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A5A98" w14:paraId="2A15778C" w14:textId="77777777" w:rsidTr="008A1499">
        <w:trPr>
          <w:trHeight w:val="850"/>
        </w:trPr>
        <w:tc>
          <w:tcPr>
            <w:tcW w:w="975" w:type="dxa"/>
            <w:vAlign w:val="bottom"/>
          </w:tcPr>
          <w:p w14:paraId="17505E50" w14:textId="77777777" w:rsidR="008A1499" w:rsidRPr="00DA5A98" w:rsidRDefault="008A1499" w:rsidP="008A1499">
            <w:pPr>
              <w:pStyle w:val="AASmallLogo"/>
            </w:pPr>
            <w:r w:rsidRPr="00DA5A98">
              <w:rPr>
                <w:noProof/>
                <w:lang w:val="ru-RU" w:eastAsia="ru-RU"/>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A5A98">
              <w:t xml:space="preserve"> </w:t>
            </w:r>
          </w:p>
          <w:p w14:paraId="013EEE4B" w14:textId="77777777" w:rsidR="008A1499" w:rsidRPr="00DA5A98" w:rsidRDefault="008A1499" w:rsidP="008A1499">
            <w:pPr>
              <w:pStyle w:val="AASmallLogo"/>
            </w:pPr>
          </w:p>
        </w:tc>
        <w:tc>
          <w:tcPr>
            <w:tcW w:w="1434" w:type="dxa"/>
            <w:noWrap/>
            <w:vAlign w:val="bottom"/>
          </w:tcPr>
          <w:p w14:paraId="664874CE" w14:textId="07D714D9" w:rsidR="008A1499" w:rsidRPr="00DA5A98" w:rsidRDefault="008A1499" w:rsidP="008A1499">
            <w:pPr>
              <w:pStyle w:val="AASmallLogo"/>
            </w:pPr>
            <w:r w:rsidRPr="00DA5A98">
              <w:t xml:space="preserve"> </w:t>
            </w:r>
            <w:r w:rsidR="00AA0945" w:rsidRPr="00CD6333">
              <w:rPr>
                <w:noProof/>
                <w:sz w:val="22"/>
                <w:lang w:val="ru-RU" w:eastAsia="ru-RU"/>
              </w:rPr>
              <w:drawing>
                <wp:inline distT="0" distB="0" distL="0" distR="0" wp14:anchorId="61477BB5" wp14:editId="0E61B569">
                  <wp:extent cx="822522" cy="371260"/>
                  <wp:effectExtent l="0" t="0" r="0" b="0"/>
                  <wp:docPr id="1"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22998" cy="371475"/>
                          </a:xfrm>
                          <a:prstGeom prst="rect">
                            <a:avLst/>
                          </a:prstGeom>
                          <a:noFill/>
                          <a:ln>
                            <a:noFill/>
                          </a:ln>
                        </pic:spPr>
                      </pic:pic>
                    </a:graphicData>
                  </a:graphic>
                </wp:inline>
              </w:drawing>
            </w:r>
          </w:p>
          <w:p w14:paraId="04B60092" w14:textId="77777777" w:rsidR="008A1499" w:rsidRPr="00DA5A98" w:rsidRDefault="008A1499" w:rsidP="008A1499">
            <w:pPr>
              <w:pStyle w:val="AASmallLogo"/>
            </w:pPr>
          </w:p>
        </w:tc>
        <w:tc>
          <w:tcPr>
            <w:tcW w:w="8073" w:type="dxa"/>
            <w:vAlign w:val="bottom"/>
          </w:tcPr>
          <w:p w14:paraId="55409809" w14:textId="2272F6AE" w:rsidR="008A1499" w:rsidRPr="00DA5A98" w:rsidRDefault="008A1499" w:rsidP="0039177F">
            <w:pPr>
              <w:pStyle w:val="ABSymbol"/>
            </w:pPr>
            <w:r w:rsidRPr="00DA5A98">
              <w:rPr>
                <w:sz w:val="40"/>
              </w:rPr>
              <w:t>CBD</w:t>
            </w:r>
            <w:r w:rsidRPr="00DA5A98">
              <w:t>/</w:t>
            </w:r>
            <w:r w:rsidR="00F041E5" w:rsidRPr="00DA5A98">
              <w:t>C</w:t>
            </w:r>
            <w:r w:rsidR="00975047" w:rsidRPr="00DA5A98">
              <w:t>P</w:t>
            </w:r>
            <w:r w:rsidRPr="00DA5A98">
              <w:t>/</w:t>
            </w:r>
            <w:r w:rsidR="00975047" w:rsidRPr="00DA5A98">
              <w:t>MOP/</w:t>
            </w:r>
            <w:r w:rsidR="00F041E5" w:rsidRPr="00DA5A98">
              <w:t>12</w:t>
            </w:r>
            <w:r w:rsidR="00975047" w:rsidRPr="00DA5A98">
              <w:t>/</w:t>
            </w:r>
            <w:r w:rsidR="00651FBA" w:rsidRPr="00DA5A98">
              <w:t>13</w:t>
            </w:r>
          </w:p>
        </w:tc>
      </w:tr>
    </w:tbl>
    <w:p w14:paraId="14980D61" w14:textId="77777777" w:rsidR="008A1499" w:rsidRPr="00DA5A9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A5A98" w14:paraId="64DBC39F" w14:textId="77777777" w:rsidTr="008A1499">
        <w:trPr>
          <w:trHeight w:val="1814"/>
        </w:trPr>
        <w:tc>
          <w:tcPr>
            <w:tcW w:w="7370" w:type="dxa"/>
          </w:tcPr>
          <w:p w14:paraId="2845FBB6" w14:textId="6A1BD1DA" w:rsidR="008A1499" w:rsidRPr="00DA5A98" w:rsidRDefault="008A1499" w:rsidP="008A1499">
            <w:pPr>
              <w:pStyle w:val="ACLargeLogo"/>
            </w:pPr>
            <w:r w:rsidRPr="00DA5A98">
              <w:t xml:space="preserve"> </w:t>
            </w:r>
          </w:p>
          <w:p w14:paraId="1FD634CF" w14:textId="1BAFCC1A" w:rsidR="008A1499" w:rsidRPr="00DA5A98" w:rsidRDefault="00AA0945" w:rsidP="008A1499">
            <w:pPr>
              <w:pStyle w:val="ACLargeLogo"/>
            </w:pPr>
            <w:r w:rsidRPr="00CD6333">
              <w:rPr>
                <w:b/>
                <w:bCs/>
                <w:noProof/>
                <w:sz w:val="22"/>
                <w:lang w:val="ru-RU" w:eastAsia="ru-RU"/>
              </w:rPr>
              <w:drawing>
                <wp:inline distT="0" distB="0" distL="0" distR="0" wp14:anchorId="4235C4BB" wp14:editId="2AA5C8B2">
                  <wp:extent cx="2613212" cy="10668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69316"/>
                          </a:xfrm>
                          <a:prstGeom prst="rect">
                            <a:avLst/>
                          </a:prstGeom>
                          <a:noFill/>
                          <a:ln>
                            <a:noFill/>
                          </a:ln>
                        </pic:spPr>
                      </pic:pic>
                    </a:graphicData>
                  </a:graphic>
                </wp:inline>
              </w:drawing>
            </w:r>
          </w:p>
        </w:tc>
        <w:tc>
          <w:tcPr>
            <w:tcW w:w="3112" w:type="dxa"/>
          </w:tcPr>
          <w:p w14:paraId="77B4ABCF" w14:textId="77777777" w:rsidR="008A1499" w:rsidRPr="00DA5A98" w:rsidRDefault="008A1499" w:rsidP="008A1499">
            <w:pPr>
              <w:pStyle w:val="AEDistrNormal"/>
            </w:pPr>
            <w:r w:rsidRPr="00DA5A98">
              <w:t xml:space="preserve">Distr.: General </w:t>
            </w:r>
          </w:p>
          <w:p w14:paraId="69301065" w14:textId="3F8B3E6C" w:rsidR="008A1499" w:rsidRPr="00DA5A98" w:rsidRDefault="00081E0E" w:rsidP="008A1499">
            <w:pPr>
              <w:pStyle w:val="AEDistrNormal"/>
            </w:pPr>
            <w:r w:rsidRPr="00DA5A98">
              <w:t>31</w:t>
            </w:r>
            <w:r w:rsidR="001D08EC" w:rsidRPr="00DA5A98">
              <w:t xml:space="preserve"> </w:t>
            </w:r>
            <w:r w:rsidRPr="00DA5A98">
              <w:t>August</w:t>
            </w:r>
            <w:r w:rsidR="001D08EC" w:rsidRPr="00DA5A98">
              <w:t xml:space="preserve"> 2026</w:t>
            </w:r>
          </w:p>
          <w:p w14:paraId="73F1D79E" w14:textId="77777777" w:rsidR="008A1499" w:rsidRPr="00DA5A98" w:rsidRDefault="008A1499" w:rsidP="008A1499">
            <w:pPr>
              <w:pStyle w:val="AEDistrNormal6pt"/>
            </w:pPr>
            <w:r w:rsidRPr="00DA5A98">
              <w:t xml:space="preserve">Original: English </w:t>
            </w:r>
          </w:p>
          <w:p w14:paraId="1FE9BBF1" w14:textId="77777777" w:rsidR="008A1499" w:rsidRPr="00DA5A98" w:rsidRDefault="008A1499" w:rsidP="008A1499">
            <w:pPr>
              <w:pStyle w:val="AEDistrNormal6pt"/>
            </w:pPr>
          </w:p>
        </w:tc>
      </w:tr>
    </w:tbl>
    <w:p w14:paraId="5DEC9801" w14:textId="77777777" w:rsidR="008A1499" w:rsidRPr="00DA5A98"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A5A98" w14:paraId="73216711" w14:textId="77777777" w:rsidTr="00136994">
        <w:trPr>
          <w:trHeight w:val="2186"/>
        </w:trPr>
        <w:tc>
          <w:tcPr>
            <w:tcW w:w="6094" w:type="dxa"/>
          </w:tcPr>
          <w:p w14:paraId="5890581F" w14:textId="323B94D4" w:rsidR="008A1499" w:rsidRPr="00DA5A98" w:rsidRDefault="00086974" w:rsidP="008A1499">
            <w:pPr>
              <w:pStyle w:val="AFCorN12Bold"/>
            </w:pPr>
            <w:proofErr w:type="spellStart"/>
            <w:r w:rsidRPr="00086974">
              <w:t>Конференция</w:t>
            </w:r>
            <w:proofErr w:type="spellEnd"/>
            <w:r w:rsidRPr="00086974">
              <w:t xml:space="preserve"> </w:t>
            </w:r>
            <w:proofErr w:type="spellStart"/>
            <w:r w:rsidRPr="00086974">
              <w:t>Сторон</w:t>
            </w:r>
            <w:proofErr w:type="spellEnd"/>
            <w:r w:rsidRPr="00086974">
              <w:t xml:space="preserve"> </w:t>
            </w:r>
            <w:proofErr w:type="spellStart"/>
            <w:r w:rsidRPr="00086974">
              <w:t>Конвенции</w:t>
            </w:r>
            <w:proofErr w:type="spellEnd"/>
            <w:r w:rsidRPr="00086974">
              <w:t xml:space="preserve"> о </w:t>
            </w:r>
            <w:proofErr w:type="spellStart"/>
            <w:r w:rsidRPr="00086974">
              <w:t>биологическом</w:t>
            </w:r>
            <w:proofErr w:type="spellEnd"/>
            <w:r w:rsidRPr="00086974">
              <w:t xml:space="preserve"> </w:t>
            </w:r>
            <w:proofErr w:type="spellStart"/>
            <w:r w:rsidRPr="00086974">
              <w:t>разнообразии</w:t>
            </w:r>
            <w:proofErr w:type="spellEnd"/>
            <w:r w:rsidRPr="00086974">
              <w:t xml:space="preserve">, </w:t>
            </w:r>
            <w:proofErr w:type="spellStart"/>
            <w:r w:rsidRPr="00086974">
              <w:t>выступающая</w:t>
            </w:r>
            <w:proofErr w:type="spellEnd"/>
            <w:r w:rsidRPr="00086974">
              <w:t xml:space="preserve"> в </w:t>
            </w:r>
            <w:proofErr w:type="spellStart"/>
            <w:r w:rsidRPr="00086974">
              <w:t>качестве</w:t>
            </w:r>
            <w:proofErr w:type="spellEnd"/>
            <w:r w:rsidRPr="00086974">
              <w:t xml:space="preserve"> </w:t>
            </w:r>
            <w:proofErr w:type="spellStart"/>
            <w:r w:rsidRPr="00086974">
              <w:t>совещания</w:t>
            </w:r>
            <w:proofErr w:type="spellEnd"/>
            <w:r w:rsidRPr="00086974">
              <w:t xml:space="preserve"> </w:t>
            </w:r>
            <w:proofErr w:type="spellStart"/>
            <w:r w:rsidRPr="00086974">
              <w:t>Сторон</w:t>
            </w:r>
            <w:proofErr w:type="spellEnd"/>
            <w:r w:rsidRPr="00086974">
              <w:t xml:space="preserve"> </w:t>
            </w:r>
            <w:proofErr w:type="spellStart"/>
            <w:r w:rsidRPr="00086974">
              <w:t>Картахенского</w:t>
            </w:r>
            <w:proofErr w:type="spellEnd"/>
            <w:r w:rsidRPr="00086974">
              <w:t xml:space="preserve"> </w:t>
            </w:r>
            <w:proofErr w:type="spellStart"/>
            <w:r w:rsidRPr="00086974">
              <w:t>протокола</w:t>
            </w:r>
            <w:proofErr w:type="spellEnd"/>
            <w:r w:rsidRPr="00086974">
              <w:t xml:space="preserve"> </w:t>
            </w:r>
            <w:proofErr w:type="spellStart"/>
            <w:r w:rsidRPr="00086974">
              <w:t>по</w:t>
            </w:r>
            <w:proofErr w:type="spellEnd"/>
            <w:r w:rsidRPr="00086974">
              <w:t xml:space="preserve"> </w:t>
            </w:r>
            <w:proofErr w:type="spellStart"/>
            <w:r w:rsidRPr="00086974">
              <w:t>биобезопасности</w:t>
            </w:r>
            <w:proofErr w:type="spellEnd"/>
            <w:r w:rsidRPr="00086974">
              <w:t xml:space="preserve"> </w:t>
            </w:r>
          </w:p>
          <w:p w14:paraId="1395C867" w14:textId="77777777" w:rsidR="00086974" w:rsidRPr="00086974" w:rsidRDefault="00086974" w:rsidP="00086974">
            <w:pPr>
              <w:pStyle w:val="AFCorNBold"/>
            </w:pPr>
            <w:proofErr w:type="spellStart"/>
            <w:r w:rsidRPr="00086974">
              <w:t>Двенадцатое</w:t>
            </w:r>
            <w:proofErr w:type="spellEnd"/>
            <w:r w:rsidRPr="00086974">
              <w:t xml:space="preserve"> </w:t>
            </w:r>
            <w:proofErr w:type="spellStart"/>
            <w:r w:rsidRPr="00086974">
              <w:t>совещание</w:t>
            </w:r>
            <w:proofErr w:type="spellEnd"/>
            <w:r w:rsidRPr="00086974">
              <w:t xml:space="preserve"> </w:t>
            </w:r>
          </w:p>
          <w:p w14:paraId="7435CECA" w14:textId="77777777" w:rsidR="00086974" w:rsidRPr="00086974" w:rsidRDefault="00086974" w:rsidP="00086974">
            <w:pPr>
              <w:pStyle w:val="AFCorNBold"/>
              <w:rPr>
                <w:b w:val="0"/>
                <w:lang w:val="ru-RU"/>
              </w:rPr>
            </w:pPr>
            <w:r w:rsidRPr="00086974">
              <w:rPr>
                <w:b w:val="0"/>
                <w:lang w:val="ru-RU"/>
              </w:rPr>
              <w:t>Ереван</w:t>
            </w:r>
            <w:r w:rsidRPr="00086974">
              <w:rPr>
                <w:b w:val="0"/>
              </w:rPr>
              <w:t>, 19–30</w:t>
            </w:r>
            <w:r w:rsidRPr="00086974">
              <w:rPr>
                <w:b w:val="0"/>
                <w:lang w:val="ru-RU"/>
              </w:rPr>
              <w:t xml:space="preserve"> октября </w:t>
            </w:r>
            <w:r w:rsidRPr="00086974">
              <w:rPr>
                <w:b w:val="0"/>
              </w:rPr>
              <w:t>2026</w:t>
            </w:r>
            <w:r w:rsidRPr="00086974">
              <w:rPr>
                <w:b w:val="0"/>
                <w:lang w:val="ru-RU"/>
              </w:rPr>
              <w:t xml:space="preserve"> года</w:t>
            </w:r>
          </w:p>
          <w:p w14:paraId="7CC06AFE" w14:textId="1CEBAFBD" w:rsidR="008A1499" w:rsidRPr="00DA5A98" w:rsidRDefault="00086974" w:rsidP="00086974">
            <w:pPr>
              <w:pStyle w:val="AFCorNBold"/>
            </w:pPr>
            <w:r w:rsidRPr="00086974">
              <w:rPr>
                <w:b w:val="0"/>
                <w:lang w:val="ru-RU"/>
              </w:rPr>
              <w:t>Пункт</w:t>
            </w:r>
            <w:r w:rsidRPr="00086974">
              <w:rPr>
                <w:b w:val="0"/>
                <w:lang w:val="en-US"/>
              </w:rPr>
              <w:t xml:space="preserve"> </w:t>
            </w:r>
            <w:r>
              <w:rPr>
                <w:b w:val="0"/>
                <w:lang w:val="en-US"/>
              </w:rPr>
              <w:t>1</w:t>
            </w:r>
            <w:r>
              <w:rPr>
                <w:b w:val="0"/>
                <w:lang w:val="ru-RU"/>
              </w:rPr>
              <w:t>7</w:t>
            </w:r>
            <w:r w:rsidRPr="00086974">
              <w:rPr>
                <w:b w:val="0"/>
                <w:lang w:val="ru-RU"/>
              </w:rPr>
              <w:t xml:space="preserve"> предварительной повестки</w:t>
            </w:r>
            <w:r>
              <w:rPr>
                <w:b w:val="0"/>
                <w:lang w:val="ru-RU"/>
              </w:rPr>
              <w:t xml:space="preserve"> дня</w:t>
            </w:r>
            <w:r w:rsidR="008A1499" w:rsidRPr="00DA5A98">
              <w:rPr>
                <w:rStyle w:val="FootnoteReference"/>
              </w:rPr>
              <w:footnoteReference w:customMarkFollows="1" w:id="1"/>
              <w:t>*</w:t>
            </w:r>
            <w:r w:rsidR="008A1499" w:rsidRPr="00DA5A98">
              <w:t xml:space="preserve"> </w:t>
            </w:r>
          </w:p>
          <w:p w14:paraId="7CD58057" w14:textId="2F1C426D" w:rsidR="008A1499" w:rsidRPr="00DA5A98" w:rsidRDefault="00700424" w:rsidP="00086974">
            <w:pPr>
              <w:pStyle w:val="AFCorNBold"/>
            </w:pPr>
            <w:proofErr w:type="spellStart"/>
            <w:r>
              <w:t>Нагойско-Куала-лумпурск</w:t>
            </w:r>
            <w:r w:rsidR="00086974" w:rsidRPr="00086974">
              <w:t>ий</w:t>
            </w:r>
            <w:proofErr w:type="spellEnd"/>
            <w:r w:rsidR="00086974" w:rsidRPr="00086974">
              <w:t xml:space="preserve"> </w:t>
            </w:r>
            <w:proofErr w:type="spellStart"/>
            <w:r w:rsidR="00086974" w:rsidRPr="00086974">
              <w:t>дополнительный</w:t>
            </w:r>
            <w:proofErr w:type="spellEnd"/>
            <w:r w:rsidR="00086974" w:rsidRPr="00086974">
              <w:t xml:space="preserve"> </w:t>
            </w:r>
            <w:r w:rsidR="00D316F1">
              <w:rPr>
                <w:lang w:val="ru-RU"/>
              </w:rPr>
              <w:t xml:space="preserve"> </w:t>
            </w:r>
            <w:proofErr w:type="spellStart"/>
            <w:r w:rsidR="00086974" w:rsidRPr="00086974">
              <w:t>протокол</w:t>
            </w:r>
            <w:proofErr w:type="spellEnd"/>
            <w:r w:rsidR="00086974" w:rsidRPr="00086974">
              <w:t xml:space="preserve"> </w:t>
            </w:r>
            <w:proofErr w:type="spellStart"/>
            <w:r w:rsidR="00086974" w:rsidRPr="00086974">
              <w:t>об</w:t>
            </w:r>
            <w:proofErr w:type="spellEnd"/>
            <w:r w:rsidR="00086974" w:rsidRPr="00086974">
              <w:t xml:space="preserve"> </w:t>
            </w:r>
            <w:proofErr w:type="spellStart"/>
            <w:r w:rsidR="00086974" w:rsidRPr="00086974">
              <w:t>ответственности</w:t>
            </w:r>
            <w:proofErr w:type="spellEnd"/>
            <w:r w:rsidR="00086974" w:rsidRPr="00086974">
              <w:t xml:space="preserve"> и </w:t>
            </w:r>
            <w:proofErr w:type="spellStart"/>
            <w:r w:rsidR="00086974" w:rsidRPr="00086974">
              <w:t>возмещении</w:t>
            </w:r>
            <w:proofErr w:type="spellEnd"/>
          </w:p>
        </w:tc>
        <w:tc>
          <w:tcPr>
            <w:tcW w:w="4388" w:type="dxa"/>
          </w:tcPr>
          <w:p w14:paraId="25A9835E" w14:textId="77777777" w:rsidR="008A1499" w:rsidRPr="00DA5A98" w:rsidRDefault="008A1499" w:rsidP="008A1499">
            <w:pPr>
              <w:pStyle w:val="CBDNormal"/>
              <w:jc w:val="left"/>
            </w:pPr>
          </w:p>
        </w:tc>
      </w:tr>
    </w:tbl>
    <w:p w14:paraId="637BE0AC" w14:textId="446A0DFF" w:rsidR="00C9161D" w:rsidRPr="00136994" w:rsidRDefault="00000000" w:rsidP="00A111D1">
      <w:pPr>
        <w:pStyle w:val="CBDTitle"/>
        <w:rPr>
          <w:caps/>
        </w:rPr>
      </w:pPr>
      <w:sdt>
        <w:sdtPr>
          <w:alias w:val="Title"/>
          <w:tag w:val=""/>
          <w:id w:val="772832786"/>
          <w:placeholder>
            <w:docPart w:val="C7F5EDB81FF34123B9CF3C39F7251DE7"/>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700424">
            <w:t>Нагойско-Куала-лумпурск</w:t>
          </w:r>
          <w:r w:rsidR="00086974" w:rsidRPr="00086974">
            <w:t>ий</w:t>
          </w:r>
          <w:proofErr w:type="spellEnd"/>
          <w:r w:rsidR="00086974" w:rsidRPr="00086974">
            <w:t xml:space="preserve"> </w:t>
          </w:r>
          <w:proofErr w:type="spellStart"/>
          <w:r w:rsidR="00086974" w:rsidRPr="00086974">
            <w:t>дополнительный</w:t>
          </w:r>
          <w:proofErr w:type="spellEnd"/>
          <w:r w:rsidR="00086974" w:rsidRPr="00086974">
            <w:t xml:space="preserve"> </w:t>
          </w:r>
          <w:proofErr w:type="spellStart"/>
          <w:r w:rsidR="00086974" w:rsidRPr="00086974">
            <w:t>протокол</w:t>
          </w:r>
          <w:proofErr w:type="spellEnd"/>
          <w:r w:rsidR="00086974" w:rsidRPr="00086974">
            <w:t xml:space="preserve"> </w:t>
          </w:r>
          <w:proofErr w:type="spellStart"/>
          <w:r w:rsidR="00086974" w:rsidRPr="00086974">
            <w:t>об</w:t>
          </w:r>
          <w:proofErr w:type="spellEnd"/>
          <w:r w:rsidR="00086974" w:rsidRPr="00086974">
            <w:t xml:space="preserve"> </w:t>
          </w:r>
          <w:proofErr w:type="spellStart"/>
          <w:r w:rsidR="00086974" w:rsidRPr="00086974">
            <w:t>ответственности</w:t>
          </w:r>
          <w:proofErr w:type="spellEnd"/>
          <w:r w:rsidR="00086974" w:rsidRPr="00086974">
            <w:t xml:space="preserve"> и </w:t>
          </w:r>
          <w:proofErr w:type="spellStart"/>
          <w:r w:rsidR="00086974" w:rsidRPr="00086974">
            <w:t>возмещении</w:t>
          </w:r>
          <w:proofErr w:type="spellEnd"/>
        </w:sdtContent>
      </w:sdt>
      <w:r w:rsidR="00105372" w:rsidRPr="00136994">
        <w:rPr>
          <w:caps/>
        </w:rPr>
        <w:t xml:space="preserve"> </w:t>
      </w:r>
    </w:p>
    <w:p w14:paraId="22671D19" w14:textId="4A08DB4F" w:rsidR="00F6586C" w:rsidRPr="00DA5A98" w:rsidRDefault="00086974" w:rsidP="00A111D1">
      <w:pPr>
        <w:pStyle w:val="CBDSubTitle"/>
      </w:pPr>
      <w:r>
        <w:rPr>
          <w:lang w:val="ru-RU"/>
        </w:rPr>
        <w:t xml:space="preserve">Записка секретариата </w:t>
      </w:r>
    </w:p>
    <w:p w14:paraId="68D41029" w14:textId="0AAE3ABE" w:rsidR="00C9161D" w:rsidRPr="00DA5A98" w:rsidRDefault="00A111D1" w:rsidP="00A111D1">
      <w:pPr>
        <w:pStyle w:val="CBDH1"/>
      </w:pPr>
      <w:r w:rsidRPr="00DA5A98">
        <w:t>I.</w:t>
      </w:r>
      <w:r w:rsidRPr="00DA5A98">
        <w:tab/>
      </w:r>
      <w:r w:rsidR="00086974">
        <w:rPr>
          <w:lang w:val="ru-RU"/>
        </w:rPr>
        <w:t>Введение</w:t>
      </w:r>
    </w:p>
    <w:p w14:paraId="2A7CEB0F" w14:textId="2582992C" w:rsidR="007F718D" w:rsidRPr="00DA5A98" w:rsidRDefault="00700424" w:rsidP="00903516">
      <w:pPr>
        <w:pStyle w:val="CBDNormalNumber"/>
      </w:pPr>
      <w:proofErr w:type="spellStart"/>
      <w:r>
        <w:t>Нагойско-Куала-лумпурск</w:t>
      </w:r>
      <w:r w:rsidR="00903516" w:rsidRPr="00903516">
        <w:t>ий</w:t>
      </w:r>
      <w:proofErr w:type="spellEnd"/>
      <w:r w:rsidR="00903516" w:rsidRPr="00903516">
        <w:t xml:space="preserve"> </w:t>
      </w:r>
      <w:proofErr w:type="spellStart"/>
      <w:r w:rsidR="00903516" w:rsidRPr="00903516">
        <w:t>дополнительный</w:t>
      </w:r>
      <w:proofErr w:type="spellEnd"/>
      <w:r w:rsidR="00903516" w:rsidRPr="00903516">
        <w:t xml:space="preserve"> </w:t>
      </w:r>
      <w:proofErr w:type="spellStart"/>
      <w:r w:rsidR="00903516" w:rsidRPr="00903516">
        <w:t>протокол</w:t>
      </w:r>
      <w:proofErr w:type="spellEnd"/>
      <w:r w:rsidR="00903516" w:rsidRPr="00903516">
        <w:t xml:space="preserve"> </w:t>
      </w:r>
      <w:proofErr w:type="spellStart"/>
      <w:r w:rsidR="00903516" w:rsidRPr="00903516">
        <w:t>об</w:t>
      </w:r>
      <w:proofErr w:type="spellEnd"/>
      <w:r w:rsidR="00903516" w:rsidRPr="00903516">
        <w:t xml:space="preserve"> </w:t>
      </w:r>
      <w:proofErr w:type="spellStart"/>
      <w:r w:rsidR="00903516" w:rsidRPr="00903516">
        <w:t>ответственности</w:t>
      </w:r>
      <w:proofErr w:type="spellEnd"/>
      <w:r w:rsidR="00903516" w:rsidRPr="00903516">
        <w:t xml:space="preserve"> и </w:t>
      </w:r>
      <w:proofErr w:type="spellStart"/>
      <w:r w:rsidR="00903516" w:rsidRPr="00903516">
        <w:t>возмещении</w:t>
      </w:r>
      <w:proofErr w:type="spellEnd"/>
      <w:r w:rsidR="009F6CF9" w:rsidRPr="00DA5A98">
        <w:t xml:space="preserve"> </w:t>
      </w:r>
      <w:r w:rsidR="00903516" w:rsidRPr="00903516">
        <w:t xml:space="preserve">к </w:t>
      </w:r>
      <w:proofErr w:type="spellStart"/>
      <w:r w:rsidR="00903516" w:rsidRPr="00903516">
        <w:t>Картахенскому</w:t>
      </w:r>
      <w:proofErr w:type="spellEnd"/>
      <w:r w:rsidR="00903516" w:rsidRPr="00903516">
        <w:t xml:space="preserve"> </w:t>
      </w:r>
      <w:proofErr w:type="spellStart"/>
      <w:r w:rsidR="00903516" w:rsidRPr="00903516">
        <w:t>протоколу</w:t>
      </w:r>
      <w:proofErr w:type="spellEnd"/>
      <w:r w:rsidR="00903516" w:rsidRPr="00903516">
        <w:t xml:space="preserve"> </w:t>
      </w:r>
      <w:proofErr w:type="spellStart"/>
      <w:r w:rsidR="00903516" w:rsidRPr="00903516">
        <w:t>по</w:t>
      </w:r>
      <w:proofErr w:type="spellEnd"/>
      <w:r w:rsidR="00903516" w:rsidRPr="00903516">
        <w:t xml:space="preserve"> </w:t>
      </w:r>
      <w:proofErr w:type="spellStart"/>
      <w:r w:rsidR="00903516" w:rsidRPr="00903516">
        <w:t>биобезопасности</w:t>
      </w:r>
      <w:proofErr w:type="spellEnd"/>
      <w:r w:rsidR="00903516" w:rsidRPr="00903516">
        <w:t xml:space="preserve"> </w:t>
      </w:r>
      <w:proofErr w:type="spellStart"/>
      <w:r w:rsidR="00903516" w:rsidRPr="00903516">
        <w:t>был</w:t>
      </w:r>
      <w:proofErr w:type="spellEnd"/>
      <w:r w:rsidR="00903516" w:rsidRPr="00903516">
        <w:t xml:space="preserve"> </w:t>
      </w:r>
      <w:proofErr w:type="spellStart"/>
      <w:r w:rsidR="00903516" w:rsidRPr="00903516">
        <w:t>принят</w:t>
      </w:r>
      <w:proofErr w:type="spellEnd"/>
      <w:r w:rsidR="00903516" w:rsidRPr="00903516">
        <w:t xml:space="preserve"> </w:t>
      </w:r>
      <w:proofErr w:type="spellStart"/>
      <w:r w:rsidR="00903516" w:rsidRPr="00903516">
        <w:t>Конференцией</w:t>
      </w:r>
      <w:proofErr w:type="spellEnd"/>
      <w:r w:rsidR="00903516" w:rsidRPr="00903516">
        <w:t xml:space="preserve"> </w:t>
      </w:r>
      <w:proofErr w:type="spellStart"/>
      <w:r w:rsidR="00903516" w:rsidRPr="00903516">
        <w:t>Сторон</w:t>
      </w:r>
      <w:proofErr w:type="spellEnd"/>
      <w:r w:rsidR="00903516">
        <w:rPr>
          <w:lang w:val="ru-RU"/>
        </w:rPr>
        <w:t>, выступающей в качестве с</w:t>
      </w:r>
      <w:proofErr w:type="spellStart"/>
      <w:r w:rsidR="00903516" w:rsidRPr="00903516">
        <w:t>овещания</w:t>
      </w:r>
      <w:proofErr w:type="spellEnd"/>
      <w:r w:rsidR="00903516" w:rsidRPr="00903516">
        <w:t xml:space="preserve"> </w:t>
      </w:r>
      <w:proofErr w:type="spellStart"/>
      <w:r w:rsidR="00903516" w:rsidRPr="00903516">
        <w:t>Сторон</w:t>
      </w:r>
      <w:proofErr w:type="spellEnd"/>
      <w:r w:rsidR="00903516" w:rsidRPr="00903516">
        <w:t xml:space="preserve"> Протокола, </w:t>
      </w:r>
      <w:proofErr w:type="spellStart"/>
      <w:r w:rsidR="00903516" w:rsidRPr="00903516">
        <w:t>на</w:t>
      </w:r>
      <w:proofErr w:type="spellEnd"/>
      <w:r w:rsidR="00903516" w:rsidRPr="00903516">
        <w:t xml:space="preserve"> </w:t>
      </w:r>
      <w:proofErr w:type="spellStart"/>
      <w:r w:rsidR="00903516" w:rsidRPr="00903516">
        <w:t>ее</w:t>
      </w:r>
      <w:proofErr w:type="spellEnd"/>
      <w:r w:rsidR="00903516" w:rsidRPr="00903516">
        <w:t xml:space="preserve"> </w:t>
      </w:r>
      <w:proofErr w:type="spellStart"/>
      <w:r w:rsidR="00903516" w:rsidRPr="00903516">
        <w:t>пятом</w:t>
      </w:r>
      <w:proofErr w:type="spellEnd"/>
      <w:r w:rsidR="00903516" w:rsidRPr="00903516">
        <w:t xml:space="preserve"> </w:t>
      </w:r>
      <w:proofErr w:type="spellStart"/>
      <w:r w:rsidR="00903516" w:rsidRPr="00903516">
        <w:t>совещании</w:t>
      </w:r>
      <w:proofErr w:type="spellEnd"/>
      <w:r w:rsidR="00903516" w:rsidRPr="00903516">
        <w:t xml:space="preserve"> </w:t>
      </w:r>
      <w:proofErr w:type="spellStart"/>
      <w:r w:rsidR="00903516" w:rsidRPr="00903516">
        <w:t>решением</w:t>
      </w:r>
      <w:proofErr w:type="spellEnd"/>
      <w:r w:rsidR="009F6CF9" w:rsidRPr="00DA5A98">
        <w:t xml:space="preserve"> </w:t>
      </w:r>
      <w:hyperlink r:id="rId15" w:history="1">
        <w:r w:rsidR="009F6CF9" w:rsidRPr="00DA5A98">
          <w:rPr>
            <w:rStyle w:val="Hyperlink"/>
          </w:rPr>
          <w:t>BS-V</w:t>
        </w:r>
        <w:r w:rsidR="009F6CF9" w:rsidRPr="00DA5A98">
          <w:rPr>
            <w:rStyle w:val="Hyperlink"/>
          </w:rPr>
          <w:t>/</w:t>
        </w:r>
        <w:r w:rsidR="009F6CF9" w:rsidRPr="00DA5A98">
          <w:rPr>
            <w:rStyle w:val="Hyperlink"/>
          </w:rPr>
          <w:t>11</w:t>
        </w:r>
      </w:hyperlink>
      <w:r w:rsidR="009F6CF9" w:rsidRPr="00F87044">
        <w:t xml:space="preserve">. </w:t>
      </w:r>
      <w:r w:rsidR="00903516">
        <w:rPr>
          <w:lang w:val="ru-RU"/>
        </w:rPr>
        <w:t>Д</w:t>
      </w:r>
      <w:proofErr w:type="spellStart"/>
      <w:r w:rsidR="00903516" w:rsidRPr="00903516">
        <w:t>ополнительный</w:t>
      </w:r>
      <w:proofErr w:type="spellEnd"/>
      <w:r w:rsidR="00903516" w:rsidRPr="00903516">
        <w:t xml:space="preserve"> </w:t>
      </w:r>
      <w:proofErr w:type="spellStart"/>
      <w:r w:rsidR="00903516" w:rsidRPr="00903516">
        <w:t>протокол</w:t>
      </w:r>
      <w:proofErr w:type="spellEnd"/>
      <w:r w:rsidR="00903516" w:rsidRPr="00903516">
        <w:t xml:space="preserve"> </w:t>
      </w:r>
      <w:proofErr w:type="spellStart"/>
      <w:r w:rsidR="00903516" w:rsidRPr="00903516">
        <w:t>вступил</w:t>
      </w:r>
      <w:proofErr w:type="spellEnd"/>
      <w:r w:rsidR="00903516" w:rsidRPr="00903516">
        <w:t xml:space="preserve"> в </w:t>
      </w:r>
      <w:proofErr w:type="spellStart"/>
      <w:r w:rsidR="00903516" w:rsidRPr="00903516">
        <w:t>силу</w:t>
      </w:r>
      <w:proofErr w:type="spellEnd"/>
      <w:r w:rsidR="00903516" w:rsidRPr="00903516">
        <w:t xml:space="preserve"> 5 </w:t>
      </w:r>
      <w:proofErr w:type="spellStart"/>
      <w:r w:rsidR="00903516" w:rsidRPr="00903516">
        <w:t>марта</w:t>
      </w:r>
      <w:proofErr w:type="spellEnd"/>
      <w:r w:rsidR="00903516" w:rsidRPr="00903516">
        <w:t xml:space="preserve"> 2018 </w:t>
      </w:r>
      <w:proofErr w:type="spellStart"/>
      <w:r w:rsidR="00903516" w:rsidRPr="00903516">
        <w:t>года</w:t>
      </w:r>
      <w:proofErr w:type="spellEnd"/>
      <w:r w:rsidR="009F6CF9" w:rsidRPr="00DA5A98">
        <w:t>.</w:t>
      </w:r>
    </w:p>
    <w:p w14:paraId="61AA44BD" w14:textId="70BB592D" w:rsidR="00A20C9B" w:rsidRPr="00DA5A98" w:rsidRDefault="00980937" w:rsidP="00A20C9B">
      <w:pPr>
        <w:pStyle w:val="CBDH1"/>
      </w:pPr>
      <w:r w:rsidRPr="00DA5A98">
        <w:t>I</w:t>
      </w:r>
      <w:r w:rsidR="00A20C9B" w:rsidRPr="00DA5A98">
        <w:t>I.</w:t>
      </w:r>
      <w:r w:rsidR="00A20C9B" w:rsidRPr="00DA5A98">
        <w:tab/>
      </w:r>
      <w:r w:rsidR="00C30B1E">
        <w:rPr>
          <w:lang w:val="ru-RU"/>
        </w:rPr>
        <w:t xml:space="preserve">Статус Дополнительного протокола </w:t>
      </w:r>
    </w:p>
    <w:p w14:paraId="6F79A0ED" w14:textId="0AB12E76" w:rsidR="003D1F66" w:rsidRPr="00DA5A98" w:rsidRDefault="00C30B1E" w:rsidP="00C30B1E">
      <w:pPr>
        <w:pStyle w:val="CBDNormalNumber"/>
      </w:pPr>
      <w:proofErr w:type="spellStart"/>
      <w:r w:rsidRPr="00C30B1E">
        <w:t>Дополнительный</w:t>
      </w:r>
      <w:proofErr w:type="spellEnd"/>
      <w:r w:rsidRPr="00C30B1E">
        <w:t xml:space="preserve"> </w:t>
      </w:r>
      <w:proofErr w:type="spellStart"/>
      <w:r w:rsidRPr="00C30B1E">
        <w:t>протокол</w:t>
      </w:r>
      <w:proofErr w:type="spellEnd"/>
      <w:r w:rsidRPr="00C30B1E">
        <w:t xml:space="preserve"> </w:t>
      </w:r>
      <w:r w:rsidR="00653BE7">
        <w:rPr>
          <w:lang w:val="ru-RU"/>
        </w:rPr>
        <w:t xml:space="preserve">является </w:t>
      </w:r>
      <w:proofErr w:type="spellStart"/>
      <w:r w:rsidRPr="00C30B1E">
        <w:t>международны</w:t>
      </w:r>
      <w:proofErr w:type="spellEnd"/>
      <w:r w:rsidR="00653BE7">
        <w:rPr>
          <w:lang w:val="ru-RU"/>
        </w:rPr>
        <w:t>м</w:t>
      </w:r>
      <w:r w:rsidRPr="00C30B1E">
        <w:t xml:space="preserve"> </w:t>
      </w:r>
      <w:proofErr w:type="spellStart"/>
      <w:r w:rsidRPr="00C30B1E">
        <w:t>договор</w:t>
      </w:r>
      <w:proofErr w:type="spellEnd"/>
      <w:r w:rsidR="00653BE7">
        <w:rPr>
          <w:lang w:val="ru-RU"/>
        </w:rPr>
        <w:t>ом</w:t>
      </w:r>
      <w:r w:rsidRPr="00C30B1E">
        <w:t xml:space="preserve">, </w:t>
      </w:r>
      <w:proofErr w:type="spellStart"/>
      <w:r w:rsidRPr="00C30B1E">
        <w:t>Сторонами</w:t>
      </w:r>
      <w:proofErr w:type="spellEnd"/>
      <w:r w:rsidRPr="00C30B1E">
        <w:t xml:space="preserve"> </w:t>
      </w:r>
      <w:proofErr w:type="spellStart"/>
      <w:r w:rsidRPr="00C30B1E">
        <w:t>которого</w:t>
      </w:r>
      <w:proofErr w:type="spellEnd"/>
      <w:r w:rsidRPr="00C30B1E">
        <w:t xml:space="preserve"> </w:t>
      </w:r>
      <w:proofErr w:type="spellStart"/>
      <w:r w:rsidRPr="00C30B1E">
        <w:t>могут</w:t>
      </w:r>
      <w:proofErr w:type="spellEnd"/>
      <w:r w:rsidRPr="00C30B1E">
        <w:t xml:space="preserve"> </w:t>
      </w:r>
      <w:proofErr w:type="spellStart"/>
      <w:r w:rsidRPr="00C30B1E">
        <w:t>ста</w:t>
      </w:r>
      <w:proofErr w:type="spellEnd"/>
      <w:r w:rsidR="00653BE7">
        <w:rPr>
          <w:lang w:val="ru-RU"/>
        </w:rPr>
        <w:t xml:space="preserve">новиться </w:t>
      </w:r>
      <w:proofErr w:type="spellStart"/>
      <w:r w:rsidRPr="00C30B1E">
        <w:t>только</w:t>
      </w:r>
      <w:proofErr w:type="spellEnd"/>
      <w:r w:rsidRPr="00C30B1E">
        <w:t xml:space="preserve"> </w:t>
      </w:r>
      <w:proofErr w:type="spellStart"/>
      <w:r w:rsidRPr="00C30B1E">
        <w:t>Стороны</w:t>
      </w:r>
      <w:proofErr w:type="spellEnd"/>
      <w:r w:rsidRPr="00C30B1E">
        <w:t xml:space="preserve"> </w:t>
      </w:r>
      <w:proofErr w:type="spellStart"/>
      <w:r w:rsidRPr="00C30B1E">
        <w:t>Картахенского</w:t>
      </w:r>
      <w:proofErr w:type="spellEnd"/>
      <w:r w:rsidRPr="00C30B1E">
        <w:t xml:space="preserve"> </w:t>
      </w:r>
      <w:proofErr w:type="spellStart"/>
      <w:r w:rsidRPr="00C30B1E">
        <w:t>протокола</w:t>
      </w:r>
      <w:proofErr w:type="spellEnd"/>
      <w:r w:rsidRPr="00C30B1E">
        <w:t xml:space="preserve"> (в </w:t>
      </w:r>
      <w:proofErr w:type="spellStart"/>
      <w:r w:rsidRPr="00C30B1E">
        <w:t>соответствии</w:t>
      </w:r>
      <w:proofErr w:type="spellEnd"/>
      <w:r w:rsidRPr="00C30B1E">
        <w:t xml:space="preserve"> с </w:t>
      </w:r>
      <w:proofErr w:type="spellStart"/>
      <w:r w:rsidRPr="00C30B1E">
        <w:t>пунктом</w:t>
      </w:r>
      <w:proofErr w:type="spellEnd"/>
      <w:r w:rsidRPr="00C30B1E">
        <w:t xml:space="preserve"> 3 </w:t>
      </w:r>
      <w:proofErr w:type="spellStart"/>
      <w:r w:rsidRPr="00C30B1E">
        <w:t>статьи</w:t>
      </w:r>
      <w:proofErr w:type="spellEnd"/>
      <w:r w:rsidRPr="00C30B1E">
        <w:t xml:space="preserve"> 16 </w:t>
      </w:r>
      <w:proofErr w:type="spellStart"/>
      <w:r w:rsidRPr="00C30B1E">
        <w:t>Дополнительного</w:t>
      </w:r>
      <w:proofErr w:type="spellEnd"/>
      <w:r w:rsidRPr="00C30B1E">
        <w:t xml:space="preserve"> </w:t>
      </w:r>
      <w:proofErr w:type="spellStart"/>
      <w:r w:rsidRPr="00C30B1E">
        <w:t>протокола</w:t>
      </w:r>
      <w:proofErr w:type="spellEnd"/>
      <w:r w:rsidRPr="00C30B1E">
        <w:t xml:space="preserve"> и </w:t>
      </w:r>
      <w:proofErr w:type="spellStart"/>
      <w:r w:rsidRPr="00C30B1E">
        <w:t>статьей</w:t>
      </w:r>
      <w:proofErr w:type="spellEnd"/>
      <w:r w:rsidRPr="00C30B1E">
        <w:t xml:space="preserve"> 32 </w:t>
      </w:r>
      <w:proofErr w:type="spellStart"/>
      <w:r w:rsidRPr="00C30B1E">
        <w:t>Конвенции</w:t>
      </w:r>
      <w:proofErr w:type="spellEnd"/>
      <w:r w:rsidRPr="00C30B1E">
        <w:t xml:space="preserve"> о </w:t>
      </w:r>
      <w:proofErr w:type="spellStart"/>
      <w:r w:rsidRPr="00C30B1E">
        <w:t>биологическом</w:t>
      </w:r>
      <w:proofErr w:type="spellEnd"/>
      <w:r w:rsidRPr="00C30B1E">
        <w:t xml:space="preserve"> </w:t>
      </w:r>
      <w:proofErr w:type="spellStart"/>
      <w:r w:rsidRPr="00C30B1E">
        <w:t>разнообразии</w:t>
      </w:r>
      <w:proofErr w:type="spellEnd"/>
      <w:r w:rsidR="003D1F66" w:rsidRPr="00F87044">
        <w:t xml:space="preserve">). </w:t>
      </w:r>
    </w:p>
    <w:p w14:paraId="281FA44D" w14:textId="55B96C81" w:rsidR="003D1F66" w:rsidRPr="00DF74E0" w:rsidRDefault="0053154B" w:rsidP="0053154B">
      <w:pPr>
        <w:pStyle w:val="CBDNormalNumber"/>
        <w:rPr>
          <w:lang w:val="ru-RU"/>
        </w:rPr>
      </w:pPr>
      <w:proofErr w:type="spellStart"/>
      <w:r w:rsidRPr="0053154B">
        <w:t>По</w:t>
      </w:r>
      <w:proofErr w:type="spellEnd"/>
      <w:r w:rsidRPr="0053154B">
        <w:t xml:space="preserve"> </w:t>
      </w:r>
      <w:proofErr w:type="spellStart"/>
      <w:r w:rsidRPr="0053154B">
        <w:t>состоянию</w:t>
      </w:r>
      <w:proofErr w:type="spellEnd"/>
      <w:r w:rsidRPr="0053154B">
        <w:t xml:space="preserve"> </w:t>
      </w:r>
      <w:proofErr w:type="spellStart"/>
      <w:r w:rsidRPr="0053154B">
        <w:t>на</w:t>
      </w:r>
      <w:proofErr w:type="spellEnd"/>
      <w:r w:rsidRPr="0053154B">
        <w:t xml:space="preserve"> 21 </w:t>
      </w:r>
      <w:proofErr w:type="spellStart"/>
      <w:r w:rsidRPr="0053154B">
        <w:t>июля</w:t>
      </w:r>
      <w:proofErr w:type="spellEnd"/>
      <w:r w:rsidRPr="0053154B">
        <w:t xml:space="preserve"> 2026 </w:t>
      </w:r>
      <w:proofErr w:type="spellStart"/>
      <w:r w:rsidRPr="0053154B">
        <w:t>года</w:t>
      </w:r>
      <w:proofErr w:type="spellEnd"/>
      <w:r w:rsidRPr="0053154B">
        <w:t xml:space="preserve"> </w:t>
      </w:r>
      <w:proofErr w:type="spellStart"/>
      <w:r w:rsidRPr="0053154B">
        <w:t>Сторон</w:t>
      </w:r>
      <w:proofErr w:type="spellEnd"/>
      <w:r>
        <w:rPr>
          <w:lang w:val="ru-RU"/>
        </w:rPr>
        <w:t>ами</w:t>
      </w:r>
      <w:r w:rsidRPr="0053154B">
        <w:t xml:space="preserve"> </w:t>
      </w:r>
      <w:proofErr w:type="spellStart"/>
      <w:r w:rsidRPr="0053154B">
        <w:t>Дополнительного</w:t>
      </w:r>
      <w:proofErr w:type="spellEnd"/>
      <w:r w:rsidRPr="0053154B">
        <w:t xml:space="preserve"> </w:t>
      </w:r>
      <w:proofErr w:type="spellStart"/>
      <w:r w:rsidRPr="0053154B">
        <w:t>протокола</w:t>
      </w:r>
      <w:proofErr w:type="spellEnd"/>
      <w:r>
        <w:rPr>
          <w:lang w:val="ru-RU"/>
        </w:rPr>
        <w:t xml:space="preserve"> являлись 55 Сторон </w:t>
      </w:r>
      <w:proofErr w:type="spellStart"/>
      <w:r w:rsidRPr="00C30B1E">
        <w:t>Картахенского</w:t>
      </w:r>
      <w:proofErr w:type="spellEnd"/>
      <w:r w:rsidRPr="00C30B1E">
        <w:t xml:space="preserve"> </w:t>
      </w:r>
      <w:proofErr w:type="spellStart"/>
      <w:r w:rsidRPr="00C30B1E">
        <w:t>протокола</w:t>
      </w:r>
      <w:proofErr w:type="spellEnd"/>
      <w:r w:rsidRPr="0053154B">
        <w:t xml:space="preserve">, </w:t>
      </w:r>
      <w:r>
        <w:rPr>
          <w:lang w:val="ru-RU"/>
        </w:rPr>
        <w:t xml:space="preserve">включая одну новую </w:t>
      </w:r>
      <w:r w:rsidRPr="00DF74E0">
        <w:rPr>
          <w:lang w:val="ru-RU"/>
        </w:rPr>
        <w:t>Сторону (Мальту)</w:t>
      </w:r>
      <w:r>
        <w:rPr>
          <w:lang w:val="ru-RU"/>
        </w:rPr>
        <w:t>, которая добавилась в период после выпуска предыдущего доклада о Дополнительном протоколе</w:t>
      </w:r>
      <w:r w:rsidR="00952744" w:rsidRPr="00DA5A98">
        <w:rPr>
          <w:rStyle w:val="FootnoteReference"/>
        </w:rPr>
        <w:footnoteReference w:id="2"/>
      </w:r>
      <w:r>
        <w:rPr>
          <w:lang w:val="ru-RU"/>
        </w:rPr>
        <w:t>.</w:t>
      </w:r>
      <w:r w:rsidR="003D1F66" w:rsidRPr="00DF74E0">
        <w:rPr>
          <w:lang w:val="ru-RU"/>
        </w:rPr>
        <w:t xml:space="preserve"> </w:t>
      </w:r>
      <w:r w:rsidRPr="00DF74E0">
        <w:rPr>
          <w:lang w:val="ru-RU"/>
        </w:rPr>
        <w:t>Ниже приводится список Сторон Дополнительного протокола в разбивке по регионам</w:t>
      </w:r>
      <w:r>
        <w:rPr>
          <w:lang w:val="ru-RU"/>
        </w:rPr>
        <w:t>:</w:t>
      </w:r>
    </w:p>
    <w:p w14:paraId="60EEEFB8" w14:textId="1CF9CC02" w:rsidR="003D1F66" w:rsidRPr="00DF74E0" w:rsidRDefault="003D1F66" w:rsidP="00376A26">
      <w:pPr>
        <w:pStyle w:val="CBDNormalNumber"/>
        <w:numPr>
          <w:ilvl w:val="1"/>
          <w:numId w:val="7"/>
        </w:numPr>
        <w:rPr>
          <w:lang w:val="ru-RU"/>
        </w:rPr>
      </w:pPr>
      <w:r w:rsidRPr="00DA5A98">
        <w:t>A</w:t>
      </w:r>
      <w:r w:rsidR="00376A26">
        <w:rPr>
          <w:lang w:val="ru-RU"/>
        </w:rPr>
        <w:t xml:space="preserve">фриканские государства </w:t>
      </w:r>
      <w:r w:rsidR="005C6827" w:rsidRPr="00DF74E0">
        <w:rPr>
          <w:lang w:val="ru-RU"/>
        </w:rPr>
        <w:t>(12)</w:t>
      </w:r>
      <w:r w:rsidR="00A163F8" w:rsidRPr="00DF74E0">
        <w:rPr>
          <w:lang w:val="ru-RU"/>
        </w:rPr>
        <w:t>:</w:t>
      </w:r>
      <w:r w:rsidR="00376A26" w:rsidRPr="00DF74E0">
        <w:rPr>
          <w:lang w:val="ru-RU"/>
        </w:rPr>
        <w:t xml:space="preserve"> Буркина-Фасо, Гвинея-Бисау, Демократическая Республика Конго, Конго, Либерия, Малави, Мали, Нигерия, Того, Уганда, Центральноафриканская Республика и Эсватини</w:t>
      </w:r>
      <w:r w:rsidRPr="00DF74E0">
        <w:rPr>
          <w:lang w:val="ru-RU"/>
        </w:rPr>
        <w:t>;</w:t>
      </w:r>
    </w:p>
    <w:p w14:paraId="496F4634" w14:textId="6B889B54" w:rsidR="003D1F66" w:rsidRPr="00DF74E0" w:rsidRDefault="00734D39" w:rsidP="00734D39">
      <w:pPr>
        <w:pStyle w:val="CBDNormalNumber"/>
        <w:numPr>
          <w:ilvl w:val="1"/>
          <w:numId w:val="7"/>
        </w:numPr>
        <w:rPr>
          <w:lang w:val="ru-RU"/>
        </w:rPr>
      </w:pPr>
      <w:r w:rsidRPr="00DF74E0">
        <w:rPr>
          <w:lang w:val="ru-RU"/>
        </w:rPr>
        <w:t>Государства Азиатско-Тихоокеанского региона</w:t>
      </w:r>
      <w:r>
        <w:rPr>
          <w:lang w:val="ru-RU"/>
        </w:rPr>
        <w:t xml:space="preserve"> (8):</w:t>
      </w:r>
      <w:r w:rsidRPr="00DF74E0">
        <w:rPr>
          <w:lang w:val="ru-RU"/>
        </w:rPr>
        <w:t xml:space="preserve"> Вьетнам, Индия, Камбоджа, Корейская Народно-Демократическая Республика, Монголия, Объединенные Арабские Эмираты, Сирийская Арабская Республика и Япония</w:t>
      </w:r>
      <w:r w:rsidR="003D1F66" w:rsidRPr="00DF74E0">
        <w:rPr>
          <w:lang w:val="ru-RU"/>
        </w:rPr>
        <w:t>;</w:t>
      </w:r>
    </w:p>
    <w:p w14:paraId="4CE502FF" w14:textId="0F50C9E0" w:rsidR="003D1F66" w:rsidRPr="005518F8" w:rsidRDefault="00012BA9" w:rsidP="00012BA9">
      <w:pPr>
        <w:pStyle w:val="CBDNormalNumber"/>
        <w:numPr>
          <w:ilvl w:val="1"/>
          <w:numId w:val="7"/>
        </w:numPr>
        <w:rPr>
          <w:lang w:val="it-IT"/>
        </w:rPr>
      </w:pPr>
      <w:r w:rsidRPr="00012BA9">
        <w:rPr>
          <w:lang w:val="it-IT"/>
        </w:rPr>
        <w:lastRenderedPageBreak/>
        <w:t>Восточноевропейские государства</w:t>
      </w:r>
      <w:r>
        <w:rPr>
          <w:lang w:val="ru-RU"/>
        </w:rPr>
        <w:t xml:space="preserve"> (13):</w:t>
      </w:r>
      <w:r>
        <w:rPr>
          <w:lang w:val="it-IT"/>
        </w:rPr>
        <w:t xml:space="preserve"> Албания, Болгария, Венгрия,</w:t>
      </w:r>
      <w:r>
        <w:rPr>
          <w:lang w:val="ru-RU"/>
        </w:rPr>
        <w:t xml:space="preserve"> </w:t>
      </w:r>
      <w:r w:rsidRPr="00012BA9">
        <w:rPr>
          <w:lang w:val="it-IT"/>
        </w:rPr>
        <w:t>Латвия, Литва, Республика Молдова, Румыния, Словакия, Словения, Украина, Хорватия, Чехия и Эстония</w:t>
      </w:r>
      <w:r w:rsidR="003D1F66" w:rsidRPr="005518F8">
        <w:rPr>
          <w:lang w:val="it-IT"/>
        </w:rPr>
        <w:t xml:space="preserve">; </w:t>
      </w:r>
    </w:p>
    <w:p w14:paraId="08B0BCC4" w14:textId="00107D34" w:rsidR="003D1F66" w:rsidRPr="00DF74E0" w:rsidRDefault="00012BA9" w:rsidP="00012BA9">
      <w:pPr>
        <w:pStyle w:val="CBDNormalNumber"/>
        <w:numPr>
          <w:ilvl w:val="1"/>
          <w:numId w:val="7"/>
        </w:numPr>
        <w:rPr>
          <w:lang w:val="it-IT"/>
        </w:rPr>
      </w:pPr>
      <w:proofErr w:type="spellStart"/>
      <w:r w:rsidRPr="00012BA9">
        <w:t>Государства</w:t>
      </w:r>
      <w:proofErr w:type="spellEnd"/>
      <w:r w:rsidRPr="00DF74E0">
        <w:rPr>
          <w:lang w:val="it-IT"/>
        </w:rPr>
        <w:t xml:space="preserve"> </w:t>
      </w:r>
      <w:proofErr w:type="spellStart"/>
      <w:r w:rsidRPr="00012BA9">
        <w:t>Латинской</w:t>
      </w:r>
      <w:proofErr w:type="spellEnd"/>
      <w:r w:rsidRPr="00DF74E0">
        <w:rPr>
          <w:lang w:val="it-IT"/>
        </w:rPr>
        <w:t xml:space="preserve"> </w:t>
      </w:r>
      <w:proofErr w:type="spellStart"/>
      <w:r w:rsidRPr="00012BA9">
        <w:t>Америки</w:t>
      </w:r>
      <w:proofErr w:type="spellEnd"/>
      <w:r w:rsidRPr="00DF74E0">
        <w:rPr>
          <w:lang w:val="it-IT"/>
        </w:rPr>
        <w:t xml:space="preserve"> </w:t>
      </w:r>
      <w:r w:rsidRPr="00012BA9">
        <w:t>и</w:t>
      </w:r>
      <w:r w:rsidRPr="00DF74E0">
        <w:rPr>
          <w:lang w:val="it-IT"/>
        </w:rPr>
        <w:t xml:space="preserve"> </w:t>
      </w:r>
      <w:proofErr w:type="spellStart"/>
      <w:r w:rsidRPr="00012BA9">
        <w:t>Карибского</w:t>
      </w:r>
      <w:proofErr w:type="spellEnd"/>
      <w:r w:rsidRPr="00DF74E0">
        <w:rPr>
          <w:lang w:val="it-IT"/>
        </w:rPr>
        <w:t xml:space="preserve"> </w:t>
      </w:r>
      <w:proofErr w:type="spellStart"/>
      <w:r w:rsidRPr="00012BA9">
        <w:t>бассейна</w:t>
      </w:r>
      <w:proofErr w:type="spellEnd"/>
      <w:r>
        <w:rPr>
          <w:lang w:val="ru-RU"/>
        </w:rPr>
        <w:t xml:space="preserve"> (5): </w:t>
      </w:r>
      <w:proofErr w:type="spellStart"/>
      <w:r w:rsidRPr="00012BA9">
        <w:t>Венесуэла</w:t>
      </w:r>
      <w:proofErr w:type="spellEnd"/>
      <w:r w:rsidRPr="00DF74E0">
        <w:rPr>
          <w:lang w:val="it-IT"/>
        </w:rPr>
        <w:t xml:space="preserve"> (</w:t>
      </w:r>
      <w:proofErr w:type="spellStart"/>
      <w:r w:rsidRPr="00012BA9">
        <w:t>Боливарианская</w:t>
      </w:r>
      <w:proofErr w:type="spellEnd"/>
      <w:r w:rsidRPr="00DF74E0">
        <w:rPr>
          <w:lang w:val="it-IT"/>
        </w:rPr>
        <w:t xml:space="preserve"> </w:t>
      </w:r>
      <w:proofErr w:type="spellStart"/>
      <w:r w:rsidRPr="00012BA9">
        <w:t>Республика</w:t>
      </w:r>
      <w:proofErr w:type="spellEnd"/>
      <w:r w:rsidRPr="00DF74E0">
        <w:rPr>
          <w:lang w:val="it-IT"/>
        </w:rPr>
        <w:t xml:space="preserve">), </w:t>
      </w:r>
      <w:proofErr w:type="spellStart"/>
      <w:r w:rsidRPr="00012BA9">
        <w:t>Колумбия</w:t>
      </w:r>
      <w:proofErr w:type="spellEnd"/>
      <w:r w:rsidRPr="00DF74E0">
        <w:rPr>
          <w:lang w:val="it-IT"/>
        </w:rPr>
        <w:t xml:space="preserve">, </w:t>
      </w:r>
      <w:proofErr w:type="spellStart"/>
      <w:r w:rsidRPr="00012BA9">
        <w:t>Куба</w:t>
      </w:r>
      <w:proofErr w:type="spellEnd"/>
      <w:r w:rsidRPr="00DF74E0">
        <w:rPr>
          <w:lang w:val="it-IT"/>
        </w:rPr>
        <w:t xml:space="preserve">, </w:t>
      </w:r>
      <w:proofErr w:type="spellStart"/>
      <w:r w:rsidRPr="00012BA9">
        <w:t>Мексика</w:t>
      </w:r>
      <w:proofErr w:type="spellEnd"/>
      <w:r w:rsidRPr="00DF74E0">
        <w:rPr>
          <w:lang w:val="it-IT"/>
        </w:rPr>
        <w:t xml:space="preserve"> </w:t>
      </w:r>
      <w:r w:rsidRPr="00012BA9">
        <w:t>и</w:t>
      </w:r>
      <w:r w:rsidRPr="00DF74E0">
        <w:rPr>
          <w:lang w:val="it-IT"/>
        </w:rPr>
        <w:t xml:space="preserve"> </w:t>
      </w:r>
      <w:proofErr w:type="spellStart"/>
      <w:r w:rsidRPr="00012BA9">
        <w:t>Перу</w:t>
      </w:r>
      <w:proofErr w:type="spellEnd"/>
      <w:r w:rsidR="003D1F66" w:rsidRPr="00DF74E0">
        <w:rPr>
          <w:lang w:val="it-IT"/>
        </w:rPr>
        <w:t>;</w:t>
      </w:r>
    </w:p>
    <w:p w14:paraId="7F4673A8" w14:textId="7E124DA8" w:rsidR="003D1F66" w:rsidRPr="00DF74E0" w:rsidRDefault="00012BA9" w:rsidP="00012BA9">
      <w:pPr>
        <w:pStyle w:val="CBDNormalNumber"/>
        <w:numPr>
          <w:ilvl w:val="1"/>
          <w:numId w:val="7"/>
        </w:numPr>
        <w:rPr>
          <w:lang w:val="it-IT"/>
        </w:rPr>
      </w:pPr>
      <w:proofErr w:type="spellStart"/>
      <w:r w:rsidRPr="00012BA9">
        <w:t>Западноевропейские</w:t>
      </w:r>
      <w:proofErr w:type="spellEnd"/>
      <w:r w:rsidRPr="00DF74E0">
        <w:rPr>
          <w:lang w:val="it-IT"/>
        </w:rPr>
        <w:t xml:space="preserve"> </w:t>
      </w:r>
      <w:r w:rsidRPr="00012BA9">
        <w:t>и</w:t>
      </w:r>
      <w:r w:rsidRPr="00DF74E0">
        <w:rPr>
          <w:lang w:val="it-IT"/>
        </w:rPr>
        <w:t xml:space="preserve"> </w:t>
      </w:r>
      <w:proofErr w:type="spellStart"/>
      <w:r w:rsidRPr="00012BA9">
        <w:t>другие</w:t>
      </w:r>
      <w:proofErr w:type="spellEnd"/>
      <w:r w:rsidRPr="00DF74E0">
        <w:rPr>
          <w:lang w:val="it-IT"/>
        </w:rPr>
        <w:t xml:space="preserve"> </w:t>
      </w:r>
      <w:proofErr w:type="spellStart"/>
      <w:r w:rsidRPr="00012BA9">
        <w:t>государства</w:t>
      </w:r>
      <w:proofErr w:type="spellEnd"/>
      <w:r>
        <w:rPr>
          <w:lang w:val="ru-RU"/>
        </w:rPr>
        <w:t xml:space="preserve"> (17):</w:t>
      </w:r>
      <w:r w:rsidRPr="00DF74E0">
        <w:rPr>
          <w:lang w:val="it-IT"/>
        </w:rPr>
        <w:t xml:space="preserve"> </w:t>
      </w:r>
      <w:proofErr w:type="spellStart"/>
      <w:r w:rsidRPr="00012BA9">
        <w:t>Австрия</w:t>
      </w:r>
      <w:proofErr w:type="spellEnd"/>
      <w:r w:rsidRPr="00DF74E0">
        <w:rPr>
          <w:lang w:val="it-IT"/>
        </w:rPr>
        <w:t xml:space="preserve">, </w:t>
      </w:r>
      <w:proofErr w:type="spellStart"/>
      <w:r w:rsidRPr="00012BA9">
        <w:t>Бельгия</w:t>
      </w:r>
      <w:proofErr w:type="spellEnd"/>
      <w:r w:rsidRPr="00DF74E0">
        <w:rPr>
          <w:lang w:val="it-IT"/>
        </w:rPr>
        <w:t xml:space="preserve">, </w:t>
      </w:r>
      <w:proofErr w:type="spellStart"/>
      <w:r w:rsidRPr="00012BA9">
        <w:t>Германия</w:t>
      </w:r>
      <w:proofErr w:type="spellEnd"/>
      <w:r w:rsidRPr="00DF74E0">
        <w:rPr>
          <w:lang w:val="it-IT"/>
        </w:rPr>
        <w:t xml:space="preserve">, </w:t>
      </w:r>
      <w:proofErr w:type="spellStart"/>
      <w:r w:rsidRPr="00012BA9">
        <w:t>Дания</w:t>
      </w:r>
      <w:proofErr w:type="spellEnd"/>
      <w:r w:rsidRPr="00DF74E0">
        <w:rPr>
          <w:lang w:val="it-IT"/>
        </w:rPr>
        <w:t xml:space="preserve">, </w:t>
      </w:r>
      <w:proofErr w:type="spellStart"/>
      <w:r w:rsidRPr="00012BA9">
        <w:t>Европейский</w:t>
      </w:r>
      <w:proofErr w:type="spellEnd"/>
      <w:r w:rsidRPr="00DF74E0">
        <w:rPr>
          <w:lang w:val="it-IT"/>
        </w:rPr>
        <w:t xml:space="preserve"> </w:t>
      </w:r>
      <w:proofErr w:type="spellStart"/>
      <w:r w:rsidRPr="00012BA9">
        <w:t>союз</w:t>
      </w:r>
      <w:proofErr w:type="spellEnd"/>
      <w:r w:rsidRPr="00DF74E0">
        <w:rPr>
          <w:lang w:val="it-IT"/>
        </w:rPr>
        <w:t xml:space="preserve">, </w:t>
      </w:r>
      <w:proofErr w:type="spellStart"/>
      <w:r w:rsidRPr="00012BA9">
        <w:t>Ирландия</w:t>
      </w:r>
      <w:proofErr w:type="spellEnd"/>
      <w:r w:rsidRPr="00DF74E0">
        <w:rPr>
          <w:lang w:val="it-IT"/>
        </w:rPr>
        <w:t xml:space="preserve">, </w:t>
      </w:r>
      <w:proofErr w:type="spellStart"/>
      <w:r w:rsidRPr="00012BA9">
        <w:t>Италия</w:t>
      </w:r>
      <w:proofErr w:type="spellEnd"/>
      <w:r w:rsidRPr="00DF74E0">
        <w:rPr>
          <w:lang w:val="it-IT"/>
        </w:rPr>
        <w:t xml:space="preserve">, </w:t>
      </w:r>
      <w:proofErr w:type="spellStart"/>
      <w:r w:rsidRPr="00012BA9">
        <w:t>Испания</w:t>
      </w:r>
      <w:proofErr w:type="spellEnd"/>
      <w:r w:rsidRPr="00DF74E0">
        <w:rPr>
          <w:lang w:val="it-IT"/>
        </w:rPr>
        <w:t xml:space="preserve">, </w:t>
      </w:r>
      <w:proofErr w:type="spellStart"/>
      <w:r w:rsidRPr="00012BA9">
        <w:t>Люксембург</w:t>
      </w:r>
      <w:proofErr w:type="spellEnd"/>
      <w:r w:rsidRPr="00DF74E0">
        <w:rPr>
          <w:lang w:val="it-IT"/>
        </w:rPr>
        <w:t xml:space="preserve">, </w:t>
      </w:r>
      <w:r>
        <w:rPr>
          <w:lang w:val="ru-RU"/>
        </w:rPr>
        <w:t xml:space="preserve">Мальта, </w:t>
      </w:r>
      <w:proofErr w:type="spellStart"/>
      <w:r w:rsidRPr="00012BA9">
        <w:t>Нидерланды</w:t>
      </w:r>
      <w:proofErr w:type="spellEnd"/>
      <w:r w:rsidRPr="00DF74E0">
        <w:rPr>
          <w:lang w:val="it-IT"/>
        </w:rPr>
        <w:t xml:space="preserve"> (</w:t>
      </w:r>
      <w:proofErr w:type="spellStart"/>
      <w:r w:rsidRPr="00012BA9">
        <w:t>Королевство</w:t>
      </w:r>
      <w:proofErr w:type="spellEnd"/>
      <w:r w:rsidRPr="00DF74E0">
        <w:rPr>
          <w:lang w:val="it-IT"/>
        </w:rPr>
        <w:t xml:space="preserve">), </w:t>
      </w:r>
      <w:proofErr w:type="spellStart"/>
      <w:r w:rsidRPr="00012BA9">
        <w:t>Норвегия</w:t>
      </w:r>
      <w:proofErr w:type="spellEnd"/>
      <w:r w:rsidRPr="00DF74E0">
        <w:rPr>
          <w:lang w:val="it-IT"/>
        </w:rPr>
        <w:t xml:space="preserve">, </w:t>
      </w:r>
      <w:proofErr w:type="spellStart"/>
      <w:r w:rsidRPr="00012BA9">
        <w:t>Соединенное</w:t>
      </w:r>
      <w:proofErr w:type="spellEnd"/>
      <w:r w:rsidRPr="00DF74E0">
        <w:rPr>
          <w:lang w:val="it-IT"/>
        </w:rPr>
        <w:t xml:space="preserve"> </w:t>
      </w:r>
      <w:proofErr w:type="spellStart"/>
      <w:r w:rsidRPr="00012BA9">
        <w:t>Королевство</w:t>
      </w:r>
      <w:proofErr w:type="spellEnd"/>
      <w:r w:rsidRPr="00DF74E0">
        <w:rPr>
          <w:lang w:val="it-IT"/>
        </w:rPr>
        <w:t xml:space="preserve"> </w:t>
      </w:r>
      <w:proofErr w:type="spellStart"/>
      <w:r w:rsidRPr="00012BA9">
        <w:t>Великобритании</w:t>
      </w:r>
      <w:proofErr w:type="spellEnd"/>
      <w:r w:rsidRPr="00DF74E0">
        <w:rPr>
          <w:lang w:val="it-IT"/>
        </w:rPr>
        <w:t xml:space="preserve"> </w:t>
      </w:r>
      <w:r w:rsidRPr="00012BA9">
        <w:t>и</w:t>
      </w:r>
      <w:r w:rsidRPr="00DF74E0">
        <w:rPr>
          <w:lang w:val="it-IT"/>
        </w:rPr>
        <w:t xml:space="preserve"> </w:t>
      </w:r>
      <w:proofErr w:type="spellStart"/>
      <w:r w:rsidRPr="00012BA9">
        <w:t>Северной</w:t>
      </w:r>
      <w:proofErr w:type="spellEnd"/>
      <w:r w:rsidRPr="00DF74E0">
        <w:rPr>
          <w:lang w:val="it-IT"/>
        </w:rPr>
        <w:t xml:space="preserve"> </w:t>
      </w:r>
      <w:proofErr w:type="spellStart"/>
      <w:r w:rsidRPr="00012BA9">
        <w:t>Ирландии</w:t>
      </w:r>
      <w:proofErr w:type="spellEnd"/>
      <w:r w:rsidRPr="00DF74E0">
        <w:rPr>
          <w:lang w:val="it-IT"/>
        </w:rPr>
        <w:t xml:space="preserve">, </w:t>
      </w:r>
      <w:proofErr w:type="spellStart"/>
      <w:r w:rsidRPr="00012BA9">
        <w:t>Финляндия</w:t>
      </w:r>
      <w:proofErr w:type="spellEnd"/>
      <w:r w:rsidRPr="00DF74E0">
        <w:rPr>
          <w:lang w:val="it-IT"/>
        </w:rPr>
        <w:t xml:space="preserve">, </w:t>
      </w:r>
      <w:proofErr w:type="spellStart"/>
      <w:r w:rsidRPr="00012BA9">
        <w:t>Франция</w:t>
      </w:r>
      <w:proofErr w:type="spellEnd"/>
      <w:r w:rsidRPr="00DF74E0">
        <w:rPr>
          <w:lang w:val="it-IT"/>
        </w:rPr>
        <w:t xml:space="preserve">, </w:t>
      </w:r>
      <w:proofErr w:type="spellStart"/>
      <w:r w:rsidRPr="00012BA9">
        <w:t>Швейцария</w:t>
      </w:r>
      <w:proofErr w:type="spellEnd"/>
      <w:r w:rsidRPr="00DF74E0">
        <w:rPr>
          <w:lang w:val="it-IT"/>
        </w:rPr>
        <w:t xml:space="preserve"> </w:t>
      </w:r>
      <w:r w:rsidRPr="00012BA9">
        <w:t>и</w:t>
      </w:r>
      <w:r w:rsidRPr="00DF74E0">
        <w:rPr>
          <w:lang w:val="it-IT"/>
        </w:rPr>
        <w:t xml:space="preserve"> </w:t>
      </w:r>
      <w:proofErr w:type="spellStart"/>
      <w:r w:rsidRPr="00012BA9">
        <w:t>Швеция</w:t>
      </w:r>
      <w:proofErr w:type="spellEnd"/>
      <w:r w:rsidR="003D1F66" w:rsidRPr="00DF74E0">
        <w:rPr>
          <w:lang w:val="it-IT"/>
        </w:rPr>
        <w:t>.</w:t>
      </w:r>
    </w:p>
    <w:p w14:paraId="398CAAEC" w14:textId="3AC2C3FE" w:rsidR="003D1F66" w:rsidRPr="00DF74E0" w:rsidRDefault="00980937" w:rsidP="003D1F66">
      <w:pPr>
        <w:pStyle w:val="CBDH1"/>
        <w:rPr>
          <w:lang w:val="it-IT"/>
        </w:rPr>
      </w:pPr>
      <w:r w:rsidRPr="00DF74E0">
        <w:rPr>
          <w:lang w:val="it-IT"/>
        </w:rPr>
        <w:t>II</w:t>
      </w:r>
      <w:r w:rsidR="003D1F66" w:rsidRPr="00DF74E0">
        <w:rPr>
          <w:lang w:val="it-IT"/>
        </w:rPr>
        <w:t>I.</w:t>
      </w:r>
      <w:r w:rsidR="003D1F66" w:rsidRPr="00DF74E0">
        <w:rPr>
          <w:lang w:val="it-IT"/>
        </w:rPr>
        <w:tab/>
      </w:r>
      <w:r w:rsidR="00744428">
        <w:rPr>
          <w:lang w:val="ru-RU"/>
        </w:rPr>
        <w:t>Оценка и обзор эффективности Дополнительного протокола</w:t>
      </w:r>
    </w:p>
    <w:p w14:paraId="238B4E45" w14:textId="5F945743" w:rsidR="007E1F31" w:rsidRPr="00DF74E0" w:rsidRDefault="000A0893" w:rsidP="003D7A8C">
      <w:pPr>
        <w:pStyle w:val="CBDNormalNumber"/>
        <w:rPr>
          <w:lang w:val="it-IT"/>
        </w:rPr>
      </w:pPr>
      <w:proofErr w:type="spellStart"/>
      <w:r w:rsidRPr="000A0893">
        <w:t>Статья</w:t>
      </w:r>
      <w:proofErr w:type="spellEnd"/>
      <w:r w:rsidRPr="00DF74E0">
        <w:rPr>
          <w:lang w:val="it-IT"/>
        </w:rPr>
        <w:t xml:space="preserve"> 13 </w:t>
      </w:r>
      <w:proofErr w:type="spellStart"/>
      <w:r w:rsidRPr="000A0893">
        <w:t>Дополнительного</w:t>
      </w:r>
      <w:proofErr w:type="spellEnd"/>
      <w:r w:rsidRPr="00DF74E0">
        <w:rPr>
          <w:lang w:val="it-IT"/>
        </w:rPr>
        <w:t xml:space="preserve"> </w:t>
      </w:r>
      <w:proofErr w:type="spellStart"/>
      <w:r w:rsidRPr="000A0893">
        <w:t>протокола</w:t>
      </w:r>
      <w:proofErr w:type="spellEnd"/>
      <w:r w:rsidRPr="00DF74E0">
        <w:rPr>
          <w:lang w:val="it-IT"/>
        </w:rPr>
        <w:t xml:space="preserve"> </w:t>
      </w:r>
      <w:r w:rsidR="005433CD">
        <w:rPr>
          <w:lang w:val="ru-RU"/>
        </w:rPr>
        <w:t>гласит,</w:t>
      </w:r>
      <w:r w:rsidRPr="00DF74E0">
        <w:rPr>
          <w:lang w:val="it-IT"/>
        </w:rPr>
        <w:t xml:space="preserve"> </w:t>
      </w:r>
      <w:proofErr w:type="spellStart"/>
      <w:r w:rsidRPr="000A0893">
        <w:t>что</w:t>
      </w:r>
      <w:proofErr w:type="spellEnd"/>
      <w:r w:rsidRPr="00DF74E0">
        <w:rPr>
          <w:lang w:val="it-IT"/>
        </w:rPr>
        <w:t xml:space="preserve"> </w:t>
      </w:r>
      <w:r w:rsidR="00CB37FC">
        <w:rPr>
          <w:lang w:val="ru-RU"/>
        </w:rPr>
        <w:t>Кон</w:t>
      </w:r>
      <w:proofErr w:type="spellStart"/>
      <w:r w:rsidR="00CB37FC" w:rsidRPr="00CB37FC">
        <w:t>ференция</w:t>
      </w:r>
      <w:proofErr w:type="spellEnd"/>
      <w:r w:rsidR="00CB37FC" w:rsidRPr="00DF74E0">
        <w:rPr>
          <w:lang w:val="it-IT"/>
        </w:rPr>
        <w:t xml:space="preserve"> </w:t>
      </w:r>
      <w:proofErr w:type="spellStart"/>
      <w:r w:rsidR="00CB37FC" w:rsidRPr="00CB37FC">
        <w:t>Стор</w:t>
      </w:r>
      <w:r w:rsidR="003D7A8C">
        <w:t>он</w:t>
      </w:r>
      <w:proofErr w:type="spellEnd"/>
      <w:r w:rsidR="003D7A8C" w:rsidRPr="00DF74E0">
        <w:rPr>
          <w:lang w:val="it-IT"/>
        </w:rPr>
        <w:t xml:space="preserve">, </w:t>
      </w:r>
      <w:proofErr w:type="spellStart"/>
      <w:r w:rsidR="003D7A8C">
        <w:t>выступающая</w:t>
      </w:r>
      <w:proofErr w:type="spellEnd"/>
      <w:r w:rsidR="003D7A8C" w:rsidRPr="00DF74E0">
        <w:rPr>
          <w:lang w:val="it-IT"/>
        </w:rPr>
        <w:t xml:space="preserve"> </w:t>
      </w:r>
      <w:r w:rsidR="003D7A8C">
        <w:t>в</w:t>
      </w:r>
      <w:r w:rsidR="003D7A8C" w:rsidRPr="00DF74E0">
        <w:rPr>
          <w:lang w:val="it-IT"/>
        </w:rPr>
        <w:t xml:space="preserve"> </w:t>
      </w:r>
      <w:proofErr w:type="spellStart"/>
      <w:r w:rsidR="003D7A8C">
        <w:t>качестве</w:t>
      </w:r>
      <w:proofErr w:type="spellEnd"/>
      <w:r w:rsidR="003D7A8C" w:rsidRPr="00DF74E0">
        <w:rPr>
          <w:lang w:val="it-IT"/>
        </w:rPr>
        <w:t xml:space="preserve"> </w:t>
      </w:r>
      <w:r w:rsidR="003D7A8C">
        <w:rPr>
          <w:lang w:val="ru-RU"/>
        </w:rPr>
        <w:t>с</w:t>
      </w:r>
      <w:proofErr w:type="spellStart"/>
      <w:r w:rsidR="00CB37FC" w:rsidRPr="00CB37FC">
        <w:t>овещания</w:t>
      </w:r>
      <w:proofErr w:type="spellEnd"/>
      <w:r w:rsidR="00CB37FC" w:rsidRPr="00DF74E0">
        <w:rPr>
          <w:lang w:val="it-IT"/>
        </w:rPr>
        <w:t xml:space="preserve"> </w:t>
      </w:r>
      <w:proofErr w:type="spellStart"/>
      <w:r w:rsidR="00CB37FC" w:rsidRPr="00CB37FC">
        <w:t>Сторон</w:t>
      </w:r>
      <w:proofErr w:type="spellEnd"/>
      <w:r w:rsidR="00CB37FC" w:rsidRPr="00DF74E0">
        <w:rPr>
          <w:lang w:val="it-IT"/>
        </w:rPr>
        <w:t xml:space="preserve"> </w:t>
      </w:r>
      <w:proofErr w:type="spellStart"/>
      <w:r w:rsidR="00CB37FC" w:rsidRPr="00CB37FC">
        <w:t>Протокола</w:t>
      </w:r>
      <w:proofErr w:type="spellEnd"/>
      <w:r w:rsidR="00CB37FC" w:rsidRPr="00DF74E0">
        <w:rPr>
          <w:lang w:val="it-IT"/>
        </w:rPr>
        <w:t xml:space="preserve">, </w:t>
      </w:r>
      <w:proofErr w:type="spellStart"/>
      <w:r w:rsidR="00CB37FC" w:rsidRPr="00CB37FC">
        <w:t>проводит</w:t>
      </w:r>
      <w:proofErr w:type="spellEnd"/>
      <w:r w:rsidR="003D7A8C" w:rsidRPr="00DF74E0">
        <w:rPr>
          <w:lang w:val="it-IT"/>
        </w:rPr>
        <w:t xml:space="preserve"> </w:t>
      </w:r>
      <w:proofErr w:type="spellStart"/>
      <w:r w:rsidR="003D7A8C">
        <w:t>обзор</w:t>
      </w:r>
      <w:proofErr w:type="spellEnd"/>
      <w:r w:rsidR="003D7A8C" w:rsidRPr="00DF74E0">
        <w:rPr>
          <w:lang w:val="it-IT"/>
        </w:rPr>
        <w:t xml:space="preserve"> </w:t>
      </w:r>
      <w:proofErr w:type="spellStart"/>
      <w:r w:rsidR="003D7A8C">
        <w:t>эффективности</w:t>
      </w:r>
      <w:proofErr w:type="spellEnd"/>
      <w:r w:rsidR="003D7A8C" w:rsidRPr="00DF74E0">
        <w:rPr>
          <w:lang w:val="it-IT"/>
        </w:rPr>
        <w:t xml:space="preserve"> </w:t>
      </w:r>
      <w:proofErr w:type="spellStart"/>
      <w:r w:rsidR="00CB37FC" w:rsidRPr="00CB37FC">
        <w:t>Дополнительного</w:t>
      </w:r>
      <w:proofErr w:type="spellEnd"/>
      <w:r w:rsidR="00CB37FC" w:rsidRPr="00DF74E0">
        <w:rPr>
          <w:lang w:val="it-IT"/>
        </w:rPr>
        <w:t xml:space="preserve"> </w:t>
      </w:r>
      <w:proofErr w:type="spellStart"/>
      <w:r w:rsidR="00CB37FC" w:rsidRPr="00CB37FC">
        <w:t>протокола</w:t>
      </w:r>
      <w:proofErr w:type="spellEnd"/>
      <w:r w:rsidR="00CB37FC" w:rsidRPr="00DF74E0">
        <w:rPr>
          <w:lang w:val="it-IT"/>
        </w:rPr>
        <w:t xml:space="preserve"> </w:t>
      </w:r>
      <w:proofErr w:type="spellStart"/>
      <w:r w:rsidR="00CB37FC" w:rsidRPr="00CB37FC">
        <w:t>через</w:t>
      </w:r>
      <w:proofErr w:type="spellEnd"/>
      <w:r w:rsidR="00CB37FC" w:rsidRPr="00DF74E0">
        <w:rPr>
          <w:lang w:val="it-IT"/>
        </w:rPr>
        <w:t xml:space="preserve"> </w:t>
      </w:r>
      <w:proofErr w:type="spellStart"/>
      <w:r w:rsidR="00CB37FC" w:rsidRPr="00CB37FC">
        <w:t>пять</w:t>
      </w:r>
      <w:proofErr w:type="spellEnd"/>
      <w:r w:rsidR="00CB37FC" w:rsidRPr="00DF74E0">
        <w:rPr>
          <w:lang w:val="it-IT"/>
        </w:rPr>
        <w:t xml:space="preserve"> </w:t>
      </w:r>
      <w:proofErr w:type="spellStart"/>
      <w:r w:rsidR="00CB37FC" w:rsidRPr="00CB37FC">
        <w:t>лет</w:t>
      </w:r>
      <w:proofErr w:type="spellEnd"/>
      <w:r w:rsidR="00CB37FC" w:rsidRPr="00DF74E0">
        <w:rPr>
          <w:lang w:val="it-IT"/>
        </w:rPr>
        <w:t xml:space="preserve"> </w:t>
      </w:r>
      <w:proofErr w:type="spellStart"/>
      <w:r w:rsidR="00CB37FC" w:rsidRPr="00CB37FC">
        <w:t>после</w:t>
      </w:r>
      <w:proofErr w:type="spellEnd"/>
      <w:r w:rsidR="00CB37FC" w:rsidRPr="00DF74E0">
        <w:rPr>
          <w:lang w:val="it-IT"/>
        </w:rPr>
        <w:t xml:space="preserve"> </w:t>
      </w:r>
      <w:proofErr w:type="spellStart"/>
      <w:r w:rsidR="00CB37FC" w:rsidRPr="00CB37FC">
        <w:t>его</w:t>
      </w:r>
      <w:proofErr w:type="spellEnd"/>
      <w:r w:rsidR="00CB37FC" w:rsidRPr="00DF74E0">
        <w:rPr>
          <w:lang w:val="it-IT"/>
        </w:rPr>
        <w:t xml:space="preserve"> </w:t>
      </w:r>
      <w:proofErr w:type="spellStart"/>
      <w:r w:rsidR="00CB37FC" w:rsidRPr="00CB37FC">
        <w:t>вступления</w:t>
      </w:r>
      <w:proofErr w:type="spellEnd"/>
      <w:r w:rsidR="00CB37FC" w:rsidRPr="00DF74E0">
        <w:rPr>
          <w:lang w:val="it-IT"/>
        </w:rPr>
        <w:t xml:space="preserve"> </w:t>
      </w:r>
      <w:r w:rsidR="00CB37FC" w:rsidRPr="00CB37FC">
        <w:t>в</w:t>
      </w:r>
      <w:r w:rsidR="00CB37FC" w:rsidRPr="00DF74E0">
        <w:rPr>
          <w:lang w:val="it-IT"/>
        </w:rPr>
        <w:t xml:space="preserve"> </w:t>
      </w:r>
      <w:proofErr w:type="spellStart"/>
      <w:r w:rsidR="00CB37FC" w:rsidRPr="00CB37FC">
        <w:t>силу</w:t>
      </w:r>
      <w:proofErr w:type="spellEnd"/>
      <w:r w:rsidR="00CB37FC" w:rsidRPr="00DF74E0">
        <w:rPr>
          <w:lang w:val="it-IT"/>
        </w:rPr>
        <w:t xml:space="preserve"> </w:t>
      </w:r>
      <w:r w:rsidR="00CB37FC" w:rsidRPr="00CB37FC">
        <w:t>и</w:t>
      </w:r>
      <w:r w:rsidR="00CB37FC" w:rsidRPr="00DF74E0">
        <w:rPr>
          <w:lang w:val="it-IT"/>
        </w:rPr>
        <w:t xml:space="preserve"> </w:t>
      </w:r>
      <w:proofErr w:type="spellStart"/>
      <w:r w:rsidR="00CB37FC" w:rsidRPr="00CB37FC">
        <w:t>затем</w:t>
      </w:r>
      <w:proofErr w:type="spellEnd"/>
      <w:r w:rsidR="00CB37FC" w:rsidRPr="00DF74E0">
        <w:rPr>
          <w:lang w:val="it-IT"/>
        </w:rPr>
        <w:t xml:space="preserve"> </w:t>
      </w:r>
      <w:proofErr w:type="spellStart"/>
      <w:r w:rsidR="00CB37FC" w:rsidRPr="00CB37FC">
        <w:t>через</w:t>
      </w:r>
      <w:proofErr w:type="spellEnd"/>
      <w:r w:rsidR="00CB37FC" w:rsidRPr="00DF74E0">
        <w:rPr>
          <w:lang w:val="it-IT"/>
        </w:rPr>
        <w:t xml:space="preserve"> </w:t>
      </w:r>
      <w:proofErr w:type="spellStart"/>
      <w:r w:rsidR="00CB37FC" w:rsidRPr="00CB37FC">
        <w:t>каждые</w:t>
      </w:r>
      <w:proofErr w:type="spellEnd"/>
      <w:r w:rsidR="00CB37FC" w:rsidRPr="00DF74E0">
        <w:rPr>
          <w:lang w:val="it-IT"/>
        </w:rPr>
        <w:t xml:space="preserve"> </w:t>
      </w:r>
      <w:proofErr w:type="spellStart"/>
      <w:r w:rsidR="00CB37FC" w:rsidRPr="00CB37FC">
        <w:t>пять</w:t>
      </w:r>
      <w:proofErr w:type="spellEnd"/>
      <w:r w:rsidR="00CB37FC" w:rsidRPr="00DF74E0">
        <w:rPr>
          <w:lang w:val="it-IT"/>
        </w:rPr>
        <w:t xml:space="preserve"> </w:t>
      </w:r>
      <w:proofErr w:type="spellStart"/>
      <w:r w:rsidR="00CB37FC" w:rsidRPr="00CB37FC">
        <w:t>лет</w:t>
      </w:r>
      <w:proofErr w:type="spellEnd"/>
      <w:r w:rsidR="00CB37FC" w:rsidRPr="00DF74E0">
        <w:rPr>
          <w:lang w:val="it-IT"/>
        </w:rPr>
        <w:t xml:space="preserve">, </w:t>
      </w:r>
      <w:proofErr w:type="spellStart"/>
      <w:r w:rsidR="00CB37FC" w:rsidRPr="00CB37FC">
        <w:t>при</w:t>
      </w:r>
      <w:proofErr w:type="spellEnd"/>
      <w:r w:rsidR="00CB37FC" w:rsidRPr="00DF74E0">
        <w:rPr>
          <w:lang w:val="it-IT"/>
        </w:rPr>
        <w:t xml:space="preserve"> </w:t>
      </w:r>
      <w:proofErr w:type="spellStart"/>
      <w:r w:rsidR="00CB37FC" w:rsidRPr="00CB37FC">
        <w:t>том</w:t>
      </w:r>
      <w:proofErr w:type="spellEnd"/>
      <w:r w:rsidR="00CB37FC" w:rsidRPr="00DF74E0">
        <w:rPr>
          <w:lang w:val="it-IT"/>
        </w:rPr>
        <w:t xml:space="preserve">, </w:t>
      </w:r>
      <w:proofErr w:type="spellStart"/>
      <w:r w:rsidR="00CB37FC" w:rsidRPr="00CB37FC">
        <w:t>что</w:t>
      </w:r>
      <w:proofErr w:type="spellEnd"/>
      <w:r w:rsidR="00CB37FC" w:rsidRPr="00DF74E0">
        <w:rPr>
          <w:lang w:val="it-IT"/>
        </w:rPr>
        <w:t xml:space="preserve"> </w:t>
      </w:r>
      <w:proofErr w:type="spellStart"/>
      <w:r w:rsidR="00CB37FC" w:rsidRPr="00CB37FC">
        <w:t>информация</w:t>
      </w:r>
      <w:proofErr w:type="spellEnd"/>
      <w:r w:rsidR="00CB37FC" w:rsidRPr="00DF74E0">
        <w:rPr>
          <w:lang w:val="it-IT"/>
        </w:rPr>
        <w:t xml:space="preserve"> </w:t>
      </w:r>
      <w:r w:rsidR="00CB37FC" w:rsidRPr="00CB37FC">
        <w:t>о</w:t>
      </w:r>
      <w:r w:rsidR="00CB37FC" w:rsidRPr="00DF74E0">
        <w:rPr>
          <w:lang w:val="it-IT"/>
        </w:rPr>
        <w:t xml:space="preserve"> </w:t>
      </w:r>
      <w:proofErr w:type="spellStart"/>
      <w:r w:rsidR="00CB37FC" w:rsidRPr="00CB37FC">
        <w:t>необходимости</w:t>
      </w:r>
      <w:proofErr w:type="spellEnd"/>
      <w:r w:rsidR="00CB37FC" w:rsidRPr="00DF74E0">
        <w:rPr>
          <w:lang w:val="it-IT"/>
        </w:rPr>
        <w:t xml:space="preserve"> </w:t>
      </w:r>
      <w:proofErr w:type="spellStart"/>
      <w:r w:rsidR="00CB37FC" w:rsidRPr="00CB37FC">
        <w:t>проведения</w:t>
      </w:r>
      <w:proofErr w:type="spellEnd"/>
      <w:r w:rsidR="00CB37FC" w:rsidRPr="00DF74E0">
        <w:rPr>
          <w:lang w:val="it-IT"/>
        </w:rPr>
        <w:t xml:space="preserve"> </w:t>
      </w:r>
      <w:proofErr w:type="spellStart"/>
      <w:r w:rsidR="00CB37FC" w:rsidRPr="00CB37FC">
        <w:t>такого</w:t>
      </w:r>
      <w:proofErr w:type="spellEnd"/>
      <w:r w:rsidR="00CB37FC" w:rsidRPr="00DF74E0">
        <w:rPr>
          <w:lang w:val="it-IT"/>
        </w:rPr>
        <w:t xml:space="preserve"> </w:t>
      </w:r>
      <w:proofErr w:type="spellStart"/>
      <w:r w:rsidR="00CB37FC" w:rsidRPr="00CB37FC">
        <w:t>обзора</w:t>
      </w:r>
      <w:proofErr w:type="spellEnd"/>
      <w:r w:rsidR="00CB37FC" w:rsidRPr="00DF74E0">
        <w:rPr>
          <w:lang w:val="it-IT"/>
        </w:rPr>
        <w:t xml:space="preserve"> </w:t>
      </w:r>
      <w:proofErr w:type="spellStart"/>
      <w:r w:rsidR="00CB37FC" w:rsidRPr="00CB37FC">
        <w:t>заранее</w:t>
      </w:r>
      <w:proofErr w:type="spellEnd"/>
      <w:r w:rsidR="00CB37FC" w:rsidRPr="00DF74E0">
        <w:rPr>
          <w:lang w:val="it-IT"/>
        </w:rPr>
        <w:t xml:space="preserve"> </w:t>
      </w:r>
      <w:proofErr w:type="spellStart"/>
      <w:r w:rsidR="00CB37FC" w:rsidRPr="00CB37FC">
        <w:t>распространяется</w:t>
      </w:r>
      <w:proofErr w:type="spellEnd"/>
      <w:r w:rsidR="00CB37FC" w:rsidRPr="00DF74E0">
        <w:rPr>
          <w:lang w:val="it-IT"/>
        </w:rPr>
        <w:t xml:space="preserve"> </w:t>
      </w:r>
      <w:proofErr w:type="spellStart"/>
      <w:r w:rsidR="00CB37FC" w:rsidRPr="00CB37FC">
        <w:t>среди</w:t>
      </w:r>
      <w:proofErr w:type="spellEnd"/>
      <w:r w:rsidR="00CB37FC" w:rsidRPr="00DF74E0">
        <w:rPr>
          <w:lang w:val="it-IT"/>
        </w:rPr>
        <w:t xml:space="preserve"> </w:t>
      </w:r>
      <w:proofErr w:type="spellStart"/>
      <w:r w:rsidR="00CB37FC" w:rsidRPr="00CB37FC">
        <w:t>Сторон</w:t>
      </w:r>
      <w:proofErr w:type="spellEnd"/>
      <w:r w:rsidR="00CB37FC" w:rsidRPr="00DF74E0">
        <w:rPr>
          <w:lang w:val="it-IT"/>
        </w:rPr>
        <w:t xml:space="preserve">. </w:t>
      </w:r>
      <w:r w:rsidRPr="000A0893">
        <w:t>В</w:t>
      </w:r>
      <w:r w:rsidRPr="00DF74E0">
        <w:rPr>
          <w:lang w:val="it-IT"/>
        </w:rPr>
        <w:t xml:space="preserve"> </w:t>
      </w:r>
      <w:proofErr w:type="spellStart"/>
      <w:r w:rsidRPr="000A0893">
        <w:t>статье</w:t>
      </w:r>
      <w:proofErr w:type="spellEnd"/>
      <w:r w:rsidRPr="00DF74E0">
        <w:rPr>
          <w:lang w:val="it-IT"/>
        </w:rPr>
        <w:t xml:space="preserve"> 13 </w:t>
      </w:r>
      <w:proofErr w:type="spellStart"/>
      <w:r w:rsidRPr="000A0893">
        <w:t>также</w:t>
      </w:r>
      <w:proofErr w:type="spellEnd"/>
      <w:r w:rsidRPr="00DF74E0">
        <w:rPr>
          <w:lang w:val="it-IT"/>
        </w:rPr>
        <w:t xml:space="preserve"> </w:t>
      </w:r>
      <w:proofErr w:type="spellStart"/>
      <w:r w:rsidRPr="000A0893">
        <w:t>предусм</w:t>
      </w:r>
      <w:proofErr w:type="spellEnd"/>
      <w:r w:rsidR="00090FE5">
        <w:rPr>
          <w:lang w:val="ru-RU"/>
        </w:rPr>
        <w:t>отрено</w:t>
      </w:r>
      <w:r w:rsidRPr="00DF74E0">
        <w:rPr>
          <w:lang w:val="it-IT"/>
        </w:rPr>
        <w:t>,</w:t>
      </w:r>
      <w:r w:rsidR="008808CE">
        <w:rPr>
          <w:lang w:val="ru-RU"/>
        </w:rPr>
        <w:t xml:space="preserve"> что о</w:t>
      </w:r>
      <w:proofErr w:type="spellStart"/>
      <w:r w:rsidR="003D7A8C" w:rsidRPr="003D7A8C">
        <w:t>бзор</w:t>
      </w:r>
      <w:proofErr w:type="spellEnd"/>
      <w:r w:rsidR="003D7A8C" w:rsidRPr="00DF74E0">
        <w:rPr>
          <w:lang w:val="it-IT"/>
        </w:rPr>
        <w:t xml:space="preserve"> </w:t>
      </w:r>
      <w:proofErr w:type="spellStart"/>
      <w:r w:rsidR="003D7A8C" w:rsidRPr="003D7A8C">
        <w:t>проводится</w:t>
      </w:r>
      <w:proofErr w:type="spellEnd"/>
      <w:r w:rsidR="003D7A8C" w:rsidRPr="00DF74E0">
        <w:rPr>
          <w:lang w:val="it-IT"/>
        </w:rPr>
        <w:t xml:space="preserve"> </w:t>
      </w:r>
      <w:r w:rsidR="003D7A8C" w:rsidRPr="003D7A8C">
        <w:t>в</w:t>
      </w:r>
      <w:r w:rsidR="003D7A8C" w:rsidRPr="00DF74E0">
        <w:rPr>
          <w:lang w:val="it-IT"/>
        </w:rPr>
        <w:t xml:space="preserve"> </w:t>
      </w:r>
      <w:proofErr w:type="spellStart"/>
      <w:r w:rsidR="003D7A8C" w:rsidRPr="003D7A8C">
        <w:t>контексте</w:t>
      </w:r>
      <w:proofErr w:type="spellEnd"/>
      <w:r w:rsidR="003D7A8C" w:rsidRPr="00DF74E0">
        <w:rPr>
          <w:lang w:val="it-IT"/>
        </w:rPr>
        <w:t xml:space="preserve"> </w:t>
      </w:r>
      <w:proofErr w:type="spellStart"/>
      <w:r w:rsidR="003D7A8C" w:rsidRPr="003D7A8C">
        <w:t>оценки</w:t>
      </w:r>
      <w:proofErr w:type="spellEnd"/>
      <w:r w:rsidR="003D7A8C" w:rsidRPr="00DF74E0">
        <w:rPr>
          <w:lang w:val="it-IT"/>
        </w:rPr>
        <w:t xml:space="preserve"> </w:t>
      </w:r>
      <w:r w:rsidR="003D7A8C" w:rsidRPr="003D7A8C">
        <w:t>и</w:t>
      </w:r>
      <w:r w:rsidR="003D7A8C" w:rsidRPr="00DF74E0">
        <w:rPr>
          <w:lang w:val="it-IT"/>
        </w:rPr>
        <w:t xml:space="preserve"> </w:t>
      </w:r>
      <w:proofErr w:type="spellStart"/>
      <w:r w:rsidR="003D7A8C" w:rsidRPr="003D7A8C">
        <w:t>обзора</w:t>
      </w:r>
      <w:proofErr w:type="spellEnd"/>
      <w:r w:rsidR="003D7A8C" w:rsidRPr="00DF74E0">
        <w:rPr>
          <w:lang w:val="it-IT"/>
        </w:rPr>
        <w:t xml:space="preserve"> </w:t>
      </w:r>
      <w:proofErr w:type="spellStart"/>
      <w:r w:rsidR="003D7A8C" w:rsidRPr="003D7A8C">
        <w:t>Протокола</w:t>
      </w:r>
      <w:proofErr w:type="spellEnd"/>
      <w:r w:rsidR="003D7A8C" w:rsidRPr="00DF74E0">
        <w:rPr>
          <w:lang w:val="it-IT"/>
        </w:rPr>
        <w:t xml:space="preserve">, </w:t>
      </w:r>
      <w:proofErr w:type="spellStart"/>
      <w:r w:rsidR="003D7A8C" w:rsidRPr="003D7A8C">
        <w:t>конкретно</w:t>
      </w:r>
      <w:proofErr w:type="spellEnd"/>
      <w:r w:rsidR="003D7A8C" w:rsidRPr="00DF74E0">
        <w:rPr>
          <w:lang w:val="it-IT"/>
        </w:rPr>
        <w:t xml:space="preserve"> </w:t>
      </w:r>
      <w:proofErr w:type="spellStart"/>
      <w:r w:rsidR="003D7A8C" w:rsidRPr="003D7A8C">
        <w:t>предусмотренных</w:t>
      </w:r>
      <w:proofErr w:type="spellEnd"/>
      <w:r w:rsidR="003D7A8C" w:rsidRPr="00DF74E0">
        <w:rPr>
          <w:lang w:val="it-IT"/>
        </w:rPr>
        <w:t xml:space="preserve"> </w:t>
      </w:r>
      <w:r w:rsidR="003D7A8C" w:rsidRPr="003D7A8C">
        <w:t>в</w:t>
      </w:r>
      <w:r w:rsidR="003D7A8C" w:rsidRPr="00DF74E0">
        <w:rPr>
          <w:lang w:val="it-IT"/>
        </w:rPr>
        <w:t xml:space="preserve"> </w:t>
      </w:r>
      <w:proofErr w:type="spellStart"/>
      <w:r w:rsidR="003D7A8C" w:rsidRPr="003D7A8C">
        <w:t>статье</w:t>
      </w:r>
      <w:proofErr w:type="spellEnd"/>
      <w:r w:rsidR="003D7A8C" w:rsidRPr="00DF74E0">
        <w:rPr>
          <w:lang w:val="it-IT"/>
        </w:rPr>
        <w:t xml:space="preserve"> 35 </w:t>
      </w:r>
      <w:proofErr w:type="spellStart"/>
      <w:r w:rsidR="003D7A8C" w:rsidRPr="003D7A8C">
        <w:t>Протокола</w:t>
      </w:r>
      <w:proofErr w:type="spellEnd"/>
      <w:r w:rsidR="003D7A8C" w:rsidRPr="00DF74E0">
        <w:rPr>
          <w:lang w:val="it-IT"/>
        </w:rPr>
        <w:t xml:space="preserve">, </w:t>
      </w:r>
      <w:proofErr w:type="spellStart"/>
      <w:r w:rsidR="003D7A8C" w:rsidRPr="003D7A8C">
        <w:t>если</w:t>
      </w:r>
      <w:proofErr w:type="spellEnd"/>
      <w:r w:rsidR="003D7A8C" w:rsidRPr="00DF74E0">
        <w:rPr>
          <w:lang w:val="it-IT"/>
        </w:rPr>
        <w:t xml:space="preserve"> </w:t>
      </w:r>
      <w:proofErr w:type="spellStart"/>
      <w:r w:rsidR="003D7A8C" w:rsidRPr="003D7A8C">
        <w:t>Стороны</w:t>
      </w:r>
      <w:proofErr w:type="spellEnd"/>
      <w:r w:rsidR="003D7A8C" w:rsidRPr="00DF74E0">
        <w:rPr>
          <w:lang w:val="it-IT"/>
        </w:rPr>
        <w:t xml:space="preserve"> </w:t>
      </w:r>
      <w:proofErr w:type="spellStart"/>
      <w:r w:rsidR="003D7A8C" w:rsidRPr="003D7A8C">
        <w:t>Дополнительного</w:t>
      </w:r>
      <w:proofErr w:type="spellEnd"/>
      <w:r w:rsidR="003D7A8C" w:rsidRPr="00DF74E0">
        <w:rPr>
          <w:lang w:val="it-IT"/>
        </w:rPr>
        <w:t xml:space="preserve"> </w:t>
      </w:r>
      <w:proofErr w:type="spellStart"/>
      <w:r w:rsidR="003D7A8C" w:rsidRPr="003D7A8C">
        <w:t>протокола</w:t>
      </w:r>
      <w:proofErr w:type="spellEnd"/>
      <w:r w:rsidR="003D7A8C" w:rsidRPr="00DF74E0">
        <w:rPr>
          <w:lang w:val="it-IT"/>
        </w:rPr>
        <w:t xml:space="preserve"> </w:t>
      </w:r>
      <w:proofErr w:type="spellStart"/>
      <w:r w:rsidR="003D7A8C" w:rsidRPr="003D7A8C">
        <w:t>не</w:t>
      </w:r>
      <w:proofErr w:type="spellEnd"/>
      <w:r w:rsidR="003D7A8C" w:rsidRPr="00DF74E0">
        <w:rPr>
          <w:lang w:val="it-IT"/>
        </w:rPr>
        <w:t xml:space="preserve"> </w:t>
      </w:r>
      <w:proofErr w:type="spellStart"/>
      <w:r w:rsidR="003D7A8C" w:rsidRPr="003D7A8C">
        <w:t>примут</w:t>
      </w:r>
      <w:proofErr w:type="spellEnd"/>
      <w:r w:rsidR="003D7A8C" w:rsidRPr="00DF74E0">
        <w:rPr>
          <w:lang w:val="it-IT"/>
        </w:rPr>
        <w:t xml:space="preserve"> </w:t>
      </w:r>
      <w:proofErr w:type="spellStart"/>
      <w:r w:rsidR="003D7A8C" w:rsidRPr="003D7A8C">
        <w:t>иное</w:t>
      </w:r>
      <w:proofErr w:type="spellEnd"/>
      <w:r w:rsidR="003D7A8C" w:rsidRPr="00DF74E0">
        <w:rPr>
          <w:lang w:val="it-IT"/>
        </w:rPr>
        <w:t xml:space="preserve"> </w:t>
      </w:r>
      <w:proofErr w:type="spellStart"/>
      <w:r w:rsidR="003D7A8C" w:rsidRPr="003D7A8C">
        <w:t>решение</w:t>
      </w:r>
      <w:proofErr w:type="spellEnd"/>
      <w:r w:rsidR="008808CE">
        <w:rPr>
          <w:lang w:val="ru-RU"/>
        </w:rPr>
        <w:t>, и что п</w:t>
      </w:r>
      <w:proofErr w:type="spellStart"/>
      <w:r w:rsidR="003D7A8C" w:rsidRPr="003D7A8C">
        <w:t>ервый</w:t>
      </w:r>
      <w:proofErr w:type="spellEnd"/>
      <w:r w:rsidR="003D7A8C" w:rsidRPr="00DF74E0">
        <w:rPr>
          <w:lang w:val="it-IT"/>
        </w:rPr>
        <w:t xml:space="preserve"> </w:t>
      </w:r>
      <w:proofErr w:type="spellStart"/>
      <w:r w:rsidR="003D7A8C" w:rsidRPr="003D7A8C">
        <w:t>обзор</w:t>
      </w:r>
      <w:proofErr w:type="spellEnd"/>
      <w:r w:rsidR="003D7A8C" w:rsidRPr="00DF74E0">
        <w:rPr>
          <w:lang w:val="it-IT"/>
        </w:rPr>
        <w:t xml:space="preserve"> </w:t>
      </w:r>
      <w:proofErr w:type="spellStart"/>
      <w:r w:rsidR="003D7A8C" w:rsidRPr="003D7A8C">
        <w:t>включает</w:t>
      </w:r>
      <w:proofErr w:type="spellEnd"/>
      <w:r w:rsidR="003D7A8C" w:rsidRPr="00DF74E0">
        <w:rPr>
          <w:lang w:val="it-IT"/>
        </w:rPr>
        <w:t xml:space="preserve"> </w:t>
      </w:r>
      <w:proofErr w:type="spellStart"/>
      <w:r w:rsidR="003D7A8C" w:rsidRPr="003D7A8C">
        <w:t>проведение</w:t>
      </w:r>
      <w:proofErr w:type="spellEnd"/>
      <w:r w:rsidR="003D7A8C" w:rsidRPr="00DF74E0">
        <w:rPr>
          <w:lang w:val="it-IT"/>
        </w:rPr>
        <w:t xml:space="preserve"> </w:t>
      </w:r>
      <w:proofErr w:type="spellStart"/>
      <w:r w:rsidR="003D7A8C" w:rsidRPr="003D7A8C">
        <w:t>анализа</w:t>
      </w:r>
      <w:proofErr w:type="spellEnd"/>
      <w:r w:rsidR="003D7A8C" w:rsidRPr="00DF74E0">
        <w:rPr>
          <w:lang w:val="it-IT"/>
        </w:rPr>
        <w:t xml:space="preserve"> </w:t>
      </w:r>
      <w:proofErr w:type="spellStart"/>
      <w:r w:rsidR="003D7A8C" w:rsidRPr="003D7A8C">
        <w:t>эффективности</w:t>
      </w:r>
      <w:proofErr w:type="spellEnd"/>
      <w:r w:rsidR="003D7A8C" w:rsidRPr="00DF74E0">
        <w:rPr>
          <w:lang w:val="it-IT"/>
        </w:rPr>
        <w:t xml:space="preserve"> </w:t>
      </w:r>
      <w:proofErr w:type="spellStart"/>
      <w:r w:rsidR="003D7A8C" w:rsidRPr="003D7A8C">
        <w:t>статей</w:t>
      </w:r>
      <w:proofErr w:type="spellEnd"/>
      <w:r w:rsidR="003D7A8C" w:rsidRPr="00DF74E0">
        <w:rPr>
          <w:lang w:val="it-IT"/>
        </w:rPr>
        <w:t xml:space="preserve"> 10 </w:t>
      </w:r>
      <w:r w:rsidR="003D7A8C" w:rsidRPr="003D7A8C">
        <w:t>и</w:t>
      </w:r>
      <w:r w:rsidR="003D7A8C" w:rsidRPr="00DF74E0">
        <w:rPr>
          <w:lang w:val="it-IT"/>
        </w:rPr>
        <w:t xml:space="preserve"> 12</w:t>
      </w:r>
      <w:r w:rsidR="008808CE">
        <w:rPr>
          <w:lang w:val="ru-RU"/>
        </w:rPr>
        <w:t xml:space="preserve"> </w:t>
      </w:r>
      <w:proofErr w:type="spellStart"/>
      <w:r w:rsidR="008808CE" w:rsidRPr="000A0893">
        <w:t>Дополнительного</w:t>
      </w:r>
      <w:proofErr w:type="spellEnd"/>
      <w:r w:rsidR="008808CE" w:rsidRPr="00DF74E0">
        <w:rPr>
          <w:lang w:val="it-IT"/>
        </w:rPr>
        <w:t xml:space="preserve"> </w:t>
      </w:r>
      <w:proofErr w:type="spellStart"/>
      <w:r w:rsidR="008808CE" w:rsidRPr="000A0893">
        <w:t>протокола</w:t>
      </w:r>
      <w:proofErr w:type="spellEnd"/>
      <w:r w:rsidR="008808CE">
        <w:rPr>
          <w:lang w:val="ru-RU"/>
        </w:rPr>
        <w:t xml:space="preserve">. </w:t>
      </w:r>
      <w:r w:rsidR="008808CE" w:rsidRPr="00DF74E0">
        <w:rPr>
          <w:lang w:val="it-IT"/>
        </w:rPr>
        <w:t xml:space="preserve"> </w:t>
      </w:r>
    </w:p>
    <w:p w14:paraId="160D0BCD" w14:textId="2053EA85" w:rsidR="00AD32D6" w:rsidRPr="00DA5A98" w:rsidRDefault="007808B3" w:rsidP="0045163E">
      <w:pPr>
        <w:pStyle w:val="CBDNormalNumber"/>
      </w:pPr>
      <w:r>
        <w:rPr>
          <w:lang w:val="ru-RU"/>
        </w:rPr>
        <w:t>В своем решении</w:t>
      </w:r>
      <w:r w:rsidR="00AD32D6" w:rsidRPr="00DA5A98">
        <w:t xml:space="preserve"> </w:t>
      </w:r>
      <w:hyperlink r:id="rId16" w:history="1">
        <w:r w:rsidR="00AD32D6" w:rsidRPr="00DA5A98">
          <w:rPr>
            <w:rStyle w:val="Hyperlink"/>
          </w:rPr>
          <w:t>CP-10/13</w:t>
        </w:r>
      </w:hyperlink>
      <w:r>
        <w:t xml:space="preserve"> </w:t>
      </w:r>
      <w:r>
        <w:rPr>
          <w:lang w:val="ru-RU"/>
        </w:rPr>
        <w:t>Кон</w:t>
      </w:r>
      <w:proofErr w:type="spellStart"/>
      <w:r w:rsidRPr="00CB37FC">
        <w:t>ференция</w:t>
      </w:r>
      <w:proofErr w:type="spellEnd"/>
      <w:r w:rsidRPr="00CB37FC">
        <w:t xml:space="preserve"> Стор</w:t>
      </w:r>
      <w:r>
        <w:t xml:space="preserve">он, </w:t>
      </w:r>
      <w:proofErr w:type="spellStart"/>
      <w:r>
        <w:t>выступающая</w:t>
      </w:r>
      <w:proofErr w:type="spellEnd"/>
      <w:r>
        <w:t xml:space="preserve"> в </w:t>
      </w:r>
      <w:proofErr w:type="spellStart"/>
      <w:r>
        <w:t>качестве</w:t>
      </w:r>
      <w:proofErr w:type="spellEnd"/>
      <w:r>
        <w:t xml:space="preserve"> </w:t>
      </w:r>
      <w:r>
        <w:rPr>
          <w:lang w:val="ru-RU"/>
        </w:rPr>
        <w:t>с</w:t>
      </w:r>
      <w:proofErr w:type="spellStart"/>
      <w:r w:rsidRPr="00CB37FC">
        <w:t>овещания</w:t>
      </w:r>
      <w:proofErr w:type="spellEnd"/>
      <w:r w:rsidRPr="00CB37FC">
        <w:t xml:space="preserve"> </w:t>
      </w:r>
      <w:proofErr w:type="spellStart"/>
      <w:r w:rsidRPr="00CB37FC">
        <w:t>Сторон</w:t>
      </w:r>
      <w:proofErr w:type="spellEnd"/>
      <w:r w:rsidRPr="00CB37FC">
        <w:t xml:space="preserve"> Протокола,</w:t>
      </w:r>
      <w:r w:rsidR="00BC7F04">
        <w:rPr>
          <w:lang w:val="ru-RU"/>
        </w:rPr>
        <w:t xml:space="preserve"> постановила, </w:t>
      </w:r>
      <w:r w:rsidR="00741614">
        <w:rPr>
          <w:lang w:val="ru-RU"/>
        </w:rPr>
        <w:t xml:space="preserve">что </w:t>
      </w:r>
      <w:r w:rsidR="00741614" w:rsidRPr="00741614">
        <w:rPr>
          <w:lang w:val="ru-RU"/>
        </w:rPr>
        <w:t>первая оценка и обзор эффективности Дополнительного протокола должны быть проведены в контексте пятой оценки и обзора эффект</w:t>
      </w:r>
      <w:r w:rsidR="00741614">
        <w:rPr>
          <w:lang w:val="ru-RU"/>
        </w:rPr>
        <w:t>ивности Картахенского протокола</w:t>
      </w:r>
      <w:r w:rsidR="009F5194" w:rsidRPr="00DA5A98">
        <w:t>,</w:t>
      </w:r>
      <w:r w:rsidR="00BF4275" w:rsidRPr="00DA5A98">
        <w:t xml:space="preserve"> </w:t>
      </w:r>
      <w:proofErr w:type="spellStart"/>
      <w:r w:rsidR="0045163E" w:rsidRPr="0045163E">
        <w:t>приветств</w:t>
      </w:r>
      <w:proofErr w:type="spellEnd"/>
      <w:r w:rsidR="0045163E">
        <w:rPr>
          <w:lang w:val="ru-RU"/>
        </w:rPr>
        <w:t xml:space="preserve">овала </w:t>
      </w:r>
      <w:proofErr w:type="spellStart"/>
      <w:r w:rsidR="0045163E" w:rsidRPr="0045163E">
        <w:t>включение</w:t>
      </w:r>
      <w:proofErr w:type="spellEnd"/>
      <w:r w:rsidR="0045163E" w:rsidRPr="0045163E">
        <w:t xml:space="preserve"> </w:t>
      </w:r>
      <w:proofErr w:type="spellStart"/>
      <w:r w:rsidR="0045163E" w:rsidRPr="0045163E">
        <w:t>вопросов</w:t>
      </w:r>
      <w:proofErr w:type="spellEnd"/>
      <w:r w:rsidR="0045163E" w:rsidRPr="0045163E">
        <w:t xml:space="preserve"> о </w:t>
      </w:r>
      <w:proofErr w:type="spellStart"/>
      <w:r w:rsidR="0045163E" w:rsidRPr="0045163E">
        <w:t>Дополнительном</w:t>
      </w:r>
      <w:proofErr w:type="spellEnd"/>
      <w:r w:rsidR="0045163E" w:rsidRPr="0045163E">
        <w:t xml:space="preserve"> </w:t>
      </w:r>
      <w:proofErr w:type="spellStart"/>
      <w:r w:rsidR="0045163E" w:rsidRPr="0045163E">
        <w:t>протоколе</w:t>
      </w:r>
      <w:proofErr w:type="spellEnd"/>
      <w:r w:rsidR="0045163E" w:rsidRPr="0045163E">
        <w:t xml:space="preserve"> в </w:t>
      </w:r>
      <w:proofErr w:type="spellStart"/>
      <w:r w:rsidR="0045163E" w:rsidRPr="0045163E">
        <w:t>форму</w:t>
      </w:r>
      <w:proofErr w:type="spellEnd"/>
      <w:r w:rsidR="0045163E" w:rsidRPr="0045163E">
        <w:t xml:space="preserve"> </w:t>
      </w:r>
      <w:proofErr w:type="spellStart"/>
      <w:r w:rsidR="0045163E" w:rsidRPr="0045163E">
        <w:t>представления</w:t>
      </w:r>
      <w:proofErr w:type="spellEnd"/>
      <w:r w:rsidR="0045163E" w:rsidRPr="0045163E">
        <w:t xml:space="preserve"> </w:t>
      </w:r>
      <w:proofErr w:type="spellStart"/>
      <w:r w:rsidR="0045163E" w:rsidRPr="0045163E">
        <w:t>пятых</w:t>
      </w:r>
      <w:proofErr w:type="spellEnd"/>
      <w:r w:rsidR="0045163E" w:rsidRPr="0045163E">
        <w:t xml:space="preserve"> </w:t>
      </w:r>
      <w:proofErr w:type="spellStart"/>
      <w:r w:rsidR="0045163E" w:rsidRPr="0045163E">
        <w:t>национальных</w:t>
      </w:r>
      <w:proofErr w:type="spellEnd"/>
      <w:r w:rsidR="0045163E">
        <w:rPr>
          <w:lang w:val="ru-RU"/>
        </w:rPr>
        <w:t xml:space="preserve"> докладов, а также поручила </w:t>
      </w:r>
      <w:r w:rsidR="0045163E" w:rsidRPr="0045163E">
        <w:rPr>
          <w:lang w:val="ru-RU"/>
        </w:rPr>
        <w:t>Сторонам Дополнительного протокола и предл</w:t>
      </w:r>
      <w:r w:rsidR="0045163E">
        <w:rPr>
          <w:lang w:val="ru-RU"/>
        </w:rPr>
        <w:t xml:space="preserve">ожила </w:t>
      </w:r>
      <w:r w:rsidR="0045163E" w:rsidRPr="0045163E">
        <w:rPr>
          <w:lang w:val="ru-RU"/>
        </w:rPr>
        <w:t>правительствам</w:t>
      </w:r>
      <w:r w:rsidR="00722918">
        <w:rPr>
          <w:lang w:val="ru-RU"/>
        </w:rPr>
        <w:t xml:space="preserve"> других стран</w:t>
      </w:r>
      <w:r w:rsidR="0045163E" w:rsidRPr="0045163E">
        <w:rPr>
          <w:lang w:val="ru-RU"/>
        </w:rPr>
        <w:t xml:space="preserve"> ответить на эти вопросы</w:t>
      </w:r>
      <w:r w:rsidR="00AD32D6" w:rsidRPr="00DA5A98">
        <w:t>.</w:t>
      </w:r>
    </w:p>
    <w:p w14:paraId="7B2C92F2" w14:textId="4B090165" w:rsidR="00016CD8" w:rsidRPr="00DA5A98" w:rsidRDefault="00516E44" w:rsidP="00AC6A86">
      <w:pPr>
        <w:pStyle w:val="CBDNormalNumber"/>
      </w:pPr>
      <w:r>
        <w:rPr>
          <w:lang w:val="ru-RU"/>
        </w:rPr>
        <w:t>В своем решении</w:t>
      </w:r>
      <w:r w:rsidR="00016CD8" w:rsidRPr="00DA5A98">
        <w:t xml:space="preserve"> </w:t>
      </w:r>
      <w:hyperlink r:id="rId17" w:history="1">
        <w:r w:rsidR="00016CD8" w:rsidRPr="00DA5A98">
          <w:rPr>
            <w:rStyle w:val="Hyperlink"/>
          </w:rPr>
          <w:t>CP-11/10</w:t>
        </w:r>
      </w:hyperlink>
      <w:r w:rsidR="00016CD8" w:rsidRPr="00DA5A98">
        <w:t xml:space="preserve"> </w:t>
      </w:r>
      <w:r>
        <w:rPr>
          <w:lang w:val="ru-RU"/>
        </w:rPr>
        <w:t>Кон</w:t>
      </w:r>
      <w:proofErr w:type="spellStart"/>
      <w:r w:rsidRPr="00CB37FC">
        <w:t>ференция</w:t>
      </w:r>
      <w:proofErr w:type="spellEnd"/>
      <w:r w:rsidRPr="00CB37FC">
        <w:t xml:space="preserve"> Стор</w:t>
      </w:r>
      <w:r>
        <w:t xml:space="preserve">он, </w:t>
      </w:r>
      <w:proofErr w:type="spellStart"/>
      <w:r>
        <w:t>выступающая</w:t>
      </w:r>
      <w:proofErr w:type="spellEnd"/>
      <w:r>
        <w:t xml:space="preserve"> в </w:t>
      </w:r>
      <w:proofErr w:type="spellStart"/>
      <w:r>
        <w:t>качестве</w:t>
      </w:r>
      <w:proofErr w:type="spellEnd"/>
      <w:r>
        <w:t xml:space="preserve"> </w:t>
      </w:r>
      <w:r>
        <w:rPr>
          <w:lang w:val="ru-RU"/>
        </w:rPr>
        <w:t>с</w:t>
      </w:r>
      <w:proofErr w:type="spellStart"/>
      <w:r w:rsidRPr="00CB37FC">
        <w:t>овещания</w:t>
      </w:r>
      <w:proofErr w:type="spellEnd"/>
      <w:r w:rsidRPr="00CB37FC">
        <w:t xml:space="preserve"> </w:t>
      </w:r>
      <w:proofErr w:type="spellStart"/>
      <w:r w:rsidRPr="00CB37FC">
        <w:t>Сторон</w:t>
      </w:r>
      <w:proofErr w:type="spellEnd"/>
      <w:r w:rsidRPr="00CB37FC">
        <w:t xml:space="preserve"> Протокола,</w:t>
      </w:r>
      <w:r w:rsidR="007257C3">
        <w:rPr>
          <w:lang w:val="ru-RU"/>
        </w:rPr>
        <w:t xml:space="preserve"> </w:t>
      </w:r>
      <w:proofErr w:type="spellStart"/>
      <w:r w:rsidR="007257C3" w:rsidRPr="007257C3">
        <w:t>предл</w:t>
      </w:r>
      <w:proofErr w:type="spellEnd"/>
      <w:r w:rsidR="007257C3">
        <w:rPr>
          <w:lang w:val="ru-RU"/>
        </w:rPr>
        <w:t>ожила С</w:t>
      </w:r>
      <w:proofErr w:type="spellStart"/>
      <w:r w:rsidR="007257C3" w:rsidRPr="007257C3">
        <w:t>торонам</w:t>
      </w:r>
      <w:proofErr w:type="spellEnd"/>
      <w:r w:rsidR="007257C3" w:rsidRPr="007257C3">
        <w:t xml:space="preserve"> </w:t>
      </w:r>
      <w:proofErr w:type="spellStart"/>
      <w:r w:rsidR="007257C3" w:rsidRPr="007257C3">
        <w:t>предоставить</w:t>
      </w:r>
      <w:proofErr w:type="spellEnd"/>
      <w:r w:rsidR="007257C3" w:rsidRPr="007257C3">
        <w:t xml:space="preserve"> </w:t>
      </w:r>
      <w:proofErr w:type="spellStart"/>
      <w:r w:rsidR="007257C3" w:rsidRPr="007257C3">
        <w:t>информацию</w:t>
      </w:r>
      <w:proofErr w:type="spellEnd"/>
      <w:r w:rsidR="007257C3" w:rsidRPr="007257C3">
        <w:t xml:space="preserve"> о </w:t>
      </w:r>
      <w:proofErr w:type="spellStart"/>
      <w:r w:rsidR="007257C3" w:rsidRPr="007257C3">
        <w:t>механизмах</w:t>
      </w:r>
      <w:proofErr w:type="spellEnd"/>
      <w:r w:rsidR="007257C3" w:rsidRPr="007257C3">
        <w:t xml:space="preserve"> </w:t>
      </w:r>
      <w:proofErr w:type="spellStart"/>
      <w:r w:rsidR="007257C3" w:rsidRPr="007257C3">
        <w:t>финансового</w:t>
      </w:r>
      <w:proofErr w:type="spellEnd"/>
      <w:r w:rsidR="007257C3" w:rsidRPr="007257C3">
        <w:t xml:space="preserve"> </w:t>
      </w:r>
      <w:proofErr w:type="spellStart"/>
      <w:r w:rsidR="007257C3" w:rsidRPr="007257C3">
        <w:t>обеспечения</w:t>
      </w:r>
      <w:proofErr w:type="spellEnd"/>
      <w:r w:rsidR="007257C3" w:rsidRPr="007257C3">
        <w:t xml:space="preserve">, а </w:t>
      </w:r>
      <w:proofErr w:type="spellStart"/>
      <w:r w:rsidR="007257C3" w:rsidRPr="007257C3">
        <w:t>также</w:t>
      </w:r>
      <w:proofErr w:type="spellEnd"/>
      <w:r w:rsidR="007257C3" w:rsidRPr="007257C3">
        <w:t xml:space="preserve"> </w:t>
      </w:r>
      <w:proofErr w:type="spellStart"/>
      <w:r w:rsidR="007257C3" w:rsidRPr="007257C3">
        <w:t>другую</w:t>
      </w:r>
      <w:proofErr w:type="spellEnd"/>
      <w:r w:rsidR="007257C3" w:rsidRPr="007257C3">
        <w:t xml:space="preserve"> </w:t>
      </w:r>
      <w:proofErr w:type="spellStart"/>
      <w:r w:rsidR="007257C3" w:rsidRPr="007257C3">
        <w:t>информацию</w:t>
      </w:r>
      <w:proofErr w:type="spellEnd"/>
      <w:r w:rsidR="007257C3" w:rsidRPr="007257C3">
        <w:t xml:space="preserve"> о </w:t>
      </w:r>
      <w:proofErr w:type="spellStart"/>
      <w:r w:rsidR="007257C3" w:rsidRPr="007257C3">
        <w:t>национальных</w:t>
      </w:r>
      <w:proofErr w:type="spellEnd"/>
      <w:r w:rsidR="007257C3" w:rsidRPr="007257C3">
        <w:t xml:space="preserve"> </w:t>
      </w:r>
      <w:proofErr w:type="spellStart"/>
      <w:r w:rsidR="007257C3" w:rsidRPr="007257C3">
        <w:t>мерах</w:t>
      </w:r>
      <w:proofErr w:type="spellEnd"/>
      <w:r w:rsidR="007257C3" w:rsidRPr="007257C3">
        <w:t xml:space="preserve"> </w:t>
      </w:r>
      <w:proofErr w:type="spellStart"/>
      <w:r w:rsidR="007257C3" w:rsidRPr="007257C3">
        <w:t>по</w:t>
      </w:r>
      <w:proofErr w:type="spellEnd"/>
      <w:r w:rsidR="007257C3" w:rsidRPr="007257C3">
        <w:t xml:space="preserve"> </w:t>
      </w:r>
      <w:proofErr w:type="spellStart"/>
      <w:r w:rsidR="007257C3" w:rsidRPr="007257C3">
        <w:t>осуществлению</w:t>
      </w:r>
      <w:proofErr w:type="spellEnd"/>
      <w:r w:rsidR="00AC6A86">
        <w:rPr>
          <w:lang w:val="ru-RU"/>
        </w:rPr>
        <w:t xml:space="preserve"> Д</w:t>
      </w:r>
      <w:r w:rsidR="007257C3" w:rsidRPr="00DF74E0">
        <w:rPr>
          <w:lang w:val="ru-RU"/>
        </w:rPr>
        <w:t>ополнительного протокола в их пятых национальных докладах</w:t>
      </w:r>
      <w:r w:rsidR="00AC6A86">
        <w:rPr>
          <w:lang w:val="ru-RU"/>
        </w:rPr>
        <w:t xml:space="preserve"> и поручила </w:t>
      </w:r>
      <w:r w:rsidR="00AC6A86" w:rsidRPr="00DF74E0">
        <w:rPr>
          <w:lang w:val="ru-RU"/>
        </w:rPr>
        <w:t xml:space="preserve"> </w:t>
      </w:r>
      <w:r w:rsidR="00AC6A86">
        <w:rPr>
          <w:lang w:val="ru-RU"/>
        </w:rPr>
        <w:t xml:space="preserve">Исполнительному секретарю Конвенции </w:t>
      </w:r>
      <w:r w:rsidR="00AC6A86" w:rsidRPr="00AC6A86">
        <w:rPr>
          <w:lang w:val="ru-RU"/>
        </w:rPr>
        <w:t xml:space="preserve">использовать эту информацию при подготовке документации для первой оценки и обзора эффективности Дополнительного </w:t>
      </w:r>
      <w:r w:rsidR="00AC6A86">
        <w:rPr>
          <w:lang w:val="ru-RU"/>
        </w:rPr>
        <w:t>протокола</w:t>
      </w:r>
      <w:r w:rsidR="00016CD8" w:rsidRPr="00DF74E0">
        <w:rPr>
          <w:lang w:val="ru-RU"/>
        </w:rPr>
        <w:t xml:space="preserve">. </w:t>
      </w:r>
      <w:r w:rsidR="00CF40B9">
        <w:rPr>
          <w:lang w:val="ru-RU"/>
        </w:rPr>
        <w:t>Напоминание об этом предложении было направлено Сторонам в уведомлении №</w:t>
      </w:r>
      <w:r w:rsidR="00231428">
        <w:t> </w:t>
      </w:r>
      <w:hyperlink r:id="rId18" w:history="1">
        <w:r w:rsidR="00073FA5" w:rsidRPr="00DA5A98">
          <w:rPr>
            <w:rStyle w:val="Hyperlink"/>
          </w:rPr>
          <w:t>2026-002</w:t>
        </w:r>
      </w:hyperlink>
      <w:r w:rsidR="00073FA5" w:rsidRPr="00DA5A98">
        <w:t xml:space="preserve"> </w:t>
      </w:r>
      <w:r w:rsidR="00212792" w:rsidRPr="00DA5A98">
        <w:t>o</w:t>
      </w:r>
      <w:r w:rsidR="00CF40B9">
        <w:rPr>
          <w:lang w:val="ru-RU"/>
        </w:rPr>
        <w:t xml:space="preserve">т 5 января </w:t>
      </w:r>
      <w:r w:rsidR="00A01A9B" w:rsidRPr="00DA5A98">
        <w:t>2026</w:t>
      </w:r>
      <w:r w:rsidR="00CF40B9">
        <w:rPr>
          <w:lang w:val="ru-RU"/>
        </w:rPr>
        <w:t xml:space="preserve"> года</w:t>
      </w:r>
      <w:r w:rsidR="00A01A9B" w:rsidRPr="00DA5A98">
        <w:t>.</w:t>
      </w:r>
    </w:p>
    <w:p w14:paraId="48929598" w14:textId="0FCFCC0A" w:rsidR="00D652A6" w:rsidRPr="00DA5A98" w:rsidRDefault="008515B1" w:rsidP="008515B1">
      <w:pPr>
        <w:pStyle w:val="CBDNormalNumber"/>
      </w:pPr>
      <w:r>
        <w:rPr>
          <w:lang w:val="ru-RU"/>
        </w:rPr>
        <w:t>В н</w:t>
      </w:r>
      <w:proofErr w:type="spellStart"/>
      <w:r w:rsidRPr="008515B1">
        <w:t>астоящ</w:t>
      </w:r>
      <w:proofErr w:type="spellEnd"/>
      <w:r>
        <w:rPr>
          <w:lang w:val="ru-RU"/>
        </w:rPr>
        <w:t>ем</w:t>
      </w:r>
      <w:r w:rsidRPr="008515B1">
        <w:t xml:space="preserve"> </w:t>
      </w:r>
      <w:proofErr w:type="spellStart"/>
      <w:r w:rsidRPr="008515B1">
        <w:t>документ</w:t>
      </w:r>
      <w:proofErr w:type="spellEnd"/>
      <w:r>
        <w:rPr>
          <w:lang w:val="ru-RU"/>
        </w:rPr>
        <w:t>е</w:t>
      </w:r>
      <w:r w:rsidRPr="008515B1">
        <w:t xml:space="preserve"> </w:t>
      </w:r>
      <w:proofErr w:type="spellStart"/>
      <w:r w:rsidRPr="008515B1">
        <w:t>содержит</w:t>
      </w:r>
      <w:proofErr w:type="spellEnd"/>
      <w:r>
        <w:rPr>
          <w:lang w:val="ru-RU"/>
        </w:rPr>
        <w:t>ся</w:t>
      </w:r>
      <w:r w:rsidRPr="008515B1">
        <w:t xml:space="preserve"> </w:t>
      </w:r>
      <w:proofErr w:type="spellStart"/>
      <w:r w:rsidRPr="008515B1">
        <w:t>информаци</w:t>
      </w:r>
      <w:proofErr w:type="spellEnd"/>
      <w:r>
        <w:rPr>
          <w:lang w:val="ru-RU"/>
        </w:rPr>
        <w:t>я</w:t>
      </w:r>
      <w:r w:rsidRPr="008515B1">
        <w:t xml:space="preserve"> </w:t>
      </w:r>
      <w:proofErr w:type="spellStart"/>
      <w:r w:rsidRPr="008515B1">
        <w:t>об</w:t>
      </w:r>
      <w:proofErr w:type="spellEnd"/>
      <w:r w:rsidRPr="008515B1">
        <w:t xml:space="preserve"> </w:t>
      </w:r>
      <w:proofErr w:type="spellStart"/>
      <w:r w:rsidRPr="008515B1">
        <w:t>осуществлении</w:t>
      </w:r>
      <w:proofErr w:type="spellEnd"/>
      <w:r w:rsidRPr="008515B1">
        <w:t xml:space="preserve"> </w:t>
      </w:r>
      <w:proofErr w:type="spellStart"/>
      <w:r w:rsidRPr="008515B1">
        <w:t>Дополнительного</w:t>
      </w:r>
      <w:proofErr w:type="spellEnd"/>
      <w:r w:rsidRPr="008515B1">
        <w:t xml:space="preserve"> </w:t>
      </w:r>
      <w:proofErr w:type="spellStart"/>
      <w:r w:rsidRPr="008515B1">
        <w:t>протокола</w:t>
      </w:r>
      <w:proofErr w:type="spellEnd"/>
      <w:r w:rsidRPr="008515B1">
        <w:t xml:space="preserve">, </w:t>
      </w:r>
      <w:r>
        <w:rPr>
          <w:lang w:val="ru-RU"/>
        </w:rPr>
        <w:t xml:space="preserve">изложенная </w:t>
      </w:r>
      <w:proofErr w:type="spellStart"/>
      <w:r w:rsidRPr="008515B1">
        <w:t>его</w:t>
      </w:r>
      <w:proofErr w:type="spellEnd"/>
      <w:r w:rsidRPr="008515B1">
        <w:t xml:space="preserve"> </w:t>
      </w:r>
      <w:proofErr w:type="spellStart"/>
      <w:r w:rsidRPr="008515B1">
        <w:t>Сторонами</w:t>
      </w:r>
      <w:proofErr w:type="spellEnd"/>
      <w:r w:rsidRPr="008515B1">
        <w:t xml:space="preserve"> в </w:t>
      </w:r>
      <w:proofErr w:type="spellStart"/>
      <w:r w:rsidRPr="008515B1">
        <w:t>пятых</w:t>
      </w:r>
      <w:proofErr w:type="spellEnd"/>
      <w:r w:rsidRPr="008515B1">
        <w:t xml:space="preserve"> </w:t>
      </w:r>
      <w:proofErr w:type="spellStart"/>
      <w:r w:rsidRPr="008515B1">
        <w:t>национальных</w:t>
      </w:r>
      <w:proofErr w:type="spellEnd"/>
      <w:r w:rsidRPr="008515B1">
        <w:t xml:space="preserve"> </w:t>
      </w:r>
      <w:proofErr w:type="spellStart"/>
      <w:r w:rsidRPr="008515B1">
        <w:t>докладах</w:t>
      </w:r>
      <w:proofErr w:type="spellEnd"/>
      <w:r w:rsidRPr="008515B1">
        <w:t xml:space="preserve"> </w:t>
      </w:r>
      <w:proofErr w:type="spellStart"/>
      <w:r w:rsidRPr="008515B1">
        <w:t>по</w:t>
      </w:r>
      <w:proofErr w:type="spellEnd"/>
      <w:r w:rsidRPr="008515B1">
        <w:t xml:space="preserve"> Протоколу, </w:t>
      </w:r>
      <w:r>
        <w:rPr>
          <w:lang w:val="ru-RU"/>
        </w:rPr>
        <w:t xml:space="preserve">которые были </w:t>
      </w:r>
      <w:proofErr w:type="spellStart"/>
      <w:r w:rsidRPr="008515B1">
        <w:t>представлен</w:t>
      </w:r>
      <w:proofErr w:type="spellEnd"/>
      <w:r>
        <w:rPr>
          <w:lang w:val="ru-RU"/>
        </w:rPr>
        <w:t>ы</w:t>
      </w:r>
      <w:r w:rsidRPr="008515B1">
        <w:t xml:space="preserve"> </w:t>
      </w:r>
      <w:proofErr w:type="spellStart"/>
      <w:r w:rsidRPr="008515B1">
        <w:t>по</w:t>
      </w:r>
      <w:proofErr w:type="spellEnd"/>
      <w:r w:rsidRPr="008515B1">
        <w:t xml:space="preserve"> </w:t>
      </w:r>
      <w:proofErr w:type="spellStart"/>
      <w:r w:rsidRPr="008515B1">
        <w:t>состоянию</w:t>
      </w:r>
      <w:proofErr w:type="spellEnd"/>
      <w:r w:rsidRPr="008515B1">
        <w:t xml:space="preserve"> </w:t>
      </w:r>
      <w:proofErr w:type="spellStart"/>
      <w:r w:rsidRPr="008515B1">
        <w:t>на</w:t>
      </w:r>
      <w:proofErr w:type="spellEnd"/>
      <w:r w:rsidRPr="008515B1">
        <w:t xml:space="preserve"> 1 </w:t>
      </w:r>
      <w:proofErr w:type="spellStart"/>
      <w:r w:rsidRPr="008515B1">
        <w:t>июня</w:t>
      </w:r>
      <w:proofErr w:type="spellEnd"/>
      <w:r w:rsidRPr="008515B1">
        <w:t xml:space="preserve"> 2026 </w:t>
      </w:r>
      <w:proofErr w:type="spellStart"/>
      <w:r w:rsidRPr="008515B1">
        <w:t>года</w:t>
      </w:r>
      <w:proofErr w:type="spellEnd"/>
      <w:r w:rsidRPr="008515B1">
        <w:t xml:space="preserve">, а </w:t>
      </w:r>
      <w:proofErr w:type="spellStart"/>
      <w:r w:rsidRPr="008515B1">
        <w:t>также</w:t>
      </w:r>
      <w:proofErr w:type="spellEnd"/>
      <w:r w:rsidRPr="008515B1">
        <w:t xml:space="preserve"> </w:t>
      </w:r>
      <w:proofErr w:type="spellStart"/>
      <w:r w:rsidRPr="008515B1">
        <w:t>информаци</w:t>
      </w:r>
      <w:proofErr w:type="spellEnd"/>
      <w:r>
        <w:rPr>
          <w:lang w:val="ru-RU"/>
        </w:rPr>
        <w:t>я</w:t>
      </w:r>
      <w:r w:rsidRPr="008515B1">
        <w:t xml:space="preserve">, </w:t>
      </w:r>
      <w:proofErr w:type="spellStart"/>
      <w:r w:rsidRPr="008515B1">
        <w:t>опубликованн</w:t>
      </w:r>
      <w:proofErr w:type="spellEnd"/>
      <w:r>
        <w:rPr>
          <w:lang w:val="ru-RU"/>
        </w:rPr>
        <w:t xml:space="preserve">ая </w:t>
      </w:r>
      <w:proofErr w:type="spellStart"/>
      <w:r>
        <w:t>ими</w:t>
      </w:r>
      <w:proofErr w:type="spellEnd"/>
      <w:r>
        <w:t xml:space="preserve"> </w:t>
      </w:r>
      <w:proofErr w:type="spellStart"/>
      <w:r>
        <w:t>через</w:t>
      </w:r>
      <w:proofErr w:type="spellEnd"/>
      <w:r>
        <w:t xml:space="preserve"> </w:t>
      </w:r>
      <w:r>
        <w:rPr>
          <w:lang w:val="ru-RU"/>
        </w:rPr>
        <w:t>М</w:t>
      </w:r>
      <w:proofErr w:type="spellStart"/>
      <w:r w:rsidRPr="008515B1">
        <w:t>еханизм</w:t>
      </w:r>
      <w:proofErr w:type="spellEnd"/>
      <w:r w:rsidRPr="008515B1">
        <w:t xml:space="preserve"> </w:t>
      </w:r>
      <w:proofErr w:type="spellStart"/>
      <w:r w:rsidRPr="008515B1">
        <w:t>посредничества</w:t>
      </w:r>
      <w:proofErr w:type="spellEnd"/>
      <w:r w:rsidRPr="008515B1">
        <w:t xml:space="preserve"> </w:t>
      </w:r>
      <w:proofErr w:type="spellStart"/>
      <w:r w:rsidRPr="008515B1">
        <w:t>по</w:t>
      </w:r>
      <w:proofErr w:type="spellEnd"/>
      <w:r w:rsidRPr="008515B1">
        <w:t xml:space="preserve"> </w:t>
      </w:r>
      <w:proofErr w:type="spellStart"/>
      <w:r w:rsidRPr="008515B1">
        <w:t>биобезопасности</w:t>
      </w:r>
      <w:proofErr w:type="spellEnd"/>
      <w:r>
        <w:rPr>
          <w:lang w:val="ru-RU"/>
        </w:rPr>
        <w:t>.</w:t>
      </w:r>
    </w:p>
    <w:p w14:paraId="5EE4D2B1" w14:textId="257C8005" w:rsidR="00FF622D" w:rsidRPr="00DA5A98" w:rsidRDefault="008515B1" w:rsidP="005E709F">
      <w:pPr>
        <w:pStyle w:val="CBDNormalNumber"/>
      </w:pPr>
      <w:r>
        <w:rPr>
          <w:lang w:val="ru-RU"/>
        </w:rPr>
        <w:t>Цель</w:t>
      </w:r>
      <w:r w:rsidR="00212792" w:rsidRPr="00FD5CA6">
        <w:t> </w:t>
      </w:r>
      <w:r w:rsidR="008E69FB" w:rsidRPr="00FD5CA6">
        <w:t xml:space="preserve">A.10 </w:t>
      </w:r>
      <w:r>
        <w:rPr>
          <w:lang w:val="ru-RU"/>
        </w:rPr>
        <w:t xml:space="preserve">плана осуществления и плана действий по созданию потенциала для Протокола </w:t>
      </w:r>
      <w:r w:rsidRPr="008515B1">
        <w:rPr>
          <w:lang w:val="ru-RU"/>
        </w:rPr>
        <w:t xml:space="preserve">касается Дополнительного протокола. Доклад о ходе работы по достижению </w:t>
      </w:r>
      <w:r w:rsidR="005E709F">
        <w:rPr>
          <w:lang w:val="ru-RU"/>
        </w:rPr>
        <w:t xml:space="preserve">цели </w:t>
      </w:r>
      <w:r w:rsidRPr="008515B1">
        <w:rPr>
          <w:lang w:val="ru-RU"/>
        </w:rPr>
        <w:t xml:space="preserve">A.10 был включен в </w:t>
      </w:r>
      <w:r w:rsidR="005E709F">
        <w:rPr>
          <w:lang w:val="ru-RU"/>
        </w:rPr>
        <w:t>а</w:t>
      </w:r>
      <w:r w:rsidR="005E709F" w:rsidRPr="005E709F">
        <w:rPr>
          <w:lang w:val="ru-RU"/>
        </w:rPr>
        <w:t xml:space="preserve">нализ информации для оценки и обзора эффективности </w:t>
      </w:r>
      <w:r w:rsidR="00720DC7">
        <w:rPr>
          <w:lang w:val="ru-RU"/>
        </w:rPr>
        <w:t>П</w:t>
      </w:r>
      <w:r w:rsidR="005E709F" w:rsidRPr="005E709F">
        <w:rPr>
          <w:lang w:val="ru-RU"/>
        </w:rPr>
        <w:t>ротокола и промежуточн</w:t>
      </w:r>
      <w:r w:rsidR="005E709F">
        <w:rPr>
          <w:lang w:val="ru-RU"/>
        </w:rPr>
        <w:t xml:space="preserve">ую оценку </w:t>
      </w:r>
      <w:r w:rsidR="005E709F" w:rsidRPr="005E709F">
        <w:rPr>
          <w:lang w:val="ru-RU"/>
        </w:rPr>
        <w:t>плана осуществления и плана действий по созданию потенциала для Протокола</w:t>
      </w:r>
      <w:r w:rsidRPr="008515B1">
        <w:rPr>
          <w:lang w:val="ru-RU"/>
        </w:rPr>
        <w:t>, которые были представлены Вспомогательному органу по осуществлению на его седьмом совещани</w:t>
      </w:r>
      <w:r w:rsidR="005E709F">
        <w:rPr>
          <w:lang w:val="ru-RU"/>
        </w:rPr>
        <w:t>и</w:t>
      </w:r>
      <w:r w:rsidR="00E23EAF" w:rsidRPr="00FD5CA6">
        <w:rPr>
          <w:rStyle w:val="FootnoteReference"/>
        </w:rPr>
        <w:footnoteReference w:id="3"/>
      </w:r>
      <w:r w:rsidR="005E709F">
        <w:rPr>
          <w:lang w:val="ru-RU"/>
        </w:rPr>
        <w:t>.</w:t>
      </w:r>
      <w:r w:rsidR="00E6269E" w:rsidRPr="007845E6">
        <w:t xml:space="preserve"> </w:t>
      </w:r>
      <w:r w:rsidR="005E709F" w:rsidRPr="008515B1">
        <w:rPr>
          <w:lang w:val="ru-RU"/>
        </w:rPr>
        <w:t>Вспомогательн</w:t>
      </w:r>
      <w:r w:rsidR="005E709F">
        <w:rPr>
          <w:lang w:val="ru-RU"/>
        </w:rPr>
        <w:t xml:space="preserve">ый </w:t>
      </w:r>
      <w:r w:rsidR="005E709F" w:rsidRPr="008515B1">
        <w:rPr>
          <w:lang w:val="ru-RU"/>
        </w:rPr>
        <w:t>орган</w:t>
      </w:r>
      <w:r w:rsidR="005E709F">
        <w:rPr>
          <w:lang w:val="ru-RU"/>
        </w:rPr>
        <w:t xml:space="preserve"> принял рекомендацию </w:t>
      </w:r>
      <w:r w:rsidR="000F52DC">
        <w:fldChar w:fldCharType="begin"/>
      </w:r>
      <w:r w:rsidR="000F52DC">
        <w:instrText>HYPERLINK "https://www.cbd.int/recommendations/sbi/?m=sbi-07"</w:instrText>
      </w:r>
      <w:r w:rsidR="000F52DC">
        <w:fldChar w:fldCharType="separate"/>
      </w:r>
      <w:r w:rsidR="000F52DC" w:rsidRPr="00FD5CA6">
        <w:rPr>
          <w:rStyle w:val="Hyperlink"/>
        </w:rPr>
        <w:t>7/5</w:t>
      </w:r>
      <w:r w:rsidR="000F52DC">
        <w:fldChar w:fldCharType="end"/>
      </w:r>
      <w:r w:rsidR="005E709F">
        <w:rPr>
          <w:lang w:val="ru-RU"/>
        </w:rPr>
        <w:t xml:space="preserve">, касающуюся оценки и обзора эффективности, а также упомянутой промежуточной оценки, </w:t>
      </w:r>
      <w:r w:rsidR="005E709F" w:rsidRPr="005E709F">
        <w:rPr>
          <w:lang w:val="ru-RU"/>
        </w:rPr>
        <w:t xml:space="preserve">которая </w:t>
      </w:r>
      <w:r w:rsidR="005E709F" w:rsidRPr="005E709F">
        <w:rPr>
          <w:lang w:val="ru-RU"/>
        </w:rPr>
        <w:lastRenderedPageBreak/>
        <w:t xml:space="preserve">содержит проект решения для рассмотрения Конференцией </w:t>
      </w:r>
      <w:r w:rsidR="005E709F">
        <w:rPr>
          <w:lang w:val="ru-RU"/>
        </w:rPr>
        <w:t>Сторон, выступающей в качестве с</w:t>
      </w:r>
      <w:r w:rsidR="005E709F" w:rsidRPr="005E709F">
        <w:rPr>
          <w:lang w:val="ru-RU"/>
        </w:rPr>
        <w:t>овещания Сторон Протокола, на ее двенадцатом совещании</w:t>
      </w:r>
      <w:r w:rsidR="00FF622D" w:rsidRPr="00DA5A98">
        <w:t>.</w:t>
      </w:r>
    </w:p>
    <w:p w14:paraId="38A97617" w14:textId="3AD5F62E" w:rsidR="00691FDD" w:rsidRPr="00DA5A98" w:rsidRDefault="00C120FE" w:rsidP="00C120FE">
      <w:pPr>
        <w:pStyle w:val="CBDNormalNumber"/>
      </w:pPr>
      <w:r w:rsidRPr="00C120FE">
        <w:t xml:space="preserve">В </w:t>
      </w:r>
      <w:proofErr w:type="spellStart"/>
      <w:r w:rsidRPr="00C120FE">
        <w:t>соответствующих</w:t>
      </w:r>
      <w:proofErr w:type="spellEnd"/>
      <w:r w:rsidRPr="00C120FE">
        <w:t xml:space="preserve"> </w:t>
      </w:r>
      <w:proofErr w:type="spellStart"/>
      <w:r w:rsidRPr="00C120FE">
        <w:t>случаях</w:t>
      </w:r>
      <w:proofErr w:type="spellEnd"/>
      <w:r w:rsidRPr="00C120FE">
        <w:t xml:space="preserve"> в </w:t>
      </w:r>
      <w:proofErr w:type="spellStart"/>
      <w:r w:rsidRPr="00C120FE">
        <w:t>настоящем</w:t>
      </w:r>
      <w:proofErr w:type="spellEnd"/>
      <w:r w:rsidRPr="00C120FE">
        <w:t xml:space="preserve"> </w:t>
      </w:r>
      <w:proofErr w:type="spellStart"/>
      <w:r w:rsidRPr="00C120FE">
        <w:t>документе</w:t>
      </w:r>
      <w:proofErr w:type="spellEnd"/>
      <w:r w:rsidRPr="00C120FE">
        <w:t xml:space="preserve"> </w:t>
      </w:r>
      <w:r>
        <w:rPr>
          <w:lang w:val="ru-RU"/>
        </w:rPr>
        <w:t xml:space="preserve">даются </w:t>
      </w:r>
      <w:proofErr w:type="spellStart"/>
      <w:r w:rsidRPr="00C120FE">
        <w:t>перекрестные</w:t>
      </w:r>
      <w:proofErr w:type="spellEnd"/>
      <w:r w:rsidRPr="00C120FE">
        <w:t xml:space="preserve"> </w:t>
      </w:r>
      <w:proofErr w:type="spellStart"/>
      <w:r w:rsidRPr="00C120FE">
        <w:t>ссылки</w:t>
      </w:r>
      <w:proofErr w:type="spellEnd"/>
      <w:r w:rsidRPr="00C120FE">
        <w:t xml:space="preserve"> </w:t>
      </w:r>
      <w:proofErr w:type="spellStart"/>
      <w:r w:rsidRPr="00C120FE">
        <w:t>на</w:t>
      </w:r>
      <w:proofErr w:type="spellEnd"/>
      <w:r w:rsidRPr="00C120FE">
        <w:t xml:space="preserve"> </w:t>
      </w:r>
      <w:proofErr w:type="spellStart"/>
      <w:r w:rsidRPr="00C120FE">
        <w:t>информацию</w:t>
      </w:r>
      <w:proofErr w:type="spellEnd"/>
      <w:r w:rsidRPr="00C120FE">
        <w:t xml:space="preserve">, </w:t>
      </w:r>
      <w:proofErr w:type="spellStart"/>
      <w:r w:rsidRPr="00C120FE">
        <w:t>содержащуюся</w:t>
      </w:r>
      <w:proofErr w:type="spellEnd"/>
      <w:r w:rsidRPr="00C120FE">
        <w:t xml:space="preserve"> в </w:t>
      </w:r>
      <w:proofErr w:type="spellStart"/>
      <w:r w:rsidRPr="00C120FE">
        <w:t>документе</w:t>
      </w:r>
      <w:proofErr w:type="spellEnd"/>
      <w:r w:rsidR="00EF7A5B" w:rsidRPr="00DA5A98">
        <w:t xml:space="preserve"> </w:t>
      </w:r>
      <w:hyperlink r:id="rId19" w:history="1">
        <w:r w:rsidR="00EF7A5B" w:rsidRPr="00DA5A98">
          <w:rPr>
            <w:rStyle w:val="Hyperlink"/>
          </w:rPr>
          <w:t>CBD/</w:t>
        </w:r>
        <w:r w:rsidR="0020092A" w:rsidRPr="00DA5A98">
          <w:rPr>
            <w:rStyle w:val="Hyperlink"/>
          </w:rPr>
          <w:t>SBI/7/6/Add.1</w:t>
        </w:r>
      </w:hyperlink>
      <w:r>
        <w:rPr>
          <w:lang w:val="ru-RU"/>
        </w:rPr>
        <w:t xml:space="preserve">, </w:t>
      </w:r>
      <w:proofErr w:type="spellStart"/>
      <w:r w:rsidRPr="00C120FE">
        <w:t>для</w:t>
      </w:r>
      <w:proofErr w:type="spellEnd"/>
      <w:r w:rsidRPr="00C120FE">
        <w:t xml:space="preserve"> </w:t>
      </w:r>
      <w:proofErr w:type="spellStart"/>
      <w:r w:rsidRPr="00C120FE">
        <w:t>использования</w:t>
      </w:r>
      <w:proofErr w:type="spellEnd"/>
      <w:r w:rsidRPr="00C120FE">
        <w:t xml:space="preserve"> </w:t>
      </w:r>
      <w:proofErr w:type="spellStart"/>
      <w:r w:rsidRPr="00C120FE">
        <w:t>Сторонами</w:t>
      </w:r>
      <w:proofErr w:type="spellEnd"/>
      <w:r w:rsidRPr="00C120FE">
        <w:t xml:space="preserve"> </w:t>
      </w:r>
      <w:proofErr w:type="spellStart"/>
      <w:r w:rsidRPr="00C120FE">
        <w:t>Дополнительного</w:t>
      </w:r>
      <w:proofErr w:type="spellEnd"/>
      <w:r w:rsidRPr="00C120FE">
        <w:t xml:space="preserve"> </w:t>
      </w:r>
      <w:proofErr w:type="spellStart"/>
      <w:r w:rsidRPr="00C120FE">
        <w:t>протокола</w:t>
      </w:r>
      <w:proofErr w:type="spellEnd"/>
      <w:r w:rsidRPr="00C120FE">
        <w:t xml:space="preserve"> </w:t>
      </w:r>
      <w:proofErr w:type="spellStart"/>
      <w:r w:rsidRPr="00C120FE">
        <w:t>при</w:t>
      </w:r>
      <w:proofErr w:type="spellEnd"/>
      <w:r w:rsidRPr="00C120FE">
        <w:t xml:space="preserve"> </w:t>
      </w:r>
      <w:proofErr w:type="spellStart"/>
      <w:r w:rsidRPr="00C120FE">
        <w:t>проведении</w:t>
      </w:r>
      <w:proofErr w:type="spellEnd"/>
      <w:r w:rsidRPr="00C120FE">
        <w:t xml:space="preserve"> </w:t>
      </w:r>
      <w:proofErr w:type="spellStart"/>
      <w:r w:rsidRPr="00C120FE">
        <w:t>первой</w:t>
      </w:r>
      <w:proofErr w:type="spellEnd"/>
      <w:r w:rsidRPr="00C120FE">
        <w:t xml:space="preserve"> </w:t>
      </w:r>
      <w:proofErr w:type="spellStart"/>
      <w:r w:rsidRPr="00C120FE">
        <w:t>оценки</w:t>
      </w:r>
      <w:proofErr w:type="spellEnd"/>
      <w:r w:rsidRPr="00C120FE">
        <w:t xml:space="preserve"> и </w:t>
      </w:r>
      <w:proofErr w:type="spellStart"/>
      <w:r w:rsidRPr="00C120FE">
        <w:t>обзора</w:t>
      </w:r>
      <w:proofErr w:type="spellEnd"/>
      <w:r w:rsidRPr="00C120FE">
        <w:t xml:space="preserve"> </w:t>
      </w:r>
      <w:proofErr w:type="spellStart"/>
      <w:r w:rsidRPr="00C120FE">
        <w:t>его</w:t>
      </w:r>
      <w:proofErr w:type="spellEnd"/>
      <w:r w:rsidRPr="00C120FE">
        <w:t xml:space="preserve"> </w:t>
      </w:r>
      <w:proofErr w:type="spellStart"/>
      <w:r w:rsidRPr="00C120FE">
        <w:t>эффективности</w:t>
      </w:r>
      <w:proofErr w:type="spellEnd"/>
      <w:r w:rsidRPr="00C120FE">
        <w:t>.</w:t>
      </w:r>
      <w:r w:rsidR="00691FDD" w:rsidRPr="00DA5A98">
        <w:t xml:space="preserve"> </w:t>
      </w:r>
    </w:p>
    <w:p w14:paraId="4C1ABD47" w14:textId="596D4F10" w:rsidR="00DD1C8E" w:rsidRPr="00DF74E0" w:rsidRDefault="00C120FE" w:rsidP="00C120FE">
      <w:pPr>
        <w:pStyle w:val="CBDNormalNumber"/>
        <w:rPr>
          <w:lang w:val="ru-RU"/>
        </w:rPr>
      </w:pPr>
      <w:r>
        <w:rPr>
          <w:lang w:val="ru-RU"/>
        </w:rPr>
        <w:t xml:space="preserve">Из </w:t>
      </w:r>
      <w:r w:rsidRPr="00C120FE">
        <w:t xml:space="preserve">44 </w:t>
      </w:r>
      <w:proofErr w:type="spellStart"/>
      <w:r w:rsidRPr="00C120FE">
        <w:t>Сторон</w:t>
      </w:r>
      <w:proofErr w:type="spellEnd"/>
      <w:r w:rsidRPr="00C120FE">
        <w:t xml:space="preserve"> </w:t>
      </w:r>
      <w:proofErr w:type="spellStart"/>
      <w:r w:rsidRPr="00C120FE">
        <w:t>Дополнительного</w:t>
      </w:r>
      <w:proofErr w:type="spellEnd"/>
      <w:r w:rsidRPr="00C120FE">
        <w:t xml:space="preserve"> </w:t>
      </w:r>
      <w:proofErr w:type="spellStart"/>
      <w:r w:rsidRPr="00C120FE">
        <w:t>протокола</w:t>
      </w:r>
      <w:proofErr w:type="spellEnd"/>
      <w:r w:rsidRPr="00C120FE">
        <w:t xml:space="preserve">, </w:t>
      </w:r>
      <w:proofErr w:type="spellStart"/>
      <w:r w:rsidRPr="00C120FE">
        <w:t>представивших</w:t>
      </w:r>
      <w:proofErr w:type="spellEnd"/>
      <w:r w:rsidRPr="00C120FE">
        <w:t xml:space="preserve"> </w:t>
      </w:r>
      <w:proofErr w:type="spellStart"/>
      <w:r w:rsidRPr="00C120FE">
        <w:t>свои</w:t>
      </w:r>
      <w:proofErr w:type="spellEnd"/>
      <w:r w:rsidRPr="00C120FE">
        <w:t xml:space="preserve"> </w:t>
      </w:r>
      <w:proofErr w:type="spellStart"/>
      <w:r w:rsidRPr="00C120FE">
        <w:t>пятые</w:t>
      </w:r>
      <w:proofErr w:type="spellEnd"/>
      <w:r w:rsidRPr="00C120FE">
        <w:t xml:space="preserve"> </w:t>
      </w:r>
      <w:proofErr w:type="spellStart"/>
      <w:r w:rsidRPr="00C120FE">
        <w:t>национальные</w:t>
      </w:r>
      <w:proofErr w:type="spellEnd"/>
      <w:r w:rsidRPr="00C120FE">
        <w:t xml:space="preserve"> </w:t>
      </w:r>
      <w:proofErr w:type="spellStart"/>
      <w:r w:rsidRPr="00C120FE">
        <w:t>доклады</w:t>
      </w:r>
      <w:proofErr w:type="spellEnd"/>
      <w:r w:rsidRPr="00C120FE">
        <w:t xml:space="preserve"> </w:t>
      </w:r>
      <w:proofErr w:type="spellStart"/>
      <w:r w:rsidRPr="00C120FE">
        <w:t>по</w:t>
      </w:r>
      <w:proofErr w:type="spellEnd"/>
      <w:r w:rsidRPr="00C120FE">
        <w:t xml:space="preserve"> </w:t>
      </w:r>
      <w:proofErr w:type="spellStart"/>
      <w:r w:rsidRPr="00C120FE">
        <w:t>Протоколу</w:t>
      </w:r>
      <w:proofErr w:type="spellEnd"/>
      <w:r w:rsidRPr="00C120FE">
        <w:t xml:space="preserve"> </w:t>
      </w:r>
      <w:r w:rsidR="001E2D96">
        <w:rPr>
          <w:lang w:val="ru-RU"/>
        </w:rPr>
        <w:t xml:space="preserve">к </w:t>
      </w:r>
      <w:r w:rsidRPr="00C120FE">
        <w:t xml:space="preserve">1 </w:t>
      </w:r>
      <w:proofErr w:type="spellStart"/>
      <w:r w:rsidRPr="00C120FE">
        <w:t>июня</w:t>
      </w:r>
      <w:proofErr w:type="spellEnd"/>
      <w:r w:rsidRPr="00C120FE">
        <w:t xml:space="preserve"> 2026 </w:t>
      </w:r>
      <w:proofErr w:type="spellStart"/>
      <w:r w:rsidRPr="00C120FE">
        <w:t>года</w:t>
      </w:r>
      <w:proofErr w:type="spellEnd"/>
      <w:r w:rsidRPr="00C120FE">
        <w:t>, 64</w:t>
      </w:r>
      <w:r w:rsidR="001E2D96">
        <w:rPr>
          <w:lang w:val="ru-RU"/>
        </w:rPr>
        <w:t>%</w:t>
      </w:r>
      <w:r w:rsidRPr="00C120FE">
        <w:t xml:space="preserve"> (28 </w:t>
      </w:r>
      <w:proofErr w:type="spellStart"/>
      <w:r w:rsidRPr="00C120FE">
        <w:t>Сторон</w:t>
      </w:r>
      <w:proofErr w:type="spellEnd"/>
      <w:r w:rsidRPr="00C120FE">
        <w:t xml:space="preserve">) </w:t>
      </w:r>
      <w:proofErr w:type="spellStart"/>
      <w:r w:rsidRPr="00C120FE">
        <w:t>сообщили</w:t>
      </w:r>
      <w:proofErr w:type="spellEnd"/>
      <w:r w:rsidRPr="00C120FE">
        <w:t xml:space="preserve">, </w:t>
      </w:r>
      <w:proofErr w:type="spellStart"/>
      <w:r w:rsidRPr="00C120FE">
        <w:t>что</w:t>
      </w:r>
      <w:proofErr w:type="spellEnd"/>
      <w:r w:rsidRPr="00C120FE">
        <w:t xml:space="preserve"> </w:t>
      </w:r>
      <w:proofErr w:type="spellStart"/>
      <w:r w:rsidRPr="00C120FE">
        <w:t>национальные</w:t>
      </w:r>
      <w:proofErr w:type="spellEnd"/>
      <w:r w:rsidRPr="00C120FE">
        <w:t xml:space="preserve"> </w:t>
      </w:r>
      <w:proofErr w:type="spellStart"/>
      <w:r w:rsidRPr="00C120FE">
        <w:t>меры</w:t>
      </w:r>
      <w:proofErr w:type="spellEnd"/>
      <w:r w:rsidRPr="00C120FE">
        <w:t xml:space="preserve"> </w:t>
      </w:r>
      <w:proofErr w:type="spellStart"/>
      <w:r w:rsidRPr="00C120FE">
        <w:t>по</w:t>
      </w:r>
      <w:proofErr w:type="spellEnd"/>
      <w:r w:rsidRPr="00C120FE">
        <w:t xml:space="preserve"> </w:t>
      </w:r>
      <w:proofErr w:type="spellStart"/>
      <w:r w:rsidRPr="00C120FE">
        <w:t>осуществлению</w:t>
      </w:r>
      <w:proofErr w:type="spellEnd"/>
      <w:r w:rsidRPr="00C120FE">
        <w:t xml:space="preserve"> </w:t>
      </w:r>
      <w:proofErr w:type="spellStart"/>
      <w:r w:rsidRPr="00C120FE">
        <w:t>Дополнительного</w:t>
      </w:r>
      <w:proofErr w:type="spellEnd"/>
      <w:r w:rsidRPr="00C120FE">
        <w:t xml:space="preserve"> </w:t>
      </w:r>
      <w:proofErr w:type="spellStart"/>
      <w:r w:rsidRPr="00C120FE">
        <w:t>протокола</w:t>
      </w:r>
      <w:proofErr w:type="spellEnd"/>
      <w:r w:rsidRPr="00C120FE">
        <w:t xml:space="preserve"> </w:t>
      </w:r>
      <w:r w:rsidR="00452706">
        <w:rPr>
          <w:lang w:val="ru-RU"/>
        </w:rPr>
        <w:t xml:space="preserve">внедрены </w:t>
      </w:r>
      <w:r w:rsidR="00E32273">
        <w:rPr>
          <w:lang w:val="ru-RU"/>
        </w:rPr>
        <w:t xml:space="preserve">в </w:t>
      </w:r>
      <w:proofErr w:type="spellStart"/>
      <w:r w:rsidRPr="00C120FE">
        <w:t>полно</w:t>
      </w:r>
      <w:proofErr w:type="spellEnd"/>
      <w:r w:rsidR="00E32273">
        <w:rPr>
          <w:lang w:val="ru-RU"/>
        </w:rPr>
        <w:t>м объеме</w:t>
      </w:r>
      <w:r w:rsidRPr="00C120FE">
        <w:t>, 18</w:t>
      </w:r>
      <w:r w:rsidR="001E2D96">
        <w:rPr>
          <w:lang w:val="ru-RU"/>
        </w:rPr>
        <w:t>%</w:t>
      </w:r>
      <w:r w:rsidRPr="00C120FE">
        <w:t xml:space="preserve"> (8</w:t>
      </w:r>
      <w:r w:rsidR="00E32273">
        <w:rPr>
          <w:lang w:val="ru-RU"/>
        </w:rPr>
        <w:t> </w:t>
      </w:r>
      <w:proofErr w:type="spellStart"/>
      <w:r w:rsidRPr="00C120FE">
        <w:t>Сторон</w:t>
      </w:r>
      <w:proofErr w:type="spellEnd"/>
      <w:r w:rsidRPr="00C120FE">
        <w:t xml:space="preserve">) — </w:t>
      </w:r>
      <w:proofErr w:type="spellStart"/>
      <w:r w:rsidRPr="00C120FE">
        <w:t>что</w:t>
      </w:r>
      <w:proofErr w:type="spellEnd"/>
      <w:r w:rsidRPr="00C120FE">
        <w:t xml:space="preserve"> </w:t>
      </w:r>
      <w:r w:rsidR="00452706">
        <w:rPr>
          <w:lang w:val="ru-RU"/>
        </w:rPr>
        <w:t xml:space="preserve">такие </w:t>
      </w:r>
      <w:proofErr w:type="spellStart"/>
      <w:r w:rsidRPr="00C120FE">
        <w:t>меры</w:t>
      </w:r>
      <w:proofErr w:type="spellEnd"/>
      <w:r w:rsidRPr="00C120FE">
        <w:t xml:space="preserve"> </w:t>
      </w:r>
      <w:r w:rsidR="00452706">
        <w:rPr>
          <w:lang w:val="ru-RU"/>
        </w:rPr>
        <w:t xml:space="preserve">внедрены </w:t>
      </w:r>
      <w:proofErr w:type="spellStart"/>
      <w:r w:rsidRPr="00C120FE">
        <w:t>частично</w:t>
      </w:r>
      <w:proofErr w:type="spellEnd"/>
      <w:r w:rsidRPr="00C120FE">
        <w:t>, 2</w:t>
      </w:r>
      <w:r w:rsidR="001E2D96">
        <w:rPr>
          <w:lang w:val="ru-RU"/>
        </w:rPr>
        <w:t xml:space="preserve">% </w:t>
      </w:r>
      <w:r w:rsidRPr="00C120FE">
        <w:t xml:space="preserve">(1 </w:t>
      </w:r>
      <w:proofErr w:type="spellStart"/>
      <w:r w:rsidRPr="00C120FE">
        <w:t>Сторона</w:t>
      </w:r>
      <w:proofErr w:type="spellEnd"/>
      <w:r w:rsidRPr="00C120FE">
        <w:t xml:space="preserve">) — </w:t>
      </w:r>
      <w:proofErr w:type="spellStart"/>
      <w:r w:rsidRPr="00C120FE">
        <w:t>что</w:t>
      </w:r>
      <w:proofErr w:type="spellEnd"/>
      <w:r w:rsidRPr="00C120FE">
        <w:t xml:space="preserve"> </w:t>
      </w:r>
      <w:r w:rsidR="00452706">
        <w:rPr>
          <w:lang w:val="ru-RU"/>
        </w:rPr>
        <w:t xml:space="preserve">были внедрены </w:t>
      </w:r>
      <w:r w:rsidR="003E2BBA">
        <w:rPr>
          <w:lang w:val="ru-RU"/>
        </w:rPr>
        <w:t>только</w:t>
      </w:r>
      <w:r w:rsidR="00452706">
        <w:rPr>
          <w:lang w:val="ru-RU"/>
        </w:rPr>
        <w:t xml:space="preserve"> временные</w:t>
      </w:r>
      <w:r w:rsidR="003E2BBA">
        <w:rPr>
          <w:lang w:val="ru-RU"/>
        </w:rPr>
        <w:t xml:space="preserve"> меры, </w:t>
      </w:r>
      <w:r w:rsidRPr="00C120FE">
        <w:t>5</w:t>
      </w:r>
      <w:r w:rsidR="001E2D96">
        <w:rPr>
          <w:lang w:val="ru-RU"/>
        </w:rPr>
        <w:t>%</w:t>
      </w:r>
      <w:r w:rsidR="001E2D96">
        <w:t xml:space="preserve"> </w:t>
      </w:r>
      <w:r w:rsidRPr="00C120FE">
        <w:t xml:space="preserve">(2 </w:t>
      </w:r>
      <w:proofErr w:type="spellStart"/>
      <w:r w:rsidRPr="00C120FE">
        <w:t>Стороны</w:t>
      </w:r>
      <w:proofErr w:type="spellEnd"/>
      <w:r w:rsidRPr="00C120FE">
        <w:t xml:space="preserve">) — </w:t>
      </w:r>
      <w:proofErr w:type="spellStart"/>
      <w:r w:rsidRPr="00C120FE">
        <w:t>что</w:t>
      </w:r>
      <w:proofErr w:type="spellEnd"/>
      <w:r w:rsidRPr="00C120FE">
        <w:t xml:space="preserve"> </w:t>
      </w:r>
      <w:r w:rsidR="00452706">
        <w:rPr>
          <w:lang w:val="ru-RU"/>
        </w:rPr>
        <w:t xml:space="preserve">разработаны лишь </w:t>
      </w:r>
      <w:r w:rsidR="003E2BBA">
        <w:rPr>
          <w:lang w:val="ru-RU"/>
        </w:rPr>
        <w:t xml:space="preserve">проекты </w:t>
      </w:r>
      <w:proofErr w:type="spellStart"/>
      <w:r w:rsidRPr="00C120FE">
        <w:t>мер</w:t>
      </w:r>
      <w:proofErr w:type="spellEnd"/>
      <w:r w:rsidRPr="00C120FE">
        <w:t>, а 11</w:t>
      </w:r>
      <w:r w:rsidR="003E2BBA">
        <w:rPr>
          <w:lang w:val="ru-RU"/>
        </w:rPr>
        <w:t>%</w:t>
      </w:r>
      <w:r w:rsidRPr="00C120FE">
        <w:t xml:space="preserve"> (5</w:t>
      </w:r>
      <w:r w:rsidR="008B1394">
        <w:rPr>
          <w:lang w:val="ru-RU"/>
        </w:rPr>
        <w:t> </w:t>
      </w:r>
      <w:proofErr w:type="spellStart"/>
      <w:r w:rsidRPr="00C120FE">
        <w:t>Сторон</w:t>
      </w:r>
      <w:proofErr w:type="spellEnd"/>
      <w:r w:rsidRPr="00C120FE">
        <w:t xml:space="preserve">) — </w:t>
      </w:r>
      <w:proofErr w:type="spellStart"/>
      <w:r w:rsidRPr="00C120FE">
        <w:t>что</w:t>
      </w:r>
      <w:proofErr w:type="spellEnd"/>
      <w:r w:rsidRPr="00C120FE">
        <w:t xml:space="preserve"> </w:t>
      </w:r>
      <w:proofErr w:type="spellStart"/>
      <w:r w:rsidR="007647E6" w:rsidRPr="00C120FE">
        <w:t>никаки</w:t>
      </w:r>
      <w:proofErr w:type="spellEnd"/>
      <w:r w:rsidR="007647E6">
        <w:rPr>
          <w:lang w:val="ru-RU"/>
        </w:rPr>
        <w:t xml:space="preserve">е меры </w:t>
      </w:r>
      <w:r w:rsidR="00452706">
        <w:rPr>
          <w:lang w:val="ru-RU"/>
        </w:rPr>
        <w:t>не внедрены</w:t>
      </w:r>
      <w:r w:rsidR="00F50769" w:rsidRPr="00DA5A98">
        <w:rPr>
          <w:rStyle w:val="FootnoteReference"/>
        </w:rPr>
        <w:footnoteReference w:id="4"/>
      </w:r>
      <w:r w:rsidR="003C4658">
        <w:rPr>
          <w:lang w:val="ru-RU"/>
        </w:rPr>
        <w:t xml:space="preserve">. </w:t>
      </w:r>
      <w:r w:rsidR="00F50B82">
        <w:rPr>
          <w:lang w:val="ru-RU"/>
        </w:rPr>
        <w:t xml:space="preserve">Данные о </w:t>
      </w:r>
      <w:r w:rsidR="00C856D1">
        <w:rPr>
          <w:lang w:val="ru-RU"/>
        </w:rPr>
        <w:t>внедрени</w:t>
      </w:r>
      <w:r w:rsidR="00F50B82">
        <w:rPr>
          <w:lang w:val="ru-RU"/>
        </w:rPr>
        <w:t>и</w:t>
      </w:r>
      <w:r w:rsidR="00C856D1">
        <w:rPr>
          <w:lang w:val="ru-RU"/>
        </w:rPr>
        <w:t xml:space="preserve"> мер </w:t>
      </w:r>
      <w:r w:rsidR="00C856D1" w:rsidRPr="00DF74E0">
        <w:rPr>
          <w:lang w:val="ru-RU"/>
        </w:rPr>
        <w:t>по осуществлению Дополнительного протокола</w:t>
      </w:r>
      <w:r w:rsidR="00C856D1">
        <w:rPr>
          <w:lang w:val="ru-RU"/>
        </w:rPr>
        <w:t xml:space="preserve"> </w:t>
      </w:r>
      <w:r w:rsidR="00F50B82">
        <w:rPr>
          <w:lang w:val="ru-RU"/>
        </w:rPr>
        <w:t>в разбивке по регионам были</w:t>
      </w:r>
      <w:r w:rsidR="00C856D1">
        <w:rPr>
          <w:lang w:val="ru-RU"/>
        </w:rPr>
        <w:t xml:space="preserve"> представлен</w:t>
      </w:r>
      <w:r w:rsidR="00F50B82">
        <w:rPr>
          <w:lang w:val="ru-RU"/>
        </w:rPr>
        <w:t>ы</w:t>
      </w:r>
      <w:r w:rsidR="00C856D1">
        <w:rPr>
          <w:lang w:val="ru-RU"/>
        </w:rPr>
        <w:t xml:space="preserve"> в пункте 145 документа</w:t>
      </w:r>
      <w:r w:rsidR="009B0163" w:rsidRPr="00DF74E0">
        <w:rPr>
          <w:lang w:val="ru-RU"/>
        </w:rPr>
        <w:t xml:space="preserve"> </w:t>
      </w:r>
      <w:hyperlink r:id="rId20" w:history="1">
        <w:r w:rsidR="0067603C" w:rsidRPr="00DA5A98">
          <w:rPr>
            <w:rStyle w:val="Hyperlink"/>
          </w:rPr>
          <w:t>CBD</w:t>
        </w:r>
        <w:r w:rsidR="0067603C" w:rsidRPr="00DF74E0">
          <w:rPr>
            <w:rStyle w:val="Hyperlink"/>
            <w:lang w:val="ru-RU"/>
          </w:rPr>
          <w:t>/</w:t>
        </w:r>
        <w:r w:rsidR="0067603C" w:rsidRPr="00DA5A98">
          <w:rPr>
            <w:rStyle w:val="Hyperlink"/>
          </w:rPr>
          <w:t>SBI</w:t>
        </w:r>
        <w:r w:rsidR="0067603C" w:rsidRPr="00DF74E0">
          <w:rPr>
            <w:rStyle w:val="Hyperlink"/>
            <w:lang w:val="ru-RU"/>
          </w:rPr>
          <w:t>/7/6/</w:t>
        </w:r>
        <w:r w:rsidR="0067603C" w:rsidRPr="00DA5A98">
          <w:rPr>
            <w:rStyle w:val="Hyperlink"/>
          </w:rPr>
          <w:t>Add</w:t>
        </w:r>
        <w:r w:rsidR="0067603C" w:rsidRPr="00DF74E0">
          <w:rPr>
            <w:rStyle w:val="Hyperlink"/>
            <w:lang w:val="ru-RU"/>
          </w:rPr>
          <w:t>.1</w:t>
        </w:r>
      </w:hyperlink>
      <w:r w:rsidR="0067603C" w:rsidRPr="00DF74E0">
        <w:rPr>
          <w:lang w:val="ru-RU"/>
        </w:rPr>
        <w:t>.</w:t>
      </w:r>
    </w:p>
    <w:p w14:paraId="4ECE66D9" w14:textId="41DA0015" w:rsidR="00FA47D2" w:rsidRPr="00DA5A98" w:rsidRDefault="00AE2631" w:rsidP="00D9442C">
      <w:pPr>
        <w:pStyle w:val="CBDNormalNumber"/>
      </w:pPr>
      <w:r>
        <w:rPr>
          <w:lang w:val="ru-RU"/>
        </w:rPr>
        <w:t xml:space="preserve">Из указанного общего числа </w:t>
      </w:r>
      <w:proofErr w:type="spellStart"/>
      <w:r w:rsidRPr="00AE2631">
        <w:t>Сторон</w:t>
      </w:r>
      <w:proofErr w:type="spellEnd"/>
      <w:r>
        <w:rPr>
          <w:lang w:val="ru-RU"/>
        </w:rPr>
        <w:t xml:space="preserve"> 84%</w:t>
      </w:r>
      <w:r w:rsidRPr="00AE2631">
        <w:t xml:space="preserve"> (37 </w:t>
      </w:r>
      <w:proofErr w:type="spellStart"/>
      <w:r w:rsidRPr="00AE2631">
        <w:t>Сторон</w:t>
      </w:r>
      <w:proofErr w:type="spellEnd"/>
      <w:r w:rsidRPr="00AE2631">
        <w:t xml:space="preserve">) </w:t>
      </w:r>
      <w:proofErr w:type="spellStart"/>
      <w:r w:rsidRPr="00AE2631">
        <w:t>сообщили</w:t>
      </w:r>
      <w:proofErr w:type="spellEnd"/>
      <w:r w:rsidRPr="00AE2631">
        <w:t xml:space="preserve">, </w:t>
      </w:r>
      <w:proofErr w:type="spellStart"/>
      <w:r w:rsidRPr="00AE2631">
        <w:t>что</w:t>
      </w:r>
      <w:proofErr w:type="spellEnd"/>
      <w:r w:rsidRPr="00AE2631">
        <w:t xml:space="preserve"> </w:t>
      </w:r>
      <w:proofErr w:type="spellStart"/>
      <w:r w:rsidRPr="00AE2631">
        <w:t>их</w:t>
      </w:r>
      <w:proofErr w:type="spellEnd"/>
      <w:r w:rsidRPr="00AE2631">
        <w:t xml:space="preserve"> </w:t>
      </w:r>
      <w:proofErr w:type="spellStart"/>
      <w:r w:rsidRPr="00AE2631">
        <w:t>административные</w:t>
      </w:r>
      <w:proofErr w:type="spellEnd"/>
      <w:r w:rsidRPr="00AE2631">
        <w:t xml:space="preserve"> </w:t>
      </w:r>
      <w:proofErr w:type="spellStart"/>
      <w:r w:rsidRPr="00AE2631">
        <w:t>или</w:t>
      </w:r>
      <w:proofErr w:type="spellEnd"/>
      <w:r w:rsidRPr="00AE2631">
        <w:t xml:space="preserve"> </w:t>
      </w:r>
      <w:proofErr w:type="spellStart"/>
      <w:r w:rsidRPr="00AE2631">
        <w:t>правовые</w:t>
      </w:r>
      <w:proofErr w:type="spellEnd"/>
      <w:r w:rsidRPr="00AE2631">
        <w:t xml:space="preserve"> </w:t>
      </w:r>
      <w:r w:rsidR="00577A77">
        <w:rPr>
          <w:lang w:val="ru-RU"/>
        </w:rPr>
        <w:t>доку</w:t>
      </w:r>
      <w:proofErr w:type="spellStart"/>
      <w:r w:rsidRPr="00AE2631">
        <w:t>менты</w:t>
      </w:r>
      <w:proofErr w:type="spellEnd"/>
      <w:r w:rsidRPr="00AE2631">
        <w:t xml:space="preserve"> </w:t>
      </w:r>
      <w:proofErr w:type="spellStart"/>
      <w:r w:rsidRPr="00AE2631">
        <w:t>предусматривают</w:t>
      </w:r>
      <w:proofErr w:type="spellEnd"/>
      <w:r w:rsidRPr="00AE2631">
        <w:t xml:space="preserve"> </w:t>
      </w:r>
      <w:proofErr w:type="spellStart"/>
      <w:r w:rsidRPr="00AE2631">
        <w:t>принятие</w:t>
      </w:r>
      <w:proofErr w:type="spellEnd"/>
      <w:r w:rsidRPr="00AE2631">
        <w:t xml:space="preserve"> </w:t>
      </w:r>
      <w:proofErr w:type="spellStart"/>
      <w:r w:rsidRPr="00AE2631">
        <w:t>мер</w:t>
      </w:r>
      <w:proofErr w:type="spellEnd"/>
      <w:r w:rsidRPr="00AE2631">
        <w:t xml:space="preserve"> </w:t>
      </w:r>
      <w:proofErr w:type="spellStart"/>
      <w:r w:rsidRPr="00AE2631">
        <w:t>реагирования</w:t>
      </w:r>
      <w:proofErr w:type="spellEnd"/>
      <w:r w:rsidRPr="00AE2631">
        <w:t xml:space="preserve"> в </w:t>
      </w:r>
      <w:proofErr w:type="spellStart"/>
      <w:r w:rsidRPr="00AE2631">
        <w:t>случае</w:t>
      </w:r>
      <w:proofErr w:type="spellEnd"/>
      <w:r w:rsidRPr="00AE2631">
        <w:t xml:space="preserve"> </w:t>
      </w:r>
      <w:proofErr w:type="spellStart"/>
      <w:r w:rsidRPr="00AE2631">
        <w:t>ущерба</w:t>
      </w:r>
      <w:proofErr w:type="spellEnd"/>
      <w:r w:rsidRPr="00AE2631">
        <w:t xml:space="preserve">, </w:t>
      </w:r>
      <w:proofErr w:type="spellStart"/>
      <w:r w:rsidRPr="00AE2631">
        <w:t>причиненного</w:t>
      </w:r>
      <w:proofErr w:type="spellEnd"/>
      <w:r w:rsidRPr="00AE2631">
        <w:t xml:space="preserve"> </w:t>
      </w:r>
      <w:proofErr w:type="spellStart"/>
      <w:r w:rsidRPr="00AE2631">
        <w:t>живыми</w:t>
      </w:r>
      <w:proofErr w:type="spellEnd"/>
      <w:r w:rsidRPr="00AE2631">
        <w:t xml:space="preserve"> </w:t>
      </w:r>
      <w:r w:rsidR="00D74E69">
        <w:rPr>
          <w:lang w:val="ru-RU"/>
        </w:rPr>
        <w:t>изменен</w:t>
      </w:r>
      <w:proofErr w:type="spellStart"/>
      <w:r w:rsidRPr="00AE2631">
        <w:t>ными</w:t>
      </w:r>
      <w:proofErr w:type="spellEnd"/>
      <w:r w:rsidRPr="00AE2631">
        <w:t xml:space="preserve"> </w:t>
      </w:r>
      <w:proofErr w:type="spellStart"/>
      <w:r w:rsidRPr="00AE2631">
        <w:t>организмами</w:t>
      </w:r>
      <w:proofErr w:type="spellEnd"/>
      <w:r w:rsidRPr="00AE2631">
        <w:t>, а 81</w:t>
      </w:r>
      <w:r w:rsidR="0076562E">
        <w:rPr>
          <w:lang w:val="ru-RU"/>
        </w:rPr>
        <w:t>%</w:t>
      </w:r>
      <w:r w:rsidRPr="00AE2631">
        <w:t xml:space="preserve"> (35</w:t>
      </w:r>
      <w:r w:rsidR="00D74E69">
        <w:rPr>
          <w:lang w:val="ru-RU"/>
        </w:rPr>
        <w:t> С</w:t>
      </w:r>
      <w:proofErr w:type="spellStart"/>
      <w:r w:rsidRPr="00AE2631">
        <w:t>торон</w:t>
      </w:r>
      <w:proofErr w:type="spellEnd"/>
      <w:r w:rsidRPr="00AE2631">
        <w:t>)</w:t>
      </w:r>
      <w:r w:rsidR="0076562E">
        <w:rPr>
          <w:lang w:val="ru-RU"/>
        </w:rPr>
        <w:t xml:space="preserve"> указали</w:t>
      </w:r>
      <w:r w:rsidRPr="00AE2631">
        <w:t xml:space="preserve">, </w:t>
      </w:r>
      <w:proofErr w:type="spellStart"/>
      <w:r w:rsidRPr="00AE2631">
        <w:t>что</w:t>
      </w:r>
      <w:proofErr w:type="spellEnd"/>
      <w:r w:rsidRPr="00AE2631">
        <w:t xml:space="preserve"> </w:t>
      </w:r>
      <w:proofErr w:type="spellStart"/>
      <w:r w:rsidRPr="00AE2631">
        <w:t>их</w:t>
      </w:r>
      <w:proofErr w:type="spellEnd"/>
      <w:r w:rsidRPr="00AE2631">
        <w:t xml:space="preserve"> </w:t>
      </w:r>
      <w:proofErr w:type="spellStart"/>
      <w:r w:rsidRPr="00AE2631">
        <w:t>адм</w:t>
      </w:r>
      <w:r w:rsidR="00577A77">
        <w:t>инистративные</w:t>
      </w:r>
      <w:proofErr w:type="spellEnd"/>
      <w:r w:rsidR="00577A77">
        <w:t xml:space="preserve"> </w:t>
      </w:r>
      <w:proofErr w:type="spellStart"/>
      <w:r w:rsidR="00577A77">
        <w:t>или</w:t>
      </w:r>
      <w:proofErr w:type="spellEnd"/>
      <w:r w:rsidR="00577A77">
        <w:t xml:space="preserve"> </w:t>
      </w:r>
      <w:proofErr w:type="spellStart"/>
      <w:r w:rsidR="00577A77">
        <w:t>правовые</w:t>
      </w:r>
      <w:proofErr w:type="spellEnd"/>
      <w:r w:rsidR="00577A77">
        <w:t xml:space="preserve"> </w:t>
      </w:r>
      <w:r w:rsidR="00577A77">
        <w:rPr>
          <w:lang w:val="ru-RU"/>
        </w:rPr>
        <w:t>док</w:t>
      </w:r>
      <w:proofErr w:type="spellStart"/>
      <w:r w:rsidRPr="00AE2631">
        <w:t>ументы</w:t>
      </w:r>
      <w:proofErr w:type="spellEnd"/>
      <w:r w:rsidRPr="00AE2631">
        <w:t xml:space="preserve"> </w:t>
      </w:r>
      <w:proofErr w:type="spellStart"/>
      <w:r w:rsidRPr="00AE2631">
        <w:t>предусматривают</w:t>
      </w:r>
      <w:proofErr w:type="spellEnd"/>
      <w:r w:rsidRPr="00AE2631">
        <w:t xml:space="preserve"> </w:t>
      </w:r>
      <w:proofErr w:type="spellStart"/>
      <w:r w:rsidR="00D9442C" w:rsidRPr="00D9442C">
        <w:t>принятие</w:t>
      </w:r>
      <w:proofErr w:type="spellEnd"/>
      <w:r w:rsidR="00D9442C" w:rsidRPr="00D9442C">
        <w:t xml:space="preserve"> </w:t>
      </w:r>
      <w:proofErr w:type="spellStart"/>
      <w:r w:rsidR="00D9442C" w:rsidRPr="00D9442C">
        <w:t>мер</w:t>
      </w:r>
      <w:proofErr w:type="spellEnd"/>
      <w:r w:rsidR="00D9442C" w:rsidRPr="00D9442C">
        <w:t xml:space="preserve"> </w:t>
      </w:r>
      <w:proofErr w:type="spellStart"/>
      <w:r w:rsidR="00D9442C" w:rsidRPr="00D9442C">
        <w:t>реагирования</w:t>
      </w:r>
      <w:proofErr w:type="spellEnd"/>
      <w:r w:rsidR="00D9442C" w:rsidRPr="00D9442C">
        <w:t xml:space="preserve"> в </w:t>
      </w:r>
      <w:proofErr w:type="spellStart"/>
      <w:r w:rsidR="00D9442C" w:rsidRPr="00D9442C">
        <w:t>случае</w:t>
      </w:r>
      <w:proofErr w:type="spellEnd"/>
      <w:r w:rsidR="00D9442C" w:rsidRPr="00D9442C">
        <w:t xml:space="preserve">, </w:t>
      </w:r>
      <w:proofErr w:type="spellStart"/>
      <w:r w:rsidR="00D9442C" w:rsidRPr="00D9442C">
        <w:t>когда</w:t>
      </w:r>
      <w:proofErr w:type="spellEnd"/>
      <w:r w:rsidR="00D9442C" w:rsidRPr="00D9442C">
        <w:t xml:space="preserve"> </w:t>
      </w:r>
      <w:proofErr w:type="spellStart"/>
      <w:r w:rsidR="00D9442C" w:rsidRPr="00D9442C">
        <w:t>существует</w:t>
      </w:r>
      <w:proofErr w:type="spellEnd"/>
      <w:r w:rsidR="00D9442C" w:rsidRPr="00D9442C">
        <w:t xml:space="preserve"> </w:t>
      </w:r>
      <w:proofErr w:type="spellStart"/>
      <w:r w:rsidR="00D9442C" w:rsidRPr="00D9442C">
        <w:t>достаточная</w:t>
      </w:r>
      <w:proofErr w:type="spellEnd"/>
      <w:r w:rsidR="00D9442C" w:rsidRPr="00D9442C">
        <w:t xml:space="preserve"> </w:t>
      </w:r>
      <w:proofErr w:type="spellStart"/>
      <w:r w:rsidR="00D9442C" w:rsidRPr="00D9442C">
        <w:t>вероятность</w:t>
      </w:r>
      <w:proofErr w:type="spellEnd"/>
      <w:r w:rsidR="00D9442C" w:rsidRPr="00D9442C">
        <w:t xml:space="preserve"> </w:t>
      </w:r>
      <w:r w:rsidR="00D9442C">
        <w:rPr>
          <w:lang w:val="ru-RU"/>
        </w:rPr>
        <w:t>возникновения</w:t>
      </w:r>
      <w:r w:rsidR="00D9442C" w:rsidRPr="00D9442C">
        <w:t xml:space="preserve"> </w:t>
      </w:r>
      <w:proofErr w:type="spellStart"/>
      <w:r w:rsidR="00D9442C" w:rsidRPr="00D9442C">
        <w:t>ущерба</w:t>
      </w:r>
      <w:proofErr w:type="spellEnd"/>
      <w:r w:rsidR="00D9442C" w:rsidRPr="00D9442C">
        <w:t xml:space="preserve">, </w:t>
      </w:r>
      <w:proofErr w:type="spellStart"/>
      <w:r w:rsidR="00D9442C" w:rsidRPr="00D9442C">
        <w:t>е</w:t>
      </w:r>
      <w:r w:rsidR="00D9442C">
        <w:t>сли</w:t>
      </w:r>
      <w:proofErr w:type="spellEnd"/>
      <w:r w:rsidR="00D9442C">
        <w:t xml:space="preserve"> </w:t>
      </w:r>
      <w:proofErr w:type="spellStart"/>
      <w:r w:rsidR="00D9442C">
        <w:t>такие</w:t>
      </w:r>
      <w:proofErr w:type="spellEnd"/>
      <w:r w:rsidR="00D9442C">
        <w:t xml:space="preserve"> </w:t>
      </w:r>
      <w:proofErr w:type="spellStart"/>
      <w:r w:rsidR="00D9442C">
        <w:t>меры</w:t>
      </w:r>
      <w:proofErr w:type="spellEnd"/>
      <w:r w:rsidR="00D9442C">
        <w:t xml:space="preserve"> </w:t>
      </w:r>
      <w:proofErr w:type="spellStart"/>
      <w:r w:rsidR="00D9442C">
        <w:t>не</w:t>
      </w:r>
      <w:proofErr w:type="spellEnd"/>
      <w:r w:rsidR="00D9442C">
        <w:t xml:space="preserve"> </w:t>
      </w:r>
      <w:proofErr w:type="spellStart"/>
      <w:r w:rsidR="00D9442C">
        <w:t>будут</w:t>
      </w:r>
      <w:proofErr w:type="spellEnd"/>
      <w:r w:rsidR="00D9442C">
        <w:t xml:space="preserve"> </w:t>
      </w:r>
      <w:proofErr w:type="spellStart"/>
      <w:r w:rsidR="00D9442C">
        <w:t>приняты</w:t>
      </w:r>
      <w:proofErr w:type="spellEnd"/>
      <w:r w:rsidR="00994E33" w:rsidRPr="00DA5A98">
        <w:rPr>
          <w:rStyle w:val="FootnoteReference"/>
        </w:rPr>
        <w:footnoteReference w:id="5"/>
      </w:r>
      <w:r w:rsidR="0076562E">
        <w:rPr>
          <w:lang w:val="ru-RU"/>
        </w:rPr>
        <w:t>.</w:t>
      </w:r>
      <w:r w:rsidR="006F6009" w:rsidRPr="00DA5A98">
        <w:t xml:space="preserve"> </w:t>
      </w:r>
    </w:p>
    <w:p w14:paraId="5464E8ED" w14:textId="08EEBFE0" w:rsidR="003635F2" w:rsidRPr="00DF74E0" w:rsidRDefault="004E3625" w:rsidP="004E3625">
      <w:pPr>
        <w:pStyle w:val="CBDNormalNumber"/>
        <w:rPr>
          <w:lang w:val="ru-RU"/>
        </w:rPr>
      </w:pPr>
      <w:proofErr w:type="spellStart"/>
      <w:r w:rsidRPr="004E3625">
        <w:t>Из</w:t>
      </w:r>
      <w:proofErr w:type="spellEnd"/>
      <w:r w:rsidRPr="004E3625">
        <w:t xml:space="preserve"> </w:t>
      </w:r>
      <w:proofErr w:type="spellStart"/>
      <w:r w:rsidRPr="004E3625">
        <w:t>числа</w:t>
      </w:r>
      <w:proofErr w:type="spellEnd"/>
      <w:r w:rsidRPr="004E3625">
        <w:t xml:space="preserve"> Сторон, </w:t>
      </w:r>
      <w:proofErr w:type="spellStart"/>
      <w:r w:rsidRPr="004E3625">
        <w:t>сообщивших</w:t>
      </w:r>
      <w:proofErr w:type="spellEnd"/>
      <w:r w:rsidRPr="004E3625">
        <w:t xml:space="preserve">, </w:t>
      </w:r>
      <w:proofErr w:type="spellStart"/>
      <w:r w:rsidRPr="004E3625">
        <w:t>что</w:t>
      </w:r>
      <w:proofErr w:type="spellEnd"/>
      <w:r w:rsidRPr="004E3625">
        <w:t xml:space="preserve"> </w:t>
      </w:r>
      <w:proofErr w:type="spellStart"/>
      <w:r w:rsidRPr="004E3625">
        <w:t>их</w:t>
      </w:r>
      <w:proofErr w:type="spellEnd"/>
      <w:r w:rsidRPr="004E3625">
        <w:t xml:space="preserve"> </w:t>
      </w:r>
      <w:proofErr w:type="spellStart"/>
      <w:r w:rsidRPr="004E3625">
        <w:t>административные</w:t>
      </w:r>
      <w:proofErr w:type="spellEnd"/>
      <w:r w:rsidRPr="004E3625">
        <w:t xml:space="preserve"> </w:t>
      </w:r>
      <w:proofErr w:type="spellStart"/>
      <w:r w:rsidRPr="004E3625">
        <w:t>или</w:t>
      </w:r>
      <w:proofErr w:type="spellEnd"/>
      <w:r w:rsidRPr="004E3625">
        <w:t xml:space="preserve"> </w:t>
      </w:r>
      <w:proofErr w:type="spellStart"/>
      <w:r w:rsidRPr="004E3625">
        <w:t>правовые</w:t>
      </w:r>
      <w:proofErr w:type="spellEnd"/>
      <w:r w:rsidRPr="004E3625">
        <w:t xml:space="preserve"> </w:t>
      </w:r>
      <w:proofErr w:type="spellStart"/>
      <w:r w:rsidRPr="004E3625">
        <w:t>документы</w:t>
      </w:r>
      <w:proofErr w:type="spellEnd"/>
      <w:r w:rsidRPr="004E3625">
        <w:t xml:space="preserve"> </w:t>
      </w:r>
      <w:proofErr w:type="spellStart"/>
      <w:r w:rsidRPr="004E3625">
        <w:t>предусматривают</w:t>
      </w:r>
      <w:proofErr w:type="spellEnd"/>
      <w:r w:rsidRPr="004E3625">
        <w:t xml:space="preserve"> </w:t>
      </w:r>
      <w:proofErr w:type="spellStart"/>
      <w:r w:rsidRPr="004E3625">
        <w:t>принятие</w:t>
      </w:r>
      <w:proofErr w:type="spellEnd"/>
      <w:r w:rsidRPr="004E3625">
        <w:t xml:space="preserve"> </w:t>
      </w:r>
      <w:proofErr w:type="spellStart"/>
      <w:r w:rsidRPr="004E3625">
        <w:t>мер</w:t>
      </w:r>
      <w:proofErr w:type="spellEnd"/>
      <w:r w:rsidRPr="004E3625">
        <w:t xml:space="preserve"> </w:t>
      </w:r>
      <w:proofErr w:type="spellStart"/>
      <w:r w:rsidRPr="004E3625">
        <w:t>реагирования</w:t>
      </w:r>
      <w:proofErr w:type="spellEnd"/>
      <w:r w:rsidRPr="004E3625">
        <w:t xml:space="preserve"> в </w:t>
      </w:r>
      <w:proofErr w:type="spellStart"/>
      <w:r w:rsidRPr="004E3625">
        <w:t>случае</w:t>
      </w:r>
      <w:proofErr w:type="spellEnd"/>
      <w:r w:rsidRPr="004E3625">
        <w:t xml:space="preserve"> </w:t>
      </w:r>
      <w:proofErr w:type="spellStart"/>
      <w:r w:rsidRPr="004E3625">
        <w:t>ущерба</w:t>
      </w:r>
      <w:proofErr w:type="spellEnd"/>
      <w:r w:rsidRPr="004E3625">
        <w:t xml:space="preserve">, </w:t>
      </w:r>
      <w:proofErr w:type="spellStart"/>
      <w:r w:rsidRPr="004E3625">
        <w:t>причиненного</w:t>
      </w:r>
      <w:proofErr w:type="spellEnd"/>
      <w:r w:rsidRPr="004E3625">
        <w:t xml:space="preserve"> </w:t>
      </w:r>
      <w:proofErr w:type="spellStart"/>
      <w:r w:rsidRPr="004E3625">
        <w:t>живыми</w:t>
      </w:r>
      <w:proofErr w:type="spellEnd"/>
      <w:r w:rsidRPr="004E3625">
        <w:t xml:space="preserve"> </w:t>
      </w:r>
      <w:r>
        <w:rPr>
          <w:lang w:val="ru-RU"/>
        </w:rPr>
        <w:t>изменен</w:t>
      </w:r>
      <w:proofErr w:type="spellStart"/>
      <w:r w:rsidRPr="004E3625">
        <w:t>ными</w:t>
      </w:r>
      <w:proofErr w:type="spellEnd"/>
      <w:r w:rsidRPr="004E3625">
        <w:t xml:space="preserve"> </w:t>
      </w:r>
      <w:proofErr w:type="spellStart"/>
      <w:r w:rsidRPr="004E3625">
        <w:t>организмами</w:t>
      </w:r>
      <w:proofErr w:type="spellEnd"/>
      <w:r w:rsidRPr="004E3625">
        <w:t xml:space="preserve">, 36 </w:t>
      </w:r>
      <w:proofErr w:type="spellStart"/>
      <w:r w:rsidRPr="004E3625">
        <w:t>Сторон</w:t>
      </w:r>
      <w:proofErr w:type="spellEnd"/>
      <w:r w:rsidRPr="004E3625">
        <w:t xml:space="preserve"> </w:t>
      </w:r>
      <w:proofErr w:type="spellStart"/>
      <w:r w:rsidRPr="004E3625">
        <w:t>представили</w:t>
      </w:r>
      <w:proofErr w:type="spellEnd"/>
      <w:r w:rsidRPr="004E3625">
        <w:t xml:space="preserve"> </w:t>
      </w:r>
      <w:proofErr w:type="spellStart"/>
      <w:r w:rsidRPr="004E3625">
        <w:t>дополнительную</w:t>
      </w:r>
      <w:proofErr w:type="spellEnd"/>
      <w:r w:rsidRPr="004E3625">
        <w:t xml:space="preserve"> </w:t>
      </w:r>
      <w:proofErr w:type="spellStart"/>
      <w:r w:rsidRPr="004E3625">
        <w:t>информацию</w:t>
      </w:r>
      <w:proofErr w:type="spellEnd"/>
      <w:r w:rsidRPr="004E3625">
        <w:t xml:space="preserve"> о </w:t>
      </w:r>
      <w:proofErr w:type="spellStart"/>
      <w:r w:rsidRPr="004E3625">
        <w:t>требованиях</w:t>
      </w:r>
      <w:proofErr w:type="spellEnd"/>
      <w:r w:rsidRPr="004E3625">
        <w:t xml:space="preserve">, </w:t>
      </w:r>
      <w:proofErr w:type="spellStart"/>
      <w:r w:rsidRPr="004E3625">
        <w:t>установленных</w:t>
      </w:r>
      <w:proofErr w:type="spellEnd"/>
      <w:r w:rsidRPr="004E3625">
        <w:t xml:space="preserve"> </w:t>
      </w:r>
      <w:proofErr w:type="spellStart"/>
      <w:r w:rsidRPr="004E3625">
        <w:t>такими</w:t>
      </w:r>
      <w:proofErr w:type="spellEnd"/>
      <w:r w:rsidRPr="004E3625">
        <w:t xml:space="preserve"> </w:t>
      </w:r>
      <w:proofErr w:type="spellStart"/>
      <w:r w:rsidRPr="004E3625">
        <w:t>документами</w:t>
      </w:r>
      <w:proofErr w:type="spellEnd"/>
      <w:r>
        <w:rPr>
          <w:lang w:val="ru-RU"/>
        </w:rPr>
        <w:t xml:space="preserve">. В свою очередь, 97% этих </w:t>
      </w:r>
      <w:r w:rsidRPr="004E3625">
        <w:rPr>
          <w:lang w:val="ru-RU"/>
        </w:rPr>
        <w:t>Сторон (35</w:t>
      </w:r>
      <w:r>
        <w:rPr>
          <w:lang w:val="ru-RU"/>
        </w:rPr>
        <w:t> </w:t>
      </w:r>
      <w:r w:rsidRPr="004E3625">
        <w:rPr>
          <w:lang w:val="ru-RU"/>
        </w:rPr>
        <w:t>Сторон) сообщили, что их документы предусматривают обязанность оператора уведом</w:t>
      </w:r>
      <w:r w:rsidR="00306747">
        <w:rPr>
          <w:lang w:val="ru-RU"/>
        </w:rPr>
        <w:t>ить</w:t>
      </w:r>
      <w:r w:rsidRPr="004E3625">
        <w:rPr>
          <w:lang w:val="ru-RU"/>
        </w:rPr>
        <w:t xml:space="preserve"> компетентный орган об ущербе, 72</w:t>
      </w:r>
      <w:r>
        <w:rPr>
          <w:lang w:val="ru-RU"/>
        </w:rPr>
        <w:t>%</w:t>
      </w:r>
      <w:r w:rsidRPr="004E3625">
        <w:rPr>
          <w:lang w:val="ru-RU"/>
        </w:rPr>
        <w:t xml:space="preserve"> (26 Сторон) — что оператор</w:t>
      </w:r>
      <w:r w:rsidR="00306747">
        <w:rPr>
          <w:lang w:val="ru-RU"/>
        </w:rPr>
        <w:t xml:space="preserve"> должен оценить ущерб</w:t>
      </w:r>
      <w:r w:rsidRPr="004E3625">
        <w:rPr>
          <w:lang w:val="ru-RU"/>
        </w:rPr>
        <w:t>, 92</w:t>
      </w:r>
      <w:r>
        <w:rPr>
          <w:lang w:val="ru-RU"/>
        </w:rPr>
        <w:t>%</w:t>
      </w:r>
      <w:r w:rsidRPr="004E3625">
        <w:rPr>
          <w:lang w:val="ru-RU"/>
        </w:rPr>
        <w:t xml:space="preserve"> (33 Стороны) — что оператор </w:t>
      </w:r>
      <w:r w:rsidR="00306747">
        <w:rPr>
          <w:lang w:val="ru-RU"/>
        </w:rPr>
        <w:t xml:space="preserve">должен принять </w:t>
      </w:r>
      <w:r w:rsidRPr="004E3625">
        <w:rPr>
          <w:lang w:val="ru-RU"/>
        </w:rPr>
        <w:t>меры реагирования, а 3</w:t>
      </w:r>
      <w:r>
        <w:rPr>
          <w:lang w:val="ru-RU"/>
        </w:rPr>
        <w:t>%</w:t>
      </w:r>
      <w:r w:rsidRPr="004E3625">
        <w:rPr>
          <w:lang w:val="ru-RU"/>
        </w:rPr>
        <w:t xml:space="preserve"> (1 Сторона) — что их документы не</w:t>
      </w:r>
      <w:r w:rsidR="00306747">
        <w:rPr>
          <w:lang w:val="ru-RU"/>
        </w:rPr>
        <w:t xml:space="preserve"> подразумевают наличие </w:t>
      </w:r>
      <w:r w:rsidRPr="004E3625">
        <w:rPr>
          <w:lang w:val="ru-RU"/>
        </w:rPr>
        <w:t>требований</w:t>
      </w:r>
      <w:r w:rsidR="00306747">
        <w:rPr>
          <w:lang w:val="ru-RU"/>
        </w:rPr>
        <w:t xml:space="preserve"> к </w:t>
      </w:r>
      <w:r w:rsidRPr="004E3625">
        <w:rPr>
          <w:lang w:val="ru-RU"/>
        </w:rPr>
        <w:t>оператор</w:t>
      </w:r>
      <w:r w:rsidR="00306747">
        <w:rPr>
          <w:lang w:val="ru-RU"/>
        </w:rPr>
        <w:t>у</w:t>
      </w:r>
      <w:r w:rsidR="001167BB" w:rsidRPr="00DA5A98">
        <w:rPr>
          <w:rStyle w:val="FootnoteReference"/>
        </w:rPr>
        <w:footnoteReference w:id="6"/>
      </w:r>
      <w:r>
        <w:rPr>
          <w:lang w:val="ru-RU"/>
        </w:rPr>
        <w:t>.</w:t>
      </w:r>
    </w:p>
    <w:p w14:paraId="613E4D46" w14:textId="7F27DDA5" w:rsidR="00037871" w:rsidRPr="00DF74E0" w:rsidRDefault="009B7215" w:rsidP="009B7215">
      <w:pPr>
        <w:pStyle w:val="CBDNormalNumber"/>
        <w:rPr>
          <w:lang w:val="ru-RU"/>
        </w:rPr>
      </w:pPr>
      <w:r>
        <w:rPr>
          <w:lang w:val="ru-RU"/>
        </w:rPr>
        <w:t>В</w:t>
      </w:r>
      <w:r w:rsidRPr="00DF74E0">
        <w:rPr>
          <w:lang w:val="ru-RU"/>
        </w:rPr>
        <w:t xml:space="preserve">се 35 Сторон, </w:t>
      </w:r>
      <w:r>
        <w:rPr>
          <w:lang w:val="ru-RU"/>
        </w:rPr>
        <w:t xml:space="preserve">которые </w:t>
      </w:r>
      <w:r w:rsidRPr="00DF74E0">
        <w:rPr>
          <w:lang w:val="ru-RU"/>
        </w:rPr>
        <w:t>сообщи</w:t>
      </w:r>
      <w:r>
        <w:rPr>
          <w:lang w:val="ru-RU"/>
        </w:rPr>
        <w:t>ли</w:t>
      </w:r>
      <w:r w:rsidRPr="00DF74E0">
        <w:rPr>
          <w:lang w:val="ru-RU"/>
        </w:rPr>
        <w:t xml:space="preserve">, что их административные или правовые документы предусматривают принятие мер реагирования в случае, когда существует достаточная вероятность причинения ущерба при непринятии таких мер, также </w:t>
      </w:r>
      <w:r w:rsidR="004B05F7">
        <w:rPr>
          <w:lang w:val="ru-RU"/>
        </w:rPr>
        <w:t>указали</w:t>
      </w:r>
      <w:r w:rsidRPr="00DF74E0">
        <w:rPr>
          <w:lang w:val="ru-RU"/>
        </w:rPr>
        <w:t xml:space="preserve">, что </w:t>
      </w:r>
      <w:r w:rsidR="004B05F7">
        <w:rPr>
          <w:lang w:val="ru-RU"/>
        </w:rPr>
        <w:t xml:space="preserve">в соответствии с требованиями </w:t>
      </w:r>
      <w:r w:rsidRPr="00DF74E0">
        <w:rPr>
          <w:lang w:val="ru-RU"/>
        </w:rPr>
        <w:t>их документ</w:t>
      </w:r>
      <w:r w:rsidR="004B05F7">
        <w:rPr>
          <w:lang w:val="ru-RU"/>
        </w:rPr>
        <w:t xml:space="preserve">ов оператор должен принять </w:t>
      </w:r>
      <w:r w:rsidRPr="00DF74E0">
        <w:rPr>
          <w:lang w:val="ru-RU"/>
        </w:rPr>
        <w:t>меры реагирования</w:t>
      </w:r>
      <w:r w:rsidR="004B05F7">
        <w:rPr>
          <w:lang w:val="ru-RU"/>
        </w:rPr>
        <w:t xml:space="preserve"> во избежание ущерба</w:t>
      </w:r>
      <w:r w:rsidR="00037871" w:rsidRPr="00DA5A98">
        <w:rPr>
          <w:rStyle w:val="FootnoteReference"/>
        </w:rPr>
        <w:footnoteReference w:id="7"/>
      </w:r>
      <w:r w:rsidR="004B05F7">
        <w:rPr>
          <w:lang w:val="ru-RU"/>
        </w:rPr>
        <w:t>.</w:t>
      </w:r>
    </w:p>
    <w:p w14:paraId="74FA1C0E" w14:textId="2681F419" w:rsidR="002D1F9D" w:rsidRPr="00DA5A98" w:rsidRDefault="00A07A6C" w:rsidP="00503F28">
      <w:pPr>
        <w:pStyle w:val="CBDNormalNumber"/>
      </w:pPr>
      <w:proofErr w:type="spellStart"/>
      <w:r w:rsidRPr="00A07A6C">
        <w:t>Из</w:t>
      </w:r>
      <w:proofErr w:type="spellEnd"/>
      <w:r w:rsidRPr="00A07A6C">
        <w:t xml:space="preserve"> </w:t>
      </w:r>
      <w:proofErr w:type="spellStart"/>
      <w:r w:rsidRPr="00A07A6C">
        <w:t>числа</w:t>
      </w:r>
      <w:proofErr w:type="spellEnd"/>
      <w:r w:rsidRPr="00A07A6C">
        <w:t xml:space="preserve"> Сторон, </w:t>
      </w:r>
      <w:r>
        <w:rPr>
          <w:lang w:val="ru-RU"/>
        </w:rPr>
        <w:t>указавших в своих ответах</w:t>
      </w:r>
      <w:r w:rsidRPr="00A07A6C">
        <w:t xml:space="preserve">, </w:t>
      </w:r>
      <w:proofErr w:type="spellStart"/>
      <w:r w:rsidRPr="00A07A6C">
        <w:t>что</w:t>
      </w:r>
      <w:proofErr w:type="spellEnd"/>
      <w:r w:rsidRPr="00A07A6C">
        <w:t xml:space="preserve"> </w:t>
      </w:r>
      <w:proofErr w:type="spellStart"/>
      <w:r w:rsidRPr="00A07A6C">
        <w:t>их</w:t>
      </w:r>
      <w:proofErr w:type="spellEnd"/>
      <w:r w:rsidRPr="00A07A6C">
        <w:t xml:space="preserve"> </w:t>
      </w:r>
      <w:proofErr w:type="spellStart"/>
      <w:r w:rsidRPr="00A07A6C">
        <w:t>административные</w:t>
      </w:r>
      <w:proofErr w:type="spellEnd"/>
      <w:r w:rsidRPr="00A07A6C">
        <w:t xml:space="preserve"> </w:t>
      </w:r>
      <w:proofErr w:type="spellStart"/>
      <w:r w:rsidRPr="00A07A6C">
        <w:t>или</w:t>
      </w:r>
      <w:proofErr w:type="spellEnd"/>
      <w:r w:rsidRPr="00A07A6C">
        <w:t xml:space="preserve"> </w:t>
      </w:r>
      <w:proofErr w:type="spellStart"/>
      <w:r w:rsidRPr="00A07A6C">
        <w:t>правовые</w:t>
      </w:r>
      <w:proofErr w:type="spellEnd"/>
      <w:r w:rsidRPr="00A07A6C">
        <w:t xml:space="preserve"> </w:t>
      </w:r>
      <w:proofErr w:type="spellStart"/>
      <w:r w:rsidRPr="00A07A6C">
        <w:t>документы</w:t>
      </w:r>
      <w:proofErr w:type="spellEnd"/>
      <w:r w:rsidRPr="00A07A6C">
        <w:t xml:space="preserve"> </w:t>
      </w:r>
      <w:proofErr w:type="spellStart"/>
      <w:r w:rsidRPr="00A07A6C">
        <w:t>предусматривают</w:t>
      </w:r>
      <w:proofErr w:type="spellEnd"/>
      <w:r w:rsidRPr="00A07A6C">
        <w:t xml:space="preserve"> </w:t>
      </w:r>
      <w:proofErr w:type="spellStart"/>
      <w:r w:rsidRPr="00A07A6C">
        <w:t>принятие</w:t>
      </w:r>
      <w:proofErr w:type="spellEnd"/>
      <w:r w:rsidRPr="00A07A6C">
        <w:t xml:space="preserve"> </w:t>
      </w:r>
      <w:proofErr w:type="spellStart"/>
      <w:r w:rsidRPr="00A07A6C">
        <w:t>мер</w:t>
      </w:r>
      <w:proofErr w:type="spellEnd"/>
      <w:r w:rsidRPr="00A07A6C">
        <w:t xml:space="preserve"> </w:t>
      </w:r>
      <w:proofErr w:type="spellStart"/>
      <w:r w:rsidRPr="00A07A6C">
        <w:t>реагирования</w:t>
      </w:r>
      <w:proofErr w:type="spellEnd"/>
      <w:r w:rsidRPr="00A07A6C">
        <w:t xml:space="preserve"> в </w:t>
      </w:r>
      <w:proofErr w:type="spellStart"/>
      <w:r w:rsidRPr="00A07A6C">
        <w:t>случае</w:t>
      </w:r>
      <w:proofErr w:type="spellEnd"/>
      <w:r w:rsidRPr="00A07A6C">
        <w:t xml:space="preserve"> </w:t>
      </w:r>
      <w:proofErr w:type="spellStart"/>
      <w:r w:rsidRPr="00A07A6C">
        <w:t>ущер</w:t>
      </w:r>
      <w:r w:rsidR="0081759D">
        <w:t>ба</w:t>
      </w:r>
      <w:proofErr w:type="spellEnd"/>
      <w:r w:rsidR="0081759D">
        <w:t xml:space="preserve">, </w:t>
      </w:r>
      <w:proofErr w:type="spellStart"/>
      <w:r w:rsidR="0081759D">
        <w:t>причиненного</w:t>
      </w:r>
      <w:proofErr w:type="spellEnd"/>
      <w:r w:rsidR="0081759D">
        <w:t xml:space="preserve"> </w:t>
      </w:r>
      <w:proofErr w:type="spellStart"/>
      <w:r w:rsidR="0081759D">
        <w:t>живыми</w:t>
      </w:r>
      <w:proofErr w:type="spellEnd"/>
      <w:r w:rsidR="0081759D">
        <w:t xml:space="preserve"> </w:t>
      </w:r>
      <w:r w:rsidR="0081759D">
        <w:rPr>
          <w:lang w:val="ru-RU"/>
        </w:rPr>
        <w:t>изменен</w:t>
      </w:r>
      <w:proofErr w:type="spellStart"/>
      <w:r w:rsidRPr="00A07A6C">
        <w:t>ными</w:t>
      </w:r>
      <w:proofErr w:type="spellEnd"/>
      <w:r w:rsidRPr="00A07A6C">
        <w:t xml:space="preserve"> </w:t>
      </w:r>
      <w:proofErr w:type="spellStart"/>
      <w:r w:rsidRPr="00A07A6C">
        <w:t>организмами</w:t>
      </w:r>
      <w:proofErr w:type="spellEnd"/>
      <w:r w:rsidRPr="00A07A6C">
        <w:t xml:space="preserve">, </w:t>
      </w:r>
      <w:proofErr w:type="spellStart"/>
      <w:r w:rsidRPr="00A07A6C">
        <w:t>или</w:t>
      </w:r>
      <w:proofErr w:type="spellEnd"/>
      <w:r w:rsidRPr="00A07A6C">
        <w:t xml:space="preserve"> в </w:t>
      </w:r>
      <w:proofErr w:type="spellStart"/>
      <w:r w:rsidRPr="00A07A6C">
        <w:t>случае</w:t>
      </w:r>
      <w:proofErr w:type="spellEnd"/>
      <w:r w:rsidRPr="00A07A6C">
        <w:t xml:space="preserve">, </w:t>
      </w:r>
      <w:proofErr w:type="spellStart"/>
      <w:r w:rsidRPr="00A07A6C">
        <w:t>когда</w:t>
      </w:r>
      <w:proofErr w:type="spellEnd"/>
      <w:r w:rsidRPr="00A07A6C">
        <w:t xml:space="preserve"> </w:t>
      </w:r>
      <w:proofErr w:type="spellStart"/>
      <w:r w:rsidRPr="00A07A6C">
        <w:t>существует</w:t>
      </w:r>
      <w:proofErr w:type="spellEnd"/>
      <w:r w:rsidRPr="00A07A6C">
        <w:t xml:space="preserve"> </w:t>
      </w:r>
      <w:proofErr w:type="spellStart"/>
      <w:r w:rsidRPr="00A07A6C">
        <w:t>достаточная</w:t>
      </w:r>
      <w:proofErr w:type="spellEnd"/>
      <w:r w:rsidRPr="00A07A6C">
        <w:t xml:space="preserve"> </w:t>
      </w:r>
      <w:proofErr w:type="spellStart"/>
      <w:r w:rsidRPr="00A07A6C">
        <w:t>вероятность</w:t>
      </w:r>
      <w:proofErr w:type="spellEnd"/>
      <w:r w:rsidRPr="00A07A6C">
        <w:t xml:space="preserve"> </w:t>
      </w:r>
      <w:r w:rsidR="0081759D">
        <w:rPr>
          <w:lang w:val="ru-RU"/>
        </w:rPr>
        <w:t xml:space="preserve">возникновения </w:t>
      </w:r>
      <w:proofErr w:type="spellStart"/>
      <w:r w:rsidRPr="00A07A6C">
        <w:t>ущерба</w:t>
      </w:r>
      <w:proofErr w:type="spellEnd"/>
      <w:r w:rsidRPr="00A07A6C">
        <w:t xml:space="preserve"> </w:t>
      </w:r>
      <w:proofErr w:type="spellStart"/>
      <w:r w:rsidRPr="00A07A6C">
        <w:t>при</w:t>
      </w:r>
      <w:proofErr w:type="spellEnd"/>
      <w:r w:rsidRPr="00A07A6C">
        <w:t xml:space="preserve"> </w:t>
      </w:r>
      <w:proofErr w:type="spellStart"/>
      <w:r w:rsidRPr="00A07A6C">
        <w:t>непринятии</w:t>
      </w:r>
      <w:proofErr w:type="spellEnd"/>
      <w:r w:rsidRPr="00A07A6C">
        <w:t xml:space="preserve"> </w:t>
      </w:r>
      <w:proofErr w:type="spellStart"/>
      <w:r w:rsidRPr="00A07A6C">
        <w:t>таких</w:t>
      </w:r>
      <w:proofErr w:type="spellEnd"/>
      <w:r w:rsidRPr="00A07A6C">
        <w:t xml:space="preserve"> </w:t>
      </w:r>
      <w:proofErr w:type="spellStart"/>
      <w:r w:rsidRPr="00A07A6C">
        <w:t>мер</w:t>
      </w:r>
      <w:proofErr w:type="spellEnd"/>
      <w:r w:rsidRPr="00A07A6C">
        <w:t xml:space="preserve">, 36 </w:t>
      </w:r>
      <w:proofErr w:type="spellStart"/>
      <w:r w:rsidRPr="00A07A6C">
        <w:t>Сторон</w:t>
      </w:r>
      <w:proofErr w:type="spellEnd"/>
      <w:r w:rsidRPr="00A07A6C">
        <w:t xml:space="preserve"> </w:t>
      </w:r>
      <w:proofErr w:type="spellStart"/>
      <w:r w:rsidRPr="00A07A6C">
        <w:t>представили</w:t>
      </w:r>
      <w:proofErr w:type="spellEnd"/>
      <w:r w:rsidRPr="00A07A6C">
        <w:t xml:space="preserve"> </w:t>
      </w:r>
      <w:proofErr w:type="spellStart"/>
      <w:r w:rsidRPr="00A07A6C">
        <w:t>дополнительную</w:t>
      </w:r>
      <w:proofErr w:type="spellEnd"/>
      <w:r w:rsidRPr="00A07A6C">
        <w:t xml:space="preserve"> </w:t>
      </w:r>
      <w:proofErr w:type="spellStart"/>
      <w:r w:rsidRPr="00A07A6C">
        <w:t>информацию</w:t>
      </w:r>
      <w:proofErr w:type="spellEnd"/>
      <w:r w:rsidRPr="00A07A6C">
        <w:t xml:space="preserve"> о </w:t>
      </w:r>
      <w:proofErr w:type="spellStart"/>
      <w:r w:rsidRPr="00A07A6C">
        <w:t>том</w:t>
      </w:r>
      <w:proofErr w:type="spellEnd"/>
      <w:r w:rsidRPr="00A07A6C">
        <w:t xml:space="preserve">, </w:t>
      </w:r>
      <w:r w:rsidR="0081759D">
        <w:rPr>
          <w:lang w:val="ru-RU"/>
        </w:rPr>
        <w:t xml:space="preserve">дается ли в </w:t>
      </w:r>
      <w:proofErr w:type="spellStart"/>
      <w:r w:rsidRPr="00A07A6C">
        <w:t>их</w:t>
      </w:r>
      <w:proofErr w:type="spellEnd"/>
      <w:r w:rsidRPr="00A07A6C">
        <w:t xml:space="preserve"> </w:t>
      </w:r>
      <w:proofErr w:type="spellStart"/>
      <w:r w:rsidRPr="00A07A6C">
        <w:t>документ</w:t>
      </w:r>
      <w:proofErr w:type="spellEnd"/>
      <w:r w:rsidR="0081759D">
        <w:rPr>
          <w:lang w:val="ru-RU"/>
        </w:rPr>
        <w:t>ах</w:t>
      </w:r>
      <w:r w:rsidRPr="00A07A6C">
        <w:t xml:space="preserve"> </w:t>
      </w:r>
      <w:proofErr w:type="spellStart"/>
      <w:r w:rsidRPr="00A07A6C">
        <w:t>определение</w:t>
      </w:r>
      <w:proofErr w:type="spellEnd"/>
      <w:r w:rsidR="0081759D">
        <w:rPr>
          <w:lang w:val="ru-RU"/>
        </w:rPr>
        <w:t xml:space="preserve"> понятию </w:t>
      </w:r>
      <w:r w:rsidR="00FC4A76" w:rsidRPr="00DF74E0">
        <w:rPr>
          <w:lang w:val="ru-RU"/>
        </w:rPr>
        <w:t>«оператор»</w:t>
      </w:r>
      <w:r w:rsidR="00FC4A76">
        <w:rPr>
          <w:lang w:val="ru-RU"/>
        </w:rPr>
        <w:t>, а</w:t>
      </w:r>
      <w:r w:rsidRPr="00DF74E0">
        <w:rPr>
          <w:lang w:val="ru-RU"/>
        </w:rPr>
        <w:t xml:space="preserve"> 92</w:t>
      </w:r>
      <w:r w:rsidR="0081759D">
        <w:rPr>
          <w:lang w:val="ru-RU"/>
        </w:rPr>
        <w:t xml:space="preserve">% из них </w:t>
      </w:r>
      <w:r w:rsidRPr="00DF74E0">
        <w:rPr>
          <w:lang w:val="ru-RU"/>
        </w:rPr>
        <w:t>(33 Стороны) сообщили, что их документы содержат такое определение</w:t>
      </w:r>
      <w:r w:rsidR="00774044" w:rsidRPr="00DA5A98">
        <w:rPr>
          <w:rStyle w:val="FootnoteReference"/>
        </w:rPr>
        <w:footnoteReference w:id="8"/>
      </w:r>
      <w:r w:rsidR="0081759D">
        <w:rPr>
          <w:lang w:val="ru-RU"/>
        </w:rPr>
        <w:t>.</w:t>
      </w:r>
      <w:r w:rsidR="0059553D" w:rsidRPr="00DF74E0">
        <w:rPr>
          <w:lang w:val="ru-RU"/>
        </w:rPr>
        <w:t xml:space="preserve"> </w:t>
      </w:r>
      <w:r w:rsidR="0081759D">
        <w:rPr>
          <w:lang w:val="ru-RU"/>
        </w:rPr>
        <w:t xml:space="preserve">Тридцать пять </w:t>
      </w:r>
      <w:proofErr w:type="spellStart"/>
      <w:r w:rsidR="0081759D" w:rsidRPr="0081759D">
        <w:t>Сторон</w:t>
      </w:r>
      <w:proofErr w:type="spellEnd"/>
      <w:r w:rsidR="0081759D" w:rsidRPr="0081759D">
        <w:t xml:space="preserve"> </w:t>
      </w:r>
      <w:proofErr w:type="spellStart"/>
      <w:r w:rsidR="0081759D" w:rsidRPr="0081759D">
        <w:t>представили</w:t>
      </w:r>
      <w:proofErr w:type="spellEnd"/>
      <w:r w:rsidR="0081759D" w:rsidRPr="0081759D">
        <w:t xml:space="preserve"> </w:t>
      </w:r>
      <w:proofErr w:type="spellStart"/>
      <w:r w:rsidR="0081759D" w:rsidRPr="0081759D">
        <w:t>дополнительную</w:t>
      </w:r>
      <w:proofErr w:type="spellEnd"/>
      <w:r w:rsidR="0081759D" w:rsidRPr="0081759D">
        <w:t xml:space="preserve"> </w:t>
      </w:r>
      <w:proofErr w:type="spellStart"/>
      <w:r w:rsidR="0081759D" w:rsidRPr="0081759D">
        <w:t>информацию</w:t>
      </w:r>
      <w:proofErr w:type="spellEnd"/>
      <w:r w:rsidR="0081759D" w:rsidRPr="0081759D">
        <w:t xml:space="preserve"> о </w:t>
      </w:r>
      <w:proofErr w:type="spellStart"/>
      <w:r w:rsidR="0081759D" w:rsidRPr="0081759D">
        <w:t>том</w:t>
      </w:r>
      <w:proofErr w:type="spellEnd"/>
      <w:r w:rsidR="0081759D" w:rsidRPr="0081759D">
        <w:t xml:space="preserve">, </w:t>
      </w:r>
      <w:proofErr w:type="spellStart"/>
      <w:r w:rsidR="0081759D" w:rsidRPr="0081759D">
        <w:t>какие</w:t>
      </w:r>
      <w:proofErr w:type="spellEnd"/>
      <w:r w:rsidR="0081759D" w:rsidRPr="0081759D">
        <w:t xml:space="preserve"> </w:t>
      </w:r>
      <w:proofErr w:type="spellStart"/>
      <w:r w:rsidR="0081759D" w:rsidRPr="0081759D">
        <w:t>субъекты</w:t>
      </w:r>
      <w:proofErr w:type="spellEnd"/>
      <w:r w:rsidR="0081759D" w:rsidRPr="0081759D">
        <w:t xml:space="preserve"> </w:t>
      </w:r>
      <w:proofErr w:type="spellStart"/>
      <w:r w:rsidR="0081759D" w:rsidRPr="0081759D">
        <w:t>могут</w:t>
      </w:r>
      <w:proofErr w:type="spellEnd"/>
      <w:r w:rsidR="0081759D" w:rsidRPr="0081759D">
        <w:t xml:space="preserve"> </w:t>
      </w:r>
      <w:proofErr w:type="spellStart"/>
      <w:r w:rsidR="0081759D" w:rsidRPr="0081759D">
        <w:t>рассматриваться</w:t>
      </w:r>
      <w:proofErr w:type="spellEnd"/>
      <w:r w:rsidR="0081759D" w:rsidRPr="0081759D">
        <w:t xml:space="preserve"> в </w:t>
      </w:r>
      <w:proofErr w:type="spellStart"/>
      <w:r w:rsidR="0081759D" w:rsidRPr="0081759D">
        <w:t>качестве</w:t>
      </w:r>
      <w:proofErr w:type="spellEnd"/>
      <w:r w:rsidR="0081759D" w:rsidRPr="0081759D">
        <w:t xml:space="preserve"> </w:t>
      </w:r>
      <w:proofErr w:type="spellStart"/>
      <w:r w:rsidR="0081759D" w:rsidRPr="0081759D">
        <w:t>оператора</w:t>
      </w:r>
      <w:proofErr w:type="spellEnd"/>
      <w:r w:rsidR="0081759D" w:rsidRPr="0081759D">
        <w:t xml:space="preserve"> в </w:t>
      </w:r>
      <w:proofErr w:type="spellStart"/>
      <w:r w:rsidR="0081759D" w:rsidRPr="0081759D">
        <w:t>соответствии</w:t>
      </w:r>
      <w:proofErr w:type="spellEnd"/>
      <w:r w:rsidR="0081759D" w:rsidRPr="0081759D">
        <w:t xml:space="preserve"> с </w:t>
      </w:r>
      <w:proofErr w:type="spellStart"/>
      <w:r w:rsidR="0081759D" w:rsidRPr="0081759D">
        <w:t>их</w:t>
      </w:r>
      <w:proofErr w:type="spellEnd"/>
      <w:r w:rsidR="0081759D" w:rsidRPr="0081759D">
        <w:t xml:space="preserve"> </w:t>
      </w:r>
      <w:proofErr w:type="spellStart"/>
      <w:r w:rsidR="0081759D" w:rsidRPr="0081759D">
        <w:t>правовыми</w:t>
      </w:r>
      <w:proofErr w:type="spellEnd"/>
      <w:r w:rsidR="0081759D" w:rsidRPr="0081759D">
        <w:t xml:space="preserve"> </w:t>
      </w:r>
      <w:proofErr w:type="spellStart"/>
      <w:r w:rsidR="0081759D" w:rsidRPr="0081759D">
        <w:t>или</w:t>
      </w:r>
      <w:proofErr w:type="spellEnd"/>
      <w:r w:rsidR="0081759D" w:rsidRPr="0081759D">
        <w:t xml:space="preserve"> </w:t>
      </w:r>
      <w:proofErr w:type="spellStart"/>
      <w:r w:rsidR="0081759D" w:rsidRPr="0081759D">
        <w:t>административными</w:t>
      </w:r>
      <w:proofErr w:type="spellEnd"/>
      <w:r w:rsidR="0081759D" w:rsidRPr="0081759D">
        <w:t xml:space="preserve"> </w:t>
      </w:r>
      <w:proofErr w:type="spellStart"/>
      <w:r w:rsidR="0081759D" w:rsidRPr="0081759D">
        <w:t>документами</w:t>
      </w:r>
      <w:proofErr w:type="spellEnd"/>
      <w:r w:rsidR="0081759D">
        <w:rPr>
          <w:lang w:val="ru-RU"/>
        </w:rPr>
        <w:t xml:space="preserve">, 91% </w:t>
      </w:r>
      <w:r w:rsidR="00FB2CBB" w:rsidRPr="00DA5A98">
        <w:t>(31</w:t>
      </w:r>
      <w:r w:rsidR="00E24F5C" w:rsidRPr="00DA5A98">
        <w:t> </w:t>
      </w:r>
      <w:r w:rsidR="0081759D">
        <w:rPr>
          <w:lang w:val="ru-RU"/>
        </w:rPr>
        <w:t>Сторона</w:t>
      </w:r>
      <w:r w:rsidR="00FB2CBB" w:rsidRPr="00DA5A98">
        <w:t xml:space="preserve">) </w:t>
      </w:r>
      <w:proofErr w:type="spellStart"/>
      <w:r w:rsidR="0081759D" w:rsidRPr="0081759D">
        <w:t>сообщили</w:t>
      </w:r>
      <w:proofErr w:type="spellEnd"/>
      <w:r w:rsidR="0081759D" w:rsidRPr="0081759D">
        <w:t xml:space="preserve">, </w:t>
      </w:r>
      <w:proofErr w:type="spellStart"/>
      <w:r w:rsidR="0081759D" w:rsidRPr="0081759D">
        <w:t>что</w:t>
      </w:r>
      <w:proofErr w:type="spellEnd"/>
      <w:r w:rsidR="0081759D" w:rsidRPr="0081759D">
        <w:t xml:space="preserve"> </w:t>
      </w:r>
      <w:r w:rsidR="0081759D">
        <w:rPr>
          <w:lang w:val="ru-RU"/>
        </w:rPr>
        <w:t>о</w:t>
      </w:r>
      <w:proofErr w:type="spellStart"/>
      <w:r w:rsidR="0081759D" w:rsidRPr="0081759D">
        <w:t>ператор</w:t>
      </w:r>
      <w:proofErr w:type="spellEnd"/>
      <w:r w:rsidR="0081759D">
        <w:rPr>
          <w:lang w:val="ru-RU"/>
        </w:rPr>
        <w:t xml:space="preserve">ом может считаться </w:t>
      </w:r>
      <w:proofErr w:type="spellStart"/>
      <w:r w:rsidR="0081759D" w:rsidRPr="0081759D">
        <w:t>владелец</w:t>
      </w:r>
      <w:proofErr w:type="spellEnd"/>
      <w:r w:rsidR="0081759D" w:rsidRPr="0081759D">
        <w:t xml:space="preserve"> </w:t>
      </w:r>
      <w:proofErr w:type="spellStart"/>
      <w:r w:rsidR="0081759D" w:rsidRPr="0081759D">
        <w:t>разрешения</w:t>
      </w:r>
      <w:proofErr w:type="spellEnd"/>
      <w:r w:rsidR="0081759D">
        <w:rPr>
          <w:lang w:val="ru-RU"/>
        </w:rPr>
        <w:t>, а 76–85%</w:t>
      </w:r>
      <w:r w:rsidR="00174A05" w:rsidRPr="00DA5A98">
        <w:t xml:space="preserve"> </w:t>
      </w:r>
      <w:proofErr w:type="spellStart"/>
      <w:r w:rsidR="0081759D" w:rsidRPr="0081759D">
        <w:t>Сторон</w:t>
      </w:r>
      <w:proofErr w:type="spellEnd"/>
      <w:r w:rsidR="0081759D" w:rsidRPr="0081759D">
        <w:t xml:space="preserve"> </w:t>
      </w:r>
      <w:r w:rsidR="00290407">
        <w:rPr>
          <w:lang w:val="ru-RU"/>
        </w:rPr>
        <w:t>указали</w:t>
      </w:r>
      <w:r w:rsidR="0081759D" w:rsidRPr="0081759D">
        <w:t xml:space="preserve">, </w:t>
      </w:r>
      <w:proofErr w:type="spellStart"/>
      <w:r w:rsidR="0081759D" w:rsidRPr="0081759D">
        <w:t>что</w:t>
      </w:r>
      <w:proofErr w:type="spellEnd"/>
      <w:r w:rsidR="0081759D" w:rsidRPr="0081759D">
        <w:t xml:space="preserve"> </w:t>
      </w:r>
      <w:proofErr w:type="spellStart"/>
      <w:r w:rsidR="0081759D" w:rsidRPr="0081759D">
        <w:t>оператором</w:t>
      </w:r>
      <w:proofErr w:type="spellEnd"/>
      <w:r w:rsidR="0081759D" w:rsidRPr="0081759D">
        <w:t xml:space="preserve"> </w:t>
      </w:r>
      <w:proofErr w:type="spellStart"/>
      <w:r w:rsidR="0081759D" w:rsidRPr="0081759D">
        <w:t>может</w:t>
      </w:r>
      <w:proofErr w:type="spellEnd"/>
      <w:r w:rsidR="0081759D" w:rsidRPr="0081759D">
        <w:t xml:space="preserve"> </w:t>
      </w:r>
      <w:proofErr w:type="spellStart"/>
      <w:r w:rsidR="0081759D" w:rsidRPr="0081759D">
        <w:t>быть</w:t>
      </w:r>
      <w:proofErr w:type="spellEnd"/>
      <w:r w:rsidR="0081759D" w:rsidRPr="0081759D">
        <w:t xml:space="preserve"> </w:t>
      </w:r>
      <w:proofErr w:type="spellStart"/>
      <w:r w:rsidR="0081759D" w:rsidRPr="0081759D">
        <w:t>любо</w:t>
      </w:r>
      <w:proofErr w:type="spellEnd"/>
      <w:r w:rsidR="0081759D">
        <w:rPr>
          <w:lang w:val="ru-RU"/>
        </w:rPr>
        <w:t>й</w:t>
      </w:r>
      <w:r w:rsidR="0081759D" w:rsidRPr="0081759D">
        <w:t xml:space="preserve"> </w:t>
      </w:r>
      <w:proofErr w:type="spellStart"/>
      <w:r w:rsidR="0081759D" w:rsidRPr="0081759D">
        <w:t>из</w:t>
      </w:r>
      <w:proofErr w:type="spellEnd"/>
      <w:r w:rsidR="0081759D" w:rsidRPr="0081759D">
        <w:t xml:space="preserve"> </w:t>
      </w:r>
      <w:proofErr w:type="spellStart"/>
      <w:r w:rsidR="0081759D" w:rsidRPr="0081759D">
        <w:t>следующих</w:t>
      </w:r>
      <w:proofErr w:type="spellEnd"/>
      <w:r w:rsidR="0081759D">
        <w:rPr>
          <w:lang w:val="ru-RU"/>
        </w:rPr>
        <w:t xml:space="preserve"> субъектов</w:t>
      </w:r>
      <w:r w:rsidR="0081759D" w:rsidRPr="0081759D">
        <w:t xml:space="preserve">: </w:t>
      </w:r>
      <w:proofErr w:type="spellStart"/>
      <w:r w:rsidR="0081759D" w:rsidRPr="0081759D">
        <w:t>лицо</w:t>
      </w:r>
      <w:proofErr w:type="spellEnd"/>
      <w:r w:rsidR="0081759D" w:rsidRPr="0081759D">
        <w:t xml:space="preserve">, </w:t>
      </w:r>
      <w:proofErr w:type="spellStart"/>
      <w:r w:rsidR="0081759D" w:rsidRPr="0081759D">
        <w:t>разместившее</w:t>
      </w:r>
      <w:proofErr w:type="spellEnd"/>
      <w:r w:rsidR="0081759D" w:rsidRPr="0081759D">
        <w:t xml:space="preserve"> </w:t>
      </w:r>
      <w:proofErr w:type="spellStart"/>
      <w:r w:rsidR="0081759D" w:rsidRPr="0081759D">
        <w:t>живой</w:t>
      </w:r>
      <w:proofErr w:type="spellEnd"/>
      <w:r w:rsidR="0081759D" w:rsidRPr="0081759D">
        <w:t xml:space="preserve"> </w:t>
      </w:r>
      <w:proofErr w:type="spellStart"/>
      <w:r w:rsidR="0081759D" w:rsidRPr="0081759D">
        <w:t>измененный</w:t>
      </w:r>
      <w:proofErr w:type="spellEnd"/>
      <w:r w:rsidR="0081759D" w:rsidRPr="0081759D">
        <w:t xml:space="preserve"> </w:t>
      </w:r>
      <w:proofErr w:type="spellStart"/>
      <w:r w:rsidR="0081759D" w:rsidRPr="0081759D">
        <w:t>организм</w:t>
      </w:r>
      <w:proofErr w:type="spellEnd"/>
      <w:r w:rsidR="0081759D" w:rsidRPr="0081759D">
        <w:t xml:space="preserve"> </w:t>
      </w:r>
      <w:proofErr w:type="spellStart"/>
      <w:r w:rsidR="0081759D" w:rsidRPr="0081759D">
        <w:t>на</w:t>
      </w:r>
      <w:proofErr w:type="spellEnd"/>
      <w:r w:rsidR="0081759D" w:rsidRPr="0081759D">
        <w:t xml:space="preserve"> </w:t>
      </w:r>
      <w:proofErr w:type="spellStart"/>
      <w:r w:rsidR="0081759D" w:rsidRPr="0081759D">
        <w:t>рынке</w:t>
      </w:r>
      <w:proofErr w:type="spellEnd"/>
      <w:r w:rsidR="0081759D" w:rsidRPr="0081759D">
        <w:t xml:space="preserve">; </w:t>
      </w:r>
      <w:proofErr w:type="spellStart"/>
      <w:r w:rsidR="0081759D" w:rsidRPr="0081759D">
        <w:t>разработчик</w:t>
      </w:r>
      <w:proofErr w:type="spellEnd"/>
      <w:r w:rsidR="0081759D" w:rsidRPr="0081759D">
        <w:t xml:space="preserve">; </w:t>
      </w:r>
      <w:proofErr w:type="spellStart"/>
      <w:r w:rsidR="0081759D" w:rsidRPr="0081759D">
        <w:t>производитель</w:t>
      </w:r>
      <w:proofErr w:type="spellEnd"/>
      <w:r w:rsidR="0081759D" w:rsidRPr="0081759D">
        <w:t xml:space="preserve">; </w:t>
      </w:r>
      <w:proofErr w:type="spellStart"/>
      <w:r w:rsidR="0081759D" w:rsidRPr="0081759D">
        <w:t>уведомитель</w:t>
      </w:r>
      <w:proofErr w:type="spellEnd"/>
      <w:r w:rsidR="0081759D" w:rsidRPr="0081759D">
        <w:t xml:space="preserve">; </w:t>
      </w:r>
      <w:proofErr w:type="spellStart"/>
      <w:r w:rsidR="0081759D" w:rsidRPr="0081759D">
        <w:t>экспортер</w:t>
      </w:r>
      <w:proofErr w:type="spellEnd"/>
      <w:r w:rsidR="0081759D" w:rsidRPr="0081759D">
        <w:t xml:space="preserve">; </w:t>
      </w:r>
      <w:proofErr w:type="spellStart"/>
      <w:r w:rsidR="0081759D" w:rsidRPr="0081759D">
        <w:t>импортер</w:t>
      </w:r>
      <w:proofErr w:type="spellEnd"/>
      <w:r w:rsidR="0081759D" w:rsidRPr="0081759D">
        <w:t xml:space="preserve">; </w:t>
      </w:r>
      <w:proofErr w:type="spellStart"/>
      <w:r w:rsidR="0081759D" w:rsidRPr="0081759D">
        <w:t>перевозчик</w:t>
      </w:r>
      <w:proofErr w:type="spellEnd"/>
      <w:r w:rsidR="0081759D" w:rsidRPr="0081759D">
        <w:t xml:space="preserve"> </w:t>
      </w:r>
      <w:proofErr w:type="spellStart"/>
      <w:r w:rsidR="0081759D" w:rsidRPr="0081759D">
        <w:t>или</w:t>
      </w:r>
      <w:proofErr w:type="spellEnd"/>
      <w:r w:rsidR="0081759D" w:rsidRPr="0081759D">
        <w:t xml:space="preserve"> </w:t>
      </w:r>
      <w:proofErr w:type="spellStart"/>
      <w:r w:rsidR="0081759D" w:rsidRPr="0081759D">
        <w:t>поставщик</w:t>
      </w:r>
      <w:proofErr w:type="spellEnd"/>
      <w:r w:rsidR="0081759D">
        <w:rPr>
          <w:lang w:val="ru-RU"/>
        </w:rPr>
        <w:t>.</w:t>
      </w:r>
      <w:r w:rsidR="00FF27D2" w:rsidRPr="00DA5A98">
        <w:t xml:space="preserve"> </w:t>
      </w:r>
      <w:r w:rsidR="00503F28" w:rsidRPr="00503F28">
        <w:lastRenderedPageBreak/>
        <w:t>В</w:t>
      </w:r>
      <w:r w:rsidR="00503F28">
        <w:rPr>
          <w:lang w:val="ru-RU"/>
        </w:rPr>
        <w:t xml:space="preserve"> свою очередь, 18% </w:t>
      </w:r>
      <w:proofErr w:type="spellStart"/>
      <w:r w:rsidR="00503F28" w:rsidRPr="00503F28">
        <w:t>Сторон</w:t>
      </w:r>
      <w:proofErr w:type="spellEnd"/>
      <w:r w:rsidR="00503F28" w:rsidRPr="00503F28">
        <w:t xml:space="preserve"> (6 </w:t>
      </w:r>
      <w:proofErr w:type="spellStart"/>
      <w:r w:rsidR="00503F28" w:rsidRPr="00503F28">
        <w:t>Сторон</w:t>
      </w:r>
      <w:proofErr w:type="spellEnd"/>
      <w:r w:rsidR="00503F28" w:rsidRPr="00503F28">
        <w:t xml:space="preserve">) </w:t>
      </w:r>
      <w:proofErr w:type="spellStart"/>
      <w:r w:rsidR="00503F28" w:rsidRPr="00503F28">
        <w:t>представили</w:t>
      </w:r>
      <w:proofErr w:type="spellEnd"/>
      <w:r w:rsidR="00503F28" w:rsidRPr="00503F28">
        <w:t xml:space="preserve"> </w:t>
      </w:r>
      <w:proofErr w:type="spellStart"/>
      <w:r w:rsidR="00503F28" w:rsidRPr="00503F28">
        <w:t>информацию</w:t>
      </w:r>
      <w:proofErr w:type="spellEnd"/>
      <w:r w:rsidR="00503F28" w:rsidRPr="00503F28">
        <w:t xml:space="preserve"> о </w:t>
      </w:r>
      <w:proofErr w:type="spellStart"/>
      <w:r w:rsidR="00503F28" w:rsidRPr="00503F28">
        <w:t>других</w:t>
      </w:r>
      <w:proofErr w:type="spellEnd"/>
      <w:r w:rsidR="00503F28" w:rsidRPr="00503F28">
        <w:t xml:space="preserve"> </w:t>
      </w:r>
      <w:proofErr w:type="spellStart"/>
      <w:r w:rsidR="00503F28" w:rsidRPr="00503F28">
        <w:t>субъектах</w:t>
      </w:r>
      <w:proofErr w:type="spellEnd"/>
      <w:r w:rsidR="00503F28" w:rsidRPr="00503F28">
        <w:t xml:space="preserve">, </w:t>
      </w:r>
      <w:proofErr w:type="spellStart"/>
      <w:r w:rsidR="00503F28" w:rsidRPr="00503F28">
        <w:t>которые</w:t>
      </w:r>
      <w:proofErr w:type="spellEnd"/>
      <w:r w:rsidR="00503F28" w:rsidRPr="00503F28">
        <w:t xml:space="preserve"> </w:t>
      </w:r>
      <w:proofErr w:type="spellStart"/>
      <w:r w:rsidR="00503F28" w:rsidRPr="00503F28">
        <w:t>могут</w:t>
      </w:r>
      <w:proofErr w:type="spellEnd"/>
      <w:r w:rsidR="00503F28" w:rsidRPr="00503F28">
        <w:t xml:space="preserve"> </w:t>
      </w:r>
      <w:proofErr w:type="spellStart"/>
      <w:r w:rsidR="00503F28" w:rsidRPr="00503F28">
        <w:t>рассматриваться</w:t>
      </w:r>
      <w:proofErr w:type="spellEnd"/>
      <w:r w:rsidR="00503F28" w:rsidRPr="00503F28">
        <w:t xml:space="preserve"> в </w:t>
      </w:r>
      <w:proofErr w:type="spellStart"/>
      <w:r w:rsidR="00503F28" w:rsidRPr="00503F28">
        <w:t>качестве</w:t>
      </w:r>
      <w:proofErr w:type="spellEnd"/>
      <w:r w:rsidR="00503F28" w:rsidRPr="00503F28">
        <w:t xml:space="preserve"> </w:t>
      </w:r>
      <w:proofErr w:type="spellStart"/>
      <w:r w:rsidR="00503F28" w:rsidRPr="00503F28">
        <w:t>оператор</w:t>
      </w:r>
      <w:proofErr w:type="spellEnd"/>
      <w:r w:rsidR="00503F28">
        <w:rPr>
          <w:lang w:val="ru-RU"/>
        </w:rPr>
        <w:t>а</w:t>
      </w:r>
      <w:r w:rsidR="005C371A" w:rsidRPr="00DA5A98">
        <w:rPr>
          <w:rStyle w:val="FootnoteReference"/>
        </w:rPr>
        <w:footnoteReference w:id="9"/>
      </w:r>
      <w:r w:rsidR="00503F28">
        <w:rPr>
          <w:lang w:val="ru-RU"/>
        </w:rPr>
        <w:t>.</w:t>
      </w:r>
      <w:r w:rsidR="009808B4" w:rsidRPr="00DA5A98">
        <w:t xml:space="preserve"> </w:t>
      </w:r>
    </w:p>
    <w:p w14:paraId="3B166732" w14:textId="7124D6DE" w:rsidR="001624F0" w:rsidRPr="00DA5A98" w:rsidRDefault="00225B13" w:rsidP="00225B13">
      <w:pPr>
        <w:pStyle w:val="CBDNormalNumber"/>
      </w:pPr>
      <w:proofErr w:type="spellStart"/>
      <w:r w:rsidRPr="00225B13">
        <w:t>Из</w:t>
      </w:r>
      <w:proofErr w:type="spellEnd"/>
      <w:r w:rsidRPr="00225B13">
        <w:t xml:space="preserve"> 43 </w:t>
      </w:r>
      <w:proofErr w:type="spellStart"/>
      <w:r w:rsidRPr="00225B13">
        <w:t>Сторон</w:t>
      </w:r>
      <w:proofErr w:type="spellEnd"/>
      <w:r w:rsidRPr="00225B13">
        <w:t xml:space="preserve">, </w:t>
      </w:r>
      <w:proofErr w:type="spellStart"/>
      <w:r w:rsidRPr="00225B13">
        <w:t>ответивших</w:t>
      </w:r>
      <w:proofErr w:type="spellEnd"/>
      <w:r w:rsidRPr="00225B13">
        <w:t xml:space="preserve"> </w:t>
      </w:r>
      <w:proofErr w:type="spellStart"/>
      <w:r w:rsidRPr="00225B13">
        <w:t>на</w:t>
      </w:r>
      <w:proofErr w:type="spellEnd"/>
      <w:r w:rsidRPr="00225B13">
        <w:t xml:space="preserve"> </w:t>
      </w:r>
      <w:proofErr w:type="spellStart"/>
      <w:r w:rsidRPr="00225B13">
        <w:t>вопрос</w:t>
      </w:r>
      <w:proofErr w:type="spellEnd"/>
      <w:r w:rsidRPr="00225B13">
        <w:t xml:space="preserve"> 167 </w:t>
      </w:r>
      <w:proofErr w:type="spellStart"/>
      <w:r w:rsidRPr="00225B13">
        <w:t>формы</w:t>
      </w:r>
      <w:proofErr w:type="spellEnd"/>
      <w:r w:rsidRPr="00225B13">
        <w:t xml:space="preserve"> </w:t>
      </w:r>
      <w:proofErr w:type="spellStart"/>
      <w:r w:rsidRPr="00225B13">
        <w:t>представления</w:t>
      </w:r>
      <w:proofErr w:type="spellEnd"/>
      <w:r w:rsidRPr="00225B13">
        <w:t xml:space="preserve"> </w:t>
      </w:r>
      <w:proofErr w:type="spellStart"/>
      <w:r w:rsidRPr="00225B13">
        <w:t>пятых</w:t>
      </w:r>
      <w:proofErr w:type="spellEnd"/>
      <w:r w:rsidRPr="00225B13">
        <w:t xml:space="preserve"> </w:t>
      </w:r>
      <w:proofErr w:type="spellStart"/>
      <w:r w:rsidRPr="00225B13">
        <w:t>национальных</w:t>
      </w:r>
      <w:proofErr w:type="spellEnd"/>
      <w:r w:rsidRPr="00225B13">
        <w:t xml:space="preserve"> </w:t>
      </w:r>
      <w:proofErr w:type="spellStart"/>
      <w:r w:rsidRPr="00225B13">
        <w:t>докладов</w:t>
      </w:r>
      <w:proofErr w:type="spellEnd"/>
      <w:r w:rsidRPr="00225B13">
        <w:t>, 88</w:t>
      </w:r>
      <w:r w:rsidR="00FD482E">
        <w:rPr>
          <w:lang w:val="ru-RU"/>
        </w:rPr>
        <w:t>%</w:t>
      </w:r>
      <w:r w:rsidRPr="00225B13">
        <w:t xml:space="preserve"> (38 </w:t>
      </w:r>
      <w:proofErr w:type="spellStart"/>
      <w:r w:rsidRPr="00225B13">
        <w:t>Сторон</w:t>
      </w:r>
      <w:proofErr w:type="spellEnd"/>
      <w:r w:rsidRPr="00225B13">
        <w:t xml:space="preserve">) </w:t>
      </w:r>
      <w:proofErr w:type="spellStart"/>
      <w:r w:rsidRPr="00225B13">
        <w:t>сообщили</w:t>
      </w:r>
      <w:proofErr w:type="spellEnd"/>
      <w:r w:rsidRPr="00225B13">
        <w:t xml:space="preserve">, </w:t>
      </w:r>
      <w:proofErr w:type="spellStart"/>
      <w:r w:rsidRPr="00225B13">
        <w:t>что</w:t>
      </w:r>
      <w:proofErr w:type="spellEnd"/>
      <w:r w:rsidRPr="00225B13">
        <w:t xml:space="preserve"> </w:t>
      </w:r>
      <w:r w:rsidR="00FD482E">
        <w:rPr>
          <w:lang w:val="ru-RU"/>
        </w:rPr>
        <w:t xml:space="preserve">у них </w:t>
      </w:r>
      <w:r w:rsidR="00D4383B">
        <w:rPr>
          <w:lang w:val="ru-RU"/>
        </w:rPr>
        <w:t xml:space="preserve">назначен </w:t>
      </w:r>
      <w:proofErr w:type="spellStart"/>
      <w:r w:rsidRPr="00225B13">
        <w:t>компетентный</w:t>
      </w:r>
      <w:proofErr w:type="spellEnd"/>
      <w:r w:rsidRPr="00225B13">
        <w:t xml:space="preserve"> </w:t>
      </w:r>
      <w:proofErr w:type="spellStart"/>
      <w:r w:rsidRPr="00225B13">
        <w:t>орган</w:t>
      </w:r>
      <w:proofErr w:type="spellEnd"/>
      <w:r w:rsidRPr="00225B13">
        <w:t xml:space="preserve"> </w:t>
      </w:r>
      <w:proofErr w:type="spellStart"/>
      <w:r w:rsidRPr="00225B13">
        <w:t>для</w:t>
      </w:r>
      <w:proofErr w:type="spellEnd"/>
      <w:r w:rsidRPr="00225B13">
        <w:t xml:space="preserve"> </w:t>
      </w:r>
      <w:proofErr w:type="spellStart"/>
      <w:r w:rsidRPr="00225B13">
        <w:t>выполнения</w:t>
      </w:r>
      <w:proofErr w:type="spellEnd"/>
      <w:r w:rsidRPr="00225B13">
        <w:t xml:space="preserve"> </w:t>
      </w:r>
      <w:proofErr w:type="spellStart"/>
      <w:r w:rsidRPr="00225B13">
        <w:t>функций</w:t>
      </w:r>
      <w:proofErr w:type="spellEnd"/>
      <w:r w:rsidRPr="00225B13">
        <w:t xml:space="preserve">, </w:t>
      </w:r>
      <w:r w:rsidR="00FD482E">
        <w:rPr>
          <w:lang w:val="ru-RU"/>
        </w:rPr>
        <w:t xml:space="preserve">предусмотренных в </w:t>
      </w:r>
      <w:proofErr w:type="spellStart"/>
      <w:r w:rsidRPr="00225B13">
        <w:t>Дополнительн</w:t>
      </w:r>
      <w:proofErr w:type="spellEnd"/>
      <w:r w:rsidR="00FD482E">
        <w:rPr>
          <w:lang w:val="ru-RU"/>
        </w:rPr>
        <w:t>ом</w:t>
      </w:r>
      <w:r w:rsidRPr="00225B13">
        <w:t xml:space="preserve"> </w:t>
      </w:r>
      <w:proofErr w:type="spellStart"/>
      <w:r w:rsidRPr="00225B13">
        <w:t>протокол</w:t>
      </w:r>
      <w:proofErr w:type="spellEnd"/>
      <w:r w:rsidR="00FD482E">
        <w:rPr>
          <w:lang w:val="ru-RU"/>
        </w:rPr>
        <w:t xml:space="preserve">е; 97% из </w:t>
      </w:r>
      <w:proofErr w:type="spellStart"/>
      <w:r w:rsidRPr="00225B13">
        <w:t>этих</w:t>
      </w:r>
      <w:proofErr w:type="spellEnd"/>
      <w:r w:rsidRPr="00225B13">
        <w:t xml:space="preserve"> </w:t>
      </w:r>
      <w:proofErr w:type="spellStart"/>
      <w:r w:rsidRPr="00225B13">
        <w:t>Сторон</w:t>
      </w:r>
      <w:proofErr w:type="spellEnd"/>
      <w:r w:rsidRPr="00225B13">
        <w:t xml:space="preserve"> (31 </w:t>
      </w:r>
      <w:proofErr w:type="spellStart"/>
      <w:r w:rsidRPr="00225B13">
        <w:t>Сторона</w:t>
      </w:r>
      <w:proofErr w:type="spellEnd"/>
      <w:r w:rsidRPr="00225B13">
        <w:t xml:space="preserve">) </w:t>
      </w:r>
      <w:proofErr w:type="spellStart"/>
      <w:r w:rsidRPr="00225B13">
        <w:t>указали</w:t>
      </w:r>
      <w:proofErr w:type="spellEnd"/>
      <w:r w:rsidRPr="00225B13">
        <w:t xml:space="preserve"> </w:t>
      </w:r>
      <w:r w:rsidR="00FD482E">
        <w:rPr>
          <w:lang w:val="ru-RU"/>
        </w:rPr>
        <w:t>назначенный к</w:t>
      </w:r>
      <w:proofErr w:type="spellStart"/>
      <w:r w:rsidRPr="00225B13">
        <w:t>омпетентный</w:t>
      </w:r>
      <w:proofErr w:type="spellEnd"/>
      <w:r w:rsidRPr="00225B13">
        <w:t xml:space="preserve"> </w:t>
      </w:r>
      <w:proofErr w:type="spellStart"/>
      <w:r w:rsidRPr="00225B13">
        <w:t>орган</w:t>
      </w:r>
      <w:proofErr w:type="spellEnd"/>
      <w:r w:rsidRPr="00225B13">
        <w:t xml:space="preserve">, </w:t>
      </w:r>
      <w:r w:rsidR="00FD482E">
        <w:rPr>
          <w:lang w:val="ru-RU"/>
        </w:rPr>
        <w:t xml:space="preserve">а </w:t>
      </w:r>
      <w:proofErr w:type="spellStart"/>
      <w:r w:rsidRPr="00225B13">
        <w:t>некоторые</w:t>
      </w:r>
      <w:proofErr w:type="spellEnd"/>
      <w:r w:rsidRPr="00225B13">
        <w:t xml:space="preserve"> </w:t>
      </w:r>
      <w:proofErr w:type="spellStart"/>
      <w:r w:rsidRPr="00225B13">
        <w:t>из</w:t>
      </w:r>
      <w:proofErr w:type="spellEnd"/>
      <w:r w:rsidRPr="00225B13">
        <w:t xml:space="preserve"> </w:t>
      </w:r>
      <w:proofErr w:type="spellStart"/>
      <w:r w:rsidRPr="00225B13">
        <w:t>них</w:t>
      </w:r>
      <w:proofErr w:type="spellEnd"/>
      <w:r w:rsidRPr="00225B13">
        <w:t xml:space="preserve"> </w:t>
      </w:r>
      <w:proofErr w:type="spellStart"/>
      <w:r w:rsidRPr="00225B13">
        <w:t>представили</w:t>
      </w:r>
      <w:proofErr w:type="spellEnd"/>
      <w:r w:rsidRPr="00225B13">
        <w:t xml:space="preserve"> </w:t>
      </w:r>
      <w:proofErr w:type="spellStart"/>
      <w:r w:rsidRPr="00225B13">
        <w:t>информацию</w:t>
      </w:r>
      <w:proofErr w:type="spellEnd"/>
      <w:r w:rsidRPr="00225B13">
        <w:t xml:space="preserve"> о </w:t>
      </w:r>
      <w:r w:rsidR="006A5418">
        <w:rPr>
          <w:lang w:val="ru-RU"/>
        </w:rPr>
        <w:t xml:space="preserve">юридическом обосновании </w:t>
      </w:r>
      <w:proofErr w:type="spellStart"/>
      <w:r w:rsidRPr="00225B13">
        <w:t>его</w:t>
      </w:r>
      <w:proofErr w:type="spellEnd"/>
      <w:r w:rsidRPr="00225B13">
        <w:t xml:space="preserve"> </w:t>
      </w:r>
      <w:r w:rsidR="00FD482E">
        <w:rPr>
          <w:lang w:val="ru-RU"/>
        </w:rPr>
        <w:t>назначения</w:t>
      </w:r>
      <w:r w:rsidR="0009775C" w:rsidRPr="00F87044">
        <w:t xml:space="preserve">. </w:t>
      </w:r>
    </w:p>
    <w:p w14:paraId="37C15BCF" w14:textId="1D27857A" w:rsidR="009712B3" w:rsidRPr="00EC377B" w:rsidRDefault="002477BF" w:rsidP="00BA69F1">
      <w:pPr>
        <w:pStyle w:val="CBDNormalNumber"/>
      </w:pPr>
      <w:r>
        <w:rPr>
          <w:lang w:val="ru-RU"/>
        </w:rPr>
        <w:t>В своем решении</w:t>
      </w:r>
      <w:r w:rsidR="00334EC3" w:rsidRPr="00DA5A98">
        <w:t xml:space="preserve"> </w:t>
      </w:r>
      <w:hyperlink r:id="rId21" w:history="1">
        <w:r w:rsidR="00334EC3" w:rsidRPr="00DA5A98">
          <w:rPr>
            <w:rStyle w:val="Hyperlink"/>
          </w:rPr>
          <w:t>CP-9/15</w:t>
        </w:r>
      </w:hyperlink>
      <w:r w:rsidR="00D4383B">
        <w:t xml:space="preserve"> </w:t>
      </w:r>
      <w:proofErr w:type="spellStart"/>
      <w:r w:rsidR="00D4383B" w:rsidRPr="00D4383B">
        <w:t>Конференция</w:t>
      </w:r>
      <w:proofErr w:type="spellEnd"/>
      <w:r w:rsidR="00D4383B" w:rsidRPr="00D4383B">
        <w:t xml:space="preserve"> </w:t>
      </w:r>
      <w:proofErr w:type="spellStart"/>
      <w:r w:rsidR="00D4383B">
        <w:t>Сторон</w:t>
      </w:r>
      <w:proofErr w:type="spellEnd"/>
      <w:r w:rsidR="00D4383B">
        <w:t xml:space="preserve">, </w:t>
      </w:r>
      <w:proofErr w:type="spellStart"/>
      <w:r w:rsidR="00D4383B">
        <w:t>выступающая</w:t>
      </w:r>
      <w:proofErr w:type="spellEnd"/>
      <w:r w:rsidR="00D4383B">
        <w:t xml:space="preserve"> в </w:t>
      </w:r>
      <w:proofErr w:type="spellStart"/>
      <w:r w:rsidR="00D4383B">
        <w:t>качестве</w:t>
      </w:r>
      <w:proofErr w:type="spellEnd"/>
      <w:r w:rsidR="00D4383B">
        <w:t xml:space="preserve"> </w:t>
      </w:r>
      <w:r w:rsidR="00D4383B">
        <w:rPr>
          <w:lang w:val="ru-RU"/>
        </w:rPr>
        <w:t>с</w:t>
      </w:r>
      <w:proofErr w:type="spellStart"/>
      <w:r w:rsidR="00D4383B" w:rsidRPr="00D4383B">
        <w:t>овещания</w:t>
      </w:r>
      <w:proofErr w:type="spellEnd"/>
      <w:r w:rsidR="00D4383B" w:rsidRPr="00D4383B">
        <w:t xml:space="preserve"> </w:t>
      </w:r>
      <w:proofErr w:type="spellStart"/>
      <w:r w:rsidR="00D4383B" w:rsidRPr="00D4383B">
        <w:t>Сторон</w:t>
      </w:r>
      <w:proofErr w:type="spellEnd"/>
      <w:r w:rsidR="00D4383B" w:rsidRPr="00D4383B">
        <w:t xml:space="preserve"> </w:t>
      </w:r>
      <w:proofErr w:type="spellStart"/>
      <w:r w:rsidR="00D4383B" w:rsidRPr="00D4383B">
        <w:t>Картахенского</w:t>
      </w:r>
      <w:proofErr w:type="spellEnd"/>
      <w:r w:rsidR="00D4383B" w:rsidRPr="00D4383B">
        <w:t xml:space="preserve"> </w:t>
      </w:r>
      <w:proofErr w:type="spellStart"/>
      <w:r w:rsidR="00D4383B" w:rsidRPr="00D4383B">
        <w:t>протокола</w:t>
      </w:r>
      <w:proofErr w:type="spellEnd"/>
      <w:r w:rsidR="00D4383B">
        <w:rPr>
          <w:lang w:val="ru-RU"/>
        </w:rPr>
        <w:t>, п</w:t>
      </w:r>
      <w:proofErr w:type="spellStart"/>
      <w:r w:rsidR="00D4383B" w:rsidRPr="00D4383B">
        <w:t>оруч</w:t>
      </w:r>
      <w:proofErr w:type="spellEnd"/>
      <w:r w:rsidR="00D4383B">
        <w:rPr>
          <w:lang w:val="ru-RU"/>
        </w:rPr>
        <w:t xml:space="preserve">ила </w:t>
      </w:r>
      <w:proofErr w:type="spellStart"/>
      <w:r w:rsidR="00D4383B" w:rsidRPr="00D4383B">
        <w:t>Сто</w:t>
      </w:r>
      <w:r w:rsidR="00D4383B">
        <w:t>ронам</w:t>
      </w:r>
      <w:proofErr w:type="spellEnd"/>
      <w:r w:rsidR="00D4383B">
        <w:t xml:space="preserve"> </w:t>
      </w:r>
      <w:proofErr w:type="spellStart"/>
      <w:r w:rsidR="00D4383B">
        <w:t>Дополнительного</w:t>
      </w:r>
      <w:proofErr w:type="spellEnd"/>
      <w:r w:rsidR="00D4383B">
        <w:t xml:space="preserve"> </w:t>
      </w:r>
      <w:proofErr w:type="spellStart"/>
      <w:r w:rsidR="00D4383B">
        <w:t>протокола</w:t>
      </w:r>
      <w:proofErr w:type="spellEnd"/>
      <w:r w:rsidR="00D4383B">
        <w:rPr>
          <w:lang w:val="ru-RU"/>
        </w:rPr>
        <w:t xml:space="preserve"> </w:t>
      </w:r>
      <w:proofErr w:type="spellStart"/>
      <w:r w:rsidR="00D4383B" w:rsidRPr="00D4383B">
        <w:t>предоставить</w:t>
      </w:r>
      <w:proofErr w:type="spellEnd"/>
      <w:r w:rsidR="00D4383B" w:rsidRPr="00D4383B">
        <w:t xml:space="preserve"> </w:t>
      </w:r>
      <w:proofErr w:type="spellStart"/>
      <w:r w:rsidR="00D4383B" w:rsidRPr="00D4383B">
        <w:t>контактную</w:t>
      </w:r>
      <w:proofErr w:type="spellEnd"/>
      <w:r w:rsidR="00D4383B" w:rsidRPr="00D4383B">
        <w:t xml:space="preserve"> </w:t>
      </w:r>
      <w:proofErr w:type="spellStart"/>
      <w:r w:rsidR="00D4383B" w:rsidRPr="00D4383B">
        <w:t>информацию</w:t>
      </w:r>
      <w:proofErr w:type="spellEnd"/>
      <w:r w:rsidR="00D4383B" w:rsidRPr="00D4383B">
        <w:t xml:space="preserve"> </w:t>
      </w:r>
      <w:proofErr w:type="spellStart"/>
      <w:r w:rsidR="00D4383B" w:rsidRPr="00D4383B">
        <w:t>компетентного</w:t>
      </w:r>
      <w:proofErr w:type="spellEnd"/>
      <w:r w:rsidR="00D4383B" w:rsidRPr="00D4383B">
        <w:t xml:space="preserve"> </w:t>
      </w:r>
      <w:proofErr w:type="spellStart"/>
      <w:r w:rsidR="00D4383B" w:rsidRPr="00D4383B">
        <w:t>органа</w:t>
      </w:r>
      <w:proofErr w:type="spellEnd"/>
      <w:r w:rsidR="00D4383B" w:rsidRPr="00D4383B">
        <w:t xml:space="preserve"> в </w:t>
      </w:r>
      <w:proofErr w:type="spellStart"/>
      <w:r w:rsidR="00D4383B" w:rsidRPr="00D4383B">
        <w:t>Механизм</w:t>
      </w:r>
      <w:proofErr w:type="spellEnd"/>
      <w:r w:rsidR="00D4383B" w:rsidRPr="00D4383B">
        <w:t xml:space="preserve"> </w:t>
      </w:r>
      <w:proofErr w:type="spellStart"/>
      <w:r w:rsidR="00D4383B" w:rsidRPr="00D4383B">
        <w:t>посредничества</w:t>
      </w:r>
      <w:proofErr w:type="spellEnd"/>
      <w:r w:rsidR="00D4383B" w:rsidRPr="00D4383B">
        <w:t xml:space="preserve"> </w:t>
      </w:r>
      <w:proofErr w:type="spellStart"/>
      <w:r w:rsidR="00D4383B" w:rsidRPr="00D4383B">
        <w:t>по</w:t>
      </w:r>
      <w:proofErr w:type="spellEnd"/>
      <w:r w:rsidR="00D4383B" w:rsidRPr="00D4383B">
        <w:t xml:space="preserve"> </w:t>
      </w:r>
      <w:proofErr w:type="spellStart"/>
      <w:r w:rsidR="00D4383B" w:rsidRPr="00D4383B">
        <w:t>биобезопасности</w:t>
      </w:r>
      <w:proofErr w:type="spellEnd"/>
      <w:r w:rsidR="00E56585" w:rsidRPr="00DA5A98">
        <w:rPr>
          <w:rStyle w:val="FootnoteReference"/>
        </w:rPr>
        <w:footnoteReference w:id="10"/>
      </w:r>
      <w:r w:rsidR="00D4383B">
        <w:rPr>
          <w:lang w:val="ru-RU"/>
        </w:rPr>
        <w:t>.</w:t>
      </w:r>
      <w:r w:rsidR="00245501" w:rsidRPr="00DA5A98">
        <w:t xml:space="preserve"> </w:t>
      </w:r>
      <w:proofErr w:type="spellStart"/>
      <w:r w:rsidR="00BA69F1" w:rsidRPr="00BA69F1">
        <w:t>По</w:t>
      </w:r>
      <w:proofErr w:type="spellEnd"/>
      <w:r w:rsidR="00BA69F1" w:rsidRPr="00BA69F1">
        <w:t xml:space="preserve"> </w:t>
      </w:r>
      <w:proofErr w:type="spellStart"/>
      <w:r w:rsidR="00BA69F1" w:rsidRPr="00BA69F1">
        <w:t>состоянию</w:t>
      </w:r>
      <w:proofErr w:type="spellEnd"/>
      <w:r w:rsidR="00BA69F1" w:rsidRPr="00BA69F1">
        <w:t xml:space="preserve"> </w:t>
      </w:r>
      <w:proofErr w:type="spellStart"/>
      <w:r w:rsidR="00BA69F1" w:rsidRPr="00BA69F1">
        <w:t>на</w:t>
      </w:r>
      <w:proofErr w:type="spellEnd"/>
      <w:r w:rsidR="00BA69F1" w:rsidRPr="00BA69F1">
        <w:t xml:space="preserve"> 1 </w:t>
      </w:r>
      <w:proofErr w:type="spellStart"/>
      <w:r w:rsidR="00BA69F1" w:rsidRPr="00BA69F1">
        <w:t>июня</w:t>
      </w:r>
      <w:proofErr w:type="spellEnd"/>
      <w:r w:rsidR="00BA69F1" w:rsidRPr="00BA69F1">
        <w:t xml:space="preserve"> 2026 </w:t>
      </w:r>
      <w:proofErr w:type="spellStart"/>
      <w:r w:rsidR="00BA69F1" w:rsidRPr="00BA69F1">
        <w:t>года</w:t>
      </w:r>
      <w:proofErr w:type="spellEnd"/>
      <w:r w:rsidR="00BA69F1" w:rsidRPr="00BA69F1">
        <w:t xml:space="preserve"> </w:t>
      </w:r>
      <w:r w:rsidR="00BA69F1">
        <w:rPr>
          <w:lang w:val="ru-RU"/>
        </w:rPr>
        <w:t xml:space="preserve">такую информацию представили </w:t>
      </w:r>
      <w:proofErr w:type="spellStart"/>
      <w:r w:rsidR="00BA69F1" w:rsidRPr="00BA69F1">
        <w:t>лишь</w:t>
      </w:r>
      <w:proofErr w:type="spellEnd"/>
      <w:r w:rsidR="00BA69F1" w:rsidRPr="00BA69F1">
        <w:t xml:space="preserve"> 14 </w:t>
      </w:r>
      <w:proofErr w:type="spellStart"/>
      <w:r w:rsidR="00BA69F1" w:rsidRPr="00BA69F1">
        <w:t>Сторон</w:t>
      </w:r>
      <w:proofErr w:type="spellEnd"/>
      <w:r w:rsidR="00BA69F1" w:rsidRPr="00BA69F1">
        <w:t xml:space="preserve"> (25</w:t>
      </w:r>
      <w:r w:rsidR="00BA69F1">
        <w:rPr>
          <w:lang w:val="ru-RU"/>
        </w:rPr>
        <w:t>%</w:t>
      </w:r>
      <w:r w:rsidR="00BA69F1" w:rsidRPr="00BA69F1">
        <w:t>)</w:t>
      </w:r>
      <w:r w:rsidR="00BA69F1">
        <w:t xml:space="preserve">, </w:t>
      </w:r>
      <w:proofErr w:type="spellStart"/>
      <w:r w:rsidR="00BA69F1">
        <w:t>что</w:t>
      </w:r>
      <w:proofErr w:type="spellEnd"/>
      <w:r w:rsidR="00BA69F1">
        <w:t xml:space="preserve"> </w:t>
      </w:r>
      <w:proofErr w:type="spellStart"/>
      <w:r w:rsidR="00BA69F1">
        <w:t>составляет</w:t>
      </w:r>
      <w:proofErr w:type="spellEnd"/>
      <w:r w:rsidR="00BA69F1">
        <w:t xml:space="preserve"> 37</w:t>
      </w:r>
      <w:r w:rsidR="00BA69F1">
        <w:rPr>
          <w:lang w:val="ru-RU"/>
        </w:rPr>
        <w:t>% от числа Сторон</w:t>
      </w:r>
      <w:r w:rsidR="00BA69F1" w:rsidRPr="00BA69F1">
        <w:t xml:space="preserve"> (38 </w:t>
      </w:r>
      <w:proofErr w:type="spellStart"/>
      <w:r w:rsidR="00BA69F1" w:rsidRPr="00BA69F1">
        <w:t>Сторон</w:t>
      </w:r>
      <w:proofErr w:type="spellEnd"/>
      <w:r w:rsidR="00BA69F1" w:rsidRPr="00BA69F1">
        <w:t xml:space="preserve">), </w:t>
      </w:r>
      <w:proofErr w:type="spellStart"/>
      <w:r w:rsidR="00BA69F1" w:rsidRPr="00BA69F1">
        <w:t>сообщи</w:t>
      </w:r>
      <w:proofErr w:type="spellEnd"/>
      <w:r w:rsidR="00BA69F1">
        <w:rPr>
          <w:lang w:val="ru-RU"/>
        </w:rPr>
        <w:t>вших</w:t>
      </w:r>
      <w:r w:rsidR="00BA69F1" w:rsidRPr="00BA69F1">
        <w:t xml:space="preserve"> в </w:t>
      </w:r>
      <w:proofErr w:type="spellStart"/>
      <w:r w:rsidR="00BA69F1" w:rsidRPr="00BA69F1">
        <w:t>своих</w:t>
      </w:r>
      <w:proofErr w:type="spellEnd"/>
      <w:r w:rsidR="00BA69F1" w:rsidRPr="00BA69F1">
        <w:t xml:space="preserve"> </w:t>
      </w:r>
      <w:proofErr w:type="spellStart"/>
      <w:r w:rsidR="00BA69F1" w:rsidRPr="00BA69F1">
        <w:t>пятых</w:t>
      </w:r>
      <w:proofErr w:type="spellEnd"/>
      <w:r w:rsidR="00BA69F1" w:rsidRPr="00BA69F1">
        <w:t xml:space="preserve"> </w:t>
      </w:r>
      <w:proofErr w:type="spellStart"/>
      <w:r w:rsidR="00BA69F1" w:rsidRPr="00BA69F1">
        <w:t>национальных</w:t>
      </w:r>
      <w:proofErr w:type="spellEnd"/>
      <w:r w:rsidR="00BA69F1" w:rsidRPr="00BA69F1">
        <w:t xml:space="preserve"> </w:t>
      </w:r>
      <w:proofErr w:type="spellStart"/>
      <w:r w:rsidR="00BA69F1" w:rsidRPr="00BA69F1">
        <w:t>докладах</w:t>
      </w:r>
      <w:proofErr w:type="spellEnd"/>
      <w:r w:rsidR="00BA69F1" w:rsidRPr="00BA69F1">
        <w:t xml:space="preserve"> о </w:t>
      </w:r>
      <w:proofErr w:type="spellStart"/>
      <w:r w:rsidR="00BA69F1" w:rsidRPr="00BA69F1">
        <w:t>назначении</w:t>
      </w:r>
      <w:proofErr w:type="spellEnd"/>
      <w:r w:rsidR="00BA69F1" w:rsidRPr="00BA69F1">
        <w:t xml:space="preserve"> </w:t>
      </w:r>
      <w:proofErr w:type="spellStart"/>
      <w:r w:rsidR="00BA69F1" w:rsidRPr="00BA69F1">
        <w:t>компетентного</w:t>
      </w:r>
      <w:proofErr w:type="spellEnd"/>
      <w:r w:rsidR="00BA69F1" w:rsidRPr="00BA69F1">
        <w:t xml:space="preserve"> </w:t>
      </w:r>
      <w:proofErr w:type="spellStart"/>
      <w:r w:rsidR="00BA69F1" w:rsidRPr="00BA69F1">
        <w:t>органа</w:t>
      </w:r>
      <w:proofErr w:type="spellEnd"/>
      <w:r w:rsidR="00587A50" w:rsidRPr="00EC377B">
        <w:t>.</w:t>
      </w:r>
      <w:r w:rsidR="00BF6093" w:rsidRPr="00EC377B">
        <w:t xml:space="preserve"> </w:t>
      </w:r>
    </w:p>
    <w:p w14:paraId="3A853EBC" w14:textId="33C53ADC" w:rsidR="00B0168B" w:rsidRPr="00DA5A98" w:rsidRDefault="00BA69F1" w:rsidP="00BA69F1">
      <w:pPr>
        <w:pStyle w:val="CBDNormalNumber"/>
      </w:pPr>
      <w:r>
        <w:rPr>
          <w:lang w:val="ru-RU"/>
        </w:rPr>
        <w:t xml:space="preserve">Те </w:t>
      </w:r>
      <w:r w:rsidRPr="00BA69F1">
        <w:t xml:space="preserve">38 </w:t>
      </w:r>
      <w:proofErr w:type="spellStart"/>
      <w:r w:rsidRPr="00BA69F1">
        <w:t>Сторон</w:t>
      </w:r>
      <w:proofErr w:type="spellEnd"/>
      <w:r w:rsidRPr="00BA69F1">
        <w:t xml:space="preserve">, </w:t>
      </w:r>
      <w:r w:rsidR="008D65B4">
        <w:rPr>
          <w:lang w:val="ru-RU"/>
        </w:rPr>
        <w:t xml:space="preserve">которые </w:t>
      </w:r>
      <w:r>
        <w:rPr>
          <w:lang w:val="ru-RU"/>
        </w:rPr>
        <w:t>сообщи</w:t>
      </w:r>
      <w:r w:rsidR="008D65B4">
        <w:rPr>
          <w:lang w:val="ru-RU"/>
        </w:rPr>
        <w:t>ли</w:t>
      </w:r>
      <w:r>
        <w:rPr>
          <w:lang w:val="ru-RU"/>
        </w:rPr>
        <w:t xml:space="preserve"> </w:t>
      </w:r>
      <w:r w:rsidRPr="00BA69F1">
        <w:t xml:space="preserve">о </w:t>
      </w:r>
      <w:proofErr w:type="spellStart"/>
      <w:r w:rsidRPr="00BA69F1">
        <w:t>назначении</w:t>
      </w:r>
      <w:proofErr w:type="spellEnd"/>
      <w:r w:rsidRPr="00BA69F1">
        <w:t xml:space="preserve"> </w:t>
      </w:r>
      <w:proofErr w:type="spellStart"/>
      <w:r w:rsidRPr="00BA69F1">
        <w:t>компетентного</w:t>
      </w:r>
      <w:proofErr w:type="spellEnd"/>
      <w:r w:rsidRPr="00BA69F1">
        <w:t xml:space="preserve"> </w:t>
      </w:r>
      <w:proofErr w:type="spellStart"/>
      <w:r w:rsidRPr="00BA69F1">
        <w:t>органа</w:t>
      </w:r>
      <w:proofErr w:type="spellEnd"/>
      <w:r w:rsidRPr="00BA69F1">
        <w:t xml:space="preserve">, </w:t>
      </w:r>
      <w:proofErr w:type="spellStart"/>
      <w:r w:rsidRPr="00BA69F1">
        <w:t>также</w:t>
      </w:r>
      <w:proofErr w:type="spellEnd"/>
      <w:r w:rsidRPr="00BA69F1">
        <w:t xml:space="preserve"> </w:t>
      </w:r>
      <w:proofErr w:type="spellStart"/>
      <w:r w:rsidRPr="00BA69F1">
        <w:t>представили</w:t>
      </w:r>
      <w:proofErr w:type="spellEnd"/>
      <w:r w:rsidRPr="00BA69F1">
        <w:t xml:space="preserve"> </w:t>
      </w:r>
      <w:proofErr w:type="spellStart"/>
      <w:r w:rsidRPr="00BA69F1">
        <w:t>информацию</w:t>
      </w:r>
      <w:proofErr w:type="spellEnd"/>
      <w:r w:rsidRPr="00BA69F1">
        <w:t xml:space="preserve"> о</w:t>
      </w:r>
      <w:r w:rsidR="00662409">
        <w:rPr>
          <w:lang w:val="ru-RU"/>
        </w:rPr>
        <w:t xml:space="preserve"> том, какие меры может принимать </w:t>
      </w:r>
      <w:proofErr w:type="spellStart"/>
      <w:r w:rsidRPr="00BA69F1">
        <w:t>компетентный</w:t>
      </w:r>
      <w:proofErr w:type="spellEnd"/>
      <w:r w:rsidRPr="00BA69F1">
        <w:t xml:space="preserve"> </w:t>
      </w:r>
      <w:proofErr w:type="spellStart"/>
      <w:r w:rsidRPr="00BA69F1">
        <w:t>орган</w:t>
      </w:r>
      <w:proofErr w:type="spellEnd"/>
      <w:r w:rsidRPr="00BA69F1">
        <w:t>. В</w:t>
      </w:r>
      <w:r w:rsidR="008D65B4">
        <w:rPr>
          <w:lang w:val="ru-RU"/>
        </w:rPr>
        <w:t> </w:t>
      </w:r>
      <w:proofErr w:type="spellStart"/>
      <w:r w:rsidRPr="00BA69F1">
        <w:t>общей</w:t>
      </w:r>
      <w:proofErr w:type="spellEnd"/>
      <w:r w:rsidRPr="00BA69F1">
        <w:t xml:space="preserve"> </w:t>
      </w:r>
      <w:proofErr w:type="spellStart"/>
      <w:r w:rsidRPr="00BA69F1">
        <w:t>сложности</w:t>
      </w:r>
      <w:proofErr w:type="spellEnd"/>
      <w:r w:rsidRPr="00BA69F1">
        <w:t xml:space="preserve"> 95</w:t>
      </w:r>
      <w:r>
        <w:rPr>
          <w:lang w:val="ru-RU"/>
        </w:rPr>
        <w:t>%</w:t>
      </w:r>
      <w:r w:rsidRPr="00BA69F1">
        <w:t xml:space="preserve"> </w:t>
      </w:r>
      <w:proofErr w:type="spellStart"/>
      <w:r w:rsidRPr="00BA69F1">
        <w:t>Сторон</w:t>
      </w:r>
      <w:proofErr w:type="spellEnd"/>
      <w:r w:rsidRPr="00BA69F1">
        <w:t xml:space="preserve"> </w:t>
      </w:r>
      <w:r>
        <w:rPr>
          <w:lang w:val="ru-RU"/>
        </w:rPr>
        <w:t>указали</w:t>
      </w:r>
      <w:r w:rsidRPr="00BA69F1">
        <w:t xml:space="preserve">, </w:t>
      </w:r>
      <w:proofErr w:type="spellStart"/>
      <w:r w:rsidRPr="00BA69F1">
        <w:t>что</w:t>
      </w:r>
      <w:proofErr w:type="spellEnd"/>
      <w:r w:rsidRPr="00BA69F1">
        <w:t xml:space="preserve"> </w:t>
      </w:r>
      <w:proofErr w:type="spellStart"/>
      <w:r w:rsidRPr="00BA69F1">
        <w:t>компетентный</w:t>
      </w:r>
      <w:proofErr w:type="spellEnd"/>
      <w:r w:rsidRPr="00BA69F1">
        <w:t xml:space="preserve"> </w:t>
      </w:r>
      <w:proofErr w:type="spellStart"/>
      <w:r w:rsidRPr="00BA69F1">
        <w:t>орган</w:t>
      </w:r>
      <w:proofErr w:type="spellEnd"/>
      <w:r w:rsidRPr="00BA69F1">
        <w:t xml:space="preserve"> </w:t>
      </w:r>
      <w:r w:rsidR="00CC23DC">
        <w:rPr>
          <w:lang w:val="ru-RU"/>
        </w:rPr>
        <w:t>может выявлять оператора,</w:t>
      </w:r>
      <w:r w:rsidRPr="00BA69F1">
        <w:t xml:space="preserve"> </w:t>
      </w:r>
      <w:proofErr w:type="spellStart"/>
      <w:r w:rsidRPr="00BA69F1">
        <w:t>причинившего</w:t>
      </w:r>
      <w:proofErr w:type="spellEnd"/>
      <w:r w:rsidRPr="00BA69F1">
        <w:t xml:space="preserve"> </w:t>
      </w:r>
      <w:proofErr w:type="spellStart"/>
      <w:r w:rsidRPr="00BA69F1">
        <w:t>ущерб</w:t>
      </w:r>
      <w:proofErr w:type="spellEnd"/>
      <w:r w:rsidRPr="00BA69F1">
        <w:t>,</w:t>
      </w:r>
      <w:r>
        <w:rPr>
          <w:lang w:val="ru-RU"/>
        </w:rPr>
        <w:t xml:space="preserve"> 95%</w:t>
      </w:r>
      <w:r w:rsidRPr="00BA69F1">
        <w:t xml:space="preserve"> — </w:t>
      </w:r>
      <w:proofErr w:type="spellStart"/>
      <w:r w:rsidRPr="00BA69F1">
        <w:t>что</w:t>
      </w:r>
      <w:proofErr w:type="spellEnd"/>
      <w:r w:rsidRPr="00BA69F1">
        <w:t xml:space="preserve"> </w:t>
      </w:r>
      <w:r w:rsidR="00CC23DC">
        <w:rPr>
          <w:lang w:val="ru-RU"/>
        </w:rPr>
        <w:t xml:space="preserve">он </w:t>
      </w:r>
      <w:proofErr w:type="spellStart"/>
      <w:r w:rsidRPr="00BA69F1">
        <w:t>может</w:t>
      </w:r>
      <w:proofErr w:type="spellEnd"/>
      <w:r w:rsidRPr="00BA69F1">
        <w:t xml:space="preserve"> </w:t>
      </w:r>
      <w:proofErr w:type="spellStart"/>
      <w:r w:rsidRPr="00BA69F1">
        <w:t>пров</w:t>
      </w:r>
      <w:proofErr w:type="spellEnd"/>
      <w:r w:rsidR="00CC23DC">
        <w:rPr>
          <w:lang w:val="ru-RU"/>
        </w:rPr>
        <w:t xml:space="preserve">одить </w:t>
      </w:r>
      <w:proofErr w:type="spellStart"/>
      <w:r w:rsidRPr="00BA69F1">
        <w:t>оценку</w:t>
      </w:r>
      <w:proofErr w:type="spellEnd"/>
      <w:r w:rsidRPr="00BA69F1">
        <w:t xml:space="preserve"> </w:t>
      </w:r>
      <w:proofErr w:type="spellStart"/>
      <w:r w:rsidRPr="00BA69F1">
        <w:t>ущерба</w:t>
      </w:r>
      <w:proofErr w:type="spellEnd"/>
      <w:r w:rsidRPr="00BA69F1">
        <w:t>, 97</w:t>
      </w:r>
      <w:r w:rsidR="00067F4F">
        <w:rPr>
          <w:lang w:val="ru-RU"/>
        </w:rPr>
        <w:t>%</w:t>
      </w:r>
      <w:r w:rsidRPr="00BA69F1">
        <w:t xml:space="preserve"> — </w:t>
      </w:r>
      <w:proofErr w:type="spellStart"/>
      <w:r w:rsidRPr="00BA69F1">
        <w:t>что</w:t>
      </w:r>
      <w:proofErr w:type="spellEnd"/>
      <w:r w:rsidRPr="00BA69F1">
        <w:t xml:space="preserve"> </w:t>
      </w:r>
      <w:r w:rsidR="00CC23DC">
        <w:rPr>
          <w:lang w:val="ru-RU"/>
        </w:rPr>
        <w:t xml:space="preserve">он может определять, какие меры </w:t>
      </w:r>
      <w:proofErr w:type="spellStart"/>
      <w:r w:rsidR="00CC23DC">
        <w:t>реагирования</w:t>
      </w:r>
      <w:proofErr w:type="spellEnd"/>
      <w:r w:rsidR="00CC23DC">
        <w:t xml:space="preserve"> </w:t>
      </w:r>
      <w:proofErr w:type="spellStart"/>
      <w:r w:rsidRPr="00BA69F1">
        <w:t>должен</w:t>
      </w:r>
      <w:proofErr w:type="spellEnd"/>
      <w:r w:rsidRPr="00BA69F1">
        <w:t xml:space="preserve"> </w:t>
      </w:r>
      <w:proofErr w:type="spellStart"/>
      <w:r w:rsidRPr="00BA69F1">
        <w:t>принять</w:t>
      </w:r>
      <w:proofErr w:type="spellEnd"/>
      <w:r w:rsidRPr="00BA69F1">
        <w:t xml:space="preserve"> </w:t>
      </w:r>
      <w:proofErr w:type="spellStart"/>
      <w:r w:rsidRPr="00BA69F1">
        <w:t>оператор</w:t>
      </w:r>
      <w:proofErr w:type="spellEnd"/>
      <w:r w:rsidRPr="00BA69F1">
        <w:t>, а 92</w:t>
      </w:r>
      <w:r w:rsidR="001F5109">
        <w:rPr>
          <w:lang w:val="ru-RU"/>
        </w:rPr>
        <w:t>%</w:t>
      </w:r>
      <w:r w:rsidRPr="00BA69F1">
        <w:t xml:space="preserve"> — </w:t>
      </w:r>
      <w:proofErr w:type="spellStart"/>
      <w:r w:rsidRPr="00BA69F1">
        <w:t>что</w:t>
      </w:r>
      <w:proofErr w:type="spellEnd"/>
      <w:r w:rsidRPr="00BA69F1">
        <w:t xml:space="preserve"> </w:t>
      </w:r>
      <w:proofErr w:type="spellStart"/>
      <w:r w:rsidRPr="00BA69F1">
        <w:t>компетентный</w:t>
      </w:r>
      <w:proofErr w:type="spellEnd"/>
      <w:r w:rsidRPr="00BA69F1">
        <w:t xml:space="preserve"> </w:t>
      </w:r>
      <w:proofErr w:type="spellStart"/>
      <w:r w:rsidRPr="00BA69F1">
        <w:t>орган</w:t>
      </w:r>
      <w:proofErr w:type="spellEnd"/>
      <w:r w:rsidRPr="00BA69F1">
        <w:t xml:space="preserve"> </w:t>
      </w:r>
      <w:proofErr w:type="spellStart"/>
      <w:r w:rsidRPr="00BA69F1">
        <w:t>может</w:t>
      </w:r>
      <w:proofErr w:type="spellEnd"/>
      <w:r w:rsidRPr="00BA69F1">
        <w:t xml:space="preserve"> </w:t>
      </w:r>
      <w:proofErr w:type="spellStart"/>
      <w:r w:rsidRPr="00BA69F1">
        <w:t>осуществлять</w:t>
      </w:r>
      <w:proofErr w:type="spellEnd"/>
      <w:r w:rsidRPr="00BA69F1">
        <w:t xml:space="preserve"> </w:t>
      </w:r>
      <w:proofErr w:type="spellStart"/>
      <w:r w:rsidRPr="00BA69F1">
        <w:t>меры</w:t>
      </w:r>
      <w:proofErr w:type="spellEnd"/>
      <w:r w:rsidRPr="00BA69F1">
        <w:t xml:space="preserve"> </w:t>
      </w:r>
      <w:proofErr w:type="spellStart"/>
      <w:r w:rsidRPr="00BA69F1">
        <w:t>реагирования</w:t>
      </w:r>
      <w:proofErr w:type="spellEnd"/>
      <w:r w:rsidRPr="00BA69F1">
        <w:t xml:space="preserve">. </w:t>
      </w:r>
      <w:proofErr w:type="spellStart"/>
      <w:r w:rsidRPr="00BA69F1">
        <w:t>Ни</w:t>
      </w:r>
      <w:proofErr w:type="spellEnd"/>
      <w:r w:rsidRPr="00BA69F1">
        <w:t xml:space="preserve"> </w:t>
      </w:r>
      <w:proofErr w:type="spellStart"/>
      <w:r w:rsidRPr="00BA69F1">
        <w:t>одна</w:t>
      </w:r>
      <w:proofErr w:type="spellEnd"/>
      <w:r w:rsidRPr="00BA69F1">
        <w:t xml:space="preserve"> </w:t>
      </w:r>
      <w:proofErr w:type="spellStart"/>
      <w:r w:rsidRPr="00BA69F1">
        <w:t>из</w:t>
      </w:r>
      <w:proofErr w:type="spellEnd"/>
      <w:r w:rsidRPr="00BA69F1">
        <w:t xml:space="preserve"> </w:t>
      </w:r>
      <w:proofErr w:type="spellStart"/>
      <w:r w:rsidRPr="00BA69F1">
        <w:t>Сторон</w:t>
      </w:r>
      <w:proofErr w:type="spellEnd"/>
      <w:r w:rsidRPr="00BA69F1">
        <w:t xml:space="preserve"> </w:t>
      </w:r>
      <w:proofErr w:type="spellStart"/>
      <w:r w:rsidRPr="00BA69F1">
        <w:t>не</w:t>
      </w:r>
      <w:proofErr w:type="spellEnd"/>
      <w:r w:rsidRPr="00BA69F1">
        <w:t xml:space="preserve"> </w:t>
      </w:r>
      <w:proofErr w:type="spellStart"/>
      <w:r w:rsidRPr="00BA69F1">
        <w:t>сообщила</w:t>
      </w:r>
      <w:proofErr w:type="spellEnd"/>
      <w:r w:rsidRPr="00BA69F1">
        <w:t xml:space="preserve">, </w:t>
      </w:r>
      <w:proofErr w:type="spellStart"/>
      <w:r w:rsidRPr="00BA69F1">
        <w:t>что</w:t>
      </w:r>
      <w:proofErr w:type="spellEnd"/>
      <w:r w:rsidRPr="00BA69F1">
        <w:t xml:space="preserve"> </w:t>
      </w:r>
      <w:r w:rsidR="00CB3DEE">
        <w:rPr>
          <w:lang w:val="ru-RU"/>
        </w:rPr>
        <w:t xml:space="preserve">ее </w:t>
      </w:r>
      <w:proofErr w:type="spellStart"/>
      <w:r w:rsidRPr="00BA69F1">
        <w:t>компетентный</w:t>
      </w:r>
      <w:proofErr w:type="spellEnd"/>
      <w:r w:rsidRPr="00BA69F1">
        <w:t xml:space="preserve"> </w:t>
      </w:r>
      <w:proofErr w:type="spellStart"/>
      <w:r w:rsidRPr="00BA69F1">
        <w:t>орган</w:t>
      </w:r>
      <w:proofErr w:type="spellEnd"/>
      <w:r w:rsidRPr="00BA69F1">
        <w:t xml:space="preserve"> </w:t>
      </w:r>
      <w:r w:rsidR="007B4344">
        <w:rPr>
          <w:lang w:val="ru-RU"/>
        </w:rPr>
        <w:t xml:space="preserve">может </w:t>
      </w:r>
      <w:proofErr w:type="spellStart"/>
      <w:r w:rsidRPr="00BA69F1">
        <w:t>взыск</w:t>
      </w:r>
      <w:proofErr w:type="spellEnd"/>
      <w:r w:rsidR="0028316F">
        <w:rPr>
          <w:lang w:val="ru-RU"/>
        </w:rPr>
        <w:t>ив</w:t>
      </w:r>
      <w:proofErr w:type="spellStart"/>
      <w:r w:rsidRPr="00BA69F1">
        <w:t>ать</w:t>
      </w:r>
      <w:proofErr w:type="spellEnd"/>
      <w:r w:rsidRPr="00BA69F1">
        <w:t xml:space="preserve"> с </w:t>
      </w:r>
      <w:proofErr w:type="spellStart"/>
      <w:r w:rsidRPr="00BA69F1">
        <w:t>оператора</w:t>
      </w:r>
      <w:proofErr w:type="spellEnd"/>
      <w:r w:rsidRPr="00BA69F1">
        <w:t xml:space="preserve"> </w:t>
      </w:r>
      <w:proofErr w:type="spellStart"/>
      <w:r w:rsidR="0028316F" w:rsidRPr="00BA69F1">
        <w:t>издержки</w:t>
      </w:r>
      <w:proofErr w:type="spellEnd"/>
      <w:r w:rsidR="0028316F">
        <w:rPr>
          <w:lang w:val="ru-RU"/>
        </w:rPr>
        <w:t xml:space="preserve"> и</w:t>
      </w:r>
      <w:r w:rsidR="0028316F" w:rsidRPr="00BA69F1">
        <w:t xml:space="preserve"> </w:t>
      </w:r>
      <w:proofErr w:type="spellStart"/>
      <w:r w:rsidRPr="00BA69F1">
        <w:t>расходы</w:t>
      </w:r>
      <w:proofErr w:type="spellEnd"/>
      <w:r w:rsidR="0028316F">
        <w:rPr>
          <w:lang w:val="ru-RU"/>
        </w:rPr>
        <w:t xml:space="preserve"> в связи с проведением оценки у</w:t>
      </w:r>
      <w:proofErr w:type="spellStart"/>
      <w:r w:rsidRPr="00BA69F1">
        <w:t>щерба</w:t>
      </w:r>
      <w:proofErr w:type="spellEnd"/>
      <w:r w:rsidRPr="00BA69F1">
        <w:t xml:space="preserve"> и </w:t>
      </w:r>
      <w:r w:rsidR="0028316F">
        <w:rPr>
          <w:lang w:val="ru-RU"/>
        </w:rPr>
        <w:t xml:space="preserve">принятием любых </w:t>
      </w:r>
      <w:proofErr w:type="spellStart"/>
      <w:r w:rsidRPr="00BA69F1">
        <w:t>мер</w:t>
      </w:r>
      <w:proofErr w:type="spellEnd"/>
      <w:r w:rsidRPr="00BA69F1">
        <w:t xml:space="preserve"> </w:t>
      </w:r>
      <w:proofErr w:type="spellStart"/>
      <w:r w:rsidRPr="00BA69F1">
        <w:t>реагирования</w:t>
      </w:r>
      <w:proofErr w:type="spellEnd"/>
      <w:r w:rsidRPr="00BA69F1">
        <w:t xml:space="preserve">. </w:t>
      </w:r>
      <w:r w:rsidR="007B4344">
        <w:rPr>
          <w:lang w:val="ru-RU"/>
        </w:rPr>
        <w:t xml:space="preserve">При этом 3% </w:t>
      </w:r>
      <w:r w:rsidRPr="00BA69F1">
        <w:t>(</w:t>
      </w:r>
      <w:proofErr w:type="spellStart"/>
      <w:r w:rsidRPr="00BA69F1">
        <w:t>одна</w:t>
      </w:r>
      <w:proofErr w:type="spellEnd"/>
      <w:r w:rsidRPr="00BA69F1">
        <w:t xml:space="preserve"> </w:t>
      </w:r>
      <w:proofErr w:type="spellStart"/>
      <w:r w:rsidRPr="00BA69F1">
        <w:t>Сторона</w:t>
      </w:r>
      <w:proofErr w:type="spellEnd"/>
      <w:r w:rsidRPr="00BA69F1">
        <w:t xml:space="preserve">) </w:t>
      </w:r>
      <w:proofErr w:type="spellStart"/>
      <w:r w:rsidRPr="00BA69F1">
        <w:t>сообщили</w:t>
      </w:r>
      <w:proofErr w:type="spellEnd"/>
      <w:r w:rsidRPr="00BA69F1">
        <w:t xml:space="preserve">, </w:t>
      </w:r>
      <w:proofErr w:type="spellStart"/>
      <w:r w:rsidRPr="00BA69F1">
        <w:t>что</w:t>
      </w:r>
      <w:proofErr w:type="spellEnd"/>
      <w:r w:rsidRPr="00BA69F1">
        <w:t xml:space="preserve"> </w:t>
      </w:r>
      <w:proofErr w:type="spellStart"/>
      <w:r w:rsidRPr="00BA69F1">
        <w:t>компетентный</w:t>
      </w:r>
      <w:proofErr w:type="spellEnd"/>
      <w:r w:rsidRPr="00BA69F1">
        <w:t xml:space="preserve"> </w:t>
      </w:r>
      <w:proofErr w:type="spellStart"/>
      <w:r w:rsidRPr="00BA69F1">
        <w:t>орган</w:t>
      </w:r>
      <w:proofErr w:type="spellEnd"/>
      <w:r w:rsidRPr="00BA69F1">
        <w:t xml:space="preserve"> </w:t>
      </w:r>
      <w:r w:rsidR="007B4344">
        <w:rPr>
          <w:lang w:val="ru-RU"/>
        </w:rPr>
        <w:t xml:space="preserve">вправе </w:t>
      </w:r>
      <w:proofErr w:type="spellStart"/>
      <w:r w:rsidRPr="00BA69F1">
        <w:t>принимать</w:t>
      </w:r>
      <w:proofErr w:type="spellEnd"/>
      <w:r w:rsidRPr="00BA69F1">
        <w:t xml:space="preserve"> </w:t>
      </w:r>
      <w:proofErr w:type="spellStart"/>
      <w:r w:rsidRPr="00BA69F1">
        <w:t>другие</w:t>
      </w:r>
      <w:proofErr w:type="spellEnd"/>
      <w:r w:rsidRPr="00BA69F1">
        <w:t xml:space="preserve"> </w:t>
      </w:r>
      <w:proofErr w:type="spellStart"/>
      <w:r w:rsidRPr="00BA69F1">
        <w:t>меры</w:t>
      </w:r>
      <w:proofErr w:type="spellEnd"/>
      <w:r>
        <w:rPr>
          <w:lang w:val="ru-RU"/>
        </w:rPr>
        <w:t xml:space="preserve">.  </w:t>
      </w:r>
      <w:r w:rsidR="008C0586" w:rsidRPr="00DA5A98">
        <w:t xml:space="preserve"> </w:t>
      </w:r>
      <w:r w:rsidR="00067F4F">
        <w:rPr>
          <w:lang w:val="ru-RU"/>
        </w:rPr>
        <w:t xml:space="preserve">   </w:t>
      </w:r>
      <w:r w:rsidR="00110FF9" w:rsidRPr="00DA5A98">
        <w:t xml:space="preserve"> </w:t>
      </w:r>
      <w:r w:rsidR="000036DC" w:rsidRPr="00DA5A98">
        <w:t xml:space="preserve"> </w:t>
      </w:r>
    </w:p>
    <w:p w14:paraId="311997B3" w14:textId="590D23BD" w:rsidR="00972AB8" w:rsidRPr="00DA5A98" w:rsidRDefault="00CD2D64" w:rsidP="000879C2">
      <w:pPr>
        <w:pStyle w:val="CBDNormalNumber"/>
      </w:pPr>
      <w:proofErr w:type="spellStart"/>
      <w:r w:rsidRPr="00CD2D64">
        <w:t>Из</w:t>
      </w:r>
      <w:proofErr w:type="spellEnd"/>
      <w:r w:rsidRPr="00CD2D64">
        <w:t xml:space="preserve"> 43 </w:t>
      </w:r>
      <w:proofErr w:type="spellStart"/>
      <w:r w:rsidRPr="00CD2D64">
        <w:t>Сторон</w:t>
      </w:r>
      <w:proofErr w:type="spellEnd"/>
      <w:r w:rsidRPr="00CD2D64">
        <w:t xml:space="preserve">, </w:t>
      </w:r>
      <w:proofErr w:type="spellStart"/>
      <w:r w:rsidRPr="00CD2D64">
        <w:t>ответивших</w:t>
      </w:r>
      <w:proofErr w:type="spellEnd"/>
      <w:r w:rsidRPr="00CD2D64">
        <w:t xml:space="preserve"> </w:t>
      </w:r>
      <w:proofErr w:type="spellStart"/>
      <w:r w:rsidRPr="00CD2D64">
        <w:t>на</w:t>
      </w:r>
      <w:proofErr w:type="spellEnd"/>
      <w:r w:rsidRPr="00CD2D64">
        <w:t xml:space="preserve"> </w:t>
      </w:r>
      <w:proofErr w:type="spellStart"/>
      <w:r w:rsidRPr="00CD2D64">
        <w:t>вопрос</w:t>
      </w:r>
      <w:proofErr w:type="spellEnd"/>
      <w:r w:rsidRPr="00CD2D64">
        <w:t xml:space="preserve"> 169, 21</w:t>
      </w:r>
      <w:r w:rsidR="00E430A6">
        <w:rPr>
          <w:lang w:val="ru-RU"/>
        </w:rPr>
        <w:t xml:space="preserve">% </w:t>
      </w:r>
      <w:r w:rsidRPr="00CD2D64">
        <w:t xml:space="preserve">(9 </w:t>
      </w:r>
      <w:proofErr w:type="spellStart"/>
      <w:r w:rsidRPr="00CD2D64">
        <w:t>Сторон</w:t>
      </w:r>
      <w:proofErr w:type="spellEnd"/>
      <w:r w:rsidRPr="00CD2D64">
        <w:t xml:space="preserve">) </w:t>
      </w:r>
      <w:proofErr w:type="spellStart"/>
      <w:r w:rsidRPr="00CD2D64">
        <w:t>сообщили</w:t>
      </w:r>
      <w:proofErr w:type="spellEnd"/>
      <w:r w:rsidRPr="00CD2D64">
        <w:t xml:space="preserve"> о </w:t>
      </w:r>
      <w:proofErr w:type="spellStart"/>
      <w:r w:rsidRPr="00CD2D64">
        <w:t>наличии</w:t>
      </w:r>
      <w:proofErr w:type="spellEnd"/>
      <w:r w:rsidRPr="00CD2D64">
        <w:t xml:space="preserve"> </w:t>
      </w:r>
      <w:proofErr w:type="spellStart"/>
      <w:r w:rsidRPr="00CD2D64">
        <w:t>мер</w:t>
      </w:r>
      <w:proofErr w:type="spellEnd"/>
      <w:r w:rsidR="00E430A6">
        <w:rPr>
          <w:lang w:val="ru-RU"/>
        </w:rPr>
        <w:t xml:space="preserve">, предусматривающих </w:t>
      </w:r>
      <w:proofErr w:type="spellStart"/>
      <w:r w:rsidRPr="00CD2D64">
        <w:t>финансов</w:t>
      </w:r>
      <w:proofErr w:type="spellEnd"/>
      <w:r w:rsidR="00E430A6">
        <w:rPr>
          <w:lang w:val="ru-RU"/>
        </w:rPr>
        <w:t xml:space="preserve">ые </w:t>
      </w:r>
      <w:proofErr w:type="spellStart"/>
      <w:r w:rsidRPr="00CD2D64">
        <w:t>гарантии</w:t>
      </w:r>
      <w:proofErr w:type="spellEnd"/>
      <w:r w:rsidR="00E430A6">
        <w:rPr>
          <w:lang w:val="ru-RU"/>
        </w:rPr>
        <w:t xml:space="preserve"> возмещения </w:t>
      </w:r>
      <w:proofErr w:type="spellStart"/>
      <w:r w:rsidRPr="00CD2D64">
        <w:t>ущерба</w:t>
      </w:r>
      <w:proofErr w:type="spellEnd"/>
      <w:r w:rsidRPr="00CD2D64">
        <w:t xml:space="preserve">, </w:t>
      </w:r>
      <w:proofErr w:type="spellStart"/>
      <w:r w:rsidRPr="00CD2D64">
        <w:t>причиненного</w:t>
      </w:r>
      <w:proofErr w:type="spellEnd"/>
      <w:r w:rsidRPr="00CD2D64">
        <w:t xml:space="preserve"> </w:t>
      </w:r>
      <w:proofErr w:type="spellStart"/>
      <w:r w:rsidRPr="00CD2D64">
        <w:t>живыми</w:t>
      </w:r>
      <w:proofErr w:type="spellEnd"/>
      <w:r w:rsidRPr="00CD2D64">
        <w:t xml:space="preserve"> </w:t>
      </w:r>
      <w:proofErr w:type="spellStart"/>
      <w:r w:rsidRPr="00CD2D64">
        <w:t>измененными</w:t>
      </w:r>
      <w:proofErr w:type="spellEnd"/>
      <w:r w:rsidRPr="00CD2D64">
        <w:t xml:space="preserve"> </w:t>
      </w:r>
      <w:proofErr w:type="spellStart"/>
      <w:r w:rsidRPr="00CD2D64">
        <w:t>организмами</w:t>
      </w:r>
      <w:proofErr w:type="spellEnd"/>
      <w:r w:rsidRPr="00CD2D64">
        <w:t xml:space="preserve">. </w:t>
      </w:r>
      <w:proofErr w:type="spellStart"/>
      <w:r w:rsidRPr="00CD2D64">
        <w:t>Что</w:t>
      </w:r>
      <w:proofErr w:type="spellEnd"/>
      <w:r w:rsidRPr="00CD2D64">
        <w:t xml:space="preserve"> </w:t>
      </w:r>
      <w:proofErr w:type="spellStart"/>
      <w:r w:rsidRPr="00CD2D64">
        <w:t>касается</w:t>
      </w:r>
      <w:proofErr w:type="spellEnd"/>
      <w:r w:rsidRPr="00CD2D64">
        <w:t xml:space="preserve"> </w:t>
      </w:r>
      <w:proofErr w:type="spellStart"/>
      <w:r w:rsidRPr="00CD2D64">
        <w:t>предусмотренных</w:t>
      </w:r>
      <w:proofErr w:type="spellEnd"/>
      <w:r w:rsidR="000879C2">
        <w:rPr>
          <w:lang w:val="ru-RU"/>
        </w:rPr>
        <w:t xml:space="preserve"> видов </w:t>
      </w:r>
      <w:proofErr w:type="spellStart"/>
      <w:r w:rsidRPr="00CD2D64">
        <w:t>финансов</w:t>
      </w:r>
      <w:proofErr w:type="spellEnd"/>
      <w:r w:rsidR="00383923">
        <w:rPr>
          <w:lang w:val="ru-RU"/>
        </w:rPr>
        <w:t>ых</w:t>
      </w:r>
      <w:r w:rsidRPr="00CD2D64">
        <w:t xml:space="preserve"> </w:t>
      </w:r>
      <w:proofErr w:type="spellStart"/>
      <w:r w:rsidRPr="00CD2D64">
        <w:t>гаранти</w:t>
      </w:r>
      <w:proofErr w:type="spellEnd"/>
      <w:r w:rsidR="00383923">
        <w:rPr>
          <w:lang w:val="ru-RU"/>
        </w:rPr>
        <w:t>й</w:t>
      </w:r>
      <w:r w:rsidR="00C2031A" w:rsidRPr="00DA5A98">
        <w:rPr>
          <w:rStyle w:val="FootnoteReference"/>
        </w:rPr>
        <w:footnoteReference w:id="11"/>
      </w:r>
      <w:r w:rsidR="00383923">
        <w:rPr>
          <w:lang w:val="ru-RU"/>
        </w:rPr>
        <w:t>, то 76%</w:t>
      </w:r>
      <w:r w:rsidR="000879C2">
        <w:rPr>
          <w:lang w:val="ru-RU"/>
        </w:rPr>
        <w:t xml:space="preserve"> из этих </w:t>
      </w:r>
      <w:proofErr w:type="spellStart"/>
      <w:r w:rsidR="000879C2" w:rsidRPr="000879C2">
        <w:t>Сторон</w:t>
      </w:r>
      <w:proofErr w:type="spellEnd"/>
      <w:r w:rsidR="000879C2" w:rsidRPr="000879C2">
        <w:t xml:space="preserve"> (6 </w:t>
      </w:r>
      <w:proofErr w:type="spellStart"/>
      <w:r w:rsidR="000879C2" w:rsidRPr="000879C2">
        <w:t>Сторон</w:t>
      </w:r>
      <w:proofErr w:type="spellEnd"/>
      <w:r w:rsidR="000879C2" w:rsidRPr="000879C2">
        <w:t xml:space="preserve">) </w:t>
      </w:r>
      <w:proofErr w:type="spellStart"/>
      <w:r w:rsidR="000879C2" w:rsidRPr="000879C2">
        <w:t>сообщили</w:t>
      </w:r>
      <w:proofErr w:type="spellEnd"/>
      <w:r w:rsidR="000879C2" w:rsidRPr="000879C2">
        <w:t xml:space="preserve">, </w:t>
      </w:r>
      <w:proofErr w:type="spellStart"/>
      <w:r w:rsidR="000879C2" w:rsidRPr="000879C2">
        <w:t>что</w:t>
      </w:r>
      <w:proofErr w:type="spellEnd"/>
      <w:r w:rsidR="000879C2" w:rsidRPr="000879C2">
        <w:t xml:space="preserve"> </w:t>
      </w:r>
      <w:proofErr w:type="spellStart"/>
      <w:r w:rsidR="000879C2" w:rsidRPr="000879C2">
        <w:t>такая</w:t>
      </w:r>
      <w:proofErr w:type="spellEnd"/>
      <w:r w:rsidR="000879C2" w:rsidRPr="000879C2">
        <w:t xml:space="preserve"> </w:t>
      </w:r>
      <w:proofErr w:type="spellStart"/>
      <w:r w:rsidR="000879C2" w:rsidRPr="000879C2">
        <w:t>мера</w:t>
      </w:r>
      <w:proofErr w:type="spellEnd"/>
      <w:r w:rsidR="000879C2" w:rsidRPr="000879C2">
        <w:t xml:space="preserve"> </w:t>
      </w:r>
      <w:proofErr w:type="spellStart"/>
      <w:r w:rsidR="000879C2" w:rsidRPr="000879C2">
        <w:t>заключается</w:t>
      </w:r>
      <w:proofErr w:type="spellEnd"/>
      <w:r w:rsidR="000879C2" w:rsidRPr="000879C2">
        <w:t xml:space="preserve"> в </w:t>
      </w:r>
      <w:proofErr w:type="spellStart"/>
      <w:r w:rsidR="000879C2" w:rsidRPr="000879C2">
        <w:t>требовании</w:t>
      </w:r>
      <w:proofErr w:type="spellEnd"/>
      <w:r w:rsidR="000879C2" w:rsidRPr="000879C2">
        <w:t xml:space="preserve"> </w:t>
      </w:r>
      <w:proofErr w:type="spellStart"/>
      <w:r w:rsidR="000879C2" w:rsidRPr="000879C2">
        <w:t>представ</w:t>
      </w:r>
      <w:proofErr w:type="spellEnd"/>
      <w:r w:rsidR="000879C2">
        <w:rPr>
          <w:lang w:val="ru-RU"/>
        </w:rPr>
        <w:t xml:space="preserve">лять </w:t>
      </w:r>
      <w:proofErr w:type="spellStart"/>
      <w:r w:rsidR="000879C2" w:rsidRPr="000879C2">
        <w:t>подтверждение</w:t>
      </w:r>
      <w:proofErr w:type="spellEnd"/>
      <w:r w:rsidR="000879C2">
        <w:rPr>
          <w:lang w:val="ru-RU"/>
        </w:rPr>
        <w:t xml:space="preserve"> надежности </w:t>
      </w:r>
      <w:proofErr w:type="spellStart"/>
      <w:r w:rsidR="000879C2" w:rsidRPr="000879C2">
        <w:t>источник</w:t>
      </w:r>
      <w:proofErr w:type="spellEnd"/>
      <w:r w:rsidR="000879C2">
        <w:rPr>
          <w:lang w:val="ru-RU"/>
        </w:rPr>
        <w:t>ов</w:t>
      </w:r>
      <w:r w:rsidR="000879C2" w:rsidRPr="000879C2">
        <w:t xml:space="preserve"> </w:t>
      </w:r>
      <w:proofErr w:type="spellStart"/>
      <w:r w:rsidR="000879C2" w:rsidRPr="000879C2">
        <w:t>финансирования</w:t>
      </w:r>
      <w:proofErr w:type="spellEnd"/>
      <w:r w:rsidR="000879C2" w:rsidRPr="000879C2">
        <w:t>, 11</w:t>
      </w:r>
      <w:r w:rsidR="000879C2">
        <w:rPr>
          <w:lang w:val="ru-RU"/>
        </w:rPr>
        <w:t>%</w:t>
      </w:r>
      <w:r w:rsidR="000879C2" w:rsidRPr="000879C2">
        <w:t xml:space="preserve"> (1</w:t>
      </w:r>
      <w:r w:rsidR="000879C2">
        <w:t xml:space="preserve"> </w:t>
      </w:r>
      <w:proofErr w:type="spellStart"/>
      <w:r w:rsidR="000879C2">
        <w:t>Сторона</w:t>
      </w:r>
      <w:proofErr w:type="spellEnd"/>
      <w:r w:rsidR="000879C2">
        <w:t xml:space="preserve">) — </w:t>
      </w:r>
      <w:r w:rsidR="000879C2" w:rsidRPr="000879C2">
        <w:t xml:space="preserve">в </w:t>
      </w:r>
      <w:proofErr w:type="spellStart"/>
      <w:r w:rsidR="000879C2" w:rsidRPr="000879C2">
        <w:t>обязательном</w:t>
      </w:r>
      <w:proofErr w:type="spellEnd"/>
      <w:r w:rsidR="000879C2" w:rsidRPr="000879C2">
        <w:t xml:space="preserve"> </w:t>
      </w:r>
      <w:proofErr w:type="spellStart"/>
      <w:r w:rsidR="000879C2" w:rsidRPr="000879C2">
        <w:t>страховании</w:t>
      </w:r>
      <w:proofErr w:type="spellEnd"/>
      <w:r w:rsidR="000879C2" w:rsidRPr="000879C2">
        <w:t>, а 22</w:t>
      </w:r>
      <w:r w:rsidR="000879C2">
        <w:rPr>
          <w:lang w:val="ru-RU"/>
        </w:rPr>
        <w:t xml:space="preserve">% </w:t>
      </w:r>
      <w:r w:rsidR="000879C2" w:rsidRPr="000879C2">
        <w:t xml:space="preserve">(2 </w:t>
      </w:r>
      <w:proofErr w:type="spellStart"/>
      <w:r w:rsidR="000879C2" w:rsidRPr="000879C2">
        <w:t>Стороны</w:t>
      </w:r>
      <w:proofErr w:type="spellEnd"/>
      <w:r w:rsidR="000879C2" w:rsidRPr="000879C2">
        <w:t xml:space="preserve">) — в </w:t>
      </w:r>
      <w:proofErr w:type="spellStart"/>
      <w:r w:rsidR="000879C2" w:rsidRPr="000879C2">
        <w:t>государственных</w:t>
      </w:r>
      <w:proofErr w:type="spellEnd"/>
      <w:r w:rsidR="000879C2" w:rsidRPr="000879C2">
        <w:t xml:space="preserve"> </w:t>
      </w:r>
      <w:proofErr w:type="spellStart"/>
      <w:r w:rsidR="000879C2" w:rsidRPr="000879C2">
        <w:t>программах</w:t>
      </w:r>
      <w:proofErr w:type="spellEnd"/>
      <w:r w:rsidR="000879C2" w:rsidRPr="000879C2">
        <w:t xml:space="preserve">, </w:t>
      </w:r>
      <w:proofErr w:type="spellStart"/>
      <w:r w:rsidR="000879C2" w:rsidRPr="000879C2">
        <w:t>включая</w:t>
      </w:r>
      <w:proofErr w:type="spellEnd"/>
      <w:r w:rsidR="000879C2" w:rsidRPr="000879C2">
        <w:t xml:space="preserve"> </w:t>
      </w:r>
      <w:proofErr w:type="spellStart"/>
      <w:r w:rsidR="000879C2" w:rsidRPr="000879C2">
        <w:t>фонды</w:t>
      </w:r>
      <w:proofErr w:type="spellEnd"/>
      <w:r w:rsidR="000879C2" w:rsidRPr="000879C2">
        <w:t xml:space="preserve">. </w:t>
      </w:r>
      <w:proofErr w:type="spellStart"/>
      <w:r w:rsidR="000879C2" w:rsidRPr="000879C2">
        <w:t>Ни</w:t>
      </w:r>
      <w:proofErr w:type="spellEnd"/>
      <w:r w:rsidR="000879C2" w:rsidRPr="000879C2">
        <w:t xml:space="preserve"> </w:t>
      </w:r>
      <w:proofErr w:type="spellStart"/>
      <w:r w:rsidR="000879C2" w:rsidRPr="000879C2">
        <w:t>одна</w:t>
      </w:r>
      <w:proofErr w:type="spellEnd"/>
      <w:r w:rsidR="000879C2" w:rsidRPr="000879C2">
        <w:t xml:space="preserve"> </w:t>
      </w:r>
      <w:proofErr w:type="spellStart"/>
      <w:r w:rsidR="000879C2" w:rsidRPr="000879C2">
        <w:t>из</w:t>
      </w:r>
      <w:proofErr w:type="spellEnd"/>
      <w:r w:rsidR="000879C2" w:rsidRPr="000879C2">
        <w:t xml:space="preserve"> </w:t>
      </w:r>
      <w:proofErr w:type="spellStart"/>
      <w:r w:rsidR="000879C2" w:rsidRPr="000879C2">
        <w:t>девяти</w:t>
      </w:r>
      <w:proofErr w:type="spellEnd"/>
      <w:r w:rsidR="000879C2" w:rsidRPr="000879C2">
        <w:t xml:space="preserve"> </w:t>
      </w:r>
      <w:proofErr w:type="spellStart"/>
      <w:r w:rsidR="000879C2" w:rsidRPr="000879C2">
        <w:t>Сторон</w:t>
      </w:r>
      <w:proofErr w:type="spellEnd"/>
      <w:r w:rsidR="000879C2" w:rsidRPr="000879C2">
        <w:t xml:space="preserve"> </w:t>
      </w:r>
      <w:proofErr w:type="spellStart"/>
      <w:r w:rsidR="000879C2" w:rsidRPr="000879C2">
        <w:t>не</w:t>
      </w:r>
      <w:proofErr w:type="spellEnd"/>
      <w:r w:rsidR="000879C2" w:rsidRPr="000879C2">
        <w:t xml:space="preserve"> </w:t>
      </w:r>
      <w:proofErr w:type="spellStart"/>
      <w:r w:rsidR="000879C2" w:rsidRPr="000879C2">
        <w:t>указала</w:t>
      </w:r>
      <w:proofErr w:type="spellEnd"/>
      <w:r w:rsidR="000879C2" w:rsidRPr="000879C2">
        <w:t xml:space="preserve"> </w:t>
      </w:r>
      <w:proofErr w:type="spellStart"/>
      <w:r w:rsidR="000879C2" w:rsidRPr="000879C2">
        <w:t>более</w:t>
      </w:r>
      <w:proofErr w:type="spellEnd"/>
      <w:r w:rsidR="000879C2" w:rsidRPr="000879C2">
        <w:t xml:space="preserve"> </w:t>
      </w:r>
      <w:proofErr w:type="spellStart"/>
      <w:r w:rsidR="000879C2" w:rsidRPr="000879C2">
        <w:t>одного</w:t>
      </w:r>
      <w:proofErr w:type="spellEnd"/>
      <w:r w:rsidR="000879C2" w:rsidRPr="000879C2">
        <w:t xml:space="preserve"> </w:t>
      </w:r>
      <w:proofErr w:type="spellStart"/>
      <w:r w:rsidR="000879C2" w:rsidRPr="000879C2">
        <w:t>вида</w:t>
      </w:r>
      <w:proofErr w:type="spellEnd"/>
      <w:r w:rsidR="000879C2" w:rsidRPr="000879C2">
        <w:t xml:space="preserve"> </w:t>
      </w:r>
      <w:r w:rsidR="005B3177">
        <w:rPr>
          <w:lang w:val="ru-RU"/>
        </w:rPr>
        <w:t xml:space="preserve">таких </w:t>
      </w:r>
      <w:proofErr w:type="spellStart"/>
      <w:r w:rsidR="000879C2" w:rsidRPr="000879C2">
        <w:t>мер</w:t>
      </w:r>
      <w:proofErr w:type="spellEnd"/>
      <w:r w:rsidR="005B3177">
        <w:rPr>
          <w:lang w:val="ru-RU"/>
        </w:rPr>
        <w:t xml:space="preserve">. </w:t>
      </w:r>
    </w:p>
    <w:p w14:paraId="21F00D51" w14:textId="65EDBBE5" w:rsidR="009B78D4" w:rsidRPr="00DF74E0" w:rsidRDefault="005B64D6" w:rsidP="00F50E65">
      <w:pPr>
        <w:pStyle w:val="CBDNormalNumber"/>
        <w:rPr>
          <w:lang w:val="ru-RU"/>
        </w:rPr>
      </w:pPr>
      <w:r>
        <w:rPr>
          <w:lang w:val="ru-RU"/>
        </w:rPr>
        <w:t>В поле для введения собственного ответа</w:t>
      </w:r>
      <w:r w:rsidR="009F2EA0" w:rsidRPr="00DA5A98">
        <w:rPr>
          <w:rStyle w:val="FootnoteReference"/>
        </w:rPr>
        <w:footnoteReference w:id="12"/>
      </w:r>
      <w:r w:rsidR="00EF1D08">
        <w:t xml:space="preserve"> </w:t>
      </w:r>
      <w:r w:rsidR="00EF1D08">
        <w:rPr>
          <w:lang w:val="ru-RU"/>
        </w:rPr>
        <w:t>н</w:t>
      </w:r>
      <w:proofErr w:type="spellStart"/>
      <w:r w:rsidR="00EF1D08" w:rsidRPr="00EF1D08">
        <w:t>есколько</w:t>
      </w:r>
      <w:proofErr w:type="spellEnd"/>
      <w:r w:rsidR="00EF1D08" w:rsidRPr="00EF1D08">
        <w:t xml:space="preserve"> </w:t>
      </w:r>
      <w:proofErr w:type="spellStart"/>
      <w:r w:rsidR="00EF1D08" w:rsidRPr="00EF1D08">
        <w:t>Сторон</w:t>
      </w:r>
      <w:proofErr w:type="spellEnd"/>
      <w:r w:rsidR="00EF1D08" w:rsidRPr="00EF1D08">
        <w:t xml:space="preserve"> </w:t>
      </w:r>
      <w:proofErr w:type="spellStart"/>
      <w:r w:rsidR="00EF1D08" w:rsidRPr="00EF1D08">
        <w:t>представили</w:t>
      </w:r>
      <w:proofErr w:type="spellEnd"/>
      <w:r w:rsidR="00EF1D08" w:rsidRPr="00EF1D08">
        <w:t xml:space="preserve"> </w:t>
      </w:r>
      <w:proofErr w:type="spellStart"/>
      <w:r w:rsidR="00EF1D08" w:rsidRPr="00EF1D08">
        <w:t>дополнительную</w:t>
      </w:r>
      <w:proofErr w:type="spellEnd"/>
      <w:r w:rsidR="00EF1D08" w:rsidRPr="00EF1D08">
        <w:t xml:space="preserve"> </w:t>
      </w:r>
      <w:proofErr w:type="spellStart"/>
      <w:r w:rsidR="00EF1D08" w:rsidRPr="00EF1D08">
        <w:t>информацию</w:t>
      </w:r>
      <w:proofErr w:type="spellEnd"/>
      <w:r w:rsidR="00EF1D08" w:rsidRPr="00EF1D08">
        <w:t xml:space="preserve"> о </w:t>
      </w:r>
      <w:proofErr w:type="spellStart"/>
      <w:r w:rsidR="00EF1D08" w:rsidRPr="00EF1D08">
        <w:t>финансовых</w:t>
      </w:r>
      <w:proofErr w:type="spellEnd"/>
      <w:r w:rsidR="00EF1D08" w:rsidRPr="00EF1D08">
        <w:t xml:space="preserve"> </w:t>
      </w:r>
      <w:proofErr w:type="spellStart"/>
      <w:r w:rsidR="00EF1D08" w:rsidRPr="00EF1D08">
        <w:t>гарантиях</w:t>
      </w:r>
      <w:proofErr w:type="spellEnd"/>
      <w:r w:rsidR="00EF1D08" w:rsidRPr="00EF1D08">
        <w:t xml:space="preserve">. </w:t>
      </w:r>
      <w:proofErr w:type="spellStart"/>
      <w:r w:rsidR="00EF1D08" w:rsidRPr="00EF1D08">
        <w:t>Две</w:t>
      </w:r>
      <w:proofErr w:type="spellEnd"/>
      <w:r w:rsidR="00EF1D08" w:rsidRPr="00EF1D08">
        <w:t xml:space="preserve"> </w:t>
      </w:r>
      <w:proofErr w:type="spellStart"/>
      <w:r w:rsidR="00EF1D08" w:rsidRPr="00EF1D08">
        <w:t>Стороны</w:t>
      </w:r>
      <w:proofErr w:type="spellEnd"/>
      <w:r w:rsidR="00EF1D08" w:rsidRPr="00EF1D08">
        <w:t xml:space="preserve"> </w:t>
      </w:r>
      <w:proofErr w:type="spellStart"/>
      <w:r w:rsidR="00EF1D08" w:rsidRPr="00EF1D08">
        <w:t>указали</w:t>
      </w:r>
      <w:proofErr w:type="spellEnd"/>
      <w:r w:rsidR="00EF1D08" w:rsidRPr="00EF1D08">
        <w:t xml:space="preserve">, </w:t>
      </w:r>
      <w:proofErr w:type="spellStart"/>
      <w:r w:rsidR="00EF1D08" w:rsidRPr="00EF1D08">
        <w:t>что</w:t>
      </w:r>
      <w:proofErr w:type="spellEnd"/>
      <w:r w:rsidR="00EF1D08" w:rsidRPr="00EF1D08">
        <w:t xml:space="preserve"> </w:t>
      </w:r>
      <w:proofErr w:type="spellStart"/>
      <w:r w:rsidR="00EF1D08" w:rsidRPr="00EF1D08">
        <w:t>действующая</w:t>
      </w:r>
      <w:proofErr w:type="spellEnd"/>
      <w:r w:rsidR="00EF1D08" w:rsidRPr="00EF1D08">
        <w:t xml:space="preserve"> у </w:t>
      </w:r>
      <w:proofErr w:type="spellStart"/>
      <w:r w:rsidR="00EF1D08" w:rsidRPr="00EF1D08">
        <w:t>них</w:t>
      </w:r>
      <w:proofErr w:type="spellEnd"/>
      <w:r w:rsidR="00EF1D08" w:rsidRPr="00EF1D08">
        <w:t xml:space="preserve"> </w:t>
      </w:r>
      <w:proofErr w:type="spellStart"/>
      <w:r w:rsidR="00EF1D08" w:rsidRPr="00EF1D08">
        <w:t>система</w:t>
      </w:r>
      <w:proofErr w:type="spellEnd"/>
      <w:r w:rsidR="00EF1D08" w:rsidRPr="00EF1D08">
        <w:t xml:space="preserve"> </w:t>
      </w:r>
      <w:proofErr w:type="spellStart"/>
      <w:r w:rsidR="00EF1D08" w:rsidRPr="00EF1D08">
        <w:t>финансовых</w:t>
      </w:r>
      <w:proofErr w:type="spellEnd"/>
      <w:r w:rsidR="00EF1D08" w:rsidRPr="00EF1D08">
        <w:t xml:space="preserve"> </w:t>
      </w:r>
      <w:proofErr w:type="spellStart"/>
      <w:r w:rsidR="00EF1D08" w:rsidRPr="00EF1D08">
        <w:t>гарантий</w:t>
      </w:r>
      <w:proofErr w:type="spellEnd"/>
      <w:r w:rsidR="00EF1D08" w:rsidRPr="00EF1D08">
        <w:t xml:space="preserve"> </w:t>
      </w:r>
      <w:r w:rsidR="001902EB">
        <w:rPr>
          <w:lang w:val="ru-RU"/>
        </w:rPr>
        <w:t xml:space="preserve">возмещения </w:t>
      </w:r>
      <w:proofErr w:type="spellStart"/>
      <w:r w:rsidR="00EF1D08" w:rsidRPr="00EF1D08">
        <w:t>ущерба</w:t>
      </w:r>
      <w:proofErr w:type="spellEnd"/>
      <w:r w:rsidR="00EF1D08" w:rsidRPr="00EF1D08">
        <w:t xml:space="preserve">, </w:t>
      </w:r>
      <w:proofErr w:type="spellStart"/>
      <w:r w:rsidR="00EF1D08" w:rsidRPr="00EF1D08">
        <w:t>причиненного</w:t>
      </w:r>
      <w:proofErr w:type="spellEnd"/>
      <w:r w:rsidR="00EF1D08" w:rsidRPr="00EF1D08">
        <w:t xml:space="preserve"> </w:t>
      </w:r>
      <w:proofErr w:type="spellStart"/>
      <w:r w:rsidR="00EF1D08" w:rsidRPr="00EF1D08">
        <w:t>живыми</w:t>
      </w:r>
      <w:proofErr w:type="spellEnd"/>
      <w:r w:rsidR="00EF1D08" w:rsidRPr="00EF1D08">
        <w:t xml:space="preserve"> </w:t>
      </w:r>
      <w:proofErr w:type="spellStart"/>
      <w:r w:rsidR="00EF1D08" w:rsidRPr="00EF1D08">
        <w:t>измененными</w:t>
      </w:r>
      <w:proofErr w:type="spellEnd"/>
      <w:r w:rsidR="00EF1D08" w:rsidRPr="00EF1D08">
        <w:t xml:space="preserve"> </w:t>
      </w:r>
      <w:proofErr w:type="spellStart"/>
      <w:r w:rsidR="00EF1D08" w:rsidRPr="00EF1D08">
        <w:t>организмами</w:t>
      </w:r>
      <w:proofErr w:type="spellEnd"/>
      <w:r w:rsidR="00EF1D08" w:rsidRPr="00EF1D08">
        <w:t xml:space="preserve">, </w:t>
      </w:r>
      <w:proofErr w:type="spellStart"/>
      <w:r w:rsidR="00EF1D08" w:rsidRPr="00EF1D08">
        <w:t>является</w:t>
      </w:r>
      <w:proofErr w:type="spellEnd"/>
      <w:r w:rsidR="00EF1D08" w:rsidRPr="00EF1D08">
        <w:t xml:space="preserve"> </w:t>
      </w:r>
      <w:proofErr w:type="spellStart"/>
      <w:r w:rsidR="00EF1D08" w:rsidRPr="00EF1D08">
        <w:t>недостаточной</w:t>
      </w:r>
      <w:proofErr w:type="spellEnd"/>
      <w:r w:rsidR="00EF1D08" w:rsidRPr="00EF1D08">
        <w:t xml:space="preserve">; </w:t>
      </w:r>
      <w:proofErr w:type="spellStart"/>
      <w:r w:rsidR="00EF1D08" w:rsidRPr="00EF1D08">
        <w:t>одна</w:t>
      </w:r>
      <w:proofErr w:type="spellEnd"/>
      <w:r w:rsidR="00EF1D08" w:rsidRPr="00EF1D08">
        <w:t xml:space="preserve"> </w:t>
      </w:r>
      <w:proofErr w:type="spellStart"/>
      <w:r w:rsidR="00EF1D08" w:rsidRPr="00EF1D08">
        <w:t>из</w:t>
      </w:r>
      <w:proofErr w:type="spellEnd"/>
      <w:r w:rsidR="00EF1D08" w:rsidRPr="00EF1D08">
        <w:t xml:space="preserve"> </w:t>
      </w:r>
      <w:proofErr w:type="spellStart"/>
      <w:r w:rsidR="00EF1D08" w:rsidRPr="00EF1D08">
        <w:t>них</w:t>
      </w:r>
      <w:proofErr w:type="spellEnd"/>
      <w:r w:rsidR="00EF1D08" w:rsidRPr="00EF1D08">
        <w:t xml:space="preserve"> </w:t>
      </w:r>
      <w:proofErr w:type="spellStart"/>
      <w:r w:rsidR="00EF1D08" w:rsidRPr="00EF1D08">
        <w:t>уточнила</w:t>
      </w:r>
      <w:proofErr w:type="spellEnd"/>
      <w:r w:rsidR="00EF1D08" w:rsidRPr="00EF1D08">
        <w:t xml:space="preserve">, </w:t>
      </w:r>
      <w:proofErr w:type="spellStart"/>
      <w:r w:rsidR="00EF1D08" w:rsidRPr="00EF1D08">
        <w:t>что</w:t>
      </w:r>
      <w:proofErr w:type="spellEnd"/>
      <w:r w:rsidR="00EF1D08" w:rsidRPr="00EF1D08">
        <w:t xml:space="preserve"> в </w:t>
      </w:r>
      <w:proofErr w:type="spellStart"/>
      <w:r w:rsidR="00EF1D08" w:rsidRPr="00EF1D08">
        <w:t>настоящее</w:t>
      </w:r>
      <w:proofErr w:type="spellEnd"/>
      <w:r w:rsidR="00EF1D08" w:rsidRPr="00EF1D08">
        <w:t xml:space="preserve"> </w:t>
      </w:r>
      <w:proofErr w:type="spellStart"/>
      <w:r w:rsidR="00EF1D08" w:rsidRPr="00EF1D08">
        <w:t>время</w:t>
      </w:r>
      <w:proofErr w:type="spellEnd"/>
      <w:r w:rsidR="00EF1D08" w:rsidRPr="00EF1D08">
        <w:t xml:space="preserve"> </w:t>
      </w:r>
      <w:proofErr w:type="spellStart"/>
      <w:r w:rsidR="00EF1D08" w:rsidRPr="00EF1D08">
        <w:t>проводится</w:t>
      </w:r>
      <w:proofErr w:type="spellEnd"/>
      <w:r w:rsidR="00EF1D08" w:rsidRPr="00EF1D08">
        <w:t xml:space="preserve"> </w:t>
      </w:r>
      <w:proofErr w:type="spellStart"/>
      <w:r w:rsidR="00EF1D08" w:rsidRPr="00EF1D08">
        <w:t>оценка</w:t>
      </w:r>
      <w:proofErr w:type="spellEnd"/>
      <w:r w:rsidR="00EF1D08" w:rsidRPr="00EF1D08">
        <w:t xml:space="preserve"> </w:t>
      </w:r>
      <w:proofErr w:type="spellStart"/>
      <w:r w:rsidR="00EF1D08" w:rsidRPr="00EF1D08">
        <w:t>механизмов</w:t>
      </w:r>
      <w:proofErr w:type="spellEnd"/>
      <w:r w:rsidR="00EF1D08" w:rsidRPr="00EF1D08">
        <w:t xml:space="preserve"> </w:t>
      </w:r>
      <w:proofErr w:type="spellStart"/>
      <w:r w:rsidR="00EF1D08" w:rsidRPr="00EF1D08">
        <w:t>предоставления</w:t>
      </w:r>
      <w:proofErr w:type="spellEnd"/>
      <w:r w:rsidR="00EF1D08" w:rsidRPr="00EF1D08">
        <w:t xml:space="preserve"> </w:t>
      </w:r>
      <w:proofErr w:type="spellStart"/>
      <w:r w:rsidR="00EF1D08" w:rsidRPr="00EF1D08">
        <w:t>финансовых</w:t>
      </w:r>
      <w:proofErr w:type="spellEnd"/>
      <w:r w:rsidR="00EF1D08" w:rsidRPr="00EF1D08">
        <w:t xml:space="preserve"> </w:t>
      </w:r>
      <w:proofErr w:type="spellStart"/>
      <w:r w:rsidR="00EF1D08" w:rsidRPr="00EF1D08">
        <w:t>гарантий</w:t>
      </w:r>
      <w:proofErr w:type="spellEnd"/>
      <w:r w:rsidR="00EF1D08" w:rsidRPr="00EF1D08">
        <w:t xml:space="preserve"> и </w:t>
      </w:r>
      <w:proofErr w:type="spellStart"/>
      <w:r w:rsidR="00EF1D08" w:rsidRPr="00EF1D08">
        <w:t>определяются</w:t>
      </w:r>
      <w:proofErr w:type="spellEnd"/>
      <w:r w:rsidR="00EF1D08" w:rsidRPr="00EF1D08">
        <w:t xml:space="preserve"> </w:t>
      </w:r>
      <w:proofErr w:type="spellStart"/>
      <w:r w:rsidR="00EF1D08" w:rsidRPr="00EF1D08">
        <w:t>субъекты</w:t>
      </w:r>
      <w:proofErr w:type="spellEnd"/>
      <w:r w:rsidR="00EF1D08" w:rsidRPr="00EF1D08">
        <w:t xml:space="preserve">, </w:t>
      </w:r>
      <w:proofErr w:type="spellStart"/>
      <w:r w:rsidR="00EF1D08" w:rsidRPr="00EF1D08">
        <w:t>которые</w:t>
      </w:r>
      <w:proofErr w:type="spellEnd"/>
      <w:r w:rsidR="00EF1D08" w:rsidRPr="00EF1D08">
        <w:t xml:space="preserve"> </w:t>
      </w:r>
      <w:proofErr w:type="spellStart"/>
      <w:r w:rsidR="00EF1D08" w:rsidRPr="00EF1D08">
        <w:t>могут</w:t>
      </w:r>
      <w:proofErr w:type="spellEnd"/>
      <w:r w:rsidR="00EF1D08" w:rsidRPr="00EF1D08">
        <w:t xml:space="preserve"> </w:t>
      </w:r>
      <w:proofErr w:type="spellStart"/>
      <w:r w:rsidR="00EF1D08" w:rsidRPr="00EF1D08">
        <w:t>предоставлять</w:t>
      </w:r>
      <w:proofErr w:type="spellEnd"/>
      <w:r w:rsidR="00EF1D08" w:rsidRPr="00EF1D08">
        <w:t xml:space="preserve"> </w:t>
      </w:r>
      <w:proofErr w:type="spellStart"/>
      <w:r w:rsidR="00EF1D08" w:rsidRPr="00EF1D08">
        <w:t>такие</w:t>
      </w:r>
      <w:proofErr w:type="spellEnd"/>
      <w:r w:rsidR="00EF1D08" w:rsidRPr="00EF1D08">
        <w:t xml:space="preserve"> </w:t>
      </w:r>
      <w:proofErr w:type="spellStart"/>
      <w:r w:rsidR="00EF1D08" w:rsidRPr="00EF1D08">
        <w:t>гарантии</w:t>
      </w:r>
      <w:proofErr w:type="spellEnd"/>
      <w:r w:rsidR="00EF1D08">
        <w:rPr>
          <w:lang w:val="ru-RU"/>
        </w:rPr>
        <w:t xml:space="preserve">. </w:t>
      </w:r>
      <w:r w:rsidR="003C7FA2" w:rsidRPr="00DF74E0">
        <w:rPr>
          <w:lang w:val="ru-RU"/>
        </w:rPr>
        <w:t xml:space="preserve">Одна Сторона </w:t>
      </w:r>
      <w:r w:rsidR="003C7FA2">
        <w:rPr>
          <w:lang w:val="ru-RU"/>
        </w:rPr>
        <w:t>сообщила</w:t>
      </w:r>
      <w:r w:rsidR="00F50E65" w:rsidRPr="00DF74E0">
        <w:rPr>
          <w:lang w:val="ru-RU"/>
        </w:rPr>
        <w:t xml:space="preserve">, что меры по обеспечению финансовых гарантий еще не введены. Три государства, не являющиеся Сторонами, также представили дополнительную информацию о мерах по обеспечению финансовых гарантий. Одно из них описало порядок выделения правительством </w:t>
      </w:r>
      <w:r w:rsidR="00380A89">
        <w:rPr>
          <w:lang w:val="ru-RU"/>
        </w:rPr>
        <w:t xml:space="preserve">бюджетных </w:t>
      </w:r>
      <w:r w:rsidR="00F50E65" w:rsidRPr="00DF74E0">
        <w:rPr>
          <w:lang w:val="ru-RU"/>
        </w:rPr>
        <w:t>средств на выплату компенсаций по предъявленным требованиям и судебным решениям и в этой связи отметило, что национальный орган по биобезопасности может нести ответственность за определенный ущерб, причиненный в результате принятых им решений</w:t>
      </w:r>
      <w:r w:rsidR="00380A89">
        <w:rPr>
          <w:lang w:val="ru-RU"/>
        </w:rPr>
        <w:t xml:space="preserve">.   </w:t>
      </w:r>
      <w:r w:rsidR="00274FE4" w:rsidRPr="00DF74E0">
        <w:rPr>
          <w:lang w:val="ru-RU"/>
        </w:rPr>
        <w:t xml:space="preserve"> </w:t>
      </w:r>
    </w:p>
    <w:p w14:paraId="35C6CCC2" w14:textId="0327C84D" w:rsidR="00972AB8" w:rsidRPr="00DF74E0" w:rsidRDefault="00F069AA" w:rsidP="00F069AA">
      <w:pPr>
        <w:pStyle w:val="CBDNormalNumber"/>
        <w:rPr>
          <w:lang w:val="ru-RU"/>
        </w:rPr>
      </w:pPr>
      <w:r w:rsidRPr="00DF74E0">
        <w:rPr>
          <w:lang w:val="ru-RU"/>
        </w:rPr>
        <w:t>Из 43 Сторон, ответивших на вопрос 171, 40</w:t>
      </w:r>
      <w:r w:rsidR="00CC3E92">
        <w:rPr>
          <w:lang w:val="ru-RU"/>
        </w:rPr>
        <w:t>%</w:t>
      </w:r>
      <w:r w:rsidRPr="00DF74E0">
        <w:rPr>
          <w:lang w:val="ru-RU"/>
        </w:rPr>
        <w:t xml:space="preserve"> (17 Сторон) сообщили, что нормы и процедуры, регулирующие гражданско-правовую ответственность за ущерб, причиненный живыми измененными организмами, предусмотрены документом о гражданско-правовой ответственности, 7</w:t>
      </w:r>
      <w:r w:rsidR="00CC3E92">
        <w:rPr>
          <w:lang w:val="ru-RU"/>
        </w:rPr>
        <w:t>%</w:t>
      </w:r>
      <w:r w:rsidRPr="00DF74E0">
        <w:rPr>
          <w:lang w:val="ru-RU"/>
        </w:rPr>
        <w:t xml:space="preserve"> (3 Стороны) — что такой ущерб </w:t>
      </w:r>
      <w:r w:rsidR="00CC3E92">
        <w:rPr>
          <w:lang w:val="ru-RU"/>
        </w:rPr>
        <w:t>определяется постановлениями суда</w:t>
      </w:r>
      <w:r w:rsidRPr="00DF74E0">
        <w:rPr>
          <w:lang w:val="ru-RU"/>
        </w:rPr>
        <w:t xml:space="preserve">, </w:t>
      </w:r>
      <w:r w:rsidRPr="00DF74E0">
        <w:rPr>
          <w:lang w:val="ru-RU"/>
        </w:rPr>
        <w:lastRenderedPageBreak/>
        <w:t>а</w:t>
      </w:r>
      <w:r w:rsidR="00CC3E92">
        <w:rPr>
          <w:lang w:val="ru-RU"/>
        </w:rPr>
        <w:t xml:space="preserve"> 5% </w:t>
      </w:r>
      <w:r w:rsidRPr="00DF74E0">
        <w:rPr>
          <w:lang w:val="ru-RU"/>
        </w:rPr>
        <w:t xml:space="preserve">(2 Стороны) — что такие нормы и процедуры предусмотрены в других документах, например в нормативных актах об экологическом ущербе. </w:t>
      </w:r>
      <w:r w:rsidR="00EE59D3">
        <w:rPr>
          <w:lang w:val="ru-RU"/>
        </w:rPr>
        <w:t>При этом 49%</w:t>
      </w:r>
      <w:r w:rsidRPr="00DF74E0">
        <w:rPr>
          <w:lang w:val="ru-RU"/>
        </w:rPr>
        <w:t xml:space="preserve"> (21 Сторона) сообщили, что у них отсутствуют как документы, так и судебные решения, признающие гражданск</w:t>
      </w:r>
      <w:r w:rsidR="00F0022E">
        <w:rPr>
          <w:lang w:val="ru-RU"/>
        </w:rPr>
        <w:t>ую</w:t>
      </w:r>
      <w:r w:rsidRPr="00DF74E0">
        <w:rPr>
          <w:lang w:val="ru-RU"/>
        </w:rPr>
        <w:t xml:space="preserve"> ответственность за ущерб, причиненный живыми измененными организмами</w:t>
      </w:r>
      <w:r w:rsidR="00EE59D3">
        <w:rPr>
          <w:lang w:val="ru-RU"/>
        </w:rPr>
        <w:t xml:space="preserve">.  </w:t>
      </w:r>
    </w:p>
    <w:p w14:paraId="36282A95" w14:textId="1B4C7BCE" w:rsidR="007D64D7" w:rsidRPr="00DF74E0" w:rsidRDefault="002A437A" w:rsidP="0021132A">
      <w:pPr>
        <w:pStyle w:val="CBDNormalNumber"/>
        <w:rPr>
          <w:lang w:val="ru-RU"/>
        </w:rPr>
      </w:pPr>
      <w:r>
        <w:rPr>
          <w:lang w:val="ru-RU"/>
        </w:rPr>
        <w:t xml:space="preserve">В поле для введения собственного ответа </w:t>
      </w:r>
      <w:r w:rsidRPr="00DF74E0">
        <w:rPr>
          <w:lang w:val="ru-RU"/>
        </w:rPr>
        <w:t>на вопрос 174</w:t>
      </w:r>
      <w:r>
        <w:rPr>
          <w:lang w:val="ru-RU"/>
        </w:rPr>
        <w:t xml:space="preserve"> свои ответы в свободной форме представили 38 </w:t>
      </w:r>
      <w:r w:rsidRPr="00DF74E0">
        <w:rPr>
          <w:lang w:val="ru-RU"/>
        </w:rPr>
        <w:t xml:space="preserve">Сторон. </w:t>
      </w:r>
      <w:r>
        <w:rPr>
          <w:lang w:val="ru-RU"/>
        </w:rPr>
        <w:t>Так, н</w:t>
      </w:r>
      <w:r w:rsidRPr="00DF74E0">
        <w:rPr>
          <w:lang w:val="ru-RU"/>
        </w:rPr>
        <w:t>есколько Сторон описали документы, в которых рассматриваются вопросы гражданско</w:t>
      </w:r>
      <w:r w:rsidR="000D0C40" w:rsidRPr="00DF74E0">
        <w:rPr>
          <w:lang w:val="ru-RU"/>
        </w:rPr>
        <w:t xml:space="preserve">-правовой ответственности, или </w:t>
      </w:r>
      <w:r w:rsidR="000D0C40">
        <w:rPr>
          <w:lang w:val="ru-RU"/>
        </w:rPr>
        <w:t>указали</w:t>
      </w:r>
      <w:r w:rsidRPr="00DF74E0">
        <w:rPr>
          <w:lang w:val="ru-RU"/>
        </w:rPr>
        <w:t>, что нормы о гражданско</w:t>
      </w:r>
      <w:r w:rsidR="00CE2260">
        <w:rPr>
          <w:lang w:val="ru-RU"/>
        </w:rPr>
        <w:t>й</w:t>
      </w:r>
      <w:r w:rsidRPr="00DF74E0">
        <w:rPr>
          <w:lang w:val="ru-RU"/>
        </w:rPr>
        <w:t xml:space="preserve"> отв</w:t>
      </w:r>
      <w:r w:rsidR="002B1FD3" w:rsidRPr="00DF74E0">
        <w:rPr>
          <w:lang w:val="ru-RU"/>
        </w:rPr>
        <w:t xml:space="preserve">етственности являются частью </w:t>
      </w:r>
      <w:r w:rsidRPr="00DF74E0">
        <w:rPr>
          <w:lang w:val="ru-RU"/>
        </w:rPr>
        <w:t xml:space="preserve">более широкой </w:t>
      </w:r>
      <w:r w:rsidR="002B1FD3">
        <w:rPr>
          <w:lang w:val="ru-RU"/>
        </w:rPr>
        <w:t xml:space="preserve">национальной </w:t>
      </w:r>
      <w:r w:rsidRPr="00DF74E0">
        <w:rPr>
          <w:lang w:val="ru-RU"/>
        </w:rPr>
        <w:t>системы ответственности за ущерб, причиненный окружающей среде. Некоторые Стороны уточнили, что эти нормы охватывают, в частности, ущерб окружающей среде, людям и здоровью</w:t>
      </w:r>
      <w:r w:rsidR="002B1FD3">
        <w:rPr>
          <w:lang w:val="ru-RU"/>
        </w:rPr>
        <w:t xml:space="preserve">. </w:t>
      </w:r>
      <w:r w:rsidR="002B1FD3" w:rsidRPr="00DF74E0">
        <w:rPr>
          <w:lang w:val="ru-RU"/>
        </w:rPr>
        <w:t xml:space="preserve">Одна Сторона </w:t>
      </w:r>
      <w:r w:rsidR="002B1FD3">
        <w:rPr>
          <w:lang w:val="ru-RU"/>
        </w:rPr>
        <w:t>сообщила</w:t>
      </w:r>
      <w:r w:rsidR="002B1FD3" w:rsidRPr="00DF74E0">
        <w:rPr>
          <w:lang w:val="ru-RU"/>
        </w:rPr>
        <w:t>, что нормы о гражданско</w:t>
      </w:r>
      <w:r w:rsidR="00CE2260">
        <w:rPr>
          <w:lang w:val="ru-RU"/>
        </w:rPr>
        <w:t>й</w:t>
      </w:r>
      <w:r w:rsidR="002B1FD3" w:rsidRPr="00DF74E0">
        <w:rPr>
          <w:lang w:val="ru-RU"/>
        </w:rPr>
        <w:t xml:space="preserve"> ответственности</w:t>
      </w:r>
      <w:r w:rsidR="002B1FD3">
        <w:rPr>
          <w:lang w:val="ru-RU"/>
        </w:rPr>
        <w:t>,</w:t>
      </w:r>
      <w:r w:rsidR="002B1FD3" w:rsidRPr="00DF74E0">
        <w:rPr>
          <w:lang w:val="ru-RU"/>
        </w:rPr>
        <w:t xml:space="preserve"> применимые к ущербу</w:t>
      </w:r>
      <w:r w:rsidR="002B1FD3">
        <w:rPr>
          <w:lang w:val="ru-RU"/>
        </w:rPr>
        <w:t xml:space="preserve"> от </w:t>
      </w:r>
      <w:r w:rsidR="002B1FD3" w:rsidRPr="00DF74E0">
        <w:rPr>
          <w:lang w:val="ru-RU"/>
        </w:rPr>
        <w:t>живы</w:t>
      </w:r>
      <w:r w:rsidR="002B1FD3">
        <w:rPr>
          <w:lang w:val="ru-RU"/>
        </w:rPr>
        <w:t>х</w:t>
      </w:r>
      <w:r w:rsidR="002B1FD3" w:rsidRPr="00DF74E0">
        <w:rPr>
          <w:lang w:val="ru-RU"/>
        </w:rPr>
        <w:t xml:space="preserve"> измененны</w:t>
      </w:r>
      <w:r w:rsidR="002B1FD3">
        <w:rPr>
          <w:lang w:val="ru-RU"/>
        </w:rPr>
        <w:t>х</w:t>
      </w:r>
      <w:r w:rsidR="002B1FD3" w:rsidRPr="00DF74E0">
        <w:rPr>
          <w:lang w:val="ru-RU"/>
        </w:rPr>
        <w:t xml:space="preserve"> организм</w:t>
      </w:r>
      <w:r w:rsidR="002B1FD3">
        <w:rPr>
          <w:lang w:val="ru-RU"/>
        </w:rPr>
        <w:t>ов</w:t>
      </w:r>
      <w:r w:rsidR="002B1FD3" w:rsidRPr="00DF74E0">
        <w:rPr>
          <w:lang w:val="ru-RU"/>
        </w:rPr>
        <w:t xml:space="preserve">, основаны на установлении вины. </w:t>
      </w:r>
      <w:r w:rsidR="002B1FD3">
        <w:rPr>
          <w:lang w:val="ru-RU"/>
        </w:rPr>
        <w:t xml:space="preserve">Ряд </w:t>
      </w:r>
      <w:r w:rsidR="002B1FD3" w:rsidRPr="00DF74E0">
        <w:rPr>
          <w:lang w:val="ru-RU"/>
        </w:rPr>
        <w:t xml:space="preserve">Сторон указали, что их правовые системы также предусматривают положения об административной ответственности, а некоторые отметили, что </w:t>
      </w:r>
      <w:r w:rsidR="0021132A" w:rsidRPr="00DF74E0">
        <w:rPr>
          <w:lang w:val="ru-RU"/>
        </w:rPr>
        <w:t>в определенных ситуациях, связанных с использованием живых измененных организмов</w:t>
      </w:r>
      <w:r w:rsidR="0021132A">
        <w:rPr>
          <w:lang w:val="ru-RU"/>
        </w:rPr>
        <w:t>, могут применяться</w:t>
      </w:r>
      <w:r w:rsidR="0021132A" w:rsidRPr="00DF74E0">
        <w:rPr>
          <w:lang w:val="ru-RU"/>
        </w:rPr>
        <w:t xml:space="preserve"> </w:t>
      </w:r>
      <w:r w:rsidR="002B1FD3" w:rsidRPr="00DF74E0">
        <w:rPr>
          <w:lang w:val="ru-RU"/>
        </w:rPr>
        <w:t>положения уголовного прав</w:t>
      </w:r>
      <w:r w:rsidR="00CE2260">
        <w:rPr>
          <w:lang w:val="ru-RU"/>
        </w:rPr>
        <w:t xml:space="preserve">а. </w:t>
      </w:r>
      <w:r w:rsidR="0021132A" w:rsidRPr="0021132A">
        <w:rPr>
          <w:lang w:val="ru-RU"/>
        </w:rPr>
        <w:t xml:space="preserve">Несколько государств, не являющихся Сторонами, также представили соответствующую информацию в своих ответах в свободной форме; некоторые из них пояснили, что их действующие национальные системы уже содержат положения об ответственности и возмещении ущерба. Одно из </w:t>
      </w:r>
      <w:r w:rsidR="0021132A">
        <w:rPr>
          <w:lang w:val="ru-RU"/>
        </w:rPr>
        <w:t xml:space="preserve">таких </w:t>
      </w:r>
      <w:r w:rsidR="0021132A" w:rsidRPr="0021132A">
        <w:rPr>
          <w:lang w:val="ru-RU"/>
        </w:rPr>
        <w:t>государств указало, что его законодательство в области биобезопасности установило строгую ответственность за ущерб, причиненный живыми измененными организмам</w:t>
      </w:r>
      <w:r w:rsidR="0021132A">
        <w:rPr>
          <w:lang w:val="ru-RU"/>
        </w:rPr>
        <w:t xml:space="preserve">и. </w:t>
      </w:r>
    </w:p>
    <w:p w14:paraId="56945122" w14:textId="7304E7DD" w:rsidR="0055148A" w:rsidRPr="00DF74E0" w:rsidRDefault="00947642" w:rsidP="00947642">
      <w:pPr>
        <w:pStyle w:val="CBDNormalNumber"/>
        <w:rPr>
          <w:lang w:val="ru-RU"/>
        </w:rPr>
      </w:pPr>
      <w:r w:rsidRPr="00DF74E0">
        <w:rPr>
          <w:lang w:val="ru-RU"/>
        </w:rPr>
        <w:t xml:space="preserve">В </w:t>
      </w:r>
      <w:r>
        <w:rPr>
          <w:lang w:val="ru-RU"/>
        </w:rPr>
        <w:t xml:space="preserve">своем </w:t>
      </w:r>
      <w:r w:rsidRPr="00DF74E0">
        <w:rPr>
          <w:lang w:val="ru-RU"/>
        </w:rPr>
        <w:t xml:space="preserve">ответе на вопрос 172 одна Сторона сообщила о случаях причинения ущерба живыми измененными организмами и указала на ущерб окружающей среде, ущерб культурным ценностям и перенос генов в местные популяции сельскохозяйственных культур. </w:t>
      </w:r>
      <w:r>
        <w:rPr>
          <w:lang w:val="ru-RU"/>
        </w:rPr>
        <w:t xml:space="preserve">Эта </w:t>
      </w:r>
      <w:r w:rsidRPr="00DF74E0">
        <w:rPr>
          <w:lang w:val="ru-RU"/>
        </w:rPr>
        <w:t>Сторона также сообщила о принятии мер реагирования</w:t>
      </w:r>
      <w:r w:rsidR="00DF4889" w:rsidRPr="00DA5A98">
        <w:rPr>
          <w:rStyle w:val="FootnoteReference"/>
        </w:rPr>
        <w:footnoteReference w:id="13"/>
      </w:r>
      <w:r w:rsidR="00DF4889" w:rsidRPr="00DF74E0">
        <w:rPr>
          <w:lang w:val="ru-RU"/>
        </w:rPr>
        <w:t xml:space="preserve"> </w:t>
      </w:r>
      <w:r w:rsidRPr="00DF74E0">
        <w:rPr>
          <w:lang w:val="ru-RU"/>
        </w:rPr>
        <w:t>и в описании этих мер указала, что после возникновения соответствующего случая несколько правовых документов были приняты или изменены с целью совершенствования процесса консультаций с коренными народами и местными общинами и более полного учета социально-экономических аспектов при принятии решений</w:t>
      </w:r>
      <w:r>
        <w:rPr>
          <w:lang w:val="ru-RU"/>
        </w:rPr>
        <w:t xml:space="preserve">.  </w:t>
      </w:r>
      <w:r w:rsidR="0084519B" w:rsidRPr="00DF74E0">
        <w:rPr>
          <w:lang w:val="ru-RU"/>
        </w:rPr>
        <w:t xml:space="preserve"> </w:t>
      </w:r>
    </w:p>
    <w:p w14:paraId="2919506D" w14:textId="631FEF8B" w:rsidR="003E7B5F" w:rsidRPr="00DF74E0" w:rsidRDefault="00020D3B" w:rsidP="00831A0C">
      <w:pPr>
        <w:pStyle w:val="CBDNormalNumber"/>
        <w:rPr>
          <w:lang w:val="ru-RU"/>
        </w:rPr>
      </w:pPr>
      <w:r w:rsidRPr="00DF74E0">
        <w:rPr>
          <w:lang w:val="ru-RU"/>
        </w:rPr>
        <w:t>Три государства, не являющихся Сторонами, также сообщили о случаях причинения ущерба, связанного с живыми измененными организмами. Одно из них не представило дополнительной информации, тогда как другое сообщило о случае причинения ущерба, связанного с качеством пищевых продуктов, по которому был</w:t>
      </w:r>
      <w:r w:rsidR="00A8027F">
        <w:rPr>
          <w:lang w:val="ru-RU"/>
        </w:rPr>
        <w:t>о</w:t>
      </w:r>
      <w:r w:rsidRPr="00DF74E0">
        <w:rPr>
          <w:lang w:val="ru-RU"/>
        </w:rPr>
        <w:t xml:space="preserve"> возбужден</w:t>
      </w:r>
      <w:r w:rsidR="00A8027F">
        <w:rPr>
          <w:lang w:val="ru-RU"/>
        </w:rPr>
        <w:t>о</w:t>
      </w:r>
      <w:r w:rsidRPr="00DF74E0">
        <w:rPr>
          <w:lang w:val="ru-RU"/>
        </w:rPr>
        <w:t xml:space="preserve"> судебн</w:t>
      </w:r>
      <w:r w:rsidR="00A8027F">
        <w:rPr>
          <w:lang w:val="ru-RU"/>
        </w:rPr>
        <w:t>о</w:t>
      </w:r>
      <w:r w:rsidRPr="00DF74E0">
        <w:rPr>
          <w:lang w:val="ru-RU"/>
        </w:rPr>
        <w:t>е разбирательств</w:t>
      </w:r>
      <w:r w:rsidR="00A8027F">
        <w:rPr>
          <w:lang w:val="ru-RU"/>
        </w:rPr>
        <w:t xml:space="preserve">о. </w:t>
      </w:r>
      <w:r w:rsidR="00831A0C" w:rsidRPr="00DF74E0">
        <w:rPr>
          <w:lang w:val="ru-RU"/>
        </w:rPr>
        <w:t>Третий случай был связан с несанкционированным ввозом в 2015 году семян генетически модифицированных кабачков</w:t>
      </w:r>
      <w:r w:rsidR="00831A0C">
        <w:rPr>
          <w:lang w:val="ru-RU"/>
        </w:rPr>
        <w:t xml:space="preserve"> (цукини)</w:t>
      </w:r>
      <w:r w:rsidR="00831A0C" w:rsidRPr="00DF74E0">
        <w:rPr>
          <w:lang w:val="ru-RU"/>
        </w:rPr>
        <w:t xml:space="preserve">, которые </w:t>
      </w:r>
      <w:r w:rsidR="00831A0C">
        <w:rPr>
          <w:lang w:val="ru-RU"/>
        </w:rPr>
        <w:t>затем поступили в</w:t>
      </w:r>
      <w:r w:rsidR="00EE7B42">
        <w:rPr>
          <w:lang w:val="ru-RU"/>
        </w:rPr>
        <w:t xml:space="preserve"> сбытовую </w:t>
      </w:r>
      <w:r w:rsidR="00831A0C">
        <w:rPr>
          <w:lang w:val="ru-RU"/>
        </w:rPr>
        <w:t>сеть. Плоды</w:t>
      </w:r>
      <w:r w:rsidR="00831A0C" w:rsidRPr="00DF74E0">
        <w:rPr>
          <w:lang w:val="ru-RU"/>
        </w:rPr>
        <w:t>, выращенные из этих несанкцион</w:t>
      </w:r>
      <w:r w:rsidR="00D048F5" w:rsidRPr="00DF74E0">
        <w:rPr>
          <w:lang w:val="ru-RU"/>
        </w:rPr>
        <w:t xml:space="preserve">ированно ввезенных семян, были </w:t>
      </w:r>
      <w:r w:rsidR="00D048F5">
        <w:rPr>
          <w:lang w:val="ru-RU"/>
        </w:rPr>
        <w:t xml:space="preserve">выявлены </w:t>
      </w:r>
      <w:r w:rsidR="00831A0C" w:rsidRPr="00DF74E0">
        <w:rPr>
          <w:lang w:val="ru-RU"/>
        </w:rPr>
        <w:t>в 2023 году</w:t>
      </w:r>
      <w:r w:rsidR="00831A0C">
        <w:rPr>
          <w:lang w:val="ru-RU"/>
        </w:rPr>
        <w:t xml:space="preserve">. </w:t>
      </w:r>
      <w:r w:rsidR="004A53D5">
        <w:rPr>
          <w:lang w:val="ru-RU"/>
        </w:rPr>
        <w:t xml:space="preserve">Последовал </w:t>
      </w:r>
      <w:r w:rsidR="00831A0C" w:rsidRPr="00831A0C">
        <w:rPr>
          <w:lang w:val="ru-RU"/>
        </w:rPr>
        <w:t>временный запрет на продажу кабачков отечественного производства, а по всей стране проведены инспекции всех хозяйств, зани</w:t>
      </w:r>
      <w:r w:rsidR="00831A0C">
        <w:rPr>
          <w:lang w:val="ru-RU"/>
        </w:rPr>
        <w:t xml:space="preserve">мающихся выращиванием кабачков. </w:t>
      </w:r>
      <w:r w:rsidR="009E2723">
        <w:rPr>
          <w:lang w:val="ru-RU"/>
        </w:rPr>
        <w:t>У</w:t>
      </w:r>
      <w:r w:rsidR="00831A0C">
        <w:rPr>
          <w:lang w:val="ru-RU"/>
        </w:rPr>
        <w:t xml:space="preserve">бытки, понесенные в связи с </w:t>
      </w:r>
      <w:r w:rsidR="00831A0C" w:rsidRPr="00831A0C">
        <w:rPr>
          <w:lang w:val="ru-RU"/>
        </w:rPr>
        <w:t>изъяти</w:t>
      </w:r>
      <w:r w:rsidR="00831A0C">
        <w:rPr>
          <w:lang w:val="ru-RU"/>
        </w:rPr>
        <w:t>ем</w:t>
      </w:r>
      <w:r w:rsidR="00831A0C" w:rsidRPr="00831A0C">
        <w:rPr>
          <w:lang w:val="ru-RU"/>
        </w:rPr>
        <w:t xml:space="preserve"> и уничтожени</w:t>
      </w:r>
      <w:r w:rsidR="00831A0C">
        <w:rPr>
          <w:lang w:val="ru-RU"/>
        </w:rPr>
        <w:t>ем</w:t>
      </w:r>
      <w:r w:rsidR="00831A0C" w:rsidRPr="00831A0C">
        <w:rPr>
          <w:lang w:val="ru-RU"/>
        </w:rPr>
        <w:t xml:space="preserve"> продукции</w:t>
      </w:r>
      <w:r w:rsidR="00831A0C">
        <w:rPr>
          <w:lang w:val="ru-RU"/>
        </w:rPr>
        <w:t>, был</w:t>
      </w:r>
      <w:r w:rsidR="009E2723">
        <w:rPr>
          <w:lang w:val="ru-RU"/>
        </w:rPr>
        <w:t xml:space="preserve">и возмещены. </w:t>
      </w:r>
      <w:r w:rsidR="00831A0C" w:rsidRPr="00DF74E0">
        <w:rPr>
          <w:lang w:val="ru-RU"/>
        </w:rPr>
        <w:t>Впоследствии был принят ряд дополнительных мер, включая введение обязательных фитосанитарных сертификатов на импорт</w:t>
      </w:r>
      <w:r w:rsidR="008F4690">
        <w:rPr>
          <w:lang w:val="ru-RU"/>
        </w:rPr>
        <w:t xml:space="preserve"> небольших объемов</w:t>
      </w:r>
      <w:r w:rsidR="00831A0C" w:rsidRPr="00DF74E0">
        <w:rPr>
          <w:lang w:val="ru-RU"/>
        </w:rPr>
        <w:t xml:space="preserve"> семян, ужесточение санкций за незаявленный импорт и расширение перечня объектов, подлежащих проверке на наличие генетически модифицированных организмов. Кроме того, пострадавшим фермерам и оптовым рынкам был</w:t>
      </w:r>
      <w:r w:rsidR="009E2723">
        <w:rPr>
          <w:lang w:val="ru-RU"/>
        </w:rPr>
        <w:t xml:space="preserve">а предоставлена компенсация.    </w:t>
      </w:r>
    </w:p>
    <w:p w14:paraId="599495AA" w14:textId="5ED8D463" w:rsidR="00B161DE" w:rsidRPr="00DF74E0" w:rsidRDefault="00805960" w:rsidP="00787816">
      <w:pPr>
        <w:pStyle w:val="CBDNormalNumber"/>
        <w:rPr>
          <w:lang w:val="ru-RU"/>
        </w:rPr>
      </w:pPr>
      <w:r>
        <w:rPr>
          <w:lang w:val="ru-RU"/>
        </w:rPr>
        <w:t>П</w:t>
      </w:r>
      <w:r w:rsidR="00801B1F" w:rsidRPr="00DF74E0">
        <w:rPr>
          <w:lang w:val="ru-RU"/>
        </w:rPr>
        <w:t xml:space="preserve">риведенная выше информация касается случаев причинения ущерба, описанных Сторонами и государствами, не являющимися Сторонами, в их пятых национальных докладах, </w:t>
      </w:r>
      <w:r>
        <w:rPr>
          <w:lang w:val="ru-RU"/>
        </w:rPr>
        <w:t xml:space="preserve">однако </w:t>
      </w:r>
      <w:r w:rsidR="00787816" w:rsidRPr="00DF74E0">
        <w:rPr>
          <w:lang w:val="ru-RU"/>
        </w:rPr>
        <w:t>эти случаи могут не соответствовать определению ущерба, содержащемуся в Дополнительном протоколе.</w:t>
      </w:r>
      <w:r w:rsidR="00801B1F">
        <w:rPr>
          <w:lang w:val="ru-RU"/>
        </w:rPr>
        <w:t xml:space="preserve"> </w:t>
      </w:r>
    </w:p>
    <w:p w14:paraId="7E3DE323" w14:textId="56AD1FFE" w:rsidR="00951A47" w:rsidRPr="00DA5A98" w:rsidRDefault="00951A47" w:rsidP="00951A47">
      <w:pPr>
        <w:pStyle w:val="CBDH1"/>
      </w:pPr>
      <w:r w:rsidRPr="00DA5A98">
        <w:lastRenderedPageBreak/>
        <w:t>IV.</w:t>
      </w:r>
      <w:r w:rsidRPr="00DA5A98">
        <w:tab/>
      </w:r>
      <w:r w:rsidR="005A5007">
        <w:rPr>
          <w:lang w:val="ru-RU"/>
        </w:rPr>
        <w:t>Выводы</w:t>
      </w:r>
      <w:r w:rsidR="00613322" w:rsidRPr="00DA5A98">
        <w:t xml:space="preserve"> </w:t>
      </w:r>
    </w:p>
    <w:p w14:paraId="2683C24E" w14:textId="36ADE3A6" w:rsidR="00A0674A" w:rsidRPr="00136994" w:rsidRDefault="008A4C93" w:rsidP="008A4C93">
      <w:pPr>
        <w:pStyle w:val="CBDNormalNumber"/>
      </w:pPr>
      <w:proofErr w:type="spellStart"/>
      <w:r w:rsidRPr="008A4C93">
        <w:t>При</w:t>
      </w:r>
      <w:proofErr w:type="spellEnd"/>
      <w:r w:rsidRPr="008A4C93">
        <w:t xml:space="preserve"> </w:t>
      </w:r>
      <w:proofErr w:type="spellStart"/>
      <w:r w:rsidRPr="008A4C93">
        <w:t>наличии</w:t>
      </w:r>
      <w:proofErr w:type="spellEnd"/>
      <w:r w:rsidRPr="008A4C93">
        <w:t xml:space="preserve"> 55 </w:t>
      </w:r>
      <w:proofErr w:type="spellStart"/>
      <w:r w:rsidRPr="008A4C93">
        <w:t>Сторон</w:t>
      </w:r>
      <w:proofErr w:type="spellEnd"/>
      <w:r w:rsidRPr="008A4C93">
        <w:t xml:space="preserve"> </w:t>
      </w:r>
      <w:proofErr w:type="spellStart"/>
      <w:r w:rsidRPr="008A4C93">
        <w:t>число</w:t>
      </w:r>
      <w:proofErr w:type="spellEnd"/>
      <w:r w:rsidRPr="008A4C93">
        <w:t xml:space="preserve"> </w:t>
      </w:r>
      <w:proofErr w:type="spellStart"/>
      <w:r w:rsidRPr="008A4C93">
        <w:t>ратификаций</w:t>
      </w:r>
      <w:proofErr w:type="spellEnd"/>
      <w:r w:rsidRPr="008A4C93">
        <w:t xml:space="preserve"> </w:t>
      </w:r>
      <w:proofErr w:type="spellStart"/>
      <w:r w:rsidRPr="008A4C93">
        <w:t>Дополнительного</w:t>
      </w:r>
      <w:proofErr w:type="spellEnd"/>
      <w:r w:rsidRPr="008A4C93">
        <w:t xml:space="preserve"> </w:t>
      </w:r>
      <w:proofErr w:type="spellStart"/>
      <w:r w:rsidRPr="008A4C93">
        <w:t>протокола</w:t>
      </w:r>
      <w:proofErr w:type="spellEnd"/>
      <w:r w:rsidRPr="008A4C93">
        <w:t xml:space="preserve"> </w:t>
      </w:r>
      <w:proofErr w:type="spellStart"/>
      <w:r w:rsidRPr="008A4C93">
        <w:t>остается</w:t>
      </w:r>
      <w:proofErr w:type="spellEnd"/>
      <w:r w:rsidRPr="008A4C93">
        <w:t xml:space="preserve"> </w:t>
      </w:r>
      <w:proofErr w:type="spellStart"/>
      <w:r w:rsidRPr="008A4C93">
        <w:t>не</w:t>
      </w:r>
      <w:proofErr w:type="spellEnd"/>
      <w:r>
        <w:rPr>
          <w:lang w:val="ru-RU"/>
        </w:rPr>
        <w:t>значительным</w:t>
      </w:r>
      <w:r w:rsidRPr="008A4C93">
        <w:t xml:space="preserve">, </w:t>
      </w:r>
      <w:proofErr w:type="spellStart"/>
      <w:r w:rsidRPr="008A4C93">
        <w:t>хотя</w:t>
      </w:r>
      <w:proofErr w:type="spellEnd"/>
      <w:r w:rsidRPr="008A4C93">
        <w:t xml:space="preserve">, </w:t>
      </w:r>
      <w:proofErr w:type="spellStart"/>
      <w:r w:rsidRPr="008A4C93">
        <w:t>как</w:t>
      </w:r>
      <w:proofErr w:type="spellEnd"/>
      <w:r w:rsidRPr="008A4C93">
        <w:t xml:space="preserve"> </w:t>
      </w:r>
      <w:proofErr w:type="spellStart"/>
      <w:r w:rsidRPr="008A4C93">
        <w:t>указано</w:t>
      </w:r>
      <w:proofErr w:type="spellEnd"/>
      <w:r w:rsidRPr="008A4C93">
        <w:t xml:space="preserve"> в </w:t>
      </w:r>
      <w:proofErr w:type="spellStart"/>
      <w:r w:rsidRPr="008A4C93">
        <w:t>пункте</w:t>
      </w:r>
      <w:proofErr w:type="spellEnd"/>
      <w:r w:rsidRPr="008A4C93">
        <w:t xml:space="preserve"> 143 </w:t>
      </w:r>
      <w:proofErr w:type="spellStart"/>
      <w:r w:rsidRPr="008A4C93">
        <w:t>документа</w:t>
      </w:r>
      <w:proofErr w:type="spellEnd"/>
      <w:r w:rsidR="00D95BB7" w:rsidRPr="00136994">
        <w:t xml:space="preserve"> </w:t>
      </w:r>
      <w:hyperlink r:id="rId22" w:history="1">
        <w:r w:rsidR="00D95BB7" w:rsidRPr="00136994">
          <w:rPr>
            <w:rStyle w:val="Hyperlink"/>
          </w:rPr>
          <w:t>CBD/SBI/7/6/Add.1</w:t>
        </w:r>
      </w:hyperlink>
      <w:r w:rsidR="00D95BB7" w:rsidRPr="00136994">
        <w:t xml:space="preserve">, </w:t>
      </w:r>
      <w:proofErr w:type="spellStart"/>
      <w:r w:rsidRPr="008A4C93">
        <w:t>многие</w:t>
      </w:r>
      <w:proofErr w:type="spellEnd"/>
      <w:r w:rsidRPr="008A4C93">
        <w:t xml:space="preserve"> </w:t>
      </w:r>
      <w:proofErr w:type="spellStart"/>
      <w:r w:rsidRPr="008A4C93">
        <w:t>Стороны</w:t>
      </w:r>
      <w:proofErr w:type="spellEnd"/>
      <w:r w:rsidRPr="008A4C93">
        <w:t xml:space="preserve"> </w:t>
      </w:r>
      <w:proofErr w:type="spellStart"/>
      <w:r w:rsidRPr="008A4C93">
        <w:t>Протокола</w:t>
      </w:r>
      <w:proofErr w:type="spellEnd"/>
      <w:r w:rsidRPr="008A4C93">
        <w:t xml:space="preserve"> </w:t>
      </w:r>
      <w:proofErr w:type="spellStart"/>
      <w:r w:rsidRPr="008A4C93">
        <w:t>сообщили</w:t>
      </w:r>
      <w:proofErr w:type="spellEnd"/>
      <w:r w:rsidRPr="008A4C93">
        <w:t xml:space="preserve"> о </w:t>
      </w:r>
      <w:proofErr w:type="spellStart"/>
      <w:r w:rsidRPr="008A4C93">
        <w:t>начале</w:t>
      </w:r>
      <w:proofErr w:type="spellEnd"/>
      <w:r w:rsidRPr="008A4C93">
        <w:t xml:space="preserve"> </w:t>
      </w:r>
      <w:proofErr w:type="spellStart"/>
      <w:r w:rsidRPr="008A4C93">
        <w:t>проце</w:t>
      </w:r>
      <w:proofErr w:type="spellEnd"/>
      <w:r>
        <w:rPr>
          <w:lang w:val="ru-RU"/>
        </w:rPr>
        <w:t xml:space="preserve">дуры </w:t>
      </w:r>
      <w:proofErr w:type="spellStart"/>
      <w:r w:rsidRPr="008A4C93">
        <w:t>присоединения</w:t>
      </w:r>
      <w:proofErr w:type="spellEnd"/>
      <w:r w:rsidRPr="008A4C93">
        <w:t xml:space="preserve"> к </w:t>
      </w:r>
      <w:proofErr w:type="spellStart"/>
      <w:r w:rsidRPr="008A4C93">
        <w:t>Дополнительному</w:t>
      </w:r>
      <w:proofErr w:type="spellEnd"/>
      <w:r w:rsidRPr="008A4C93">
        <w:t xml:space="preserve"> </w:t>
      </w:r>
      <w:proofErr w:type="spellStart"/>
      <w:r w:rsidRPr="008A4C93">
        <w:t>протоколу</w:t>
      </w:r>
      <w:proofErr w:type="spellEnd"/>
      <w:r w:rsidRPr="008A4C93">
        <w:t xml:space="preserve">, </w:t>
      </w:r>
      <w:proofErr w:type="spellStart"/>
      <w:r w:rsidRPr="008A4C93">
        <w:t>что</w:t>
      </w:r>
      <w:proofErr w:type="spellEnd"/>
      <w:r w:rsidRPr="008A4C93">
        <w:t xml:space="preserve"> </w:t>
      </w:r>
      <w:proofErr w:type="spellStart"/>
      <w:r w:rsidRPr="008A4C93">
        <w:t>является</w:t>
      </w:r>
      <w:proofErr w:type="spellEnd"/>
      <w:r w:rsidRPr="008A4C93">
        <w:t xml:space="preserve"> </w:t>
      </w:r>
      <w:proofErr w:type="spellStart"/>
      <w:r w:rsidRPr="008A4C93">
        <w:t>обнадеживающим</w:t>
      </w:r>
      <w:proofErr w:type="spellEnd"/>
      <w:r>
        <w:rPr>
          <w:lang w:val="ru-RU"/>
        </w:rPr>
        <w:t xml:space="preserve"> фактом. </w:t>
      </w:r>
      <w:r w:rsidR="00D636CD" w:rsidRPr="00136994">
        <w:t xml:space="preserve"> </w:t>
      </w:r>
    </w:p>
    <w:p w14:paraId="005526F1" w14:textId="4680AFD3" w:rsidR="00EA5647" w:rsidRPr="00136994" w:rsidRDefault="007B56FB" w:rsidP="007B56FB">
      <w:pPr>
        <w:pStyle w:val="CBDNormalNumber"/>
      </w:pPr>
      <w:proofErr w:type="spellStart"/>
      <w:r w:rsidRPr="007B56FB">
        <w:t>Информация</w:t>
      </w:r>
      <w:proofErr w:type="spellEnd"/>
      <w:r w:rsidRPr="007B56FB">
        <w:t xml:space="preserve">, </w:t>
      </w:r>
      <w:proofErr w:type="spellStart"/>
      <w:r w:rsidRPr="007B56FB">
        <w:t>представленная</w:t>
      </w:r>
      <w:proofErr w:type="spellEnd"/>
      <w:r w:rsidRPr="007B56FB">
        <w:t xml:space="preserve"> в </w:t>
      </w:r>
      <w:proofErr w:type="spellStart"/>
      <w:r w:rsidRPr="007B56FB">
        <w:t>пятых</w:t>
      </w:r>
      <w:proofErr w:type="spellEnd"/>
      <w:r w:rsidRPr="007B56FB">
        <w:t xml:space="preserve"> </w:t>
      </w:r>
      <w:proofErr w:type="spellStart"/>
      <w:r w:rsidRPr="007B56FB">
        <w:t>национальных</w:t>
      </w:r>
      <w:proofErr w:type="spellEnd"/>
      <w:r w:rsidRPr="007B56FB">
        <w:t xml:space="preserve"> </w:t>
      </w:r>
      <w:proofErr w:type="spellStart"/>
      <w:r w:rsidRPr="007B56FB">
        <w:t>докладах</w:t>
      </w:r>
      <w:proofErr w:type="spellEnd"/>
      <w:r w:rsidRPr="007B56FB">
        <w:t xml:space="preserve">, </w:t>
      </w:r>
      <w:proofErr w:type="spellStart"/>
      <w:r w:rsidRPr="007B56FB">
        <w:t>также</w:t>
      </w:r>
      <w:proofErr w:type="spellEnd"/>
      <w:r w:rsidRPr="007B56FB">
        <w:t xml:space="preserve"> </w:t>
      </w:r>
      <w:proofErr w:type="spellStart"/>
      <w:r w:rsidRPr="007B56FB">
        <w:t>свидетельствует</w:t>
      </w:r>
      <w:proofErr w:type="spellEnd"/>
      <w:r w:rsidRPr="007B56FB">
        <w:t xml:space="preserve"> о </w:t>
      </w:r>
      <w:proofErr w:type="spellStart"/>
      <w:r w:rsidRPr="007B56FB">
        <w:t>прогрессе</w:t>
      </w:r>
      <w:proofErr w:type="spellEnd"/>
      <w:r w:rsidRPr="007B56FB">
        <w:t xml:space="preserve"> в </w:t>
      </w:r>
      <w:proofErr w:type="spellStart"/>
      <w:r w:rsidRPr="007B56FB">
        <w:t>осуществлении</w:t>
      </w:r>
      <w:proofErr w:type="spellEnd"/>
      <w:r w:rsidRPr="007B56FB">
        <w:t xml:space="preserve"> </w:t>
      </w:r>
      <w:proofErr w:type="spellStart"/>
      <w:r w:rsidRPr="007B56FB">
        <w:t>Дополнительного</w:t>
      </w:r>
      <w:proofErr w:type="spellEnd"/>
      <w:r w:rsidRPr="007B56FB">
        <w:t xml:space="preserve"> </w:t>
      </w:r>
      <w:proofErr w:type="spellStart"/>
      <w:r w:rsidRPr="007B56FB">
        <w:t>протокола</w:t>
      </w:r>
      <w:proofErr w:type="spellEnd"/>
      <w:r w:rsidRPr="007B56FB">
        <w:t xml:space="preserve">: </w:t>
      </w:r>
      <w:proofErr w:type="spellStart"/>
      <w:r w:rsidRPr="007B56FB">
        <w:t>около</w:t>
      </w:r>
      <w:proofErr w:type="spellEnd"/>
      <w:r w:rsidRPr="007B56FB">
        <w:t xml:space="preserve"> </w:t>
      </w:r>
      <w:proofErr w:type="spellStart"/>
      <w:r w:rsidRPr="007B56FB">
        <w:t>двух</w:t>
      </w:r>
      <w:proofErr w:type="spellEnd"/>
      <w:r w:rsidRPr="007B56FB">
        <w:t xml:space="preserve"> </w:t>
      </w:r>
      <w:proofErr w:type="spellStart"/>
      <w:r w:rsidRPr="007B56FB">
        <w:t>третей</w:t>
      </w:r>
      <w:proofErr w:type="spellEnd"/>
      <w:r w:rsidRPr="007B56FB">
        <w:t xml:space="preserve"> </w:t>
      </w:r>
      <w:proofErr w:type="spellStart"/>
      <w:r w:rsidRPr="007B56FB">
        <w:t>Сторон</w:t>
      </w:r>
      <w:proofErr w:type="spellEnd"/>
      <w:r w:rsidRPr="007B56FB">
        <w:t xml:space="preserve"> </w:t>
      </w:r>
      <w:proofErr w:type="spellStart"/>
      <w:r w:rsidRPr="007B56FB">
        <w:t>сообщили</w:t>
      </w:r>
      <w:proofErr w:type="spellEnd"/>
      <w:r w:rsidRPr="007B56FB">
        <w:t xml:space="preserve"> о </w:t>
      </w:r>
      <w:proofErr w:type="spellStart"/>
      <w:r w:rsidRPr="007B56FB">
        <w:t>наличии</w:t>
      </w:r>
      <w:proofErr w:type="spellEnd"/>
      <w:r w:rsidRPr="007B56FB">
        <w:t xml:space="preserve"> </w:t>
      </w:r>
      <w:proofErr w:type="spellStart"/>
      <w:r w:rsidRPr="007B56FB">
        <w:t>национальных</w:t>
      </w:r>
      <w:proofErr w:type="spellEnd"/>
      <w:r w:rsidRPr="007B56FB">
        <w:t xml:space="preserve"> </w:t>
      </w:r>
      <w:proofErr w:type="spellStart"/>
      <w:r w:rsidRPr="007B56FB">
        <w:t>правовых</w:t>
      </w:r>
      <w:proofErr w:type="spellEnd"/>
      <w:r w:rsidRPr="007B56FB">
        <w:t xml:space="preserve"> и </w:t>
      </w:r>
      <w:proofErr w:type="spellStart"/>
      <w:r w:rsidRPr="007B56FB">
        <w:t>административных</w:t>
      </w:r>
      <w:proofErr w:type="spellEnd"/>
      <w:r w:rsidRPr="007B56FB">
        <w:t xml:space="preserve"> </w:t>
      </w:r>
      <w:proofErr w:type="spellStart"/>
      <w:r w:rsidRPr="007B56FB">
        <w:t>мер</w:t>
      </w:r>
      <w:proofErr w:type="spellEnd"/>
      <w:r w:rsidRPr="007B56FB">
        <w:t xml:space="preserve"> </w:t>
      </w:r>
      <w:proofErr w:type="spellStart"/>
      <w:r w:rsidRPr="007B56FB">
        <w:t>по</w:t>
      </w:r>
      <w:proofErr w:type="spellEnd"/>
      <w:r w:rsidRPr="007B56FB">
        <w:t xml:space="preserve"> </w:t>
      </w:r>
      <w:proofErr w:type="spellStart"/>
      <w:r w:rsidRPr="007B56FB">
        <w:t>осуществлению</w:t>
      </w:r>
      <w:proofErr w:type="spellEnd"/>
      <w:r w:rsidRPr="007B56FB">
        <w:t xml:space="preserve"> </w:t>
      </w:r>
      <w:proofErr w:type="spellStart"/>
      <w:r w:rsidRPr="007B56FB">
        <w:t>его</w:t>
      </w:r>
      <w:proofErr w:type="spellEnd"/>
      <w:r w:rsidRPr="007B56FB">
        <w:t xml:space="preserve"> </w:t>
      </w:r>
      <w:proofErr w:type="spellStart"/>
      <w:r w:rsidRPr="007B56FB">
        <w:t>положений</w:t>
      </w:r>
      <w:proofErr w:type="spellEnd"/>
      <w:r w:rsidRPr="007B56FB">
        <w:t xml:space="preserve">, </w:t>
      </w:r>
      <w:proofErr w:type="spellStart"/>
      <w:r w:rsidRPr="007B56FB">
        <w:t>более</w:t>
      </w:r>
      <w:proofErr w:type="spellEnd"/>
      <w:r w:rsidRPr="007B56FB">
        <w:t xml:space="preserve"> </w:t>
      </w:r>
      <w:proofErr w:type="spellStart"/>
      <w:r w:rsidRPr="007B56FB">
        <w:t>четырех</w:t>
      </w:r>
      <w:proofErr w:type="spellEnd"/>
      <w:r w:rsidRPr="007B56FB">
        <w:t xml:space="preserve"> </w:t>
      </w:r>
      <w:proofErr w:type="spellStart"/>
      <w:r w:rsidRPr="007B56FB">
        <w:t>пятых</w:t>
      </w:r>
      <w:proofErr w:type="spellEnd"/>
      <w:r w:rsidRPr="007B56FB">
        <w:t xml:space="preserve"> — о </w:t>
      </w:r>
      <w:proofErr w:type="spellStart"/>
      <w:r w:rsidRPr="007B56FB">
        <w:t>введении</w:t>
      </w:r>
      <w:proofErr w:type="spellEnd"/>
      <w:r w:rsidRPr="007B56FB">
        <w:t xml:space="preserve"> </w:t>
      </w:r>
      <w:proofErr w:type="spellStart"/>
      <w:r w:rsidRPr="007B56FB">
        <w:t>требования</w:t>
      </w:r>
      <w:proofErr w:type="spellEnd"/>
      <w:r w:rsidRPr="007B56FB">
        <w:t xml:space="preserve"> о </w:t>
      </w:r>
      <w:proofErr w:type="spellStart"/>
      <w:r w:rsidRPr="007B56FB">
        <w:t>принятии</w:t>
      </w:r>
      <w:proofErr w:type="spellEnd"/>
      <w:r w:rsidRPr="007B56FB">
        <w:t xml:space="preserve"> </w:t>
      </w:r>
      <w:proofErr w:type="spellStart"/>
      <w:r w:rsidRPr="007B56FB">
        <w:t>мер</w:t>
      </w:r>
      <w:proofErr w:type="spellEnd"/>
      <w:r w:rsidRPr="007B56FB">
        <w:t xml:space="preserve"> </w:t>
      </w:r>
      <w:proofErr w:type="spellStart"/>
      <w:r w:rsidRPr="007B56FB">
        <w:t>реагирования</w:t>
      </w:r>
      <w:proofErr w:type="spellEnd"/>
      <w:r w:rsidRPr="007B56FB">
        <w:t xml:space="preserve">, </w:t>
      </w:r>
      <w:proofErr w:type="spellStart"/>
      <w:r w:rsidRPr="007B56FB">
        <w:t>причем</w:t>
      </w:r>
      <w:proofErr w:type="spellEnd"/>
      <w:r w:rsidRPr="007B56FB">
        <w:t xml:space="preserve"> </w:t>
      </w:r>
      <w:proofErr w:type="spellStart"/>
      <w:r w:rsidRPr="007B56FB">
        <w:t>обязанность</w:t>
      </w:r>
      <w:proofErr w:type="spellEnd"/>
      <w:r w:rsidRPr="007B56FB">
        <w:t xml:space="preserve"> </w:t>
      </w:r>
      <w:proofErr w:type="spellStart"/>
      <w:r w:rsidRPr="007B56FB">
        <w:t>по</w:t>
      </w:r>
      <w:proofErr w:type="spellEnd"/>
      <w:r w:rsidRPr="007B56FB">
        <w:t xml:space="preserve"> </w:t>
      </w:r>
      <w:proofErr w:type="spellStart"/>
      <w:r w:rsidRPr="007B56FB">
        <w:t>принятию</w:t>
      </w:r>
      <w:proofErr w:type="spellEnd"/>
      <w:r w:rsidRPr="007B56FB">
        <w:t xml:space="preserve"> </w:t>
      </w:r>
      <w:proofErr w:type="spellStart"/>
      <w:r w:rsidRPr="007B56FB">
        <w:t>таких</w:t>
      </w:r>
      <w:proofErr w:type="spellEnd"/>
      <w:r w:rsidRPr="007B56FB">
        <w:t xml:space="preserve"> </w:t>
      </w:r>
      <w:proofErr w:type="spellStart"/>
      <w:r w:rsidRPr="007B56FB">
        <w:t>мер</w:t>
      </w:r>
      <w:proofErr w:type="spellEnd"/>
      <w:r w:rsidRPr="007B56FB">
        <w:t xml:space="preserve"> </w:t>
      </w:r>
      <w:proofErr w:type="spellStart"/>
      <w:r w:rsidRPr="007B56FB">
        <w:t>почти</w:t>
      </w:r>
      <w:proofErr w:type="spellEnd"/>
      <w:r w:rsidRPr="007B56FB">
        <w:t xml:space="preserve"> </w:t>
      </w:r>
      <w:proofErr w:type="spellStart"/>
      <w:r w:rsidRPr="007B56FB">
        <w:t>во</w:t>
      </w:r>
      <w:proofErr w:type="spellEnd"/>
      <w:r w:rsidRPr="007B56FB">
        <w:t xml:space="preserve"> </w:t>
      </w:r>
      <w:proofErr w:type="spellStart"/>
      <w:r w:rsidRPr="007B56FB">
        <w:t>всех</w:t>
      </w:r>
      <w:proofErr w:type="spellEnd"/>
      <w:r w:rsidRPr="007B56FB">
        <w:t xml:space="preserve"> </w:t>
      </w:r>
      <w:proofErr w:type="spellStart"/>
      <w:r w:rsidRPr="007B56FB">
        <w:t>с</w:t>
      </w:r>
      <w:r w:rsidR="003377DB">
        <w:t>лучаях</w:t>
      </w:r>
      <w:proofErr w:type="spellEnd"/>
      <w:r w:rsidR="003377DB">
        <w:t xml:space="preserve"> </w:t>
      </w:r>
      <w:proofErr w:type="spellStart"/>
      <w:r w:rsidR="003377DB">
        <w:t>возложена</w:t>
      </w:r>
      <w:proofErr w:type="spellEnd"/>
      <w:r w:rsidR="003377DB">
        <w:t xml:space="preserve"> </w:t>
      </w:r>
      <w:proofErr w:type="spellStart"/>
      <w:r w:rsidR="003377DB">
        <w:t>на</w:t>
      </w:r>
      <w:proofErr w:type="spellEnd"/>
      <w:r w:rsidR="003377DB">
        <w:t xml:space="preserve"> </w:t>
      </w:r>
      <w:proofErr w:type="spellStart"/>
      <w:r w:rsidR="003377DB">
        <w:t>оператора</w:t>
      </w:r>
      <w:proofErr w:type="spellEnd"/>
      <w:r w:rsidR="003377DB">
        <w:t xml:space="preserve">, </w:t>
      </w:r>
      <w:r w:rsidR="003377DB">
        <w:rPr>
          <w:lang w:val="ru-RU"/>
        </w:rPr>
        <w:t>и</w:t>
      </w:r>
      <w:r w:rsidRPr="007B56FB">
        <w:t xml:space="preserve"> </w:t>
      </w:r>
      <w:proofErr w:type="spellStart"/>
      <w:r w:rsidRPr="007B56FB">
        <w:t>почти</w:t>
      </w:r>
      <w:proofErr w:type="spellEnd"/>
      <w:r w:rsidRPr="007B56FB">
        <w:t xml:space="preserve"> </w:t>
      </w:r>
      <w:proofErr w:type="spellStart"/>
      <w:r w:rsidRPr="007B56FB">
        <w:t>все</w:t>
      </w:r>
      <w:proofErr w:type="spellEnd"/>
      <w:r w:rsidRPr="007B56FB">
        <w:t xml:space="preserve"> </w:t>
      </w:r>
      <w:proofErr w:type="spellStart"/>
      <w:r w:rsidRPr="007B56FB">
        <w:t>Стороны</w:t>
      </w:r>
      <w:proofErr w:type="spellEnd"/>
      <w:r w:rsidRPr="007B56FB">
        <w:t xml:space="preserve"> </w:t>
      </w:r>
      <w:proofErr w:type="spellStart"/>
      <w:r w:rsidRPr="007B56FB">
        <w:t>представили</w:t>
      </w:r>
      <w:proofErr w:type="spellEnd"/>
      <w:r w:rsidRPr="007B56FB">
        <w:t xml:space="preserve"> </w:t>
      </w:r>
      <w:proofErr w:type="spellStart"/>
      <w:r w:rsidRPr="007B56FB">
        <w:t>широкое</w:t>
      </w:r>
      <w:proofErr w:type="spellEnd"/>
      <w:r w:rsidRPr="007B56FB">
        <w:t xml:space="preserve"> </w:t>
      </w:r>
      <w:proofErr w:type="spellStart"/>
      <w:r w:rsidRPr="007B56FB">
        <w:t>определение</w:t>
      </w:r>
      <w:proofErr w:type="spellEnd"/>
      <w:r w:rsidRPr="007B56FB">
        <w:t xml:space="preserve"> </w:t>
      </w:r>
      <w:r w:rsidR="00E91955">
        <w:rPr>
          <w:lang w:val="ru-RU"/>
        </w:rPr>
        <w:t>понятия «</w:t>
      </w:r>
      <w:proofErr w:type="spellStart"/>
      <w:r w:rsidRPr="007B56FB">
        <w:t>оператор</w:t>
      </w:r>
      <w:proofErr w:type="spellEnd"/>
      <w:r w:rsidR="00E91955">
        <w:rPr>
          <w:lang w:val="ru-RU"/>
        </w:rPr>
        <w:t>»</w:t>
      </w:r>
      <w:r w:rsidRPr="007B56FB">
        <w:t>.</w:t>
      </w:r>
      <w:r w:rsidR="00471015" w:rsidRPr="00471015">
        <w:t xml:space="preserve"> </w:t>
      </w:r>
    </w:p>
    <w:p w14:paraId="5DC38A45" w14:textId="49A374B5" w:rsidR="00EA5647" w:rsidRPr="00136994" w:rsidRDefault="00607210" w:rsidP="00607210">
      <w:pPr>
        <w:pStyle w:val="CBDNormalNumber"/>
      </w:pPr>
      <w:proofErr w:type="spellStart"/>
      <w:r w:rsidRPr="00607210">
        <w:t>Почти</w:t>
      </w:r>
      <w:proofErr w:type="spellEnd"/>
      <w:r w:rsidRPr="00607210">
        <w:t xml:space="preserve"> </w:t>
      </w:r>
      <w:proofErr w:type="spellStart"/>
      <w:r w:rsidRPr="00607210">
        <w:t>все</w:t>
      </w:r>
      <w:proofErr w:type="spellEnd"/>
      <w:r w:rsidRPr="00607210">
        <w:t xml:space="preserve"> </w:t>
      </w:r>
      <w:proofErr w:type="spellStart"/>
      <w:r w:rsidRPr="00607210">
        <w:t>Стороны</w:t>
      </w:r>
      <w:proofErr w:type="spellEnd"/>
      <w:r w:rsidRPr="00607210">
        <w:t xml:space="preserve"> </w:t>
      </w:r>
      <w:proofErr w:type="spellStart"/>
      <w:r w:rsidRPr="00607210">
        <w:t>также</w:t>
      </w:r>
      <w:proofErr w:type="spellEnd"/>
      <w:r w:rsidRPr="00607210">
        <w:t xml:space="preserve"> </w:t>
      </w:r>
      <w:proofErr w:type="spellStart"/>
      <w:r w:rsidRPr="00607210">
        <w:t>сообщили</w:t>
      </w:r>
      <w:proofErr w:type="spellEnd"/>
      <w:r w:rsidRPr="00607210">
        <w:t xml:space="preserve"> о </w:t>
      </w:r>
      <w:proofErr w:type="spellStart"/>
      <w:r w:rsidRPr="00607210">
        <w:t>назначении</w:t>
      </w:r>
      <w:proofErr w:type="spellEnd"/>
      <w:r w:rsidRPr="00607210">
        <w:t xml:space="preserve"> </w:t>
      </w:r>
      <w:proofErr w:type="spellStart"/>
      <w:r w:rsidRPr="00607210">
        <w:t>компетентного</w:t>
      </w:r>
      <w:proofErr w:type="spellEnd"/>
      <w:r w:rsidRPr="00607210">
        <w:t xml:space="preserve"> </w:t>
      </w:r>
      <w:proofErr w:type="spellStart"/>
      <w:r w:rsidRPr="00607210">
        <w:t>органа</w:t>
      </w:r>
      <w:proofErr w:type="spellEnd"/>
      <w:r w:rsidRPr="00607210">
        <w:t xml:space="preserve"> </w:t>
      </w:r>
      <w:proofErr w:type="spellStart"/>
      <w:r w:rsidRPr="00607210">
        <w:t>для</w:t>
      </w:r>
      <w:proofErr w:type="spellEnd"/>
      <w:r w:rsidRPr="00607210">
        <w:t xml:space="preserve"> </w:t>
      </w:r>
      <w:proofErr w:type="spellStart"/>
      <w:r w:rsidRPr="00607210">
        <w:t>выполнения</w:t>
      </w:r>
      <w:proofErr w:type="spellEnd"/>
      <w:r w:rsidRPr="00607210">
        <w:t xml:space="preserve"> </w:t>
      </w:r>
      <w:proofErr w:type="spellStart"/>
      <w:r w:rsidRPr="00607210">
        <w:t>функций</w:t>
      </w:r>
      <w:proofErr w:type="spellEnd"/>
      <w:r w:rsidRPr="00607210">
        <w:t xml:space="preserve">, </w:t>
      </w:r>
      <w:proofErr w:type="spellStart"/>
      <w:r w:rsidRPr="00607210">
        <w:t>предусмотренных</w:t>
      </w:r>
      <w:proofErr w:type="spellEnd"/>
      <w:r w:rsidRPr="00607210">
        <w:t xml:space="preserve"> </w:t>
      </w:r>
      <w:proofErr w:type="spellStart"/>
      <w:r w:rsidRPr="00607210">
        <w:t>Дополнительным</w:t>
      </w:r>
      <w:proofErr w:type="spellEnd"/>
      <w:r w:rsidRPr="00607210">
        <w:t xml:space="preserve"> </w:t>
      </w:r>
      <w:proofErr w:type="spellStart"/>
      <w:r w:rsidRPr="00607210">
        <w:t>протоколом</w:t>
      </w:r>
      <w:proofErr w:type="spellEnd"/>
      <w:r w:rsidRPr="00607210">
        <w:t xml:space="preserve">, </w:t>
      </w:r>
      <w:r>
        <w:rPr>
          <w:lang w:val="ru-RU"/>
        </w:rPr>
        <w:t xml:space="preserve">но </w:t>
      </w:r>
      <w:proofErr w:type="spellStart"/>
      <w:r w:rsidRPr="00607210">
        <w:t>лишь</w:t>
      </w:r>
      <w:proofErr w:type="spellEnd"/>
      <w:r w:rsidRPr="00607210">
        <w:t xml:space="preserve"> </w:t>
      </w:r>
      <w:proofErr w:type="spellStart"/>
      <w:r w:rsidRPr="00607210">
        <w:t>около</w:t>
      </w:r>
      <w:proofErr w:type="spellEnd"/>
      <w:r w:rsidRPr="00607210">
        <w:t xml:space="preserve"> </w:t>
      </w:r>
      <w:proofErr w:type="spellStart"/>
      <w:r w:rsidRPr="00607210">
        <w:t>трети</w:t>
      </w:r>
      <w:proofErr w:type="spellEnd"/>
      <w:r w:rsidRPr="00607210">
        <w:t xml:space="preserve"> </w:t>
      </w:r>
      <w:proofErr w:type="spellStart"/>
      <w:r w:rsidRPr="00607210">
        <w:t>из</w:t>
      </w:r>
      <w:proofErr w:type="spellEnd"/>
      <w:r w:rsidRPr="00607210">
        <w:t xml:space="preserve"> </w:t>
      </w:r>
      <w:proofErr w:type="spellStart"/>
      <w:r w:rsidRPr="00607210">
        <w:t>них</w:t>
      </w:r>
      <w:proofErr w:type="spellEnd"/>
      <w:r w:rsidRPr="00607210">
        <w:t xml:space="preserve"> </w:t>
      </w:r>
      <w:proofErr w:type="spellStart"/>
      <w:r w:rsidRPr="00607210">
        <w:t>разместили</w:t>
      </w:r>
      <w:proofErr w:type="spellEnd"/>
      <w:r w:rsidRPr="00607210">
        <w:t xml:space="preserve"> </w:t>
      </w:r>
      <w:proofErr w:type="spellStart"/>
      <w:r w:rsidRPr="00607210">
        <w:t>информацию</w:t>
      </w:r>
      <w:proofErr w:type="spellEnd"/>
      <w:r w:rsidRPr="00607210">
        <w:t xml:space="preserve"> </w:t>
      </w:r>
      <w:r>
        <w:t xml:space="preserve">о </w:t>
      </w:r>
      <w:proofErr w:type="spellStart"/>
      <w:r>
        <w:t>своих</w:t>
      </w:r>
      <w:proofErr w:type="spellEnd"/>
      <w:r>
        <w:t xml:space="preserve"> </w:t>
      </w:r>
      <w:proofErr w:type="spellStart"/>
      <w:r>
        <w:t>компетентных</w:t>
      </w:r>
      <w:proofErr w:type="spellEnd"/>
      <w:r>
        <w:t xml:space="preserve"> </w:t>
      </w:r>
      <w:proofErr w:type="spellStart"/>
      <w:r>
        <w:t>органах</w:t>
      </w:r>
      <w:proofErr w:type="spellEnd"/>
      <w:r>
        <w:t xml:space="preserve"> в </w:t>
      </w:r>
      <w:r>
        <w:rPr>
          <w:lang w:val="ru-RU"/>
        </w:rPr>
        <w:t>М</w:t>
      </w:r>
      <w:proofErr w:type="spellStart"/>
      <w:r w:rsidRPr="00607210">
        <w:t>еханизме</w:t>
      </w:r>
      <w:proofErr w:type="spellEnd"/>
      <w:r w:rsidRPr="00607210">
        <w:t xml:space="preserve"> </w:t>
      </w:r>
      <w:proofErr w:type="spellStart"/>
      <w:r w:rsidRPr="00607210">
        <w:t>посредничества</w:t>
      </w:r>
      <w:proofErr w:type="spellEnd"/>
      <w:r w:rsidRPr="00607210">
        <w:t xml:space="preserve"> </w:t>
      </w:r>
      <w:proofErr w:type="spellStart"/>
      <w:r w:rsidRPr="00607210">
        <w:t>по</w:t>
      </w:r>
      <w:proofErr w:type="spellEnd"/>
      <w:r w:rsidRPr="00607210">
        <w:t xml:space="preserve"> </w:t>
      </w:r>
      <w:proofErr w:type="spellStart"/>
      <w:r w:rsidRPr="00607210">
        <w:t>биобезопасност</w:t>
      </w:r>
      <w:proofErr w:type="spellEnd"/>
      <w:r>
        <w:rPr>
          <w:lang w:val="ru-RU"/>
        </w:rPr>
        <w:t xml:space="preserve">и.  </w:t>
      </w:r>
      <w:r w:rsidR="00471015">
        <w:t xml:space="preserve"> </w:t>
      </w:r>
      <w:r w:rsidR="00EA5647" w:rsidRPr="00DA5A98">
        <w:t xml:space="preserve"> </w:t>
      </w:r>
    </w:p>
    <w:p w14:paraId="02464A00" w14:textId="050E079D" w:rsidR="00947E95" w:rsidRPr="00136994" w:rsidRDefault="00607210" w:rsidP="00607210">
      <w:pPr>
        <w:pStyle w:val="CBDNormalNumber"/>
      </w:pPr>
      <w:proofErr w:type="spellStart"/>
      <w:r w:rsidRPr="00607210">
        <w:rPr>
          <w:iCs/>
        </w:rPr>
        <w:t>Многие</w:t>
      </w:r>
      <w:proofErr w:type="spellEnd"/>
      <w:r w:rsidRPr="00607210">
        <w:rPr>
          <w:iCs/>
        </w:rPr>
        <w:t xml:space="preserve"> </w:t>
      </w:r>
      <w:proofErr w:type="spellStart"/>
      <w:r w:rsidRPr="00607210">
        <w:rPr>
          <w:iCs/>
        </w:rPr>
        <w:t>Стороны</w:t>
      </w:r>
      <w:proofErr w:type="spellEnd"/>
      <w:r w:rsidRPr="00607210">
        <w:rPr>
          <w:iCs/>
        </w:rPr>
        <w:t xml:space="preserve"> </w:t>
      </w:r>
      <w:proofErr w:type="spellStart"/>
      <w:r w:rsidRPr="00607210">
        <w:rPr>
          <w:iCs/>
        </w:rPr>
        <w:t>определили</w:t>
      </w:r>
      <w:proofErr w:type="spellEnd"/>
      <w:r w:rsidRPr="00607210">
        <w:rPr>
          <w:iCs/>
        </w:rPr>
        <w:t xml:space="preserve"> </w:t>
      </w:r>
      <w:proofErr w:type="spellStart"/>
      <w:r w:rsidRPr="00607210">
        <w:rPr>
          <w:iCs/>
        </w:rPr>
        <w:t>обязанности</w:t>
      </w:r>
      <w:proofErr w:type="spellEnd"/>
      <w:r w:rsidRPr="00607210">
        <w:rPr>
          <w:iCs/>
        </w:rPr>
        <w:t xml:space="preserve"> </w:t>
      </w:r>
      <w:proofErr w:type="spellStart"/>
      <w:r w:rsidRPr="00607210">
        <w:rPr>
          <w:iCs/>
        </w:rPr>
        <w:t>операторов</w:t>
      </w:r>
      <w:proofErr w:type="spellEnd"/>
      <w:r w:rsidRPr="00607210">
        <w:rPr>
          <w:iCs/>
        </w:rPr>
        <w:t xml:space="preserve"> и </w:t>
      </w:r>
      <w:proofErr w:type="spellStart"/>
      <w:r w:rsidRPr="00607210">
        <w:rPr>
          <w:iCs/>
        </w:rPr>
        <w:t>компетентных</w:t>
      </w:r>
      <w:proofErr w:type="spellEnd"/>
      <w:r w:rsidRPr="00607210">
        <w:rPr>
          <w:iCs/>
        </w:rPr>
        <w:t xml:space="preserve"> </w:t>
      </w:r>
      <w:proofErr w:type="spellStart"/>
      <w:r w:rsidRPr="00607210">
        <w:rPr>
          <w:iCs/>
        </w:rPr>
        <w:t>органов</w:t>
      </w:r>
      <w:proofErr w:type="spellEnd"/>
      <w:r w:rsidRPr="00607210">
        <w:rPr>
          <w:iCs/>
        </w:rPr>
        <w:t xml:space="preserve">, </w:t>
      </w:r>
      <w:proofErr w:type="spellStart"/>
      <w:r w:rsidRPr="00607210">
        <w:rPr>
          <w:iCs/>
        </w:rPr>
        <w:t>тем</w:t>
      </w:r>
      <w:proofErr w:type="spellEnd"/>
      <w:r w:rsidRPr="00607210">
        <w:rPr>
          <w:iCs/>
        </w:rPr>
        <w:t xml:space="preserve"> </w:t>
      </w:r>
      <w:proofErr w:type="spellStart"/>
      <w:r w:rsidRPr="00607210">
        <w:rPr>
          <w:iCs/>
        </w:rPr>
        <w:t>самым</w:t>
      </w:r>
      <w:proofErr w:type="spellEnd"/>
      <w:r w:rsidRPr="00607210">
        <w:rPr>
          <w:iCs/>
        </w:rPr>
        <w:t xml:space="preserve"> </w:t>
      </w:r>
      <w:proofErr w:type="spellStart"/>
      <w:r w:rsidRPr="00607210">
        <w:rPr>
          <w:iCs/>
        </w:rPr>
        <w:t>способствуя</w:t>
      </w:r>
      <w:proofErr w:type="spellEnd"/>
      <w:r w:rsidRPr="00607210">
        <w:rPr>
          <w:iCs/>
        </w:rPr>
        <w:t xml:space="preserve"> </w:t>
      </w:r>
      <w:proofErr w:type="spellStart"/>
      <w:r w:rsidRPr="00607210">
        <w:rPr>
          <w:iCs/>
        </w:rPr>
        <w:t>практическо</w:t>
      </w:r>
      <w:proofErr w:type="spellEnd"/>
      <w:r>
        <w:rPr>
          <w:iCs/>
          <w:lang w:val="ru-RU"/>
        </w:rPr>
        <w:t xml:space="preserve">му внедрению </w:t>
      </w:r>
      <w:proofErr w:type="spellStart"/>
      <w:r w:rsidRPr="00607210">
        <w:rPr>
          <w:iCs/>
        </w:rPr>
        <w:t>систем</w:t>
      </w:r>
      <w:proofErr w:type="spellEnd"/>
      <w:r w:rsidRPr="00607210">
        <w:rPr>
          <w:iCs/>
        </w:rPr>
        <w:t xml:space="preserve"> </w:t>
      </w:r>
      <w:proofErr w:type="spellStart"/>
      <w:r w:rsidRPr="00607210">
        <w:rPr>
          <w:iCs/>
        </w:rPr>
        <w:t>ответственности</w:t>
      </w:r>
      <w:proofErr w:type="spellEnd"/>
      <w:r w:rsidRPr="00607210">
        <w:rPr>
          <w:iCs/>
        </w:rPr>
        <w:t xml:space="preserve"> и </w:t>
      </w:r>
      <w:proofErr w:type="spellStart"/>
      <w:r w:rsidRPr="00607210">
        <w:rPr>
          <w:iCs/>
        </w:rPr>
        <w:t>возмещения</w:t>
      </w:r>
      <w:proofErr w:type="spellEnd"/>
      <w:r w:rsidRPr="00607210">
        <w:rPr>
          <w:iCs/>
        </w:rPr>
        <w:t xml:space="preserve"> </w:t>
      </w:r>
      <w:proofErr w:type="spellStart"/>
      <w:r w:rsidRPr="00607210">
        <w:rPr>
          <w:iCs/>
        </w:rPr>
        <w:t>ущерба</w:t>
      </w:r>
      <w:proofErr w:type="spellEnd"/>
      <w:r w:rsidRPr="00607210">
        <w:rPr>
          <w:iCs/>
        </w:rPr>
        <w:t xml:space="preserve"> в </w:t>
      </w:r>
      <w:proofErr w:type="spellStart"/>
      <w:r w:rsidRPr="00607210">
        <w:rPr>
          <w:iCs/>
        </w:rPr>
        <w:t>соответствии</w:t>
      </w:r>
      <w:proofErr w:type="spellEnd"/>
      <w:r w:rsidRPr="00607210">
        <w:rPr>
          <w:iCs/>
        </w:rPr>
        <w:t xml:space="preserve"> с </w:t>
      </w:r>
      <w:proofErr w:type="spellStart"/>
      <w:r w:rsidRPr="00607210">
        <w:rPr>
          <w:iCs/>
        </w:rPr>
        <w:t>Д</w:t>
      </w:r>
      <w:r w:rsidR="00585B52">
        <w:rPr>
          <w:iCs/>
        </w:rPr>
        <w:t>ополнительным</w:t>
      </w:r>
      <w:proofErr w:type="spellEnd"/>
      <w:r w:rsidR="00585B52">
        <w:rPr>
          <w:iCs/>
        </w:rPr>
        <w:t xml:space="preserve"> </w:t>
      </w:r>
      <w:proofErr w:type="spellStart"/>
      <w:r w:rsidR="00585B52">
        <w:rPr>
          <w:iCs/>
        </w:rPr>
        <w:t>протоколом</w:t>
      </w:r>
      <w:proofErr w:type="spellEnd"/>
      <w:r w:rsidR="00585B52">
        <w:rPr>
          <w:iCs/>
        </w:rPr>
        <w:t xml:space="preserve">. </w:t>
      </w:r>
      <w:r w:rsidR="00585B52">
        <w:rPr>
          <w:iCs/>
          <w:lang w:val="ru-RU"/>
        </w:rPr>
        <w:t>П</w:t>
      </w:r>
      <w:proofErr w:type="spellStart"/>
      <w:r w:rsidRPr="00607210">
        <w:rPr>
          <w:iCs/>
        </w:rPr>
        <w:t>очти</w:t>
      </w:r>
      <w:proofErr w:type="spellEnd"/>
      <w:r w:rsidRPr="00607210">
        <w:rPr>
          <w:iCs/>
        </w:rPr>
        <w:t xml:space="preserve"> </w:t>
      </w:r>
      <w:proofErr w:type="spellStart"/>
      <w:r w:rsidRPr="00607210">
        <w:rPr>
          <w:iCs/>
        </w:rPr>
        <w:t>все</w:t>
      </w:r>
      <w:proofErr w:type="spellEnd"/>
      <w:r w:rsidRPr="00607210">
        <w:rPr>
          <w:iCs/>
        </w:rPr>
        <w:t xml:space="preserve"> </w:t>
      </w:r>
      <w:proofErr w:type="spellStart"/>
      <w:r w:rsidRPr="00607210">
        <w:rPr>
          <w:iCs/>
        </w:rPr>
        <w:t>Стороны</w:t>
      </w:r>
      <w:proofErr w:type="spellEnd"/>
      <w:r w:rsidRPr="00607210">
        <w:rPr>
          <w:iCs/>
        </w:rPr>
        <w:t xml:space="preserve"> </w:t>
      </w:r>
      <w:proofErr w:type="spellStart"/>
      <w:r w:rsidRPr="00607210">
        <w:rPr>
          <w:iCs/>
        </w:rPr>
        <w:t>сообщили</w:t>
      </w:r>
      <w:proofErr w:type="spellEnd"/>
      <w:r w:rsidRPr="00607210">
        <w:rPr>
          <w:iCs/>
        </w:rPr>
        <w:t xml:space="preserve">, </w:t>
      </w:r>
      <w:proofErr w:type="spellStart"/>
      <w:r w:rsidRPr="00607210">
        <w:rPr>
          <w:iCs/>
        </w:rPr>
        <w:t>что</w:t>
      </w:r>
      <w:proofErr w:type="spellEnd"/>
      <w:r w:rsidRPr="00607210">
        <w:rPr>
          <w:iCs/>
        </w:rPr>
        <w:t xml:space="preserve"> </w:t>
      </w:r>
      <w:proofErr w:type="spellStart"/>
      <w:r w:rsidRPr="00607210">
        <w:rPr>
          <w:iCs/>
        </w:rPr>
        <w:t>их</w:t>
      </w:r>
      <w:proofErr w:type="spellEnd"/>
      <w:r w:rsidRPr="00607210">
        <w:rPr>
          <w:iCs/>
        </w:rPr>
        <w:t xml:space="preserve"> </w:t>
      </w:r>
      <w:proofErr w:type="spellStart"/>
      <w:r w:rsidRPr="00607210">
        <w:rPr>
          <w:iCs/>
        </w:rPr>
        <w:t>компетентные</w:t>
      </w:r>
      <w:proofErr w:type="spellEnd"/>
      <w:r w:rsidRPr="00607210">
        <w:rPr>
          <w:iCs/>
        </w:rPr>
        <w:t xml:space="preserve"> </w:t>
      </w:r>
      <w:proofErr w:type="spellStart"/>
      <w:r w:rsidRPr="00607210">
        <w:rPr>
          <w:iCs/>
        </w:rPr>
        <w:t>органы</w:t>
      </w:r>
      <w:proofErr w:type="spellEnd"/>
      <w:r w:rsidRPr="00607210">
        <w:rPr>
          <w:iCs/>
        </w:rPr>
        <w:t xml:space="preserve"> </w:t>
      </w:r>
      <w:r w:rsidR="00D405EB">
        <w:rPr>
          <w:iCs/>
          <w:lang w:val="ru-RU"/>
        </w:rPr>
        <w:t>могут</w:t>
      </w:r>
      <w:r w:rsidRPr="00607210">
        <w:rPr>
          <w:iCs/>
        </w:rPr>
        <w:t xml:space="preserve"> </w:t>
      </w:r>
      <w:r w:rsidR="00585B52">
        <w:rPr>
          <w:iCs/>
          <w:lang w:val="ru-RU"/>
        </w:rPr>
        <w:t xml:space="preserve">выявлять </w:t>
      </w:r>
      <w:proofErr w:type="spellStart"/>
      <w:r w:rsidRPr="00607210">
        <w:rPr>
          <w:iCs/>
        </w:rPr>
        <w:t>оператора</w:t>
      </w:r>
      <w:proofErr w:type="spellEnd"/>
      <w:r w:rsidRPr="00607210">
        <w:rPr>
          <w:iCs/>
        </w:rPr>
        <w:t xml:space="preserve">, </w:t>
      </w:r>
      <w:proofErr w:type="spellStart"/>
      <w:r w:rsidRPr="00607210">
        <w:rPr>
          <w:iCs/>
        </w:rPr>
        <w:t>проводить</w:t>
      </w:r>
      <w:proofErr w:type="spellEnd"/>
      <w:r w:rsidRPr="00607210">
        <w:rPr>
          <w:iCs/>
        </w:rPr>
        <w:t xml:space="preserve"> </w:t>
      </w:r>
      <w:proofErr w:type="spellStart"/>
      <w:r w:rsidRPr="00607210">
        <w:rPr>
          <w:iCs/>
        </w:rPr>
        <w:t>оценку</w:t>
      </w:r>
      <w:proofErr w:type="spellEnd"/>
      <w:r w:rsidRPr="00607210">
        <w:rPr>
          <w:iCs/>
        </w:rPr>
        <w:t xml:space="preserve"> </w:t>
      </w:r>
      <w:proofErr w:type="spellStart"/>
      <w:r w:rsidRPr="00607210">
        <w:rPr>
          <w:iCs/>
        </w:rPr>
        <w:t>ущерба</w:t>
      </w:r>
      <w:proofErr w:type="spellEnd"/>
      <w:r w:rsidRPr="00607210">
        <w:rPr>
          <w:iCs/>
        </w:rPr>
        <w:t xml:space="preserve"> и </w:t>
      </w:r>
      <w:proofErr w:type="spellStart"/>
      <w:r w:rsidRPr="00607210">
        <w:rPr>
          <w:iCs/>
        </w:rPr>
        <w:t>определять</w:t>
      </w:r>
      <w:proofErr w:type="spellEnd"/>
      <w:r w:rsidR="00585B52">
        <w:rPr>
          <w:iCs/>
          <w:lang w:val="ru-RU"/>
        </w:rPr>
        <w:t>, какие</w:t>
      </w:r>
      <w:r w:rsidRPr="00607210">
        <w:rPr>
          <w:iCs/>
        </w:rPr>
        <w:t xml:space="preserve"> </w:t>
      </w:r>
      <w:proofErr w:type="spellStart"/>
      <w:r w:rsidRPr="00607210">
        <w:rPr>
          <w:iCs/>
        </w:rPr>
        <w:t>меры</w:t>
      </w:r>
      <w:proofErr w:type="spellEnd"/>
      <w:r w:rsidRPr="00607210">
        <w:rPr>
          <w:iCs/>
        </w:rPr>
        <w:t xml:space="preserve"> </w:t>
      </w:r>
      <w:proofErr w:type="spellStart"/>
      <w:r w:rsidRPr="00607210">
        <w:rPr>
          <w:iCs/>
        </w:rPr>
        <w:t>реагирования</w:t>
      </w:r>
      <w:proofErr w:type="spellEnd"/>
      <w:r w:rsidR="00585B52">
        <w:rPr>
          <w:iCs/>
          <w:lang w:val="ru-RU"/>
        </w:rPr>
        <w:t xml:space="preserve"> должен </w:t>
      </w:r>
      <w:proofErr w:type="spellStart"/>
      <w:r w:rsidRPr="00607210">
        <w:rPr>
          <w:iCs/>
        </w:rPr>
        <w:t>принять</w:t>
      </w:r>
      <w:proofErr w:type="spellEnd"/>
      <w:r w:rsidRPr="00607210">
        <w:rPr>
          <w:iCs/>
        </w:rPr>
        <w:t xml:space="preserve"> </w:t>
      </w:r>
      <w:proofErr w:type="spellStart"/>
      <w:r w:rsidRPr="00607210">
        <w:rPr>
          <w:iCs/>
        </w:rPr>
        <w:t>оператор</w:t>
      </w:r>
      <w:proofErr w:type="spellEnd"/>
      <w:r w:rsidRPr="00607210">
        <w:rPr>
          <w:iCs/>
        </w:rPr>
        <w:t xml:space="preserve">, </w:t>
      </w:r>
      <w:proofErr w:type="spellStart"/>
      <w:r w:rsidRPr="00607210">
        <w:rPr>
          <w:iCs/>
        </w:rPr>
        <w:t>либо</w:t>
      </w:r>
      <w:proofErr w:type="spellEnd"/>
      <w:r w:rsidRPr="00607210">
        <w:rPr>
          <w:iCs/>
        </w:rPr>
        <w:t xml:space="preserve"> </w:t>
      </w:r>
      <w:proofErr w:type="spellStart"/>
      <w:r w:rsidRPr="00607210">
        <w:rPr>
          <w:iCs/>
        </w:rPr>
        <w:t>осуществлять</w:t>
      </w:r>
      <w:proofErr w:type="spellEnd"/>
      <w:r w:rsidRPr="00607210">
        <w:rPr>
          <w:iCs/>
        </w:rPr>
        <w:t xml:space="preserve"> </w:t>
      </w:r>
      <w:proofErr w:type="spellStart"/>
      <w:r w:rsidRPr="00607210">
        <w:rPr>
          <w:iCs/>
        </w:rPr>
        <w:t>меры</w:t>
      </w:r>
      <w:proofErr w:type="spellEnd"/>
      <w:r w:rsidRPr="00607210">
        <w:rPr>
          <w:iCs/>
        </w:rPr>
        <w:t xml:space="preserve"> </w:t>
      </w:r>
      <w:proofErr w:type="spellStart"/>
      <w:r w:rsidRPr="00607210">
        <w:rPr>
          <w:iCs/>
        </w:rPr>
        <w:t>реагирования</w:t>
      </w:r>
      <w:proofErr w:type="spellEnd"/>
      <w:r w:rsidRPr="00607210">
        <w:rPr>
          <w:iCs/>
        </w:rPr>
        <w:t xml:space="preserve"> </w:t>
      </w:r>
      <w:proofErr w:type="spellStart"/>
      <w:r w:rsidRPr="00607210">
        <w:rPr>
          <w:iCs/>
        </w:rPr>
        <w:t>самостоятельно</w:t>
      </w:r>
      <w:proofErr w:type="spellEnd"/>
      <w:r w:rsidRPr="00607210">
        <w:rPr>
          <w:iCs/>
        </w:rPr>
        <w:t xml:space="preserve">, </w:t>
      </w:r>
      <w:r w:rsidR="00585B52">
        <w:rPr>
          <w:iCs/>
          <w:lang w:val="ru-RU"/>
        </w:rPr>
        <w:t xml:space="preserve">но при этом </w:t>
      </w:r>
      <w:proofErr w:type="spellStart"/>
      <w:r w:rsidRPr="00607210">
        <w:rPr>
          <w:iCs/>
        </w:rPr>
        <w:t>ни</w:t>
      </w:r>
      <w:proofErr w:type="spellEnd"/>
      <w:r w:rsidRPr="00607210">
        <w:rPr>
          <w:iCs/>
        </w:rPr>
        <w:t xml:space="preserve"> </w:t>
      </w:r>
      <w:proofErr w:type="spellStart"/>
      <w:r w:rsidRPr="00607210">
        <w:rPr>
          <w:iCs/>
        </w:rPr>
        <w:t>одна</w:t>
      </w:r>
      <w:proofErr w:type="spellEnd"/>
      <w:r w:rsidRPr="00607210">
        <w:rPr>
          <w:iCs/>
        </w:rPr>
        <w:t xml:space="preserve"> </w:t>
      </w:r>
      <w:proofErr w:type="spellStart"/>
      <w:r w:rsidRPr="00607210">
        <w:rPr>
          <w:iCs/>
        </w:rPr>
        <w:t>Сторона</w:t>
      </w:r>
      <w:proofErr w:type="spellEnd"/>
      <w:r w:rsidRPr="00607210">
        <w:rPr>
          <w:iCs/>
        </w:rPr>
        <w:t xml:space="preserve"> </w:t>
      </w:r>
      <w:proofErr w:type="spellStart"/>
      <w:r w:rsidRPr="00607210">
        <w:rPr>
          <w:iCs/>
        </w:rPr>
        <w:t>не</w:t>
      </w:r>
      <w:proofErr w:type="spellEnd"/>
      <w:r w:rsidR="00585B52">
        <w:rPr>
          <w:iCs/>
          <w:lang w:val="ru-RU"/>
        </w:rPr>
        <w:t xml:space="preserve"> указала</w:t>
      </w:r>
      <w:r w:rsidRPr="00607210">
        <w:rPr>
          <w:iCs/>
        </w:rPr>
        <w:t xml:space="preserve">, </w:t>
      </w:r>
      <w:proofErr w:type="spellStart"/>
      <w:r w:rsidRPr="00607210">
        <w:rPr>
          <w:iCs/>
        </w:rPr>
        <w:t>что</w:t>
      </w:r>
      <w:proofErr w:type="spellEnd"/>
      <w:r w:rsidRPr="00607210">
        <w:rPr>
          <w:iCs/>
        </w:rPr>
        <w:t xml:space="preserve"> </w:t>
      </w:r>
      <w:proofErr w:type="spellStart"/>
      <w:r w:rsidRPr="00607210">
        <w:rPr>
          <w:iCs/>
        </w:rPr>
        <w:t>ее</w:t>
      </w:r>
      <w:proofErr w:type="spellEnd"/>
      <w:r w:rsidRPr="00607210">
        <w:rPr>
          <w:iCs/>
        </w:rPr>
        <w:t xml:space="preserve"> </w:t>
      </w:r>
      <w:proofErr w:type="spellStart"/>
      <w:r w:rsidRPr="00607210">
        <w:rPr>
          <w:iCs/>
        </w:rPr>
        <w:t>компетентный</w:t>
      </w:r>
      <w:proofErr w:type="spellEnd"/>
      <w:r w:rsidRPr="00607210">
        <w:rPr>
          <w:iCs/>
        </w:rPr>
        <w:t xml:space="preserve"> </w:t>
      </w:r>
      <w:proofErr w:type="spellStart"/>
      <w:r w:rsidRPr="00607210">
        <w:rPr>
          <w:iCs/>
        </w:rPr>
        <w:t>орган</w:t>
      </w:r>
      <w:proofErr w:type="spellEnd"/>
      <w:r w:rsidRPr="00607210">
        <w:rPr>
          <w:iCs/>
        </w:rPr>
        <w:t xml:space="preserve"> </w:t>
      </w:r>
      <w:proofErr w:type="spellStart"/>
      <w:r w:rsidRPr="00607210">
        <w:rPr>
          <w:iCs/>
        </w:rPr>
        <w:t>вправе</w:t>
      </w:r>
      <w:proofErr w:type="spellEnd"/>
      <w:r w:rsidRPr="00607210">
        <w:rPr>
          <w:iCs/>
        </w:rPr>
        <w:t xml:space="preserve"> </w:t>
      </w:r>
      <w:proofErr w:type="spellStart"/>
      <w:r w:rsidRPr="00607210">
        <w:rPr>
          <w:iCs/>
        </w:rPr>
        <w:t>взыскивать</w:t>
      </w:r>
      <w:proofErr w:type="spellEnd"/>
      <w:r w:rsidRPr="00607210">
        <w:rPr>
          <w:iCs/>
        </w:rPr>
        <w:t xml:space="preserve"> </w:t>
      </w:r>
      <w:proofErr w:type="spellStart"/>
      <w:r w:rsidR="00D405EB" w:rsidRPr="00607210">
        <w:rPr>
          <w:iCs/>
        </w:rPr>
        <w:t>издержки</w:t>
      </w:r>
      <w:proofErr w:type="spellEnd"/>
      <w:r w:rsidR="00D405EB" w:rsidRPr="00607210">
        <w:rPr>
          <w:iCs/>
        </w:rPr>
        <w:t xml:space="preserve"> </w:t>
      </w:r>
      <w:r w:rsidR="00D405EB">
        <w:rPr>
          <w:iCs/>
          <w:lang w:val="ru-RU"/>
        </w:rPr>
        <w:t xml:space="preserve">и расходы в связи с проведением </w:t>
      </w:r>
      <w:proofErr w:type="spellStart"/>
      <w:r w:rsidRPr="00607210">
        <w:rPr>
          <w:iCs/>
        </w:rPr>
        <w:t>оценк</w:t>
      </w:r>
      <w:proofErr w:type="spellEnd"/>
      <w:r w:rsidR="00D405EB">
        <w:rPr>
          <w:iCs/>
          <w:lang w:val="ru-RU"/>
        </w:rPr>
        <w:t>и</w:t>
      </w:r>
      <w:r w:rsidRPr="00607210">
        <w:rPr>
          <w:iCs/>
        </w:rPr>
        <w:t xml:space="preserve"> </w:t>
      </w:r>
      <w:proofErr w:type="spellStart"/>
      <w:r w:rsidRPr="00607210">
        <w:rPr>
          <w:iCs/>
        </w:rPr>
        <w:t>ущерба</w:t>
      </w:r>
      <w:proofErr w:type="spellEnd"/>
      <w:r w:rsidRPr="00607210">
        <w:rPr>
          <w:iCs/>
        </w:rPr>
        <w:t xml:space="preserve"> и</w:t>
      </w:r>
      <w:r w:rsidR="00D405EB">
        <w:rPr>
          <w:iCs/>
          <w:lang w:val="ru-RU"/>
        </w:rPr>
        <w:t xml:space="preserve"> принятием </w:t>
      </w:r>
      <w:proofErr w:type="spellStart"/>
      <w:r w:rsidRPr="00607210">
        <w:rPr>
          <w:iCs/>
        </w:rPr>
        <w:t>мер</w:t>
      </w:r>
      <w:proofErr w:type="spellEnd"/>
      <w:r w:rsidRPr="00607210">
        <w:rPr>
          <w:iCs/>
        </w:rPr>
        <w:t xml:space="preserve"> </w:t>
      </w:r>
      <w:proofErr w:type="spellStart"/>
      <w:r w:rsidRPr="00607210">
        <w:rPr>
          <w:iCs/>
        </w:rPr>
        <w:t>реагировани</w:t>
      </w:r>
      <w:proofErr w:type="spellEnd"/>
      <w:r>
        <w:rPr>
          <w:iCs/>
          <w:lang w:val="ru-RU"/>
        </w:rPr>
        <w:t xml:space="preserve">я.  </w:t>
      </w:r>
      <w:r w:rsidR="002F2E13" w:rsidRPr="00DA5A98">
        <w:rPr>
          <w:iCs/>
        </w:rPr>
        <w:t xml:space="preserve"> </w:t>
      </w:r>
      <w:r w:rsidR="00F24534" w:rsidRPr="00DA5A98">
        <w:t xml:space="preserve"> </w:t>
      </w:r>
    </w:p>
    <w:p w14:paraId="319C650A" w14:textId="62DA5F8B" w:rsidR="00EA5647" w:rsidRPr="00DF74E0" w:rsidRDefault="00951C6B" w:rsidP="00D02663">
      <w:pPr>
        <w:pStyle w:val="CBDNormalNumber"/>
        <w:rPr>
          <w:lang w:val="ru-RU"/>
        </w:rPr>
      </w:pPr>
      <w:proofErr w:type="spellStart"/>
      <w:r w:rsidRPr="00951C6B">
        <w:t>Полученная</w:t>
      </w:r>
      <w:proofErr w:type="spellEnd"/>
      <w:r w:rsidRPr="00951C6B">
        <w:t xml:space="preserve"> </w:t>
      </w:r>
      <w:proofErr w:type="spellStart"/>
      <w:r w:rsidRPr="00951C6B">
        <w:t>информация</w:t>
      </w:r>
      <w:proofErr w:type="spellEnd"/>
      <w:r w:rsidRPr="00951C6B">
        <w:t xml:space="preserve"> </w:t>
      </w:r>
      <w:proofErr w:type="spellStart"/>
      <w:r w:rsidRPr="00951C6B">
        <w:t>также</w:t>
      </w:r>
      <w:proofErr w:type="spellEnd"/>
      <w:r w:rsidRPr="00951C6B">
        <w:t xml:space="preserve"> </w:t>
      </w:r>
      <w:proofErr w:type="spellStart"/>
      <w:r w:rsidRPr="00951C6B">
        <w:t>свидетельствует</w:t>
      </w:r>
      <w:proofErr w:type="spellEnd"/>
      <w:r w:rsidRPr="00951C6B">
        <w:t xml:space="preserve"> о </w:t>
      </w:r>
      <w:proofErr w:type="spellStart"/>
      <w:r w:rsidRPr="00951C6B">
        <w:t>различиях</w:t>
      </w:r>
      <w:proofErr w:type="spellEnd"/>
      <w:r w:rsidRPr="00951C6B">
        <w:t xml:space="preserve"> в </w:t>
      </w:r>
      <w:proofErr w:type="spellStart"/>
      <w:r w:rsidRPr="00951C6B">
        <w:t>степени</w:t>
      </w:r>
      <w:proofErr w:type="spellEnd"/>
      <w:r w:rsidRPr="00951C6B">
        <w:t xml:space="preserve"> </w:t>
      </w:r>
      <w:proofErr w:type="spellStart"/>
      <w:r w:rsidRPr="00951C6B">
        <w:t>осуществления</w:t>
      </w:r>
      <w:proofErr w:type="spellEnd"/>
      <w:r w:rsidRPr="00951C6B">
        <w:t xml:space="preserve"> </w:t>
      </w:r>
      <w:proofErr w:type="spellStart"/>
      <w:r w:rsidRPr="00951C6B">
        <w:t>Дополнительного</w:t>
      </w:r>
      <w:proofErr w:type="spellEnd"/>
      <w:r w:rsidRPr="00951C6B">
        <w:t xml:space="preserve"> </w:t>
      </w:r>
      <w:proofErr w:type="spellStart"/>
      <w:r w:rsidRPr="00951C6B">
        <w:t>протокола</w:t>
      </w:r>
      <w:proofErr w:type="spellEnd"/>
      <w:r w:rsidRPr="00951C6B">
        <w:t xml:space="preserve"> </w:t>
      </w:r>
      <w:proofErr w:type="spellStart"/>
      <w:r w:rsidRPr="00951C6B">
        <w:t>Сторонами</w:t>
      </w:r>
      <w:proofErr w:type="spellEnd"/>
      <w:r w:rsidRPr="00951C6B">
        <w:t xml:space="preserve"> и </w:t>
      </w:r>
      <w:proofErr w:type="spellStart"/>
      <w:r w:rsidRPr="00951C6B">
        <w:t>позволяет</w:t>
      </w:r>
      <w:proofErr w:type="spellEnd"/>
      <w:r w:rsidRPr="00951C6B">
        <w:t xml:space="preserve"> </w:t>
      </w:r>
      <w:proofErr w:type="spellStart"/>
      <w:r w:rsidRPr="00951C6B">
        <w:t>определить</w:t>
      </w:r>
      <w:proofErr w:type="spellEnd"/>
      <w:r w:rsidRPr="00951C6B">
        <w:t xml:space="preserve"> </w:t>
      </w:r>
      <w:proofErr w:type="spellStart"/>
      <w:r w:rsidRPr="00951C6B">
        <w:t>области</w:t>
      </w:r>
      <w:proofErr w:type="spellEnd"/>
      <w:r w:rsidRPr="00951C6B">
        <w:t xml:space="preserve">, в </w:t>
      </w:r>
      <w:proofErr w:type="spellStart"/>
      <w:r w:rsidRPr="00951C6B">
        <w:t>которых</w:t>
      </w:r>
      <w:proofErr w:type="spellEnd"/>
      <w:r w:rsidRPr="00951C6B">
        <w:t xml:space="preserve"> </w:t>
      </w:r>
      <w:proofErr w:type="spellStart"/>
      <w:r w:rsidRPr="00951C6B">
        <w:t>дальнейший</w:t>
      </w:r>
      <w:proofErr w:type="spellEnd"/>
      <w:r w:rsidRPr="00951C6B">
        <w:t xml:space="preserve"> </w:t>
      </w:r>
      <w:proofErr w:type="spellStart"/>
      <w:r w:rsidRPr="00951C6B">
        <w:t>прогресс</w:t>
      </w:r>
      <w:proofErr w:type="spellEnd"/>
      <w:r w:rsidRPr="00951C6B">
        <w:t xml:space="preserve"> </w:t>
      </w:r>
      <w:proofErr w:type="spellStart"/>
      <w:r w:rsidRPr="00951C6B">
        <w:t>способствовал</w:t>
      </w:r>
      <w:proofErr w:type="spellEnd"/>
      <w:r w:rsidRPr="00951C6B">
        <w:t xml:space="preserve"> </w:t>
      </w:r>
      <w:proofErr w:type="spellStart"/>
      <w:r w:rsidRPr="00951C6B">
        <w:t>бы</w:t>
      </w:r>
      <w:proofErr w:type="spellEnd"/>
      <w:r w:rsidRPr="00951C6B">
        <w:t xml:space="preserve"> </w:t>
      </w:r>
      <w:r w:rsidR="00D02663">
        <w:rPr>
          <w:lang w:val="ru-RU"/>
        </w:rPr>
        <w:t xml:space="preserve">его </w:t>
      </w:r>
      <w:proofErr w:type="spellStart"/>
      <w:r w:rsidRPr="00951C6B">
        <w:t>более</w:t>
      </w:r>
      <w:proofErr w:type="spellEnd"/>
      <w:r w:rsidRPr="00951C6B">
        <w:t xml:space="preserve"> </w:t>
      </w:r>
      <w:proofErr w:type="spellStart"/>
      <w:r w:rsidRPr="00951C6B">
        <w:t>эффективному</w:t>
      </w:r>
      <w:proofErr w:type="spellEnd"/>
      <w:r w:rsidRPr="00951C6B">
        <w:t xml:space="preserve"> </w:t>
      </w:r>
      <w:proofErr w:type="spellStart"/>
      <w:r w:rsidRPr="00951C6B">
        <w:t>осуществлению</w:t>
      </w:r>
      <w:proofErr w:type="spellEnd"/>
      <w:r w:rsidR="00D02663">
        <w:rPr>
          <w:lang w:val="ru-RU"/>
        </w:rPr>
        <w:t xml:space="preserve">. </w:t>
      </w:r>
      <w:r w:rsidR="00D02663" w:rsidRPr="00DF74E0">
        <w:rPr>
          <w:lang w:val="ru-RU"/>
        </w:rPr>
        <w:t xml:space="preserve">К ним относятся представление через </w:t>
      </w:r>
      <w:r w:rsidR="00D02663">
        <w:rPr>
          <w:lang w:val="ru-RU"/>
        </w:rPr>
        <w:t>М</w:t>
      </w:r>
      <w:r w:rsidR="00D02663" w:rsidRPr="00DF74E0">
        <w:rPr>
          <w:lang w:val="ru-RU"/>
        </w:rPr>
        <w:t xml:space="preserve">еханизм посредничества по биобезопасности информации о компетентном органе, выполняющем функции, предусмотренные статьей 5 Дополнительного протокола, </w:t>
      </w:r>
      <w:r w:rsidR="00D02663">
        <w:rPr>
          <w:lang w:val="ru-RU"/>
        </w:rPr>
        <w:t xml:space="preserve">обеспечение </w:t>
      </w:r>
      <w:r w:rsidR="00D02663" w:rsidRPr="00DF74E0">
        <w:rPr>
          <w:lang w:val="ru-RU"/>
        </w:rPr>
        <w:t>разработк</w:t>
      </w:r>
      <w:r w:rsidR="00D02663">
        <w:rPr>
          <w:lang w:val="ru-RU"/>
        </w:rPr>
        <w:t>и</w:t>
      </w:r>
      <w:r w:rsidR="00D02663" w:rsidRPr="00DF74E0">
        <w:rPr>
          <w:lang w:val="ru-RU"/>
        </w:rPr>
        <w:t xml:space="preserve"> механизмов обеспечения финансовых гарантий и доступ</w:t>
      </w:r>
      <w:r w:rsidR="00D02663">
        <w:rPr>
          <w:lang w:val="ru-RU"/>
        </w:rPr>
        <w:t>а</w:t>
      </w:r>
      <w:r w:rsidR="00D02663" w:rsidRPr="00DF74E0">
        <w:rPr>
          <w:lang w:val="ru-RU"/>
        </w:rPr>
        <w:t xml:space="preserve"> к ним, а также разработка норм и процедур в области гражданско-правовой ответственности</w:t>
      </w:r>
      <w:r w:rsidR="00D02663">
        <w:rPr>
          <w:lang w:val="ru-RU"/>
        </w:rPr>
        <w:t xml:space="preserve">.  </w:t>
      </w:r>
    </w:p>
    <w:p w14:paraId="7DE06990" w14:textId="3B56D9A8" w:rsidR="005500F1" w:rsidRPr="00DF74E0" w:rsidRDefault="00D02663" w:rsidP="00D02663">
      <w:pPr>
        <w:pStyle w:val="CBDNormalNumber"/>
        <w:rPr>
          <w:lang w:val="ru-RU"/>
        </w:rPr>
      </w:pPr>
      <w:r>
        <w:rPr>
          <w:lang w:val="ru-RU"/>
        </w:rPr>
        <w:t>Н</w:t>
      </w:r>
      <w:r w:rsidRPr="00DF74E0">
        <w:rPr>
          <w:lang w:val="ru-RU"/>
        </w:rPr>
        <w:t>аконец, был</w:t>
      </w:r>
      <w:r>
        <w:rPr>
          <w:lang w:val="ru-RU"/>
        </w:rPr>
        <w:t>о</w:t>
      </w:r>
      <w:r w:rsidRPr="00DF74E0">
        <w:rPr>
          <w:lang w:val="ru-RU"/>
        </w:rPr>
        <w:t xml:space="preserve"> отмечен</w:t>
      </w:r>
      <w:r>
        <w:rPr>
          <w:lang w:val="ru-RU"/>
        </w:rPr>
        <w:t xml:space="preserve">о, что </w:t>
      </w:r>
      <w:r w:rsidRPr="00DF74E0">
        <w:rPr>
          <w:lang w:val="ru-RU"/>
        </w:rPr>
        <w:t>практический опыт применения положений Дополнительного протокола</w:t>
      </w:r>
      <w:r>
        <w:rPr>
          <w:lang w:val="ru-RU"/>
        </w:rPr>
        <w:t>, касающихся</w:t>
      </w:r>
      <w:r w:rsidRPr="00DF74E0">
        <w:rPr>
          <w:lang w:val="ru-RU"/>
        </w:rPr>
        <w:t xml:space="preserve"> ответственности и возмещени</w:t>
      </w:r>
      <w:r>
        <w:rPr>
          <w:lang w:val="ru-RU"/>
        </w:rPr>
        <w:t>я</w:t>
      </w:r>
      <w:r w:rsidRPr="00DF74E0">
        <w:rPr>
          <w:lang w:val="ru-RU"/>
        </w:rPr>
        <w:t xml:space="preserve"> ущерб</w:t>
      </w:r>
      <w:r>
        <w:rPr>
          <w:lang w:val="ru-RU"/>
        </w:rPr>
        <w:t xml:space="preserve">а, носит ограниченный характер.  </w:t>
      </w:r>
    </w:p>
    <w:p w14:paraId="03C85A8E" w14:textId="59B298F7" w:rsidR="00570713" w:rsidRPr="005A5007" w:rsidRDefault="005A5007" w:rsidP="001710EA">
      <w:pPr>
        <w:pStyle w:val="CBDH1"/>
        <w:tabs>
          <w:tab w:val="clear" w:pos="567"/>
          <w:tab w:val="clear" w:pos="1134"/>
          <w:tab w:val="clear" w:pos="1701"/>
          <w:tab w:val="clear" w:pos="2268"/>
          <w:tab w:val="clear" w:pos="2835"/>
          <w:tab w:val="clear" w:pos="3402"/>
        </w:tabs>
        <w:rPr>
          <w:lang w:val="ru-RU"/>
        </w:rPr>
      </w:pPr>
      <w:r>
        <w:t>V.</w:t>
      </w:r>
      <w:r>
        <w:tab/>
      </w:r>
      <w:r>
        <w:rPr>
          <w:lang w:val="ru-RU"/>
        </w:rPr>
        <w:t>Проект решения</w:t>
      </w:r>
    </w:p>
    <w:p w14:paraId="273FA91B" w14:textId="3C4CB7DA" w:rsidR="00951A47" w:rsidRPr="00DF74E0" w:rsidRDefault="00C6176C" w:rsidP="00C6176C">
      <w:pPr>
        <w:pStyle w:val="CBDNormalNumber"/>
        <w:rPr>
          <w:lang w:val="ru-RU"/>
        </w:rPr>
      </w:pPr>
      <w:r w:rsidRPr="00DF74E0">
        <w:rPr>
          <w:lang w:val="ru-RU"/>
        </w:rPr>
        <w:t xml:space="preserve">Принимая во внимание приведенную выше информацию, Конференция Сторон, выступающая в качестве совещания Сторон Протокола и далее выступающая в качестве </w:t>
      </w:r>
      <w:r>
        <w:rPr>
          <w:lang w:val="ru-RU"/>
        </w:rPr>
        <w:t>с</w:t>
      </w:r>
      <w:r w:rsidRPr="00DF74E0">
        <w:rPr>
          <w:lang w:val="ru-RU"/>
        </w:rPr>
        <w:t>овещания Сторон Дополнительного протокола, возможно, пожелает принять решение следующего содержания</w:t>
      </w:r>
      <w:r w:rsidR="00951A47" w:rsidRPr="00DF74E0">
        <w:rPr>
          <w:lang w:val="ru-RU"/>
        </w:rPr>
        <w:t>:</w:t>
      </w:r>
    </w:p>
    <w:p w14:paraId="50474028" w14:textId="0B54D8EC" w:rsidR="00951A47" w:rsidRPr="00DF74E0" w:rsidRDefault="00C6176C" w:rsidP="00951A47">
      <w:pPr>
        <w:pStyle w:val="Para10"/>
        <w:numPr>
          <w:ilvl w:val="0"/>
          <w:numId w:val="0"/>
        </w:numPr>
        <w:tabs>
          <w:tab w:val="clear" w:pos="1134"/>
        </w:tabs>
        <w:ind w:left="567" w:firstLine="567"/>
        <w:rPr>
          <w:lang w:val="ru-RU"/>
        </w:rPr>
      </w:pPr>
      <w:r w:rsidRPr="00DF74E0">
        <w:rPr>
          <w:i/>
          <w:iCs/>
          <w:lang w:val="ru-RU"/>
        </w:rPr>
        <w:t xml:space="preserve">Конференция Сторон, выступающая в качестве совещания Сторон </w:t>
      </w:r>
      <w:r>
        <w:rPr>
          <w:i/>
          <w:iCs/>
          <w:lang w:val="ru-RU"/>
        </w:rPr>
        <w:t>Картахенского п</w:t>
      </w:r>
      <w:r w:rsidRPr="00DF74E0">
        <w:rPr>
          <w:i/>
          <w:iCs/>
          <w:lang w:val="ru-RU"/>
        </w:rPr>
        <w:t>ротокола и далее выступающая в качестве совещания Сторон</w:t>
      </w:r>
      <w:r>
        <w:rPr>
          <w:i/>
          <w:iCs/>
          <w:lang w:val="ru-RU"/>
        </w:rPr>
        <w:t xml:space="preserve"> </w:t>
      </w:r>
      <w:r w:rsidR="00700424" w:rsidRPr="00DF74E0">
        <w:rPr>
          <w:i/>
          <w:iCs/>
          <w:lang w:val="ru-RU"/>
        </w:rPr>
        <w:t>Нагойско-Куала-лумпурского</w:t>
      </w:r>
      <w:r w:rsidRPr="00DF74E0">
        <w:rPr>
          <w:i/>
          <w:iCs/>
          <w:lang w:val="ru-RU"/>
        </w:rPr>
        <w:t xml:space="preserve"> дополнительн</w:t>
      </w:r>
      <w:r>
        <w:rPr>
          <w:i/>
          <w:iCs/>
          <w:lang w:val="ru-RU"/>
        </w:rPr>
        <w:t>ого</w:t>
      </w:r>
      <w:r w:rsidRPr="00DF74E0">
        <w:rPr>
          <w:i/>
          <w:iCs/>
          <w:lang w:val="ru-RU"/>
        </w:rPr>
        <w:t xml:space="preserve"> протокол</w:t>
      </w:r>
      <w:r>
        <w:rPr>
          <w:i/>
          <w:iCs/>
          <w:lang w:val="ru-RU"/>
        </w:rPr>
        <w:t>а</w:t>
      </w:r>
      <w:r w:rsidR="00951A47" w:rsidRPr="00DA5A98">
        <w:rPr>
          <w:rStyle w:val="FootnoteReference"/>
        </w:rPr>
        <w:footnoteReference w:id="14"/>
      </w:r>
      <w:r>
        <w:rPr>
          <w:i/>
          <w:iCs/>
          <w:lang w:val="ru-RU"/>
        </w:rPr>
        <w:t>,</w:t>
      </w:r>
    </w:p>
    <w:p w14:paraId="2F4E4607" w14:textId="4F772AAB" w:rsidR="000B6CB4" w:rsidRPr="00DF74E0" w:rsidRDefault="00203ABE" w:rsidP="00951A47">
      <w:pPr>
        <w:pStyle w:val="Para10"/>
        <w:numPr>
          <w:ilvl w:val="0"/>
          <w:numId w:val="0"/>
        </w:numPr>
        <w:tabs>
          <w:tab w:val="clear" w:pos="1134"/>
        </w:tabs>
        <w:ind w:left="567" w:firstLine="567"/>
        <w:rPr>
          <w:rFonts w:asciiTheme="majorBidi" w:eastAsiaTheme="minorEastAsia" w:hAnsiTheme="majorBidi" w:cstheme="majorBidi"/>
          <w:lang w:val="ru-RU"/>
        </w:rPr>
      </w:pPr>
      <w:r>
        <w:rPr>
          <w:rFonts w:asciiTheme="majorBidi" w:eastAsiaTheme="minorEastAsia" w:hAnsiTheme="majorBidi" w:cstheme="majorBidi"/>
          <w:i/>
          <w:iCs/>
          <w:lang w:val="ru-RU"/>
        </w:rPr>
        <w:lastRenderedPageBreak/>
        <w:t>ссылаясь</w:t>
      </w:r>
      <w:r w:rsidR="00C13CCF" w:rsidRPr="00DF74E0">
        <w:rPr>
          <w:rFonts w:asciiTheme="majorBidi" w:eastAsiaTheme="minorEastAsia" w:hAnsiTheme="majorBidi" w:cstheme="majorBidi"/>
          <w:i/>
          <w:iCs/>
          <w:lang w:val="ru-RU"/>
        </w:rPr>
        <w:t xml:space="preserve"> </w:t>
      </w:r>
      <w:r>
        <w:rPr>
          <w:rFonts w:asciiTheme="majorBidi" w:eastAsiaTheme="minorEastAsia" w:hAnsiTheme="majorBidi" w:cstheme="majorBidi"/>
          <w:lang w:val="ru-RU"/>
        </w:rPr>
        <w:t xml:space="preserve">на статью </w:t>
      </w:r>
      <w:r w:rsidR="000B6CB4" w:rsidRPr="00DF74E0">
        <w:rPr>
          <w:rFonts w:asciiTheme="majorBidi" w:eastAsiaTheme="minorEastAsia" w:hAnsiTheme="majorBidi" w:cstheme="majorBidi"/>
          <w:lang w:val="ru-RU"/>
        </w:rPr>
        <w:t>13</w:t>
      </w:r>
      <w:r w:rsidR="00A12902" w:rsidRPr="00DA5A98">
        <w:rPr>
          <w:rFonts w:asciiTheme="majorBidi" w:eastAsiaTheme="minorEastAsia" w:hAnsiTheme="majorBidi" w:cstheme="majorBidi"/>
          <w:lang w:val="en-GB"/>
        </w:rPr>
        <w:t> </w:t>
      </w:r>
      <w:r w:rsidR="00700424" w:rsidRPr="00DF74E0">
        <w:rPr>
          <w:rFonts w:asciiTheme="majorBidi" w:eastAsiaTheme="minorEastAsia" w:hAnsiTheme="majorBidi" w:cstheme="majorBidi"/>
          <w:lang w:val="ru-RU"/>
        </w:rPr>
        <w:t>Нагойско-Куала-лумпурского</w:t>
      </w:r>
      <w:r w:rsidRPr="00DF74E0">
        <w:rPr>
          <w:rFonts w:asciiTheme="majorBidi" w:eastAsiaTheme="minorEastAsia" w:hAnsiTheme="majorBidi" w:cstheme="majorBidi"/>
          <w:lang w:val="ru-RU"/>
        </w:rPr>
        <w:t xml:space="preserve"> дополнительно</w:t>
      </w:r>
      <w:r>
        <w:rPr>
          <w:rFonts w:asciiTheme="majorBidi" w:eastAsiaTheme="minorEastAsia" w:hAnsiTheme="majorBidi" w:cstheme="majorBidi"/>
          <w:lang w:val="ru-RU"/>
        </w:rPr>
        <w:t>го</w:t>
      </w:r>
      <w:r w:rsidRPr="00DF74E0">
        <w:rPr>
          <w:rFonts w:asciiTheme="majorBidi" w:eastAsiaTheme="minorEastAsia" w:hAnsiTheme="majorBidi" w:cstheme="majorBidi"/>
          <w:lang w:val="ru-RU"/>
        </w:rPr>
        <w:t xml:space="preserve"> протокол</w:t>
      </w:r>
      <w:r>
        <w:rPr>
          <w:rFonts w:asciiTheme="majorBidi" w:eastAsiaTheme="minorEastAsia" w:hAnsiTheme="majorBidi" w:cstheme="majorBidi"/>
          <w:lang w:val="ru-RU"/>
        </w:rPr>
        <w:t>а</w:t>
      </w:r>
      <w:r w:rsidRPr="00DF74E0">
        <w:rPr>
          <w:rFonts w:asciiTheme="majorBidi" w:eastAsiaTheme="minorEastAsia" w:hAnsiTheme="majorBidi" w:cstheme="majorBidi"/>
          <w:lang w:val="ru-RU"/>
        </w:rPr>
        <w:t xml:space="preserve"> об ответственности и возмещении к Картахенскому</w:t>
      </w:r>
      <w:r>
        <w:rPr>
          <w:rFonts w:asciiTheme="majorBidi" w:eastAsiaTheme="minorEastAsia" w:hAnsiTheme="majorBidi" w:cstheme="majorBidi"/>
          <w:lang w:val="ru-RU"/>
        </w:rPr>
        <w:t xml:space="preserve"> протоколу по биобезопасности</w:t>
      </w:r>
      <w:r w:rsidR="00FB09F1" w:rsidRPr="00DA5A98">
        <w:rPr>
          <w:rStyle w:val="FootnoteReference"/>
          <w:rFonts w:asciiTheme="majorBidi" w:eastAsiaTheme="minorEastAsia" w:hAnsiTheme="majorBidi" w:cstheme="majorBidi"/>
        </w:rPr>
        <w:footnoteReference w:id="15"/>
      </w:r>
      <w:r>
        <w:rPr>
          <w:rFonts w:asciiTheme="majorBidi" w:eastAsiaTheme="minorEastAsia" w:hAnsiTheme="majorBidi" w:cstheme="majorBidi"/>
          <w:lang w:val="ru-RU"/>
        </w:rPr>
        <w:t>,</w:t>
      </w:r>
      <w:r w:rsidR="000B6CB4" w:rsidRPr="00DF74E0">
        <w:rPr>
          <w:rFonts w:asciiTheme="majorBidi" w:eastAsiaTheme="minorEastAsia" w:hAnsiTheme="majorBidi" w:cstheme="majorBidi"/>
          <w:lang w:val="ru-RU"/>
        </w:rPr>
        <w:t xml:space="preserve"> </w:t>
      </w:r>
    </w:p>
    <w:p w14:paraId="2142CE85" w14:textId="33BB9BA3" w:rsidR="00951A47" w:rsidRPr="00DA5A98" w:rsidRDefault="001C7D15" w:rsidP="00A53950">
      <w:pPr>
        <w:pStyle w:val="Para10"/>
        <w:numPr>
          <w:ilvl w:val="0"/>
          <w:numId w:val="0"/>
        </w:numPr>
        <w:tabs>
          <w:tab w:val="clear" w:pos="1134"/>
        </w:tabs>
        <w:ind w:left="567" w:firstLine="567"/>
        <w:rPr>
          <w:rFonts w:asciiTheme="majorBidi" w:eastAsiaTheme="minorEastAsia" w:hAnsiTheme="majorBidi" w:cstheme="majorBidi"/>
          <w:lang w:val="en-GB"/>
        </w:rPr>
      </w:pPr>
      <w:proofErr w:type="spellStart"/>
      <w:r w:rsidRPr="001C7D15">
        <w:rPr>
          <w:rFonts w:asciiTheme="majorBidi" w:hAnsiTheme="majorBidi" w:cstheme="majorBidi"/>
          <w:i/>
          <w:lang w:val="en-GB"/>
        </w:rPr>
        <w:t>ссылаясь</w:t>
      </w:r>
      <w:proofErr w:type="spellEnd"/>
      <w:r w:rsidRPr="001C7D15">
        <w:rPr>
          <w:rFonts w:asciiTheme="majorBidi" w:hAnsiTheme="majorBidi" w:cstheme="majorBidi"/>
          <w:i/>
          <w:lang w:val="ru-RU"/>
        </w:rPr>
        <w:t xml:space="preserve"> также</w:t>
      </w:r>
      <w:r w:rsidRPr="001C7D15">
        <w:rPr>
          <w:rFonts w:asciiTheme="majorBidi" w:hAnsiTheme="majorBidi" w:cstheme="majorBidi"/>
          <w:lang w:val="en-GB"/>
        </w:rPr>
        <w:t xml:space="preserve"> </w:t>
      </w:r>
      <w:proofErr w:type="spellStart"/>
      <w:r w:rsidRPr="001C7D15">
        <w:rPr>
          <w:rFonts w:asciiTheme="majorBidi" w:hAnsiTheme="majorBidi" w:cstheme="majorBidi"/>
          <w:lang w:val="en-GB"/>
        </w:rPr>
        <w:t>на</w:t>
      </w:r>
      <w:proofErr w:type="spellEnd"/>
      <w:r w:rsidRPr="001C7D15">
        <w:rPr>
          <w:rFonts w:asciiTheme="majorBidi" w:hAnsiTheme="majorBidi" w:cstheme="majorBidi"/>
          <w:lang w:val="en-GB"/>
        </w:rPr>
        <w:t xml:space="preserve"> </w:t>
      </w:r>
      <w:proofErr w:type="spellStart"/>
      <w:r w:rsidRPr="001C7D15">
        <w:rPr>
          <w:rFonts w:asciiTheme="majorBidi" w:hAnsiTheme="majorBidi" w:cstheme="majorBidi"/>
          <w:lang w:val="en-GB"/>
        </w:rPr>
        <w:t>цель</w:t>
      </w:r>
      <w:proofErr w:type="spellEnd"/>
      <w:r w:rsidRPr="001C7D15">
        <w:rPr>
          <w:rFonts w:asciiTheme="majorBidi" w:hAnsiTheme="majorBidi" w:cstheme="majorBidi"/>
          <w:lang w:val="en-GB"/>
        </w:rPr>
        <w:t xml:space="preserve"> A.10 </w:t>
      </w:r>
      <w:proofErr w:type="spellStart"/>
      <w:r w:rsidRPr="001C7D15">
        <w:rPr>
          <w:rFonts w:asciiTheme="majorBidi" w:hAnsiTheme="majorBidi" w:cstheme="majorBidi"/>
          <w:lang w:val="en-GB"/>
        </w:rPr>
        <w:t>плана</w:t>
      </w:r>
      <w:proofErr w:type="spellEnd"/>
      <w:r w:rsidRPr="001C7D15">
        <w:rPr>
          <w:rFonts w:asciiTheme="majorBidi" w:hAnsiTheme="majorBidi" w:cstheme="majorBidi"/>
          <w:lang w:val="en-GB"/>
        </w:rPr>
        <w:t xml:space="preserve"> </w:t>
      </w:r>
      <w:proofErr w:type="spellStart"/>
      <w:r w:rsidRPr="001C7D15">
        <w:rPr>
          <w:rFonts w:asciiTheme="majorBidi" w:hAnsiTheme="majorBidi" w:cstheme="majorBidi"/>
          <w:lang w:val="en-GB"/>
        </w:rPr>
        <w:t>осуществлен</w:t>
      </w:r>
      <w:proofErr w:type="spellEnd"/>
      <w:r w:rsidR="008944E6">
        <w:rPr>
          <w:rFonts w:asciiTheme="majorBidi" w:hAnsiTheme="majorBidi" w:cstheme="majorBidi"/>
          <w:lang w:val="ru-RU"/>
        </w:rPr>
        <w:t>ия</w:t>
      </w:r>
      <w:r w:rsidR="00951A47" w:rsidRPr="00DA5A98">
        <w:rPr>
          <w:rStyle w:val="FootnoteReference"/>
          <w:rFonts w:asciiTheme="majorBidi" w:hAnsiTheme="majorBidi" w:cstheme="majorBidi"/>
        </w:rPr>
        <w:footnoteReference w:id="16"/>
      </w:r>
      <w:r w:rsidR="008944E6">
        <w:rPr>
          <w:rFonts w:asciiTheme="majorBidi" w:eastAsiaTheme="minorEastAsia" w:hAnsiTheme="majorBidi" w:cstheme="majorBidi"/>
          <w:lang w:val="en-GB"/>
        </w:rPr>
        <w:t xml:space="preserve"> </w:t>
      </w:r>
      <w:r w:rsidR="008944E6">
        <w:rPr>
          <w:rFonts w:asciiTheme="majorBidi" w:eastAsiaTheme="minorEastAsia" w:hAnsiTheme="majorBidi" w:cstheme="majorBidi"/>
          <w:lang w:val="ru-RU"/>
        </w:rPr>
        <w:t>и</w:t>
      </w:r>
      <w:r w:rsidR="00951A47" w:rsidRPr="00DA5A98">
        <w:rPr>
          <w:rFonts w:asciiTheme="majorBidi" w:eastAsiaTheme="minorEastAsia" w:hAnsiTheme="majorBidi" w:cstheme="majorBidi"/>
          <w:lang w:val="en-GB"/>
        </w:rPr>
        <w:t xml:space="preserve"> </w:t>
      </w:r>
      <w:proofErr w:type="spellStart"/>
      <w:r w:rsidR="008944E6" w:rsidRPr="008944E6">
        <w:rPr>
          <w:rFonts w:asciiTheme="majorBidi" w:eastAsiaTheme="minorEastAsia" w:hAnsiTheme="majorBidi" w:cstheme="majorBidi"/>
          <w:lang w:val="en-GB"/>
        </w:rPr>
        <w:t>плана</w:t>
      </w:r>
      <w:proofErr w:type="spellEnd"/>
      <w:r w:rsidR="008944E6" w:rsidRPr="008944E6">
        <w:rPr>
          <w:rFonts w:asciiTheme="majorBidi" w:eastAsiaTheme="minorEastAsia" w:hAnsiTheme="majorBidi" w:cstheme="majorBidi"/>
          <w:lang w:val="en-GB"/>
        </w:rPr>
        <w:t xml:space="preserve"> </w:t>
      </w:r>
      <w:proofErr w:type="spellStart"/>
      <w:r w:rsidR="008944E6" w:rsidRPr="008944E6">
        <w:rPr>
          <w:rFonts w:asciiTheme="majorBidi" w:eastAsiaTheme="minorEastAsia" w:hAnsiTheme="majorBidi" w:cstheme="majorBidi"/>
          <w:lang w:val="en-GB"/>
        </w:rPr>
        <w:t>действий</w:t>
      </w:r>
      <w:proofErr w:type="spellEnd"/>
      <w:r w:rsidR="008944E6" w:rsidRPr="008944E6">
        <w:rPr>
          <w:rFonts w:asciiTheme="majorBidi" w:eastAsiaTheme="minorEastAsia" w:hAnsiTheme="majorBidi" w:cstheme="majorBidi"/>
          <w:lang w:val="en-GB"/>
        </w:rPr>
        <w:t xml:space="preserve"> </w:t>
      </w:r>
      <w:proofErr w:type="spellStart"/>
      <w:r w:rsidR="008944E6" w:rsidRPr="008944E6">
        <w:rPr>
          <w:rFonts w:asciiTheme="majorBidi" w:eastAsiaTheme="minorEastAsia" w:hAnsiTheme="majorBidi" w:cstheme="majorBidi"/>
          <w:lang w:val="en-GB"/>
        </w:rPr>
        <w:t>по</w:t>
      </w:r>
      <w:proofErr w:type="spellEnd"/>
      <w:r w:rsidR="008944E6" w:rsidRPr="008944E6">
        <w:rPr>
          <w:rFonts w:asciiTheme="majorBidi" w:eastAsiaTheme="minorEastAsia" w:hAnsiTheme="majorBidi" w:cstheme="majorBidi"/>
          <w:lang w:val="en-GB"/>
        </w:rPr>
        <w:t xml:space="preserve"> </w:t>
      </w:r>
      <w:proofErr w:type="spellStart"/>
      <w:r w:rsidR="008944E6" w:rsidRPr="008944E6">
        <w:rPr>
          <w:rFonts w:asciiTheme="majorBidi" w:eastAsiaTheme="minorEastAsia" w:hAnsiTheme="majorBidi" w:cstheme="majorBidi"/>
          <w:lang w:val="en-GB"/>
        </w:rPr>
        <w:t>созданию</w:t>
      </w:r>
      <w:proofErr w:type="spellEnd"/>
      <w:r w:rsidR="008944E6" w:rsidRPr="008944E6">
        <w:rPr>
          <w:rFonts w:asciiTheme="majorBidi" w:eastAsiaTheme="minorEastAsia" w:hAnsiTheme="majorBidi" w:cstheme="majorBidi"/>
          <w:lang w:val="en-GB"/>
        </w:rPr>
        <w:t xml:space="preserve"> </w:t>
      </w:r>
      <w:proofErr w:type="spellStart"/>
      <w:r w:rsidR="008944E6" w:rsidRPr="008944E6">
        <w:rPr>
          <w:rFonts w:asciiTheme="majorBidi" w:eastAsiaTheme="minorEastAsia" w:hAnsiTheme="majorBidi" w:cstheme="majorBidi"/>
          <w:lang w:val="en-GB"/>
        </w:rPr>
        <w:t>потенциа</w:t>
      </w:r>
      <w:proofErr w:type="spellEnd"/>
      <w:r w:rsidR="008944E6">
        <w:rPr>
          <w:rFonts w:asciiTheme="majorBidi" w:eastAsiaTheme="minorEastAsia" w:hAnsiTheme="majorBidi" w:cstheme="majorBidi"/>
          <w:lang w:val="ru-RU"/>
        </w:rPr>
        <w:t>ла</w:t>
      </w:r>
      <w:r w:rsidR="00CA0B0B" w:rsidRPr="00DA5A98">
        <w:rPr>
          <w:rStyle w:val="FootnoteReference"/>
          <w:rFonts w:asciiTheme="majorBidi" w:eastAsiaTheme="minorEastAsia" w:hAnsiTheme="majorBidi" w:cstheme="majorBidi"/>
        </w:rPr>
        <w:footnoteReference w:id="17"/>
      </w:r>
      <w:r w:rsidR="008944E6">
        <w:rPr>
          <w:rFonts w:asciiTheme="majorBidi" w:eastAsiaTheme="minorEastAsia" w:hAnsiTheme="majorBidi" w:cstheme="majorBidi"/>
          <w:lang w:val="en-GB"/>
        </w:rPr>
        <w:t xml:space="preserve"> </w:t>
      </w:r>
      <w:r w:rsidR="008944E6">
        <w:rPr>
          <w:rFonts w:asciiTheme="majorBidi" w:eastAsiaTheme="minorEastAsia" w:hAnsiTheme="majorBidi" w:cstheme="majorBidi"/>
          <w:lang w:val="ru-RU"/>
        </w:rPr>
        <w:t xml:space="preserve">для </w:t>
      </w:r>
      <w:proofErr w:type="spellStart"/>
      <w:r w:rsidR="008944E6" w:rsidRPr="00203ABE">
        <w:rPr>
          <w:rFonts w:asciiTheme="majorBidi" w:eastAsiaTheme="minorEastAsia" w:hAnsiTheme="majorBidi" w:cstheme="majorBidi"/>
          <w:lang w:val="en-GB"/>
        </w:rPr>
        <w:t>Картахенско</w:t>
      </w:r>
      <w:proofErr w:type="spellEnd"/>
      <w:r w:rsidR="008944E6">
        <w:rPr>
          <w:rFonts w:asciiTheme="majorBidi" w:eastAsiaTheme="minorEastAsia" w:hAnsiTheme="majorBidi" w:cstheme="majorBidi"/>
          <w:lang w:val="ru-RU"/>
        </w:rPr>
        <w:t>го протокола по биобезопасности</w:t>
      </w:r>
      <w:r w:rsidR="00951A47" w:rsidRPr="00DA5A98">
        <w:rPr>
          <w:rStyle w:val="FootnoteReference"/>
          <w:rFonts w:asciiTheme="majorBidi" w:eastAsiaTheme="minorEastAsia" w:hAnsiTheme="majorBidi" w:cstheme="majorBidi"/>
        </w:rPr>
        <w:footnoteReference w:id="18"/>
      </w:r>
      <w:r w:rsidR="008944E6">
        <w:rPr>
          <w:rFonts w:asciiTheme="majorBidi" w:eastAsiaTheme="minorEastAsia" w:hAnsiTheme="majorBidi" w:cstheme="majorBidi"/>
          <w:lang w:val="ru-RU"/>
        </w:rPr>
        <w:t>,</w:t>
      </w:r>
    </w:p>
    <w:p w14:paraId="5B587F9E" w14:textId="3B81A8F8" w:rsidR="009B338B" w:rsidRPr="00DA5A98" w:rsidRDefault="008944E6" w:rsidP="00951A47">
      <w:pPr>
        <w:pStyle w:val="Para10"/>
        <w:numPr>
          <w:ilvl w:val="0"/>
          <w:numId w:val="0"/>
        </w:numPr>
        <w:tabs>
          <w:tab w:val="clear" w:pos="1134"/>
        </w:tabs>
        <w:ind w:left="567" w:firstLine="567"/>
        <w:rPr>
          <w:rFonts w:asciiTheme="majorBidi" w:eastAsiaTheme="minorEastAsia" w:hAnsiTheme="majorBidi" w:cstheme="majorBidi"/>
          <w:lang w:val="en-GB"/>
        </w:rPr>
      </w:pPr>
      <w:r w:rsidRPr="008944E6">
        <w:rPr>
          <w:rFonts w:ascii="Times" w:hAnsi="Times" w:cs="Times"/>
          <w:i/>
          <w:lang w:val="ru-RU"/>
        </w:rPr>
        <w:t>п</w:t>
      </w:r>
      <w:proofErr w:type="spellStart"/>
      <w:r w:rsidRPr="008944E6">
        <w:rPr>
          <w:rFonts w:ascii="Times" w:hAnsi="Times" w:cs="Times"/>
          <w:i/>
          <w:lang w:val="en-GB"/>
        </w:rPr>
        <w:t>ринимая</w:t>
      </w:r>
      <w:proofErr w:type="spellEnd"/>
      <w:r w:rsidRPr="008944E6">
        <w:rPr>
          <w:rFonts w:ascii="Times" w:hAnsi="Times" w:cs="Times"/>
          <w:i/>
          <w:lang w:val="en-GB"/>
        </w:rPr>
        <w:t xml:space="preserve"> к </w:t>
      </w:r>
      <w:proofErr w:type="spellStart"/>
      <w:r w:rsidRPr="008944E6">
        <w:rPr>
          <w:rFonts w:ascii="Times" w:hAnsi="Times" w:cs="Times"/>
          <w:i/>
          <w:lang w:val="en-GB"/>
        </w:rPr>
        <w:t>сведению</w:t>
      </w:r>
      <w:proofErr w:type="spellEnd"/>
      <w:r w:rsidRPr="008944E6">
        <w:rPr>
          <w:rFonts w:ascii="Times" w:hAnsi="Times" w:cs="Times"/>
          <w:lang w:val="en-GB"/>
        </w:rPr>
        <w:t xml:space="preserve"> </w:t>
      </w:r>
      <w:proofErr w:type="spellStart"/>
      <w:r w:rsidRPr="008944E6">
        <w:rPr>
          <w:rFonts w:ascii="Times" w:hAnsi="Times" w:cs="Times"/>
          <w:lang w:val="en-GB"/>
        </w:rPr>
        <w:t>информацию</w:t>
      </w:r>
      <w:proofErr w:type="spellEnd"/>
      <w:r w:rsidRPr="008944E6">
        <w:rPr>
          <w:rFonts w:ascii="Times" w:hAnsi="Times" w:cs="Times"/>
          <w:lang w:val="en-GB"/>
        </w:rPr>
        <w:t xml:space="preserve">, </w:t>
      </w:r>
      <w:proofErr w:type="spellStart"/>
      <w:r w:rsidRPr="008944E6">
        <w:rPr>
          <w:rFonts w:ascii="Times" w:hAnsi="Times" w:cs="Times"/>
          <w:lang w:val="en-GB"/>
        </w:rPr>
        <w:t>представленную</w:t>
      </w:r>
      <w:proofErr w:type="spellEnd"/>
      <w:r w:rsidRPr="008944E6">
        <w:rPr>
          <w:rFonts w:ascii="Times" w:hAnsi="Times" w:cs="Times"/>
          <w:lang w:val="en-GB"/>
        </w:rPr>
        <w:t xml:space="preserve"> </w:t>
      </w:r>
      <w:proofErr w:type="spellStart"/>
      <w:r w:rsidRPr="008944E6">
        <w:rPr>
          <w:rFonts w:ascii="Times" w:hAnsi="Times" w:cs="Times"/>
          <w:lang w:val="en-GB"/>
        </w:rPr>
        <w:t>для</w:t>
      </w:r>
      <w:proofErr w:type="spellEnd"/>
      <w:r w:rsidRPr="008944E6">
        <w:rPr>
          <w:rFonts w:ascii="Times" w:hAnsi="Times" w:cs="Times"/>
          <w:lang w:val="en-GB"/>
        </w:rPr>
        <w:t xml:space="preserve"> </w:t>
      </w:r>
      <w:proofErr w:type="spellStart"/>
      <w:r w:rsidRPr="008944E6">
        <w:rPr>
          <w:rFonts w:ascii="Times" w:hAnsi="Times" w:cs="Times"/>
          <w:lang w:val="en-GB"/>
        </w:rPr>
        <w:t>первой</w:t>
      </w:r>
      <w:proofErr w:type="spellEnd"/>
      <w:r w:rsidRPr="008944E6">
        <w:rPr>
          <w:rFonts w:ascii="Times" w:hAnsi="Times" w:cs="Times"/>
          <w:lang w:val="en-GB"/>
        </w:rPr>
        <w:t xml:space="preserve"> </w:t>
      </w:r>
      <w:proofErr w:type="spellStart"/>
      <w:r w:rsidRPr="008944E6">
        <w:rPr>
          <w:rFonts w:ascii="Times" w:hAnsi="Times" w:cs="Times"/>
          <w:lang w:val="en-GB"/>
        </w:rPr>
        <w:t>оценки</w:t>
      </w:r>
      <w:proofErr w:type="spellEnd"/>
      <w:r w:rsidRPr="008944E6">
        <w:rPr>
          <w:rFonts w:ascii="Times" w:hAnsi="Times" w:cs="Times"/>
          <w:lang w:val="en-GB"/>
        </w:rPr>
        <w:t xml:space="preserve"> и </w:t>
      </w:r>
      <w:proofErr w:type="spellStart"/>
      <w:r w:rsidRPr="008944E6">
        <w:rPr>
          <w:rFonts w:ascii="Times" w:hAnsi="Times" w:cs="Times"/>
          <w:lang w:val="en-GB"/>
        </w:rPr>
        <w:t>обзора</w:t>
      </w:r>
      <w:proofErr w:type="spellEnd"/>
      <w:r w:rsidRPr="008944E6">
        <w:rPr>
          <w:rFonts w:ascii="Times" w:hAnsi="Times" w:cs="Times"/>
          <w:lang w:val="en-GB"/>
        </w:rPr>
        <w:t xml:space="preserve"> </w:t>
      </w:r>
      <w:proofErr w:type="spellStart"/>
      <w:r w:rsidRPr="008944E6">
        <w:rPr>
          <w:rFonts w:ascii="Times" w:hAnsi="Times" w:cs="Times"/>
          <w:lang w:val="en-GB"/>
        </w:rPr>
        <w:t>эффективности</w:t>
      </w:r>
      <w:proofErr w:type="spellEnd"/>
      <w:r w:rsidRPr="008944E6">
        <w:rPr>
          <w:rFonts w:ascii="Times" w:hAnsi="Times" w:cs="Times"/>
          <w:lang w:val="en-GB"/>
        </w:rPr>
        <w:t xml:space="preserve"> Нагойско–</w:t>
      </w:r>
      <w:proofErr w:type="spellStart"/>
      <w:r w:rsidRPr="008944E6">
        <w:rPr>
          <w:rFonts w:ascii="Times" w:hAnsi="Times" w:cs="Times"/>
          <w:lang w:val="en-GB"/>
        </w:rPr>
        <w:t>Куала</w:t>
      </w:r>
      <w:proofErr w:type="spellEnd"/>
      <w:r w:rsidRPr="008944E6">
        <w:rPr>
          <w:rFonts w:ascii="Times" w:hAnsi="Times" w:cs="Times"/>
          <w:lang w:val="en-GB"/>
        </w:rPr>
        <w:t>-</w:t>
      </w:r>
      <w:r w:rsidR="00700424">
        <w:rPr>
          <w:rFonts w:ascii="Times" w:hAnsi="Times" w:cs="Times"/>
          <w:lang w:val="ru-RU"/>
        </w:rPr>
        <w:t>лумпурского</w:t>
      </w:r>
      <w:r w:rsidRPr="008944E6">
        <w:rPr>
          <w:rFonts w:ascii="Times" w:hAnsi="Times" w:cs="Times"/>
          <w:lang w:val="en-GB"/>
        </w:rPr>
        <w:t xml:space="preserve"> </w:t>
      </w:r>
      <w:proofErr w:type="spellStart"/>
      <w:r w:rsidRPr="008944E6">
        <w:rPr>
          <w:rFonts w:ascii="Times" w:hAnsi="Times" w:cs="Times"/>
          <w:lang w:val="en-GB"/>
        </w:rPr>
        <w:t>дополнительного</w:t>
      </w:r>
      <w:proofErr w:type="spellEnd"/>
      <w:r w:rsidRPr="008944E6">
        <w:rPr>
          <w:rFonts w:ascii="Times" w:hAnsi="Times" w:cs="Times"/>
          <w:lang w:val="en-GB"/>
        </w:rPr>
        <w:t xml:space="preserve"> </w:t>
      </w:r>
      <w:proofErr w:type="spellStart"/>
      <w:r w:rsidRPr="008944E6">
        <w:rPr>
          <w:rFonts w:ascii="Times" w:hAnsi="Times" w:cs="Times"/>
          <w:lang w:val="en-GB"/>
        </w:rPr>
        <w:t>протокола</w:t>
      </w:r>
      <w:proofErr w:type="spellEnd"/>
      <w:r w:rsidR="00430221" w:rsidRPr="00136994">
        <w:rPr>
          <w:rFonts w:ascii="Times" w:hAnsi="Times" w:cs="Times"/>
          <w:lang w:val="en-GB"/>
        </w:rPr>
        <w:t>,</w:t>
      </w:r>
    </w:p>
    <w:p w14:paraId="1AF98475" w14:textId="6296DF55" w:rsidR="00951A47" w:rsidRPr="00DA5A98" w:rsidRDefault="00951A47" w:rsidP="00951A47">
      <w:pPr>
        <w:pStyle w:val="CBDNormalNoNumber"/>
        <w:ind w:firstLine="567"/>
      </w:pPr>
      <w:r w:rsidRPr="00DA5A98">
        <w:rPr>
          <w:iCs/>
        </w:rPr>
        <w:t>1.</w:t>
      </w:r>
      <w:r w:rsidR="007D3EA4">
        <w:rPr>
          <w:i/>
        </w:rPr>
        <w:tab/>
      </w:r>
      <w:proofErr w:type="spellStart"/>
      <w:r w:rsidR="007D3EA4" w:rsidRPr="007D3EA4">
        <w:rPr>
          <w:i/>
          <w:iCs/>
        </w:rPr>
        <w:t>приветствует</w:t>
      </w:r>
      <w:proofErr w:type="spellEnd"/>
      <w:r w:rsidR="007D3EA4" w:rsidRPr="007D3EA4">
        <w:rPr>
          <w:iCs/>
        </w:rPr>
        <w:t xml:space="preserve"> </w:t>
      </w:r>
      <w:proofErr w:type="spellStart"/>
      <w:r w:rsidR="007D3EA4" w:rsidRPr="007D3EA4">
        <w:rPr>
          <w:iCs/>
        </w:rPr>
        <w:t>дополнительны</w:t>
      </w:r>
      <w:proofErr w:type="spellEnd"/>
      <w:r w:rsidR="00832429">
        <w:rPr>
          <w:iCs/>
          <w:lang w:val="ru-RU"/>
        </w:rPr>
        <w:t>й</w:t>
      </w:r>
      <w:r w:rsidR="007D3EA4" w:rsidRPr="007D3EA4">
        <w:rPr>
          <w:iCs/>
        </w:rPr>
        <w:t xml:space="preserve"> </w:t>
      </w:r>
      <w:proofErr w:type="spellStart"/>
      <w:r w:rsidR="007D3EA4" w:rsidRPr="007D3EA4">
        <w:rPr>
          <w:iCs/>
        </w:rPr>
        <w:t>документ</w:t>
      </w:r>
      <w:proofErr w:type="spellEnd"/>
      <w:r w:rsidR="007D3EA4" w:rsidRPr="007D3EA4">
        <w:rPr>
          <w:iCs/>
        </w:rPr>
        <w:t xml:space="preserve"> о </w:t>
      </w:r>
      <w:r w:rsidR="00832429">
        <w:rPr>
          <w:iCs/>
          <w:lang w:val="ru-RU"/>
        </w:rPr>
        <w:t>п</w:t>
      </w:r>
      <w:proofErr w:type="spellStart"/>
      <w:r w:rsidR="007D3EA4" w:rsidRPr="007D3EA4">
        <w:rPr>
          <w:iCs/>
        </w:rPr>
        <w:t>рисоединении</w:t>
      </w:r>
      <w:proofErr w:type="spellEnd"/>
      <w:r w:rsidR="007D3EA4" w:rsidRPr="007D3EA4">
        <w:rPr>
          <w:iCs/>
        </w:rPr>
        <w:t xml:space="preserve"> к </w:t>
      </w:r>
      <w:proofErr w:type="spellStart"/>
      <w:r w:rsidR="00700424">
        <w:rPr>
          <w:iCs/>
        </w:rPr>
        <w:t>Нагойско-Куала-лумпурск</w:t>
      </w:r>
      <w:r w:rsidR="007D3EA4" w:rsidRPr="007D3EA4">
        <w:rPr>
          <w:iCs/>
        </w:rPr>
        <w:t>ому</w:t>
      </w:r>
      <w:proofErr w:type="spellEnd"/>
      <w:r w:rsidR="007D3EA4" w:rsidRPr="007D3EA4">
        <w:rPr>
          <w:iCs/>
        </w:rPr>
        <w:t xml:space="preserve"> </w:t>
      </w:r>
      <w:proofErr w:type="spellStart"/>
      <w:r w:rsidR="007D3EA4" w:rsidRPr="007D3EA4">
        <w:rPr>
          <w:iCs/>
        </w:rPr>
        <w:t>дополнительному</w:t>
      </w:r>
      <w:proofErr w:type="spellEnd"/>
      <w:r w:rsidR="007D3EA4" w:rsidRPr="007D3EA4">
        <w:rPr>
          <w:iCs/>
        </w:rPr>
        <w:t xml:space="preserve"> </w:t>
      </w:r>
      <w:proofErr w:type="spellStart"/>
      <w:r w:rsidR="007D3EA4" w:rsidRPr="007D3EA4">
        <w:rPr>
          <w:iCs/>
        </w:rPr>
        <w:t>протоколу</w:t>
      </w:r>
      <w:proofErr w:type="spellEnd"/>
      <w:r w:rsidR="007D3EA4" w:rsidRPr="007D3EA4">
        <w:rPr>
          <w:iCs/>
        </w:rPr>
        <w:t xml:space="preserve"> </w:t>
      </w:r>
      <w:proofErr w:type="spellStart"/>
      <w:r w:rsidR="007D3EA4" w:rsidRPr="007D3EA4">
        <w:rPr>
          <w:iCs/>
        </w:rPr>
        <w:t>об</w:t>
      </w:r>
      <w:proofErr w:type="spellEnd"/>
      <w:r w:rsidR="007D3EA4" w:rsidRPr="007D3EA4">
        <w:rPr>
          <w:iCs/>
        </w:rPr>
        <w:t xml:space="preserve"> </w:t>
      </w:r>
      <w:proofErr w:type="spellStart"/>
      <w:r w:rsidR="007D3EA4" w:rsidRPr="007D3EA4">
        <w:rPr>
          <w:iCs/>
        </w:rPr>
        <w:t>ответственности</w:t>
      </w:r>
      <w:proofErr w:type="spellEnd"/>
      <w:r w:rsidR="007D3EA4" w:rsidRPr="007D3EA4">
        <w:rPr>
          <w:iCs/>
        </w:rPr>
        <w:t xml:space="preserve"> и </w:t>
      </w:r>
      <w:proofErr w:type="spellStart"/>
      <w:r w:rsidR="007D3EA4" w:rsidRPr="007D3EA4">
        <w:rPr>
          <w:iCs/>
        </w:rPr>
        <w:t>возмещении</w:t>
      </w:r>
      <w:proofErr w:type="spellEnd"/>
      <w:r w:rsidR="007D3EA4" w:rsidRPr="007D3EA4">
        <w:rPr>
          <w:iCs/>
        </w:rPr>
        <w:t xml:space="preserve"> к </w:t>
      </w:r>
      <w:proofErr w:type="spellStart"/>
      <w:r w:rsidR="007D3EA4" w:rsidRPr="007D3EA4">
        <w:rPr>
          <w:iCs/>
        </w:rPr>
        <w:t>Картахенскому</w:t>
      </w:r>
      <w:proofErr w:type="spellEnd"/>
      <w:r w:rsidR="007D3EA4" w:rsidRPr="007D3EA4">
        <w:rPr>
          <w:iCs/>
        </w:rPr>
        <w:t xml:space="preserve"> </w:t>
      </w:r>
      <w:proofErr w:type="spellStart"/>
      <w:r w:rsidR="007D3EA4" w:rsidRPr="007D3EA4">
        <w:rPr>
          <w:iCs/>
        </w:rPr>
        <w:t>проток</w:t>
      </w:r>
      <w:proofErr w:type="spellEnd"/>
      <w:r w:rsidR="00832429">
        <w:rPr>
          <w:iCs/>
          <w:lang w:val="ru-RU"/>
        </w:rPr>
        <w:t>олу по биобезопасности, который был передан на хранение после принятия решения</w:t>
      </w:r>
      <w:r w:rsidRPr="00DA5A98">
        <w:t xml:space="preserve"> </w:t>
      </w:r>
      <w:hyperlink r:id="rId23" w:history="1">
        <w:r w:rsidR="005166AD" w:rsidRPr="00DA5A98">
          <w:rPr>
            <w:rStyle w:val="Hyperlink"/>
          </w:rPr>
          <w:t>CP-11/10</w:t>
        </w:r>
      </w:hyperlink>
      <w:r w:rsidR="00832429">
        <w:t xml:space="preserve"> </w:t>
      </w:r>
      <w:r w:rsidR="00832429">
        <w:rPr>
          <w:lang w:val="ru-RU"/>
        </w:rPr>
        <w:t xml:space="preserve">от </w:t>
      </w:r>
      <w:r w:rsidR="008B77FD" w:rsidRPr="00DA5A98">
        <w:t>25</w:t>
      </w:r>
      <w:r w:rsidR="00C5197B">
        <w:rPr>
          <w:lang w:val="ru-RU"/>
        </w:rPr>
        <w:t xml:space="preserve"> октября </w:t>
      </w:r>
      <w:r w:rsidR="008B77FD" w:rsidRPr="00DA5A98">
        <w:t>2024</w:t>
      </w:r>
      <w:r w:rsidR="00C5197B">
        <w:rPr>
          <w:lang w:val="ru-RU"/>
        </w:rPr>
        <w:t xml:space="preserve"> года</w:t>
      </w:r>
      <w:r w:rsidRPr="00DA5A98">
        <w:t>;</w:t>
      </w:r>
    </w:p>
    <w:p w14:paraId="715B428F" w14:textId="6C2BF560" w:rsidR="00951A47" w:rsidRPr="00DA5A98" w:rsidRDefault="00951A47" w:rsidP="00951A47">
      <w:pPr>
        <w:pStyle w:val="CBDNormalNoNumber"/>
        <w:ind w:firstLine="567"/>
      </w:pPr>
      <w:r w:rsidRPr="00DA5A98">
        <w:rPr>
          <w:iCs/>
        </w:rPr>
        <w:t>2.</w:t>
      </w:r>
      <w:r w:rsidR="009A7BC6">
        <w:rPr>
          <w:i/>
        </w:rPr>
        <w:tab/>
      </w:r>
      <w:r w:rsidR="009A7BC6">
        <w:rPr>
          <w:i/>
          <w:lang w:val="ru-RU"/>
        </w:rPr>
        <w:t>предлагает</w:t>
      </w:r>
      <w:r w:rsidRPr="00DA5A98">
        <w:rPr>
          <w:i/>
        </w:rPr>
        <w:t xml:space="preserve"> </w:t>
      </w:r>
      <w:r w:rsidR="009A7BC6">
        <w:rPr>
          <w:lang w:val="ru-RU"/>
        </w:rPr>
        <w:t xml:space="preserve">всем Сторонам </w:t>
      </w:r>
      <w:proofErr w:type="spellStart"/>
      <w:r w:rsidR="009A7BC6" w:rsidRPr="007D3EA4">
        <w:rPr>
          <w:iCs/>
        </w:rPr>
        <w:t>Картахенско</w:t>
      </w:r>
      <w:proofErr w:type="spellEnd"/>
      <w:r w:rsidR="009A7BC6">
        <w:rPr>
          <w:iCs/>
          <w:lang w:val="ru-RU"/>
        </w:rPr>
        <w:t>го</w:t>
      </w:r>
      <w:r w:rsidR="009A7BC6" w:rsidRPr="007D3EA4">
        <w:rPr>
          <w:iCs/>
        </w:rPr>
        <w:t xml:space="preserve"> </w:t>
      </w:r>
      <w:proofErr w:type="spellStart"/>
      <w:r w:rsidR="009A7BC6" w:rsidRPr="007D3EA4">
        <w:rPr>
          <w:iCs/>
        </w:rPr>
        <w:t>проток</w:t>
      </w:r>
      <w:proofErr w:type="spellEnd"/>
      <w:r w:rsidR="009A7BC6">
        <w:rPr>
          <w:iCs/>
          <w:lang w:val="ru-RU"/>
        </w:rPr>
        <w:t xml:space="preserve">ола, которые еще этого не сделали, как можно скорее </w:t>
      </w:r>
      <w:r w:rsidR="005221F2">
        <w:rPr>
          <w:iCs/>
          <w:lang w:val="ru-RU"/>
        </w:rPr>
        <w:t xml:space="preserve">сдать </w:t>
      </w:r>
      <w:r w:rsidR="009A7BC6">
        <w:rPr>
          <w:iCs/>
          <w:lang w:val="ru-RU"/>
        </w:rPr>
        <w:t xml:space="preserve">на хранение </w:t>
      </w:r>
      <w:r w:rsidR="005221F2">
        <w:rPr>
          <w:iCs/>
          <w:lang w:val="ru-RU"/>
        </w:rPr>
        <w:t xml:space="preserve">свой </w:t>
      </w:r>
      <w:proofErr w:type="spellStart"/>
      <w:r w:rsidR="009A7BC6" w:rsidRPr="009A7BC6">
        <w:t>документ</w:t>
      </w:r>
      <w:proofErr w:type="spellEnd"/>
      <w:r w:rsidR="009A7BC6" w:rsidRPr="009A7BC6">
        <w:t xml:space="preserve"> о </w:t>
      </w:r>
      <w:proofErr w:type="spellStart"/>
      <w:r w:rsidR="009A7BC6" w:rsidRPr="009A7BC6">
        <w:t>ратификации</w:t>
      </w:r>
      <w:proofErr w:type="spellEnd"/>
      <w:r w:rsidR="009A7BC6" w:rsidRPr="009A7BC6">
        <w:t xml:space="preserve">, </w:t>
      </w:r>
      <w:proofErr w:type="spellStart"/>
      <w:r w:rsidR="009A7BC6" w:rsidRPr="009A7BC6">
        <w:t>принятии</w:t>
      </w:r>
      <w:proofErr w:type="spellEnd"/>
      <w:r w:rsidR="009A7BC6" w:rsidRPr="009A7BC6">
        <w:t xml:space="preserve">, </w:t>
      </w:r>
      <w:proofErr w:type="spellStart"/>
      <w:r w:rsidR="009A7BC6" w:rsidRPr="009A7BC6">
        <w:t>одобрении</w:t>
      </w:r>
      <w:proofErr w:type="spellEnd"/>
      <w:r w:rsidR="009A7BC6" w:rsidRPr="009A7BC6">
        <w:t xml:space="preserve"> </w:t>
      </w:r>
      <w:proofErr w:type="spellStart"/>
      <w:r w:rsidR="009A7BC6" w:rsidRPr="009A7BC6">
        <w:t>или</w:t>
      </w:r>
      <w:proofErr w:type="spellEnd"/>
      <w:r w:rsidR="009A7BC6" w:rsidRPr="009A7BC6">
        <w:t xml:space="preserve"> </w:t>
      </w:r>
      <w:proofErr w:type="spellStart"/>
      <w:r w:rsidR="009A7BC6" w:rsidRPr="009A7BC6">
        <w:t>присоединении</w:t>
      </w:r>
      <w:proofErr w:type="spellEnd"/>
      <w:r w:rsidR="009A7BC6" w:rsidRPr="009A7BC6">
        <w:t xml:space="preserve"> к </w:t>
      </w:r>
      <w:proofErr w:type="spellStart"/>
      <w:r w:rsidR="00700424">
        <w:t>Нагойско-Куала-лумпурск</w:t>
      </w:r>
      <w:r w:rsidR="009A7BC6">
        <w:t>ому</w:t>
      </w:r>
      <w:proofErr w:type="spellEnd"/>
      <w:r w:rsidR="009A7BC6">
        <w:rPr>
          <w:lang w:val="ru-RU"/>
        </w:rPr>
        <w:t xml:space="preserve"> </w:t>
      </w:r>
      <w:proofErr w:type="spellStart"/>
      <w:r w:rsidR="009A7BC6">
        <w:t>дополнительному</w:t>
      </w:r>
      <w:proofErr w:type="spellEnd"/>
      <w:r w:rsidR="009A7BC6">
        <w:t xml:space="preserve"> </w:t>
      </w:r>
      <w:proofErr w:type="spellStart"/>
      <w:r w:rsidR="009A7BC6">
        <w:t>протоколу</w:t>
      </w:r>
      <w:proofErr w:type="spellEnd"/>
      <w:r w:rsidRPr="00DA5A98">
        <w:t>;</w:t>
      </w:r>
    </w:p>
    <w:p w14:paraId="0A2132FA" w14:textId="374160ED" w:rsidR="00113874" w:rsidRPr="00DA5A98" w:rsidRDefault="00C9597E" w:rsidP="00C9597E">
      <w:pPr>
        <w:pStyle w:val="CBDNormalNoNumber"/>
        <w:ind w:firstLine="567"/>
        <w:rPr>
          <w:iCs/>
        </w:rPr>
      </w:pPr>
      <w:r w:rsidRPr="00DA5A98">
        <w:t>3.</w:t>
      </w:r>
      <w:r w:rsidRPr="00DA5A98">
        <w:tab/>
      </w:r>
      <w:r w:rsidR="00624240">
        <w:rPr>
          <w:i/>
          <w:iCs/>
          <w:lang w:val="ru-RU"/>
        </w:rPr>
        <w:t xml:space="preserve">приветствует </w:t>
      </w:r>
      <w:proofErr w:type="spellStart"/>
      <w:r w:rsidR="00624240" w:rsidRPr="00624240">
        <w:t>тот</w:t>
      </w:r>
      <w:proofErr w:type="spellEnd"/>
      <w:r w:rsidR="00624240" w:rsidRPr="00624240">
        <w:t xml:space="preserve"> </w:t>
      </w:r>
      <w:proofErr w:type="spellStart"/>
      <w:r w:rsidR="00624240" w:rsidRPr="00624240">
        <w:t>факт</w:t>
      </w:r>
      <w:proofErr w:type="spellEnd"/>
      <w:r w:rsidR="00624240" w:rsidRPr="00624240">
        <w:t xml:space="preserve">, </w:t>
      </w:r>
      <w:proofErr w:type="spellStart"/>
      <w:r w:rsidR="00624240" w:rsidRPr="00624240">
        <w:t>что</w:t>
      </w:r>
      <w:proofErr w:type="spellEnd"/>
      <w:r w:rsidR="00624240" w:rsidRPr="00624240">
        <w:t xml:space="preserve"> </w:t>
      </w:r>
      <w:proofErr w:type="spellStart"/>
      <w:r w:rsidR="00624240" w:rsidRPr="00624240">
        <w:t>почти</w:t>
      </w:r>
      <w:proofErr w:type="spellEnd"/>
      <w:r w:rsidR="00624240" w:rsidRPr="00624240">
        <w:t xml:space="preserve"> </w:t>
      </w:r>
      <w:proofErr w:type="spellStart"/>
      <w:r w:rsidR="00624240" w:rsidRPr="00624240">
        <w:t>все</w:t>
      </w:r>
      <w:proofErr w:type="spellEnd"/>
      <w:r w:rsidR="00624240" w:rsidRPr="00624240">
        <w:t xml:space="preserve"> </w:t>
      </w:r>
      <w:proofErr w:type="spellStart"/>
      <w:r w:rsidR="00624240" w:rsidRPr="00624240">
        <w:t>Стороны</w:t>
      </w:r>
      <w:proofErr w:type="spellEnd"/>
      <w:r w:rsidR="00624240" w:rsidRPr="00624240">
        <w:t xml:space="preserve"> Нагойско–</w:t>
      </w:r>
      <w:proofErr w:type="spellStart"/>
      <w:r w:rsidR="00624240" w:rsidRPr="00624240">
        <w:t>Куала</w:t>
      </w:r>
      <w:proofErr w:type="spellEnd"/>
      <w:r w:rsidR="00624240" w:rsidRPr="00624240">
        <w:t>-</w:t>
      </w:r>
      <w:r w:rsidR="00700424">
        <w:rPr>
          <w:lang w:val="ru-RU"/>
        </w:rPr>
        <w:t>л</w:t>
      </w:r>
      <w:proofErr w:type="spellStart"/>
      <w:r w:rsidR="00700424">
        <w:t>умпурского</w:t>
      </w:r>
      <w:proofErr w:type="spellEnd"/>
      <w:r w:rsidR="00624240" w:rsidRPr="00624240">
        <w:t xml:space="preserve"> </w:t>
      </w:r>
      <w:proofErr w:type="spellStart"/>
      <w:r w:rsidR="00624240" w:rsidRPr="00624240">
        <w:t>дополнительного</w:t>
      </w:r>
      <w:proofErr w:type="spellEnd"/>
      <w:r w:rsidR="00624240" w:rsidRPr="00624240">
        <w:t xml:space="preserve"> </w:t>
      </w:r>
      <w:proofErr w:type="spellStart"/>
      <w:r w:rsidR="00624240" w:rsidRPr="00624240">
        <w:t>протокола</w:t>
      </w:r>
      <w:proofErr w:type="spellEnd"/>
      <w:r w:rsidR="00624240" w:rsidRPr="00624240">
        <w:t xml:space="preserve"> </w:t>
      </w:r>
      <w:proofErr w:type="spellStart"/>
      <w:r w:rsidR="00624240" w:rsidRPr="00624240">
        <w:t>сообщили</w:t>
      </w:r>
      <w:proofErr w:type="spellEnd"/>
      <w:r w:rsidR="00624240" w:rsidRPr="00624240">
        <w:t xml:space="preserve"> о </w:t>
      </w:r>
      <w:proofErr w:type="spellStart"/>
      <w:r w:rsidR="00624240" w:rsidRPr="00624240">
        <w:t>назначении</w:t>
      </w:r>
      <w:proofErr w:type="spellEnd"/>
      <w:r w:rsidR="00624240" w:rsidRPr="00624240">
        <w:t xml:space="preserve"> </w:t>
      </w:r>
      <w:proofErr w:type="spellStart"/>
      <w:r w:rsidR="00624240" w:rsidRPr="00624240">
        <w:t>компетентного</w:t>
      </w:r>
      <w:proofErr w:type="spellEnd"/>
      <w:r w:rsidR="00624240" w:rsidRPr="00624240">
        <w:t xml:space="preserve"> </w:t>
      </w:r>
      <w:proofErr w:type="spellStart"/>
      <w:r w:rsidR="00624240" w:rsidRPr="00624240">
        <w:t>органа</w:t>
      </w:r>
      <w:proofErr w:type="spellEnd"/>
      <w:r w:rsidR="00624240" w:rsidRPr="00624240">
        <w:t xml:space="preserve"> </w:t>
      </w:r>
      <w:proofErr w:type="spellStart"/>
      <w:r w:rsidR="00624240" w:rsidRPr="00624240">
        <w:t>дл</w:t>
      </w:r>
      <w:r w:rsidR="00624240">
        <w:t>я</w:t>
      </w:r>
      <w:proofErr w:type="spellEnd"/>
      <w:r w:rsidR="00624240">
        <w:t xml:space="preserve"> </w:t>
      </w:r>
      <w:proofErr w:type="spellStart"/>
      <w:r w:rsidR="00624240">
        <w:t>выполнения</w:t>
      </w:r>
      <w:proofErr w:type="spellEnd"/>
      <w:r w:rsidR="00624240">
        <w:t xml:space="preserve"> </w:t>
      </w:r>
      <w:proofErr w:type="spellStart"/>
      <w:r w:rsidR="00624240">
        <w:t>функций</w:t>
      </w:r>
      <w:proofErr w:type="spellEnd"/>
      <w:r w:rsidR="00624240">
        <w:t xml:space="preserve">, </w:t>
      </w:r>
      <w:r w:rsidR="00624240">
        <w:rPr>
          <w:lang w:val="ru-RU"/>
        </w:rPr>
        <w:t>излож</w:t>
      </w:r>
      <w:proofErr w:type="spellStart"/>
      <w:r w:rsidR="00624240" w:rsidRPr="00624240">
        <w:t>енных</w:t>
      </w:r>
      <w:proofErr w:type="spellEnd"/>
      <w:r w:rsidR="00624240" w:rsidRPr="00624240">
        <w:t xml:space="preserve"> </w:t>
      </w:r>
      <w:r w:rsidR="003725CE">
        <w:rPr>
          <w:lang w:val="ru-RU"/>
        </w:rPr>
        <w:t xml:space="preserve">в </w:t>
      </w:r>
      <w:proofErr w:type="spellStart"/>
      <w:r w:rsidR="00624240" w:rsidRPr="00624240">
        <w:t>статье</w:t>
      </w:r>
      <w:proofErr w:type="spellEnd"/>
      <w:r w:rsidR="00624240" w:rsidRPr="00624240">
        <w:t xml:space="preserve"> 5 </w:t>
      </w:r>
      <w:proofErr w:type="spellStart"/>
      <w:r w:rsidR="00624240" w:rsidRPr="00624240">
        <w:t>Дополнительного</w:t>
      </w:r>
      <w:proofErr w:type="spellEnd"/>
      <w:r w:rsidR="00624240" w:rsidRPr="00624240">
        <w:t xml:space="preserve"> </w:t>
      </w:r>
      <w:proofErr w:type="spellStart"/>
      <w:r w:rsidR="00624240" w:rsidRPr="00624240">
        <w:t>протокола</w:t>
      </w:r>
      <w:proofErr w:type="spellEnd"/>
      <w:r w:rsidR="00624240" w:rsidRPr="00624240">
        <w:t xml:space="preserve">, </w:t>
      </w:r>
      <w:r w:rsidR="003725CE">
        <w:rPr>
          <w:lang w:val="ru-RU"/>
        </w:rPr>
        <w:t>но</w:t>
      </w:r>
      <w:r w:rsidR="00624240" w:rsidRPr="00624240">
        <w:t xml:space="preserve"> </w:t>
      </w:r>
      <w:proofErr w:type="spellStart"/>
      <w:r w:rsidR="00624240" w:rsidRPr="00624240">
        <w:t>выражает</w:t>
      </w:r>
      <w:proofErr w:type="spellEnd"/>
      <w:r w:rsidR="00624240" w:rsidRPr="00624240">
        <w:t xml:space="preserve"> </w:t>
      </w:r>
      <w:proofErr w:type="spellStart"/>
      <w:r w:rsidR="00624240" w:rsidRPr="00624240">
        <w:t>обеспокоенность</w:t>
      </w:r>
      <w:proofErr w:type="spellEnd"/>
      <w:r w:rsidR="00624240" w:rsidRPr="00624240">
        <w:t xml:space="preserve"> </w:t>
      </w:r>
      <w:proofErr w:type="spellStart"/>
      <w:r w:rsidR="00624240" w:rsidRPr="00624240">
        <w:t>тем</w:t>
      </w:r>
      <w:proofErr w:type="spellEnd"/>
      <w:r w:rsidR="00624240" w:rsidRPr="00624240">
        <w:t xml:space="preserve">, </w:t>
      </w:r>
      <w:proofErr w:type="spellStart"/>
      <w:r w:rsidR="00624240" w:rsidRPr="00624240">
        <w:t>что</w:t>
      </w:r>
      <w:proofErr w:type="spellEnd"/>
      <w:r w:rsidR="00624240" w:rsidRPr="00624240">
        <w:t xml:space="preserve"> </w:t>
      </w:r>
      <w:proofErr w:type="spellStart"/>
      <w:r w:rsidR="00624240" w:rsidRPr="00624240">
        <w:t>сравнительно</w:t>
      </w:r>
      <w:proofErr w:type="spellEnd"/>
      <w:r w:rsidR="00624240">
        <w:t xml:space="preserve"> </w:t>
      </w:r>
      <w:proofErr w:type="spellStart"/>
      <w:r w:rsidR="00624240">
        <w:t>небольшое</w:t>
      </w:r>
      <w:proofErr w:type="spellEnd"/>
      <w:r w:rsidR="00624240">
        <w:t xml:space="preserve"> </w:t>
      </w:r>
      <w:proofErr w:type="spellStart"/>
      <w:r w:rsidR="00624240">
        <w:t>число</w:t>
      </w:r>
      <w:proofErr w:type="spellEnd"/>
      <w:r w:rsidR="00624240">
        <w:t xml:space="preserve"> </w:t>
      </w:r>
      <w:proofErr w:type="spellStart"/>
      <w:r w:rsidR="00624240">
        <w:t>Сторон</w:t>
      </w:r>
      <w:proofErr w:type="spellEnd"/>
      <w:r w:rsidR="00624240">
        <w:t xml:space="preserve"> </w:t>
      </w:r>
      <w:r w:rsidR="00624240">
        <w:rPr>
          <w:lang w:val="ru-RU"/>
        </w:rPr>
        <w:t>опубликова</w:t>
      </w:r>
      <w:proofErr w:type="spellStart"/>
      <w:r w:rsidR="00624240" w:rsidRPr="00624240">
        <w:t>л</w:t>
      </w:r>
      <w:r w:rsidR="00624240">
        <w:t>и</w:t>
      </w:r>
      <w:proofErr w:type="spellEnd"/>
      <w:r w:rsidR="00624240">
        <w:t xml:space="preserve"> </w:t>
      </w:r>
      <w:proofErr w:type="spellStart"/>
      <w:r w:rsidR="00624240">
        <w:t>информацию</w:t>
      </w:r>
      <w:proofErr w:type="spellEnd"/>
      <w:r w:rsidR="00624240">
        <w:t xml:space="preserve"> о </w:t>
      </w:r>
      <w:proofErr w:type="spellStart"/>
      <w:r w:rsidR="00624240">
        <w:t>таких</w:t>
      </w:r>
      <w:proofErr w:type="spellEnd"/>
      <w:r w:rsidR="00624240">
        <w:t xml:space="preserve"> </w:t>
      </w:r>
      <w:proofErr w:type="spellStart"/>
      <w:r w:rsidR="00624240">
        <w:t>органах</w:t>
      </w:r>
      <w:proofErr w:type="spellEnd"/>
      <w:r w:rsidR="00624240">
        <w:t xml:space="preserve"> в </w:t>
      </w:r>
      <w:r w:rsidR="00624240">
        <w:rPr>
          <w:lang w:val="ru-RU"/>
        </w:rPr>
        <w:t>М</w:t>
      </w:r>
      <w:proofErr w:type="spellStart"/>
      <w:r w:rsidR="00624240" w:rsidRPr="00624240">
        <w:t>еханизме</w:t>
      </w:r>
      <w:proofErr w:type="spellEnd"/>
      <w:r w:rsidR="00624240" w:rsidRPr="00624240">
        <w:t xml:space="preserve"> </w:t>
      </w:r>
      <w:proofErr w:type="spellStart"/>
      <w:r w:rsidR="00624240" w:rsidRPr="00624240">
        <w:t>посредничества</w:t>
      </w:r>
      <w:proofErr w:type="spellEnd"/>
      <w:r w:rsidR="00624240" w:rsidRPr="00624240">
        <w:t xml:space="preserve"> </w:t>
      </w:r>
      <w:proofErr w:type="spellStart"/>
      <w:r w:rsidR="00624240" w:rsidRPr="00624240">
        <w:t>по</w:t>
      </w:r>
      <w:proofErr w:type="spellEnd"/>
      <w:r w:rsidR="00624240" w:rsidRPr="00624240">
        <w:t xml:space="preserve"> </w:t>
      </w:r>
      <w:proofErr w:type="spellStart"/>
      <w:r w:rsidR="00624240" w:rsidRPr="00624240">
        <w:t>биобезопасности</w:t>
      </w:r>
      <w:proofErr w:type="spellEnd"/>
      <w:r w:rsidR="00624240" w:rsidRPr="00624240">
        <w:t xml:space="preserve">, и </w:t>
      </w:r>
      <w:proofErr w:type="spellStart"/>
      <w:r w:rsidR="00624240" w:rsidRPr="00624240">
        <w:t>призывает</w:t>
      </w:r>
      <w:proofErr w:type="spellEnd"/>
      <w:r w:rsidR="00624240" w:rsidRPr="00624240">
        <w:t xml:space="preserve"> </w:t>
      </w:r>
      <w:proofErr w:type="spellStart"/>
      <w:r w:rsidR="00624240" w:rsidRPr="00624240">
        <w:t>Стороны</w:t>
      </w:r>
      <w:proofErr w:type="spellEnd"/>
      <w:r w:rsidR="00624240" w:rsidRPr="00624240">
        <w:t xml:space="preserve"> </w:t>
      </w:r>
      <w:proofErr w:type="spellStart"/>
      <w:r w:rsidR="00624240" w:rsidRPr="00624240">
        <w:t>обновлять</w:t>
      </w:r>
      <w:proofErr w:type="spellEnd"/>
      <w:r w:rsidR="00624240" w:rsidRPr="00624240">
        <w:t xml:space="preserve"> и </w:t>
      </w:r>
      <w:proofErr w:type="spellStart"/>
      <w:r w:rsidR="00624240" w:rsidRPr="00624240">
        <w:t>поддерживать</w:t>
      </w:r>
      <w:proofErr w:type="spellEnd"/>
      <w:r w:rsidR="00624240" w:rsidRPr="00624240">
        <w:t xml:space="preserve"> в </w:t>
      </w:r>
      <w:proofErr w:type="spellStart"/>
      <w:r w:rsidR="00624240" w:rsidRPr="00624240">
        <w:t>актуальном</w:t>
      </w:r>
      <w:proofErr w:type="spellEnd"/>
      <w:r w:rsidR="00624240" w:rsidRPr="00624240">
        <w:t xml:space="preserve"> </w:t>
      </w:r>
      <w:proofErr w:type="spellStart"/>
      <w:r w:rsidR="00624240" w:rsidRPr="00624240">
        <w:t>состоянии</w:t>
      </w:r>
      <w:proofErr w:type="spellEnd"/>
      <w:r w:rsidR="00624240" w:rsidRPr="00624240">
        <w:t xml:space="preserve"> </w:t>
      </w:r>
      <w:proofErr w:type="spellStart"/>
      <w:r w:rsidR="00624240" w:rsidRPr="00624240">
        <w:t>информацию</w:t>
      </w:r>
      <w:proofErr w:type="spellEnd"/>
      <w:r w:rsidR="00624240" w:rsidRPr="00624240">
        <w:t xml:space="preserve"> </w:t>
      </w:r>
      <w:r w:rsidR="00624240">
        <w:t xml:space="preserve">о </w:t>
      </w:r>
      <w:proofErr w:type="spellStart"/>
      <w:r w:rsidR="00624240">
        <w:t>своих</w:t>
      </w:r>
      <w:proofErr w:type="spellEnd"/>
      <w:r w:rsidR="00624240">
        <w:t xml:space="preserve"> </w:t>
      </w:r>
      <w:proofErr w:type="spellStart"/>
      <w:r w:rsidR="00624240">
        <w:t>компетентных</w:t>
      </w:r>
      <w:proofErr w:type="spellEnd"/>
      <w:r w:rsidR="00624240">
        <w:t xml:space="preserve"> </w:t>
      </w:r>
      <w:proofErr w:type="spellStart"/>
      <w:r w:rsidR="00624240">
        <w:t>органах</w:t>
      </w:r>
      <w:proofErr w:type="spellEnd"/>
      <w:r w:rsidR="00624240">
        <w:t xml:space="preserve"> в </w:t>
      </w:r>
      <w:r w:rsidR="00624240">
        <w:rPr>
          <w:lang w:val="ru-RU"/>
        </w:rPr>
        <w:t>М</w:t>
      </w:r>
      <w:proofErr w:type="spellStart"/>
      <w:r w:rsidR="00624240" w:rsidRPr="00624240">
        <w:t>еханизме</w:t>
      </w:r>
      <w:proofErr w:type="spellEnd"/>
      <w:r w:rsidR="00624240" w:rsidRPr="00624240">
        <w:t xml:space="preserve"> </w:t>
      </w:r>
      <w:proofErr w:type="spellStart"/>
      <w:r w:rsidR="00624240" w:rsidRPr="00624240">
        <w:t>посредничества</w:t>
      </w:r>
      <w:proofErr w:type="spellEnd"/>
      <w:r w:rsidR="00624240" w:rsidRPr="00624240">
        <w:t xml:space="preserve"> </w:t>
      </w:r>
      <w:proofErr w:type="spellStart"/>
      <w:r w:rsidR="00624240" w:rsidRPr="00624240">
        <w:t>по</w:t>
      </w:r>
      <w:proofErr w:type="spellEnd"/>
      <w:r w:rsidR="00624240" w:rsidRPr="00624240">
        <w:t xml:space="preserve"> </w:t>
      </w:r>
      <w:proofErr w:type="spellStart"/>
      <w:r w:rsidR="00624240" w:rsidRPr="00624240">
        <w:t>биобезопасност</w:t>
      </w:r>
      <w:proofErr w:type="spellEnd"/>
      <w:r w:rsidR="00624240">
        <w:rPr>
          <w:lang w:val="ru-RU"/>
        </w:rPr>
        <w:t xml:space="preserve">и;   </w:t>
      </w:r>
    </w:p>
    <w:p w14:paraId="48620DF9" w14:textId="70EFE468" w:rsidR="00AF4F57" w:rsidRPr="00DA5A98" w:rsidRDefault="00314A1A" w:rsidP="00C13CCF">
      <w:pPr>
        <w:pStyle w:val="CBDNormalNoNumber"/>
        <w:ind w:firstLine="567"/>
        <w:rPr>
          <w:iCs/>
        </w:rPr>
      </w:pPr>
      <w:r>
        <w:rPr>
          <w:iCs/>
        </w:rPr>
        <w:t>4</w:t>
      </w:r>
      <w:r w:rsidR="00951A47" w:rsidRPr="00DA5A98">
        <w:rPr>
          <w:iCs/>
        </w:rPr>
        <w:t>.</w:t>
      </w:r>
      <w:r w:rsidR="00951A47" w:rsidRPr="00DA5A98">
        <w:rPr>
          <w:i/>
        </w:rPr>
        <w:tab/>
      </w:r>
      <w:r w:rsidR="003725CE" w:rsidRPr="003725CE">
        <w:rPr>
          <w:i/>
          <w:iCs/>
          <w:lang w:val="ru-RU"/>
        </w:rPr>
        <w:t>п</w:t>
      </w:r>
      <w:proofErr w:type="spellStart"/>
      <w:r w:rsidR="003725CE" w:rsidRPr="003725CE">
        <w:rPr>
          <w:i/>
          <w:iCs/>
        </w:rPr>
        <w:t>риветствует</w:t>
      </w:r>
      <w:proofErr w:type="spellEnd"/>
      <w:r w:rsidR="003725CE" w:rsidRPr="003725CE">
        <w:rPr>
          <w:iCs/>
        </w:rPr>
        <w:t xml:space="preserve"> </w:t>
      </w:r>
      <w:proofErr w:type="spellStart"/>
      <w:r w:rsidR="003725CE" w:rsidRPr="003725CE">
        <w:rPr>
          <w:iCs/>
        </w:rPr>
        <w:t>информацию</w:t>
      </w:r>
      <w:proofErr w:type="spellEnd"/>
      <w:r w:rsidR="003725CE" w:rsidRPr="003725CE">
        <w:rPr>
          <w:iCs/>
        </w:rPr>
        <w:t xml:space="preserve"> </w:t>
      </w:r>
      <w:proofErr w:type="spellStart"/>
      <w:r w:rsidR="003725CE" w:rsidRPr="003725CE">
        <w:rPr>
          <w:iCs/>
        </w:rPr>
        <w:t>об</w:t>
      </w:r>
      <w:proofErr w:type="spellEnd"/>
      <w:r w:rsidR="003725CE" w:rsidRPr="003725CE">
        <w:rPr>
          <w:iCs/>
        </w:rPr>
        <w:t xml:space="preserve"> </w:t>
      </w:r>
      <w:proofErr w:type="spellStart"/>
      <w:r w:rsidR="003725CE" w:rsidRPr="003725CE">
        <w:rPr>
          <w:iCs/>
        </w:rPr>
        <w:t>осуществлении</w:t>
      </w:r>
      <w:proofErr w:type="spellEnd"/>
      <w:r w:rsidR="003725CE" w:rsidRPr="003725CE">
        <w:rPr>
          <w:iCs/>
        </w:rPr>
        <w:t xml:space="preserve"> </w:t>
      </w:r>
      <w:proofErr w:type="spellStart"/>
      <w:r w:rsidR="003725CE" w:rsidRPr="003725CE">
        <w:rPr>
          <w:iCs/>
        </w:rPr>
        <w:t>Нагойско</w:t>
      </w:r>
      <w:proofErr w:type="spellEnd"/>
      <w:r w:rsidR="003725CE" w:rsidRPr="003725CE">
        <w:rPr>
          <w:iCs/>
        </w:rPr>
        <w:t>–</w:t>
      </w:r>
      <w:proofErr w:type="spellStart"/>
      <w:r w:rsidR="003725CE" w:rsidRPr="003725CE">
        <w:rPr>
          <w:iCs/>
        </w:rPr>
        <w:t>Куала</w:t>
      </w:r>
      <w:proofErr w:type="spellEnd"/>
      <w:r w:rsidR="003725CE" w:rsidRPr="003725CE">
        <w:rPr>
          <w:iCs/>
        </w:rPr>
        <w:t>-</w:t>
      </w:r>
      <w:r w:rsidR="00700424">
        <w:rPr>
          <w:iCs/>
          <w:lang w:val="ru-RU"/>
        </w:rPr>
        <w:t>л</w:t>
      </w:r>
      <w:proofErr w:type="spellStart"/>
      <w:r w:rsidR="00700424">
        <w:rPr>
          <w:iCs/>
        </w:rPr>
        <w:t>умпурского</w:t>
      </w:r>
      <w:proofErr w:type="spellEnd"/>
      <w:r w:rsidR="003725CE" w:rsidRPr="003725CE">
        <w:rPr>
          <w:iCs/>
        </w:rPr>
        <w:t xml:space="preserve"> </w:t>
      </w:r>
      <w:proofErr w:type="spellStart"/>
      <w:r w:rsidR="003725CE" w:rsidRPr="003725CE">
        <w:rPr>
          <w:iCs/>
        </w:rPr>
        <w:t>дополнительного</w:t>
      </w:r>
      <w:proofErr w:type="spellEnd"/>
      <w:r w:rsidR="003725CE" w:rsidRPr="003725CE">
        <w:rPr>
          <w:iCs/>
        </w:rPr>
        <w:t xml:space="preserve"> </w:t>
      </w:r>
      <w:proofErr w:type="spellStart"/>
      <w:r w:rsidR="003725CE" w:rsidRPr="003725CE">
        <w:rPr>
          <w:iCs/>
        </w:rPr>
        <w:t>протокола</w:t>
      </w:r>
      <w:proofErr w:type="spellEnd"/>
      <w:r w:rsidR="003725CE" w:rsidRPr="003725CE">
        <w:rPr>
          <w:iCs/>
        </w:rPr>
        <w:t xml:space="preserve">, </w:t>
      </w:r>
      <w:proofErr w:type="spellStart"/>
      <w:r w:rsidR="003725CE" w:rsidRPr="003725CE">
        <w:rPr>
          <w:iCs/>
        </w:rPr>
        <w:t>предста</w:t>
      </w:r>
      <w:r w:rsidR="0058610F">
        <w:rPr>
          <w:iCs/>
        </w:rPr>
        <w:t>вленную</w:t>
      </w:r>
      <w:proofErr w:type="spellEnd"/>
      <w:r w:rsidR="0058610F">
        <w:rPr>
          <w:iCs/>
        </w:rPr>
        <w:t xml:space="preserve"> </w:t>
      </w:r>
      <w:proofErr w:type="spellStart"/>
      <w:r w:rsidR="0058610F">
        <w:rPr>
          <w:iCs/>
        </w:rPr>
        <w:t>его</w:t>
      </w:r>
      <w:proofErr w:type="spellEnd"/>
      <w:r w:rsidR="0058610F">
        <w:rPr>
          <w:iCs/>
        </w:rPr>
        <w:t xml:space="preserve"> </w:t>
      </w:r>
      <w:proofErr w:type="spellStart"/>
      <w:r w:rsidR="0058610F">
        <w:rPr>
          <w:iCs/>
        </w:rPr>
        <w:t>Сторонами</w:t>
      </w:r>
      <w:proofErr w:type="spellEnd"/>
      <w:r w:rsidR="0058610F">
        <w:rPr>
          <w:iCs/>
        </w:rPr>
        <w:t xml:space="preserve"> и </w:t>
      </w:r>
      <w:proofErr w:type="spellStart"/>
      <w:r w:rsidR="003725CE" w:rsidRPr="003725CE">
        <w:rPr>
          <w:iCs/>
        </w:rPr>
        <w:t>правительствами</w:t>
      </w:r>
      <w:proofErr w:type="spellEnd"/>
      <w:r w:rsidR="0058610F">
        <w:rPr>
          <w:iCs/>
          <w:lang w:val="ru-RU"/>
        </w:rPr>
        <w:t xml:space="preserve"> других стран</w:t>
      </w:r>
      <w:r w:rsidR="003725CE" w:rsidRPr="003725CE">
        <w:rPr>
          <w:iCs/>
        </w:rPr>
        <w:t xml:space="preserve"> в </w:t>
      </w:r>
      <w:proofErr w:type="spellStart"/>
      <w:r w:rsidR="003725CE" w:rsidRPr="003725CE">
        <w:rPr>
          <w:iCs/>
        </w:rPr>
        <w:t>их</w:t>
      </w:r>
      <w:proofErr w:type="spellEnd"/>
      <w:r w:rsidR="003725CE" w:rsidRPr="003725CE">
        <w:rPr>
          <w:iCs/>
        </w:rPr>
        <w:t xml:space="preserve"> </w:t>
      </w:r>
      <w:proofErr w:type="spellStart"/>
      <w:r w:rsidR="003725CE" w:rsidRPr="003725CE">
        <w:rPr>
          <w:iCs/>
        </w:rPr>
        <w:t>пятых</w:t>
      </w:r>
      <w:proofErr w:type="spellEnd"/>
      <w:r w:rsidR="003725CE" w:rsidRPr="003725CE">
        <w:rPr>
          <w:iCs/>
        </w:rPr>
        <w:t xml:space="preserve"> </w:t>
      </w:r>
      <w:proofErr w:type="spellStart"/>
      <w:r w:rsidR="003725CE" w:rsidRPr="003725CE">
        <w:rPr>
          <w:iCs/>
        </w:rPr>
        <w:t>национальных</w:t>
      </w:r>
      <w:proofErr w:type="spellEnd"/>
      <w:r w:rsidR="003725CE" w:rsidRPr="003725CE">
        <w:rPr>
          <w:iCs/>
        </w:rPr>
        <w:t xml:space="preserve"> </w:t>
      </w:r>
      <w:proofErr w:type="spellStart"/>
      <w:r w:rsidR="003725CE" w:rsidRPr="003725CE">
        <w:rPr>
          <w:iCs/>
        </w:rPr>
        <w:t>докладах</w:t>
      </w:r>
      <w:proofErr w:type="spellEnd"/>
      <w:r w:rsidR="003725CE" w:rsidRPr="003725CE">
        <w:rPr>
          <w:iCs/>
        </w:rPr>
        <w:t xml:space="preserve"> </w:t>
      </w:r>
      <w:proofErr w:type="spellStart"/>
      <w:r w:rsidR="003725CE" w:rsidRPr="003725CE">
        <w:rPr>
          <w:iCs/>
        </w:rPr>
        <w:t>по</w:t>
      </w:r>
      <w:proofErr w:type="spellEnd"/>
      <w:r w:rsidR="003725CE" w:rsidRPr="003725CE">
        <w:rPr>
          <w:iCs/>
        </w:rPr>
        <w:t xml:space="preserve"> </w:t>
      </w:r>
      <w:proofErr w:type="spellStart"/>
      <w:r w:rsidR="003725CE" w:rsidRPr="003725CE">
        <w:rPr>
          <w:iCs/>
        </w:rPr>
        <w:t>Картахенскому</w:t>
      </w:r>
      <w:proofErr w:type="spellEnd"/>
      <w:r w:rsidR="003725CE" w:rsidRPr="003725CE">
        <w:rPr>
          <w:iCs/>
        </w:rPr>
        <w:t xml:space="preserve"> </w:t>
      </w:r>
      <w:proofErr w:type="spellStart"/>
      <w:r w:rsidR="003725CE" w:rsidRPr="003725CE">
        <w:rPr>
          <w:iCs/>
        </w:rPr>
        <w:t>протоколу</w:t>
      </w:r>
      <w:proofErr w:type="spellEnd"/>
      <w:r w:rsidR="003725CE" w:rsidRPr="003725CE">
        <w:rPr>
          <w:iCs/>
        </w:rPr>
        <w:t xml:space="preserve">, </w:t>
      </w:r>
      <w:proofErr w:type="spellStart"/>
      <w:r w:rsidR="003725CE" w:rsidRPr="003725CE">
        <w:rPr>
          <w:iCs/>
        </w:rPr>
        <w:t>которая</w:t>
      </w:r>
      <w:proofErr w:type="spellEnd"/>
      <w:r w:rsidR="003725CE" w:rsidRPr="003725CE">
        <w:rPr>
          <w:iCs/>
        </w:rPr>
        <w:t xml:space="preserve"> </w:t>
      </w:r>
      <w:proofErr w:type="spellStart"/>
      <w:r w:rsidR="003725CE" w:rsidRPr="003725CE">
        <w:rPr>
          <w:iCs/>
        </w:rPr>
        <w:t>послужила</w:t>
      </w:r>
      <w:proofErr w:type="spellEnd"/>
      <w:r w:rsidR="003725CE" w:rsidRPr="003725CE">
        <w:rPr>
          <w:iCs/>
        </w:rPr>
        <w:t xml:space="preserve"> </w:t>
      </w:r>
      <w:proofErr w:type="spellStart"/>
      <w:r w:rsidR="003725CE" w:rsidRPr="003725CE">
        <w:rPr>
          <w:iCs/>
        </w:rPr>
        <w:t>основой</w:t>
      </w:r>
      <w:proofErr w:type="spellEnd"/>
      <w:r w:rsidR="003725CE" w:rsidRPr="003725CE">
        <w:rPr>
          <w:iCs/>
        </w:rPr>
        <w:t xml:space="preserve"> </w:t>
      </w:r>
      <w:proofErr w:type="spellStart"/>
      <w:r w:rsidR="003725CE" w:rsidRPr="003725CE">
        <w:rPr>
          <w:iCs/>
        </w:rPr>
        <w:t>для</w:t>
      </w:r>
      <w:proofErr w:type="spellEnd"/>
      <w:r w:rsidR="003725CE" w:rsidRPr="003725CE">
        <w:rPr>
          <w:iCs/>
        </w:rPr>
        <w:t xml:space="preserve"> </w:t>
      </w:r>
      <w:proofErr w:type="spellStart"/>
      <w:r w:rsidR="003725CE" w:rsidRPr="003725CE">
        <w:rPr>
          <w:iCs/>
        </w:rPr>
        <w:t>первой</w:t>
      </w:r>
      <w:proofErr w:type="spellEnd"/>
      <w:r w:rsidR="003725CE" w:rsidRPr="003725CE">
        <w:rPr>
          <w:iCs/>
        </w:rPr>
        <w:t xml:space="preserve"> </w:t>
      </w:r>
      <w:proofErr w:type="spellStart"/>
      <w:r w:rsidR="003725CE" w:rsidRPr="003725CE">
        <w:rPr>
          <w:iCs/>
        </w:rPr>
        <w:t>оценки</w:t>
      </w:r>
      <w:proofErr w:type="spellEnd"/>
      <w:r w:rsidR="003725CE" w:rsidRPr="003725CE">
        <w:rPr>
          <w:iCs/>
        </w:rPr>
        <w:t xml:space="preserve"> и </w:t>
      </w:r>
      <w:proofErr w:type="spellStart"/>
      <w:r w:rsidR="003725CE" w:rsidRPr="003725CE">
        <w:rPr>
          <w:iCs/>
        </w:rPr>
        <w:t>обзора</w:t>
      </w:r>
      <w:proofErr w:type="spellEnd"/>
      <w:r w:rsidR="003725CE" w:rsidRPr="003725CE">
        <w:rPr>
          <w:iCs/>
        </w:rPr>
        <w:t xml:space="preserve"> </w:t>
      </w:r>
      <w:proofErr w:type="spellStart"/>
      <w:r w:rsidR="003725CE" w:rsidRPr="003725CE">
        <w:rPr>
          <w:iCs/>
        </w:rPr>
        <w:t>эффективности</w:t>
      </w:r>
      <w:proofErr w:type="spellEnd"/>
      <w:r w:rsidR="003725CE" w:rsidRPr="003725CE">
        <w:rPr>
          <w:iCs/>
        </w:rPr>
        <w:t xml:space="preserve"> </w:t>
      </w:r>
      <w:proofErr w:type="spellStart"/>
      <w:r w:rsidR="003725CE" w:rsidRPr="003725CE">
        <w:rPr>
          <w:iCs/>
        </w:rPr>
        <w:t>Дополнительного</w:t>
      </w:r>
      <w:proofErr w:type="spellEnd"/>
      <w:r w:rsidR="003725CE" w:rsidRPr="003725CE">
        <w:rPr>
          <w:iCs/>
        </w:rPr>
        <w:t xml:space="preserve"> </w:t>
      </w:r>
      <w:proofErr w:type="spellStart"/>
      <w:r w:rsidR="003725CE" w:rsidRPr="003725CE">
        <w:rPr>
          <w:iCs/>
        </w:rPr>
        <w:t>протокола</w:t>
      </w:r>
      <w:proofErr w:type="spellEnd"/>
      <w:r w:rsidR="003725CE">
        <w:rPr>
          <w:iCs/>
          <w:lang w:val="ru-RU"/>
        </w:rPr>
        <w:t xml:space="preserve">;  </w:t>
      </w:r>
    </w:p>
    <w:p w14:paraId="473BFD0C" w14:textId="15528674" w:rsidR="00551660" w:rsidRPr="00DA5A98" w:rsidRDefault="00314A1A" w:rsidP="002B54C9">
      <w:pPr>
        <w:pStyle w:val="CBDNormalNoNumber"/>
        <w:ind w:firstLine="567"/>
      </w:pPr>
      <w:r>
        <w:rPr>
          <w:iCs/>
        </w:rPr>
        <w:t>5</w:t>
      </w:r>
      <w:r w:rsidR="00AF4F57" w:rsidRPr="00DA5A98">
        <w:rPr>
          <w:iCs/>
        </w:rPr>
        <w:t>.</w:t>
      </w:r>
      <w:r w:rsidR="00AF4F57" w:rsidRPr="00DA5A98">
        <w:rPr>
          <w:iCs/>
        </w:rPr>
        <w:tab/>
      </w:r>
      <w:proofErr w:type="spellStart"/>
      <w:r w:rsidR="00CF7C0F" w:rsidRPr="00CF7C0F">
        <w:rPr>
          <w:i/>
        </w:rPr>
        <w:t>приветствует</w:t>
      </w:r>
      <w:proofErr w:type="spellEnd"/>
      <w:r w:rsidR="00CF7C0F" w:rsidRPr="00CF7C0F">
        <w:rPr>
          <w:i/>
          <w:lang w:val="ru-RU"/>
        </w:rPr>
        <w:t xml:space="preserve"> также</w:t>
      </w:r>
      <w:r w:rsidR="00CF7C0F" w:rsidRPr="00CF7C0F">
        <w:t xml:space="preserve"> </w:t>
      </w:r>
      <w:proofErr w:type="spellStart"/>
      <w:r w:rsidR="00CF7C0F" w:rsidRPr="00CF7C0F">
        <w:t>меры</w:t>
      </w:r>
      <w:proofErr w:type="spellEnd"/>
      <w:r w:rsidR="00CF7C0F" w:rsidRPr="00CF7C0F">
        <w:t xml:space="preserve">, </w:t>
      </w:r>
      <w:proofErr w:type="spellStart"/>
      <w:r w:rsidR="00CF7C0F" w:rsidRPr="00CF7C0F">
        <w:t>принимаемые</w:t>
      </w:r>
      <w:proofErr w:type="spellEnd"/>
      <w:r w:rsidR="00CF7C0F" w:rsidRPr="00CF7C0F">
        <w:t xml:space="preserve"> </w:t>
      </w:r>
      <w:proofErr w:type="spellStart"/>
      <w:r w:rsidR="00CF7C0F" w:rsidRPr="00CF7C0F">
        <w:t>Сторонами</w:t>
      </w:r>
      <w:proofErr w:type="spellEnd"/>
      <w:r w:rsidR="00CF7C0F" w:rsidRPr="00CF7C0F">
        <w:t xml:space="preserve"> Нагойско–</w:t>
      </w:r>
      <w:proofErr w:type="spellStart"/>
      <w:r w:rsidR="00CF7C0F" w:rsidRPr="00CF7C0F">
        <w:t>Куала</w:t>
      </w:r>
      <w:proofErr w:type="spellEnd"/>
      <w:r w:rsidR="00CF7C0F" w:rsidRPr="00CF7C0F">
        <w:t>-</w:t>
      </w:r>
      <w:r w:rsidR="00700424">
        <w:rPr>
          <w:lang w:val="ru-RU"/>
        </w:rPr>
        <w:t>л</w:t>
      </w:r>
      <w:proofErr w:type="spellStart"/>
      <w:r w:rsidR="00700424">
        <w:t>умпурского</w:t>
      </w:r>
      <w:proofErr w:type="spellEnd"/>
      <w:r w:rsidR="00CF7C0F" w:rsidRPr="00CF7C0F">
        <w:t xml:space="preserve"> </w:t>
      </w:r>
      <w:proofErr w:type="spellStart"/>
      <w:r w:rsidR="00CF7C0F" w:rsidRPr="00CF7C0F">
        <w:t>дополнительного</w:t>
      </w:r>
      <w:proofErr w:type="spellEnd"/>
      <w:r w:rsidR="00CF7C0F" w:rsidRPr="00CF7C0F">
        <w:t xml:space="preserve"> </w:t>
      </w:r>
      <w:proofErr w:type="spellStart"/>
      <w:r w:rsidR="00CF7C0F" w:rsidRPr="00CF7C0F">
        <w:t>протокола</w:t>
      </w:r>
      <w:proofErr w:type="spellEnd"/>
      <w:r w:rsidR="00CF7C0F" w:rsidRPr="00CF7C0F">
        <w:t xml:space="preserve"> в </w:t>
      </w:r>
      <w:proofErr w:type="spellStart"/>
      <w:r w:rsidR="00CF7C0F" w:rsidRPr="00CF7C0F">
        <w:t>целях</w:t>
      </w:r>
      <w:proofErr w:type="spellEnd"/>
      <w:r w:rsidR="00CF7C0F" w:rsidRPr="00CF7C0F">
        <w:t xml:space="preserve"> </w:t>
      </w:r>
      <w:proofErr w:type="spellStart"/>
      <w:r w:rsidR="00CF7C0F" w:rsidRPr="00CF7C0F">
        <w:t>его</w:t>
      </w:r>
      <w:proofErr w:type="spellEnd"/>
      <w:r w:rsidR="00CF7C0F" w:rsidRPr="00CF7C0F">
        <w:t xml:space="preserve"> </w:t>
      </w:r>
      <w:proofErr w:type="spellStart"/>
      <w:r w:rsidR="00CF7C0F" w:rsidRPr="00CF7C0F">
        <w:t>осуществления</w:t>
      </w:r>
      <w:proofErr w:type="spellEnd"/>
      <w:r w:rsidR="00CF7C0F" w:rsidRPr="00CF7C0F">
        <w:t xml:space="preserve">, </w:t>
      </w:r>
      <w:proofErr w:type="spellStart"/>
      <w:r w:rsidR="00CF7C0F" w:rsidRPr="00CF7C0F">
        <w:t>признавая</w:t>
      </w:r>
      <w:proofErr w:type="spellEnd"/>
      <w:r w:rsidR="00CF7C0F" w:rsidRPr="00CF7C0F">
        <w:t xml:space="preserve"> </w:t>
      </w:r>
      <w:proofErr w:type="spellStart"/>
      <w:r w:rsidR="00CF7C0F" w:rsidRPr="00CF7C0F">
        <w:t>при</w:t>
      </w:r>
      <w:proofErr w:type="spellEnd"/>
      <w:r w:rsidR="00CF7C0F" w:rsidRPr="00CF7C0F">
        <w:t xml:space="preserve"> </w:t>
      </w:r>
      <w:proofErr w:type="spellStart"/>
      <w:r w:rsidR="00CF7C0F" w:rsidRPr="00CF7C0F">
        <w:t>этом</w:t>
      </w:r>
      <w:proofErr w:type="spellEnd"/>
      <w:r w:rsidR="00CF7C0F" w:rsidRPr="00CF7C0F">
        <w:t xml:space="preserve">, </w:t>
      </w:r>
      <w:proofErr w:type="spellStart"/>
      <w:r w:rsidR="00CF7C0F" w:rsidRPr="00CF7C0F">
        <w:t>что</w:t>
      </w:r>
      <w:proofErr w:type="spellEnd"/>
      <w:r w:rsidR="00CF7C0F" w:rsidRPr="00CF7C0F">
        <w:t xml:space="preserve"> в </w:t>
      </w:r>
      <w:r w:rsidR="00CF7C0F">
        <w:rPr>
          <w:lang w:val="ru-RU"/>
        </w:rPr>
        <w:t xml:space="preserve">ряде </w:t>
      </w:r>
      <w:proofErr w:type="spellStart"/>
      <w:r w:rsidR="00CF7C0F" w:rsidRPr="00CF7C0F">
        <w:t>област</w:t>
      </w:r>
      <w:proofErr w:type="spellEnd"/>
      <w:r w:rsidR="00CF7C0F">
        <w:rPr>
          <w:lang w:val="ru-RU"/>
        </w:rPr>
        <w:t xml:space="preserve">ей его </w:t>
      </w:r>
      <w:proofErr w:type="spellStart"/>
      <w:r w:rsidR="00CF7C0F" w:rsidRPr="00CF7C0F">
        <w:t>осуществление</w:t>
      </w:r>
      <w:proofErr w:type="spellEnd"/>
      <w:r w:rsidR="00CF7C0F" w:rsidRPr="00CF7C0F">
        <w:t xml:space="preserve"> </w:t>
      </w:r>
      <w:proofErr w:type="spellStart"/>
      <w:r w:rsidR="00CF7C0F" w:rsidRPr="00CF7C0F">
        <w:t>необходимо</w:t>
      </w:r>
      <w:proofErr w:type="spellEnd"/>
      <w:r w:rsidR="00CF7C0F" w:rsidRPr="00CF7C0F">
        <w:t xml:space="preserve"> </w:t>
      </w:r>
      <w:proofErr w:type="spellStart"/>
      <w:r w:rsidR="00CF7C0F" w:rsidRPr="00CF7C0F">
        <w:t>активизировать</w:t>
      </w:r>
      <w:proofErr w:type="spellEnd"/>
      <w:r w:rsidR="002C7ED8" w:rsidRPr="00DA5A98">
        <w:t>;</w:t>
      </w:r>
    </w:p>
    <w:p w14:paraId="7692D44A" w14:textId="1273245B" w:rsidR="0020599A" w:rsidRPr="00DA5A98" w:rsidRDefault="00314A1A" w:rsidP="0025069D">
      <w:pPr>
        <w:pStyle w:val="CBDNormalNoNumber"/>
        <w:ind w:firstLine="567"/>
        <w:rPr>
          <w:iCs/>
        </w:rPr>
      </w:pPr>
      <w:r>
        <w:rPr>
          <w:iCs/>
        </w:rPr>
        <w:t>6</w:t>
      </w:r>
      <w:r w:rsidR="005A6E37" w:rsidRPr="00DA5A98">
        <w:rPr>
          <w:iCs/>
        </w:rPr>
        <w:t>.</w:t>
      </w:r>
      <w:r w:rsidR="005A6E37" w:rsidRPr="00DA5A98">
        <w:rPr>
          <w:iCs/>
        </w:rPr>
        <w:tab/>
      </w:r>
      <w:r w:rsidR="004F0217" w:rsidRPr="004F0217">
        <w:rPr>
          <w:i/>
          <w:iCs/>
          <w:lang w:val="ru-RU"/>
        </w:rPr>
        <w:t>п</w:t>
      </w:r>
      <w:proofErr w:type="spellStart"/>
      <w:r w:rsidR="004F0217" w:rsidRPr="004F0217">
        <w:rPr>
          <w:i/>
          <w:iCs/>
        </w:rPr>
        <w:t>ризнает</w:t>
      </w:r>
      <w:proofErr w:type="spellEnd"/>
      <w:r w:rsidR="004F0217" w:rsidRPr="004F0217">
        <w:rPr>
          <w:iCs/>
        </w:rPr>
        <w:t xml:space="preserve">, </w:t>
      </w:r>
      <w:proofErr w:type="spellStart"/>
      <w:r w:rsidR="004F0217" w:rsidRPr="004F0217">
        <w:rPr>
          <w:iCs/>
        </w:rPr>
        <w:t>что</w:t>
      </w:r>
      <w:proofErr w:type="spellEnd"/>
      <w:r w:rsidR="004F0217" w:rsidRPr="004F0217">
        <w:rPr>
          <w:iCs/>
        </w:rPr>
        <w:t xml:space="preserve"> </w:t>
      </w:r>
      <w:proofErr w:type="spellStart"/>
      <w:r w:rsidR="004F0217" w:rsidRPr="004F0217">
        <w:rPr>
          <w:iCs/>
        </w:rPr>
        <w:t>меры</w:t>
      </w:r>
      <w:proofErr w:type="spellEnd"/>
      <w:r w:rsidR="004F0217" w:rsidRPr="004F0217">
        <w:rPr>
          <w:iCs/>
        </w:rPr>
        <w:t xml:space="preserve"> </w:t>
      </w:r>
      <w:proofErr w:type="spellStart"/>
      <w:r w:rsidR="004F0217" w:rsidRPr="004F0217">
        <w:rPr>
          <w:iCs/>
        </w:rPr>
        <w:t>финансового</w:t>
      </w:r>
      <w:proofErr w:type="spellEnd"/>
      <w:r w:rsidR="004F0217" w:rsidRPr="004F0217">
        <w:rPr>
          <w:iCs/>
        </w:rPr>
        <w:t xml:space="preserve"> </w:t>
      </w:r>
      <w:proofErr w:type="spellStart"/>
      <w:r w:rsidR="004F0217" w:rsidRPr="004F0217">
        <w:rPr>
          <w:iCs/>
        </w:rPr>
        <w:t>обеспечения</w:t>
      </w:r>
      <w:proofErr w:type="spellEnd"/>
      <w:r w:rsidR="004F0217" w:rsidRPr="004F0217">
        <w:rPr>
          <w:iCs/>
        </w:rPr>
        <w:t xml:space="preserve"> в </w:t>
      </w:r>
      <w:proofErr w:type="spellStart"/>
      <w:r w:rsidR="004F0217" w:rsidRPr="004F0217">
        <w:rPr>
          <w:iCs/>
        </w:rPr>
        <w:t>отношении</w:t>
      </w:r>
      <w:proofErr w:type="spellEnd"/>
      <w:r w:rsidR="004F0217" w:rsidRPr="004F0217">
        <w:rPr>
          <w:iCs/>
        </w:rPr>
        <w:t xml:space="preserve"> </w:t>
      </w:r>
      <w:proofErr w:type="spellStart"/>
      <w:r w:rsidR="004F0217" w:rsidRPr="004F0217">
        <w:rPr>
          <w:iCs/>
        </w:rPr>
        <w:t>ущерба</w:t>
      </w:r>
      <w:proofErr w:type="spellEnd"/>
      <w:r w:rsidR="004F0217" w:rsidRPr="004F0217">
        <w:rPr>
          <w:iCs/>
        </w:rPr>
        <w:t xml:space="preserve">, </w:t>
      </w:r>
      <w:proofErr w:type="spellStart"/>
      <w:r w:rsidR="004F0217" w:rsidRPr="004F0217">
        <w:rPr>
          <w:iCs/>
        </w:rPr>
        <w:t>определенного</w:t>
      </w:r>
      <w:proofErr w:type="spellEnd"/>
      <w:r w:rsidR="004F0217" w:rsidRPr="004F0217">
        <w:rPr>
          <w:iCs/>
        </w:rPr>
        <w:t xml:space="preserve"> в </w:t>
      </w:r>
      <w:proofErr w:type="spellStart"/>
      <w:r w:rsidR="004F0217" w:rsidRPr="004F0217">
        <w:rPr>
          <w:iCs/>
        </w:rPr>
        <w:t>Нагойско</w:t>
      </w:r>
      <w:proofErr w:type="spellEnd"/>
      <w:r w:rsidR="004F0217" w:rsidRPr="004F0217">
        <w:rPr>
          <w:iCs/>
        </w:rPr>
        <w:t>–</w:t>
      </w:r>
      <w:proofErr w:type="spellStart"/>
      <w:r w:rsidR="004F0217" w:rsidRPr="004F0217">
        <w:rPr>
          <w:iCs/>
        </w:rPr>
        <w:t>Куала</w:t>
      </w:r>
      <w:proofErr w:type="spellEnd"/>
      <w:r w:rsidR="004F0217" w:rsidRPr="004F0217">
        <w:rPr>
          <w:iCs/>
        </w:rPr>
        <w:t>-</w:t>
      </w:r>
      <w:r w:rsidR="00700424">
        <w:rPr>
          <w:iCs/>
          <w:lang w:val="ru-RU"/>
        </w:rPr>
        <w:t>л</w:t>
      </w:r>
      <w:proofErr w:type="spellStart"/>
      <w:r w:rsidR="00700424">
        <w:rPr>
          <w:iCs/>
        </w:rPr>
        <w:t>умпурск</w:t>
      </w:r>
      <w:r w:rsidR="004F0217" w:rsidRPr="004F0217">
        <w:rPr>
          <w:iCs/>
        </w:rPr>
        <w:t>ом</w:t>
      </w:r>
      <w:proofErr w:type="spellEnd"/>
      <w:r w:rsidR="004F0217" w:rsidRPr="004F0217">
        <w:rPr>
          <w:iCs/>
        </w:rPr>
        <w:t xml:space="preserve"> </w:t>
      </w:r>
      <w:proofErr w:type="spellStart"/>
      <w:r w:rsidR="004F0217" w:rsidRPr="004F0217">
        <w:rPr>
          <w:iCs/>
        </w:rPr>
        <w:t>дополнительном</w:t>
      </w:r>
      <w:proofErr w:type="spellEnd"/>
      <w:r w:rsidR="004F0217" w:rsidRPr="004F0217">
        <w:rPr>
          <w:iCs/>
        </w:rPr>
        <w:t xml:space="preserve"> </w:t>
      </w:r>
      <w:proofErr w:type="spellStart"/>
      <w:r w:rsidR="004F0217" w:rsidRPr="004F0217">
        <w:rPr>
          <w:iCs/>
        </w:rPr>
        <w:t>протоколе</w:t>
      </w:r>
      <w:proofErr w:type="spellEnd"/>
      <w:r w:rsidR="004F0217" w:rsidRPr="004F0217">
        <w:rPr>
          <w:iCs/>
        </w:rPr>
        <w:t xml:space="preserve">, </w:t>
      </w:r>
      <w:proofErr w:type="spellStart"/>
      <w:r w:rsidR="004F0217" w:rsidRPr="004F0217">
        <w:rPr>
          <w:iCs/>
        </w:rPr>
        <w:t>по-прежнему</w:t>
      </w:r>
      <w:proofErr w:type="spellEnd"/>
      <w:r w:rsidR="004F0217" w:rsidRPr="004F0217">
        <w:rPr>
          <w:iCs/>
        </w:rPr>
        <w:t xml:space="preserve"> </w:t>
      </w:r>
      <w:r w:rsidR="00815E9C">
        <w:rPr>
          <w:iCs/>
          <w:lang w:val="ru-RU"/>
        </w:rPr>
        <w:t xml:space="preserve">носят </w:t>
      </w:r>
      <w:proofErr w:type="spellStart"/>
      <w:r w:rsidR="004F0217" w:rsidRPr="004F0217">
        <w:rPr>
          <w:iCs/>
        </w:rPr>
        <w:t>ограниченн</w:t>
      </w:r>
      <w:proofErr w:type="spellEnd"/>
      <w:r w:rsidR="00815E9C">
        <w:rPr>
          <w:iCs/>
          <w:lang w:val="ru-RU"/>
        </w:rPr>
        <w:t xml:space="preserve">ый характер </w:t>
      </w:r>
      <w:proofErr w:type="spellStart"/>
      <w:r w:rsidR="004F0217" w:rsidRPr="004F0217">
        <w:rPr>
          <w:iCs/>
        </w:rPr>
        <w:t>среди</w:t>
      </w:r>
      <w:proofErr w:type="spellEnd"/>
      <w:r w:rsidR="004F0217" w:rsidRPr="004F0217">
        <w:rPr>
          <w:iCs/>
        </w:rPr>
        <w:t xml:space="preserve"> </w:t>
      </w:r>
      <w:proofErr w:type="spellStart"/>
      <w:r w:rsidR="004F0217" w:rsidRPr="004F0217">
        <w:rPr>
          <w:iCs/>
        </w:rPr>
        <w:t>его</w:t>
      </w:r>
      <w:proofErr w:type="spellEnd"/>
      <w:r w:rsidR="004F0217" w:rsidRPr="004F0217">
        <w:rPr>
          <w:iCs/>
        </w:rPr>
        <w:t xml:space="preserve"> Сторон</w:t>
      </w:r>
      <w:r w:rsidR="00BB4804" w:rsidRPr="00DA5A98">
        <w:rPr>
          <w:iCs/>
        </w:rPr>
        <w:t>;</w:t>
      </w:r>
    </w:p>
    <w:p w14:paraId="5E4E372F" w14:textId="43666E06" w:rsidR="00522410" w:rsidRPr="00DA5A98" w:rsidRDefault="00314A1A" w:rsidP="007F536F">
      <w:pPr>
        <w:pStyle w:val="CBDNormalNoNumber"/>
        <w:ind w:firstLine="567"/>
      </w:pPr>
      <w:r>
        <w:rPr>
          <w:iCs/>
        </w:rPr>
        <w:t>7</w:t>
      </w:r>
      <w:r w:rsidR="008B5C70" w:rsidRPr="00DA5A98">
        <w:t>.</w:t>
      </w:r>
      <w:r w:rsidR="008B5C70" w:rsidRPr="00DA5A98">
        <w:tab/>
      </w:r>
      <w:r w:rsidR="004F0217" w:rsidRPr="004F0217">
        <w:rPr>
          <w:i/>
          <w:iCs/>
          <w:lang w:val="ru-RU"/>
        </w:rPr>
        <w:t>пр</w:t>
      </w:r>
      <w:proofErr w:type="spellStart"/>
      <w:r w:rsidR="004F0217" w:rsidRPr="004F0217">
        <w:rPr>
          <w:i/>
          <w:iCs/>
        </w:rPr>
        <w:t>изнает</w:t>
      </w:r>
      <w:proofErr w:type="spellEnd"/>
      <w:r w:rsidR="004F0217" w:rsidRPr="004F0217">
        <w:rPr>
          <w:i/>
          <w:iCs/>
          <w:lang w:val="ru-RU"/>
        </w:rPr>
        <w:t xml:space="preserve"> также</w:t>
      </w:r>
      <w:r w:rsidR="004F0217" w:rsidRPr="004F0217">
        <w:rPr>
          <w:iCs/>
        </w:rPr>
        <w:t xml:space="preserve">, </w:t>
      </w:r>
      <w:proofErr w:type="spellStart"/>
      <w:r w:rsidR="004F0217" w:rsidRPr="004F0217">
        <w:rPr>
          <w:iCs/>
        </w:rPr>
        <w:t>что</w:t>
      </w:r>
      <w:proofErr w:type="spellEnd"/>
      <w:r w:rsidR="004F0217" w:rsidRPr="004F0217">
        <w:rPr>
          <w:iCs/>
        </w:rPr>
        <w:t xml:space="preserve"> </w:t>
      </w:r>
      <w:proofErr w:type="spellStart"/>
      <w:r w:rsidR="004F0217" w:rsidRPr="004F0217">
        <w:rPr>
          <w:iCs/>
        </w:rPr>
        <w:t>многие</w:t>
      </w:r>
      <w:proofErr w:type="spellEnd"/>
      <w:r w:rsidR="004F0217" w:rsidRPr="004F0217">
        <w:rPr>
          <w:iCs/>
        </w:rPr>
        <w:t xml:space="preserve"> </w:t>
      </w:r>
      <w:proofErr w:type="spellStart"/>
      <w:r w:rsidR="004F0217" w:rsidRPr="004F0217">
        <w:rPr>
          <w:iCs/>
        </w:rPr>
        <w:t>Стороны</w:t>
      </w:r>
      <w:proofErr w:type="spellEnd"/>
      <w:r w:rsidR="004F0217" w:rsidRPr="004F0217">
        <w:rPr>
          <w:iCs/>
        </w:rPr>
        <w:t xml:space="preserve"> Нагойско–</w:t>
      </w:r>
      <w:proofErr w:type="spellStart"/>
      <w:r w:rsidR="004F0217" w:rsidRPr="004F0217">
        <w:rPr>
          <w:iCs/>
        </w:rPr>
        <w:t>Куала</w:t>
      </w:r>
      <w:proofErr w:type="spellEnd"/>
      <w:r w:rsidR="004F0217" w:rsidRPr="004F0217">
        <w:rPr>
          <w:iCs/>
        </w:rPr>
        <w:t>-</w:t>
      </w:r>
      <w:r w:rsidR="00700424">
        <w:rPr>
          <w:iCs/>
          <w:lang w:val="ru-RU"/>
        </w:rPr>
        <w:t>л</w:t>
      </w:r>
      <w:proofErr w:type="spellStart"/>
      <w:r w:rsidR="00700424">
        <w:rPr>
          <w:iCs/>
        </w:rPr>
        <w:t>умпурского</w:t>
      </w:r>
      <w:proofErr w:type="spellEnd"/>
      <w:r w:rsidR="004F0217" w:rsidRPr="004F0217">
        <w:rPr>
          <w:iCs/>
        </w:rPr>
        <w:t xml:space="preserve"> </w:t>
      </w:r>
      <w:proofErr w:type="spellStart"/>
      <w:r w:rsidR="004F0217" w:rsidRPr="004F0217">
        <w:rPr>
          <w:iCs/>
        </w:rPr>
        <w:t>дополнительного</w:t>
      </w:r>
      <w:proofErr w:type="spellEnd"/>
      <w:r w:rsidR="004F0217" w:rsidRPr="004F0217">
        <w:rPr>
          <w:iCs/>
        </w:rPr>
        <w:t xml:space="preserve"> </w:t>
      </w:r>
      <w:proofErr w:type="spellStart"/>
      <w:r w:rsidR="004F0217" w:rsidRPr="004F0217">
        <w:rPr>
          <w:iCs/>
        </w:rPr>
        <w:t>протокола</w:t>
      </w:r>
      <w:proofErr w:type="spellEnd"/>
      <w:r w:rsidR="004F0217" w:rsidRPr="004F0217">
        <w:rPr>
          <w:iCs/>
        </w:rPr>
        <w:t xml:space="preserve"> </w:t>
      </w:r>
      <w:proofErr w:type="spellStart"/>
      <w:r w:rsidR="004F0217" w:rsidRPr="004F0217">
        <w:rPr>
          <w:iCs/>
        </w:rPr>
        <w:t>используют</w:t>
      </w:r>
      <w:proofErr w:type="spellEnd"/>
      <w:r w:rsidR="004F0217" w:rsidRPr="004F0217">
        <w:rPr>
          <w:iCs/>
        </w:rPr>
        <w:t xml:space="preserve"> </w:t>
      </w:r>
      <w:proofErr w:type="spellStart"/>
      <w:r w:rsidR="004F0217" w:rsidRPr="004F0217">
        <w:rPr>
          <w:iCs/>
        </w:rPr>
        <w:t>механизмы</w:t>
      </w:r>
      <w:proofErr w:type="spellEnd"/>
      <w:r w:rsidR="004F0217" w:rsidRPr="004F0217">
        <w:rPr>
          <w:iCs/>
        </w:rPr>
        <w:t xml:space="preserve"> </w:t>
      </w:r>
      <w:proofErr w:type="spellStart"/>
      <w:r w:rsidR="004F0217" w:rsidRPr="004F0217">
        <w:rPr>
          <w:iCs/>
        </w:rPr>
        <w:t>экологической</w:t>
      </w:r>
      <w:proofErr w:type="spellEnd"/>
      <w:r w:rsidR="004F0217" w:rsidRPr="004F0217">
        <w:rPr>
          <w:iCs/>
        </w:rPr>
        <w:t xml:space="preserve">, </w:t>
      </w:r>
      <w:proofErr w:type="spellStart"/>
      <w:r w:rsidR="004F0217" w:rsidRPr="004F0217">
        <w:rPr>
          <w:iCs/>
        </w:rPr>
        <w:t>административной</w:t>
      </w:r>
      <w:proofErr w:type="spellEnd"/>
      <w:r w:rsidR="004F0217" w:rsidRPr="004F0217">
        <w:rPr>
          <w:iCs/>
        </w:rPr>
        <w:t xml:space="preserve"> </w:t>
      </w:r>
      <w:proofErr w:type="spellStart"/>
      <w:r w:rsidR="004F0217" w:rsidRPr="004F0217">
        <w:rPr>
          <w:iCs/>
        </w:rPr>
        <w:t>или</w:t>
      </w:r>
      <w:proofErr w:type="spellEnd"/>
      <w:r w:rsidR="004F0217" w:rsidRPr="004F0217">
        <w:rPr>
          <w:iCs/>
        </w:rPr>
        <w:t xml:space="preserve"> </w:t>
      </w:r>
      <w:proofErr w:type="spellStart"/>
      <w:r w:rsidR="004F0217" w:rsidRPr="004F0217">
        <w:rPr>
          <w:iCs/>
        </w:rPr>
        <w:t>гражданско</w:t>
      </w:r>
      <w:proofErr w:type="spellEnd"/>
      <w:r w:rsidR="00792067">
        <w:rPr>
          <w:iCs/>
          <w:lang w:val="ru-RU"/>
        </w:rPr>
        <w:t>й</w:t>
      </w:r>
      <w:r w:rsidR="004F0217" w:rsidRPr="004F0217">
        <w:rPr>
          <w:iCs/>
        </w:rPr>
        <w:t xml:space="preserve"> </w:t>
      </w:r>
      <w:proofErr w:type="spellStart"/>
      <w:r w:rsidR="004F0217" w:rsidRPr="004F0217">
        <w:rPr>
          <w:iCs/>
        </w:rPr>
        <w:t>ответственности</w:t>
      </w:r>
      <w:proofErr w:type="spellEnd"/>
      <w:r w:rsidR="004F0217" w:rsidRPr="004F0217">
        <w:rPr>
          <w:iCs/>
        </w:rPr>
        <w:t xml:space="preserve"> </w:t>
      </w:r>
      <w:proofErr w:type="spellStart"/>
      <w:r w:rsidR="004F0217" w:rsidRPr="004F0217">
        <w:rPr>
          <w:iCs/>
        </w:rPr>
        <w:t>для</w:t>
      </w:r>
      <w:proofErr w:type="spellEnd"/>
      <w:r w:rsidR="004F0217" w:rsidRPr="004F0217">
        <w:rPr>
          <w:iCs/>
        </w:rPr>
        <w:t xml:space="preserve"> </w:t>
      </w:r>
      <w:proofErr w:type="spellStart"/>
      <w:r w:rsidR="004F0217" w:rsidRPr="004F0217">
        <w:rPr>
          <w:iCs/>
        </w:rPr>
        <w:t>урегулирования</w:t>
      </w:r>
      <w:proofErr w:type="spellEnd"/>
      <w:r w:rsidR="004F0217" w:rsidRPr="004F0217">
        <w:rPr>
          <w:iCs/>
        </w:rPr>
        <w:t xml:space="preserve"> </w:t>
      </w:r>
      <w:proofErr w:type="spellStart"/>
      <w:r w:rsidR="004F0217" w:rsidRPr="004F0217">
        <w:rPr>
          <w:iCs/>
        </w:rPr>
        <w:t>вопросов</w:t>
      </w:r>
      <w:proofErr w:type="spellEnd"/>
      <w:r w:rsidR="004F0217" w:rsidRPr="004F0217">
        <w:rPr>
          <w:iCs/>
        </w:rPr>
        <w:t xml:space="preserve"> </w:t>
      </w:r>
      <w:proofErr w:type="spellStart"/>
      <w:r w:rsidR="004F0217" w:rsidRPr="004F0217">
        <w:rPr>
          <w:iCs/>
        </w:rPr>
        <w:t>ответственности</w:t>
      </w:r>
      <w:proofErr w:type="spellEnd"/>
      <w:r w:rsidR="004F0217" w:rsidRPr="004F0217">
        <w:rPr>
          <w:iCs/>
        </w:rPr>
        <w:t xml:space="preserve"> </w:t>
      </w:r>
      <w:proofErr w:type="spellStart"/>
      <w:r w:rsidR="004F0217" w:rsidRPr="004F0217">
        <w:rPr>
          <w:iCs/>
        </w:rPr>
        <w:t>за</w:t>
      </w:r>
      <w:proofErr w:type="spellEnd"/>
      <w:r w:rsidR="004F0217" w:rsidRPr="004F0217">
        <w:rPr>
          <w:iCs/>
        </w:rPr>
        <w:t xml:space="preserve"> </w:t>
      </w:r>
      <w:proofErr w:type="spellStart"/>
      <w:r w:rsidR="004F0217" w:rsidRPr="004F0217">
        <w:rPr>
          <w:iCs/>
        </w:rPr>
        <w:t>ущерб</w:t>
      </w:r>
      <w:proofErr w:type="spellEnd"/>
      <w:r w:rsidR="004F0217" w:rsidRPr="004F0217">
        <w:rPr>
          <w:iCs/>
        </w:rPr>
        <w:t xml:space="preserve">, </w:t>
      </w:r>
      <w:proofErr w:type="spellStart"/>
      <w:r w:rsidR="004F0217" w:rsidRPr="004F0217">
        <w:rPr>
          <w:iCs/>
        </w:rPr>
        <w:t>причиненный</w:t>
      </w:r>
      <w:proofErr w:type="spellEnd"/>
      <w:r w:rsidR="004F0217" w:rsidRPr="004F0217">
        <w:rPr>
          <w:iCs/>
        </w:rPr>
        <w:t xml:space="preserve"> </w:t>
      </w:r>
      <w:proofErr w:type="spellStart"/>
      <w:r w:rsidR="004F0217" w:rsidRPr="004F0217">
        <w:rPr>
          <w:iCs/>
        </w:rPr>
        <w:t>живыми</w:t>
      </w:r>
      <w:proofErr w:type="spellEnd"/>
      <w:r w:rsidR="004F0217" w:rsidRPr="004F0217">
        <w:rPr>
          <w:iCs/>
        </w:rPr>
        <w:t xml:space="preserve"> </w:t>
      </w:r>
      <w:proofErr w:type="spellStart"/>
      <w:r w:rsidR="004F0217" w:rsidRPr="004F0217">
        <w:rPr>
          <w:iCs/>
        </w:rPr>
        <w:t>измененными</w:t>
      </w:r>
      <w:proofErr w:type="spellEnd"/>
      <w:r w:rsidR="004F0217" w:rsidRPr="004F0217">
        <w:rPr>
          <w:iCs/>
        </w:rPr>
        <w:t xml:space="preserve"> </w:t>
      </w:r>
      <w:proofErr w:type="spellStart"/>
      <w:r w:rsidR="004F0217" w:rsidRPr="004F0217">
        <w:rPr>
          <w:iCs/>
        </w:rPr>
        <w:t>организмами</w:t>
      </w:r>
      <w:proofErr w:type="spellEnd"/>
      <w:r w:rsidR="00E84E4C">
        <w:rPr>
          <w:iCs/>
          <w:lang w:val="ru-RU"/>
        </w:rPr>
        <w:t xml:space="preserve">;  </w:t>
      </w:r>
    </w:p>
    <w:p w14:paraId="2E470FB4" w14:textId="79153F59" w:rsidR="008F5B03" w:rsidRPr="00DA5A98" w:rsidRDefault="00314A1A" w:rsidP="00033BBC">
      <w:pPr>
        <w:pStyle w:val="CBDNormalNoNumber"/>
        <w:ind w:firstLine="567"/>
        <w:rPr>
          <w:iCs/>
        </w:rPr>
      </w:pPr>
      <w:r>
        <w:rPr>
          <w:iCs/>
        </w:rPr>
        <w:t>8</w:t>
      </w:r>
      <w:r w:rsidR="00E15A9C" w:rsidRPr="00DA5A98">
        <w:rPr>
          <w:iCs/>
        </w:rPr>
        <w:t>.</w:t>
      </w:r>
      <w:r w:rsidR="00E15A9C" w:rsidRPr="00DA5A98">
        <w:rPr>
          <w:iCs/>
        </w:rPr>
        <w:tab/>
      </w:r>
      <w:r w:rsidR="00CA3FC1" w:rsidRPr="00CA3FC1">
        <w:rPr>
          <w:i/>
          <w:iCs/>
          <w:lang w:val="ru-RU"/>
        </w:rPr>
        <w:t>п</w:t>
      </w:r>
      <w:proofErr w:type="spellStart"/>
      <w:r w:rsidR="00CA3FC1" w:rsidRPr="00CA3FC1">
        <w:rPr>
          <w:i/>
          <w:iCs/>
        </w:rPr>
        <w:t>ризывает</w:t>
      </w:r>
      <w:proofErr w:type="spellEnd"/>
      <w:r w:rsidR="00CA3FC1" w:rsidRPr="00CA3FC1">
        <w:rPr>
          <w:iCs/>
        </w:rPr>
        <w:t xml:space="preserve"> </w:t>
      </w:r>
      <w:proofErr w:type="spellStart"/>
      <w:r w:rsidR="00CA3FC1" w:rsidRPr="00CA3FC1">
        <w:rPr>
          <w:iCs/>
        </w:rPr>
        <w:t>Стороны</w:t>
      </w:r>
      <w:proofErr w:type="spellEnd"/>
      <w:r w:rsidR="00CA3FC1" w:rsidRPr="00CA3FC1">
        <w:rPr>
          <w:iCs/>
        </w:rPr>
        <w:t xml:space="preserve"> Нагойско–</w:t>
      </w:r>
      <w:proofErr w:type="spellStart"/>
      <w:r w:rsidR="00CA3FC1" w:rsidRPr="00CA3FC1">
        <w:rPr>
          <w:iCs/>
        </w:rPr>
        <w:t>Куала</w:t>
      </w:r>
      <w:proofErr w:type="spellEnd"/>
      <w:r w:rsidR="00CA3FC1" w:rsidRPr="00CA3FC1">
        <w:rPr>
          <w:iCs/>
        </w:rPr>
        <w:t>-</w:t>
      </w:r>
      <w:r w:rsidR="00700424">
        <w:rPr>
          <w:iCs/>
          <w:lang w:val="ru-RU"/>
        </w:rPr>
        <w:t>л</w:t>
      </w:r>
      <w:proofErr w:type="spellStart"/>
      <w:r w:rsidR="00700424">
        <w:rPr>
          <w:iCs/>
        </w:rPr>
        <w:t>умпурского</w:t>
      </w:r>
      <w:proofErr w:type="spellEnd"/>
      <w:r w:rsidR="00CA3FC1" w:rsidRPr="00CA3FC1">
        <w:rPr>
          <w:iCs/>
        </w:rPr>
        <w:t xml:space="preserve"> </w:t>
      </w:r>
      <w:proofErr w:type="spellStart"/>
      <w:r w:rsidR="00CA3FC1" w:rsidRPr="00CA3FC1">
        <w:rPr>
          <w:iCs/>
        </w:rPr>
        <w:t>дополнительного</w:t>
      </w:r>
      <w:proofErr w:type="spellEnd"/>
      <w:r w:rsidR="00CA3FC1" w:rsidRPr="00CA3FC1">
        <w:rPr>
          <w:iCs/>
        </w:rPr>
        <w:t xml:space="preserve"> </w:t>
      </w:r>
      <w:proofErr w:type="spellStart"/>
      <w:r w:rsidR="00CA3FC1" w:rsidRPr="00CA3FC1">
        <w:rPr>
          <w:iCs/>
        </w:rPr>
        <w:t>протокола</w:t>
      </w:r>
      <w:proofErr w:type="spellEnd"/>
      <w:r w:rsidR="00CA3FC1" w:rsidRPr="00CA3FC1">
        <w:rPr>
          <w:iCs/>
        </w:rPr>
        <w:t xml:space="preserve"> </w:t>
      </w:r>
      <w:proofErr w:type="spellStart"/>
      <w:r w:rsidR="00CA3FC1" w:rsidRPr="00CA3FC1">
        <w:rPr>
          <w:iCs/>
        </w:rPr>
        <w:t>разрабатывать</w:t>
      </w:r>
      <w:proofErr w:type="spellEnd"/>
      <w:r w:rsidR="00CA3FC1" w:rsidRPr="00CA3FC1">
        <w:rPr>
          <w:iCs/>
        </w:rPr>
        <w:t xml:space="preserve"> </w:t>
      </w:r>
      <w:proofErr w:type="spellStart"/>
      <w:r w:rsidR="00CA3FC1" w:rsidRPr="00CA3FC1">
        <w:rPr>
          <w:iCs/>
        </w:rPr>
        <w:t>меры</w:t>
      </w:r>
      <w:proofErr w:type="spellEnd"/>
      <w:r w:rsidR="00CA3FC1" w:rsidRPr="00CA3FC1">
        <w:rPr>
          <w:iCs/>
        </w:rPr>
        <w:t xml:space="preserve"> </w:t>
      </w:r>
      <w:proofErr w:type="spellStart"/>
      <w:r w:rsidR="00CA3FC1" w:rsidRPr="00CA3FC1">
        <w:rPr>
          <w:iCs/>
        </w:rPr>
        <w:t>финансов</w:t>
      </w:r>
      <w:proofErr w:type="spellEnd"/>
      <w:r w:rsidR="00CA3FC1">
        <w:rPr>
          <w:iCs/>
          <w:lang w:val="ru-RU"/>
        </w:rPr>
        <w:t xml:space="preserve">ого обеспечения </w:t>
      </w:r>
      <w:proofErr w:type="spellStart"/>
      <w:r w:rsidR="00CA3FC1" w:rsidRPr="00CA3FC1">
        <w:rPr>
          <w:iCs/>
        </w:rPr>
        <w:t>или</w:t>
      </w:r>
      <w:proofErr w:type="spellEnd"/>
      <w:r w:rsidR="00CA3FC1" w:rsidRPr="00CA3FC1">
        <w:rPr>
          <w:iCs/>
        </w:rPr>
        <w:t xml:space="preserve"> </w:t>
      </w:r>
      <w:proofErr w:type="spellStart"/>
      <w:r w:rsidR="00CA3FC1" w:rsidRPr="00CA3FC1">
        <w:rPr>
          <w:iCs/>
        </w:rPr>
        <w:t>содействовать</w:t>
      </w:r>
      <w:proofErr w:type="spellEnd"/>
      <w:r w:rsidR="00CA3FC1" w:rsidRPr="00CA3FC1">
        <w:rPr>
          <w:iCs/>
        </w:rPr>
        <w:t xml:space="preserve"> </w:t>
      </w:r>
      <w:proofErr w:type="spellStart"/>
      <w:r w:rsidR="00CA3FC1" w:rsidRPr="00CA3FC1">
        <w:rPr>
          <w:iCs/>
        </w:rPr>
        <w:t>доступу</w:t>
      </w:r>
      <w:proofErr w:type="spellEnd"/>
      <w:r w:rsidR="00CA3FC1">
        <w:rPr>
          <w:iCs/>
        </w:rPr>
        <w:t xml:space="preserve"> к </w:t>
      </w:r>
      <w:proofErr w:type="spellStart"/>
      <w:r w:rsidR="00CA3FC1">
        <w:rPr>
          <w:iCs/>
        </w:rPr>
        <w:t>таким</w:t>
      </w:r>
      <w:proofErr w:type="spellEnd"/>
      <w:r w:rsidR="00CA3FC1">
        <w:rPr>
          <w:iCs/>
        </w:rPr>
        <w:t xml:space="preserve"> </w:t>
      </w:r>
      <w:proofErr w:type="spellStart"/>
      <w:r w:rsidR="00CA3FC1">
        <w:rPr>
          <w:iCs/>
        </w:rPr>
        <w:t>мерам</w:t>
      </w:r>
      <w:proofErr w:type="spellEnd"/>
      <w:r w:rsidR="00CA3FC1">
        <w:rPr>
          <w:iCs/>
        </w:rPr>
        <w:t xml:space="preserve"> в </w:t>
      </w:r>
      <w:proofErr w:type="spellStart"/>
      <w:r w:rsidR="00CA3FC1">
        <w:rPr>
          <w:iCs/>
        </w:rPr>
        <w:t>соответствии</w:t>
      </w:r>
      <w:proofErr w:type="spellEnd"/>
      <w:r w:rsidR="00CA3FC1">
        <w:rPr>
          <w:iCs/>
        </w:rPr>
        <w:t xml:space="preserve"> с</w:t>
      </w:r>
      <w:r w:rsidR="00CA3FC1">
        <w:rPr>
          <w:iCs/>
          <w:lang w:val="ru-RU"/>
        </w:rPr>
        <w:t xml:space="preserve"> его</w:t>
      </w:r>
      <w:r w:rsidR="00CA3FC1" w:rsidRPr="00CA3FC1">
        <w:rPr>
          <w:iCs/>
        </w:rPr>
        <w:t xml:space="preserve"> </w:t>
      </w:r>
      <w:proofErr w:type="spellStart"/>
      <w:r w:rsidR="00CA3FC1" w:rsidRPr="00CA3FC1">
        <w:rPr>
          <w:iCs/>
        </w:rPr>
        <w:t>статьей</w:t>
      </w:r>
      <w:proofErr w:type="spellEnd"/>
      <w:r w:rsidR="00CA3FC1" w:rsidRPr="00CA3FC1">
        <w:rPr>
          <w:iCs/>
        </w:rPr>
        <w:t xml:space="preserve"> 10, а </w:t>
      </w:r>
      <w:proofErr w:type="spellStart"/>
      <w:r w:rsidR="00CA3FC1" w:rsidRPr="00CA3FC1">
        <w:rPr>
          <w:iCs/>
        </w:rPr>
        <w:t>также</w:t>
      </w:r>
      <w:proofErr w:type="spellEnd"/>
      <w:r w:rsidR="00CA3FC1" w:rsidRPr="00CA3FC1">
        <w:rPr>
          <w:iCs/>
        </w:rPr>
        <w:t xml:space="preserve"> </w:t>
      </w:r>
      <w:proofErr w:type="spellStart"/>
      <w:r w:rsidR="00CA3FC1" w:rsidRPr="00CA3FC1">
        <w:rPr>
          <w:iCs/>
        </w:rPr>
        <w:t>разрабатывать</w:t>
      </w:r>
      <w:proofErr w:type="spellEnd"/>
      <w:r w:rsidR="00CA3FC1" w:rsidRPr="00CA3FC1">
        <w:rPr>
          <w:iCs/>
        </w:rPr>
        <w:t xml:space="preserve"> </w:t>
      </w:r>
      <w:proofErr w:type="spellStart"/>
      <w:r w:rsidR="00CA3FC1" w:rsidRPr="00CA3FC1">
        <w:rPr>
          <w:iCs/>
        </w:rPr>
        <w:t>или</w:t>
      </w:r>
      <w:proofErr w:type="spellEnd"/>
      <w:r w:rsidR="00CA3FC1" w:rsidRPr="00CA3FC1">
        <w:rPr>
          <w:iCs/>
        </w:rPr>
        <w:t xml:space="preserve"> </w:t>
      </w:r>
      <w:proofErr w:type="spellStart"/>
      <w:r w:rsidR="00CA3FC1" w:rsidRPr="00CA3FC1">
        <w:rPr>
          <w:iCs/>
        </w:rPr>
        <w:t>применять</w:t>
      </w:r>
      <w:proofErr w:type="spellEnd"/>
      <w:r w:rsidR="00CA3FC1" w:rsidRPr="00CA3FC1">
        <w:rPr>
          <w:iCs/>
        </w:rPr>
        <w:t xml:space="preserve"> </w:t>
      </w:r>
      <w:r w:rsidR="001B38D6">
        <w:rPr>
          <w:iCs/>
          <w:lang w:val="ru-RU"/>
        </w:rPr>
        <w:t xml:space="preserve">правила </w:t>
      </w:r>
      <w:proofErr w:type="spellStart"/>
      <w:r w:rsidR="00CA3FC1" w:rsidRPr="00CA3FC1">
        <w:rPr>
          <w:iCs/>
        </w:rPr>
        <w:t>процедуры</w:t>
      </w:r>
      <w:proofErr w:type="spellEnd"/>
      <w:r w:rsidR="001B38D6">
        <w:rPr>
          <w:iCs/>
          <w:lang w:val="ru-RU"/>
        </w:rPr>
        <w:t xml:space="preserve"> привлечения к г</w:t>
      </w:r>
      <w:proofErr w:type="spellStart"/>
      <w:r w:rsidR="00CA3FC1" w:rsidRPr="00CA3FC1">
        <w:rPr>
          <w:iCs/>
        </w:rPr>
        <w:t>ражданской</w:t>
      </w:r>
      <w:proofErr w:type="spellEnd"/>
      <w:r w:rsidR="00CA3FC1" w:rsidRPr="00CA3FC1">
        <w:rPr>
          <w:iCs/>
        </w:rPr>
        <w:t xml:space="preserve"> </w:t>
      </w:r>
      <w:proofErr w:type="spellStart"/>
      <w:r w:rsidR="00CA3FC1" w:rsidRPr="00CA3FC1">
        <w:rPr>
          <w:iCs/>
        </w:rPr>
        <w:t>ответственности</w:t>
      </w:r>
      <w:proofErr w:type="spellEnd"/>
      <w:r w:rsidR="00CA3FC1">
        <w:rPr>
          <w:iCs/>
          <w:lang w:val="ru-RU"/>
        </w:rPr>
        <w:t xml:space="preserve"> для</w:t>
      </w:r>
      <w:r w:rsidR="00CA3FC1" w:rsidRPr="00CA3FC1">
        <w:rPr>
          <w:iCs/>
        </w:rPr>
        <w:t xml:space="preserve"> </w:t>
      </w:r>
      <w:r w:rsidR="001B38D6">
        <w:rPr>
          <w:iCs/>
          <w:lang w:val="ru-RU"/>
        </w:rPr>
        <w:t>у</w:t>
      </w:r>
      <w:proofErr w:type="spellStart"/>
      <w:r w:rsidR="00CA3FC1" w:rsidRPr="00CA3FC1">
        <w:rPr>
          <w:iCs/>
        </w:rPr>
        <w:t>регулир</w:t>
      </w:r>
      <w:proofErr w:type="spellEnd"/>
      <w:r w:rsidR="00CA3FC1">
        <w:rPr>
          <w:iCs/>
          <w:lang w:val="ru-RU"/>
        </w:rPr>
        <w:t xml:space="preserve">ования </w:t>
      </w:r>
      <w:proofErr w:type="spellStart"/>
      <w:r w:rsidR="00CA3FC1" w:rsidRPr="00CA3FC1">
        <w:rPr>
          <w:iCs/>
        </w:rPr>
        <w:t>вопрос</w:t>
      </w:r>
      <w:proofErr w:type="spellEnd"/>
      <w:r w:rsidR="00CA3FC1">
        <w:rPr>
          <w:iCs/>
          <w:lang w:val="ru-RU"/>
        </w:rPr>
        <w:t>ов</w:t>
      </w:r>
      <w:r w:rsidR="00CA3FC1" w:rsidRPr="00CA3FC1">
        <w:rPr>
          <w:iCs/>
        </w:rPr>
        <w:t xml:space="preserve">, </w:t>
      </w:r>
      <w:proofErr w:type="spellStart"/>
      <w:r w:rsidR="00CA3FC1" w:rsidRPr="00CA3FC1">
        <w:rPr>
          <w:iCs/>
        </w:rPr>
        <w:t>связанны</w:t>
      </w:r>
      <w:proofErr w:type="spellEnd"/>
      <w:r w:rsidR="00CA3FC1">
        <w:rPr>
          <w:iCs/>
          <w:lang w:val="ru-RU"/>
        </w:rPr>
        <w:t>х</w:t>
      </w:r>
      <w:r w:rsidR="00CA3FC1" w:rsidRPr="00CA3FC1">
        <w:rPr>
          <w:iCs/>
        </w:rPr>
        <w:t xml:space="preserve"> с </w:t>
      </w:r>
      <w:proofErr w:type="spellStart"/>
      <w:r w:rsidR="00CA3FC1" w:rsidRPr="00CA3FC1">
        <w:rPr>
          <w:iCs/>
        </w:rPr>
        <w:t>ущербом</w:t>
      </w:r>
      <w:proofErr w:type="spellEnd"/>
      <w:r w:rsidR="00CA3FC1" w:rsidRPr="00CA3FC1">
        <w:rPr>
          <w:iCs/>
        </w:rPr>
        <w:t xml:space="preserve">, в </w:t>
      </w:r>
      <w:proofErr w:type="spellStart"/>
      <w:r w:rsidR="00CA3FC1" w:rsidRPr="00CA3FC1">
        <w:rPr>
          <w:iCs/>
        </w:rPr>
        <w:t>соответствии</w:t>
      </w:r>
      <w:proofErr w:type="spellEnd"/>
      <w:r w:rsidR="00CA3FC1" w:rsidRPr="00CA3FC1">
        <w:rPr>
          <w:iCs/>
        </w:rPr>
        <w:t xml:space="preserve"> </w:t>
      </w:r>
      <w:proofErr w:type="spellStart"/>
      <w:r w:rsidR="00CA3FC1" w:rsidRPr="00CA3FC1">
        <w:rPr>
          <w:iCs/>
        </w:rPr>
        <w:t>со</w:t>
      </w:r>
      <w:proofErr w:type="spellEnd"/>
      <w:r w:rsidR="00CA3FC1" w:rsidRPr="00CA3FC1">
        <w:rPr>
          <w:iCs/>
        </w:rPr>
        <w:t xml:space="preserve"> </w:t>
      </w:r>
      <w:proofErr w:type="spellStart"/>
      <w:r w:rsidR="00CA3FC1" w:rsidRPr="00CA3FC1">
        <w:rPr>
          <w:iCs/>
        </w:rPr>
        <w:t>статьей</w:t>
      </w:r>
      <w:proofErr w:type="spellEnd"/>
      <w:r w:rsidR="00CA3FC1" w:rsidRPr="00CA3FC1">
        <w:rPr>
          <w:iCs/>
        </w:rPr>
        <w:t xml:space="preserve"> 12</w:t>
      </w:r>
      <w:r w:rsidR="00CA3FC1">
        <w:rPr>
          <w:iCs/>
          <w:lang w:val="ru-RU"/>
        </w:rPr>
        <w:t>;</w:t>
      </w:r>
    </w:p>
    <w:p w14:paraId="36810ACA" w14:textId="65041001" w:rsidR="00B64A2E" w:rsidRPr="00EE70A2" w:rsidRDefault="00314A1A" w:rsidP="00033BBC">
      <w:pPr>
        <w:pStyle w:val="CBDNormalNoNumber"/>
        <w:ind w:firstLine="567"/>
        <w:rPr>
          <w:iCs/>
          <w:lang w:val="ru-RU"/>
        </w:rPr>
      </w:pPr>
      <w:r>
        <w:rPr>
          <w:iCs/>
        </w:rPr>
        <w:t>9</w:t>
      </w:r>
      <w:r w:rsidR="006E5F5C" w:rsidRPr="00DA5A98">
        <w:rPr>
          <w:i/>
        </w:rPr>
        <w:t>.</w:t>
      </w:r>
      <w:r w:rsidR="006E5F5C" w:rsidRPr="00DA5A98">
        <w:rPr>
          <w:i/>
        </w:rPr>
        <w:tab/>
      </w:r>
      <w:proofErr w:type="spellStart"/>
      <w:r w:rsidR="001B38D6" w:rsidRPr="001B38D6">
        <w:rPr>
          <w:i/>
          <w:iCs/>
        </w:rPr>
        <w:t>призывает</w:t>
      </w:r>
      <w:proofErr w:type="spellEnd"/>
      <w:r w:rsidR="001B38D6" w:rsidRPr="001B38D6">
        <w:rPr>
          <w:i/>
          <w:iCs/>
          <w:lang w:val="ru-RU"/>
        </w:rPr>
        <w:t xml:space="preserve"> также</w:t>
      </w:r>
      <w:r w:rsidR="001B38D6" w:rsidRPr="001B38D6">
        <w:rPr>
          <w:iCs/>
        </w:rPr>
        <w:t xml:space="preserve"> </w:t>
      </w:r>
      <w:proofErr w:type="spellStart"/>
      <w:r w:rsidR="001B38D6" w:rsidRPr="001B38D6">
        <w:rPr>
          <w:iCs/>
        </w:rPr>
        <w:t>Стороны</w:t>
      </w:r>
      <w:proofErr w:type="spellEnd"/>
      <w:r w:rsidR="001B38D6" w:rsidRPr="001B38D6">
        <w:rPr>
          <w:iCs/>
        </w:rPr>
        <w:t xml:space="preserve"> </w:t>
      </w:r>
      <w:proofErr w:type="spellStart"/>
      <w:r w:rsidR="001B38D6" w:rsidRPr="001B38D6">
        <w:rPr>
          <w:iCs/>
        </w:rPr>
        <w:t>Нагойско</w:t>
      </w:r>
      <w:proofErr w:type="spellEnd"/>
      <w:r w:rsidR="001B38D6" w:rsidRPr="001B38D6">
        <w:rPr>
          <w:iCs/>
        </w:rPr>
        <w:t>–</w:t>
      </w:r>
      <w:proofErr w:type="spellStart"/>
      <w:r w:rsidR="001B38D6" w:rsidRPr="001B38D6">
        <w:rPr>
          <w:iCs/>
        </w:rPr>
        <w:t>Куала</w:t>
      </w:r>
      <w:proofErr w:type="spellEnd"/>
      <w:r w:rsidR="001B38D6" w:rsidRPr="001B38D6">
        <w:rPr>
          <w:iCs/>
        </w:rPr>
        <w:t>-</w:t>
      </w:r>
      <w:r w:rsidR="00700424">
        <w:rPr>
          <w:iCs/>
          <w:lang w:val="ru-RU"/>
        </w:rPr>
        <w:t>л</w:t>
      </w:r>
      <w:proofErr w:type="spellStart"/>
      <w:r w:rsidR="00700424">
        <w:rPr>
          <w:iCs/>
        </w:rPr>
        <w:t>умпурского</w:t>
      </w:r>
      <w:proofErr w:type="spellEnd"/>
      <w:r w:rsidR="001B38D6" w:rsidRPr="001B38D6">
        <w:rPr>
          <w:iCs/>
        </w:rPr>
        <w:t xml:space="preserve"> </w:t>
      </w:r>
      <w:proofErr w:type="spellStart"/>
      <w:r w:rsidR="001B38D6" w:rsidRPr="001B38D6">
        <w:rPr>
          <w:iCs/>
        </w:rPr>
        <w:t>дополнительного</w:t>
      </w:r>
      <w:proofErr w:type="spellEnd"/>
      <w:r w:rsidR="001B38D6" w:rsidRPr="001B38D6">
        <w:rPr>
          <w:iCs/>
        </w:rPr>
        <w:t xml:space="preserve"> </w:t>
      </w:r>
      <w:proofErr w:type="spellStart"/>
      <w:r w:rsidR="001B38D6" w:rsidRPr="001B38D6">
        <w:rPr>
          <w:iCs/>
        </w:rPr>
        <w:t>протокола</w:t>
      </w:r>
      <w:proofErr w:type="spellEnd"/>
      <w:r w:rsidR="001B38D6" w:rsidRPr="001B38D6">
        <w:rPr>
          <w:iCs/>
        </w:rPr>
        <w:t xml:space="preserve"> </w:t>
      </w:r>
      <w:proofErr w:type="spellStart"/>
      <w:r w:rsidR="001B38D6" w:rsidRPr="001B38D6">
        <w:rPr>
          <w:iCs/>
        </w:rPr>
        <w:t>продолжать</w:t>
      </w:r>
      <w:proofErr w:type="spellEnd"/>
      <w:r w:rsidR="001B38D6" w:rsidRPr="001B38D6">
        <w:rPr>
          <w:iCs/>
        </w:rPr>
        <w:t xml:space="preserve"> </w:t>
      </w:r>
      <w:proofErr w:type="spellStart"/>
      <w:r w:rsidR="001B38D6" w:rsidRPr="001B38D6">
        <w:rPr>
          <w:iCs/>
        </w:rPr>
        <w:t>усилия</w:t>
      </w:r>
      <w:proofErr w:type="spellEnd"/>
      <w:r w:rsidR="00302B48">
        <w:rPr>
          <w:iCs/>
          <w:lang w:val="ru-RU"/>
        </w:rPr>
        <w:t xml:space="preserve">, направленные на всестороннее </w:t>
      </w:r>
      <w:proofErr w:type="spellStart"/>
      <w:r w:rsidR="001B38D6" w:rsidRPr="001B38D6">
        <w:rPr>
          <w:iCs/>
        </w:rPr>
        <w:t>осуществлени</w:t>
      </w:r>
      <w:proofErr w:type="spellEnd"/>
      <w:r w:rsidR="00302B48">
        <w:rPr>
          <w:iCs/>
          <w:lang w:val="ru-RU"/>
        </w:rPr>
        <w:t>е</w:t>
      </w:r>
      <w:r w:rsidR="001B38D6" w:rsidRPr="001B38D6">
        <w:rPr>
          <w:iCs/>
        </w:rPr>
        <w:t xml:space="preserve"> </w:t>
      </w:r>
      <w:proofErr w:type="spellStart"/>
      <w:r w:rsidR="001B38D6" w:rsidRPr="001B38D6">
        <w:rPr>
          <w:iCs/>
        </w:rPr>
        <w:t>Дополнительного</w:t>
      </w:r>
      <w:proofErr w:type="spellEnd"/>
      <w:r w:rsidR="001B38D6" w:rsidRPr="001B38D6">
        <w:rPr>
          <w:iCs/>
        </w:rPr>
        <w:t xml:space="preserve"> </w:t>
      </w:r>
      <w:proofErr w:type="spellStart"/>
      <w:r w:rsidR="001B38D6" w:rsidRPr="001B38D6">
        <w:rPr>
          <w:iCs/>
        </w:rPr>
        <w:t>протокола</w:t>
      </w:r>
      <w:proofErr w:type="spellEnd"/>
      <w:r w:rsidR="00EE70A2">
        <w:rPr>
          <w:iCs/>
          <w:lang w:val="ru-RU"/>
        </w:rPr>
        <w:t>;</w:t>
      </w:r>
    </w:p>
    <w:p w14:paraId="6BAB8E51" w14:textId="6F9CF5D3" w:rsidR="0092432D" w:rsidRPr="00DA5A98" w:rsidRDefault="00314A1A" w:rsidP="0092432D">
      <w:pPr>
        <w:pStyle w:val="CBDNormalNoNumber"/>
        <w:ind w:firstLine="567"/>
      </w:pPr>
      <w:r>
        <w:lastRenderedPageBreak/>
        <w:t>10</w:t>
      </w:r>
      <w:r w:rsidR="0092432D" w:rsidRPr="00DA5A98">
        <w:t>.</w:t>
      </w:r>
      <w:r w:rsidR="0092432D" w:rsidRPr="00DA5A98">
        <w:tab/>
      </w:r>
      <w:r w:rsidR="00AA61EC" w:rsidRPr="00AA61EC">
        <w:rPr>
          <w:i/>
          <w:iCs/>
          <w:lang w:val="ru-RU"/>
        </w:rPr>
        <w:t>п</w:t>
      </w:r>
      <w:r w:rsidR="00AA61EC" w:rsidRPr="00AA61EC">
        <w:rPr>
          <w:i/>
        </w:rPr>
        <w:t>редлагает</w:t>
      </w:r>
      <w:r w:rsidR="0058610F">
        <w:t xml:space="preserve"> Сторонам и </w:t>
      </w:r>
      <w:r w:rsidR="00AA61EC" w:rsidRPr="00AA61EC">
        <w:t>правительствам</w:t>
      </w:r>
      <w:r w:rsidR="0058610F">
        <w:rPr>
          <w:iCs/>
          <w:lang w:val="ru-RU"/>
        </w:rPr>
        <w:t xml:space="preserve"> других стран</w:t>
      </w:r>
      <w:r w:rsidR="00AA61EC" w:rsidRPr="00AA61EC">
        <w:t xml:space="preserve"> публиковать информацию о ходе осуществления Нагойско–Куала-</w:t>
      </w:r>
      <w:r w:rsidR="00700424">
        <w:rPr>
          <w:iCs/>
          <w:lang w:val="ru-RU"/>
        </w:rPr>
        <w:t>л</w:t>
      </w:r>
      <w:r w:rsidR="00700424">
        <w:t>умпурского</w:t>
      </w:r>
      <w:r w:rsidR="00AA61EC" w:rsidRPr="00AA61EC">
        <w:t xml:space="preserve"> дополнительного протокол</w:t>
      </w:r>
      <w:r w:rsidR="00AA61EC">
        <w:t xml:space="preserve">а через виртуальную библиотеку </w:t>
      </w:r>
      <w:r w:rsidR="00AA61EC">
        <w:rPr>
          <w:iCs/>
          <w:lang w:val="ru-RU"/>
        </w:rPr>
        <w:t>М</w:t>
      </w:r>
      <w:r w:rsidR="00AA61EC" w:rsidRPr="00AA61EC">
        <w:t>еханизма пос</w:t>
      </w:r>
      <w:r w:rsidR="00AA61EC">
        <w:t xml:space="preserve">редничества по биобезопасности </w:t>
      </w:r>
      <w:r w:rsidR="00AA61EC">
        <w:rPr>
          <w:iCs/>
          <w:lang w:val="ru-RU"/>
        </w:rPr>
        <w:t xml:space="preserve">для </w:t>
      </w:r>
      <w:r w:rsidR="00AA61EC" w:rsidRPr="00AA61EC">
        <w:t>обмена опытом в этой области</w:t>
      </w:r>
      <w:r w:rsidR="00AA61EC">
        <w:rPr>
          <w:iCs/>
          <w:lang w:val="ru-RU"/>
        </w:rPr>
        <w:t xml:space="preserve">;   </w:t>
      </w:r>
    </w:p>
    <w:p w14:paraId="3F71F3E7" w14:textId="15DD0B9B" w:rsidR="00C13CCF" w:rsidRPr="00DA5A98" w:rsidRDefault="00314A1A" w:rsidP="00C73C5B">
      <w:pPr>
        <w:pStyle w:val="CBDNormalNoNumber"/>
        <w:ind w:firstLine="567"/>
      </w:pPr>
      <w:r>
        <w:t>11</w:t>
      </w:r>
      <w:r w:rsidR="00D22567" w:rsidRPr="00DA5A98">
        <w:t>.</w:t>
      </w:r>
      <w:r w:rsidR="00D22567" w:rsidRPr="00DA5A98">
        <w:tab/>
      </w:r>
      <w:r w:rsidR="00A43B91" w:rsidRPr="00A43B91">
        <w:rPr>
          <w:i/>
        </w:rPr>
        <w:t>предлагает</w:t>
      </w:r>
      <w:r w:rsidR="00A43B91" w:rsidRPr="00A43B91">
        <w:t xml:space="preserve"> Сторонам</w:t>
      </w:r>
      <w:r w:rsidR="00D02B4C">
        <w:t>, правительствам других стран и</w:t>
      </w:r>
      <w:r w:rsidR="00D02B4C">
        <w:rPr>
          <w:iCs/>
          <w:lang w:val="ru-RU"/>
        </w:rPr>
        <w:t xml:space="preserve"> </w:t>
      </w:r>
      <w:r w:rsidR="00A43B91">
        <w:rPr>
          <w:iCs/>
          <w:lang w:val="ru-RU"/>
        </w:rPr>
        <w:t xml:space="preserve">соответствующим </w:t>
      </w:r>
      <w:r w:rsidR="00A43B91" w:rsidRPr="00A43B91">
        <w:t xml:space="preserve">организациям </w:t>
      </w:r>
      <w:r w:rsidR="006C0F67">
        <w:rPr>
          <w:iCs/>
          <w:lang w:val="ru-RU"/>
        </w:rPr>
        <w:t>п</w:t>
      </w:r>
      <w:r w:rsidR="006C0F67" w:rsidRPr="006C0F67">
        <w:t xml:space="preserve">родолжать оказывать поддержку </w:t>
      </w:r>
      <w:r w:rsidR="006C0F67">
        <w:rPr>
          <w:iCs/>
          <w:lang w:val="ru-RU"/>
        </w:rPr>
        <w:t xml:space="preserve">деятельности </w:t>
      </w:r>
      <w:r w:rsidR="006C0F67" w:rsidRPr="006C0F67">
        <w:t>по созданию потенциала</w:t>
      </w:r>
      <w:r w:rsidR="006C0F67">
        <w:rPr>
          <w:iCs/>
          <w:lang w:val="ru-RU"/>
        </w:rPr>
        <w:t xml:space="preserve"> для содействия </w:t>
      </w:r>
      <w:r w:rsidR="006C0F67" w:rsidRPr="006C0F67">
        <w:t>эффективно</w:t>
      </w:r>
      <w:r w:rsidR="006C0F67">
        <w:rPr>
          <w:iCs/>
          <w:lang w:val="ru-RU"/>
        </w:rPr>
        <w:t>му</w:t>
      </w:r>
      <w:r w:rsidR="006C0F67" w:rsidRPr="006C0F67">
        <w:t xml:space="preserve"> осуществлени</w:t>
      </w:r>
      <w:r w:rsidR="006C0F67">
        <w:rPr>
          <w:iCs/>
          <w:lang w:val="ru-RU"/>
        </w:rPr>
        <w:t>ю</w:t>
      </w:r>
      <w:r w:rsidR="006C0F67" w:rsidRPr="006C0F67">
        <w:t xml:space="preserve"> </w:t>
      </w:r>
      <w:proofErr w:type="spellStart"/>
      <w:r w:rsidR="006C0F67" w:rsidRPr="006C0F67">
        <w:rPr>
          <w:iCs/>
        </w:rPr>
        <w:t>Нагойско</w:t>
      </w:r>
      <w:proofErr w:type="spellEnd"/>
      <w:r w:rsidR="006C0F67" w:rsidRPr="006C0F67">
        <w:rPr>
          <w:iCs/>
        </w:rPr>
        <w:t>–</w:t>
      </w:r>
      <w:proofErr w:type="spellStart"/>
      <w:r w:rsidR="006C0F67" w:rsidRPr="006C0F67">
        <w:rPr>
          <w:iCs/>
        </w:rPr>
        <w:t>Куала</w:t>
      </w:r>
      <w:proofErr w:type="spellEnd"/>
      <w:r w:rsidR="006C0F67" w:rsidRPr="006C0F67">
        <w:rPr>
          <w:iCs/>
        </w:rPr>
        <w:t>-</w:t>
      </w:r>
      <w:r w:rsidR="00700424">
        <w:rPr>
          <w:iCs/>
          <w:lang w:val="ru-RU"/>
        </w:rPr>
        <w:t>л</w:t>
      </w:r>
      <w:proofErr w:type="spellStart"/>
      <w:r w:rsidR="00700424">
        <w:rPr>
          <w:iCs/>
        </w:rPr>
        <w:t>умпурского</w:t>
      </w:r>
      <w:proofErr w:type="spellEnd"/>
      <w:r w:rsidR="006C0F67" w:rsidRPr="006C0F67">
        <w:rPr>
          <w:iCs/>
        </w:rPr>
        <w:t xml:space="preserve"> </w:t>
      </w:r>
      <w:proofErr w:type="spellStart"/>
      <w:r w:rsidR="006C0F67" w:rsidRPr="006C0F67">
        <w:rPr>
          <w:iCs/>
        </w:rPr>
        <w:t>дополнительного</w:t>
      </w:r>
      <w:proofErr w:type="spellEnd"/>
      <w:r w:rsidR="006C0F67" w:rsidRPr="006C0F67">
        <w:rPr>
          <w:iCs/>
        </w:rPr>
        <w:t xml:space="preserve"> </w:t>
      </w:r>
      <w:proofErr w:type="spellStart"/>
      <w:r w:rsidR="006C0F67" w:rsidRPr="006C0F67">
        <w:rPr>
          <w:iCs/>
        </w:rPr>
        <w:t>протокола</w:t>
      </w:r>
      <w:proofErr w:type="spellEnd"/>
      <w:r w:rsidR="006C0F67" w:rsidRPr="006C0F67">
        <w:rPr>
          <w:iCs/>
        </w:rPr>
        <w:t xml:space="preserve"> и </w:t>
      </w:r>
      <w:proofErr w:type="spellStart"/>
      <w:r w:rsidR="006C0F67" w:rsidRPr="006C0F67">
        <w:rPr>
          <w:iCs/>
        </w:rPr>
        <w:t>призывает</w:t>
      </w:r>
      <w:proofErr w:type="spellEnd"/>
      <w:r w:rsidR="006C0F67" w:rsidRPr="006C0F67">
        <w:rPr>
          <w:iCs/>
        </w:rPr>
        <w:t xml:space="preserve"> </w:t>
      </w:r>
      <w:proofErr w:type="spellStart"/>
      <w:r w:rsidR="006C0F67" w:rsidRPr="006C0F67">
        <w:rPr>
          <w:iCs/>
        </w:rPr>
        <w:t>доноров</w:t>
      </w:r>
      <w:proofErr w:type="spellEnd"/>
      <w:r w:rsidR="006C0F67" w:rsidRPr="006C0F67">
        <w:rPr>
          <w:iCs/>
        </w:rPr>
        <w:t xml:space="preserve"> </w:t>
      </w:r>
      <w:proofErr w:type="spellStart"/>
      <w:r w:rsidR="006C0F67" w:rsidRPr="006C0F67">
        <w:rPr>
          <w:iCs/>
        </w:rPr>
        <w:t>предоставлять</w:t>
      </w:r>
      <w:proofErr w:type="spellEnd"/>
      <w:r w:rsidR="006C0F67" w:rsidRPr="006C0F67">
        <w:rPr>
          <w:iCs/>
        </w:rPr>
        <w:t xml:space="preserve"> </w:t>
      </w:r>
      <w:proofErr w:type="spellStart"/>
      <w:r w:rsidR="006C0F67" w:rsidRPr="006C0F67">
        <w:rPr>
          <w:iCs/>
        </w:rPr>
        <w:t>необходимые</w:t>
      </w:r>
      <w:proofErr w:type="spellEnd"/>
      <w:r w:rsidR="006C0F67" w:rsidRPr="006C0F67">
        <w:rPr>
          <w:iCs/>
        </w:rPr>
        <w:t xml:space="preserve"> </w:t>
      </w:r>
      <w:proofErr w:type="spellStart"/>
      <w:r w:rsidR="006C0F67" w:rsidRPr="006C0F67">
        <w:rPr>
          <w:iCs/>
        </w:rPr>
        <w:t>для</w:t>
      </w:r>
      <w:proofErr w:type="spellEnd"/>
      <w:r w:rsidR="006C0F67" w:rsidRPr="006C0F67">
        <w:rPr>
          <w:iCs/>
        </w:rPr>
        <w:t xml:space="preserve"> </w:t>
      </w:r>
      <w:proofErr w:type="spellStart"/>
      <w:r w:rsidR="006C0F67" w:rsidRPr="006C0F67">
        <w:rPr>
          <w:iCs/>
        </w:rPr>
        <w:t>этого</w:t>
      </w:r>
      <w:proofErr w:type="spellEnd"/>
      <w:r w:rsidR="006C0F67" w:rsidRPr="006C0F67">
        <w:rPr>
          <w:iCs/>
        </w:rPr>
        <w:t xml:space="preserve"> </w:t>
      </w:r>
      <w:proofErr w:type="spellStart"/>
      <w:r w:rsidR="006C0F67" w:rsidRPr="006C0F67">
        <w:rPr>
          <w:iCs/>
        </w:rPr>
        <w:t>ресурсы</w:t>
      </w:r>
      <w:proofErr w:type="spellEnd"/>
      <w:r w:rsidR="006C0F67" w:rsidRPr="006C0F67">
        <w:rPr>
          <w:iCs/>
        </w:rPr>
        <w:t xml:space="preserve"> </w:t>
      </w:r>
      <w:r w:rsidR="006C0F67" w:rsidRPr="00A43B91">
        <w:rPr>
          <w:iCs/>
        </w:rPr>
        <w:t xml:space="preserve">в </w:t>
      </w:r>
      <w:proofErr w:type="spellStart"/>
      <w:r w:rsidR="006C0F67" w:rsidRPr="00A43B91">
        <w:rPr>
          <w:iCs/>
        </w:rPr>
        <w:t>соответствии</w:t>
      </w:r>
      <w:proofErr w:type="spellEnd"/>
      <w:r w:rsidR="006C0F67" w:rsidRPr="00A43B91">
        <w:rPr>
          <w:iCs/>
        </w:rPr>
        <w:t xml:space="preserve"> с </w:t>
      </w:r>
      <w:proofErr w:type="spellStart"/>
      <w:r w:rsidR="006C0F67" w:rsidRPr="00A43B91">
        <w:rPr>
          <w:iCs/>
        </w:rPr>
        <w:t>целью</w:t>
      </w:r>
      <w:proofErr w:type="spellEnd"/>
      <w:r w:rsidR="006C0F67" w:rsidRPr="00A43B91">
        <w:rPr>
          <w:iCs/>
        </w:rPr>
        <w:t xml:space="preserve"> A.10 </w:t>
      </w:r>
      <w:proofErr w:type="spellStart"/>
      <w:r w:rsidR="006C0F67" w:rsidRPr="00A43B91">
        <w:rPr>
          <w:iCs/>
        </w:rPr>
        <w:t>плана</w:t>
      </w:r>
      <w:proofErr w:type="spellEnd"/>
      <w:r w:rsidR="006C0F67" w:rsidRPr="00A43B91">
        <w:rPr>
          <w:iCs/>
        </w:rPr>
        <w:t xml:space="preserve"> </w:t>
      </w:r>
      <w:proofErr w:type="spellStart"/>
      <w:r w:rsidR="006C0F67" w:rsidRPr="00A43B91">
        <w:rPr>
          <w:iCs/>
        </w:rPr>
        <w:t>осуществления</w:t>
      </w:r>
      <w:proofErr w:type="spellEnd"/>
      <w:r w:rsidR="006C0F67" w:rsidRPr="00A43B91">
        <w:rPr>
          <w:iCs/>
        </w:rPr>
        <w:t xml:space="preserve"> и </w:t>
      </w:r>
      <w:proofErr w:type="spellStart"/>
      <w:r w:rsidR="006C0F67" w:rsidRPr="00A43B91">
        <w:rPr>
          <w:iCs/>
        </w:rPr>
        <w:t>плана</w:t>
      </w:r>
      <w:proofErr w:type="spellEnd"/>
      <w:r w:rsidR="006C0F67" w:rsidRPr="00A43B91">
        <w:rPr>
          <w:iCs/>
        </w:rPr>
        <w:t xml:space="preserve"> </w:t>
      </w:r>
      <w:proofErr w:type="spellStart"/>
      <w:r w:rsidR="006C0F67" w:rsidRPr="00A43B91">
        <w:rPr>
          <w:iCs/>
        </w:rPr>
        <w:t>действий</w:t>
      </w:r>
      <w:proofErr w:type="spellEnd"/>
      <w:r w:rsidR="006C0F67" w:rsidRPr="00A43B91">
        <w:rPr>
          <w:iCs/>
        </w:rPr>
        <w:t xml:space="preserve"> </w:t>
      </w:r>
      <w:proofErr w:type="spellStart"/>
      <w:r w:rsidR="006C0F67" w:rsidRPr="00A43B91">
        <w:rPr>
          <w:iCs/>
        </w:rPr>
        <w:t>по</w:t>
      </w:r>
      <w:proofErr w:type="spellEnd"/>
      <w:r w:rsidR="006C0F67" w:rsidRPr="00A43B91">
        <w:rPr>
          <w:iCs/>
        </w:rPr>
        <w:t xml:space="preserve"> </w:t>
      </w:r>
      <w:proofErr w:type="spellStart"/>
      <w:r w:rsidR="006C0F67" w:rsidRPr="00A43B91">
        <w:rPr>
          <w:iCs/>
        </w:rPr>
        <w:t>созданию</w:t>
      </w:r>
      <w:proofErr w:type="spellEnd"/>
      <w:r w:rsidR="006C0F67" w:rsidRPr="00A43B91">
        <w:rPr>
          <w:iCs/>
        </w:rPr>
        <w:t xml:space="preserve"> </w:t>
      </w:r>
      <w:proofErr w:type="spellStart"/>
      <w:r w:rsidR="006C0F67" w:rsidRPr="00A43B91">
        <w:rPr>
          <w:iCs/>
        </w:rPr>
        <w:t>потенциала</w:t>
      </w:r>
      <w:proofErr w:type="spellEnd"/>
      <w:r w:rsidR="006C0F67" w:rsidRPr="00A43B91">
        <w:rPr>
          <w:iCs/>
        </w:rPr>
        <w:t xml:space="preserve"> </w:t>
      </w:r>
      <w:proofErr w:type="spellStart"/>
      <w:r w:rsidR="006C0F67" w:rsidRPr="00A43B91">
        <w:rPr>
          <w:iCs/>
        </w:rPr>
        <w:t>для</w:t>
      </w:r>
      <w:proofErr w:type="spellEnd"/>
      <w:r w:rsidR="006C0F67" w:rsidRPr="00A43B91">
        <w:rPr>
          <w:iCs/>
        </w:rPr>
        <w:t xml:space="preserve"> </w:t>
      </w:r>
      <w:proofErr w:type="spellStart"/>
      <w:r w:rsidR="006C0F67" w:rsidRPr="00A43B91">
        <w:rPr>
          <w:iCs/>
        </w:rPr>
        <w:t>Картахенского</w:t>
      </w:r>
      <w:proofErr w:type="spellEnd"/>
      <w:r w:rsidR="006C0F67" w:rsidRPr="00A43B91">
        <w:rPr>
          <w:iCs/>
        </w:rPr>
        <w:t xml:space="preserve"> </w:t>
      </w:r>
      <w:proofErr w:type="spellStart"/>
      <w:r w:rsidR="006C0F67" w:rsidRPr="00A43B91">
        <w:rPr>
          <w:iCs/>
        </w:rPr>
        <w:t>протокола</w:t>
      </w:r>
      <w:proofErr w:type="spellEnd"/>
      <w:r w:rsidR="006A34B5" w:rsidRPr="00DA5A98">
        <w:rPr>
          <w:iCs/>
        </w:rPr>
        <w:t>;</w:t>
      </w:r>
    </w:p>
    <w:p w14:paraId="0AF0CEEB" w14:textId="5914E218" w:rsidR="00314A1A" w:rsidRPr="00F03223" w:rsidRDefault="00314A1A" w:rsidP="00314A1A">
      <w:pPr>
        <w:pStyle w:val="CBDNormalNoNumber"/>
        <w:ind w:firstLine="567"/>
      </w:pPr>
      <w:r>
        <w:rPr>
          <w:rFonts w:ascii="Times" w:hAnsi="Times" w:cs="Times"/>
        </w:rPr>
        <w:t>12</w:t>
      </w:r>
      <w:r w:rsidRPr="00DA5A98">
        <w:rPr>
          <w:rFonts w:ascii="Times" w:hAnsi="Times" w:cs="Times"/>
        </w:rPr>
        <w:t>.</w:t>
      </w:r>
      <w:r w:rsidR="00062FB6">
        <w:rPr>
          <w:rFonts w:ascii="Times" w:hAnsi="Times" w:cs="Times"/>
          <w:i/>
          <w:iCs/>
        </w:rPr>
        <w:tab/>
      </w:r>
      <w:r w:rsidR="00062FB6" w:rsidRPr="00062FB6">
        <w:rPr>
          <w:i/>
          <w:lang w:val="ru-RU"/>
        </w:rPr>
        <w:t>п</w:t>
      </w:r>
      <w:proofErr w:type="spellStart"/>
      <w:r w:rsidR="00062FB6" w:rsidRPr="00062FB6">
        <w:rPr>
          <w:i/>
        </w:rPr>
        <w:t>оручает</w:t>
      </w:r>
      <w:proofErr w:type="spellEnd"/>
      <w:r w:rsidR="00D02B4C">
        <w:t xml:space="preserve"> </w:t>
      </w:r>
      <w:proofErr w:type="spellStart"/>
      <w:r w:rsidR="00D02B4C">
        <w:t>Исполнительному</w:t>
      </w:r>
      <w:proofErr w:type="spellEnd"/>
      <w:r w:rsidR="00D02B4C">
        <w:t xml:space="preserve"> </w:t>
      </w:r>
      <w:proofErr w:type="spellStart"/>
      <w:r w:rsidR="00D02B4C">
        <w:t>секретарю</w:t>
      </w:r>
      <w:proofErr w:type="spellEnd"/>
      <w:r w:rsidR="00D02B4C">
        <w:t xml:space="preserve"> </w:t>
      </w:r>
      <w:proofErr w:type="spellStart"/>
      <w:r w:rsidR="00062FB6" w:rsidRPr="00062FB6">
        <w:t>вести</w:t>
      </w:r>
      <w:proofErr w:type="spellEnd"/>
      <w:r w:rsidR="00062FB6" w:rsidRPr="00062FB6">
        <w:t xml:space="preserve"> </w:t>
      </w:r>
      <w:r w:rsidR="00D02B4C">
        <w:rPr>
          <w:lang w:val="ru-RU"/>
        </w:rPr>
        <w:t xml:space="preserve">дальнейшую </w:t>
      </w:r>
      <w:proofErr w:type="spellStart"/>
      <w:r w:rsidR="00062FB6" w:rsidRPr="00062FB6">
        <w:t>работу</w:t>
      </w:r>
      <w:proofErr w:type="spellEnd"/>
      <w:r w:rsidR="00062FB6" w:rsidRPr="00062FB6">
        <w:t xml:space="preserve"> </w:t>
      </w:r>
      <w:proofErr w:type="spellStart"/>
      <w:r w:rsidR="00062FB6" w:rsidRPr="00062FB6">
        <w:t>со</w:t>
      </w:r>
      <w:proofErr w:type="spellEnd"/>
      <w:r w:rsidR="00062FB6" w:rsidRPr="00062FB6">
        <w:t xml:space="preserve"> </w:t>
      </w:r>
      <w:proofErr w:type="spellStart"/>
      <w:r w:rsidR="00062FB6" w:rsidRPr="00062FB6">
        <w:t>Сторонами</w:t>
      </w:r>
      <w:proofErr w:type="spellEnd"/>
      <w:r w:rsidR="00062FB6" w:rsidRPr="00062FB6">
        <w:t xml:space="preserve"> Нагойско–</w:t>
      </w:r>
      <w:proofErr w:type="spellStart"/>
      <w:r w:rsidR="00062FB6" w:rsidRPr="00062FB6">
        <w:t>Куала</w:t>
      </w:r>
      <w:proofErr w:type="spellEnd"/>
      <w:r w:rsidR="00062FB6" w:rsidRPr="00062FB6">
        <w:t>-</w:t>
      </w:r>
      <w:r w:rsidR="00700424">
        <w:rPr>
          <w:lang w:val="ru-RU"/>
        </w:rPr>
        <w:t>л</w:t>
      </w:r>
      <w:proofErr w:type="spellStart"/>
      <w:r w:rsidR="00700424">
        <w:t>умпурского</w:t>
      </w:r>
      <w:proofErr w:type="spellEnd"/>
      <w:r w:rsidR="00062FB6" w:rsidRPr="00062FB6">
        <w:t xml:space="preserve"> </w:t>
      </w:r>
      <w:proofErr w:type="spellStart"/>
      <w:r w:rsidR="00062FB6" w:rsidRPr="00062FB6">
        <w:t>дополнительного</w:t>
      </w:r>
      <w:proofErr w:type="spellEnd"/>
      <w:r w:rsidR="00062FB6" w:rsidRPr="00062FB6">
        <w:t xml:space="preserve"> </w:t>
      </w:r>
      <w:proofErr w:type="spellStart"/>
      <w:r w:rsidR="00062FB6" w:rsidRPr="00062FB6">
        <w:t>протокола</w:t>
      </w:r>
      <w:proofErr w:type="spellEnd"/>
      <w:r w:rsidR="00062FB6" w:rsidRPr="00062FB6">
        <w:t xml:space="preserve">, </w:t>
      </w:r>
      <w:proofErr w:type="spellStart"/>
      <w:r w:rsidR="00062FB6" w:rsidRPr="00062FB6">
        <w:t>которые</w:t>
      </w:r>
      <w:proofErr w:type="spellEnd"/>
      <w:r w:rsidR="00062FB6" w:rsidRPr="00062FB6">
        <w:t xml:space="preserve"> </w:t>
      </w:r>
      <w:proofErr w:type="spellStart"/>
      <w:r w:rsidR="00062FB6" w:rsidRPr="00062FB6">
        <w:t>сообщили</w:t>
      </w:r>
      <w:proofErr w:type="spellEnd"/>
      <w:r w:rsidR="00062FB6" w:rsidRPr="00062FB6">
        <w:t xml:space="preserve"> о </w:t>
      </w:r>
      <w:proofErr w:type="spellStart"/>
      <w:r w:rsidR="00062FB6" w:rsidRPr="00062FB6">
        <w:t>назначении</w:t>
      </w:r>
      <w:proofErr w:type="spellEnd"/>
      <w:r w:rsidR="00062FB6" w:rsidRPr="00062FB6">
        <w:t xml:space="preserve"> </w:t>
      </w:r>
      <w:proofErr w:type="spellStart"/>
      <w:r w:rsidR="00062FB6" w:rsidRPr="00062FB6">
        <w:t>компетентного</w:t>
      </w:r>
      <w:proofErr w:type="spellEnd"/>
      <w:r w:rsidR="00062FB6" w:rsidRPr="00062FB6">
        <w:t xml:space="preserve"> </w:t>
      </w:r>
      <w:proofErr w:type="spellStart"/>
      <w:r w:rsidR="00062FB6" w:rsidRPr="00062FB6">
        <w:t>органа</w:t>
      </w:r>
      <w:proofErr w:type="spellEnd"/>
      <w:r w:rsidR="00062FB6" w:rsidRPr="00062FB6">
        <w:t xml:space="preserve">, </w:t>
      </w:r>
      <w:proofErr w:type="spellStart"/>
      <w:r w:rsidR="00062FB6" w:rsidRPr="00062FB6">
        <w:t>но</w:t>
      </w:r>
      <w:proofErr w:type="spellEnd"/>
      <w:r w:rsidR="00062FB6" w:rsidRPr="00062FB6">
        <w:t xml:space="preserve"> </w:t>
      </w:r>
      <w:proofErr w:type="spellStart"/>
      <w:r w:rsidR="00062FB6" w:rsidRPr="00062FB6">
        <w:t>еще</w:t>
      </w:r>
      <w:proofErr w:type="spellEnd"/>
      <w:r w:rsidR="00062FB6" w:rsidRPr="00062FB6">
        <w:t xml:space="preserve"> </w:t>
      </w:r>
      <w:proofErr w:type="spellStart"/>
      <w:r w:rsidR="00062FB6" w:rsidRPr="00062FB6">
        <w:t>не</w:t>
      </w:r>
      <w:proofErr w:type="spellEnd"/>
      <w:r w:rsidR="00062FB6" w:rsidRPr="00062FB6">
        <w:t xml:space="preserve"> </w:t>
      </w:r>
      <w:proofErr w:type="spellStart"/>
      <w:r w:rsidR="00062FB6" w:rsidRPr="00062FB6">
        <w:t>опубликовали</w:t>
      </w:r>
      <w:proofErr w:type="spellEnd"/>
      <w:r w:rsidR="00062FB6" w:rsidRPr="00062FB6">
        <w:t xml:space="preserve"> </w:t>
      </w:r>
      <w:proofErr w:type="spellStart"/>
      <w:r w:rsidR="00062FB6" w:rsidRPr="00062FB6">
        <w:t>его</w:t>
      </w:r>
      <w:proofErr w:type="spellEnd"/>
      <w:r w:rsidR="00062FB6" w:rsidRPr="00062FB6">
        <w:t xml:space="preserve"> </w:t>
      </w:r>
      <w:proofErr w:type="spellStart"/>
      <w:r w:rsidR="00062FB6" w:rsidRPr="00062FB6">
        <w:t>контактные</w:t>
      </w:r>
      <w:proofErr w:type="spellEnd"/>
      <w:r w:rsidR="00062FB6" w:rsidRPr="00062FB6">
        <w:t xml:space="preserve"> </w:t>
      </w:r>
      <w:proofErr w:type="spellStart"/>
      <w:r w:rsidR="00062FB6" w:rsidRPr="00062FB6">
        <w:t>данные</w:t>
      </w:r>
      <w:proofErr w:type="spellEnd"/>
      <w:r w:rsidR="00062FB6" w:rsidRPr="00062FB6">
        <w:t xml:space="preserve"> </w:t>
      </w:r>
      <w:r w:rsidR="00062FB6">
        <w:rPr>
          <w:lang w:val="ru-RU"/>
        </w:rPr>
        <w:t>в</w:t>
      </w:r>
      <w:r w:rsidR="00062FB6">
        <w:t xml:space="preserve"> </w:t>
      </w:r>
      <w:r w:rsidR="00062FB6">
        <w:rPr>
          <w:lang w:val="ru-RU"/>
        </w:rPr>
        <w:t>М</w:t>
      </w:r>
      <w:proofErr w:type="spellStart"/>
      <w:r w:rsidR="00062FB6" w:rsidRPr="00062FB6">
        <w:t>еханизм</w:t>
      </w:r>
      <w:proofErr w:type="spellEnd"/>
      <w:r w:rsidR="00062FB6">
        <w:rPr>
          <w:lang w:val="ru-RU"/>
        </w:rPr>
        <w:t>е</w:t>
      </w:r>
      <w:r w:rsidR="00062FB6" w:rsidRPr="00062FB6">
        <w:t xml:space="preserve"> </w:t>
      </w:r>
      <w:proofErr w:type="spellStart"/>
      <w:r w:rsidR="00062FB6" w:rsidRPr="00062FB6">
        <w:t>посредничества</w:t>
      </w:r>
      <w:proofErr w:type="spellEnd"/>
      <w:r w:rsidR="00062FB6" w:rsidRPr="00062FB6">
        <w:t xml:space="preserve"> </w:t>
      </w:r>
      <w:proofErr w:type="spellStart"/>
      <w:r w:rsidR="00062FB6" w:rsidRPr="00062FB6">
        <w:t>по</w:t>
      </w:r>
      <w:proofErr w:type="spellEnd"/>
      <w:r w:rsidR="00062FB6" w:rsidRPr="00062FB6">
        <w:t xml:space="preserve"> </w:t>
      </w:r>
      <w:proofErr w:type="spellStart"/>
      <w:r w:rsidR="00062FB6" w:rsidRPr="00062FB6">
        <w:t>биобезопасност</w:t>
      </w:r>
      <w:proofErr w:type="spellEnd"/>
      <w:r w:rsidR="00062FB6">
        <w:rPr>
          <w:lang w:val="ru-RU"/>
        </w:rPr>
        <w:t>и;</w:t>
      </w:r>
    </w:p>
    <w:p w14:paraId="07D016A6" w14:textId="2F8402C2" w:rsidR="00F33B58" w:rsidRPr="00DF74E0" w:rsidRDefault="0029524B" w:rsidP="00F33B58">
      <w:pPr>
        <w:pStyle w:val="CBDNormalNoNumber"/>
        <w:ind w:firstLine="567"/>
        <w:rPr>
          <w:iCs/>
          <w:lang w:val="ru-RU"/>
        </w:rPr>
      </w:pPr>
      <w:r w:rsidRPr="00DA5A98">
        <w:rPr>
          <w:iCs/>
        </w:rPr>
        <w:t>1</w:t>
      </w:r>
      <w:r w:rsidR="00AE5611" w:rsidRPr="00DA5A98">
        <w:rPr>
          <w:iCs/>
        </w:rPr>
        <w:t>3</w:t>
      </w:r>
      <w:r w:rsidRPr="00DA5A98">
        <w:rPr>
          <w:iCs/>
        </w:rPr>
        <w:t>.</w:t>
      </w:r>
      <w:r w:rsidR="00E15154" w:rsidRPr="00DA5A98">
        <w:rPr>
          <w:iCs/>
        </w:rPr>
        <w:tab/>
      </w:r>
      <w:proofErr w:type="spellStart"/>
      <w:r w:rsidR="00062FB6" w:rsidRPr="00062FB6">
        <w:rPr>
          <w:i/>
          <w:iCs/>
        </w:rPr>
        <w:t>поручает</w:t>
      </w:r>
      <w:proofErr w:type="spellEnd"/>
      <w:r w:rsidR="00062FB6" w:rsidRPr="00062FB6">
        <w:rPr>
          <w:i/>
          <w:iCs/>
          <w:lang w:val="ru-RU"/>
        </w:rPr>
        <w:t xml:space="preserve"> также</w:t>
      </w:r>
      <w:r w:rsidR="00062FB6" w:rsidRPr="00062FB6">
        <w:rPr>
          <w:iCs/>
        </w:rPr>
        <w:t xml:space="preserve"> </w:t>
      </w:r>
      <w:proofErr w:type="spellStart"/>
      <w:r w:rsidR="00062FB6" w:rsidRPr="00062FB6">
        <w:rPr>
          <w:iCs/>
        </w:rPr>
        <w:t>Исполнительному</w:t>
      </w:r>
      <w:proofErr w:type="spellEnd"/>
      <w:r w:rsidR="00062FB6" w:rsidRPr="00062FB6">
        <w:rPr>
          <w:iCs/>
        </w:rPr>
        <w:t xml:space="preserve"> </w:t>
      </w:r>
      <w:proofErr w:type="spellStart"/>
      <w:r w:rsidR="00062FB6" w:rsidRPr="00062FB6">
        <w:rPr>
          <w:iCs/>
        </w:rPr>
        <w:t>секретарю</w:t>
      </w:r>
      <w:proofErr w:type="spellEnd"/>
      <w:r w:rsidR="00062FB6" w:rsidRPr="00062FB6">
        <w:rPr>
          <w:iCs/>
        </w:rPr>
        <w:t xml:space="preserve"> </w:t>
      </w:r>
      <w:proofErr w:type="spellStart"/>
      <w:r w:rsidR="00062FB6" w:rsidRPr="00062FB6">
        <w:rPr>
          <w:iCs/>
        </w:rPr>
        <w:t>продолжать</w:t>
      </w:r>
      <w:proofErr w:type="spellEnd"/>
      <w:r w:rsidR="00062FB6">
        <w:rPr>
          <w:iCs/>
          <w:lang w:val="ru-RU"/>
        </w:rPr>
        <w:t xml:space="preserve"> популяризацию </w:t>
      </w:r>
      <w:r w:rsidR="00062FB6" w:rsidRPr="00DF74E0">
        <w:rPr>
          <w:iCs/>
          <w:lang w:val="ru-RU"/>
        </w:rPr>
        <w:t>Нагойско–Куала-</w:t>
      </w:r>
      <w:r w:rsidR="00700424">
        <w:rPr>
          <w:iCs/>
          <w:lang w:val="ru-RU"/>
        </w:rPr>
        <w:t>л</w:t>
      </w:r>
      <w:r w:rsidR="00700424" w:rsidRPr="00DF74E0">
        <w:rPr>
          <w:iCs/>
          <w:lang w:val="ru-RU"/>
        </w:rPr>
        <w:t>умпурского</w:t>
      </w:r>
      <w:r w:rsidR="00062FB6" w:rsidRPr="00DF74E0">
        <w:rPr>
          <w:iCs/>
          <w:lang w:val="ru-RU"/>
        </w:rPr>
        <w:t xml:space="preserve"> дополнительного протокола </w:t>
      </w:r>
      <w:r w:rsidR="00062FB6">
        <w:rPr>
          <w:iCs/>
          <w:lang w:val="ru-RU"/>
        </w:rPr>
        <w:t xml:space="preserve">в целях содействия </w:t>
      </w:r>
      <w:r w:rsidR="00062FB6" w:rsidRPr="00DF74E0">
        <w:rPr>
          <w:iCs/>
          <w:lang w:val="ru-RU"/>
        </w:rPr>
        <w:t>его ратификации и при</w:t>
      </w:r>
      <w:r w:rsidR="00062FB6">
        <w:rPr>
          <w:iCs/>
          <w:lang w:val="ru-RU"/>
        </w:rPr>
        <w:t xml:space="preserve"> условии</w:t>
      </w:r>
      <w:r w:rsidR="00062FB6" w:rsidRPr="00DF74E0">
        <w:rPr>
          <w:iCs/>
          <w:lang w:val="ru-RU"/>
        </w:rPr>
        <w:t xml:space="preserve"> наличи</w:t>
      </w:r>
      <w:r w:rsidR="00062FB6">
        <w:rPr>
          <w:iCs/>
          <w:lang w:val="ru-RU"/>
        </w:rPr>
        <w:t>я</w:t>
      </w:r>
      <w:r w:rsidR="00062FB6" w:rsidRPr="00DF74E0">
        <w:rPr>
          <w:iCs/>
          <w:lang w:val="ru-RU"/>
        </w:rPr>
        <w:t xml:space="preserve"> ресурсов</w:t>
      </w:r>
      <w:r w:rsidR="00062FB6">
        <w:rPr>
          <w:iCs/>
          <w:lang w:val="ru-RU"/>
        </w:rPr>
        <w:t xml:space="preserve"> осуществлять </w:t>
      </w:r>
      <w:r w:rsidR="00062FB6" w:rsidRPr="00DF74E0">
        <w:rPr>
          <w:iCs/>
          <w:lang w:val="ru-RU"/>
        </w:rPr>
        <w:t>информационно-просветительск</w:t>
      </w:r>
      <w:r w:rsidR="00062FB6">
        <w:rPr>
          <w:iCs/>
          <w:lang w:val="ru-RU"/>
        </w:rPr>
        <w:t xml:space="preserve">ие мероприятия для повышения осведомленности о </w:t>
      </w:r>
      <w:r w:rsidR="00062FB6" w:rsidRPr="00DF74E0">
        <w:rPr>
          <w:iCs/>
          <w:lang w:val="ru-RU"/>
        </w:rPr>
        <w:t>Дополнительно</w:t>
      </w:r>
      <w:r w:rsidR="00062FB6">
        <w:rPr>
          <w:iCs/>
          <w:lang w:val="ru-RU"/>
        </w:rPr>
        <w:t>м</w:t>
      </w:r>
      <w:r w:rsidR="00062FB6" w:rsidRPr="00DF74E0">
        <w:rPr>
          <w:iCs/>
          <w:lang w:val="ru-RU"/>
        </w:rPr>
        <w:t xml:space="preserve"> протокол</w:t>
      </w:r>
      <w:r w:rsidR="00062FB6">
        <w:rPr>
          <w:iCs/>
          <w:lang w:val="ru-RU"/>
        </w:rPr>
        <w:t xml:space="preserve">е.  </w:t>
      </w:r>
    </w:p>
    <w:p w14:paraId="60AD3D50" w14:textId="35262F32" w:rsidR="00A111D1" w:rsidRPr="00DA5A98" w:rsidRDefault="007A4619" w:rsidP="00136994">
      <w:pPr>
        <w:jc w:val="center"/>
      </w:pPr>
      <w:r w:rsidRPr="00F87044">
        <w:rPr>
          <w:szCs w:val="18"/>
        </w:rPr>
        <w:t>_______</w:t>
      </w:r>
      <w:r w:rsidR="00B92C57" w:rsidRPr="00F87044">
        <w:rPr>
          <w:szCs w:val="18"/>
        </w:rPr>
        <w:t>___</w:t>
      </w:r>
    </w:p>
    <w:sectPr w:rsidR="00A111D1" w:rsidRPr="00DA5A98" w:rsidSect="002B54C9">
      <w:headerReference w:type="even" r:id="rId24"/>
      <w:headerReference w:type="default" r:id="rId25"/>
      <w:footerReference w:type="even" r:id="rId26"/>
      <w:footerReference w:type="default" r:id="rId2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F26AA" w14:textId="77777777" w:rsidR="00832CC2" w:rsidRPr="003F1A75" w:rsidRDefault="00832CC2" w:rsidP="00CF1848">
      <w:r w:rsidRPr="003F1A75">
        <w:separator/>
      </w:r>
    </w:p>
  </w:endnote>
  <w:endnote w:type="continuationSeparator" w:id="0">
    <w:p w14:paraId="60E3471E" w14:textId="77777777" w:rsidR="00832CC2" w:rsidRPr="003F1A75" w:rsidRDefault="00832CC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DC0E6DD" w14:textId="77777777" w:rsidR="00D75CA6" w:rsidRPr="006E24DB" w:rsidRDefault="00D75CA6" w:rsidP="00CC2637">
            <w:pPr>
              <w:pStyle w:val="Footer"/>
              <w:jc w:val="left"/>
            </w:pPr>
            <w:r w:rsidRPr="00136994">
              <w:rPr>
                <w:szCs w:val="20"/>
              </w:rPr>
              <w:fldChar w:fldCharType="begin"/>
            </w:r>
            <w:r w:rsidRPr="00136994">
              <w:rPr>
                <w:szCs w:val="20"/>
              </w:rPr>
              <w:instrText xml:space="preserve"> PAGE </w:instrText>
            </w:r>
            <w:r w:rsidRPr="00136994">
              <w:rPr>
                <w:szCs w:val="20"/>
              </w:rPr>
              <w:fldChar w:fldCharType="separate"/>
            </w:r>
            <w:r w:rsidR="00EE70A2">
              <w:rPr>
                <w:noProof/>
                <w:szCs w:val="20"/>
              </w:rPr>
              <w:t>8</w:t>
            </w:r>
            <w:r w:rsidRPr="00136994">
              <w:rPr>
                <w:szCs w:val="20"/>
              </w:rPr>
              <w:fldChar w:fldCharType="end"/>
            </w:r>
            <w:r w:rsidRPr="006E24DB">
              <w:rPr>
                <w:szCs w:val="20"/>
              </w:rPr>
              <w:t>/</w:t>
            </w:r>
            <w:r w:rsidRPr="00136994">
              <w:rPr>
                <w:szCs w:val="20"/>
              </w:rPr>
              <w:fldChar w:fldCharType="begin"/>
            </w:r>
            <w:r w:rsidRPr="00136994">
              <w:rPr>
                <w:szCs w:val="20"/>
              </w:rPr>
              <w:instrText xml:space="preserve"> NUMPAGES  </w:instrText>
            </w:r>
            <w:r w:rsidRPr="00136994">
              <w:rPr>
                <w:szCs w:val="20"/>
              </w:rPr>
              <w:fldChar w:fldCharType="separate"/>
            </w:r>
            <w:r w:rsidR="00EE70A2">
              <w:rPr>
                <w:noProof/>
                <w:szCs w:val="20"/>
              </w:rPr>
              <w:t>8</w:t>
            </w:r>
            <w:r w:rsidRPr="0013699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D1F5392" w14:textId="77777777" w:rsidR="00D75CA6" w:rsidRPr="006E24DB" w:rsidRDefault="00D75CA6" w:rsidP="00136994">
        <w:pPr>
          <w:pStyle w:val="Footer"/>
          <w:jc w:val="right"/>
        </w:pPr>
        <w:r w:rsidRPr="00136994">
          <w:rPr>
            <w:szCs w:val="20"/>
          </w:rPr>
          <w:fldChar w:fldCharType="begin"/>
        </w:r>
        <w:r w:rsidRPr="00136994">
          <w:rPr>
            <w:szCs w:val="20"/>
          </w:rPr>
          <w:instrText xml:space="preserve"> PAGE </w:instrText>
        </w:r>
        <w:r w:rsidRPr="00136994">
          <w:rPr>
            <w:szCs w:val="20"/>
          </w:rPr>
          <w:fldChar w:fldCharType="separate"/>
        </w:r>
        <w:r w:rsidR="00EE70A2">
          <w:rPr>
            <w:noProof/>
            <w:szCs w:val="20"/>
          </w:rPr>
          <w:t>7</w:t>
        </w:r>
        <w:r w:rsidRPr="00136994">
          <w:rPr>
            <w:szCs w:val="20"/>
          </w:rPr>
          <w:fldChar w:fldCharType="end"/>
        </w:r>
        <w:r w:rsidRPr="006E24DB">
          <w:rPr>
            <w:szCs w:val="20"/>
          </w:rPr>
          <w:t>/</w:t>
        </w:r>
        <w:r w:rsidRPr="00136994">
          <w:rPr>
            <w:szCs w:val="20"/>
          </w:rPr>
          <w:fldChar w:fldCharType="begin"/>
        </w:r>
        <w:r w:rsidRPr="00136994">
          <w:rPr>
            <w:szCs w:val="20"/>
          </w:rPr>
          <w:instrText xml:space="preserve"> NUMPAGES  </w:instrText>
        </w:r>
        <w:r w:rsidRPr="00136994">
          <w:rPr>
            <w:szCs w:val="20"/>
          </w:rPr>
          <w:fldChar w:fldCharType="separate"/>
        </w:r>
        <w:r w:rsidR="00EE70A2">
          <w:rPr>
            <w:noProof/>
            <w:szCs w:val="20"/>
          </w:rPr>
          <w:t>8</w:t>
        </w:r>
        <w:r w:rsidRPr="0013699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FA17A" w14:textId="77777777" w:rsidR="00832CC2" w:rsidRPr="003F1A75" w:rsidRDefault="00832CC2" w:rsidP="00CF1848">
      <w:r w:rsidRPr="003F1A75">
        <w:separator/>
      </w:r>
    </w:p>
  </w:footnote>
  <w:footnote w:type="continuationSeparator" w:id="0">
    <w:p w14:paraId="2F520958" w14:textId="77777777" w:rsidR="00832CC2" w:rsidRPr="003F1A75" w:rsidRDefault="00832CC2" w:rsidP="00CF1848">
      <w:r w:rsidRPr="003F1A75">
        <w:continuationSeparator/>
      </w:r>
    </w:p>
  </w:footnote>
  <w:footnote w:id="1">
    <w:p w14:paraId="1084AAFE" w14:textId="77777777" w:rsidR="008A1499" w:rsidRPr="003F1A75" w:rsidRDefault="008A1499">
      <w:pPr>
        <w:pStyle w:val="FootnoteText"/>
      </w:pPr>
      <w:r w:rsidRPr="003F1A75">
        <w:rPr>
          <w:rStyle w:val="FootnoteReference"/>
        </w:rPr>
        <w:t>*</w:t>
      </w:r>
      <w:r w:rsidRPr="003F1A75">
        <w:t xml:space="preserve"> </w:t>
      </w:r>
      <w:hyperlink r:id="rId1" w:history="1">
        <w:r w:rsidRPr="00453073">
          <w:rPr>
            <w:rStyle w:val="Hyperlink"/>
          </w:rPr>
          <w:t>CBD/</w:t>
        </w:r>
        <w:r w:rsidR="00F041E5" w:rsidRPr="00453073">
          <w:rPr>
            <w:rStyle w:val="Hyperlink"/>
          </w:rPr>
          <w:t>C</w:t>
        </w:r>
        <w:r w:rsidR="00975047" w:rsidRPr="00453073">
          <w:rPr>
            <w:rStyle w:val="Hyperlink"/>
          </w:rPr>
          <w:t>P/MOP/</w:t>
        </w:r>
        <w:r w:rsidR="00F041E5" w:rsidRPr="00453073">
          <w:rPr>
            <w:rStyle w:val="Hyperlink"/>
          </w:rPr>
          <w:t>12</w:t>
        </w:r>
        <w:r w:rsidRPr="00453073">
          <w:rPr>
            <w:rStyle w:val="Hyperlink"/>
          </w:rPr>
          <w:t>/1</w:t>
        </w:r>
      </w:hyperlink>
      <w:r w:rsidRPr="003F1A75">
        <w:t>.</w:t>
      </w:r>
    </w:p>
  </w:footnote>
  <w:footnote w:id="2">
    <w:p w14:paraId="2AB02178" w14:textId="47DA845B" w:rsidR="00952744" w:rsidRPr="00136994" w:rsidRDefault="00952744" w:rsidP="00952744">
      <w:pPr>
        <w:pStyle w:val="FootnoteText"/>
        <w:rPr>
          <w:lang w:val="en-CA"/>
        </w:rPr>
      </w:pPr>
      <w:r>
        <w:rPr>
          <w:rStyle w:val="FootnoteReference"/>
        </w:rPr>
        <w:footnoteRef/>
      </w:r>
      <w:r>
        <w:t xml:space="preserve"> </w:t>
      </w:r>
      <w:hyperlink r:id="rId2" w:history="1">
        <w:r w:rsidRPr="00085A5B">
          <w:rPr>
            <w:rStyle w:val="Hyperlink"/>
          </w:rPr>
          <w:t>CBD/CP/MOP/11/11</w:t>
        </w:r>
      </w:hyperlink>
      <w:r>
        <w:t>.</w:t>
      </w:r>
    </w:p>
  </w:footnote>
  <w:footnote w:id="3">
    <w:p w14:paraId="62D8CCD5" w14:textId="06775779" w:rsidR="00E23EAF" w:rsidRPr="00C14DC2" w:rsidRDefault="00E23EAF" w:rsidP="00E23EAF">
      <w:pPr>
        <w:pStyle w:val="FootnoteText"/>
        <w:rPr>
          <w:lang w:val="en-US"/>
        </w:rPr>
      </w:pPr>
      <w:r>
        <w:rPr>
          <w:rStyle w:val="FootnoteReference"/>
        </w:rPr>
        <w:footnoteRef/>
      </w:r>
      <w:r w:rsidRPr="00136994">
        <w:rPr>
          <w:lang w:val="en-CA"/>
        </w:rPr>
        <w:t xml:space="preserve"> </w:t>
      </w:r>
      <w:r w:rsidR="0095512C">
        <w:rPr>
          <w:lang w:val="ru-RU"/>
        </w:rPr>
        <w:t>См.</w:t>
      </w:r>
      <w:r w:rsidR="00766F00">
        <w:rPr>
          <w:lang w:val="en-CA"/>
        </w:rPr>
        <w:t xml:space="preserve"> </w:t>
      </w:r>
      <w:hyperlink r:id="rId3" w:history="1">
        <w:r w:rsidRPr="00136994">
          <w:rPr>
            <w:rStyle w:val="Hyperlink"/>
            <w:lang w:val="en-CA"/>
          </w:rPr>
          <w:t>CBD/SBI/7/6/Add.1</w:t>
        </w:r>
      </w:hyperlink>
      <w:r w:rsidR="0095512C">
        <w:rPr>
          <w:lang w:val="en-CA"/>
        </w:rPr>
        <w:t xml:space="preserve">, </w:t>
      </w:r>
      <w:r w:rsidR="0095512C">
        <w:rPr>
          <w:lang w:val="ru-RU"/>
        </w:rPr>
        <w:t>раздел</w:t>
      </w:r>
      <w:r w:rsidR="00766F00" w:rsidRPr="00136994">
        <w:rPr>
          <w:lang w:val="en-CA"/>
        </w:rPr>
        <w:t> </w:t>
      </w:r>
      <w:r w:rsidRPr="00C14DC2">
        <w:rPr>
          <w:lang w:val="en-US"/>
        </w:rPr>
        <w:t>III</w:t>
      </w:r>
      <w:r w:rsidR="00766F00">
        <w:rPr>
          <w:lang w:val="en-US"/>
        </w:rPr>
        <w:t>.</w:t>
      </w:r>
      <w:r w:rsidRPr="00C14DC2">
        <w:rPr>
          <w:lang w:val="en-US"/>
        </w:rPr>
        <w:t>J</w:t>
      </w:r>
      <w:r w:rsidR="0095512C">
        <w:rPr>
          <w:lang w:val="en-CA"/>
        </w:rPr>
        <w:t xml:space="preserve">. </w:t>
      </w:r>
      <w:proofErr w:type="spellStart"/>
      <w:r w:rsidR="0095512C" w:rsidRPr="0095512C">
        <w:rPr>
          <w:lang w:val="en-CA"/>
        </w:rPr>
        <w:t>Описание</w:t>
      </w:r>
      <w:proofErr w:type="spellEnd"/>
      <w:r w:rsidR="0095512C" w:rsidRPr="0095512C">
        <w:rPr>
          <w:lang w:val="en-CA"/>
        </w:rPr>
        <w:t xml:space="preserve"> </w:t>
      </w:r>
      <w:proofErr w:type="spellStart"/>
      <w:r w:rsidR="0095512C" w:rsidRPr="0095512C">
        <w:rPr>
          <w:lang w:val="en-CA"/>
        </w:rPr>
        <w:t>достигнутого</w:t>
      </w:r>
      <w:proofErr w:type="spellEnd"/>
      <w:r w:rsidR="0095512C" w:rsidRPr="0095512C">
        <w:rPr>
          <w:lang w:val="en-CA"/>
        </w:rPr>
        <w:t xml:space="preserve"> </w:t>
      </w:r>
      <w:proofErr w:type="spellStart"/>
      <w:r w:rsidR="0095512C" w:rsidRPr="0095512C">
        <w:rPr>
          <w:lang w:val="en-CA"/>
        </w:rPr>
        <w:t>прогресса</w:t>
      </w:r>
      <w:proofErr w:type="spellEnd"/>
      <w:r w:rsidR="0095512C" w:rsidRPr="0095512C">
        <w:rPr>
          <w:lang w:val="en-CA"/>
        </w:rPr>
        <w:t xml:space="preserve"> </w:t>
      </w:r>
      <w:r w:rsidR="0095512C">
        <w:rPr>
          <w:lang w:val="ru-RU"/>
        </w:rPr>
        <w:t xml:space="preserve">составлено на основе </w:t>
      </w:r>
      <w:proofErr w:type="spellStart"/>
      <w:r w:rsidR="0095512C" w:rsidRPr="0095512C">
        <w:rPr>
          <w:lang w:val="en-CA"/>
        </w:rPr>
        <w:t>информации</w:t>
      </w:r>
      <w:proofErr w:type="spellEnd"/>
      <w:r w:rsidR="0095512C" w:rsidRPr="0095512C">
        <w:rPr>
          <w:lang w:val="en-CA"/>
        </w:rPr>
        <w:t xml:space="preserve">, </w:t>
      </w:r>
      <w:proofErr w:type="spellStart"/>
      <w:r w:rsidR="0095512C" w:rsidRPr="0095512C">
        <w:rPr>
          <w:lang w:val="en-CA"/>
        </w:rPr>
        <w:t>содержащейся</w:t>
      </w:r>
      <w:proofErr w:type="spellEnd"/>
      <w:r w:rsidR="0095512C" w:rsidRPr="0095512C">
        <w:rPr>
          <w:lang w:val="en-CA"/>
        </w:rPr>
        <w:t xml:space="preserve"> в </w:t>
      </w:r>
      <w:proofErr w:type="spellStart"/>
      <w:r w:rsidR="0095512C" w:rsidRPr="0095512C">
        <w:rPr>
          <w:lang w:val="en-CA"/>
        </w:rPr>
        <w:t>пятых</w:t>
      </w:r>
      <w:proofErr w:type="spellEnd"/>
      <w:r w:rsidR="0095512C" w:rsidRPr="0095512C">
        <w:rPr>
          <w:lang w:val="en-CA"/>
        </w:rPr>
        <w:t xml:space="preserve"> </w:t>
      </w:r>
      <w:proofErr w:type="spellStart"/>
      <w:r w:rsidR="0095512C" w:rsidRPr="0095512C">
        <w:rPr>
          <w:lang w:val="en-CA"/>
        </w:rPr>
        <w:t>национальных</w:t>
      </w:r>
      <w:proofErr w:type="spellEnd"/>
      <w:r w:rsidR="0095512C" w:rsidRPr="0095512C">
        <w:rPr>
          <w:lang w:val="en-CA"/>
        </w:rPr>
        <w:t xml:space="preserve"> </w:t>
      </w:r>
      <w:proofErr w:type="spellStart"/>
      <w:r w:rsidR="0095512C" w:rsidRPr="0095512C">
        <w:rPr>
          <w:lang w:val="en-CA"/>
        </w:rPr>
        <w:t>докладах</w:t>
      </w:r>
      <w:proofErr w:type="spellEnd"/>
      <w:r w:rsidR="0095512C" w:rsidRPr="0095512C">
        <w:rPr>
          <w:lang w:val="en-CA"/>
        </w:rPr>
        <w:t xml:space="preserve">, </w:t>
      </w:r>
      <w:r w:rsidR="0095512C">
        <w:rPr>
          <w:lang w:val="ru-RU"/>
        </w:rPr>
        <w:t xml:space="preserve">которые были </w:t>
      </w:r>
      <w:proofErr w:type="spellStart"/>
      <w:r w:rsidR="0095512C" w:rsidRPr="0095512C">
        <w:rPr>
          <w:lang w:val="en-CA"/>
        </w:rPr>
        <w:t>представлен</w:t>
      </w:r>
      <w:proofErr w:type="spellEnd"/>
      <w:r w:rsidR="0095512C">
        <w:rPr>
          <w:lang w:val="ru-RU"/>
        </w:rPr>
        <w:t>ы</w:t>
      </w:r>
      <w:r w:rsidR="0095512C" w:rsidRPr="0095512C">
        <w:rPr>
          <w:lang w:val="en-CA"/>
        </w:rPr>
        <w:t xml:space="preserve"> </w:t>
      </w:r>
      <w:proofErr w:type="spellStart"/>
      <w:r w:rsidR="0095512C" w:rsidRPr="0095512C">
        <w:rPr>
          <w:lang w:val="en-CA"/>
        </w:rPr>
        <w:t>по</w:t>
      </w:r>
      <w:proofErr w:type="spellEnd"/>
      <w:r w:rsidR="0095512C" w:rsidRPr="0095512C">
        <w:rPr>
          <w:lang w:val="en-CA"/>
        </w:rPr>
        <w:t xml:space="preserve"> </w:t>
      </w:r>
      <w:proofErr w:type="spellStart"/>
      <w:r w:rsidR="0095512C" w:rsidRPr="0095512C">
        <w:rPr>
          <w:lang w:val="en-CA"/>
        </w:rPr>
        <w:t>состоянию</w:t>
      </w:r>
      <w:proofErr w:type="spellEnd"/>
      <w:r w:rsidR="0095512C" w:rsidRPr="0095512C">
        <w:rPr>
          <w:lang w:val="en-CA"/>
        </w:rPr>
        <w:t xml:space="preserve"> </w:t>
      </w:r>
      <w:proofErr w:type="spellStart"/>
      <w:r w:rsidR="0095512C" w:rsidRPr="0095512C">
        <w:rPr>
          <w:lang w:val="en-CA"/>
        </w:rPr>
        <w:t>на</w:t>
      </w:r>
      <w:proofErr w:type="spellEnd"/>
      <w:r w:rsidR="0095512C" w:rsidRPr="0095512C">
        <w:rPr>
          <w:lang w:val="en-CA"/>
        </w:rPr>
        <w:t xml:space="preserve"> 2 </w:t>
      </w:r>
      <w:proofErr w:type="spellStart"/>
      <w:r w:rsidR="0095512C" w:rsidRPr="0095512C">
        <w:rPr>
          <w:lang w:val="en-CA"/>
        </w:rPr>
        <w:t>марта</w:t>
      </w:r>
      <w:proofErr w:type="spellEnd"/>
      <w:r w:rsidR="0095512C" w:rsidRPr="0095512C">
        <w:rPr>
          <w:lang w:val="en-CA"/>
        </w:rPr>
        <w:t xml:space="preserve"> 2026 </w:t>
      </w:r>
      <w:proofErr w:type="spellStart"/>
      <w:r w:rsidR="0095512C" w:rsidRPr="0095512C">
        <w:rPr>
          <w:lang w:val="en-CA"/>
        </w:rPr>
        <w:t>года</w:t>
      </w:r>
      <w:proofErr w:type="spellEnd"/>
      <w:r w:rsidR="0095512C" w:rsidRPr="0095512C">
        <w:rPr>
          <w:lang w:val="en-CA"/>
        </w:rPr>
        <w:t>.</w:t>
      </w:r>
      <w:r w:rsidR="0095512C">
        <w:rPr>
          <w:lang w:val="ru-RU"/>
        </w:rPr>
        <w:t xml:space="preserve"> </w:t>
      </w:r>
    </w:p>
  </w:footnote>
  <w:footnote w:id="4">
    <w:p w14:paraId="299778EA" w14:textId="67F1176A" w:rsidR="00F50769" w:rsidRPr="00F50769" w:rsidRDefault="00F50769">
      <w:pPr>
        <w:pStyle w:val="FootnoteText"/>
      </w:pPr>
      <w:r>
        <w:rPr>
          <w:rStyle w:val="FootnoteReference"/>
        </w:rPr>
        <w:footnoteRef/>
      </w:r>
      <w:r>
        <w:t xml:space="preserve"> </w:t>
      </w:r>
      <w:r w:rsidR="00CD7C18">
        <w:rPr>
          <w:lang w:val="ru-RU"/>
        </w:rPr>
        <w:t xml:space="preserve">Форма </w:t>
      </w:r>
      <w:proofErr w:type="spellStart"/>
      <w:r w:rsidR="00CD7C18" w:rsidRPr="00CD7C18">
        <w:t>представления</w:t>
      </w:r>
      <w:proofErr w:type="spellEnd"/>
      <w:r w:rsidR="00CD7C18" w:rsidRPr="00CD7C18">
        <w:t xml:space="preserve"> </w:t>
      </w:r>
      <w:proofErr w:type="spellStart"/>
      <w:r w:rsidR="00CD7C18" w:rsidRPr="00CD7C18">
        <w:t>пятых</w:t>
      </w:r>
      <w:proofErr w:type="spellEnd"/>
      <w:r w:rsidR="00CD7C18" w:rsidRPr="00CD7C18">
        <w:t xml:space="preserve"> </w:t>
      </w:r>
      <w:proofErr w:type="spellStart"/>
      <w:r w:rsidR="00CD7C18" w:rsidRPr="00CD7C18">
        <w:t>национальных</w:t>
      </w:r>
      <w:proofErr w:type="spellEnd"/>
      <w:r w:rsidR="00CD7C18" w:rsidRPr="00CD7C18">
        <w:t xml:space="preserve"> </w:t>
      </w:r>
      <w:proofErr w:type="spellStart"/>
      <w:r w:rsidR="00CD7C18" w:rsidRPr="00CD7C18">
        <w:t>докладов</w:t>
      </w:r>
      <w:proofErr w:type="spellEnd"/>
      <w:r w:rsidR="00CD7C18">
        <w:rPr>
          <w:lang w:val="ru-RU"/>
        </w:rPr>
        <w:t xml:space="preserve">, вопрос </w:t>
      </w:r>
      <w:r w:rsidR="001454F0">
        <w:t>160</w:t>
      </w:r>
      <w:r>
        <w:t xml:space="preserve">. </w:t>
      </w:r>
    </w:p>
  </w:footnote>
  <w:footnote w:id="5">
    <w:p w14:paraId="2C7C71D4" w14:textId="2A9F0AC5" w:rsidR="00994E33" w:rsidRPr="00136994" w:rsidRDefault="00994E33">
      <w:pPr>
        <w:pStyle w:val="FootnoteText"/>
        <w:rPr>
          <w:lang w:val="en-CA"/>
        </w:rPr>
      </w:pPr>
      <w:r>
        <w:rPr>
          <w:rStyle w:val="FootnoteReference"/>
        </w:rPr>
        <w:footnoteRef/>
      </w:r>
      <w:r w:rsidRPr="00136994">
        <w:rPr>
          <w:lang w:val="en-CA"/>
        </w:rPr>
        <w:t xml:space="preserve"> </w:t>
      </w:r>
      <w:proofErr w:type="spellStart"/>
      <w:r w:rsidR="005A0987">
        <w:rPr>
          <w:lang w:val="en-CA"/>
        </w:rPr>
        <w:t>Там</w:t>
      </w:r>
      <w:proofErr w:type="spellEnd"/>
      <w:r w:rsidR="005A0987">
        <w:rPr>
          <w:lang w:val="en-CA"/>
        </w:rPr>
        <w:t xml:space="preserve"> </w:t>
      </w:r>
      <w:proofErr w:type="spellStart"/>
      <w:r w:rsidR="005A0987">
        <w:rPr>
          <w:lang w:val="en-CA"/>
        </w:rPr>
        <w:t>же</w:t>
      </w:r>
      <w:proofErr w:type="spellEnd"/>
      <w:r w:rsidR="005A0987">
        <w:rPr>
          <w:lang w:val="en-CA"/>
        </w:rPr>
        <w:t xml:space="preserve">, </w:t>
      </w:r>
      <w:proofErr w:type="spellStart"/>
      <w:r w:rsidR="005A0987">
        <w:rPr>
          <w:lang w:val="en-CA"/>
        </w:rPr>
        <w:t>вопрос</w:t>
      </w:r>
      <w:proofErr w:type="spellEnd"/>
      <w:r w:rsidRPr="00136994">
        <w:rPr>
          <w:lang w:val="en-CA"/>
        </w:rPr>
        <w:t xml:space="preserve"> 162</w:t>
      </w:r>
      <w:r w:rsidR="001454F0" w:rsidRPr="00136994">
        <w:rPr>
          <w:lang w:val="en-CA"/>
        </w:rPr>
        <w:t>.</w:t>
      </w:r>
    </w:p>
  </w:footnote>
  <w:footnote w:id="6">
    <w:p w14:paraId="5AE65A98" w14:textId="1594C13D" w:rsidR="001167BB" w:rsidRPr="00136994" w:rsidRDefault="001167BB">
      <w:pPr>
        <w:pStyle w:val="FootnoteText"/>
        <w:rPr>
          <w:lang w:val="en-CA"/>
        </w:rPr>
      </w:pPr>
      <w:r>
        <w:rPr>
          <w:rStyle w:val="FootnoteReference"/>
        </w:rPr>
        <w:footnoteRef/>
      </w:r>
      <w:r w:rsidRPr="00136994">
        <w:rPr>
          <w:lang w:val="en-CA"/>
        </w:rPr>
        <w:t xml:space="preserve"> </w:t>
      </w:r>
      <w:proofErr w:type="spellStart"/>
      <w:r w:rsidR="005A0987">
        <w:rPr>
          <w:lang w:val="en-CA"/>
        </w:rPr>
        <w:t>Там</w:t>
      </w:r>
      <w:proofErr w:type="spellEnd"/>
      <w:r w:rsidR="005A0987">
        <w:rPr>
          <w:lang w:val="en-CA"/>
        </w:rPr>
        <w:t xml:space="preserve"> </w:t>
      </w:r>
      <w:proofErr w:type="spellStart"/>
      <w:r w:rsidR="005A0987">
        <w:rPr>
          <w:lang w:val="en-CA"/>
        </w:rPr>
        <w:t>же</w:t>
      </w:r>
      <w:proofErr w:type="spellEnd"/>
      <w:r w:rsidR="005A0987">
        <w:rPr>
          <w:lang w:val="en-CA"/>
        </w:rPr>
        <w:t xml:space="preserve">, </w:t>
      </w:r>
      <w:proofErr w:type="spellStart"/>
      <w:r w:rsidR="005A0987">
        <w:rPr>
          <w:lang w:val="en-CA"/>
        </w:rPr>
        <w:t>вопрос</w:t>
      </w:r>
      <w:proofErr w:type="spellEnd"/>
      <w:r w:rsidRPr="00136994">
        <w:rPr>
          <w:lang w:val="en-CA"/>
        </w:rPr>
        <w:t xml:space="preserve"> 163</w:t>
      </w:r>
      <w:r w:rsidR="001454F0" w:rsidRPr="00136994">
        <w:rPr>
          <w:lang w:val="en-CA"/>
        </w:rPr>
        <w:t>.</w:t>
      </w:r>
    </w:p>
  </w:footnote>
  <w:footnote w:id="7">
    <w:p w14:paraId="2E2766C0" w14:textId="76044354" w:rsidR="00037871" w:rsidRPr="00136994" w:rsidRDefault="00037871" w:rsidP="00037871">
      <w:pPr>
        <w:pStyle w:val="FootnoteText"/>
        <w:rPr>
          <w:lang w:val="en-CA"/>
        </w:rPr>
      </w:pPr>
      <w:r>
        <w:rPr>
          <w:rStyle w:val="FootnoteReference"/>
        </w:rPr>
        <w:footnoteRef/>
      </w:r>
      <w:r w:rsidRPr="00136994">
        <w:rPr>
          <w:lang w:val="en-CA"/>
        </w:rPr>
        <w:t xml:space="preserve"> </w:t>
      </w:r>
      <w:proofErr w:type="spellStart"/>
      <w:r w:rsidR="005A0987">
        <w:rPr>
          <w:lang w:val="en-CA"/>
        </w:rPr>
        <w:t>Там</w:t>
      </w:r>
      <w:proofErr w:type="spellEnd"/>
      <w:r w:rsidR="005A0987">
        <w:rPr>
          <w:lang w:val="en-CA"/>
        </w:rPr>
        <w:t xml:space="preserve"> </w:t>
      </w:r>
      <w:proofErr w:type="spellStart"/>
      <w:r w:rsidR="005A0987">
        <w:rPr>
          <w:lang w:val="en-CA"/>
        </w:rPr>
        <w:t>же</w:t>
      </w:r>
      <w:proofErr w:type="spellEnd"/>
      <w:r w:rsidR="005A0987">
        <w:rPr>
          <w:lang w:val="en-CA"/>
        </w:rPr>
        <w:t xml:space="preserve">, </w:t>
      </w:r>
      <w:proofErr w:type="spellStart"/>
      <w:r w:rsidR="005A0987">
        <w:rPr>
          <w:lang w:val="en-CA"/>
        </w:rPr>
        <w:t>вопрос</w:t>
      </w:r>
      <w:proofErr w:type="spellEnd"/>
      <w:r w:rsidRPr="00136994">
        <w:rPr>
          <w:lang w:val="en-CA"/>
        </w:rPr>
        <w:t xml:space="preserve"> 164</w:t>
      </w:r>
      <w:r w:rsidR="001454F0" w:rsidRPr="00136994">
        <w:rPr>
          <w:lang w:val="en-CA"/>
        </w:rPr>
        <w:t>.</w:t>
      </w:r>
    </w:p>
  </w:footnote>
  <w:footnote w:id="8">
    <w:p w14:paraId="4EE2137C" w14:textId="0A3FCC56" w:rsidR="00774044" w:rsidRPr="00136994" w:rsidRDefault="00774044">
      <w:pPr>
        <w:pStyle w:val="FootnoteText"/>
        <w:rPr>
          <w:lang w:val="en-CA"/>
        </w:rPr>
      </w:pPr>
      <w:r>
        <w:rPr>
          <w:rStyle w:val="FootnoteReference"/>
        </w:rPr>
        <w:footnoteRef/>
      </w:r>
      <w:r w:rsidRPr="00136994">
        <w:rPr>
          <w:lang w:val="en-CA"/>
        </w:rPr>
        <w:t xml:space="preserve"> </w:t>
      </w:r>
      <w:proofErr w:type="spellStart"/>
      <w:r w:rsidR="005A0987">
        <w:rPr>
          <w:lang w:val="en-CA"/>
        </w:rPr>
        <w:t>Там</w:t>
      </w:r>
      <w:proofErr w:type="spellEnd"/>
      <w:r w:rsidR="005A0987">
        <w:rPr>
          <w:lang w:val="en-CA"/>
        </w:rPr>
        <w:t xml:space="preserve"> </w:t>
      </w:r>
      <w:proofErr w:type="spellStart"/>
      <w:r w:rsidR="005A0987">
        <w:rPr>
          <w:lang w:val="en-CA"/>
        </w:rPr>
        <w:t>же</w:t>
      </w:r>
      <w:proofErr w:type="spellEnd"/>
      <w:r w:rsidR="005A0987">
        <w:rPr>
          <w:lang w:val="en-CA"/>
        </w:rPr>
        <w:t xml:space="preserve">, </w:t>
      </w:r>
      <w:proofErr w:type="spellStart"/>
      <w:r w:rsidR="005A0987">
        <w:rPr>
          <w:lang w:val="en-CA"/>
        </w:rPr>
        <w:t>вопрос</w:t>
      </w:r>
      <w:proofErr w:type="spellEnd"/>
      <w:r w:rsidRPr="00136994">
        <w:rPr>
          <w:lang w:val="en-CA"/>
        </w:rPr>
        <w:t xml:space="preserve"> 165</w:t>
      </w:r>
      <w:r w:rsidR="001454F0" w:rsidRPr="00136994">
        <w:rPr>
          <w:lang w:val="en-CA"/>
        </w:rPr>
        <w:t>.</w:t>
      </w:r>
    </w:p>
  </w:footnote>
  <w:footnote w:id="9">
    <w:p w14:paraId="34144C2E" w14:textId="1BCF52F9" w:rsidR="005C371A" w:rsidRPr="00136994" w:rsidRDefault="005C371A">
      <w:pPr>
        <w:pStyle w:val="FootnoteText"/>
        <w:rPr>
          <w:lang w:val="en-CA"/>
        </w:rPr>
      </w:pPr>
      <w:r>
        <w:rPr>
          <w:rStyle w:val="FootnoteReference"/>
        </w:rPr>
        <w:footnoteRef/>
      </w:r>
      <w:r w:rsidRPr="00136994">
        <w:rPr>
          <w:lang w:val="en-CA"/>
        </w:rPr>
        <w:t xml:space="preserve"> </w:t>
      </w:r>
      <w:proofErr w:type="spellStart"/>
      <w:r w:rsidR="005A0987">
        <w:rPr>
          <w:lang w:val="en-CA"/>
        </w:rPr>
        <w:t>Там</w:t>
      </w:r>
      <w:proofErr w:type="spellEnd"/>
      <w:r w:rsidR="005A0987">
        <w:rPr>
          <w:lang w:val="en-CA"/>
        </w:rPr>
        <w:t xml:space="preserve"> </w:t>
      </w:r>
      <w:proofErr w:type="spellStart"/>
      <w:r w:rsidR="005A0987">
        <w:rPr>
          <w:lang w:val="en-CA"/>
        </w:rPr>
        <w:t>же</w:t>
      </w:r>
      <w:proofErr w:type="spellEnd"/>
      <w:r w:rsidR="005A0987">
        <w:rPr>
          <w:lang w:val="en-CA"/>
        </w:rPr>
        <w:t xml:space="preserve">, </w:t>
      </w:r>
      <w:proofErr w:type="spellStart"/>
      <w:r w:rsidR="005A0987">
        <w:rPr>
          <w:lang w:val="en-CA"/>
        </w:rPr>
        <w:t>вопрос</w:t>
      </w:r>
      <w:proofErr w:type="spellEnd"/>
      <w:r w:rsidRPr="00136994">
        <w:rPr>
          <w:lang w:val="en-CA"/>
        </w:rPr>
        <w:t xml:space="preserve"> 166</w:t>
      </w:r>
      <w:r w:rsidR="001454F0" w:rsidRPr="00136994">
        <w:rPr>
          <w:lang w:val="en-CA"/>
        </w:rPr>
        <w:t>.</w:t>
      </w:r>
    </w:p>
  </w:footnote>
  <w:footnote w:id="10">
    <w:p w14:paraId="1E1A2935" w14:textId="09082005" w:rsidR="00E56585" w:rsidRPr="00E56585" w:rsidRDefault="00E56585">
      <w:pPr>
        <w:pStyle w:val="FootnoteText"/>
      </w:pPr>
      <w:r>
        <w:rPr>
          <w:rStyle w:val="FootnoteReference"/>
        </w:rPr>
        <w:footnoteRef/>
      </w:r>
      <w:r>
        <w:t xml:space="preserve"> </w:t>
      </w:r>
      <w:r w:rsidR="00C120FE">
        <w:rPr>
          <w:lang w:val="ru-RU"/>
        </w:rPr>
        <w:t xml:space="preserve">Напоминание Сторонам об этом предложении было впоследствии включено в решения </w:t>
      </w:r>
      <w:r>
        <w:fldChar w:fldCharType="begin"/>
      </w:r>
      <w:r>
        <w:instrText>HYPERLINK "https://www.cbd.int/decisions/mop/?m=cp-mop-10"</w:instrText>
      </w:r>
      <w:r>
        <w:fldChar w:fldCharType="separate"/>
      </w:r>
      <w:r w:rsidRPr="0017464C">
        <w:rPr>
          <w:rStyle w:val="Hyperlink"/>
        </w:rPr>
        <w:t>CP-10/13</w:t>
      </w:r>
      <w:r>
        <w:fldChar w:fldCharType="end"/>
      </w:r>
      <w:r w:rsidR="00C120FE">
        <w:t xml:space="preserve"> </w:t>
      </w:r>
      <w:r w:rsidR="00C120FE">
        <w:rPr>
          <w:lang w:val="ru-RU"/>
        </w:rPr>
        <w:t>и</w:t>
      </w:r>
      <w:r>
        <w:t xml:space="preserve"> </w:t>
      </w:r>
      <w:hyperlink r:id="rId4" w:history="1">
        <w:r w:rsidRPr="004229D7">
          <w:rPr>
            <w:rStyle w:val="Hyperlink"/>
          </w:rPr>
          <w:t>CP-11/10</w:t>
        </w:r>
      </w:hyperlink>
      <w:r>
        <w:t>.</w:t>
      </w:r>
    </w:p>
  </w:footnote>
  <w:footnote w:id="11">
    <w:p w14:paraId="6FE847A5" w14:textId="59B416CC" w:rsidR="00C2031A" w:rsidRPr="004C29AA" w:rsidRDefault="00C2031A" w:rsidP="00C2031A">
      <w:pPr>
        <w:pStyle w:val="FootnoteText"/>
      </w:pPr>
      <w:r>
        <w:rPr>
          <w:rStyle w:val="FootnoteReference"/>
        </w:rPr>
        <w:footnoteRef/>
      </w:r>
      <w:r w:rsidR="003925D8">
        <w:t xml:space="preserve"> </w:t>
      </w:r>
      <w:proofErr w:type="spellStart"/>
      <w:r w:rsidR="003925D8" w:rsidRPr="003925D8">
        <w:t>Форма</w:t>
      </w:r>
      <w:proofErr w:type="spellEnd"/>
      <w:r w:rsidR="003925D8" w:rsidRPr="003925D8">
        <w:t xml:space="preserve"> </w:t>
      </w:r>
      <w:proofErr w:type="spellStart"/>
      <w:r w:rsidR="003925D8" w:rsidRPr="003925D8">
        <w:t>представления</w:t>
      </w:r>
      <w:proofErr w:type="spellEnd"/>
      <w:r w:rsidR="003925D8" w:rsidRPr="003925D8">
        <w:t xml:space="preserve"> </w:t>
      </w:r>
      <w:proofErr w:type="spellStart"/>
      <w:r w:rsidR="003925D8" w:rsidRPr="003925D8">
        <w:t>пятых</w:t>
      </w:r>
      <w:proofErr w:type="spellEnd"/>
      <w:r w:rsidR="003925D8" w:rsidRPr="003925D8">
        <w:t xml:space="preserve"> </w:t>
      </w:r>
      <w:proofErr w:type="spellStart"/>
      <w:r w:rsidR="003925D8" w:rsidRPr="003925D8">
        <w:t>национальных</w:t>
      </w:r>
      <w:proofErr w:type="spellEnd"/>
      <w:r w:rsidR="003925D8" w:rsidRPr="003925D8">
        <w:t xml:space="preserve"> </w:t>
      </w:r>
      <w:proofErr w:type="spellStart"/>
      <w:r w:rsidR="003925D8" w:rsidRPr="003925D8">
        <w:t>докладов</w:t>
      </w:r>
      <w:proofErr w:type="spellEnd"/>
      <w:r w:rsidR="003925D8" w:rsidRPr="003925D8">
        <w:t xml:space="preserve">, </w:t>
      </w:r>
      <w:proofErr w:type="spellStart"/>
      <w:r w:rsidR="003925D8" w:rsidRPr="003925D8">
        <w:t>вопрос</w:t>
      </w:r>
      <w:proofErr w:type="spellEnd"/>
      <w:r>
        <w:t xml:space="preserve"> 170.</w:t>
      </w:r>
    </w:p>
  </w:footnote>
  <w:footnote w:id="12">
    <w:p w14:paraId="066A8A7B" w14:textId="7CBD3461" w:rsidR="009F2EA0" w:rsidRPr="009F2EA0" w:rsidRDefault="009F2EA0">
      <w:pPr>
        <w:pStyle w:val="FootnoteText"/>
      </w:pPr>
      <w:r>
        <w:rPr>
          <w:rStyle w:val="FootnoteReference"/>
        </w:rPr>
        <w:footnoteRef/>
      </w:r>
      <w:r>
        <w:t xml:space="preserve"> </w:t>
      </w:r>
      <w:proofErr w:type="spellStart"/>
      <w:r w:rsidR="005A0987">
        <w:t>Там</w:t>
      </w:r>
      <w:proofErr w:type="spellEnd"/>
      <w:r w:rsidR="005A0987">
        <w:t xml:space="preserve"> </w:t>
      </w:r>
      <w:proofErr w:type="spellStart"/>
      <w:r w:rsidR="005A0987">
        <w:t>же</w:t>
      </w:r>
      <w:proofErr w:type="spellEnd"/>
      <w:r w:rsidR="005A0987">
        <w:t xml:space="preserve">, </w:t>
      </w:r>
      <w:proofErr w:type="spellStart"/>
      <w:r w:rsidR="005A0987">
        <w:t>вопрос</w:t>
      </w:r>
      <w:proofErr w:type="spellEnd"/>
      <w:r>
        <w:t xml:space="preserve"> 174.</w:t>
      </w:r>
    </w:p>
  </w:footnote>
  <w:footnote w:id="13">
    <w:p w14:paraId="67FEE72A" w14:textId="76DF145D" w:rsidR="00DF4889" w:rsidRPr="00DF4889" w:rsidRDefault="00DF4889">
      <w:pPr>
        <w:pStyle w:val="FootnoteText"/>
      </w:pPr>
      <w:r>
        <w:rPr>
          <w:rStyle w:val="FootnoteReference"/>
        </w:rPr>
        <w:footnoteRef/>
      </w:r>
      <w:r>
        <w:t xml:space="preserve"> </w:t>
      </w:r>
      <w:proofErr w:type="spellStart"/>
      <w:r w:rsidR="005A0987">
        <w:t>Там</w:t>
      </w:r>
      <w:proofErr w:type="spellEnd"/>
      <w:r w:rsidR="005A0987">
        <w:t xml:space="preserve"> </w:t>
      </w:r>
      <w:proofErr w:type="spellStart"/>
      <w:r w:rsidR="005A0987">
        <w:t>же</w:t>
      </w:r>
      <w:proofErr w:type="spellEnd"/>
      <w:r w:rsidR="005A0987">
        <w:t xml:space="preserve">, </w:t>
      </w:r>
      <w:proofErr w:type="spellStart"/>
      <w:r w:rsidR="005A0987">
        <w:t>вопрос</w:t>
      </w:r>
      <w:proofErr w:type="spellEnd"/>
      <w:r>
        <w:t xml:space="preserve"> 173</w:t>
      </w:r>
      <w:r w:rsidR="00EB6BC4">
        <w:t>.</w:t>
      </w:r>
      <w:r>
        <w:t xml:space="preserve"> </w:t>
      </w:r>
    </w:p>
  </w:footnote>
  <w:footnote w:id="14">
    <w:p w14:paraId="0F797CCE" w14:textId="05BEDC33" w:rsidR="00951A47" w:rsidRPr="00B55C49" w:rsidRDefault="00951A47" w:rsidP="00951A47">
      <w:pPr>
        <w:pStyle w:val="FootnoteText"/>
        <w:rPr>
          <w:szCs w:val="18"/>
        </w:rPr>
      </w:pPr>
      <w:r w:rsidRPr="00B55C49">
        <w:rPr>
          <w:rStyle w:val="FootnoteReference"/>
          <w:szCs w:val="18"/>
        </w:rPr>
        <w:footnoteRef/>
      </w:r>
      <w:r w:rsidR="005A5007">
        <w:rPr>
          <w:szCs w:val="18"/>
        </w:rPr>
        <w:t xml:space="preserve"> </w:t>
      </w:r>
      <w:r w:rsidR="005A5007">
        <w:rPr>
          <w:szCs w:val="18"/>
          <w:lang w:val="ru-RU"/>
        </w:rPr>
        <w:t xml:space="preserve">В </w:t>
      </w:r>
      <w:proofErr w:type="spellStart"/>
      <w:r w:rsidR="005A5007" w:rsidRPr="005A5007">
        <w:rPr>
          <w:szCs w:val="18"/>
        </w:rPr>
        <w:t>соответствии</w:t>
      </w:r>
      <w:proofErr w:type="spellEnd"/>
      <w:r w:rsidR="005A5007" w:rsidRPr="005A5007">
        <w:rPr>
          <w:szCs w:val="18"/>
        </w:rPr>
        <w:t xml:space="preserve"> с </w:t>
      </w:r>
      <w:proofErr w:type="spellStart"/>
      <w:r w:rsidR="005A5007" w:rsidRPr="005A5007">
        <w:rPr>
          <w:szCs w:val="18"/>
        </w:rPr>
        <w:t>пунктом</w:t>
      </w:r>
      <w:proofErr w:type="spellEnd"/>
      <w:r w:rsidR="005A5007" w:rsidRPr="005A5007">
        <w:rPr>
          <w:szCs w:val="18"/>
        </w:rPr>
        <w:t xml:space="preserve"> 1 </w:t>
      </w:r>
      <w:proofErr w:type="spellStart"/>
      <w:r w:rsidR="005A5007" w:rsidRPr="005A5007">
        <w:rPr>
          <w:szCs w:val="18"/>
        </w:rPr>
        <w:t>статьи</w:t>
      </w:r>
      <w:proofErr w:type="spellEnd"/>
      <w:r w:rsidR="005A5007" w:rsidRPr="005A5007">
        <w:rPr>
          <w:szCs w:val="18"/>
        </w:rPr>
        <w:t xml:space="preserve"> 14 </w:t>
      </w:r>
      <w:proofErr w:type="spellStart"/>
      <w:r w:rsidR="005A5007" w:rsidRPr="005A5007">
        <w:rPr>
          <w:szCs w:val="18"/>
        </w:rPr>
        <w:t>Дополнительного</w:t>
      </w:r>
      <w:proofErr w:type="spellEnd"/>
      <w:r w:rsidR="005A5007" w:rsidRPr="005A5007">
        <w:rPr>
          <w:szCs w:val="18"/>
        </w:rPr>
        <w:t xml:space="preserve"> </w:t>
      </w:r>
      <w:proofErr w:type="spellStart"/>
      <w:r w:rsidR="005A5007" w:rsidRPr="005A5007">
        <w:rPr>
          <w:szCs w:val="18"/>
        </w:rPr>
        <w:t>протокола</w:t>
      </w:r>
      <w:proofErr w:type="spellEnd"/>
      <w:r w:rsidR="005A5007" w:rsidRPr="005A5007">
        <w:rPr>
          <w:szCs w:val="18"/>
        </w:rPr>
        <w:t xml:space="preserve"> и с</w:t>
      </w:r>
      <w:r w:rsidR="000A461D">
        <w:rPr>
          <w:szCs w:val="18"/>
          <w:lang w:val="ru-RU"/>
        </w:rPr>
        <w:t xml:space="preserve"> учетом пункта </w:t>
      </w:r>
      <w:r w:rsidR="005A5007" w:rsidRPr="005A5007">
        <w:rPr>
          <w:szCs w:val="18"/>
        </w:rPr>
        <w:t xml:space="preserve">2 </w:t>
      </w:r>
      <w:proofErr w:type="spellStart"/>
      <w:r w:rsidR="005A5007" w:rsidRPr="005A5007">
        <w:rPr>
          <w:szCs w:val="18"/>
        </w:rPr>
        <w:t>статьи</w:t>
      </w:r>
      <w:proofErr w:type="spellEnd"/>
      <w:r w:rsidR="005A5007" w:rsidRPr="005A5007">
        <w:rPr>
          <w:szCs w:val="18"/>
        </w:rPr>
        <w:t xml:space="preserve"> 32 </w:t>
      </w:r>
      <w:proofErr w:type="spellStart"/>
      <w:r w:rsidR="005A5007" w:rsidRPr="005A5007">
        <w:rPr>
          <w:szCs w:val="18"/>
        </w:rPr>
        <w:t>Конвенции</w:t>
      </w:r>
      <w:proofErr w:type="spellEnd"/>
      <w:r w:rsidR="005A5007">
        <w:rPr>
          <w:szCs w:val="18"/>
          <w:lang w:val="ru-RU"/>
        </w:rPr>
        <w:t xml:space="preserve"> о биологическом разнообразии</w:t>
      </w:r>
      <w:r w:rsidR="005A5007" w:rsidRPr="005A5007">
        <w:rPr>
          <w:szCs w:val="18"/>
        </w:rPr>
        <w:t xml:space="preserve"> </w:t>
      </w:r>
      <w:proofErr w:type="spellStart"/>
      <w:r w:rsidR="005A5007" w:rsidRPr="005A5007">
        <w:rPr>
          <w:szCs w:val="18"/>
        </w:rPr>
        <w:t>Конференция</w:t>
      </w:r>
      <w:proofErr w:type="spellEnd"/>
      <w:r w:rsidR="005A5007" w:rsidRPr="005A5007">
        <w:rPr>
          <w:szCs w:val="18"/>
        </w:rPr>
        <w:t xml:space="preserve"> Сторон, </w:t>
      </w:r>
      <w:proofErr w:type="spellStart"/>
      <w:r w:rsidR="005A5007" w:rsidRPr="005A5007">
        <w:rPr>
          <w:szCs w:val="18"/>
        </w:rPr>
        <w:t>выступающая</w:t>
      </w:r>
      <w:proofErr w:type="spellEnd"/>
      <w:r w:rsidR="005A5007" w:rsidRPr="005A5007">
        <w:rPr>
          <w:szCs w:val="18"/>
        </w:rPr>
        <w:t xml:space="preserve"> в </w:t>
      </w:r>
      <w:proofErr w:type="spellStart"/>
      <w:r w:rsidR="005A5007" w:rsidRPr="005A5007">
        <w:rPr>
          <w:szCs w:val="18"/>
        </w:rPr>
        <w:t>качестве</w:t>
      </w:r>
      <w:proofErr w:type="spellEnd"/>
      <w:r w:rsidR="005A5007" w:rsidRPr="005A5007">
        <w:rPr>
          <w:szCs w:val="18"/>
        </w:rPr>
        <w:t xml:space="preserve"> </w:t>
      </w:r>
      <w:proofErr w:type="spellStart"/>
      <w:r w:rsidR="005A5007" w:rsidRPr="005A5007">
        <w:rPr>
          <w:szCs w:val="18"/>
        </w:rPr>
        <w:t>совещания</w:t>
      </w:r>
      <w:proofErr w:type="spellEnd"/>
      <w:r w:rsidR="005A5007" w:rsidRPr="005A5007">
        <w:rPr>
          <w:szCs w:val="18"/>
        </w:rPr>
        <w:t xml:space="preserve"> </w:t>
      </w:r>
      <w:proofErr w:type="spellStart"/>
      <w:r w:rsidR="005A5007" w:rsidRPr="005A5007">
        <w:rPr>
          <w:szCs w:val="18"/>
        </w:rPr>
        <w:t>Сторон</w:t>
      </w:r>
      <w:proofErr w:type="spellEnd"/>
      <w:r w:rsidR="005A5007" w:rsidRPr="005A5007">
        <w:rPr>
          <w:szCs w:val="18"/>
        </w:rPr>
        <w:t xml:space="preserve"> Протокола, </w:t>
      </w:r>
      <w:proofErr w:type="spellStart"/>
      <w:r w:rsidR="005A5007" w:rsidRPr="005A5007">
        <w:rPr>
          <w:szCs w:val="18"/>
        </w:rPr>
        <w:t>выступает</w:t>
      </w:r>
      <w:proofErr w:type="spellEnd"/>
      <w:r w:rsidR="005A5007" w:rsidRPr="005A5007">
        <w:rPr>
          <w:szCs w:val="18"/>
        </w:rPr>
        <w:t xml:space="preserve"> в </w:t>
      </w:r>
      <w:proofErr w:type="spellStart"/>
      <w:r w:rsidR="005A5007" w:rsidRPr="005A5007">
        <w:rPr>
          <w:szCs w:val="18"/>
        </w:rPr>
        <w:t>качестве</w:t>
      </w:r>
      <w:proofErr w:type="spellEnd"/>
      <w:r w:rsidR="005A5007" w:rsidRPr="005A5007">
        <w:rPr>
          <w:szCs w:val="18"/>
        </w:rPr>
        <w:t xml:space="preserve"> </w:t>
      </w:r>
      <w:proofErr w:type="spellStart"/>
      <w:r w:rsidR="005A5007" w:rsidRPr="005A5007">
        <w:rPr>
          <w:szCs w:val="18"/>
        </w:rPr>
        <w:t>совещания</w:t>
      </w:r>
      <w:proofErr w:type="spellEnd"/>
      <w:r w:rsidR="005A5007" w:rsidRPr="005A5007">
        <w:rPr>
          <w:szCs w:val="18"/>
        </w:rPr>
        <w:t xml:space="preserve"> </w:t>
      </w:r>
      <w:proofErr w:type="spellStart"/>
      <w:r w:rsidR="005A5007" w:rsidRPr="005A5007">
        <w:rPr>
          <w:szCs w:val="18"/>
        </w:rPr>
        <w:t>Сторон</w:t>
      </w:r>
      <w:proofErr w:type="spellEnd"/>
      <w:r w:rsidR="005A5007" w:rsidRPr="005A5007">
        <w:rPr>
          <w:szCs w:val="18"/>
        </w:rPr>
        <w:t xml:space="preserve"> </w:t>
      </w:r>
      <w:proofErr w:type="spellStart"/>
      <w:r w:rsidR="005A5007" w:rsidRPr="005A5007">
        <w:rPr>
          <w:szCs w:val="18"/>
        </w:rPr>
        <w:t>Дополнительного</w:t>
      </w:r>
      <w:proofErr w:type="spellEnd"/>
      <w:r w:rsidR="005A5007" w:rsidRPr="005A5007">
        <w:rPr>
          <w:szCs w:val="18"/>
        </w:rPr>
        <w:t xml:space="preserve"> </w:t>
      </w:r>
      <w:proofErr w:type="spellStart"/>
      <w:r w:rsidR="005A5007" w:rsidRPr="005A5007">
        <w:rPr>
          <w:szCs w:val="18"/>
        </w:rPr>
        <w:t>протокола</w:t>
      </w:r>
      <w:proofErr w:type="spellEnd"/>
      <w:r w:rsidR="005A5007" w:rsidRPr="005A5007">
        <w:rPr>
          <w:szCs w:val="18"/>
        </w:rPr>
        <w:t xml:space="preserve">. </w:t>
      </w:r>
      <w:proofErr w:type="spellStart"/>
      <w:r w:rsidR="005A5007" w:rsidRPr="005A5007">
        <w:rPr>
          <w:szCs w:val="18"/>
        </w:rPr>
        <w:t>Соответственно</w:t>
      </w:r>
      <w:proofErr w:type="spellEnd"/>
      <w:r w:rsidR="005A5007" w:rsidRPr="005A5007">
        <w:rPr>
          <w:szCs w:val="18"/>
        </w:rPr>
        <w:t xml:space="preserve">, </w:t>
      </w:r>
      <w:proofErr w:type="spellStart"/>
      <w:r w:rsidR="005A5007" w:rsidRPr="005A5007">
        <w:rPr>
          <w:szCs w:val="18"/>
        </w:rPr>
        <w:t>настоящее</w:t>
      </w:r>
      <w:proofErr w:type="spellEnd"/>
      <w:r w:rsidR="005A5007" w:rsidRPr="005A5007">
        <w:rPr>
          <w:szCs w:val="18"/>
        </w:rPr>
        <w:t xml:space="preserve"> </w:t>
      </w:r>
      <w:proofErr w:type="spellStart"/>
      <w:r w:rsidR="005A5007" w:rsidRPr="005A5007">
        <w:rPr>
          <w:szCs w:val="18"/>
        </w:rPr>
        <w:t>решение</w:t>
      </w:r>
      <w:proofErr w:type="spellEnd"/>
      <w:r w:rsidR="005A5007" w:rsidRPr="005A5007">
        <w:rPr>
          <w:szCs w:val="18"/>
        </w:rPr>
        <w:t xml:space="preserve"> </w:t>
      </w:r>
      <w:proofErr w:type="spellStart"/>
      <w:r w:rsidR="005A5007" w:rsidRPr="005A5007">
        <w:rPr>
          <w:szCs w:val="18"/>
        </w:rPr>
        <w:t>было</w:t>
      </w:r>
      <w:proofErr w:type="spellEnd"/>
      <w:r w:rsidR="005A5007" w:rsidRPr="005A5007">
        <w:rPr>
          <w:szCs w:val="18"/>
        </w:rPr>
        <w:t xml:space="preserve"> </w:t>
      </w:r>
      <w:proofErr w:type="spellStart"/>
      <w:r w:rsidR="005A5007" w:rsidRPr="005A5007">
        <w:rPr>
          <w:szCs w:val="18"/>
        </w:rPr>
        <w:t>принято</w:t>
      </w:r>
      <w:proofErr w:type="spellEnd"/>
      <w:r w:rsidR="005A5007" w:rsidRPr="005A5007">
        <w:rPr>
          <w:szCs w:val="18"/>
        </w:rPr>
        <w:t xml:space="preserve"> </w:t>
      </w:r>
      <w:proofErr w:type="spellStart"/>
      <w:r w:rsidR="005A5007" w:rsidRPr="005A5007">
        <w:rPr>
          <w:szCs w:val="18"/>
        </w:rPr>
        <w:t>Сторонами</w:t>
      </w:r>
      <w:proofErr w:type="spellEnd"/>
      <w:r w:rsidR="005A5007" w:rsidRPr="005A5007">
        <w:rPr>
          <w:szCs w:val="18"/>
        </w:rPr>
        <w:t xml:space="preserve"> </w:t>
      </w:r>
      <w:proofErr w:type="spellStart"/>
      <w:r w:rsidR="005A5007" w:rsidRPr="005A5007">
        <w:rPr>
          <w:szCs w:val="18"/>
        </w:rPr>
        <w:t>Дополнительного</w:t>
      </w:r>
      <w:proofErr w:type="spellEnd"/>
      <w:r w:rsidR="005A5007" w:rsidRPr="005A5007">
        <w:rPr>
          <w:szCs w:val="18"/>
        </w:rPr>
        <w:t xml:space="preserve"> </w:t>
      </w:r>
      <w:proofErr w:type="spellStart"/>
      <w:r w:rsidR="005A5007" w:rsidRPr="005A5007">
        <w:rPr>
          <w:szCs w:val="18"/>
        </w:rPr>
        <w:t>протокола</w:t>
      </w:r>
      <w:proofErr w:type="spellEnd"/>
      <w:r w:rsidRPr="00B55C49">
        <w:rPr>
          <w:szCs w:val="18"/>
        </w:rPr>
        <w:t>.</w:t>
      </w:r>
    </w:p>
  </w:footnote>
  <w:footnote w:id="15">
    <w:p w14:paraId="488F4BBC" w14:textId="1E24B8A2" w:rsidR="00FB09F1" w:rsidRPr="00136994" w:rsidRDefault="00FB09F1">
      <w:pPr>
        <w:pStyle w:val="FootnoteText"/>
        <w:rPr>
          <w:lang w:val="en-CA"/>
        </w:rPr>
      </w:pPr>
      <w:r>
        <w:rPr>
          <w:rStyle w:val="FootnoteReference"/>
        </w:rPr>
        <w:footnoteRef/>
      </w:r>
      <w:r>
        <w:t xml:space="preserve"> </w:t>
      </w:r>
      <w:r w:rsidR="005A5007">
        <w:rPr>
          <w:lang w:val="ru-RU"/>
        </w:rPr>
        <w:t xml:space="preserve">Решение </w:t>
      </w:r>
      <w:r>
        <w:fldChar w:fldCharType="begin"/>
      </w:r>
      <w:r w:rsidR="00A366BB">
        <w:instrText>HYPERLINK "https://s3.amazonaws.com/km.documents.attachments/ef38/ecb7/731744ec79c1991c675f7423"</w:instrText>
      </w:r>
      <w:r>
        <w:fldChar w:fldCharType="separate"/>
      </w:r>
      <w:r w:rsidRPr="00391C49">
        <w:rPr>
          <w:rStyle w:val="Hyperlink"/>
        </w:rPr>
        <w:t>BS-V/11</w:t>
      </w:r>
      <w:r>
        <w:fldChar w:fldCharType="end"/>
      </w:r>
      <w:r w:rsidR="005A5007">
        <w:t xml:space="preserve">, </w:t>
      </w:r>
      <w:r w:rsidR="005A5007">
        <w:rPr>
          <w:lang w:val="ru-RU"/>
        </w:rPr>
        <w:t>приложение</w:t>
      </w:r>
      <w:r w:rsidR="00B574F9">
        <w:t>.</w:t>
      </w:r>
    </w:p>
  </w:footnote>
  <w:footnote w:id="16">
    <w:p w14:paraId="42B59CBD" w14:textId="0A89E954" w:rsidR="00951A47" w:rsidRPr="00B55C49" w:rsidRDefault="00951A47" w:rsidP="00951A47">
      <w:pPr>
        <w:pStyle w:val="FootnoteText"/>
      </w:pPr>
      <w:r w:rsidRPr="00B55C49">
        <w:rPr>
          <w:rStyle w:val="FootnoteReference"/>
        </w:rPr>
        <w:footnoteRef/>
      </w:r>
      <w:r w:rsidRPr="00B55C49">
        <w:t xml:space="preserve"> </w:t>
      </w:r>
      <w:r w:rsidR="005A5007">
        <w:rPr>
          <w:rFonts w:asciiTheme="majorBidi" w:eastAsiaTheme="minorEastAsia" w:hAnsiTheme="majorBidi" w:cstheme="majorBidi"/>
          <w:szCs w:val="22"/>
          <w:lang w:val="ru-RU"/>
        </w:rPr>
        <w:t>Решение</w:t>
      </w:r>
      <w:r w:rsidRPr="00B55C49">
        <w:rPr>
          <w:rFonts w:asciiTheme="majorBidi" w:eastAsiaTheme="minorEastAsia" w:hAnsiTheme="majorBidi" w:cstheme="majorBidi"/>
          <w:szCs w:val="22"/>
        </w:rPr>
        <w:t xml:space="preserve"> </w:t>
      </w:r>
      <w:hyperlink r:id="rId5" w:history="1">
        <w:r w:rsidRPr="00255602">
          <w:rPr>
            <w:rStyle w:val="Hyperlink"/>
            <w:rFonts w:asciiTheme="majorBidi" w:eastAsiaTheme="minorEastAsia" w:hAnsiTheme="majorBidi" w:cstheme="majorBidi"/>
            <w:szCs w:val="22"/>
          </w:rPr>
          <w:t>CP-10/3</w:t>
        </w:r>
      </w:hyperlink>
      <w:r w:rsidR="005A5007">
        <w:rPr>
          <w:rFonts w:asciiTheme="majorBidi" w:eastAsiaTheme="minorEastAsia" w:hAnsiTheme="majorBidi" w:cstheme="majorBidi"/>
          <w:szCs w:val="22"/>
        </w:rPr>
        <w:t>,</w:t>
      </w:r>
      <w:r w:rsidR="005A5007">
        <w:rPr>
          <w:rFonts w:asciiTheme="majorBidi" w:eastAsiaTheme="minorEastAsia" w:hAnsiTheme="majorBidi" w:cstheme="majorBidi"/>
          <w:szCs w:val="22"/>
          <w:lang w:val="ru-RU"/>
        </w:rPr>
        <w:t xml:space="preserve"> </w:t>
      </w:r>
      <w:r w:rsidR="005A5007">
        <w:rPr>
          <w:lang w:val="ru-RU"/>
        </w:rPr>
        <w:t>приложение</w:t>
      </w:r>
      <w:r w:rsidRPr="00B55C49">
        <w:rPr>
          <w:rFonts w:asciiTheme="majorBidi" w:eastAsiaTheme="minorEastAsia" w:hAnsiTheme="majorBidi" w:cstheme="majorBidi"/>
          <w:szCs w:val="22"/>
        </w:rPr>
        <w:t>.</w:t>
      </w:r>
    </w:p>
  </w:footnote>
  <w:footnote w:id="17">
    <w:p w14:paraId="74A77827" w14:textId="232DDD46" w:rsidR="00CA0B0B" w:rsidRPr="00B55C49" w:rsidRDefault="00CA0B0B" w:rsidP="00CA0B0B">
      <w:pPr>
        <w:pStyle w:val="FootnoteText"/>
      </w:pPr>
      <w:r w:rsidRPr="00B55C49">
        <w:rPr>
          <w:rStyle w:val="FootnoteReference"/>
        </w:rPr>
        <w:footnoteRef/>
      </w:r>
      <w:r w:rsidRPr="00B55C49">
        <w:t xml:space="preserve"> </w:t>
      </w:r>
      <w:r w:rsidR="005A5007">
        <w:rPr>
          <w:rFonts w:asciiTheme="majorBidi" w:eastAsiaTheme="minorEastAsia" w:hAnsiTheme="majorBidi" w:cstheme="majorBidi"/>
          <w:szCs w:val="22"/>
          <w:lang w:val="ru-RU"/>
        </w:rPr>
        <w:t>Решение</w:t>
      </w:r>
      <w:r w:rsidRPr="00B55C49">
        <w:rPr>
          <w:rFonts w:asciiTheme="majorBidi" w:eastAsiaTheme="minorEastAsia" w:hAnsiTheme="majorBidi" w:cstheme="majorBidi"/>
          <w:szCs w:val="22"/>
        </w:rPr>
        <w:t xml:space="preserve"> </w:t>
      </w:r>
      <w:hyperlink r:id="rId6" w:history="1">
        <w:r w:rsidRPr="00503FB7">
          <w:rPr>
            <w:rStyle w:val="Hyperlink"/>
            <w:rFonts w:asciiTheme="majorBidi" w:eastAsiaTheme="minorEastAsia" w:hAnsiTheme="majorBidi" w:cstheme="majorBidi"/>
            <w:szCs w:val="22"/>
          </w:rPr>
          <w:t>CP-10/4</w:t>
        </w:r>
      </w:hyperlink>
      <w:r w:rsidR="005A5007">
        <w:rPr>
          <w:rFonts w:asciiTheme="majorBidi" w:eastAsiaTheme="minorEastAsia" w:hAnsiTheme="majorBidi" w:cstheme="majorBidi"/>
          <w:szCs w:val="22"/>
        </w:rPr>
        <w:t xml:space="preserve">, </w:t>
      </w:r>
      <w:r w:rsidR="005A5007">
        <w:rPr>
          <w:lang w:val="ru-RU"/>
        </w:rPr>
        <w:t>приложение</w:t>
      </w:r>
      <w:r w:rsidRPr="00B55C49">
        <w:rPr>
          <w:rFonts w:asciiTheme="majorBidi" w:eastAsiaTheme="minorEastAsia" w:hAnsiTheme="majorBidi" w:cstheme="majorBidi"/>
          <w:szCs w:val="22"/>
        </w:rPr>
        <w:t>.</w:t>
      </w:r>
    </w:p>
  </w:footnote>
  <w:footnote w:id="18">
    <w:p w14:paraId="4C4AD773" w14:textId="43D1F3A6" w:rsidR="00951A47" w:rsidRPr="00B55C49" w:rsidRDefault="00951A47" w:rsidP="00951A47">
      <w:pPr>
        <w:pStyle w:val="FootnoteText"/>
      </w:pPr>
      <w:r w:rsidRPr="00B55C49">
        <w:rPr>
          <w:rStyle w:val="FootnoteReference"/>
        </w:rPr>
        <w:footnoteRef/>
      </w:r>
      <w:r w:rsidR="00685680" w:rsidRPr="00685680">
        <w:t xml:space="preserve"> </w:t>
      </w:r>
      <w:proofErr w:type="spellStart"/>
      <w:r w:rsidR="0057604D" w:rsidRPr="0057604D">
        <w:t>Сборник</w:t>
      </w:r>
      <w:proofErr w:type="spellEnd"/>
      <w:r w:rsidR="0057604D" w:rsidRPr="0057604D">
        <w:t xml:space="preserve"> </w:t>
      </w:r>
      <w:proofErr w:type="spellStart"/>
      <w:r w:rsidR="0057604D" w:rsidRPr="0057604D">
        <w:t>договоров</w:t>
      </w:r>
      <w:proofErr w:type="spellEnd"/>
      <w:r w:rsidR="0057604D" w:rsidRPr="0057604D">
        <w:t xml:space="preserve"> </w:t>
      </w:r>
      <w:proofErr w:type="spellStart"/>
      <w:r w:rsidR="0057604D" w:rsidRPr="0057604D">
        <w:t>Организации</w:t>
      </w:r>
      <w:proofErr w:type="spellEnd"/>
      <w:r w:rsidR="0057604D" w:rsidRPr="0057604D">
        <w:t xml:space="preserve"> </w:t>
      </w:r>
      <w:proofErr w:type="spellStart"/>
      <w:r w:rsidR="0057604D" w:rsidRPr="0057604D">
        <w:t>Объединенных</w:t>
      </w:r>
      <w:proofErr w:type="spellEnd"/>
      <w:r w:rsidR="0057604D" w:rsidRPr="0057604D">
        <w:t xml:space="preserve"> </w:t>
      </w:r>
      <w:proofErr w:type="spellStart"/>
      <w:r w:rsidR="0057604D" w:rsidRPr="0057604D">
        <w:t>Наций</w:t>
      </w:r>
      <w:proofErr w:type="spellEnd"/>
      <w:r w:rsidR="0057604D">
        <w:rPr>
          <w:lang w:val="ru-RU"/>
        </w:rPr>
        <w:t xml:space="preserve">, т. </w:t>
      </w:r>
      <w:r w:rsidR="0007475B">
        <w:t xml:space="preserve">2226, </w:t>
      </w:r>
      <w:r w:rsidR="0007475B">
        <w:rPr>
          <w:lang w:val="ru-RU"/>
        </w:rPr>
        <w:t xml:space="preserve">№ </w:t>
      </w:r>
      <w:r w:rsidR="00685680" w:rsidRPr="001A59EB">
        <w:t>30619</w:t>
      </w:r>
      <w:r w:rsidRPr="00B55C49">
        <w:rPr>
          <w:rFonts w:asciiTheme="majorBidi" w:eastAsiaTheme="minorEastAsia" w:hAnsiTheme="majorBidi" w:cstheme="majorBidi"/>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0A0BA26" w14:textId="29784849" w:rsidR="00534681" w:rsidRPr="003F1A75" w:rsidRDefault="005E0AB2" w:rsidP="007C4951">
        <w:pPr>
          <w:pStyle w:val="Header"/>
          <w:spacing w:after="240"/>
          <w:rPr>
            <w:szCs w:val="20"/>
          </w:rPr>
        </w:pPr>
        <w:r>
          <w:rPr>
            <w:szCs w:val="20"/>
          </w:rPr>
          <w:t>CBD/CP/MOP/12/13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9E94F96" w14:textId="5F8E7051" w:rsidR="009505C9" w:rsidRPr="003F1A75" w:rsidRDefault="005E0AB2" w:rsidP="007C4951">
        <w:pPr>
          <w:pStyle w:val="Header"/>
          <w:spacing w:after="240"/>
          <w:jc w:val="right"/>
        </w:pPr>
        <w:r>
          <w:t>CBD/CP/MOP/12/13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177C5BFA"/>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38050383">
    <w:abstractNumId w:val="2"/>
  </w:num>
  <w:num w:numId="2" w16cid:durableId="1095590052">
    <w:abstractNumId w:val="0"/>
  </w:num>
  <w:num w:numId="3" w16cid:durableId="1264149002">
    <w:abstractNumId w:val="6"/>
  </w:num>
  <w:num w:numId="4" w16cid:durableId="1457868544">
    <w:abstractNumId w:val="7"/>
  </w:num>
  <w:num w:numId="5" w16cid:durableId="1687629480">
    <w:abstractNumId w:val="1"/>
  </w:num>
  <w:num w:numId="6" w16cid:durableId="142430840">
    <w:abstractNumId w:val="5"/>
  </w:num>
  <w:num w:numId="7" w16cid:durableId="1845514594">
    <w:abstractNumId w:val="3"/>
  </w:num>
  <w:num w:numId="8" w16cid:durableId="1144392650">
    <w:abstractNumId w:val="4"/>
  </w:num>
  <w:num w:numId="9" w16cid:durableId="9740938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8560777">
    <w:abstractNumId w:val="3"/>
  </w:num>
  <w:num w:numId="11" w16cid:durableId="719674829">
    <w:abstractNumId w:val="3"/>
  </w:num>
  <w:num w:numId="12" w16cid:durableId="832917333">
    <w:abstractNumId w:val="3"/>
  </w:num>
  <w:num w:numId="13" w16cid:durableId="1855876440">
    <w:abstractNumId w:val="3"/>
  </w:num>
  <w:num w:numId="14" w16cid:durableId="8828619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22497675">
    <w:abstractNumId w:val="3"/>
  </w:num>
  <w:num w:numId="16" w16cid:durableId="1511682302">
    <w:abstractNumId w:val="3"/>
  </w:num>
  <w:num w:numId="17" w16cid:durableId="1142968569">
    <w:abstractNumId w:val="3"/>
  </w:num>
  <w:num w:numId="18" w16cid:durableId="148727801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3D93"/>
    <w:rsid w:val="000000E1"/>
    <w:rsid w:val="00000BF6"/>
    <w:rsid w:val="00000D34"/>
    <w:rsid w:val="00000F14"/>
    <w:rsid w:val="00002BCE"/>
    <w:rsid w:val="000033CC"/>
    <w:rsid w:val="000036DC"/>
    <w:rsid w:val="00003786"/>
    <w:rsid w:val="0000484A"/>
    <w:rsid w:val="00004A03"/>
    <w:rsid w:val="00004D89"/>
    <w:rsid w:val="000053BA"/>
    <w:rsid w:val="0000565B"/>
    <w:rsid w:val="00007409"/>
    <w:rsid w:val="00010556"/>
    <w:rsid w:val="00010678"/>
    <w:rsid w:val="00011377"/>
    <w:rsid w:val="00012BA9"/>
    <w:rsid w:val="00014989"/>
    <w:rsid w:val="00014B94"/>
    <w:rsid w:val="00014DEC"/>
    <w:rsid w:val="00015F39"/>
    <w:rsid w:val="0001604B"/>
    <w:rsid w:val="00016446"/>
    <w:rsid w:val="00016762"/>
    <w:rsid w:val="0001679B"/>
    <w:rsid w:val="00016A51"/>
    <w:rsid w:val="00016C18"/>
    <w:rsid w:val="00016CD8"/>
    <w:rsid w:val="000173E1"/>
    <w:rsid w:val="00017612"/>
    <w:rsid w:val="00017D9E"/>
    <w:rsid w:val="00020D3B"/>
    <w:rsid w:val="00021314"/>
    <w:rsid w:val="00021EF5"/>
    <w:rsid w:val="000240B2"/>
    <w:rsid w:val="0002503B"/>
    <w:rsid w:val="00025138"/>
    <w:rsid w:val="0002662A"/>
    <w:rsid w:val="0002665B"/>
    <w:rsid w:val="00026BE1"/>
    <w:rsid w:val="00026D7A"/>
    <w:rsid w:val="00026E37"/>
    <w:rsid w:val="00027731"/>
    <w:rsid w:val="00027A14"/>
    <w:rsid w:val="00030429"/>
    <w:rsid w:val="00031424"/>
    <w:rsid w:val="00031A24"/>
    <w:rsid w:val="00031A8A"/>
    <w:rsid w:val="00032868"/>
    <w:rsid w:val="00032F0B"/>
    <w:rsid w:val="00033034"/>
    <w:rsid w:val="00033BBC"/>
    <w:rsid w:val="00033C8C"/>
    <w:rsid w:val="0003402D"/>
    <w:rsid w:val="000352CE"/>
    <w:rsid w:val="00035FD7"/>
    <w:rsid w:val="00037871"/>
    <w:rsid w:val="000404C2"/>
    <w:rsid w:val="0004076F"/>
    <w:rsid w:val="00040DF8"/>
    <w:rsid w:val="00041391"/>
    <w:rsid w:val="00041AD0"/>
    <w:rsid w:val="00041C65"/>
    <w:rsid w:val="000427C8"/>
    <w:rsid w:val="00042A88"/>
    <w:rsid w:val="00043770"/>
    <w:rsid w:val="000448BC"/>
    <w:rsid w:val="00044FC6"/>
    <w:rsid w:val="00046504"/>
    <w:rsid w:val="00047B82"/>
    <w:rsid w:val="00050A71"/>
    <w:rsid w:val="00050B35"/>
    <w:rsid w:val="00052401"/>
    <w:rsid w:val="00053391"/>
    <w:rsid w:val="00053544"/>
    <w:rsid w:val="00053AFA"/>
    <w:rsid w:val="00054F29"/>
    <w:rsid w:val="000554DE"/>
    <w:rsid w:val="00056A6B"/>
    <w:rsid w:val="00056C99"/>
    <w:rsid w:val="00057367"/>
    <w:rsid w:val="000573E1"/>
    <w:rsid w:val="0005790E"/>
    <w:rsid w:val="00060D11"/>
    <w:rsid w:val="00060DDF"/>
    <w:rsid w:val="00062A48"/>
    <w:rsid w:val="00062FB6"/>
    <w:rsid w:val="000632E7"/>
    <w:rsid w:val="0006492E"/>
    <w:rsid w:val="000649DA"/>
    <w:rsid w:val="000652DC"/>
    <w:rsid w:val="00067B4B"/>
    <w:rsid w:val="00067F4F"/>
    <w:rsid w:val="0007171B"/>
    <w:rsid w:val="000717C5"/>
    <w:rsid w:val="00072727"/>
    <w:rsid w:val="00072DDE"/>
    <w:rsid w:val="00073084"/>
    <w:rsid w:val="00073FA5"/>
    <w:rsid w:val="000741C9"/>
    <w:rsid w:val="0007475B"/>
    <w:rsid w:val="000751E1"/>
    <w:rsid w:val="0007582F"/>
    <w:rsid w:val="00075FCA"/>
    <w:rsid w:val="00077176"/>
    <w:rsid w:val="000773F1"/>
    <w:rsid w:val="00081A78"/>
    <w:rsid w:val="00081E0E"/>
    <w:rsid w:val="000836D7"/>
    <w:rsid w:val="00084366"/>
    <w:rsid w:val="000854C0"/>
    <w:rsid w:val="00085A5B"/>
    <w:rsid w:val="00085BFB"/>
    <w:rsid w:val="0008631A"/>
    <w:rsid w:val="00086974"/>
    <w:rsid w:val="00087655"/>
    <w:rsid w:val="00087795"/>
    <w:rsid w:val="000879C2"/>
    <w:rsid w:val="000905A4"/>
    <w:rsid w:val="00090FE5"/>
    <w:rsid w:val="000917B2"/>
    <w:rsid w:val="0009371B"/>
    <w:rsid w:val="000956BB"/>
    <w:rsid w:val="000976BD"/>
    <w:rsid w:val="0009775C"/>
    <w:rsid w:val="000A04CE"/>
    <w:rsid w:val="000A0893"/>
    <w:rsid w:val="000A3A4B"/>
    <w:rsid w:val="000A3D20"/>
    <w:rsid w:val="000A40CD"/>
    <w:rsid w:val="000A461D"/>
    <w:rsid w:val="000A53C4"/>
    <w:rsid w:val="000A6AF9"/>
    <w:rsid w:val="000A75E6"/>
    <w:rsid w:val="000B0378"/>
    <w:rsid w:val="000B0721"/>
    <w:rsid w:val="000B0DF2"/>
    <w:rsid w:val="000B12D3"/>
    <w:rsid w:val="000B13F6"/>
    <w:rsid w:val="000B15A2"/>
    <w:rsid w:val="000B2808"/>
    <w:rsid w:val="000B3068"/>
    <w:rsid w:val="000B325E"/>
    <w:rsid w:val="000B3DA8"/>
    <w:rsid w:val="000B5507"/>
    <w:rsid w:val="000B572B"/>
    <w:rsid w:val="000B62BE"/>
    <w:rsid w:val="000B6A15"/>
    <w:rsid w:val="000B6CB4"/>
    <w:rsid w:val="000B7120"/>
    <w:rsid w:val="000B77A8"/>
    <w:rsid w:val="000B780E"/>
    <w:rsid w:val="000C014A"/>
    <w:rsid w:val="000C0952"/>
    <w:rsid w:val="000C0E45"/>
    <w:rsid w:val="000C11FC"/>
    <w:rsid w:val="000C26E0"/>
    <w:rsid w:val="000C28DC"/>
    <w:rsid w:val="000C3400"/>
    <w:rsid w:val="000C65AB"/>
    <w:rsid w:val="000C7172"/>
    <w:rsid w:val="000C71B6"/>
    <w:rsid w:val="000C77F2"/>
    <w:rsid w:val="000C7FA7"/>
    <w:rsid w:val="000D0C40"/>
    <w:rsid w:val="000D0F68"/>
    <w:rsid w:val="000D17CE"/>
    <w:rsid w:val="000D25EB"/>
    <w:rsid w:val="000D36F2"/>
    <w:rsid w:val="000D377E"/>
    <w:rsid w:val="000D496F"/>
    <w:rsid w:val="000D4FD1"/>
    <w:rsid w:val="000D5625"/>
    <w:rsid w:val="000D58D9"/>
    <w:rsid w:val="000D597C"/>
    <w:rsid w:val="000D6677"/>
    <w:rsid w:val="000E0C48"/>
    <w:rsid w:val="000E106C"/>
    <w:rsid w:val="000E1DB1"/>
    <w:rsid w:val="000E2508"/>
    <w:rsid w:val="000E28FE"/>
    <w:rsid w:val="000E2EC6"/>
    <w:rsid w:val="000E3009"/>
    <w:rsid w:val="000E3A0F"/>
    <w:rsid w:val="000E4A22"/>
    <w:rsid w:val="000E4EAE"/>
    <w:rsid w:val="000E608A"/>
    <w:rsid w:val="000E673A"/>
    <w:rsid w:val="000E7D2F"/>
    <w:rsid w:val="000E7F23"/>
    <w:rsid w:val="000F30D4"/>
    <w:rsid w:val="000F39E8"/>
    <w:rsid w:val="000F4537"/>
    <w:rsid w:val="000F4F49"/>
    <w:rsid w:val="000F52B8"/>
    <w:rsid w:val="000F52DC"/>
    <w:rsid w:val="000F63F6"/>
    <w:rsid w:val="000F6945"/>
    <w:rsid w:val="000F74F5"/>
    <w:rsid w:val="000F78FC"/>
    <w:rsid w:val="0010134E"/>
    <w:rsid w:val="00102258"/>
    <w:rsid w:val="001031DF"/>
    <w:rsid w:val="00103A86"/>
    <w:rsid w:val="00103CF7"/>
    <w:rsid w:val="001049A8"/>
    <w:rsid w:val="00105372"/>
    <w:rsid w:val="001054A6"/>
    <w:rsid w:val="001056F9"/>
    <w:rsid w:val="00105B2D"/>
    <w:rsid w:val="001060BE"/>
    <w:rsid w:val="001071F9"/>
    <w:rsid w:val="001078A1"/>
    <w:rsid w:val="00110256"/>
    <w:rsid w:val="00110552"/>
    <w:rsid w:val="00110FF9"/>
    <w:rsid w:val="001114FF"/>
    <w:rsid w:val="00111E96"/>
    <w:rsid w:val="0011280A"/>
    <w:rsid w:val="00113224"/>
    <w:rsid w:val="00113874"/>
    <w:rsid w:val="00113D97"/>
    <w:rsid w:val="001165C8"/>
    <w:rsid w:val="0011678C"/>
    <w:rsid w:val="001167BB"/>
    <w:rsid w:val="00116B64"/>
    <w:rsid w:val="001174AC"/>
    <w:rsid w:val="00117743"/>
    <w:rsid w:val="0012057C"/>
    <w:rsid w:val="001209F4"/>
    <w:rsid w:val="001213B2"/>
    <w:rsid w:val="00122339"/>
    <w:rsid w:val="0012291F"/>
    <w:rsid w:val="0012400B"/>
    <w:rsid w:val="0012421E"/>
    <w:rsid w:val="001255CB"/>
    <w:rsid w:val="00125DBC"/>
    <w:rsid w:val="001268D0"/>
    <w:rsid w:val="00126E09"/>
    <w:rsid w:val="00126F9F"/>
    <w:rsid w:val="00130938"/>
    <w:rsid w:val="00131279"/>
    <w:rsid w:val="001312AD"/>
    <w:rsid w:val="00131E7A"/>
    <w:rsid w:val="0013246E"/>
    <w:rsid w:val="00134846"/>
    <w:rsid w:val="00134A0D"/>
    <w:rsid w:val="00135364"/>
    <w:rsid w:val="00135D32"/>
    <w:rsid w:val="0013682F"/>
    <w:rsid w:val="00136994"/>
    <w:rsid w:val="00136CD2"/>
    <w:rsid w:val="00136CE1"/>
    <w:rsid w:val="0013716E"/>
    <w:rsid w:val="00137DC4"/>
    <w:rsid w:val="00140C20"/>
    <w:rsid w:val="0014180E"/>
    <w:rsid w:val="00143599"/>
    <w:rsid w:val="00143B9C"/>
    <w:rsid w:val="00144985"/>
    <w:rsid w:val="00145243"/>
    <w:rsid w:val="001454F0"/>
    <w:rsid w:val="00145A9F"/>
    <w:rsid w:val="001471A0"/>
    <w:rsid w:val="0015055F"/>
    <w:rsid w:val="00150BF9"/>
    <w:rsid w:val="00151364"/>
    <w:rsid w:val="0015308A"/>
    <w:rsid w:val="00153443"/>
    <w:rsid w:val="001541E6"/>
    <w:rsid w:val="001554B5"/>
    <w:rsid w:val="001555AF"/>
    <w:rsid w:val="0015595A"/>
    <w:rsid w:val="001574DD"/>
    <w:rsid w:val="001601E5"/>
    <w:rsid w:val="001602A1"/>
    <w:rsid w:val="0016030C"/>
    <w:rsid w:val="00160A1A"/>
    <w:rsid w:val="00160AE5"/>
    <w:rsid w:val="001610A9"/>
    <w:rsid w:val="001612C4"/>
    <w:rsid w:val="001624F0"/>
    <w:rsid w:val="00164367"/>
    <w:rsid w:val="00164ADC"/>
    <w:rsid w:val="00164D91"/>
    <w:rsid w:val="00166223"/>
    <w:rsid w:val="00166F39"/>
    <w:rsid w:val="00166F49"/>
    <w:rsid w:val="00167572"/>
    <w:rsid w:val="00167627"/>
    <w:rsid w:val="00167D7E"/>
    <w:rsid w:val="00167E12"/>
    <w:rsid w:val="00167E4F"/>
    <w:rsid w:val="00170354"/>
    <w:rsid w:val="001703D6"/>
    <w:rsid w:val="0017070E"/>
    <w:rsid w:val="001709F8"/>
    <w:rsid w:val="00170BFB"/>
    <w:rsid w:val="00170E6A"/>
    <w:rsid w:val="001710EA"/>
    <w:rsid w:val="001714C4"/>
    <w:rsid w:val="00171CD1"/>
    <w:rsid w:val="00171D0C"/>
    <w:rsid w:val="00171E1E"/>
    <w:rsid w:val="001720E8"/>
    <w:rsid w:val="00172651"/>
    <w:rsid w:val="00172804"/>
    <w:rsid w:val="00172AF6"/>
    <w:rsid w:val="0017464C"/>
    <w:rsid w:val="001749A6"/>
    <w:rsid w:val="00174A05"/>
    <w:rsid w:val="001750CB"/>
    <w:rsid w:val="00175533"/>
    <w:rsid w:val="001765B5"/>
    <w:rsid w:val="00176CEE"/>
    <w:rsid w:val="00177ECD"/>
    <w:rsid w:val="001802AE"/>
    <w:rsid w:val="00183B5B"/>
    <w:rsid w:val="001843B2"/>
    <w:rsid w:val="00186DD8"/>
    <w:rsid w:val="001871B0"/>
    <w:rsid w:val="001900D0"/>
    <w:rsid w:val="001902EB"/>
    <w:rsid w:val="00190B6C"/>
    <w:rsid w:val="001912E9"/>
    <w:rsid w:val="00193F0B"/>
    <w:rsid w:val="0019441B"/>
    <w:rsid w:val="001957B4"/>
    <w:rsid w:val="00197061"/>
    <w:rsid w:val="00197924"/>
    <w:rsid w:val="001A06BA"/>
    <w:rsid w:val="001A217D"/>
    <w:rsid w:val="001A24B3"/>
    <w:rsid w:val="001A2E4E"/>
    <w:rsid w:val="001A335E"/>
    <w:rsid w:val="001A3525"/>
    <w:rsid w:val="001A35EC"/>
    <w:rsid w:val="001A42B8"/>
    <w:rsid w:val="001A5508"/>
    <w:rsid w:val="001A5872"/>
    <w:rsid w:val="001A59EB"/>
    <w:rsid w:val="001A5FDE"/>
    <w:rsid w:val="001A653A"/>
    <w:rsid w:val="001A775B"/>
    <w:rsid w:val="001B0138"/>
    <w:rsid w:val="001B137C"/>
    <w:rsid w:val="001B13FE"/>
    <w:rsid w:val="001B2AA5"/>
    <w:rsid w:val="001B3121"/>
    <w:rsid w:val="001B38D6"/>
    <w:rsid w:val="001B4BD5"/>
    <w:rsid w:val="001B4C4F"/>
    <w:rsid w:val="001B5102"/>
    <w:rsid w:val="001B5F66"/>
    <w:rsid w:val="001B6AA8"/>
    <w:rsid w:val="001B70D4"/>
    <w:rsid w:val="001B784F"/>
    <w:rsid w:val="001C07F9"/>
    <w:rsid w:val="001C2D73"/>
    <w:rsid w:val="001C3532"/>
    <w:rsid w:val="001C36EB"/>
    <w:rsid w:val="001C38A1"/>
    <w:rsid w:val="001C3CA0"/>
    <w:rsid w:val="001C4277"/>
    <w:rsid w:val="001C4303"/>
    <w:rsid w:val="001C440D"/>
    <w:rsid w:val="001C4EEB"/>
    <w:rsid w:val="001C4F30"/>
    <w:rsid w:val="001C6255"/>
    <w:rsid w:val="001C6F62"/>
    <w:rsid w:val="001C79B0"/>
    <w:rsid w:val="001C7D15"/>
    <w:rsid w:val="001C7D61"/>
    <w:rsid w:val="001D0212"/>
    <w:rsid w:val="001D08EC"/>
    <w:rsid w:val="001D090B"/>
    <w:rsid w:val="001D0C5F"/>
    <w:rsid w:val="001D1052"/>
    <w:rsid w:val="001D2059"/>
    <w:rsid w:val="001D3AA0"/>
    <w:rsid w:val="001D415B"/>
    <w:rsid w:val="001D4668"/>
    <w:rsid w:val="001D4B49"/>
    <w:rsid w:val="001D5929"/>
    <w:rsid w:val="001D5AD6"/>
    <w:rsid w:val="001D62CA"/>
    <w:rsid w:val="001D6694"/>
    <w:rsid w:val="001D66C1"/>
    <w:rsid w:val="001D7356"/>
    <w:rsid w:val="001D7A55"/>
    <w:rsid w:val="001E1FCD"/>
    <w:rsid w:val="001E24FE"/>
    <w:rsid w:val="001E2A0E"/>
    <w:rsid w:val="001E2D96"/>
    <w:rsid w:val="001E2E07"/>
    <w:rsid w:val="001E3797"/>
    <w:rsid w:val="001E37CD"/>
    <w:rsid w:val="001E3E8B"/>
    <w:rsid w:val="001E50C5"/>
    <w:rsid w:val="001E5C6D"/>
    <w:rsid w:val="001E6C02"/>
    <w:rsid w:val="001E6FC4"/>
    <w:rsid w:val="001F04F9"/>
    <w:rsid w:val="001F15E1"/>
    <w:rsid w:val="001F218D"/>
    <w:rsid w:val="001F32D6"/>
    <w:rsid w:val="001F3338"/>
    <w:rsid w:val="001F39B4"/>
    <w:rsid w:val="001F3A0E"/>
    <w:rsid w:val="001F403E"/>
    <w:rsid w:val="001F4F22"/>
    <w:rsid w:val="001F5109"/>
    <w:rsid w:val="001F6638"/>
    <w:rsid w:val="001F6AD8"/>
    <w:rsid w:val="001F782A"/>
    <w:rsid w:val="0020036F"/>
    <w:rsid w:val="002005F3"/>
    <w:rsid w:val="0020092A"/>
    <w:rsid w:val="00201DB4"/>
    <w:rsid w:val="00202030"/>
    <w:rsid w:val="00202BF5"/>
    <w:rsid w:val="00203ABE"/>
    <w:rsid w:val="00204051"/>
    <w:rsid w:val="0020599A"/>
    <w:rsid w:val="00206608"/>
    <w:rsid w:val="002068A1"/>
    <w:rsid w:val="00207220"/>
    <w:rsid w:val="00207A11"/>
    <w:rsid w:val="00210701"/>
    <w:rsid w:val="00210A45"/>
    <w:rsid w:val="0021132A"/>
    <w:rsid w:val="00212792"/>
    <w:rsid w:val="002128DA"/>
    <w:rsid w:val="002140ED"/>
    <w:rsid w:val="00214F04"/>
    <w:rsid w:val="00216293"/>
    <w:rsid w:val="00220B9F"/>
    <w:rsid w:val="00220DAA"/>
    <w:rsid w:val="0022115C"/>
    <w:rsid w:val="002219C9"/>
    <w:rsid w:val="00222D06"/>
    <w:rsid w:val="00222FF3"/>
    <w:rsid w:val="00223BCA"/>
    <w:rsid w:val="002242A2"/>
    <w:rsid w:val="002243D1"/>
    <w:rsid w:val="002248A7"/>
    <w:rsid w:val="002254DC"/>
    <w:rsid w:val="0022555A"/>
    <w:rsid w:val="00225B13"/>
    <w:rsid w:val="00226C19"/>
    <w:rsid w:val="00227D0F"/>
    <w:rsid w:val="00231428"/>
    <w:rsid w:val="00232A7B"/>
    <w:rsid w:val="00232DE5"/>
    <w:rsid w:val="0023386D"/>
    <w:rsid w:val="00233B0B"/>
    <w:rsid w:val="00233B68"/>
    <w:rsid w:val="00234B85"/>
    <w:rsid w:val="00234E82"/>
    <w:rsid w:val="00235822"/>
    <w:rsid w:val="002369D1"/>
    <w:rsid w:val="002374C4"/>
    <w:rsid w:val="00237C94"/>
    <w:rsid w:val="00237D21"/>
    <w:rsid w:val="0024036E"/>
    <w:rsid w:val="00240E07"/>
    <w:rsid w:val="002417DE"/>
    <w:rsid w:val="002418B1"/>
    <w:rsid w:val="00241D58"/>
    <w:rsid w:val="00243363"/>
    <w:rsid w:val="00243737"/>
    <w:rsid w:val="00244DB9"/>
    <w:rsid w:val="00244DD4"/>
    <w:rsid w:val="00244F31"/>
    <w:rsid w:val="00245501"/>
    <w:rsid w:val="0024659F"/>
    <w:rsid w:val="00246ADB"/>
    <w:rsid w:val="002477BF"/>
    <w:rsid w:val="00247AED"/>
    <w:rsid w:val="0025069D"/>
    <w:rsid w:val="00250943"/>
    <w:rsid w:val="002513B1"/>
    <w:rsid w:val="00251E3A"/>
    <w:rsid w:val="002521B7"/>
    <w:rsid w:val="00253A79"/>
    <w:rsid w:val="00254D0A"/>
    <w:rsid w:val="00255602"/>
    <w:rsid w:val="002556BC"/>
    <w:rsid w:val="0025665F"/>
    <w:rsid w:val="00260BFE"/>
    <w:rsid w:val="00261311"/>
    <w:rsid w:val="002618C7"/>
    <w:rsid w:val="00261A46"/>
    <w:rsid w:val="00261D7C"/>
    <w:rsid w:val="00261F8E"/>
    <w:rsid w:val="00262BCB"/>
    <w:rsid w:val="00263936"/>
    <w:rsid w:val="00265C2E"/>
    <w:rsid w:val="002663DA"/>
    <w:rsid w:val="00266574"/>
    <w:rsid w:val="002674DB"/>
    <w:rsid w:val="002677A0"/>
    <w:rsid w:val="00267951"/>
    <w:rsid w:val="00270149"/>
    <w:rsid w:val="002703FD"/>
    <w:rsid w:val="0027091C"/>
    <w:rsid w:val="00270984"/>
    <w:rsid w:val="0027371D"/>
    <w:rsid w:val="00274FE4"/>
    <w:rsid w:val="00275051"/>
    <w:rsid w:val="00275708"/>
    <w:rsid w:val="00275962"/>
    <w:rsid w:val="00275AD3"/>
    <w:rsid w:val="00275B9D"/>
    <w:rsid w:val="00276C5A"/>
    <w:rsid w:val="0027752B"/>
    <w:rsid w:val="00277B97"/>
    <w:rsid w:val="00277E5F"/>
    <w:rsid w:val="0028141D"/>
    <w:rsid w:val="00282B97"/>
    <w:rsid w:val="0028316F"/>
    <w:rsid w:val="002834B5"/>
    <w:rsid w:val="002843A7"/>
    <w:rsid w:val="00284C35"/>
    <w:rsid w:val="00285FD1"/>
    <w:rsid w:val="00286388"/>
    <w:rsid w:val="00290407"/>
    <w:rsid w:val="0029044D"/>
    <w:rsid w:val="00293004"/>
    <w:rsid w:val="0029524B"/>
    <w:rsid w:val="00296E00"/>
    <w:rsid w:val="00296FCC"/>
    <w:rsid w:val="00297A0A"/>
    <w:rsid w:val="00297E46"/>
    <w:rsid w:val="002A001C"/>
    <w:rsid w:val="002A05BD"/>
    <w:rsid w:val="002A0C0F"/>
    <w:rsid w:val="002A0F8A"/>
    <w:rsid w:val="002A268A"/>
    <w:rsid w:val="002A38FC"/>
    <w:rsid w:val="002A418D"/>
    <w:rsid w:val="002A437A"/>
    <w:rsid w:val="002A4D17"/>
    <w:rsid w:val="002A6302"/>
    <w:rsid w:val="002A636E"/>
    <w:rsid w:val="002A6767"/>
    <w:rsid w:val="002A692B"/>
    <w:rsid w:val="002A6A36"/>
    <w:rsid w:val="002A6CB2"/>
    <w:rsid w:val="002B0A9E"/>
    <w:rsid w:val="002B19FB"/>
    <w:rsid w:val="002B1A88"/>
    <w:rsid w:val="002B1C61"/>
    <w:rsid w:val="002B1FD3"/>
    <w:rsid w:val="002B2005"/>
    <w:rsid w:val="002B3427"/>
    <w:rsid w:val="002B4186"/>
    <w:rsid w:val="002B4196"/>
    <w:rsid w:val="002B49BF"/>
    <w:rsid w:val="002B4F0D"/>
    <w:rsid w:val="002B54C9"/>
    <w:rsid w:val="002B5B83"/>
    <w:rsid w:val="002B7623"/>
    <w:rsid w:val="002C02FC"/>
    <w:rsid w:val="002C0967"/>
    <w:rsid w:val="002C3C80"/>
    <w:rsid w:val="002C7045"/>
    <w:rsid w:val="002C7ED8"/>
    <w:rsid w:val="002D0DF5"/>
    <w:rsid w:val="002D1F9D"/>
    <w:rsid w:val="002D2CB8"/>
    <w:rsid w:val="002D4081"/>
    <w:rsid w:val="002D4D49"/>
    <w:rsid w:val="002D6B9A"/>
    <w:rsid w:val="002E13FC"/>
    <w:rsid w:val="002E16D3"/>
    <w:rsid w:val="002E2205"/>
    <w:rsid w:val="002E2B0B"/>
    <w:rsid w:val="002E3015"/>
    <w:rsid w:val="002E4142"/>
    <w:rsid w:val="002E4A73"/>
    <w:rsid w:val="002E4C16"/>
    <w:rsid w:val="002E6607"/>
    <w:rsid w:val="002E66EB"/>
    <w:rsid w:val="002E7181"/>
    <w:rsid w:val="002E7320"/>
    <w:rsid w:val="002E7516"/>
    <w:rsid w:val="002E7532"/>
    <w:rsid w:val="002F03E9"/>
    <w:rsid w:val="002F0E2D"/>
    <w:rsid w:val="002F2E13"/>
    <w:rsid w:val="002F33F5"/>
    <w:rsid w:val="002F3701"/>
    <w:rsid w:val="002F4E88"/>
    <w:rsid w:val="002F57A6"/>
    <w:rsid w:val="002F6151"/>
    <w:rsid w:val="002F6AF1"/>
    <w:rsid w:val="002F780F"/>
    <w:rsid w:val="00300780"/>
    <w:rsid w:val="003008FE"/>
    <w:rsid w:val="00301356"/>
    <w:rsid w:val="0030169D"/>
    <w:rsid w:val="003026A2"/>
    <w:rsid w:val="00302B48"/>
    <w:rsid w:val="00303B7F"/>
    <w:rsid w:val="00304849"/>
    <w:rsid w:val="00305AA3"/>
    <w:rsid w:val="00305E1C"/>
    <w:rsid w:val="003060EB"/>
    <w:rsid w:val="003065A2"/>
    <w:rsid w:val="00306747"/>
    <w:rsid w:val="003101D7"/>
    <w:rsid w:val="00310231"/>
    <w:rsid w:val="0031051A"/>
    <w:rsid w:val="00310607"/>
    <w:rsid w:val="00312855"/>
    <w:rsid w:val="00313C23"/>
    <w:rsid w:val="00314089"/>
    <w:rsid w:val="00314A1A"/>
    <w:rsid w:val="003153EB"/>
    <w:rsid w:val="003155C7"/>
    <w:rsid w:val="00315661"/>
    <w:rsid w:val="003165E8"/>
    <w:rsid w:val="003166BD"/>
    <w:rsid w:val="00316AEF"/>
    <w:rsid w:val="0031778E"/>
    <w:rsid w:val="00320D89"/>
    <w:rsid w:val="0032136E"/>
    <w:rsid w:val="00321985"/>
    <w:rsid w:val="003221D1"/>
    <w:rsid w:val="003233D0"/>
    <w:rsid w:val="00323577"/>
    <w:rsid w:val="00324422"/>
    <w:rsid w:val="0032462B"/>
    <w:rsid w:val="00326B2D"/>
    <w:rsid w:val="00326F8C"/>
    <w:rsid w:val="0032750D"/>
    <w:rsid w:val="00327AA7"/>
    <w:rsid w:val="003304F1"/>
    <w:rsid w:val="003306EF"/>
    <w:rsid w:val="0033071E"/>
    <w:rsid w:val="00330884"/>
    <w:rsid w:val="00330ECD"/>
    <w:rsid w:val="003313C3"/>
    <w:rsid w:val="00331762"/>
    <w:rsid w:val="00331DBF"/>
    <w:rsid w:val="003323B1"/>
    <w:rsid w:val="003326A1"/>
    <w:rsid w:val="00332A62"/>
    <w:rsid w:val="00332F3C"/>
    <w:rsid w:val="00333027"/>
    <w:rsid w:val="00334000"/>
    <w:rsid w:val="00334EC3"/>
    <w:rsid w:val="003359EF"/>
    <w:rsid w:val="003377DB"/>
    <w:rsid w:val="00340567"/>
    <w:rsid w:val="00340B08"/>
    <w:rsid w:val="00342936"/>
    <w:rsid w:val="003429E3"/>
    <w:rsid w:val="00342B22"/>
    <w:rsid w:val="00342FC4"/>
    <w:rsid w:val="00343864"/>
    <w:rsid w:val="00344E50"/>
    <w:rsid w:val="00344F80"/>
    <w:rsid w:val="00346729"/>
    <w:rsid w:val="003471FA"/>
    <w:rsid w:val="00347E96"/>
    <w:rsid w:val="00350D5D"/>
    <w:rsid w:val="00350E37"/>
    <w:rsid w:val="00350E54"/>
    <w:rsid w:val="00351205"/>
    <w:rsid w:val="00351463"/>
    <w:rsid w:val="00351CD1"/>
    <w:rsid w:val="003528EA"/>
    <w:rsid w:val="00352A74"/>
    <w:rsid w:val="0035356F"/>
    <w:rsid w:val="00353A0A"/>
    <w:rsid w:val="00353B0A"/>
    <w:rsid w:val="00354E7C"/>
    <w:rsid w:val="00355042"/>
    <w:rsid w:val="00357350"/>
    <w:rsid w:val="00357F90"/>
    <w:rsid w:val="00361023"/>
    <w:rsid w:val="0036118F"/>
    <w:rsid w:val="00361637"/>
    <w:rsid w:val="00361742"/>
    <w:rsid w:val="00362F73"/>
    <w:rsid w:val="003635F2"/>
    <w:rsid w:val="00365708"/>
    <w:rsid w:val="00366028"/>
    <w:rsid w:val="0036605D"/>
    <w:rsid w:val="00366F55"/>
    <w:rsid w:val="00367160"/>
    <w:rsid w:val="00367358"/>
    <w:rsid w:val="00367D43"/>
    <w:rsid w:val="0037132D"/>
    <w:rsid w:val="003721C3"/>
    <w:rsid w:val="00372359"/>
    <w:rsid w:val="003725CE"/>
    <w:rsid w:val="00372F22"/>
    <w:rsid w:val="00372F74"/>
    <w:rsid w:val="00373C32"/>
    <w:rsid w:val="00373F25"/>
    <w:rsid w:val="003740C3"/>
    <w:rsid w:val="00374142"/>
    <w:rsid w:val="00374746"/>
    <w:rsid w:val="0037476E"/>
    <w:rsid w:val="00374E40"/>
    <w:rsid w:val="00376A26"/>
    <w:rsid w:val="00377047"/>
    <w:rsid w:val="00377295"/>
    <w:rsid w:val="003776A8"/>
    <w:rsid w:val="00380608"/>
    <w:rsid w:val="0038092E"/>
    <w:rsid w:val="00380A89"/>
    <w:rsid w:val="00380AB7"/>
    <w:rsid w:val="00381360"/>
    <w:rsid w:val="00381973"/>
    <w:rsid w:val="00381DC1"/>
    <w:rsid w:val="00383923"/>
    <w:rsid w:val="00384955"/>
    <w:rsid w:val="00384C53"/>
    <w:rsid w:val="003867E3"/>
    <w:rsid w:val="0039059D"/>
    <w:rsid w:val="00390908"/>
    <w:rsid w:val="00390AB2"/>
    <w:rsid w:val="00390B6B"/>
    <w:rsid w:val="0039177F"/>
    <w:rsid w:val="00391833"/>
    <w:rsid w:val="00391A77"/>
    <w:rsid w:val="00391C49"/>
    <w:rsid w:val="003925D8"/>
    <w:rsid w:val="00392C20"/>
    <w:rsid w:val="00394208"/>
    <w:rsid w:val="00395227"/>
    <w:rsid w:val="00395518"/>
    <w:rsid w:val="003959E6"/>
    <w:rsid w:val="00396F33"/>
    <w:rsid w:val="00397FA0"/>
    <w:rsid w:val="003A0352"/>
    <w:rsid w:val="003A062E"/>
    <w:rsid w:val="003A0A98"/>
    <w:rsid w:val="003A2D09"/>
    <w:rsid w:val="003A2E97"/>
    <w:rsid w:val="003A37B4"/>
    <w:rsid w:val="003A4A85"/>
    <w:rsid w:val="003A4F59"/>
    <w:rsid w:val="003A5632"/>
    <w:rsid w:val="003A5B84"/>
    <w:rsid w:val="003A715F"/>
    <w:rsid w:val="003A7A38"/>
    <w:rsid w:val="003A7C0A"/>
    <w:rsid w:val="003B0C98"/>
    <w:rsid w:val="003B17DA"/>
    <w:rsid w:val="003B2404"/>
    <w:rsid w:val="003B3DD9"/>
    <w:rsid w:val="003B5944"/>
    <w:rsid w:val="003B654F"/>
    <w:rsid w:val="003B6D5A"/>
    <w:rsid w:val="003C0092"/>
    <w:rsid w:val="003C0949"/>
    <w:rsid w:val="003C2B1F"/>
    <w:rsid w:val="003C2F8A"/>
    <w:rsid w:val="003C4658"/>
    <w:rsid w:val="003C5D46"/>
    <w:rsid w:val="003C6D28"/>
    <w:rsid w:val="003C6FB8"/>
    <w:rsid w:val="003C77E2"/>
    <w:rsid w:val="003C7933"/>
    <w:rsid w:val="003C7EE8"/>
    <w:rsid w:val="003C7F80"/>
    <w:rsid w:val="003C7FA2"/>
    <w:rsid w:val="003D139B"/>
    <w:rsid w:val="003D1F66"/>
    <w:rsid w:val="003D23D1"/>
    <w:rsid w:val="003D3140"/>
    <w:rsid w:val="003D4E00"/>
    <w:rsid w:val="003D54FF"/>
    <w:rsid w:val="003D6DAC"/>
    <w:rsid w:val="003D6ECB"/>
    <w:rsid w:val="003D7A8C"/>
    <w:rsid w:val="003D7DB0"/>
    <w:rsid w:val="003E0E6E"/>
    <w:rsid w:val="003E26B9"/>
    <w:rsid w:val="003E2BBA"/>
    <w:rsid w:val="003E2D77"/>
    <w:rsid w:val="003E3B1A"/>
    <w:rsid w:val="003E3B89"/>
    <w:rsid w:val="003E4A75"/>
    <w:rsid w:val="003E4C90"/>
    <w:rsid w:val="003E5B11"/>
    <w:rsid w:val="003E5D5B"/>
    <w:rsid w:val="003E7180"/>
    <w:rsid w:val="003E7245"/>
    <w:rsid w:val="003E7AA7"/>
    <w:rsid w:val="003E7B5F"/>
    <w:rsid w:val="003F080F"/>
    <w:rsid w:val="003F1A75"/>
    <w:rsid w:val="003F3D79"/>
    <w:rsid w:val="003F3F8D"/>
    <w:rsid w:val="003F41E8"/>
    <w:rsid w:val="003F7224"/>
    <w:rsid w:val="00400165"/>
    <w:rsid w:val="00400E54"/>
    <w:rsid w:val="00401344"/>
    <w:rsid w:val="0040157F"/>
    <w:rsid w:val="004027F3"/>
    <w:rsid w:val="004049AF"/>
    <w:rsid w:val="0040627D"/>
    <w:rsid w:val="0040643F"/>
    <w:rsid w:val="00410587"/>
    <w:rsid w:val="004105C3"/>
    <w:rsid w:val="00410F90"/>
    <w:rsid w:val="00412180"/>
    <w:rsid w:val="00413833"/>
    <w:rsid w:val="00413A4D"/>
    <w:rsid w:val="00413B56"/>
    <w:rsid w:val="004163C9"/>
    <w:rsid w:val="00416931"/>
    <w:rsid w:val="00417554"/>
    <w:rsid w:val="004201AB"/>
    <w:rsid w:val="00420CAA"/>
    <w:rsid w:val="00420E14"/>
    <w:rsid w:val="00422008"/>
    <w:rsid w:val="0042257C"/>
    <w:rsid w:val="004229D7"/>
    <w:rsid w:val="00422ACF"/>
    <w:rsid w:val="00422F88"/>
    <w:rsid w:val="004233C4"/>
    <w:rsid w:val="00423746"/>
    <w:rsid w:val="00423B6D"/>
    <w:rsid w:val="00424944"/>
    <w:rsid w:val="004250CE"/>
    <w:rsid w:val="004256D2"/>
    <w:rsid w:val="004259AE"/>
    <w:rsid w:val="00426BCA"/>
    <w:rsid w:val="00427D21"/>
    <w:rsid w:val="00430221"/>
    <w:rsid w:val="004307C0"/>
    <w:rsid w:val="0043128C"/>
    <w:rsid w:val="00432555"/>
    <w:rsid w:val="00434399"/>
    <w:rsid w:val="00434795"/>
    <w:rsid w:val="00435341"/>
    <w:rsid w:val="00435777"/>
    <w:rsid w:val="00436E3A"/>
    <w:rsid w:val="004375CA"/>
    <w:rsid w:val="00440FC2"/>
    <w:rsid w:val="0044114D"/>
    <w:rsid w:val="00441D3F"/>
    <w:rsid w:val="00444438"/>
    <w:rsid w:val="00445560"/>
    <w:rsid w:val="004456E4"/>
    <w:rsid w:val="00446CA1"/>
    <w:rsid w:val="00446CB6"/>
    <w:rsid w:val="00447093"/>
    <w:rsid w:val="00447E17"/>
    <w:rsid w:val="00447F4A"/>
    <w:rsid w:val="004502DD"/>
    <w:rsid w:val="00450D6C"/>
    <w:rsid w:val="00451479"/>
    <w:rsid w:val="0045163E"/>
    <w:rsid w:val="00451812"/>
    <w:rsid w:val="00452512"/>
    <w:rsid w:val="00452706"/>
    <w:rsid w:val="00452DED"/>
    <w:rsid w:val="00453073"/>
    <w:rsid w:val="00453350"/>
    <w:rsid w:val="00453782"/>
    <w:rsid w:val="00453E31"/>
    <w:rsid w:val="00454A09"/>
    <w:rsid w:val="00456A00"/>
    <w:rsid w:val="00456F62"/>
    <w:rsid w:val="00456F67"/>
    <w:rsid w:val="004619CA"/>
    <w:rsid w:val="004644C2"/>
    <w:rsid w:val="004647E0"/>
    <w:rsid w:val="0046584A"/>
    <w:rsid w:val="004658A1"/>
    <w:rsid w:val="00465A46"/>
    <w:rsid w:val="00466A5A"/>
    <w:rsid w:val="00467DDC"/>
    <w:rsid w:val="00467F9C"/>
    <w:rsid w:val="00471015"/>
    <w:rsid w:val="00471212"/>
    <w:rsid w:val="00471FF9"/>
    <w:rsid w:val="0047246B"/>
    <w:rsid w:val="00473219"/>
    <w:rsid w:val="00474108"/>
    <w:rsid w:val="004748DE"/>
    <w:rsid w:val="00475F97"/>
    <w:rsid w:val="00477941"/>
    <w:rsid w:val="00477D3E"/>
    <w:rsid w:val="00480B2A"/>
    <w:rsid w:val="0048111D"/>
    <w:rsid w:val="004816F6"/>
    <w:rsid w:val="00482987"/>
    <w:rsid w:val="00482FCE"/>
    <w:rsid w:val="004839F6"/>
    <w:rsid w:val="00483CAB"/>
    <w:rsid w:val="00484AC4"/>
    <w:rsid w:val="00485019"/>
    <w:rsid w:val="00485A76"/>
    <w:rsid w:val="00487FD5"/>
    <w:rsid w:val="0049018F"/>
    <w:rsid w:val="0049282C"/>
    <w:rsid w:val="00492CAA"/>
    <w:rsid w:val="0049387B"/>
    <w:rsid w:val="00493FA1"/>
    <w:rsid w:val="00496888"/>
    <w:rsid w:val="004A00DF"/>
    <w:rsid w:val="004A0B63"/>
    <w:rsid w:val="004A0D8D"/>
    <w:rsid w:val="004A0DD3"/>
    <w:rsid w:val="004A11C1"/>
    <w:rsid w:val="004A1380"/>
    <w:rsid w:val="004A1AED"/>
    <w:rsid w:val="004A223D"/>
    <w:rsid w:val="004A264A"/>
    <w:rsid w:val="004A2D47"/>
    <w:rsid w:val="004A5012"/>
    <w:rsid w:val="004A53D5"/>
    <w:rsid w:val="004A5934"/>
    <w:rsid w:val="004A7AB0"/>
    <w:rsid w:val="004A7E72"/>
    <w:rsid w:val="004A7F50"/>
    <w:rsid w:val="004B0195"/>
    <w:rsid w:val="004B05F7"/>
    <w:rsid w:val="004B1487"/>
    <w:rsid w:val="004B1D14"/>
    <w:rsid w:val="004B2296"/>
    <w:rsid w:val="004B328B"/>
    <w:rsid w:val="004B3998"/>
    <w:rsid w:val="004B45CC"/>
    <w:rsid w:val="004B5D48"/>
    <w:rsid w:val="004B6D17"/>
    <w:rsid w:val="004C19FF"/>
    <w:rsid w:val="004C23D9"/>
    <w:rsid w:val="004C29AA"/>
    <w:rsid w:val="004C422D"/>
    <w:rsid w:val="004C568B"/>
    <w:rsid w:val="004C6BBC"/>
    <w:rsid w:val="004D0123"/>
    <w:rsid w:val="004D1ACF"/>
    <w:rsid w:val="004D1F7B"/>
    <w:rsid w:val="004D3900"/>
    <w:rsid w:val="004D4091"/>
    <w:rsid w:val="004D60F7"/>
    <w:rsid w:val="004D6CF9"/>
    <w:rsid w:val="004D79C7"/>
    <w:rsid w:val="004E063C"/>
    <w:rsid w:val="004E1E50"/>
    <w:rsid w:val="004E317D"/>
    <w:rsid w:val="004E35D7"/>
    <w:rsid w:val="004E3625"/>
    <w:rsid w:val="004E3CFE"/>
    <w:rsid w:val="004E5920"/>
    <w:rsid w:val="004E6274"/>
    <w:rsid w:val="004E7F89"/>
    <w:rsid w:val="004F0217"/>
    <w:rsid w:val="004F1436"/>
    <w:rsid w:val="004F1AB8"/>
    <w:rsid w:val="004F339D"/>
    <w:rsid w:val="004F42DD"/>
    <w:rsid w:val="004F5328"/>
    <w:rsid w:val="004F5622"/>
    <w:rsid w:val="004F576A"/>
    <w:rsid w:val="004F5FF0"/>
    <w:rsid w:val="004F610F"/>
    <w:rsid w:val="004F6620"/>
    <w:rsid w:val="004F6E74"/>
    <w:rsid w:val="004F6F3A"/>
    <w:rsid w:val="00500507"/>
    <w:rsid w:val="005005D1"/>
    <w:rsid w:val="005007E5"/>
    <w:rsid w:val="00501CE6"/>
    <w:rsid w:val="005029B8"/>
    <w:rsid w:val="00503C4A"/>
    <w:rsid w:val="00503F28"/>
    <w:rsid w:val="00503FB7"/>
    <w:rsid w:val="00504875"/>
    <w:rsid w:val="00507C86"/>
    <w:rsid w:val="00510045"/>
    <w:rsid w:val="0051006C"/>
    <w:rsid w:val="00511158"/>
    <w:rsid w:val="00511624"/>
    <w:rsid w:val="00511ED5"/>
    <w:rsid w:val="0051278F"/>
    <w:rsid w:val="00513FB5"/>
    <w:rsid w:val="0051510D"/>
    <w:rsid w:val="005164F0"/>
    <w:rsid w:val="005166AD"/>
    <w:rsid w:val="00516BE8"/>
    <w:rsid w:val="00516E44"/>
    <w:rsid w:val="005171CE"/>
    <w:rsid w:val="005221F2"/>
    <w:rsid w:val="0052235D"/>
    <w:rsid w:val="00522410"/>
    <w:rsid w:val="005224AE"/>
    <w:rsid w:val="00524A05"/>
    <w:rsid w:val="005252E9"/>
    <w:rsid w:val="00526043"/>
    <w:rsid w:val="0053154B"/>
    <w:rsid w:val="00533617"/>
    <w:rsid w:val="00534681"/>
    <w:rsid w:val="0053564F"/>
    <w:rsid w:val="00535BA5"/>
    <w:rsid w:val="005361E4"/>
    <w:rsid w:val="00537244"/>
    <w:rsid w:val="005373EF"/>
    <w:rsid w:val="00537711"/>
    <w:rsid w:val="00540A31"/>
    <w:rsid w:val="005433CD"/>
    <w:rsid w:val="0054375A"/>
    <w:rsid w:val="005442C8"/>
    <w:rsid w:val="0054799F"/>
    <w:rsid w:val="005500F1"/>
    <w:rsid w:val="00550F45"/>
    <w:rsid w:val="00551037"/>
    <w:rsid w:val="0055113D"/>
    <w:rsid w:val="0055148A"/>
    <w:rsid w:val="005514FF"/>
    <w:rsid w:val="00551660"/>
    <w:rsid w:val="005518F8"/>
    <w:rsid w:val="00551C77"/>
    <w:rsid w:val="00552F1C"/>
    <w:rsid w:val="00553282"/>
    <w:rsid w:val="0055439A"/>
    <w:rsid w:val="0055492C"/>
    <w:rsid w:val="00555385"/>
    <w:rsid w:val="00555FAD"/>
    <w:rsid w:val="005564C5"/>
    <w:rsid w:val="00557054"/>
    <w:rsid w:val="00557B94"/>
    <w:rsid w:val="0056068E"/>
    <w:rsid w:val="0056097D"/>
    <w:rsid w:val="00560FA4"/>
    <w:rsid w:val="005613B6"/>
    <w:rsid w:val="005616C2"/>
    <w:rsid w:val="005617E2"/>
    <w:rsid w:val="00562889"/>
    <w:rsid w:val="00563442"/>
    <w:rsid w:val="0056348E"/>
    <w:rsid w:val="005640DA"/>
    <w:rsid w:val="005643A0"/>
    <w:rsid w:val="00565B42"/>
    <w:rsid w:val="00565C32"/>
    <w:rsid w:val="005660CB"/>
    <w:rsid w:val="00566AD6"/>
    <w:rsid w:val="00566E61"/>
    <w:rsid w:val="0056795A"/>
    <w:rsid w:val="00570290"/>
    <w:rsid w:val="00570713"/>
    <w:rsid w:val="00570FCD"/>
    <w:rsid w:val="00572AAC"/>
    <w:rsid w:val="0057389F"/>
    <w:rsid w:val="00573E90"/>
    <w:rsid w:val="0057515D"/>
    <w:rsid w:val="0057604D"/>
    <w:rsid w:val="00576AA2"/>
    <w:rsid w:val="00576B4D"/>
    <w:rsid w:val="00576D47"/>
    <w:rsid w:val="00577A77"/>
    <w:rsid w:val="00580103"/>
    <w:rsid w:val="005806F6"/>
    <w:rsid w:val="005813DB"/>
    <w:rsid w:val="005848C9"/>
    <w:rsid w:val="00584CDC"/>
    <w:rsid w:val="00585B52"/>
    <w:rsid w:val="00585E02"/>
    <w:rsid w:val="00585FD1"/>
    <w:rsid w:val="0058610F"/>
    <w:rsid w:val="00586547"/>
    <w:rsid w:val="00587A41"/>
    <w:rsid w:val="00587A50"/>
    <w:rsid w:val="005904FA"/>
    <w:rsid w:val="0059203A"/>
    <w:rsid w:val="00592397"/>
    <w:rsid w:val="00594097"/>
    <w:rsid w:val="0059553D"/>
    <w:rsid w:val="00596053"/>
    <w:rsid w:val="00596F90"/>
    <w:rsid w:val="00597976"/>
    <w:rsid w:val="005A0987"/>
    <w:rsid w:val="005A0CA3"/>
    <w:rsid w:val="005A28A9"/>
    <w:rsid w:val="005A2AD5"/>
    <w:rsid w:val="005A41D2"/>
    <w:rsid w:val="005A463E"/>
    <w:rsid w:val="005A5007"/>
    <w:rsid w:val="005A5586"/>
    <w:rsid w:val="005A5638"/>
    <w:rsid w:val="005A5F6F"/>
    <w:rsid w:val="005A6E37"/>
    <w:rsid w:val="005A7078"/>
    <w:rsid w:val="005A7838"/>
    <w:rsid w:val="005B160D"/>
    <w:rsid w:val="005B184C"/>
    <w:rsid w:val="005B2629"/>
    <w:rsid w:val="005B27A7"/>
    <w:rsid w:val="005B3177"/>
    <w:rsid w:val="005B35E2"/>
    <w:rsid w:val="005B3BD2"/>
    <w:rsid w:val="005B447F"/>
    <w:rsid w:val="005B641E"/>
    <w:rsid w:val="005B64D6"/>
    <w:rsid w:val="005B7CC0"/>
    <w:rsid w:val="005C1763"/>
    <w:rsid w:val="005C2242"/>
    <w:rsid w:val="005C3279"/>
    <w:rsid w:val="005C3368"/>
    <w:rsid w:val="005C371A"/>
    <w:rsid w:val="005C39BE"/>
    <w:rsid w:val="005C4CE6"/>
    <w:rsid w:val="005C5504"/>
    <w:rsid w:val="005C5E9F"/>
    <w:rsid w:val="005C6827"/>
    <w:rsid w:val="005C69B9"/>
    <w:rsid w:val="005C69BB"/>
    <w:rsid w:val="005C6DC8"/>
    <w:rsid w:val="005C71CC"/>
    <w:rsid w:val="005D060C"/>
    <w:rsid w:val="005D065E"/>
    <w:rsid w:val="005D0937"/>
    <w:rsid w:val="005D09AF"/>
    <w:rsid w:val="005D09D9"/>
    <w:rsid w:val="005D2454"/>
    <w:rsid w:val="005D3369"/>
    <w:rsid w:val="005D43EF"/>
    <w:rsid w:val="005D4EFC"/>
    <w:rsid w:val="005D6007"/>
    <w:rsid w:val="005D60AB"/>
    <w:rsid w:val="005D6CAB"/>
    <w:rsid w:val="005E058F"/>
    <w:rsid w:val="005E0AB2"/>
    <w:rsid w:val="005E0E48"/>
    <w:rsid w:val="005E3A93"/>
    <w:rsid w:val="005E443E"/>
    <w:rsid w:val="005E4841"/>
    <w:rsid w:val="005E68B0"/>
    <w:rsid w:val="005E709F"/>
    <w:rsid w:val="005E7778"/>
    <w:rsid w:val="005F0D2C"/>
    <w:rsid w:val="005F0D78"/>
    <w:rsid w:val="005F13B7"/>
    <w:rsid w:val="005F1991"/>
    <w:rsid w:val="005F2F13"/>
    <w:rsid w:val="005F3BB5"/>
    <w:rsid w:val="005F509B"/>
    <w:rsid w:val="005F5472"/>
    <w:rsid w:val="005F5B2C"/>
    <w:rsid w:val="005F68F9"/>
    <w:rsid w:val="005F6EB6"/>
    <w:rsid w:val="005F6F70"/>
    <w:rsid w:val="00602138"/>
    <w:rsid w:val="00602370"/>
    <w:rsid w:val="006023FA"/>
    <w:rsid w:val="0060241A"/>
    <w:rsid w:val="00605AF3"/>
    <w:rsid w:val="006061C8"/>
    <w:rsid w:val="00606D8D"/>
    <w:rsid w:val="006071BC"/>
    <w:rsid w:val="00607210"/>
    <w:rsid w:val="006100D4"/>
    <w:rsid w:val="00610A28"/>
    <w:rsid w:val="00610BBC"/>
    <w:rsid w:val="006116BE"/>
    <w:rsid w:val="00611C79"/>
    <w:rsid w:val="00611D6D"/>
    <w:rsid w:val="00611EAD"/>
    <w:rsid w:val="006122BA"/>
    <w:rsid w:val="00612EB1"/>
    <w:rsid w:val="006130A3"/>
    <w:rsid w:val="00613178"/>
    <w:rsid w:val="00613322"/>
    <w:rsid w:val="0061359E"/>
    <w:rsid w:val="00613D44"/>
    <w:rsid w:val="00613F5A"/>
    <w:rsid w:val="00615315"/>
    <w:rsid w:val="00615948"/>
    <w:rsid w:val="00617680"/>
    <w:rsid w:val="00617FBB"/>
    <w:rsid w:val="00620E89"/>
    <w:rsid w:val="0062160E"/>
    <w:rsid w:val="0062283A"/>
    <w:rsid w:val="00623395"/>
    <w:rsid w:val="00623B05"/>
    <w:rsid w:val="00623BAC"/>
    <w:rsid w:val="006240AE"/>
    <w:rsid w:val="00624240"/>
    <w:rsid w:val="00624705"/>
    <w:rsid w:val="00624DBD"/>
    <w:rsid w:val="00625C04"/>
    <w:rsid w:val="00626B80"/>
    <w:rsid w:val="00627D54"/>
    <w:rsid w:val="00630DC2"/>
    <w:rsid w:val="00631D8E"/>
    <w:rsid w:val="0063245B"/>
    <w:rsid w:val="00632B63"/>
    <w:rsid w:val="00633094"/>
    <w:rsid w:val="0063389B"/>
    <w:rsid w:val="00634375"/>
    <w:rsid w:val="006346F2"/>
    <w:rsid w:val="006359BA"/>
    <w:rsid w:val="00637FD3"/>
    <w:rsid w:val="00640119"/>
    <w:rsid w:val="00640531"/>
    <w:rsid w:val="00641BEA"/>
    <w:rsid w:val="0064285B"/>
    <w:rsid w:val="00643DC8"/>
    <w:rsid w:val="00644390"/>
    <w:rsid w:val="0064572A"/>
    <w:rsid w:val="006473F6"/>
    <w:rsid w:val="006478BF"/>
    <w:rsid w:val="00650B5F"/>
    <w:rsid w:val="00650F1B"/>
    <w:rsid w:val="00651FBA"/>
    <w:rsid w:val="00653BE7"/>
    <w:rsid w:val="00653DBA"/>
    <w:rsid w:val="00654E14"/>
    <w:rsid w:val="006556A5"/>
    <w:rsid w:val="0066079D"/>
    <w:rsid w:val="00661CA8"/>
    <w:rsid w:val="00662409"/>
    <w:rsid w:val="006627BE"/>
    <w:rsid w:val="00662976"/>
    <w:rsid w:val="00663EC7"/>
    <w:rsid w:val="00663F3D"/>
    <w:rsid w:val="00664031"/>
    <w:rsid w:val="00665531"/>
    <w:rsid w:val="006658A5"/>
    <w:rsid w:val="006658C3"/>
    <w:rsid w:val="00666AE0"/>
    <w:rsid w:val="00667D15"/>
    <w:rsid w:val="00667D2D"/>
    <w:rsid w:val="00667F45"/>
    <w:rsid w:val="006723BF"/>
    <w:rsid w:val="00673588"/>
    <w:rsid w:val="00673D1D"/>
    <w:rsid w:val="00674545"/>
    <w:rsid w:val="0067515D"/>
    <w:rsid w:val="0067603C"/>
    <w:rsid w:val="00676B32"/>
    <w:rsid w:val="00677A4F"/>
    <w:rsid w:val="006803E3"/>
    <w:rsid w:val="00681350"/>
    <w:rsid w:val="00681A1B"/>
    <w:rsid w:val="00681D34"/>
    <w:rsid w:val="0068288D"/>
    <w:rsid w:val="006829B3"/>
    <w:rsid w:val="006839D4"/>
    <w:rsid w:val="00683E00"/>
    <w:rsid w:val="00684417"/>
    <w:rsid w:val="00684DEE"/>
    <w:rsid w:val="00685680"/>
    <w:rsid w:val="00685733"/>
    <w:rsid w:val="006863AD"/>
    <w:rsid w:val="0068719F"/>
    <w:rsid w:val="00691FDD"/>
    <w:rsid w:val="006923FE"/>
    <w:rsid w:val="00692760"/>
    <w:rsid w:val="00692BA1"/>
    <w:rsid w:val="006930D6"/>
    <w:rsid w:val="00693A4B"/>
    <w:rsid w:val="006949D7"/>
    <w:rsid w:val="00694ED9"/>
    <w:rsid w:val="00697982"/>
    <w:rsid w:val="006A1301"/>
    <w:rsid w:val="006A2A7D"/>
    <w:rsid w:val="006A31A6"/>
    <w:rsid w:val="006A34B5"/>
    <w:rsid w:val="006A4887"/>
    <w:rsid w:val="006A5321"/>
    <w:rsid w:val="006A5418"/>
    <w:rsid w:val="006A625A"/>
    <w:rsid w:val="006A7034"/>
    <w:rsid w:val="006A73C1"/>
    <w:rsid w:val="006B17E6"/>
    <w:rsid w:val="006B2290"/>
    <w:rsid w:val="006B233B"/>
    <w:rsid w:val="006B26C2"/>
    <w:rsid w:val="006B3FD3"/>
    <w:rsid w:val="006B49C1"/>
    <w:rsid w:val="006B5474"/>
    <w:rsid w:val="006B5C61"/>
    <w:rsid w:val="006B5FF8"/>
    <w:rsid w:val="006B61D0"/>
    <w:rsid w:val="006B6345"/>
    <w:rsid w:val="006B7A7A"/>
    <w:rsid w:val="006C0589"/>
    <w:rsid w:val="006C0ACB"/>
    <w:rsid w:val="006C0F67"/>
    <w:rsid w:val="006C20A4"/>
    <w:rsid w:val="006C2F42"/>
    <w:rsid w:val="006C3058"/>
    <w:rsid w:val="006C3655"/>
    <w:rsid w:val="006C4ED7"/>
    <w:rsid w:val="006C5F1F"/>
    <w:rsid w:val="006C5F82"/>
    <w:rsid w:val="006C6926"/>
    <w:rsid w:val="006C724D"/>
    <w:rsid w:val="006C750D"/>
    <w:rsid w:val="006D09D2"/>
    <w:rsid w:val="006D0D94"/>
    <w:rsid w:val="006D3C1C"/>
    <w:rsid w:val="006D4969"/>
    <w:rsid w:val="006D5622"/>
    <w:rsid w:val="006E0AE1"/>
    <w:rsid w:val="006E1F00"/>
    <w:rsid w:val="006E24DB"/>
    <w:rsid w:val="006E3343"/>
    <w:rsid w:val="006E3C86"/>
    <w:rsid w:val="006E3D0E"/>
    <w:rsid w:val="006E5F5C"/>
    <w:rsid w:val="006E67FD"/>
    <w:rsid w:val="006E6B02"/>
    <w:rsid w:val="006E6BC2"/>
    <w:rsid w:val="006E6CFC"/>
    <w:rsid w:val="006E7994"/>
    <w:rsid w:val="006F08AF"/>
    <w:rsid w:val="006F1227"/>
    <w:rsid w:val="006F1646"/>
    <w:rsid w:val="006F2160"/>
    <w:rsid w:val="006F268F"/>
    <w:rsid w:val="006F3445"/>
    <w:rsid w:val="006F358B"/>
    <w:rsid w:val="006F3723"/>
    <w:rsid w:val="006F40EE"/>
    <w:rsid w:val="006F53CB"/>
    <w:rsid w:val="006F572E"/>
    <w:rsid w:val="006F6009"/>
    <w:rsid w:val="006F6111"/>
    <w:rsid w:val="006F6BC9"/>
    <w:rsid w:val="006F726D"/>
    <w:rsid w:val="00700424"/>
    <w:rsid w:val="007017AA"/>
    <w:rsid w:val="00701CFA"/>
    <w:rsid w:val="0070210F"/>
    <w:rsid w:val="007044B4"/>
    <w:rsid w:val="007070AB"/>
    <w:rsid w:val="007073DB"/>
    <w:rsid w:val="0070769C"/>
    <w:rsid w:val="007077B4"/>
    <w:rsid w:val="00707CE9"/>
    <w:rsid w:val="00707E37"/>
    <w:rsid w:val="00707FB1"/>
    <w:rsid w:val="00710631"/>
    <w:rsid w:val="00711A7D"/>
    <w:rsid w:val="00713292"/>
    <w:rsid w:val="007133DB"/>
    <w:rsid w:val="00714535"/>
    <w:rsid w:val="0071461F"/>
    <w:rsid w:val="00715A77"/>
    <w:rsid w:val="00716299"/>
    <w:rsid w:val="00717D88"/>
    <w:rsid w:val="00720414"/>
    <w:rsid w:val="00720AD9"/>
    <w:rsid w:val="00720DC7"/>
    <w:rsid w:val="007212A8"/>
    <w:rsid w:val="00721453"/>
    <w:rsid w:val="007220E7"/>
    <w:rsid w:val="00722918"/>
    <w:rsid w:val="007232D6"/>
    <w:rsid w:val="007242FF"/>
    <w:rsid w:val="007243FE"/>
    <w:rsid w:val="0072476E"/>
    <w:rsid w:val="00724E0A"/>
    <w:rsid w:val="00725745"/>
    <w:rsid w:val="007257C3"/>
    <w:rsid w:val="00726A43"/>
    <w:rsid w:val="007271B2"/>
    <w:rsid w:val="00731B9D"/>
    <w:rsid w:val="0073206F"/>
    <w:rsid w:val="007324AF"/>
    <w:rsid w:val="00732D93"/>
    <w:rsid w:val="00732DB4"/>
    <w:rsid w:val="00733345"/>
    <w:rsid w:val="0073370C"/>
    <w:rsid w:val="00734D39"/>
    <w:rsid w:val="00734F31"/>
    <w:rsid w:val="0073520C"/>
    <w:rsid w:val="007367C1"/>
    <w:rsid w:val="00737D69"/>
    <w:rsid w:val="0074064F"/>
    <w:rsid w:val="00740A6C"/>
    <w:rsid w:val="00740A73"/>
    <w:rsid w:val="00741314"/>
    <w:rsid w:val="007414EC"/>
    <w:rsid w:val="00741614"/>
    <w:rsid w:val="00742082"/>
    <w:rsid w:val="00744428"/>
    <w:rsid w:val="00744F99"/>
    <w:rsid w:val="0074540B"/>
    <w:rsid w:val="00745602"/>
    <w:rsid w:val="0074570E"/>
    <w:rsid w:val="00745A2A"/>
    <w:rsid w:val="0074613A"/>
    <w:rsid w:val="00746F17"/>
    <w:rsid w:val="00747B77"/>
    <w:rsid w:val="00750A11"/>
    <w:rsid w:val="00750C1D"/>
    <w:rsid w:val="00751062"/>
    <w:rsid w:val="007512BE"/>
    <w:rsid w:val="0075246C"/>
    <w:rsid w:val="007536CB"/>
    <w:rsid w:val="00754209"/>
    <w:rsid w:val="00754E93"/>
    <w:rsid w:val="0075521F"/>
    <w:rsid w:val="007552CD"/>
    <w:rsid w:val="0075729A"/>
    <w:rsid w:val="00757429"/>
    <w:rsid w:val="00760168"/>
    <w:rsid w:val="007616B5"/>
    <w:rsid w:val="00761CB5"/>
    <w:rsid w:val="007626E9"/>
    <w:rsid w:val="00762FF8"/>
    <w:rsid w:val="007633B9"/>
    <w:rsid w:val="00763D6E"/>
    <w:rsid w:val="0076473F"/>
    <w:rsid w:val="007647E6"/>
    <w:rsid w:val="0076562E"/>
    <w:rsid w:val="00765B6D"/>
    <w:rsid w:val="00766F00"/>
    <w:rsid w:val="007676AD"/>
    <w:rsid w:val="00767EBD"/>
    <w:rsid w:val="00770245"/>
    <w:rsid w:val="0077034E"/>
    <w:rsid w:val="007728BC"/>
    <w:rsid w:val="00773A4C"/>
    <w:rsid w:val="00774044"/>
    <w:rsid w:val="007740C9"/>
    <w:rsid w:val="0077424B"/>
    <w:rsid w:val="00774F6F"/>
    <w:rsid w:val="007751FA"/>
    <w:rsid w:val="00775A80"/>
    <w:rsid w:val="00780485"/>
    <w:rsid w:val="007808B3"/>
    <w:rsid w:val="007809A9"/>
    <w:rsid w:val="00780A39"/>
    <w:rsid w:val="00780DFA"/>
    <w:rsid w:val="007827CC"/>
    <w:rsid w:val="00782CAA"/>
    <w:rsid w:val="00782D84"/>
    <w:rsid w:val="00782EB1"/>
    <w:rsid w:val="00782F8D"/>
    <w:rsid w:val="0078346A"/>
    <w:rsid w:val="00783C09"/>
    <w:rsid w:val="007845E6"/>
    <w:rsid w:val="00784961"/>
    <w:rsid w:val="00785400"/>
    <w:rsid w:val="0078593A"/>
    <w:rsid w:val="00785C3F"/>
    <w:rsid w:val="00785CE0"/>
    <w:rsid w:val="00786056"/>
    <w:rsid w:val="00786A9C"/>
    <w:rsid w:val="00787328"/>
    <w:rsid w:val="00787816"/>
    <w:rsid w:val="00787A60"/>
    <w:rsid w:val="00790851"/>
    <w:rsid w:val="00790E7B"/>
    <w:rsid w:val="00792067"/>
    <w:rsid w:val="007942D3"/>
    <w:rsid w:val="007956C3"/>
    <w:rsid w:val="007957E0"/>
    <w:rsid w:val="007958B0"/>
    <w:rsid w:val="00796C3B"/>
    <w:rsid w:val="00797836"/>
    <w:rsid w:val="00797EDF"/>
    <w:rsid w:val="00797F51"/>
    <w:rsid w:val="007A086F"/>
    <w:rsid w:val="007A1CAB"/>
    <w:rsid w:val="007A1DDC"/>
    <w:rsid w:val="007A1FC9"/>
    <w:rsid w:val="007A34FB"/>
    <w:rsid w:val="007A4619"/>
    <w:rsid w:val="007A49D3"/>
    <w:rsid w:val="007A504D"/>
    <w:rsid w:val="007A528C"/>
    <w:rsid w:val="007A6D0B"/>
    <w:rsid w:val="007A7494"/>
    <w:rsid w:val="007B0998"/>
    <w:rsid w:val="007B158A"/>
    <w:rsid w:val="007B2099"/>
    <w:rsid w:val="007B2B9B"/>
    <w:rsid w:val="007B2F86"/>
    <w:rsid w:val="007B4344"/>
    <w:rsid w:val="007B469D"/>
    <w:rsid w:val="007B46C4"/>
    <w:rsid w:val="007B5045"/>
    <w:rsid w:val="007B56FB"/>
    <w:rsid w:val="007B6585"/>
    <w:rsid w:val="007B6A1C"/>
    <w:rsid w:val="007B6C09"/>
    <w:rsid w:val="007B7741"/>
    <w:rsid w:val="007C05DA"/>
    <w:rsid w:val="007C1904"/>
    <w:rsid w:val="007C2781"/>
    <w:rsid w:val="007C39B3"/>
    <w:rsid w:val="007C4122"/>
    <w:rsid w:val="007C45E5"/>
    <w:rsid w:val="007C4951"/>
    <w:rsid w:val="007C5DD7"/>
    <w:rsid w:val="007C6147"/>
    <w:rsid w:val="007C6A7A"/>
    <w:rsid w:val="007D00E7"/>
    <w:rsid w:val="007D04DD"/>
    <w:rsid w:val="007D165C"/>
    <w:rsid w:val="007D1D9B"/>
    <w:rsid w:val="007D2281"/>
    <w:rsid w:val="007D25AB"/>
    <w:rsid w:val="007D25F9"/>
    <w:rsid w:val="007D2D54"/>
    <w:rsid w:val="007D3EA4"/>
    <w:rsid w:val="007D4C8C"/>
    <w:rsid w:val="007D64D7"/>
    <w:rsid w:val="007D6FB1"/>
    <w:rsid w:val="007E09DA"/>
    <w:rsid w:val="007E0C0F"/>
    <w:rsid w:val="007E0F8A"/>
    <w:rsid w:val="007E128C"/>
    <w:rsid w:val="007E16C1"/>
    <w:rsid w:val="007E1F31"/>
    <w:rsid w:val="007E29E8"/>
    <w:rsid w:val="007E2EC4"/>
    <w:rsid w:val="007E44ED"/>
    <w:rsid w:val="007E4B96"/>
    <w:rsid w:val="007E5FEE"/>
    <w:rsid w:val="007E70BF"/>
    <w:rsid w:val="007E780E"/>
    <w:rsid w:val="007F00F7"/>
    <w:rsid w:val="007F0C1B"/>
    <w:rsid w:val="007F1451"/>
    <w:rsid w:val="007F235A"/>
    <w:rsid w:val="007F45EB"/>
    <w:rsid w:val="007F536F"/>
    <w:rsid w:val="007F5F0E"/>
    <w:rsid w:val="007F6115"/>
    <w:rsid w:val="007F70DB"/>
    <w:rsid w:val="007F718D"/>
    <w:rsid w:val="008001A9"/>
    <w:rsid w:val="00801B1F"/>
    <w:rsid w:val="00801E18"/>
    <w:rsid w:val="00801FAD"/>
    <w:rsid w:val="00802AEF"/>
    <w:rsid w:val="008039D8"/>
    <w:rsid w:val="00803A86"/>
    <w:rsid w:val="00803CFA"/>
    <w:rsid w:val="00804387"/>
    <w:rsid w:val="00805960"/>
    <w:rsid w:val="0080615F"/>
    <w:rsid w:val="008063A7"/>
    <w:rsid w:val="00810196"/>
    <w:rsid w:val="008115BC"/>
    <w:rsid w:val="00812236"/>
    <w:rsid w:val="0081234C"/>
    <w:rsid w:val="00813528"/>
    <w:rsid w:val="00813E49"/>
    <w:rsid w:val="00813ECF"/>
    <w:rsid w:val="00815E9C"/>
    <w:rsid w:val="008170B1"/>
    <w:rsid w:val="00817406"/>
    <w:rsid w:val="0081759D"/>
    <w:rsid w:val="008178B6"/>
    <w:rsid w:val="00820582"/>
    <w:rsid w:val="008206C9"/>
    <w:rsid w:val="00820D8F"/>
    <w:rsid w:val="00821D6F"/>
    <w:rsid w:val="0082236F"/>
    <w:rsid w:val="0082355E"/>
    <w:rsid w:val="00823889"/>
    <w:rsid w:val="008243A5"/>
    <w:rsid w:val="008248DF"/>
    <w:rsid w:val="008249DB"/>
    <w:rsid w:val="00824A36"/>
    <w:rsid w:val="008258F3"/>
    <w:rsid w:val="00826051"/>
    <w:rsid w:val="00826AC0"/>
    <w:rsid w:val="00827F8E"/>
    <w:rsid w:val="008300EC"/>
    <w:rsid w:val="0083026B"/>
    <w:rsid w:val="00830A77"/>
    <w:rsid w:val="00830D75"/>
    <w:rsid w:val="00831A0C"/>
    <w:rsid w:val="00832429"/>
    <w:rsid w:val="0083283D"/>
    <w:rsid w:val="00832CC2"/>
    <w:rsid w:val="00833527"/>
    <w:rsid w:val="008339AA"/>
    <w:rsid w:val="0083446B"/>
    <w:rsid w:val="00835718"/>
    <w:rsid w:val="00835760"/>
    <w:rsid w:val="0083627A"/>
    <w:rsid w:val="00836688"/>
    <w:rsid w:val="00836CAB"/>
    <w:rsid w:val="00836ED6"/>
    <w:rsid w:val="00837ADF"/>
    <w:rsid w:val="00837E21"/>
    <w:rsid w:val="00840177"/>
    <w:rsid w:val="00841642"/>
    <w:rsid w:val="0084252A"/>
    <w:rsid w:val="0084519B"/>
    <w:rsid w:val="00846216"/>
    <w:rsid w:val="00846584"/>
    <w:rsid w:val="00847230"/>
    <w:rsid w:val="00847246"/>
    <w:rsid w:val="00847440"/>
    <w:rsid w:val="008515B1"/>
    <w:rsid w:val="008516C8"/>
    <w:rsid w:val="008519C4"/>
    <w:rsid w:val="00851FE5"/>
    <w:rsid w:val="00854109"/>
    <w:rsid w:val="00856A06"/>
    <w:rsid w:val="008578A9"/>
    <w:rsid w:val="00857D33"/>
    <w:rsid w:val="00860485"/>
    <w:rsid w:val="00860489"/>
    <w:rsid w:val="00860887"/>
    <w:rsid w:val="00860AEE"/>
    <w:rsid w:val="008611AB"/>
    <w:rsid w:val="00862357"/>
    <w:rsid w:val="00863204"/>
    <w:rsid w:val="0086392D"/>
    <w:rsid w:val="00863D93"/>
    <w:rsid w:val="008649D6"/>
    <w:rsid w:val="00865B74"/>
    <w:rsid w:val="00865E89"/>
    <w:rsid w:val="00866063"/>
    <w:rsid w:val="00866190"/>
    <w:rsid w:val="00866A61"/>
    <w:rsid w:val="00870013"/>
    <w:rsid w:val="00870801"/>
    <w:rsid w:val="00870A55"/>
    <w:rsid w:val="00870C61"/>
    <w:rsid w:val="00871A4B"/>
    <w:rsid w:val="00873782"/>
    <w:rsid w:val="00873C7D"/>
    <w:rsid w:val="00873F6A"/>
    <w:rsid w:val="0087658C"/>
    <w:rsid w:val="008769D6"/>
    <w:rsid w:val="008808CE"/>
    <w:rsid w:val="00880AD0"/>
    <w:rsid w:val="00881E62"/>
    <w:rsid w:val="00881F65"/>
    <w:rsid w:val="00882487"/>
    <w:rsid w:val="00882AA2"/>
    <w:rsid w:val="008838A4"/>
    <w:rsid w:val="0088618D"/>
    <w:rsid w:val="008865ED"/>
    <w:rsid w:val="00886C07"/>
    <w:rsid w:val="00886F53"/>
    <w:rsid w:val="0088735A"/>
    <w:rsid w:val="00890016"/>
    <w:rsid w:val="00890B7E"/>
    <w:rsid w:val="00891512"/>
    <w:rsid w:val="0089201E"/>
    <w:rsid w:val="008925B9"/>
    <w:rsid w:val="00893167"/>
    <w:rsid w:val="00893CED"/>
    <w:rsid w:val="008944E6"/>
    <w:rsid w:val="0089497B"/>
    <w:rsid w:val="00896CEC"/>
    <w:rsid w:val="008974F0"/>
    <w:rsid w:val="00897503"/>
    <w:rsid w:val="00897724"/>
    <w:rsid w:val="00897EA6"/>
    <w:rsid w:val="008A0474"/>
    <w:rsid w:val="008A1499"/>
    <w:rsid w:val="008A1D90"/>
    <w:rsid w:val="008A2581"/>
    <w:rsid w:val="008A2D03"/>
    <w:rsid w:val="008A3C76"/>
    <w:rsid w:val="008A4822"/>
    <w:rsid w:val="008A4C93"/>
    <w:rsid w:val="008A58D0"/>
    <w:rsid w:val="008A602E"/>
    <w:rsid w:val="008A61B8"/>
    <w:rsid w:val="008A73BF"/>
    <w:rsid w:val="008A7AE8"/>
    <w:rsid w:val="008A7E52"/>
    <w:rsid w:val="008B012A"/>
    <w:rsid w:val="008B1394"/>
    <w:rsid w:val="008B31A5"/>
    <w:rsid w:val="008B5C70"/>
    <w:rsid w:val="008B6295"/>
    <w:rsid w:val="008B64BF"/>
    <w:rsid w:val="008B6E84"/>
    <w:rsid w:val="008B77FD"/>
    <w:rsid w:val="008B7806"/>
    <w:rsid w:val="008B7EF7"/>
    <w:rsid w:val="008C0586"/>
    <w:rsid w:val="008C0A70"/>
    <w:rsid w:val="008C2907"/>
    <w:rsid w:val="008C3182"/>
    <w:rsid w:val="008C3628"/>
    <w:rsid w:val="008C3EF2"/>
    <w:rsid w:val="008C4794"/>
    <w:rsid w:val="008C5589"/>
    <w:rsid w:val="008C6A0D"/>
    <w:rsid w:val="008D01B7"/>
    <w:rsid w:val="008D2843"/>
    <w:rsid w:val="008D349A"/>
    <w:rsid w:val="008D3C7C"/>
    <w:rsid w:val="008D405D"/>
    <w:rsid w:val="008D41B1"/>
    <w:rsid w:val="008D47FF"/>
    <w:rsid w:val="008D5128"/>
    <w:rsid w:val="008D528F"/>
    <w:rsid w:val="008D65B4"/>
    <w:rsid w:val="008D7937"/>
    <w:rsid w:val="008E0AA5"/>
    <w:rsid w:val="008E1B2C"/>
    <w:rsid w:val="008E2028"/>
    <w:rsid w:val="008E23C4"/>
    <w:rsid w:val="008E250B"/>
    <w:rsid w:val="008E262D"/>
    <w:rsid w:val="008E2ABA"/>
    <w:rsid w:val="008E2F77"/>
    <w:rsid w:val="008E30A0"/>
    <w:rsid w:val="008E3A72"/>
    <w:rsid w:val="008E3FCF"/>
    <w:rsid w:val="008E404E"/>
    <w:rsid w:val="008E4428"/>
    <w:rsid w:val="008E46E3"/>
    <w:rsid w:val="008E4BFA"/>
    <w:rsid w:val="008E69D4"/>
    <w:rsid w:val="008E69FB"/>
    <w:rsid w:val="008E73B2"/>
    <w:rsid w:val="008E7735"/>
    <w:rsid w:val="008F01E7"/>
    <w:rsid w:val="008F1827"/>
    <w:rsid w:val="008F3672"/>
    <w:rsid w:val="008F4690"/>
    <w:rsid w:val="008F4A27"/>
    <w:rsid w:val="008F5360"/>
    <w:rsid w:val="008F57DE"/>
    <w:rsid w:val="008F5B03"/>
    <w:rsid w:val="008F5EC6"/>
    <w:rsid w:val="008F6CFD"/>
    <w:rsid w:val="008F760A"/>
    <w:rsid w:val="008F7B14"/>
    <w:rsid w:val="00901A03"/>
    <w:rsid w:val="009021D8"/>
    <w:rsid w:val="00903516"/>
    <w:rsid w:val="009036DD"/>
    <w:rsid w:val="00903D20"/>
    <w:rsid w:val="00905247"/>
    <w:rsid w:val="00906E0C"/>
    <w:rsid w:val="00906E17"/>
    <w:rsid w:val="00907E50"/>
    <w:rsid w:val="00910329"/>
    <w:rsid w:val="00910ECB"/>
    <w:rsid w:val="00910F3B"/>
    <w:rsid w:val="009125A1"/>
    <w:rsid w:val="00912AAE"/>
    <w:rsid w:val="00912ACF"/>
    <w:rsid w:val="009145B9"/>
    <w:rsid w:val="009154A9"/>
    <w:rsid w:val="00915DA2"/>
    <w:rsid w:val="00917542"/>
    <w:rsid w:val="00917618"/>
    <w:rsid w:val="009176E4"/>
    <w:rsid w:val="00917BAE"/>
    <w:rsid w:val="009202F6"/>
    <w:rsid w:val="00920A3B"/>
    <w:rsid w:val="00920C7C"/>
    <w:rsid w:val="00920E77"/>
    <w:rsid w:val="009223B8"/>
    <w:rsid w:val="009224F5"/>
    <w:rsid w:val="0092316E"/>
    <w:rsid w:val="009232BD"/>
    <w:rsid w:val="009241BB"/>
    <w:rsid w:val="0092432D"/>
    <w:rsid w:val="009255BD"/>
    <w:rsid w:val="0092572A"/>
    <w:rsid w:val="009257E3"/>
    <w:rsid w:val="00925CE0"/>
    <w:rsid w:val="0092693F"/>
    <w:rsid w:val="00926F26"/>
    <w:rsid w:val="00927638"/>
    <w:rsid w:val="00930413"/>
    <w:rsid w:val="009307F8"/>
    <w:rsid w:val="00930BA1"/>
    <w:rsid w:val="009313FE"/>
    <w:rsid w:val="0093169E"/>
    <w:rsid w:val="00931B4A"/>
    <w:rsid w:val="00932975"/>
    <w:rsid w:val="00934587"/>
    <w:rsid w:val="00934901"/>
    <w:rsid w:val="009354D2"/>
    <w:rsid w:val="0093595C"/>
    <w:rsid w:val="00936CF8"/>
    <w:rsid w:val="0094068F"/>
    <w:rsid w:val="00941380"/>
    <w:rsid w:val="00941DBF"/>
    <w:rsid w:val="0094330E"/>
    <w:rsid w:val="00943A38"/>
    <w:rsid w:val="00943B7D"/>
    <w:rsid w:val="00944544"/>
    <w:rsid w:val="009452F0"/>
    <w:rsid w:val="00945681"/>
    <w:rsid w:val="00945CC0"/>
    <w:rsid w:val="00946C1A"/>
    <w:rsid w:val="00946C69"/>
    <w:rsid w:val="00947642"/>
    <w:rsid w:val="0094777D"/>
    <w:rsid w:val="00947E95"/>
    <w:rsid w:val="0095014C"/>
    <w:rsid w:val="00950170"/>
    <w:rsid w:val="009505C9"/>
    <w:rsid w:val="00950752"/>
    <w:rsid w:val="00951A47"/>
    <w:rsid w:val="00951C6B"/>
    <w:rsid w:val="00952744"/>
    <w:rsid w:val="00953838"/>
    <w:rsid w:val="00953B2F"/>
    <w:rsid w:val="00953BE7"/>
    <w:rsid w:val="0095512C"/>
    <w:rsid w:val="0095686F"/>
    <w:rsid w:val="00956A79"/>
    <w:rsid w:val="00956D05"/>
    <w:rsid w:val="009578F0"/>
    <w:rsid w:val="00957EB4"/>
    <w:rsid w:val="00960D72"/>
    <w:rsid w:val="00960E5C"/>
    <w:rsid w:val="00961E1F"/>
    <w:rsid w:val="009620B2"/>
    <w:rsid w:val="009639BF"/>
    <w:rsid w:val="00964112"/>
    <w:rsid w:val="0096416C"/>
    <w:rsid w:val="009662B7"/>
    <w:rsid w:val="00966424"/>
    <w:rsid w:val="00966E03"/>
    <w:rsid w:val="00970114"/>
    <w:rsid w:val="00970640"/>
    <w:rsid w:val="009712B3"/>
    <w:rsid w:val="00971FEE"/>
    <w:rsid w:val="00972AB8"/>
    <w:rsid w:val="00974A3A"/>
    <w:rsid w:val="00975047"/>
    <w:rsid w:val="0097571C"/>
    <w:rsid w:val="009769BB"/>
    <w:rsid w:val="00977336"/>
    <w:rsid w:val="00977CB5"/>
    <w:rsid w:val="009808B4"/>
    <w:rsid w:val="00980937"/>
    <w:rsid w:val="00980CA4"/>
    <w:rsid w:val="00982E73"/>
    <w:rsid w:val="0098420F"/>
    <w:rsid w:val="00984A8B"/>
    <w:rsid w:val="00985368"/>
    <w:rsid w:val="00986F8B"/>
    <w:rsid w:val="0099038B"/>
    <w:rsid w:val="009903D3"/>
    <w:rsid w:val="00990F0D"/>
    <w:rsid w:val="009914A6"/>
    <w:rsid w:val="00991681"/>
    <w:rsid w:val="00991A11"/>
    <w:rsid w:val="00992434"/>
    <w:rsid w:val="00992C50"/>
    <w:rsid w:val="00992D4D"/>
    <w:rsid w:val="00994E33"/>
    <w:rsid w:val="00995F30"/>
    <w:rsid w:val="00996713"/>
    <w:rsid w:val="00997931"/>
    <w:rsid w:val="009A11B6"/>
    <w:rsid w:val="009A17E2"/>
    <w:rsid w:val="009A18C8"/>
    <w:rsid w:val="009A2224"/>
    <w:rsid w:val="009A491B"/>
    <w:rsid w:val="009A50F5"/>
    <w:rsid w:val="009A54E9"/>
    <w:rsid w:val="009A7BC6"/>
    <w:rsid w:val="009B0163"/>
    <w:rsid w:val="009B061C"/>
    <w:rsid w:val="009B068C"/>
    <w:rsid w:val="009B0BA1"/>
    <w:rsid w:val="009B128E"/>
    <w:rsid w:val="009B1636"/>
    <w:rsid w:val="009B21DB"/>
    <w:rsid w:val="009B24D5"/>
    <w:rsid w:val="009B283A"/>
    <w:rsid w:val="009B338B"/>
    <w:rsid w:val="009B3593"/>
    <w:rsid w:val="009B366D"/>
    <w:rsid w:val="009B3861"/>
    <w:rsid w:val="009B4012"/>
    <w:rsid w:val="009B477E"/>
    <w:rsid w:val="009B4859"/>
    <w:rsid w:val="009B67FA"/>
    <w:rsid w:val="009B7215"/>
    <w:rsid w:val="009B72AC"/>
    <w:rsid w:val="009B7335"/>
    <w:rsid w:val="009B78D4"/>
    <w:rsid w:val="009C02E5"/>
    <w:rsid w:val="009C0523"/>
    <w:rsid w:val="009C0B44"/>
    <w:rsid w:val="009C0D14"/>
    <w:rsid w:val="009C15EB"/>
    <w:rsid w:val="009C2443"/>
    <w:rsid w:val="009C2DE6"/>
    <w:rsid w:val="009C4E30"/>
    <w:rsid w:val="009C5193"/>
    <w:rsid w:val="009C58E9"/>
    <w:rsid w:val="009C5E1F"/>
    <w:rsid w:val="009C72A9"/>
    <w:rsid w:val="009C7B55"/>
    <w:rsid w:val="009C7E9E"/>
    <w:rsid w:val="009D0262"/>
    <w:rsid w:val="009D0A94"/>
    <w:rsid w:val="009D115D"/>
    <w:rsid w:val="009D1E0D"/>
    <w:rsid w:val="009D2A91"/>
    <w:rsid w:val="009D4849"/>
    <w:rsid w:val="009D70EE"/>
    <w:rsid w:val="009E0177"/>
    <w:rsid w:val="009E0218"/>
    <w:rsid w:val="009E2723"/>
    <w:rsid w:val="009E2D98"/>
    <w:rsid w:val="009E3F77"/>
    <w:rsid w:val="009E4DC2"/>
    <w:rsid w:val="009E4DF3"/>
    <w:rsid w:val="009E597B"/>
    <w:rsid w:val="009E6A4E"/>
    <w:rsid w:val="009E7AE4"/>
    <w:rsid w:val="009F033D"/>
    <w:rsid w:val="009F0C24"/>
    <w:rsid w:val="009F1805"/>
    <w:rsid w:val="009F1EFA"/>
    <w:rsid w:val="009F2A06"/>
    <w:rsid w:val="009F2EA0"/>
    <w:rsid w:val="009F30C1"/>
    <w:rsid w:val="009F3104"/>
    <w:rsid w:val="009F3C86"/>
    <w:rsid w:val="009F5194"/>
    <w:rsid w:val="009F5F0D"/>
    <w:rsid w:val="009F6971"/>
    <w:rsid w:val="009F6CF9"/>
    <w:rsid w:val="00A000C9"/>
    <w:rsid w:val="00A00B72"/>
    <w:rsid w:val="00A01A9B"/>
    <w:rsid w:val="00A01E4E"/>
    <w:rsid w:val="00A03715"/>
    <w:rsid w:val="00A04AE5"/>
    <w:rsid w:val="00A05576"/>
    <w:rsid w:val="00A0674A"/>
    <w:rsid w:val="00A07A6C"/>
    <w:rsid w:val="00A07A7B"/>
    <w:rsid w:val="00A1070A"/>
    <w:rsid w:val="00A111D1"/>
    <w:rsid w:val="00A12902"/>
    <w:rsid w:val="00A135E8"/>
    <w:rsid w:val="00A13F7E"/>
    <w:rsid w:val="00A1458E"/>
    <w:rsid w:val="00A147E9"/>
    <w:rsid w:val="00A14B89"/>
    <w:rsid w:val="00A15904"/>
    <w:rsid w:val="00A163F8"/>
    <w:rsid w:val="00A17069"/>
    <w:rsid w:val="00A170D1"/>
    <w:rsid w:val="00A17B0C"/>
    <w:rsid w:val="00A20C9B"/>
    <w:rsid w:val="00A21471"/>
    <w:rsid w:val="00A236EB"/>
    <w:rsid w:val="00A24450"/>
    <w:rsid w:val="00A2551D"/>
    <w:rsid w:val="00A27C9B"/>
    <w:rsid w:val="00A27CDA"/>
    <w:rsid w:val="00A302B3"/>
    <w:rsid w:val="00A318ED"/>
    <w:rsid w:val="00A32E35"/>
    <w:rsid w:val="00A3307E"/>
    <w:rsid w:val="00A347D3"/>
    <w:rsid w:val="00A350D6"/>
    <w:rsid w:val="00A35631"/>
    <w:rsid w:val="00A366BB"/>
    <w:rsid w:val="00A4015D"/>
    <w:rsid w:val="00A40ADC"/>
    <w:rsid w:val="00A41751"/>
    <w:rsid w:val="00A41C71"/>
    <w:rsid w:val="00A41D87"/>
    <w:rsid w:val="00A42B2B"/>
    <w:rsid w:val="00A43B91"/>
    <w:rsid w:val="00A44E59"/>
    <w:rsid w:val="00A45031"/>
    <w:rsid w:val="00A4531C"/>
    <w:rsid w:val="00A45C23"/>
    <w:rsid w:val="00A50DCB"/>
    <w:rsid w:val="00A512E1"/>
    <w:rsid w:val="00A51B32"/>
    <w:rsid w:val="00A51DD2"/>
    <w:rsid w:val="00A51FA3"/>
    <w:rsid w:val="00A52965"/>
    <w:rsid w:val="00A52E5A"/>
    <w:rsid w:val="00A5358C"/>
    <w:rsid w:val="00A53950"/>
    <w:rsid w:val="00A53AE6"/>
    <w:rsid w:val="00A53F59"/>
    <w:rsid w:val="00A541F2"/>
    <w:rsid w:val="00A54666"/>
    <w:rsid w:val="00A56167"/>
    <w:rsid w:val="00A57072"/>
    <w:rsid w:val="00A608E6"/>
    <w:rsid w:val="00A60A3B"/>
    <w:rsid w:val="00A60D3E"/>
    <w:rsid w:val="00A60FE6"/>
    <w:rsid w:val="00A62359"/>
    <w:rsid w:val="00A62543"/>
    <w:rsid w:val="00A62D9D"/>
    <w:rsid w:val="00A636C7"/>
    <w:rsid w:val="00A63867"/>
    <w:rsid w:val="00A65589"/>
    <w:rsid w:val="00A66AEB"/>
    <w:rsid w:val="00A66CDC"/>
    <w:rsid w:val="00A67A9B"/>
    <w:rsid w:val="00A67C24"/>
    <w:rsid w:val="00A67E36"/>
    <w:rsid w:val="00A67F3D"/>
    <w:rsid w:val="00A709AF"/>
    <w:rsid w:val="00A70FD0"/>
    <w:rsid w:val="00A71114"/>
    <w:rsid w:val="00A72EB9"/>
    <w:rsid w:val="00A73BCD"/>
    <w:rsid w:val="00A74AA2"/>
    <w:rsid w:val="00A74D36"/>
    <w:rsid w:val="00A75455"/>
    <w:rsid w:val="00A75999"/>
    <w:rsid w:val="00A75CD1"/>
    <w:rsid w:val="00A75DE9"/>
    <w:rsid w:val="00A7610C"/>
    <w:rsid w:val="00A8027F"/>
    <w:rsid w:val="00A8074A"/>
    <w:rsid w:val="00A81597"/>
    <w:rsid w:val="00A820C5"/>
    <w:rsid w:val="00A832CE"/>
    <w:rsid w:val="00A834A1"/>
    <w:rsid w:val="00A83D90"/>
    <w:rsid w:val="00A83F9D"/>
    <w:rsid w:val="00A84565"/>
    <w:rsid w:val="00A84A25"/>
    <w:rsid w:val="00A85D45"/>
    <w:rsid w:val="00A86796"/>
    <w:rsid w:val="00A87B6C"/>
    <w:rsid w:val="00A91A06"/>
    <w:rsid w:val="00A91C74"/>
    <w:rsid w:val="00A91F5B"/>
    <w:rsid w:val="00A9350B"/>
    <w:rsid w:val="00A9381D"/>
    <w:rsid w:val="00A95185"/>
    <w:rsid w:val="00A958BA"/>
    <w:rsid w:val="00A97142"/>
    <w:rsid w:val="00A9795A"/>
    <w:rsid w:val="00A97D86"/>
    <w:rsid w:val="00AA0550"/>
    <w:rsid w:val="00AA0945"/>
    <w:rsid w:val="00AA0FE9"/>
    <w:rsid w:val="00AA137F"/>
    <w:rsid w:val="00AA1AE1"/>
    <w:rsid w:val="00AA2165"/>
    <w:rsid w:val="00AA26AD"/>
    <w:rsid w:val="00AA29CC"/>
    <w:rsid w:val="00AA3AF8"/>
    <w:rsid w:val="00AA434B"/>
    <w:rsid w:val="00AA59B9"/>
    <w:rsid w:val="00AA5A64"/>
    <w:rsid w:val="00AA5CCA"/>
    <w:rsid w:val="00AA61EC"/>
    <w:rsid w:val="00AA6F92"/>
    <w:rsid w:val="00AA793B"/>
    <w:rsid w:val="00AA7DA8"/>
    <w:rsid w:val="00AB0D30"/>
    <w:rsid w:val="00AB0F28"/>
    <w:rsid w:val="00AB12DE"/>
    <w:rsid w:val="00AB17F5"/>
    <w:rsid w:val="00AB2811"/>
    <w:rsid w:val="00AB3970"/>
    <w:rsid w:val="00AB43C0"/>
    <w:rsid w:val="00AB498D"/>
    <w:rsid w:val="00AB6934"/>
    <w:rsid w:val="00AB693F"/>
    <w:rsid w:val="00AB69AC"/>
    <w:rsid w:val="00AC01FB"/>
    <w:rsid w:val="00AC2543"/>
    <w:rsid w:val="00AC2D75"/>
    <w:rsid w:val="00AC2DC0"/>
    <w:rsid w:val="00AC36C8"/>
    <w:rsid w:val="00AC4501"/>
    <w:rsid w:val="00AC4621"/>
    <w:rsid w:val="00AC464C"/>
    <w:rsid w:val="00AC6A86"/>
    <w:rsid w:val="00AC6B22"/>
    <w:rsid w:val="00AC7E6D"/>
    <w:rsid w:val="00AD199C"/>
    <w:rsid w:val="00AD1F85"/>
    <w:rsid w:val="00AD2A1B"/>
    <w:rsid w:val="00AD32D6"/>
    <w:rsid w:val="00AD38EF"/>
    <w:rsid w:val="00AD4214"/>
    <w:rsid w:val="00AD49D9"/>
    <w:rsid w:val="00AD5CC0"/>
    <w:rsid w:val="00AD6219"/>
    <w:rsid w:val="00AD6704"/>
    <w:rsid w:val="00AD719B"/>
    <w:rsid w:val="00AE0471"/>
    <w:rsid w:val="00AE0627"/>
    <w:rsid w:val="00AE0D63"/>
    <w:rsid w:val="00AE1574"/>
    <w:rsid w:val="00AE1597"/>
    <w:rsid w:val="00AE2631"/>
    <w:rsid w:val="00AE27EF"/>
    <w:rsid w:val="00AE3462"/>
    <w:rsid w:val="00AE51FA"/>
    <w:rsid w:val="00AE5611"/>
    <w:rsid w:val="00AE56C7"/>
    <w:rsid w:val="00AE5994"/>
    <w:rsid w:val="00AE71F2"/>
    <w:rsid w:val="00AF07BE"/>
    <w:rsid w:val="00AF0856"/>
    <w:rsid w:val="00AF08A5"/>
    <w:rsid w:val="00AF21D9"/>
    <w:rsid w:val="00AF3471"/>
    <w:rsid w:val="00AF35BD"/>
    <w:rsid w:val="00AF42DE"/>
    <w:rsid w:val="00AF4381"/>
    <w:rsid w:val="00AF480D"/>
    <w:rsid w:val="00AF4B10"/>
    <w:rsid w:val="00AF4C08"/>
    <w:rsid w:val="00AF4F57"/>
    <w:rsid w:val="00AF6B5A"/>
    <w:rsid w:val="00AF6D09"/>
    <w:rsid w:val="00AF7156"/>
    <w:rsid w:val="00AF7460"/>
    <w:rsid w:val="00B0152F"/>
    <w:rsid w:val="00B0168B"/>
    <w:rsid w:val="00B01DD3"/>
    <w:rsid w:val="00B05E8C"/>
    <w:rsid w:val="00B062A3"/>
    <w:rsid w:val="00B06E3C"/>
    <w:rsid w:val="00B125AD"/>
    <w:rsid w:val="00B141F5"/>
    <w:rsid w:val="00B143F1"/>
    <w:rsid w:val="00B148FD"/>
    <w:rsid w:val="00B14ACA"/>
    <w:rsid w:val="00B1597B"/>
    <w:rsid w:val="00B161DE"/>
    <w:rsid w:val="00B169CD"/>
    <w:rsid w:val="00B16E76"/>
    <w:rsid w:val="00B16E86"/>
    <w:rsid w:val="00B16FE6"/>
    <w:rsid w:val="00B1724E"/>
    <w:rsid w:val="00B20EC1"/>
    <w:rsid w:val="00B220B1"/>
    <w:rsid w:val="00B22910"/>
    <w:rsid w:val="00B22C78"/>
    <w:rsid w:val="00B23658"/>
    <w:rsid w:val="00B25F92"/>
    <w:rsid w:val="00B262F7"/>
    <w:rsid w:val="00B268E5"/>
    <w:rsid w:val="00B276A6"/>
    <w:rsid w:val="00B3039D"/>
    <w:rsid w:val="00B31CED"/>
    <w:rsid w:val="00B31EF8"/>
    <w:rsid w:val="00B32B6D"/>
    <w:rsid w:val="00B32DED"/>
    <w:rsid w:val="00B32E22"/>
    <w:rsid w:val="00B3369F"/>
    <w:rsid w:val="00B340FF"/>
    <w:rsid w:val="00B34DA5"/>
    <w:rsid w:val="00B35366"/>
    <w:rsid w:val="00B355ED"/>
    <w:rsid w:val="00B35DC3"/>
    <w:rsid w:val="00B360F9"/>
    <w:rsid w:val="00B37269"/>
    <w:rsid w:val="00B37C02"/>
    <w:rsid w:val="00B42D26"/>
    <w:rsid w:val="00B4384A"/>
    <w:rsid w:val="00B444EA"/>
    <w:rsid w:val="00B45AE2"/>
    <w:rsid w:val="00B45CE3"/>
    <w:rsid w:val="00B47157"/>
    <w:rsid w:val="00B479F7"/>
    <w:rsid w:val="00B50162"/>
    <w:rsid w:val="00B501FB"/>
    <w:rsid w:val="00B50CCF"/>
    <w:rsid w:val="00B51FC6"/>
    <w:rsid w:val="00B5201C"/>
    <w:rsid w:val="00B5247D"/>
    <w:rsid w:val="00B539FD"/>
    <w:rsid w:val="00B553E5"/>
    <w:rsid w:val="00B568F1"/>
    <w:rsid w:val="00B56F23"/>
    <w:rsid w:val="00B573A5"/>
    <w:rsid w:val="00B574F9"/>
    <w:rsid w:val="00B57BE4"/>
    <w:rsid w:val="00B60D8C"/>
    <w:rsid w:val="00B6121F"/>
    <w:rsid w:val="00B6274B"/>
    <w:rsid w:val="00B6303A"/>
    <w:rsid w:val="00B640D3"/>
    <w:rsid w:val="00B64A2E"/>
    <w:rsid w:val="00B64D35"/>
    <w:rsid w:val="00B64ECF"/>
    <w:rsid w:val="00B6565F"/>
    <w:rsid w:val="00B664D6"/>
    <w:rsid w:val="00B66B0D"/>
    <w:rsid w:val="00B66F61"/>
    <w:rsid w:val="00B714CE"/>
    <w:rsid w:val="00B71643"/>
    <w:rsid w:val="00B720B6"/>
    <w:rsid w:val="00B723A9"/>
    <w:rsid w:val="00B72CE9"/>
    <w:rsid w:val="00B7360C"/>
    <w:rsid w:val="00B73E73"/>
    <w:rsid w:val="00B7604C"/>
    <w:rsid w:val="00B778AE"/>
    <w:rsid w:val="00B77CEC"/>
    <w:rsid w:val="00B80122"/>
    <w:rsid w:val="00B803EB"/>
    <w:rsid w:val="00B814EF"/>
    <w:rsid w:val="00B829C9"/>
    <w:rsid w:val="00B8672D"/>
    <w:rsid w:val="00B86ED6"/>
    <w:rsid w:val="00B87542"/>
    <w:rsid w:val="00B90230"/>
    <w:rsid w:val="00B908D4"/>
    <w:rsid w:val="00B9165E"/>
    <w:rsid w:val="00B92063"/>
    <w:rsid w:val="00B92C57"/>
    <w:rsid w:val="00B9390B"/>
    <w:rsid w:val="00B9466C"/>
    <w:rsid w:val="00B94E6C"/>
    <w:rsid w:val="00B955E5"/>
    <w:rsid w:val="00B95B44"/>
    <w:rsid w:val="00B96BD3"/>
    <w:rsid w:val="00B96ECF"/>
    <w:rsid w:val="00BA15B7"/>
    <w:rsid w:val="00BA41E2"/>
    <w:rsid w:val="00BA46DB"/>
    <w:rsid w:val="00BA492B"/>
    <w:rsid w:val="00BA69F1"/>
    <w:rsid w:val="00BA6BDB"/>
    <w:rsid w:val="00BA7741"/>
    <w:rsid w:val="00BA7B83"/>
    <w:rsid w:val="00BA7F40"/>
    <w:rsid w:val="00BB204A"/>
    <w:rsid w:val="00BB3643"/>
    <w:rsid w:val="00BB3A4A"/>
    <w:rsid w:val="00BB425F"/>
    <w:rsid w:val="00BB4606"/>
    <w:rsid w:val="00BB4804"/>
    <w:rsid w:val="00BB4DE3"/>
    <w:rsid w:val="00BB6D33"/>
    <w:rsid w:val="00BB732B"/>
    <w:rsid w:val="00BC00B4"/>
    <w:rsid w:val="00BC0278"/>
    <w:rsid w:val="00BC1342"/>
    <w:rsid w:val="00BC2276"/>
    <w:rsid w:val="00BC2A68"/>
    <w:rsid w:val="00BC3155"/>
    <w:rsid w:val="00BC37F4"/>
    <w:rsid w:val="00BC4B1D"/>
    <w:rsid w:val="00BC4EBD"/>
    <w:rsid w:val="00BC50D6"/>
    <w:rsid w:val="00BC5399"/>
    <w:rsid w:val="00BC5E1A"/>
    <w:rsid w:val="00BC6528"/>
    <w:rsid w:val="00BC7F04"/>
    <w:rsid w:val="00BD02F3"/>
    <w:rsid w:val="00BD0E39"/>
    <w:rsid w:val="00BD101B"/>
    <w:rsid w:val="00BD2707"/>
    <w:rsid w:val="00BD44F2"/>
    <w:rsid w:val="00BD6054"/>
    <w:rsid w:val="00BD667A"/>
    <w:rsid w:val="00BD6EDA"/>
    <w:rsid w:val="00BD7AAA"/>
    <w:rsid w:val="00BD7C06"/>
    <w:rsid w:val="00BD7C59"/>
    <w:rsid w:val="00BE08ED"/>
    <w:rsid w:val="00BE1329"/>
    <w:rsid w:val="00BE2470"/>
    <w:rsid w:val="00BE33E5"/>
    <w:rsid w:val="00BE47CA"/>
    <w:rsid w:val="00BE5E8C"/>
    <w:rsid w:val="00BE620C"/>
    <w:rsid w:val="00BE6A39"/>
    <w:rsid w:val="00BE7379"/>
    <w:rsid w:val="00BF0693"/>
    <w:rsid w:val="00BF0D32"/>
    <w:rsid w:val="00BF31C7"/>
    <w:rsid w:val="00BF4275"/>
    <w:rsid w:val="00BF55DE"/>
    <w:rsid w:val="00BF5F0E"/>
    <w:rsid w:val="00BF5F7B"/>
    <w:rsid w:val="00BF6093"/>
    <w:rsid w:val="00BF6AC5"/>
    <w:rsid w:val="00BF759A"/>
    <w:rsid w:val="00BF7968"/>
    <w:rsid w:val="00BF7FF4"/>
    <w:rsid w:val="00C0107A"/>
    <w:rsid w:val="00C01C1E"/>
    <w:rsid w:val="00C02F34"/>
    <w:rsid w:val="00C03BC6"/>
    <w:rsid w:val="00C048FC"/>
    <w:rsid w:val="00C052D9"/>
    <w:rsid w:val="00C06CF6"/>
    <w:rsid w:val="00C07257"/>
    <w:rsid w:val="00C072F0"/>
    <w:rsid w:val="00C102C4"/>
    <w:rsid w:val="00C117D2"/>
    <w:rsid w:val="00C11BFB"/>
    <w:rsid w:val="00C1206F"/>
    <w:rsid w:val="00C120FE"/>
    <w:rsid w:val="00C127F1"/>
    <w:rsid w:val="00C129D8"/>
    <w:rsid w:val="00C13A7D"/>
    <w:rsid w:val="00C13CCF"/>
    <w:rsid w:val="00C1445D"/>
    <w:rsid w:val="00C14544"/>
    <w:rsid w:val="00C1475A"/>
    <w:rsid w:val="00C14DC2"/>
    <w:rsid w:val="00C15726"/>
    <w:rsid w:val="00C15735"/>
    <w:rsid w:val="00C157F3"/>
    <w:rsid w:val="00C171AE"/>
    <w:rsid w:val="00C17B4D"/>
    <w:rsid w:val="00C2031A"/>
    <w:rsid w:val="00C20582"/>
    <w:rsid w:val="00C20BC8"/>
    <w:rsid w:val="00C22134"/>
    <w:rsid w:val="00C22AA0"/>
    <w:rsid w:val="00C22BB3"/>
    <w:rsid w:val="00C22C88"/>
    <w:rsid w:val="00C22F3A"/>
    <w:rsid w:val="00C23D2F"/>
    <w:rsid w:val="00C252DE"/>
    <w:rsid w:val="00C2655D"/>
    <w:rsid w:val="00C2677E"/>
    <w:rsid w:val="00C270DA"/>
    <w:rsid w:val="00C301B9"/>
    <w:rsid w:val="00C30B1E"/>
    <w:rsid w:val="00C31BA9"/>
    <w:rsid w:val="00C32042"/>
    <w:rsid w:val="00C32593"/>
    <w:rsid w:val="00C32AE2"/>
    <w:rsid w:val="00C33BFF"/>
    <w:rsid w:val="00C33FF5"/>
    <w:rsid w:val="00C35385"/>
    <w:rsid w:val="00C3577A"/>
    <w:rsid w:val="00C36058"/>
    <w:rsid w:val="00C373DE"/>
    <w:rsid w:val="00C37AFC"/>
    <w:rsid w:val="00C37C23"/>
    <w:rsid w:val="00C40F90"/>
    <w:rsid w:val="00C4110F"/>
    <w:rsid w:val="00C41C58"/>
    <w:rsid w:val="00C423E7"/>
    <w:rsid w:val="00C42509"/>
    <w:rsid w:val="00C4265D"/>
    <w:rsid w:val="00C426A1"/>
    <w:rsid w:val="00C4278F"/>
    <w:rsid w:val="00C4326D"/>
    <w:rsid w:val="00C438A1"/>
    <w:rsid w:val="00C443BD"/>
    <w:rsid w:val="00C4509D"/>
    <w:rsid w:val="00C451C5"/>
    <w:rsid w:val="00C46110"/>
    <w:rsid w:val="00C47FBA"/>
    <w:rsid w:val="00C508F0"/>
    <w:rsid w:val="00C514D0"/>
    <w:rsid w:val="00C5197B"/>
    <w:rsid w:val="00C530EA"/>
    <w:rsid w:val="00C54130"/>
    <w:rsid w:val="00C5449F"/>
    <w:rsid w:val="00C547E7"/>
    <w:rsid w:val="00C54842"/>
    <w:rsid w:val="00C54907"/>
    <w:rsid w:val="00C5527D"/>
    <w:rsid w:val="00C55B71"/>
    <w:rsid w:val="00C55BFB"/>
    <w:rsid w:val="00C55BFE"/>
    <w:rsid w:val="00C55D27"/>
    <w:rsid w:val="00C573A1"/>
    <w:rsid w:val="00C57C93"/>
    <w:rsid w:val="00C60FDF"/>
    <w:rsid w:val="00C6130B"/>
    <w:rsid w:val="00C6176C"/>
    <w:rsid w:val="00C61E7B"/>
    <w:rsid w:val="00C61FB3"/>
    <w:rsid w:val="00C62217"/>
    <w:rsid w:val="00C629B2"/>
    <w:rsid w:val="00C62C90"/>
    <w:rsid w:val="00C63D77"/>
    <w:rsid w:val="00C64539"/>
    <w:rsid w:val="00C6491D"/>
    <w:rsid w:val="00C67480"/>
    <w:rsid w:val="00C679B1"/>
    <w:rsid w:val="00C72948"/>
    <w:rsid w:val="00C72BEB"/>
    <w:rsid w:val="00C7371A"/>
    <w:rsid w:val="00C73C5B"/>
    <w:rsid w:val="00C74C97"/>
    <w:rsid w:val="00C75948"/>
    <w:rsid w:val="00C76097"/>
    <w:rsid w:val="00C779AC"/>
    <w:rsid w:val="00C77A85"/>
    <w:rsid w:val="00C77FD4"/>
    <w:rsid w:val="00C80C88"/>
    <w:rsid w:val="00C83B4A"/>
    <w:rsid w:val="00C8439E"/>
    <w:rsid w:val="00C84997"/>
    <w:rsid w:val="00C8540D"/>
    <w:rsid w:val="00C8542B"/>
    <w:rsid w:val="00C856D1"/>
    <w:rsid w:val="00C858EC"/>
    <w:rsid w:val="00C8590D"/>
    <w:rsid w:val="00C85F99"/>
    <w:rsid w:val="00C871E8"/>
    <w:rsid w:val="00C90E97"/>
    <w:rsid w:val="00C91493"/>
    <w:rsid w:val="00C9161D"/>
    <w:rsid w:val="00C91FDD"/>
    <w:rsid w:val="00C93357"/>
    <w:rsid w:val="00C93968"/>
    <w:rsid w:val="00C94768"/>
    <w:rsid w:val="00C95139"/>
    <w:rsid w:val="00C9597E"/>
    <w:rsid w:val="00C95B36"/>
    <w:rsid w:val="00C96FCC"/>
    <w:rsid w:val="00C97415"/>
    <w:rsid w:val="00C9782E"/>
    <w:rsid w:val="00CA01B7"/>
    <w:rsid w:val="00CA08D8"/>
    <w:rsid w:val="00CA0908"/>
    <w:rsid w:val="00CA090A"/>
    <w:rsid w:val="00CA0940"/>
    <w:rsid w:val="00CA0A44"/>
    <w:rsid w:val="00CA0B0B"/>
    <w:rsid w:val="00CA0C1D"/>
    <w:rsid w:val="00CA2A19"/>
    <w:rsid w:val="00CA2AF9"/>
    <w:rsid w:val="00CA34B4"/>
    <w:rsid w:val="00CA3CA1"/>
    <w:rsid w:val="00CA3E73"/>
    <w:rsid w:val="00CA3FC1"/>
    <w:rsid w:val="00CA54C8"/>
    <w:rsid w:val="00CA553E"/>
    <w:rsid w:val="00CB19AD"/>
    <w:rsid w:val="00CB237D"/>
    <w:rsid w:val="00CB2559"/>
    <w:rsid w:val="00CB2E1D"/>
    <w:rsid w:val="00CB3513"/>
    <w:rsid w:val="00CB37FC"/>
    <w:rsid w:val="00CB3845"/>
    <w:rsid w:val="00CB3DEE"/>
    <w:rsid w:val="00CB77BA"/>
    <w:rsid w:val="00CC0B40"/>
    <w:rsid w:val="00CC0C5D"/>
    <w:rsid w:val="00CC0D51"/>
    <w:rsid w:val="00CC1C4F"/>
    <w:rsid w:val="00CC23DC"/>
    <w:rsid w:val="00CC2637"/>
    <w:rsid w:val="00CC3E92"/>
    <w:rsid w:val="00CC4841"/>
    <w:rsid w:val="00CC4E18"/>
    <w:rsid w:val="00CC535D"/>
    <w:rsid w:val="00CC5381"/>
    <w:rsid w:val="00CC61A6"/>
    <w:rsid w:val="00CC6362"/>
    <w:rsid w:val="00CC6438"/>
    <w:rsid w:val="00CC75FD"/>
    <w:rsid w:val="00CD0B7C"/>
    <w:rsid w:val="00CD0DAB"/>
    <w:rsid w:val="00CD10B1"/>
    <w:rsid w:val="00CD16B3"/>
    <w:rsid w:val="00CD2BC2"/>
    <w:rsid w:val="00CD2D64"/>
    <w:rsid w:val="00CD54EF"/>
    <w:rsid w:val="00CD5AB6"/>
    <w:rsid w:val="00CD6F77"/>
    <w:rsid w:val="00CD725E"/>
    <w:rsid w:val="00CD75D3"/>
    <w:rsid w:val="00CD7865"/>
    <w:rsid w:val="00CD7C18"/>
    <w:rsid w:val="00CE2260"/>
    <w:rsid w:val="00CE29C6"/>
    <w:rsid w:val="00CE38E7"/>
    <w:rsid w:val="00CE3E7D"/>
    <w:rsid w:val="00CE406C"/>
    <w:rsid w:val="00CE4493"/>
    <w:rsid w:val="00CE4D80"/>
    <w:rsid w:val="00CE4E34"/>
    <w:rsid w:val="00CE614B"/>
    <w:rsid w:val="00CE75B4"/>
    <w:rsid w:val="00CF03A9"/>
    <w:rsid w:val="00CF059A"/>
    <w:rsid w:val="00CF07FD"/>
    <w:rsid w:val="00CF0CCE"/>
    <w:rsid w:val="00CF1848"/>
    <w:rsid w:val="00CF2B19"/>
    <w:rsid w:val="00CF40B9"/>
    <w:rsid w:val="00CF565E"/>
    <w:rsid w:val="00CF7339"/>
    <w:rsid w:val="00CF7C0F"/>
    <w:rsid w:val="00D004A6"/>
    <w:rsid w:val="00D00C82"/>
    <w:rsid w:val="00D02663"/>
    <w:rsid w:val="00D02B4C"/>
    <w:rsid w:val="00D02BEC"/>
    <w:rsid w:val="00D034E6"/>
    <w:rsid w:val="00D048F5"/>
    <w:rsid w:val="00D04D38"/>
    <w:rsid w:val="00D054EE"/>
    <w:rsid w:val="00D06415"/>
    <w:rsid w:val="00D064BF"/>
    <w:rsid w:val="00D06B85"/>
    <w:rsid w:val="00D06C7A"/>
    <w:rsid w:val="00D11250"/>
    <w:rsid w:val="00D11474"/>
    <w:rsid w:val="00D11971"/>
    <w:rsid w:val="00D11AE0"/>
    <w:rsid w:val="00D12044"/>
    <w:rsid w:val="00D137AD"/>
    <w:rsid w:val="00D14185"/>
    <w:rsid w:val="00D141AF"/>
    <w:rsid w:val="00D16C9C"/>
    <w:rsid w:val="00D16F70"/>
    <w:rsid w:val="00D170D9"/>
    <w:rsid w:val="00D20219"/>
    <w:rsid w:val="00D21E02"/>
    <w:rsid w:val="00D223B2"/>
    <w:rsid w:val="00D22567"/>
    <w:rsid w:val="00D236AB"/>
    <w:rsid w:val="00D242E9"/>
    <w:rsid w:val="00D243C6"/>
    <w:rsid w:val="00D2466B"/>
    <w:rsid w:val="00D25B35"/>
    <w:rsid w:val="00D26196"/>
    <w:rsid w:val="00D27C50"/>
    <w:rsid w:val="00D27F71"/>
    <w:rsid w:val="00D301F9"/>
    <w:rsid w:val="00D3082F"/>
    <w:rsid w:val="00D316F1"/>
    <w:rsid w:val="00D32B68"/>
    <w:rsid w:val="00D33EFC"/>
    <w:rsid w:val="00D33F62"/>
    <w:rsid w:val="00D345AA"/>
    <w:rsid w:val="00D35C1B"/>
    <w:rsid w:val="00D3727B"/>
    <w:rsid w:val="00D3788D"/>
    <w:rsid w:val="00D405EB"/>
    <w:rsid w:val="00D40D61"/>
    <w:rsid w:val="00D40DBC"/>
    <w:rsid w:val="00D40E06"/>
    <w:rsid w:val="00D4143B"/>
    <w:rsid w:val="00D4196E"/>
    <w:rsid w:val="00D41DA6"/>
    <w:rsid w:val="00D41DC8"/>
    <w:rsid w:val="00D43003"/>
    <w:rsid w:val="00D43679"/>
    <w:rsid w:val="00D4383B"/>
    <w:rsid w:val="00D438BA"/>
    <w:rsid w:val="00D448E1"/>
    <w:rsid w:val="00D45D56"/>
    <w:rsid w:val="00D46AB5"/>
    <w:rsid w:val="00D47348"/>
    <w:rsid w:val="00D47839"/>
    <w:rsid w:val="00D47D44"/>
    <w:rsid w:val="00D5052A"/>
    <w:rsid w:val="00D50BD4"/>
    <w:rsid w:val="00D510D9"/>
    <w:rsid w:val="00D51B0A"/>
    <w:rsid w:val="00D5357F"/>
    <w:rsid w:val="00D5540F"/>
    <w:rsid w:val="00D55BAA"/>
    <w:rsid w:val="00D55ECC"/>
    <w:rsid w:val="00D57880"/>
    <w:rsid w:val="00D606FB"/>
    <w:rsid w:val="00D615D6"/>
    <w:rsid w:val="00D61C85"/>
    <w:rsid w:val="00D6252F"/>
    <w:rsid w:val="00D62A62"/>
    <w:rsid w:val="00D63319"/>
    <w:rsid w:val="00D636CD"/>
    <w:rsid w:val="00D64039"/>
    <w:rsid w:val="00D649BE"/>
    <w:rsid w:val="00D64B38"/>
    <w:rsid w:val="00D652A6"/>
    <w:rsid w:val="00D702AC"/>
    <w:rsid w:val="00D70A7F"/>
    <w:rsid w:val="00D7139C"/>
    <w:rsid w:val="00D727C3"/>
    <w:rsid w:val="00D729E9"/>
    <w:rsid w:val="00D74629"/>
    <w:rsid w:val="00D74E69"/>
    <w:rsid w:val="00D7586E"/>
    <w:rsid w:val="00D75A8F"/>
    <w:rsid w:val="00D75CA6"/>
    <w:rsid w:val="00D76A18"/>
    <w:rsid w:val="00D76F0A"/>
    <w:rsid w:val="00D80849"/>
    <w:rsid w:val="00D80D1A"/>
    <w:rsid w:val="00D813F2"/>
    <w:rsid w:val="00D82105"/>
    <w:rsid w:val="00D82237"/>
    <w:rsid w:val="00D82AF6"/>
    <w:rsid w:val="00D82E8F"/>
    <w:rsid w:val="00D83420"/>
    <w:rsid w:val="00D8364F"/>
    <w:rsid w:val="00D837C5"/>
    <w:rsid w:val="00D837E8"/>
    <w:rsid w:val="00D83995"/>
    <w:rsid w:val="00D83E7F"/>
    <w:rsid w:val="00D84819"/>
    <w:rsid w:val="00D85087"/>
    <w:rsid w:val="00D86209"/>
    <w:rsid w:val="00D86982"/>
    <w:rsid w:val="00D86D64"/>
    <w:rsid w:val="00D8737D"/>
    <w:rsid w:val="00D9284D"/>
    <w:rsid w:val="00D92A2F"/>
    <w:rsid w:val="00D941E1"/>
    <w:rsid w:val="00D9420D"/>
    <w:rsid w:val="00D94325"/>
    <w:rsid w:val="00D94361"/>
    <w:rsid w:val="00D9442C"/>
    <w:rsid w:val="00D944AC"/>
    <w:rsid w:val="00D946BF"/>
    <w:rsid w:val="00D950DE"/>
    <w:rsid w:val="00D957FD"/>
    <w:rsid w:val="00D959D3"/>
    <w:rsid w:val="00D95B26"/>
    <w:rsid w:val="00D95BB7"/>
    <w:rsid w:val="00D9683E"/>
    <w:rsid w:val="00DA0ABE"/>
    <w:rsid w:val="00DA1EC9"/>
    <w:rsid w:val="00DA30B9"/>
    <w:rsid w:val="00DA43E9"/>
    <w:rsid w:val="00DA4C22"/>
    <w:rsid w:val="00DA4DFC"/>
    <w:rsid w:val="00DA5A98"/>
    <w:rsid w:val="00DA7414"/>
    <w:rsid w:val="00DA7651"/>
    <w:rsid w:val="00DB0BCC"/>
    <w:rsid w:val="00DB2584"/>
    <w:rsid w:val="00DB312F"/>
    <w:rsid w:val="00DB336B"/>
    <w:rsid w:val="00DB37E3"/>
    <w:rsid w:val="00DB3F96"/>
    <w:rsid w:val="00DB54EC"/>
    <w:rsid w:val="00DB5A22"/>
    <w:rsid w:val="00DB5B22"/>
    <w:rsid w:val="00DB5E0F"/>
    <w:rsid w:val="00DB65D7"/>
    <w:rsid w:val="00DB6666"/>
    <w:rsid w:val="00DB69C8"/>
    <w:rsid w:val="00DB6A78"/>
    <w:rsid w:val="00DC06D6"/>
    <w:rsid w:val="00DC146F"/>
    <w:rsid w:val="00DC1C59"/>
    <w:rsid w:val="00DC20A0"/>
    <w:rsid w:val="00DC21F3"/>
    <w:rsid w:val="00DC26FE"/>
    <w:rsid w:val="00DC3595"/>
    <w:rsid w:val="00DC3C1C"/>
    <w:rsid w:val="00DC3CC8"/>
    <w:rsid w:val="00DC3F8E"/>
    <w:rsid w:val="00DC4136"/>
    <w:rsid w:val="00DC4382"/>
    <w:rsid w:val="00DC4568"/>
    <w:rsid w:val="00DC5079"/>
    <w:rsid w:val="00DC5119"/>
    <w:rsid w:val="00DC5185"/>
    <w:rsid w:val="00DC5918"/>
    <w:rsid w:val="00DC5A30"/>
    <w:rsid w:val="00DC5B4F"/>
    <w:rsid w:val="00DC61E7"/>
    <w:rsid w:val="00DC6B02"/>
    <w:rsid w:val="00DC70BC"/>
    <w:rsid w:val="00DC7DEE"/>
    <w:rsid w:val="00DD118C"/>
    <w:rsid w:val="00DD11C1"/>
    <w:rsid w:val="00DD1C8E"/>
    <w:rsid w:val="00DD1DE1"/>
    <w:rsid w:val="00DD20AD"/>
    <w:rsid w:val="00DD2694"/>
    <w:rsid w:val="00DD2769"/>
    <w:rsid w:val="00DD2CD9"/>
    <w:rsid w:val="00DD2D76"/>
    <w:rsid w:val="00DD2D7F"/>
    <w:rsid w:val="00DD2DCE"/>
    <w:rsid w:val="00DD2E70"/>
    <w:rsid w:val="00DD2F05"/>
    <w:rsid w:val="00DD3738"/>
    <w:rsid w:val="00DD3854"/>
    <w:rsid w:val="00DD3DED"/>
    <w:rsid w:val="00DD4E65"/>
    <w:rsid w:val="00DD5461"/>
    <w:rsid w:val="00DD56E8"/>
    <w:rsid w:val="00DD5E2D"/>
    <w:rsid w:val="00DD5F04"/>
    <w:rsid w:val="00DE36AA"/>
    <w:rsid w:val="00DE5675"/>
    <w:rsid w:val="00DE6F22"/>
    <w:rsid w:val="00DE708F"/>
    <w:rsid w:val="00DE765C"/>
    <w:rsid w:val="00DF0CF2"/>
    <w:rsid w:val="00DF0F28"/>
    <w:rsid w:val="00DF1826"/>
    <w:rsid w:val="00DF2DF0"/>
    <w:rsid w:val="00DF39C9"/>
    <w:rsid w:val="00DF45E1"/>
    <w:rsid w:val="00DF46F9"/>
    <w:rsid w:val="00DF4889"/>
    <w:rsid w:val="00DF5971"/>
    <w:rsid w:val="00DF5F42"/>
    <w:rsid w:val="00DF6088"/>
    <w:rsid w:val="00DF732B"/>
    <w:rsid w:val="00DF74E0"/>
    <w:rsid w:val="00E0017B"/>
    <w:rsid w:val="00E0034E"/>
    <w:rsid w:val="00E007DB"/>
    <w:rsid w:val="00E01C80"/>
    <w:rsid w:val="00E0215A"/>
    <w:rsid w:val="00E02F24"/>
    <w:rsid w:val="00E06026"/>
    <w:rsid w:val="00E06AB0"/>
    <w:rsid w:val="00E073A6"/>
    <w:rsid w:val="00E11052"/>
    <w:rsid w:val="00E11266"/>
    <w:rsid w:val="00E121FE"/>
    <w:rsid w:val="00E144A3"/>
    <w:rsid w:val="00E15154"/>
    <w:rsid w:val="00E15527"/>
    <w:rsid w:val="00E15630"/>
    <w:rsid w:val="00E15A5F"/>
    <w:rsid w:val="00E15A9C"/>
    <w:rsid w:val="00E15F96"/>
    <w:rsid w:val="00E16807"/>
    <w:rsid w:val="00E177B1"/>
    <w:rsid w:val="00E20270"/>
    <w:rsid w:val="00E20C9F"/>
    <w:rsid w:val="00E20E90"/>
    <w:rsid w:val="00E2121F"/>
    <w:rsid w:val="00E21C01"/>
    <w:rsid w:val="00E21E23"/>
    <w:rsid w:val="00E2278E"/>
    <w:rsid w:val="00E23188"/>
    <w:rsid w:val="00E23870"/>
    <w:rsid w:val="00E2397D"/>
    <w:rsid w:val="00E23EAF"/>
    <w:rsid w:val="00E2480B"/>
    <w:rsid w:val="00E24F5C"/>
    <w:rsid w:val="00E25CDA"/>
    <w:rsid w:val="00E26B2B"/>
    <w:rsid w:val="00E27B60"/>
    <w:rsid w:val="00E312A5"/>
    <w:rsid w:val="00E31531"/>
    <w:rsid w:val="00E31883"/>
    <w:rsid w:val="00E31A22"/>
    <w:rsid w:val="00E31A70"/>
    <w:rsid w:val="00E31BD9"/>
    <w:rsid w:val="00E32273"/>
    <w:rsid w:val="00E324E9"/>
    <w:rsid w:val="00E33794"/>
    <w:rsid w:val="00E343E3"/>
    <w:rsid w:val="00E34D07"/>
    <w:rsid w:val="00E35EBE"/>
    <w:rsid w:val="00E36332"/>
    <w:rsid w:val="00E37282"/>
    <w:rsid w:val="00E37F55"/>
    <w:rsid w:val="00E422EB"/>
    <w:rsid w:val="00E424F8"/>
    <w:rsid w:val="00E42F9B"/>
    <w:rsid w:val="00E430A6"/>
    <w:rsid w:val="00E43FC8"/>
    <w:rsid w:val="00E44031"/>
    <w:rsid w:val="00E4470A"/>
    <w:rsid w:val="00E45000"/>
    <w:rsid w:val="00E464FA"/>
    <w:rsid w:val="00E46E7F"/>
    <w:rsid w:val="00E47943"/>
    <w:rsid w:val="00E47DF0"/>
    <w:rsid w:val="00E5060B"/>
    <w:rsid w:val="00E53F72"/>
    <w:rsid w:val="00E5475A"/>
    <w:rsid w:val="00E54E2B"/>
    <w:rsid w:val="00E5585F"/>
    <w:rsid w:val="00E56585"/>
    <w:rsid w:val="00E56805"/>
    <w:rsid w:val="00E575C1"/>
    <w:rsid w:val="00E61DD1"/>
    <w:rsid w:val="00E6269E"/>
    <w:rsid w:val="00E62BD4"/>
    <w:rsid w:val="00E63CD1"/>
    <w:rsid w:val="00E64CCE"/>
    <w:rsid w:val="00E65FF7"/>
    <w:rsid w:val="00E66205"/>
    <w:rsid w:val="00E66235"/>
    <w:rsid w:val="00E66715"/>
    <w:rsid w:val="00E6673F"/>
    <w:rsid w:val="00E70842"/>
    <w:rsid w:val="00E7113E"/>
    <w:rsid w:val="00E722FD"/>
    <w:rsid w:val="00E737D1"/>
    <w:rsid w:val="00E74156"/>
    <w:rsid w:val="00E74852"/>
    <w:rsid w:val="00E75290"/>
    <w:rsid w:val="00E7596E"/>
    <w:rsid w:val="00E75A30"/>
    <w:rsid w:val="00E77F8B"/>
    <w:rsid w:val="00E801FD"/>
    <w:rsid w:val="00E8183B"/>
    <w:rsid w:val="00E8262B"/>
    <w:rsid w:val="00E828B8"/>
    <w:rsid w:val="00E82E91"/>
    <w:rsid w:val="00E83935"/>
    <w:rsid w:val="00E83C24"/>
    <w:rsid w:val="00E84218"/>
    <w:rsid w:val="00E84CC5"/>
    <w:rsid w:val="00E84E4C"/>
    <w:rsid w:val="00E85679"/>
    <w:rsid w:val="00E86080"/>
    <w:rsid w:val="00E91464"/>
    <w:rsid w:val="00E91955"/>
    <w:rsid w:val="00E929D3"/>
    <w:rsid w:val="00E9318D"/>
    <w:rsid w:val="00E93F3E"/>
    <w:rsid w:val="00E964DD"/>
    <w:rsid w:val="00E96806"/>
    <w:rsid w:val="00E96D83"/>
    <w:rsid w:val="00E976DE"/>
    <w:rsid w:val="00EA032E"/>
    <w:rsid w:val="00EA0449"/>
    <w:rsid w:val="00EA04BF"/>
    <w:rsid w:val="00EA1850"/>
    <w:rsid w:val="00EA1A23"/>
    <w:rsid w:val="00EA28EA"/>
    <w:rsid w:val="00EA30E7"/>
    <w:rsid w:val="00EA5647"/>
    <w:rsid w:val="00EA5CBB"/>
    <w:rsid w:val="00EA6908"/>
    <w:rsid w:val="00EA7679"/>
    <w:rsid w:val="00EA77BB"/>
    <w:rsid w:val="00EA7CD5"/>
    <w:rsid w:val="00EB1460"/>
    <w:rsid w:val="00EB2936"/>
    <w:rsid w:val="00EB303D"/>
    <w:rsid w:val="00EB381F"/>
    <w:rsid w:val="00EB6408"/>
    <w:rsid w:val="00EB66A7"/>
    <w:rsid w:val="00EB6BC4"/>
    <w:rsid w:val="00EC1BD8"/>
    <w:rsid w:val="00EC22B0"/>
    <w:rsid w:val="00EC319B"/>
    <w:rsid w:val="00EC377B"/>
    <w:rsid w:val="00EC58EB"/>
    <w:rsid w:val="00EC5B11"/>
    <w:rsid w:val="00EC629C"/>
    <w:rsid w:val="00EC6A7E"/>
    <w:rsid w:val="00EC6B1B"/>
    <w:rsid w:val="00EC6E62"/>
    <w:rsid w:val="00ED33FA"/>
    <w:rsid w:val="00ED3809"/>
    <w:rsid w:val="00ED4768"/>
    <w:rsid w:val="00ED5521"/>
    <w:rsid w:val="00ED60FF"/>
    <w:rsid w:val="00ED623F"/>
    <w:rsid w:val="00EE0879"/>
    <w:rsid w:val="00EE08A6"/>
    <w:rsid w:val="00EE24DE"/>
    <w:rsid w:val="00EE2823"/>
    <w:rsid w:val="00EE4767"/>
    <w:rsid w:val="00EE48D8"/>
    <w:rsid w:val="00EE5472"/>
    <w:rsid w:val="00EE59D3"/>
    <w:rsid w:val="00EE6173"/>
    <w:rsid w:val="00EE67A9"/>
    <w:rsid w:val="00EE70A2"/>
    <w:rsid w:val="00EE7830"/>
    <w:rsid w:val="00EE7B42"/>
    <w:rsid w:val="00EE7DF6"/>
    <w:rsid w:val="00EF1D08"/>
    <w:rsid w:val="00EF208F"/>
    <w:rsid w:val="00EF37B8"/>
    <w:rsid w:val="00EF40DD"/>
    <w:rsid w:val="00EF4DAA"/>
    <w:rsid w:val="00EF6402"/>
    <w:rsid w:val="00EF676B"/>
    <w:rsid w:val="00EF69F4"/>
    <w:rsid w:val="00EF6A94"/>
    <w:rsid w:val="00EF760F"/>
    <w:rsid w:val="00EF7A5B"/>
    <w:rsid w:val="00EF7F66"/>
    <w:rsid w:val="00F0022E"/>
    <w:rsid w:val="00F00B19"/>
    <w:rsid w:val="00F0182B"/>
    <w:rsid w:val="00F02000"/>
    <w:rsid w:val="00F03749"/>
    <w:rsid w:val="00F041E5"/>
    <w:rsid w:val="00F04B5E"/>
    <w:rsid w:val="00F05628"/>
    <w:rsid w:val="00F05801"/>
    <w:rsid w:val="00F06329"/>
    <w:rsid w:val="00F063C2"/>
    <w:rsid w:val="00F069AA"/>
    <w:rsid w:val="00F06CEE"/>
    <w:rsid w:val="00F07D93"/>
    <w:rsid w:val="00F14701"/>
    <w:rsid w:val="00F148BE"/>
    <w:rsid w:val="00F16F1A"/>
    <w:rsid w:val="00F1738B"/>
    <w:rsid w:val="00F17DDB"/>
    <w:rsid w:val="00F22A08"/>
    <w:rsid w:val="00F22B3E"/>
    <w:rsid w:val="00F22B68"/>
    <w:rsid w:val="00F22F2B"/>
    <w:rsid w:val="00F23E01"/>
    <w:rsid w:val="00F2431A"/>
    <w:rsid w:val="00F24534"/>
    <w:rsid w:val="00F255AD"/>
    <w:rsid w:val="00F25C76"/>
    <w:rsid w:val="00F2652E"/>
    <w:rsid w:val="00F26540"/>
    <w:rsid w:val="00F2749C"/>
    <w:rsid w:val="00F31731"/>
    <w:rsid w:val="00F32203"/>
    <w:rsid w:val="00F326FF"/>
    <w:rsid w:val="00F3284E"/>
    <w:rsid w:val="00F33B58"/>
    <w:rsid w:val="00F33D39"/>
    <w:rsid w:val="00F341D5"/>
    <w:rsid w:val="00F34C15"/>
    <w:rsid w:val="00F359B0"/>
    <w:rsid w:val="00F36B5A"/>
    <w:rsid w:val="00F36CD3"/>
    <w:rsid w:val="00F370D0"/>
    <w:rsid w:val="00F37AC9"/>
    <w:rsid w:val="00F40033"/>
    <w:rsid w:val="00F4041C"/>
    <w:rsid w:val="00F412A5"/>
    <w:rsid w:val="00F41E8D"/>
    <w:rsid w:val="00F42088"/>
    <w:rsid w:val="00F42540"/>
    <w:rsid w:val="00F42B98"/>
    <w:rsid w:val="00F439AC"/>
    <w:rsid w:val="00F4492D"/>
    <w:rsid w:val="00F4763E"/>
    <w:rsid w:val="00F50769"/>
    <w:rsid w:val="00F50B82"/>
    <w:rsid w:val="00F50E65"/>
    <w:rsid w:val="00F518ED"/>
    <w:rsid w:val="00F51B90"/>
    <w:rsid w:val="00F52B37"/>
    <w:rsid w:val="00F53193"/>
    <w:rsid w:val="00F5357E"/>
    <w:rsid w:val="00F543BA"/>
    <w:rsid w:val="00F547B7"/>
    <w:rsid w:val="00F548B3"/>
    <w:rsid w:val="00F55EFE"/>
    <w:rsid w:val="00F56373"/>
    <w:rsid w:val="00F56A0D"/>
    <w:rsid w:val="00F5772F"/>
    <w:rsid w:val="00F57F01"/>
    <w:rsid w:val="00F60B15"/>
    <w:rsid w:val="00F631C5"/>
    <w:rsid w:val="00F6325E"/>
    <w:rsid w:val="00F641F3"/>
    <w:rsid w:val="00F64BC8"/>
    <w:rsid w:val="00F64F19"/>
    <w:rsid w:val="00F6544B"/>
    <w:rsid w:val="00F6586C"/>
    <w:rsid w:val="00F65F18"/>
    <w:rsid w:val="00F6736E"/>
    <w:rsid w:val="00F6781A"/>
    <w:rsid w:val="00F678C9"/>
    <w:rsid w:val="00F7014A"/>
    <w:rsid w:val="00F70B7E"/>
    <w:rsid w:val="00F717B3"/>
    <w:rsid w:val="00F7189D"/>
    <w:rsid w:val="00F7341F"/>
    <w:rsid w:val="00F73A04"/>
    <w:rsid w:val="00F73C9E"/>
    <w:rsid w:val="00F747D3"/>
    <w:rsid w:val="00F7547F"/>
    <w:rsid w:val="00F755F7"/>
    <w:rsid w:val="00F76F6C"/>
    <w:rsid w:val="00F77FAA"/>
    <w:rsid w:val="00F82291"/>
    <w:rsid w:val="00F83443"/>
    <w:rsid w:val="00F844CF"/>
    <w:rsid w:val="00F851E6"/>
    <w:rsid w:val="00F856D8"/>
    <w:rsid w:val="00F86D52"/>
    <w:rsid w:val="00F87044"/>
    <w:rsid w:val="00F8767C"/>
    <w:rsid w:val="00F9038B"/>
    <w:rsid w:val="00F906EF"/>
    <w:rsid w:val="00F916FF"/>
    <w:rsid w:val="00F9179A"/>
    <w:rsid w:val="00F92537"/>
    <w:rsid w:val="00F9318B"/>
    <w:rsid w:val="00F936DD"/>
    <w:rsid w:val="00F93A18"/>
    <w:rsid w:val="00F941EF"/>
    <w:rsid w:val="00F94588"/>
    <w:rsid w:val="00F94774"/>
    <w:rsid w:val="00F94C4E"/>
    <w:rsid w:val="00F95EF1"/>
    <w:rsid w:val="00F97DDC"/>
    <w:rsid w:val="00FA0DDC"/>
    <w:rsid w:val="00FA1296"/>
    <w:rsid w:val="00FA1543"/>
    <w:rsid w:val="00FA3A29"/>
    <w:rsid w:val="00FA3ED0"/>
    <w:rsid w:val="00FA4516"/>
    <w:rsid w:val="00FA47D2"/>
    <w:rsid w:val="00FA4D94"/>
    <w:rsid w:val="00FA660F"/>
    <w:rsid w:val="00FA663B"/>
    <w:rsid w:val="00FB0312"/>
    <w:rsid w:val="00FB081E"/>
    <w:rsid w:val="00FB09F1"/>
    <w:rsid w:val="00FB193C"/>
    <w:rsid w:val="00FB1BC9"/>
    <w:rsid w:val="00FB2CBB"/>
    <w:rsid w:val="00FB4060"/>
    <w:rsid w:val="00FB4555"/>
    <w:rsid w:val="00FB4D10"/>
    <w:rsid w:val="00FB5E0C"/>
    <w:rsid w:val="00FB6C02"/>
    <w:rsid w:val="00FB6E44"/>
    <w:rsid w:val="00FC1001"/>
    <w:rsid w:val="00FC2FEE"/>
    <w:rsid w:val="00FC3242"/>
    <w:rsid w:val="00FC3622"/>
    <w:rsid w:val="00FC476D"/>
    <w:rsid w:val="00FC4A76"/>
    <w:rsid w:val="00FC53DB"/>
    <w:rsid w:val="00FC5514"/>
    <w:rsid w:val="00FC59EA"/>
    <w:rsid w:val="00FC602B"/>
    <w:rsid w:val="00FC6334"/>
    <w:rsid w:val="00FC6423"/>
    <w:rsid w:val="00FC699C"/>
    <w:rsid w:val="00FC6C78"/>
    <w:rsid w:val="00FC6FF8"/>
    <w:rsid w:val="00FC75DF"/>
    <w:rsid w:val="00FD3DB0"/>
    <w:rsid w:val="00FD4443"/>
    <w:rsid w:val="00FD4686"/>
    <w:rsid w:val="00FD482E"/>
    <w:rsid w:val="00FD53B1"/>
    <w:rsid w:val="00FD5CA6"/>
    <w:rsid w:val="00FD6156"/>
    <w:rsid w:val="00FD6445"/>
    <w:rsid w:val="00FD6693"/>
    <w:rsid w:val="00FD6C7E"/>
    <w:rsid w:val="00FD78B3"/>
    <w:rsid w:val="00FD7F9E"/>
    <w:rsid w:val="00FE086E"/>
    <w:rsid w:val="00FE090F"/>
    <w:rsid w:val="00FE1057"/>
    <w:rsid w:val="00FE58BD"/>
    <w:rsid w:val="00FE6C5C"/>
    <w:rsid w:val="00FE7D1E"/>
    <w:rsid w:val="00FF0DA9"/>
    <w:rsid w:val="00FF1732"/>
    <w:rsid w:val="00FF1FF5"/>
    <w:rsid w:val="00FF2006"/>
    <w:rsid w:val="00FF27D2"/>
    <w:rsid w:val="00FF30FA"/>
    <w:rsid w:val="00FF49C9"/>
    <w:rsid w:val="00FF4F23"/>
    <w:rsid w:val="00FF5B49"/>
    <w:rsid w:val="00FF622D"/>
    <w:rsid w:val="00FF66B4"/>
    <w:rsid w:val="00FF6C97"/>
    <w:rsid w:val="00FF6E8B"/>
    <w:rsid w:val="00FF7618"/>
    <w:rsid w:val="00FF76E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00DB8"/>
  <w15:docId w15:val="{69244689-8DCB-4C22-AE56-5FC367B23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link w:val="BVIfnrChar"/>
    <w:uiPriority w:val="99"/>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951A47"/>
    <w:pPr>
      <w:numPr>
        <w:numId w:val="8"/>
      </w:numPr>
      <w:spacing w:before="120" w:after="120"/>
    </w:pPr>
    <w:rPr>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951A47"/>
    <w:pPr>
      <w:spacing w:after="160" w:line="240" w:lineRule="exact"/>
      <w:jc w:val="left"/>
    </w:pPr>
    <w:rPr>
      <w:rFonts w:asciiTheme="minorHAnsi" w:eastAsiaTheme="minorEastAsia" w:hAnsiTheme="minorHAnsi" w:cstheme="minorBidi"/>
      <w:sz w:val="24"/>
      <w:szCs w:val="24"/>
      <w:vertAlign w:val="superscript"/>
    </w:rPr>
  </w:style>
  <w:style w:type="paragraph" w:customStyle="1" w:styleId="isselectedend">
    <w:name w:val="isselectedend"/>
    <w:basedOn w:val="Normal"/>
    <w:rsid w:val="000E0C48"/>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notifications/2026-002"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meetings/CP-MOP-09"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hyperlink" Target="https://www.cbd.int/documents/CBD/SBI/7/6/ADD1"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s3.amazonaws.com/km.documents.attachments/ef38/ecb7/731744ec79c1991c675f7423" TargetMode="External"/><Relationship Id="rId23" Type="http://schemas.openxmlformats.org/officeDocument/2006/relationships/hyperlink" Target="https://www.cbd.int/doc/decisions/cp-mop-10/cp-mop-10-dec-04-en.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uments/CBD/SBI/7/6/ADD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7/6/ADD1"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ocuments/CBD/CP/MOP/11/11" TargetMode="External"/><Relationship Id="rId1" Type="http://schemas.openxmlformats.org/officeDocument/2006/relationships/hyperlink" Target="https://www.cbd.int/documents/CBD/CP/MOP/12/1" TargetMode="External"/><Relationship Id="rId6" Type="http://schemas.openxmlformats.org/officeDocument/2006/relationships/hyperlink" Target="https://www.cbd.int/decisions/mop?m=cp-mop-10" TargetMode="External"/><Relationship Id="rId5" Type="http://schemas.openxmlformats.org/officeDocument/2006/relationships/hyperlink" Target="https://www.cbd.int/decisions/mop/?m=cp-mop-10" TargetMode="External"/><Relationship Id="rId4" Type="http://schemas.openxmlformats.org/officeDocument/2006/relationships/hyperlink" Target="https://www.cbd.int/decisions/mop/?m=cp-mop-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cp-mop-12-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F5EDB81FF34123B9CF3C39F7251DE7"/>
        <w:category>
          <w:name w:val="General"/>
          <w:gallery w:val="placeholder"/>
        </w:category>
        <w:types>
          <w:type w:val="bbPlcHdr"/>
        </w:types>
        <w:behaviors>
          <w:behavior w:val="content"/>
        </w:behaviors>
        <w:guid w:val="{69EC0702-DD44-40AF-A48F-1F698520D48C}"/>
      </w:docPartPr>
      <w:docPartBody>
        <w:p w:rsidR="00206A99" w:rsidRDefault="00206A99">
          <w:pPr>
            <w:pStyle w:val="C7F5EDB81FF34123B9CF3C39F7251DE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6A99"/>
    <w:rsid w:val="00041AD0"/>
    <w:rsid w:val="00062832"/>
    <w:rsid w:val="000712A4"/>
    <w:rsid w:val="0016013F"/>
    <w:rsid w:val="0019677A"/>
    <w:rsid w:val="001D294F"/>
    <w:rsid w:val="001E2F48"/>
    <w:rsid w:val="00206A99"/>
    <w:rsid w:val="002254DC"/>
    <w:rsid w:val="00355590"/>
    <w:rsid w:val="003907A8"/>
    <w:rsid w:val="003A0A98"/>
    <w:rsid w:val="004C4BCE"/>
    <w:rsid w:val="00543D6C"/>
    <w:rsid w:val="005640DA"/>
    <w:rsid w:val="00591A6F"/>
    <w:rsid w:val="005B27A7"/>
    <w:rsid w:val="005E2EFD"/>
    <w:rsid w:val="006830DC"/>
    <w:rsid w:val="006B49C1"/>
    <w:rsid w:val="006F3575"/>
    <w:rsid w:val="007367C1"/>
    <w:rsid w:val="007473D6"/>
    <w:rsid w:val="00765B6D"/>
    <w:rsid w:val="007D00E7"/>
    <w:rsid w:val="00851A90"/>
    <w:rsid w:val="008A0D6C"/>
    <w:rsid w:val="008A73BF"/>
    <w:rsid w:val="008B5B3D"/>
    <w:rsid w:val="00900741"/>
    <w:rsid w:val="00917618"/>
    <w:rsid w:val="009C4E30"/>
    <w:rsid w:val="00A24450"/>
    <w:rsid w:val="00A269A4"/>
    <w:rsid w:val="00A3307E"/>
    <w:rsid w:val="00A7465E"/>
    <w:rsid w:val="00A8676B"/>
    <w:rsid w:val="00AA7DA8"/>
    <w:rsid w:val="00AE2A93"/>
    <w:rsid w:val="00AF08A5"/>
    <w:rsid w:val="00B23658"/>
    <w:rsid w:val="00BF0693"/>
    <w:rsid w:val="00C53B03"/>
    <w:rsid w:val="00C5400A"/>
    <w:rsid w:val="00CA3E73"/>
    <w:rsid w:val="00DB6A78"/>
    <w:rsid w:val="00DC26FE"/>
    <w:rsid w:val="00DC4568"/>
    <w:rsid w:val="00DD502F"/>
    <w:rsid w:val="00E24691"/>
    <w:rsid w:val="00E2638F"/>
    <w:rsid w:val="00EE0879"/>
    <w:rsid w:val="00EE7DF6"/>
    <w:rsid w:val="00F40E18"/>
    <w:rsid w:val="00F5048E"/>
    <w:rsid w:val="00FA4C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7F5EDB81FF34123B9CF3C39F7251DE7">
    <w:name w:val="C7F5EDB81FF34123B9CF3C39F7251D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FF80032-499C-4C18-BBB3-8E961D8857C7}">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06C85640-FA4C-4678-88B9-C01FC6B90F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 (1).dotm</Template>
  <TotalTime>419</TotalTime>
  <Pages>8</Pages>
  <Words>3524</Words>
  <Characters>20092</Characters>
  <Application>Microsoft Office Word</Application>
  <DocSecurity>0</DocSecurity>
  <Lines>167</Lines>
  <Paragraphs>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Нагойско-Куала-лумпурский дополнительный протокол об ответственности и возмещении</vt:lpstr>
      <vt:lpstr>Nagoya-Kuala Lumpur Supplementary Protocol on Liability and Redress</vt:lpstr>
    </vt:vector>
  </TitlesOfParts>
  <Company>SCBD</Company>
  <LinksUpToDate>false</LinksUpToDate>
  <CharactersWithSpaces>23569</CharactersWithSpaces>
  <SharedDoc>false</SharedDoc>
  <HLinks>
    <vt:vector size="132" baseType="variant">
      <vt:variant>
        <vt:i4>7340081</vt:i4>
      </vt:variant>
      <vt:variant>
        <vt:i4>27</vt:i4>
      </vt:variant>
      <vt:variant>
        <vt:i4>0</vt:i4>
      </vt:variant>
      <vt:variant>
        <vt:i4>5</vt:i4>
      </vt:variant>
      <vt:variant>
        <vt:lpwstr>https://www.cbd.int/doc/decisions/cp-mop-10/cp-mop-10-dec-04-en.pdf</vt:lpwstr>
      </vt:variant>
      <vt:variant>
        <vt:lpwstr/>
      </vt:variant>
      <vt:variant>
        <vt:i4>3407924</vt:i4>
      </vt:variant>
      <vt:variant>
        <vt:i4>24</vt:i4>
      </vt:variant>
      <vt:variant>
        <vt:i4>0</vt:i4>
      </vt:variant>
      <vt:variant>
        <vt:i4>5</vt:i4>
      </vt:variant>
      <vt:variant>
        <vt:lpwstr>https://www.cbd.int/documents/CBD/SBI/7/6/ADD1</vt:lpwstr>
      </vt:variant>
      <vt:variant>
        <vt:lpwstr/>
      </vt:variant>
      <vt:variant>
        <vt:i4>8126510</vt:i4>
      </vt:variant>
      <vt:variant>
        <vt:i4>21</vt:i4>
      </vt:variant>
      <vt:variant>
        <vt:i4>0</vt:i4>
      </vt:variant>
      <vt:variant>
        <vt:i4>5</vt:i4>
      </vt:variant>
      <vt:variant>
        <vt:lpwstr>https://www.cbd.int/meetings/CP-MOP-09</vt:lpwstr>
      </vt:variant>
      <vt:variant>
        <vt:lpwstr/>
      </vt:variant>
      <vt:variant>
        <vt:i4>3407924</vt:i4>
      </vt:variant>
      <vt:variant>
        <vt:i4>18</vt:i4>
      </vt:variant>
      <vt:variant>
        <vt:i4>0</vt:i4>
      </vt:variant>
      <vt:variant>
        <vt:i4>5</vt:i4>
      </vt:variant>
      <vt:variant>
        <vt:lpwstr>https://www.cbd.int/documents/CBD/SBI/7/6/ADD1</vt:lpwstr>
      </vt:variant>
      <vt:variant>
        <vt:lpwstr/>
      </vt:variant>
      <vt:variant>
        <vt:i4>3407924</vt:i4>
      </vt:variant>
      <vt:variant>
        <vt:i4>15</vt:i4>
      </vt:variant>
      <vt:variant>
        <vt:i4>0</vt:i4>
      </vt:variant>
      <vt:variant>
        <vt:i4>5</vt:i4>
      </vt:variant>
      <vt:variant>
        <vt:lpwstr>https://www.cbd.int/documents/CBD/SBI/7/6/ADD1</vt:lpwstr>
      </vt:variant>
      <vt:variant>
        <vt:lpwstr/>
      </vt:variant>
      <vt:variant>
        <vt:i4>983064</vt:i4>
      </vt:variant>
      <vt:variant>
        <vt:i4>12</vt:i4>
      </vt:variant>
      <vt:variant>
        <vt:i4>0</vt:i4>
      </vt:variant>
      <vt:variant>
        <vt:i4>5</vt:i4>
      </vt:variant>
      <vt:variant>
        <vt:lpwstr>https://www.cbd.int/recommendations/sbi/?m=sbi-07</vt:lpwstr>
      </vt:variant>
      <vt:variant>
        <vt:lpwstr/>
      </vt:variant>
      <vt:variant>
        <vt:i4>6750256</vt:i4>
      </vt:variant>
      <vt:variant>
        <vt:i4>9</vt:i4>
      </vt:variant>
      <vt:variant>
        <vt:i4>0</vt:i4>
      </vt:variant>
      <vt:variant>
        <vt:i4>5</vt:i4>
      </vt:variant>
      <vt:variant>
        <vt:lpwstr>https://www.cbd.int/notifications/2026-002</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7340145</vt:i4>
      </vt:variant>
      <vt:variant>
        <vt:i4>3</vt:i4>
      </vt:variant>
      <vt:variant>
        <vt:i4>0</vt:i4>
      </vt:variant>
      <vt:variant>
        <vt:i4>5</vt:i4>
      </vt:variant>
      <vt:variant>
        <vt:lpwstr>https://www.cbd.int/decisions/mop/?m=cp-mop-10</vt:lpwstr>
      </vt:variant>
      <vt:variant>
        <vt:lpwstr/>
      </vt:variant>
      <vt:variant>
        <vt:i4>8061039</vt:i4>
      </vt:variant>
      <vt:variant>
        <vt:i4>0</vt:i4>
      </vt:variant>
      <vt:variant>
        <vt:i4>0</vt:i4>
      </vt:variant>
      <vt:variant>
        <vt:i4>5</vt:i4>
      </vt:variant>
      <vt:variant>
        <vt:lpwstr>https://www.cbd.int/decisions/mop?m=mop-05</vt:lpwstr>
      </vt:variant>
      <vt:variant>
        <vt:lpwstr/>
      </vt:variant>
      <vt:variant>
        <vt:i4>5242958</vt:i4>
      </vt:variant>
      <vt:variant>
        <vt:i4>27</vt:i4>
      </vt:variant>
      <vt:variant>
        <vt:i4>0</vt:i4>
      </vt:variant>
      <vt:variant>
        <vt:i4>5</vt:i4>
      </vt:variant>
      <vt:variant>
        <vt:lpwstr>https://www.cbd.int/decisions/mop?m=cp-mop-10</vt:lpwstr>
      </vt:variant>
      <vt:variant>
        <vt:lpwstr/>
      </vt:variant>
      <vt:variant>
        <vt:i4>7340145</vt:i4>
      </vt:variant>
      <vt:variant>
        <vt:i4>24</vt:i4>
      </vt:variant>
      <vt:variant>
        <vt:i4>0</vt:i4>
      </vt:variant>
      <vt:variant>
        <vt:i4>5</vt:i4>
      </vt:variant>
      <vt:variant>
        <vt:lpwstr>https://www.cbd.int/decisions/mop/?m=cp-mop-10</vt:lpwstr>
      </vt:variant>
      <vt:variant>
        <vt:lpwstr/>
      </vt:variant>
      <vt:variant>
        <vt:i4>3473515</vt:i4>
      </vt:variant>
      <vt:variant>
        <vt:i4>21</vt:i4>
      </vt:variant>
      <vt:variant>
        <vt:i4>0</vt:i4>
      </vt:variant>
      <vt:variant>
        <vt:i4>5</vt:i4>
      </vt:variant>
      <vt:variant>
        <vt:lpwstr>https://www.cbd.int/decisions/?id=12324</vt:lpwstr>
      </vt:variant>
      <vt:variant>
        <vt:lpwstr/>
      </vt:variant>
      <vt:variant>
        <vt:i4>7405681</vt:i4>
      </vt:variant>
      <vt:variant>
        <vt:i4>18</vt:i4>
      </vt:variant>
      <vt:variant>
        <vt:i4>0</vt:i4>
      </vt:variant>
      <vt:variant>
        <vt:i4>5</vt:i4>
      </vt:variant>
      <vt:variant>
        <vt:lpwstr>https://www.cbd.int/decisions/mop/?m=cp-mop-11</vt:lpwstr>
      </vt:variant>
      <vt:variant>
        <vt:lpwstr/>
      </vt:variant>
      <vt:variant>
        <vt:i4>7340145</vt:i4>
      </vt:variant>
      <vt:variant>
        <vt:i4>15</vt:i4>
      </vt:variant>
      <vt:variant>
        <vt:i4>0</vt:i4>
      </vt:variant>
      <vt:variant>
        <vt:i4>5</vt:i4>
      </vt:variant>
      <vt:variant>
        <vt:lpwstr>https://www.cbd.int/decisions/mop/?m=cp-mop-10</vt:lpwstr>
      </vt:variant>
      <vt:variant>
        <vt:lpwstr/>
      </vt:variant>
      <vt:variant>
        <vt:i4>3407924</vt:i4>
      </vt:variant>
      <vt:variant>
        <vt:i4>12</vt:i4>
      </vt:variant>
      <vt:variant>
        <vt:i4>0</vt:i4>
      </vt:variant>
      <vt:variant>
        <vt:i4>5</vt:i4>
      </vt:variant>
      <vt:variant>
        <vt:lpwstr>https://www.cbd.int/documents/CBD/SBI/7/6/ADD1</vt:lpwstr>
      </vt:variant>
      <vt:variant>
        <vt:lpwstr/>
      </vt:variant>
      <vt:variant>
        <vt:i4>7208998</vt:i4>
      </vt:variant>
      <vt:variant>
        <vt:i4>3</vt:i4>
      </vt:variant>
      <vt:variant>
        <vt:i4>0</vt:i4>
      </vt:variant>
      <vt:variant>
        <vt:i4>5</vt:i4>
      </vt:variant>
      <vt:variant>
        <vt:lpwstr>https://www.cbd.int/documents/CBD/CP/MOP/11/11</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7929872</vt:i4>
      </vt:variant>
      <vt:variant>
        <vt:i4>9</vt:i4>
      </vt:variant>
      <vt:variant>
        <vt:i4>0</vt:i4>
      </vt:variant>
      <vt:variant>
        <vt:i4>5</vt:i4>
      </vt:variant>
      <vt:variant>
        <vt:lpwstr>https://bch.cbd.int/protocol/cpb_mopmeetings.shtml</vt:lpwstr>
      </vt:variant>
      <vt:variant>
        <vt:lpwstr>mop5</vt:lpwstr>
      </vt:variant>
      <vt:variant>
        <vt:i4>7405681</vt:i4>
      </vt:variant>
      <vt:variant>
        <vt:i4>6</vt:i4>
      </vt:variant>
      <vt:variant>
        <vt:i4>0</vt:i4>
      </vt:variant>
      <vt:variant>
        <vt:i4>5</vt:i4>
      </vt:variant>
      <vt:variant>
        <vt:lpwstr>https://www.cbd.int/decisions/mop/?m=cp-mop-11</vt:lpwstr>
      </vt:variant>
      <vt:variant>
        <vt:lpwstr/>
      </vt:variant>
      <vt:variant>
        <vt:i4>4784160</vt:i4>
      </vt:variant>
      <vt:variant>
        <vt:i4>3</vt:i4>
      </vt:variant>
      <vt:variant>
        <vt:i4>0</vt:i4>
      </vt:variant>
      <vt:variant>
        <vt:i4>5</vt:i4>
      </vt:variant>
      <vt:variant>
        <vt:lpwstr>mailto:kathryn.garforth@un.org</vt:lpwstr>
      </vt:variant>
      <vt:variant>
        <vt:lpwstr/>
      </vt:variant>
      <vt:variant>
        <vt:i4>7929872</vt:i4>
      </vt:variant>
      <vt:variant>
        <vt:i4>0</vt:i4>
      </vt:variant>
      <vt:variant>
        <vt:i4>0</vt:i4>
      </vt:variant>
      <vt:variant>
        <vt:i4>5</vt:i4>
      </vt:variant>
      <vt:variant>
        <vt:lpwstr>https://bch.cbd.int/protocol/cpb_mopmeetings.shtml</vt:lpwstr>
      </vt:variant>
      <vt:variant>
        <vt:lpwstr>mop5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Нагойско-Куала-лумпурский дополнительный протокол об ответственности и возмещении</dc:title>
  <dc:subject>CBD/CP/MOP/12/13</dc:subject>
  <dc:creator>Secretariat of the Convention on Biological Diversity</dc:creator>
  <cp:keywords>Convention on Biological Diversity</cp:keywords>
  <cp:lastModifiedBy>Mariko Nishi</cp:lastModifiedBy>
  <cp:revision>166</cp:revision>
  <cp:lastPrinted>2020-01-21T19:56:00Z</cp:lastPrinted>
  <dcterms:created xsi:type="dcterms:W3CDTF">2026-09-17T20:35:00Z</dcterms:created>
  <dcterms:modified xsi:type="dcterms:W3CDTF">2026-09-22T20:38:00Z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