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8A1499" w14:paraId="236DD749" w14:textId="77777777" w:rsidTr="008A1499">
        <w:trPr>
          <w:trHeight w:val="850"/>
        </w:trPr>
        <w:tc>
          <w:tcPr>
            <w:tcW w:w="975" w:type="dxa"/>
            <w:vAlign w:val="bottom"/>
          </w:tcPr>
          <w:p w14:paraId="1A836AFE" w14:textId="77777777" w:rsidR="008A1499" w:rsidRDefault="008A1499" w:rsidP="008A1499">
            <w:pPr>
              <w:pStyle w:val="AASmallLogo"/>
            </w:pPr>
            <w:r>
              <w:rPr>
                <w:noProof/>
              </w:rPr>
              <w:drawing>
                <wp:inline distT="0" distB="0" distL="0" distR="0" wp14:anchorId="5DE6B4E2" wp14:editId="76B61E09">
                  <wp:extent cx="474727" cy="402337"/>
                  <wp:effectExtent l="0" t="0" r="1905" b="0"/>
                  <wp:docPr id="1244614358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4614358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  <w:p w14:paraId="3EAC59D5" w14:textId="77777777" w:rsidR="008A1499" w:rsidRDefault="008A1499" w:rsidP="008A1499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74FF05C2" w14:textId="77777777" w:rsidR="008A1499" w:rsidRDefault="008A1499" w:rsidP="008A1499">
            <w:pPr>
              <w:pStyle w:val="AASmallLogo"/>
            </w:pPr>
            <w:r>
              <w:rPr>
                <w:noProof/>
              </w:rPr>
              <w:drawing>
                <wp:inline distT="0" distB="0" distL="0" distR="0" wp14:anchorId="43AB3A9A" wp14:editId="1AF3FF30">
                  <wp:extent cx="498788" cy="357465"/>
                  <wp:effectExtent l="0" t="0" r="0" b="5080"/>
                  <wp:docPr id="1150251483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0251483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788" cy="357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  <w:p w14:paraId="768CEB52" w14:textId="77777777" w:rsidR="008A1499" w:rsidRDefault="008A1499" w:rsidP="008A1499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172C8EC5" w14:textId="6440F895" w:rsidR="008A1499" w:rsidRDefault="008A1499" w:rsidP="00633883">
            <w:pPr>
              <w:pStyle w:val="ABSymbol"/>
            </w:pPr>
            <w:r w:rsidRPr="00FD7B96">
              <w:rPr>
                <w:sz w:val="40"/>
              </w:rPr>
              <w:t>CBD</w:t>
            </w:r>
            <w:r w:rsidRPr="00FD7B96">
              <w:t>/</w:t>
            </w:r>
            <w:r w:rsidR="00595199" w:rsidRPr="00FD7B96">
              <w:t>NBSAP/OM/2025/</w:t>
            </w:r>
            <w:r w:rsidR="0039587E">
              <w:t>3</w:t>
            </w:r>
            <w:r w:rsidR="00595199" w:rsidRPr="0039587E">
              <w:t>/</w:t>
            </w:r>
            <w:r w:rsidR="0039587E">
              <w:t>1</w:t>
            </w:r>
          </w:p>
        </w:tc>
      </w:tr>
    </w:tbl>
    <w:p w14:paraId="47E8DC71" w14:textId="77777777" w:rsidR="008A1499" w:rsidRPr="008A1499" w:rsidRDefault="008A1499" w:rsidP="008A1499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8A1499" w14:paraId="27FB7867" w14:textId="77777777" w:rsidTr="008A1499">
        <w:trPr>
          <w:trHeight w:val="1814"/>
        </w:trPr>
        <w:tc>
          <w:tcPr>
            <w:tcW w:w="7370" w:type="dxa"/>
          </w:tcPr>
          <w:p w14:paraId="4B5DBB7C" w14:textId="77777777" w:rsidR="008A1499" w:rsidRDefault="008A1499" w:rsidP="008A1499">
            <w:pPr>
              <w:pStyle w:val="ACLargeLogo"/>
            </w:pPr>
            <w:r>
              <w:rPr>
                <w:noProof/>
              </w:rPr>
              <w:drawing>
                <wp:inline distT="0" distB="0" distL="0" distR="0" wp14:anchorId="1D9194BA" wp14:editId="75037790">
                  <wp:extent cx="2755631" cy="1030313"/>
                  <wp:effectExtent l="0" t="0" r="0" b="0"/>
                  <wp:docPr id="349570288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9570288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5631" cy="10303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  <w:p w14:paraId="65EE551E" w14:textId="77777777" w:rsidR="008A1499" w:rsidRDefault="008A1499" w:rsidP="008A1499">
            <w:pPr>
              <w:pStyle w:val="ACLargeLogo"/>
            </w:pPr>
          </w:p>
        </w:tc>
        <w:tc>
          <w:tcPr>
            <w:tcW w:w="3112" w:type="dxa"/>
          </w:tcPr>
          <w:p w14:paraId="03444E46" w14:textId="77777777" w:rsidR="008A1499" w:rsidRDefault="008A1499" w:rsidP="008A1499">
            <w:pPr>
              <w:pStyle w:val="AEDistrNormal"/>
            </w:pPr>
            <w:r>
              <w:t>Distr.</w:t>
            </w:r>
            <w:r w:rsidRPr="00011263">
              <w:t>: General</w:t>
            </w:r>
            <w:r>
              <w:t xml:space="preserve"> </w:t>
            </w:r>
          </w:p>
          <w:p w14:paraId="6E7B75E5" w14:textId="1DBF91AC" w:rsidR="008A1499" w:rsidRDefault="0039587E" w:rsidP="008A1499">
            <w:pPr>
              <w:pStyle w:val="AEDistrNormal"/>
            </w:pPr>
            <w:r>
              <w:t>3</w:t>
            </w:r>
            <w:r w:rsidR="005B0A2B">
              <w:t>0</w:t>
            </w:r>
            <w:r w:rsidR="00595199">
              <w:t xml:space="preserve"> </w:t>
            </w:r>
            <w:r>
              <w:t>Jul</w:t>
            </w:r>
            <w:r w:rsidR="00534308">
              <w:t>y</w:t>
            </w:r>
            <w:r w:rsidR="00595199">
              <w:t xml:space="preserve"> 2025</w:t>
            </w:r>
          </w:p>
          <w:p w14:paraId="1166C151" w14:textId="4265D5F7" w:rsidR="008A1499" w:rsidRDefault="00D463F9" w:rsidP="008A1499">
            <w:pPr>
              <w:pStyle w:val="AEDistrNormal6pt"/>
            </w:pPr>
            <w:r>
              <w:t xml:space="preserve">Original: </w:t>
            </w:r>
            <w:r w:rsidR="008A1499">
              <w:t>English</w:t>
            </w:r>
          </w:p>
          <w:p w14:paraId="186E293E" w14:textId="67A5FF29" w:rsidR="002D4103" w:rsidRPr="002D4103" w:rsidRDefault="002D4103" w:rsidP="00633883">
            <w:pPr>
              <w:pStyle w:val="AFCorNNormal"/>
            </w:pPr>
            <w:r>
              <w:t>English and French only</w:t>
            </w:r>
          </w:p>
          <w:p w14:paraId="2E12F2DB" w14:textId="77777777" w:rsidR="008A1499" w:rsidRDefault="008A1499" w:rsidP="008A1499">
            <w:pPr>
              <w:pStyle w:val="AEDistrNormal6pt"/>
            </w:pPr>
          </w:p>
        </w:tc>
      </w:tr>
    </w:tbl>
    <w:p w14:paraId="7546CDC6" w14:textId="77777777" w:rsidR="008A1499" w:rsidRPr="008A1499" w:rsidRDefault="008A1499" w:rsidP="008A1499">
      <w:pPr>
        <w:pStyle w:val="AISpacer"/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8A1499" w14:paraId="6024EBA0" w14:textId="77777777" w:rsidTr="008A1499">
        <w:trPr>
          <w:trHeight w:val="57"/>
        </w:trPr>
        <w:tc>
          <w:tcPr>
            <w:tcW w:w="6094" w:type="dxa"/>
          </w:tcPr>
          <w:p w14:paraId="1C27EEA6" w14:textId="11CBDF4C" w:rsidR="004252BB" w:rsidRDefault="00C54A6F" w:rsidP="004252BB">
            <w:pPr>
              <w:pStyle w:val="AFCorN12Bold"/>
            </w:pPr>
            <w:r w:rsidRPr="00C54A6F">
              <w:rPr>
                <w:rFonts w:asciiTheme="majorBidi" w:eastAsia="Times New Roman" w:hAnsiTheme="majorBidi" w:cstheme="majorBidi"/>
                <w:sz w:val="22"/>
                <w:lang w:val="en-ZA" w:eastAsia="en-ZA"/>
              </w:rPr>
              <w:t xml:space="preserve">Regional dialogue on biodiversity monitoring </w:t>
            </w:r>
            <w:r w:rsidR="00AE1361">
              <w:rPr>
                <w:rFonts w:asciiTheme="majorBidi" w:eastAsia="Times New Roman" w:hAnsiTheme="majorBidi" w:cstheme="majorBidi"/>
                <w:sz w:val="22"/>
                <w:lang w:val="en-ZA" w:eastAsia="en-ZA"/>
              </w:rPr>
              <w:br/>
            </w:r>
            <w:r w:rsidRPr="00C54A6F">
              <w:rPr>
                <w:rFonts w:asciiTheme="majorBidi" w:eastAsia="Times New Roman" w:hAnsiTheme="majorBidi" w:cstheme="majorBidi"/>
                <w:sz w:val="22"/>
                <w:lang w:val="en-ZA" w:eastAsia="en-ZA"/>
              </w:rPr>
              <w:t>and reporting for francophone African countries</w:t>
            </w:r>
          </w:p>
          <w:p w14:paraId="58FFA3D6" w14:textId="0B480807" w:rsidR="008A1499" w:rsidRDefault="00C54A6F" w:rsidP="00DF289D">
            <w:pPr>
              <w:pStyle w:val="AFCorNNormal"/>
              <w:spacing w:after="120"/>
            </w:pPr>
            <w:r>
              <w:t>Yaoundé</w:t>
            </w:r>
            <w:r w:rsidR="004252BB" w:rsidRPr="00FD7B96">
              <w:t xml:space="preserve">, </w:t>
            </w:r>
            <w:r>
              <w:t>3</w:t>
            </w:r>
            <w:r w:rsidR="00AE1361">
              <w:t>–</w:t>
            </w:r>
            <w:r>
              <w:rPr>
                <w:snapToGrid w:val="0"/>
                <w:kern w:val="22"/>
              </w:rPr>
              <w:t>5</w:t>
            </w:r>
            <w:r w:rsidR="004252BB" w:rsidRPr="00011263">
              <w:rPr>
                <w:snapToGrid w:val="0"/>
                <w:kern w:val="22"/>
              </w:rPr>
              <w:t xml:space="preserve"> </w:t>
            </w:r>
            <w:r>
              <w:rPr>
                <w:snapToGrid w:val="0"/>
                <w:kern w:val="22"/>
              </w:rPr>
              <w:t>September</w:t>
            </w:r>
            <w:r w:rsidR="004252BB" w:rsidRPr="00011263">
              <w:rPr>
                <w:snapToGrid w:val="0"/>
                <w:kern w:val="22"/>
              </w:rPr>
              <w:t xml:space="preserve"> 2025</w:t>
            </w:r>
            <w:r w:rsidR="004252BB" w:rsidRPr="00011263">
              <w:t xml:space="preserve"> </w:t>
            </w:r>
          </w:p>
        </w:tc>
        <w:tc>
          <w:tcPr>
            <w:tcW w:w="4388" w:type="dxa"/>
          </w:tcPr>
          <w:p w14:paraId="623D2E45" w14:textId="77777777" w:rsidR="008A1499" w:rsidRDefault="008A1499" w:rsidP="008A1499">
            <w:pPr>
              <w:pStyle w:val="CBDNormal"/>
              <w:jc w:val="left"/>
            </w:pPr>
          </w:p>
        </w:tc>
      </w:tr>
    </w:tbl>
    <w:p w14:paraId="03703BCF" w14:textId="189B5E8A" w:rsidR="00C9161D" w:rsidRPr="00A111D1" w:rsidRDefault="00000000" w:rsidP="00A111D1">
      <w:pPr>
        <w:pStyle w:val="CBDTitle"/>
        <w:rPr>
          <w:caps/>
        </w:rPr>
      </w:pPr>
      <w:sdt>
        <w:sdtPr>
          <w:alias w:val="Title"/>
          <w:tag w:val=""/>
          <w:id w:val="772832786"/>
          <w:placeholder>
            <w:docPart w:val="48E0740205084C5DA0CF0D3B1452FB02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BA016B">
            <w:t>Provisional agenda</w:t>
          </w:r>
        </w:sdtContent>
      </w:sdt>
    </w:p>
    <w:p w14:paraId="7421B019" w14:textId="0C3009BB" w:rsidR="00986052" w:rsidRDefault="00E86DD2" w:rsidP="00633883">
      <w:pPr>
        <w:pStyle w:val="CBD-prov-agenda-item"/>
        <w:ind w:left="1134" w:hanging="567"/>
      </w:pPr>
      <w:r w:rsidRPr="00354DF7">
        <w:t>Opening</w:t>
      </w:r>
      <w:r>
        <w:t xml:space="preserve"> of the meeting</w:t>
      </w:r>
      <w:r w:rsidR="0B2FA54F">
        <w:t>.</w:t>
      </w:r>
    </w:p>
    <w:p w14:paraId="7BCDCD5A" w14:textId="236F4ECA" w:rsidR="00E86DD2" w:rsidRDefault="00E86DD2" w:rsidP="00633883">
      <w:pPr>
        <w:pStyle w:val="CBD-prov-agenda-item"/>
        <w:ind w:left="1134" w:hanging="567"/>
      </w:pPr>
      <w:r>
        <w:t>Objectives and programme of the dialogue</w:t>
      </w:r>
      <w:r w:rsidR="00F32CD2">
        <w:t>.</w:t>
      </w:r>
    </w:p>
    <w:p w14:paraId="1084E6B2" w14:textId="4B3990BB" w:rsidR="00F32CD2" w:rsidRDefault="00F32CD2" w:rsidP="00633883">
      <w:pPr>
        <w:pStyle w:val="CBD-prov-agenda-item"/>
        <w:ind w:left="1134" w:hanging="567"/>
      </w:pPr>
      <w:r>
        <w:t xml:space="preserve">Revision and updating of the </w:t>
      </w:r>
      <w:r w:rsidR="00334A09">
        <w:t>n</w:t>
      </w:r>
      <w:r>
        <w:t xml:space="preserve">ational </w:t>
      </w:r>
      <w:r w:rsidR="00334A09">
        <w:t>b</w:t>
      </w:r>
      <w:r>
        <w:t xml:space="preserve">iodiversity </w:t>
      </w:r>
      <w:r w:rsidR="00334A09">
        <w:t>s</w:t>
      </w:r>
      <w:r>
        <w:t xml:space="preserve">trategies and </w:t>
      </w:r>
      <w:r w:rsidR="00334A09">
        <w:t>a</w:t>
      </w:r>
      <w:r>
        <w:t xml:space="preserve">ction </w:t>
      </w:r>
      <w:r w:rsidR="00334A09">
        <w:t>p</w:t>
      </w:r>
      <w:r>
        <w:t>lans</w:t>
      </w:r>
      <w:r w:rsidR="0079246C">
        <w:t>.</w:t>
      </w:r>
    </w:p>
    <w:p w14:paraId="3853C50A" w14:textId="75AA8A7C" w:rsidR="00FA5556" w:rsidRDefault="00FA5556" w:rsidP="00633883">
      <w:pPr>
        <w:pStyle w:val="CBD-prov-agenda-item"/>
        <w:ind w:left="1134" w:hanging="567"/>
      </w:pPr>
      <w:r>
        <w:t>Implementation of the monitoring framework for the Kunming-Montreal Global Biodiversity Framework at the national and regional levels</w:t>
      </w:r>
      <w:r w:rsidR="00C8406B">
        <w:t>:</w:t>
      </w:r>
    </w:p>
    <w:p w14:paraId="28430FAA" w14:textId="741EEC5D" w:rsidR="005363A7" w:rsidRDefault="005363A7" w:rsidP="00633883">
      <w:pPr>
        <w:pStyle w:val="CBDprov-agendasubitem"/>
        <w:ind w:left="1701" w:hanging="567"/>
      </w:pPr>
      <w:r>
        <w:t>Development of national monitoring plans and systems</w:t>
      </w:r>
      <w:r w:rsidR="00885A8C">
        <w:t>;</w:t>
      </w:r>
    </w:p>
    <w:p w14:paraId="793835AB" w14:textId="615EAE29" w:rsidR="005363A7" w:rsidRDefault="006853F9" w:rsidP="00633883">
      <w:pPr>
        <w:pStyle w:val="CBDprov-agendasubitem"/>
        <w:ind w:left="1701" w:hanging="567"/>
      </w:pPr>
      <w:r>
        <w:t>Development and use of indicators</w:t>
      </w:r>
      <w:r w:rsidR="00885A8C">
        <w:t>.</w:t>
      </w:r>
    </w:p>
    <w:p w14:paraId="65140F33" w14:textId="7E9474F4" w:rsidR="0079246C" w:rsidRDefault="005363A7" w:rsidP="00633883">
      <w:pPr>
        <w:pStyle w:val="CBD-prov-agenda-item"/>
        <w:ind w:left="1134" w:hanging="567"/>
      </w:pPr>
      <w:r>
        <w:t>Preparation and submission of the seventh national report.</w:t>
      </w:r>
    </w:p>
    <w:p w14:paraId="5C51FBCA" w14:textId="5CA86663" w:rsidR="005363A7" w:rsidRDefault="008E279D" w:rsidP="00633883">
      <w:pPr>
        <w:pStyle w:val="CBD-prov-agenda-item"/>
        <w:ind w:left="1134" w:hanging="567"/>
      </w:pPr>
      <w:r w:rsidRPr="008E279D">
        <w:t>Monitoring and reporting o</w:t>
      </w:r>
      <w:r w:rsidR="00FD76E5">
        <w:t>n</w:t>
      </w:r>
      <w:r w:rsidRPr="008E279D">
        <w:t xml:space="preserve"> restoration of degraded ecosystems (</w:t>
      </w:r>
      <w:r w:rsidR="00FD76E5">
        <w:t>T</w:t>
      </w:r>
      <w:r w:rsidRPr="008E279D">
        <w:t xml:space="preserve">arget 2 of the </w:t>
      </w:r>
      <w:r w:rsidR="00F07504">
        <w:t xml:space="preserve">Kunming-Montreal </w:t>
      </w:r>
      <w:r w:rsidRPr="008E279D">
        <w:t>Global Biodiversity Framework)</w:t>
      </w:r>
      <w:r>
        <w:t>.</w:t>
      </w:r>
    </w:p>
    <w:p w14:paraId="723E10AC" w14:textId="40B747DD" w:rsidR="00E7194C" w:rsidRDefault="00E7194C" w:rsidP="00633883">
      <w:pPr>
        <w:pStyle w:val="CBD-prov-agenda-item"/>
        <w:ind w:left="1134" w:hanging="567"/>
      </w:pPr>
      <w:r>
        <w:t>Access to multilateral funds and other financing mecha</w:t>
      </w:r>
      <w:r w:rsidR="00C91CAE">
        <w:t>nisms.</w:t>
      </w:r>
    </w:p>
    <w:p w14:paraId="68283A4D" w14:textId="4A6F3C28" w:rsidR="00C91CAE" w:rsidRDefault="00C91CAE" w:rsidP="00633883">
      <w:pPr>
        <w:pStyle w:val="CBD-prov-agenda-item"/>
        <w:ind w:left="1134" w:hanging="567"/>
      </w:pPr>
      <w:r>
        <w:t xml:space="preserve">Summary </w:t>
      </w:r>
      <w:r w:rsidR="00757956">
        <w:t>and</w:t>
      </w:r>
      <w:r>
        <w:t xml:space="preserve"> next steps.</w:t>
      </w:r>
    </w:p>
    <w:p w14:paraId="6D6D0BB5" w14:textId="7528A55D" w:rsidR="00C91CAE" w:rsidRDefault="00C91CAE" w:rsidP="00633883">
      <w:pPr>
        <w:pStyle w:val="CBD-prov-agenda-item"/>
        <w:ind w:left="1134" w:hanging="567"/>
      </w:pPr>
      <w:r>
        <w:t>Closure of the meeting.</w:t>
      </w:r>
    </w:p>
    <w:p w14:paraId="73B4106A" w14:textId="02DFAF0F" w:rsidR="00A111D1" w:rsidRPr="00A111D1" w:rsidRDefault="00E30FBD" w:rsidP="00FD7B96">
      <w:pPr>
        <w:pStyle w:val="Para1"/>
        <w:numPr>
          <w:ilvl w:val="0"/>
          <w:numId w:val="0"/>
        </w:numPr>
        <w:jc w:val="center"/>
      </w:pPr>
      <w:r>
        <w:t>__________</w:t>
      </w:r>
    </w:p>
    <w:sectPr w:rsidR="00A111D1" w:rsidRPr="00A111D1" w:rsidSect="000E74A8">
      <w:headerReference w:type="even" r:id="rId15"/>
      <w:headerReference w:type="default" r:id="rId16"/>
      <w:footerReference w:type="even" r:id="rId17"/>
      <w:footerReference w:type="default" r:id="rId18"/>
      <w:pgSz w:w="12240" w:h="15840"/>
      <w:pgMar w:top="562" w:right="1440" w:bottom="1138" w:left="1440" w:header="706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9C3E3D" w14:textId="77777777" w:rsidR="00407D2A" w:rsidRPr="00A111D1" w:rsidRDefault="00407D2A" w:rsidP="00CF1848">
      <w:r w:rsidRPr="00A111D1">
        <w:separator/>
      </w:r>
    </w:p>
  </w:endnote>
  <w:endnote w:type="continuationSeparator" w:id="0">
    <w:p w14:paraId="1D642C54" w14:textId="77777777" w:rsidR="00407D2A" w:rsidRPr="00A111D1" w:rsidRDefault="00407D2A" w:rsidP="00CF1848">
      <w:r w:rsidRPr="00A111D1">
        <w:continuationSeparator/>
      </w:r>
    </w:p>
  </w:endnote>
  <w:endnote w:type="continuationNotice" w:id="1">
    <w:p w14:paraId="0FF93758" w14:textId="77777777" w:rsidR="00407D2A" w:rsidRDefault="00407D2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3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1828911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54D55941" w14:textId="77777777" w:rsidR="00D75CA6" w:rsidRPr="00A111D1" w:rsidRDefault="00D75CA6" w:rsidP="00D75CA6">
            <w:pPr>
              <w:pStyle w:val="Footer"/>
              <w:jc w:val="left"/>
            </w:pPr>
            <w:r w:rsidRPr="009C024B">
              <w:rPr>
                <w:szCs w:val="20"/>
              </w:rPr>
              <w:fldChar w:fldCharType="begin"/>
            </w:r>
            <w:r w:rsidRPr="009C024B">
              <w:rPr>
                <w:szCs w:val="20"/>
              </w:rPr>
              <w:instrText xml:space="preserve"> PAGE </w:instrText>
            </w:r>
            <w:r w:rsidRPr="009C024B">
              <w:rPr>
                <w:szCs w:val="20"/>
              </w:rPr>
              <w:fldChar w:fldCharType="separate"/>
            </w:r>
            <w:r w:rsidRPr="009C024B">
              <w:rPr>
                <w:noProof/>
                <w:szCs w:val="20"/>
              </w:rPr>
              <w:t>2</w:t>
            </w:r>
            <w:r w:rsidRPr="009C024B">
              <w:rPr>
                <w:szCs w:val="20"/>
              </w:rPr>
              <w:fldChar w:fldCharType="end"/>
            </w:r>
            <w:r w:rsidRPr="009C024B">
              <w:rPr>
                <w:szCs w:val="20"/>
              </w:rPr>
              <w:t>/</w:t>
            </w:r>
            <w:r w:rsidRPr="009C024B">
              <w:rPr>
                <w:szCs w:val="20"/>
              </w:rPr>
              <w:fldChar w:fldCharType="begin"/>
            </w:r>
            <w:r w:rsidRPr="009C024B">
              <w:rPr>
                <w:szCs w:val="20"/>
              </w:rPr>
              <w:instrText xml:space="preserve"> NUMPAGES  </w:instrText>
            </w:r>
            <w:r w:rsidRPr="009C024B">
              <w:rPr>
                <w:szCs w:val="20"/>
              </w:rPr>
              <w:fldChar w:fldCharType="separate"/>
            </w:r>
            <w:r w:rsidRPr="009C024B">
              <w:rPr>
                <w:noProof/>
                <w:szCs w:val="20"/>
              </w:rPr>
              <w:t>2</w:t>
            </w:r>
            <w:r w:rsidRPr="009C024B">
              <w:rPr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9102902"/>
      <w:docPartObj>
        <w:docPartGallery w:val="Page Numbers (Top of Page)"/>
        <w:docPartUnique/>
      </w:docPartObj>
    </w:sdtPr>
    <w:sdtContent>
      <w:p w14:paraId="542296B9" w14:textId="77777777" w:rsidR="00D75CA6" w:rsidRPr="00A111D1" w:rsidRDefault="00D75CA6" w:rsidP="00D41ADD">
        <w:pPr>
          <w:pStyle w:val="Footer"/>
          <w:jc w:val="right"/>
        </w:pPr>
        <w:r w:rsidRPr="009C024B">
          <w:rPr>
            <w:szCs w:val="20"/>
          </w:rPr>
          <w:fldChar w:fldCharType="begin"/>
        </w:r>
        <w:r w:rsidRPr="009C024B">
          <w:rPr>
            <w:szCs w:val="20"/>
          </w:rPr>
          <w:instrText xml:space="preserve"> PAGE </w:instrText>
        </w:r>
        <w:r w:rsidRPr="009C024B">
          <w:rPr>
            <w:szCs w:val="20"/>
          </w:rPr>
          <w:fldChar w:fldCharType="separate"/>
        </w:r>
        <w:r w:rsidRPr="009C024B">
          <w:rPr>
            <w:szCs w:val="20"/>
          </w:rPr>
          <w:t>2</w:t>
        </w:r>
        <w:r w:rsidRPr="009C024B">
          <w:rPr>
            <w:szCs w:val="20"/>
          </w:rPr>
          <w:fldChar w:fldCharType="end"/>
        </w:r>
        <w:r w:rsidRPr="009C024B">
          <w:rPr>
            <w:szCs w:val="20"/>
          </w:rPr>
          <w:t>/</w:t>
        </w:r>
        <w:r w:rsidRPr="009C024B">
          <w:rPr>
            <w:szCs w:val="20"/>
          </w:rPr>
          <w:fldChar w:fldCharType="begin"/>
        </w:r>
        <w:r w:rsidRPr="009C024B">
          <w:rPr>
            <w:szCs w:val="20"/>
          </w:rPr>
          <w:instrText xml:space="preserve"> NUMPAGES  </w:instrText>
        </w:r>
        <w:r w:rsidRPr="009C024B">
          <w:rPr>
            <w:szCs w:val="20"/>
          </w:rPr>
          <w:fldChar w:fldCharType="separate"/>
        </w:r>
        <w:r w:rsidRPr="009C024B">
          <w:rPr>
            <w:szCs w:val="20"/>
          </w:rPr>
          <w:t>3</w:t>
        </w:r>
        <w:r w:rsidRPr="009C024B">
          <w:rPr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F77CC6" w14:textId="77777777" w:rsidR="00407D2A" w:rsidRPr="00A111D1" w:rsidRDefault="00407D2A" w:rsidP="00CF1848">
      <w:r w:rsidRPr="00A111D1">
        <w:separator/>
      </w:r>
    </w:p>
  </w:footnote>
  <w:footnote w:type="continuationSeparator" w:id="0">
    <w:p w14:paraId="2B6E7B55" w14:textId="77777777" w:rsidR="00407D2A" w:rsidRPr="00A111D1" w:rsidRDefault="00407D2A" w:rsidP="00CF1848">
      <w:r w:rsidRPr="00A111D1">
        <w:continuationSeparator/>
      </w:r>
    </w:p>
  </w:footnote>
  <w:footnote w:type="continuationNotice" w:id="1">
    <w:p w14:paraId="2DD58612" w14:textId="77777777" w:rsidR="00407D2A" w:rsidRDefault="00407D2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Cs w:val="20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30F3E7C8" w14:textId="7514187F" w:rsidR="00534681" w:rsidRPr="00A111D1" w:rsidRDefault="00447F4A" w:rsidP="007C4951">
        <w:pPr>
          <w:pStyle w:val="Header"/>
          <w:spacing w:after="240"/>
          <w:rPr>
            <w:szCs w:val="20"/>
          </w:rPr>
        </w:pPr>
        <w:r>
          <w:rPr>
            <w:szCs w:val="20"/>
          </w:rPr>
          <w:t>CBD/</w:t>
        </w:r>
        <w:r w:rsidR="00FC3079">
          <w:rPr>
            <w:szCs w:val="20"/>
          </w:rPr>
          <w:t>NBSAP</w:t>
        </w:r>
        <w:r w:rsidR="00CF72ED">
          <w:rPr>
            <w:szCs w:val="20"/>
          </w:rPr>
          <w:t>/OM/2025/1/</w:t>
        </w:r>
        <w:r w:rsidR="007B0DAA">
          <w:rPr>
            <w:szCs w:val="20"/>
          </w:rPr>
          <w:t>2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alias w:val="Subject"/>
      <w:tag w:val=""/>
      <w:id w:val="85122726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2C5BE00A" w14:textId="686173D7" w:rsidR="009505C9" w:rsidRPr="00A111D1" w:rsidRDefault="007B0DAA" w:rsidP="007C4951">
        <w:pPr>
          <w:pStyle w:val="Header"/>
          <w:spacing w:after="240"/>
          <w:jc w:val="right"/>
        </w:pPr>
        <w:r>
          <w:t>CBD/NBSAP/OM/2025/1/2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FAA08E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3CAB12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A22DFE8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BB22F2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91A33C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223C3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E1EAD6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866D0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7A05DD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EE886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EF2FBD"/>
    <w:multiLevelType w:val="hybridMultilevel"/>
    <w:tmpl w:val="9A72A22E"/>
    <w:lvl w:ilvl="0" w:tplc="3D2A0364">
      <w:start w:val="1"/>
      <w:numFmt w:val="lowerLetter"/>
      <w:pStyle w:val="CBDprov-agendasubitem"/>
      <w:lvlText w:val="(%1)"/>
      <w:lvlJc w:val="left"/>
      <w:pPr>
        <w:ind w:left="1854" w:hanging="360"/>
      </w:pPr>
      <w:rPr>
        <w:rFonts w:ascii="Times New Roman" w:hAnsi="Times New Roman" w:hint="default"/>
        <w:caps w:val="0"/>
        <w:strike w:val="0"/>
        <w:dstrike w:val="0"/>
        <w:vanish w:val="0"/>
        <w:szCs w:val="22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1" w15:restartNumberingAfterBreak="0">
    <w:nsid w:val="33B019BF"/>
    <w:multiLevelType w:val="hybridMultilevel"/>
    <w:tmpl w:val="28C4754E"/>
    <w:lvl w:ilvl="0" w:tplc="A57C1A92">
      <w:start w:val="1"/>
      <w:numFmt w:val="decimal"/>
      <w:pStyle w:val="CBD-prov-agenda-item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499D5F66"/>
    <w:multiLevelType w:val="multilevel"/>
    <w:tmpl w:val="5B089FFC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14" w15:restartNumberingAfterBreak="0">
    <w:nsid w:val="4E0442B4"/>
    <w:multiLevelType w:val="multilevel"/>
    <w:tmpl w:val="1CC4E3A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5" w15:restartNumberingAfterBreak="0">
    <w:nsid w:val="5D943BEE"/>
    <w:multiLevelType w:val="multilevel"/>
    <w:tmpl w:val="5B089FFC"/>
    <w:numStyleLink w:val="ListCBD"/>
  </w:abstractNum>
  <w:abstractNum w:abstractNumId="16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num w:numId="1" w16cid:durableId="830828777">
    <w:abstractNumId w:val="14"/>
  </w:num>
  <w:num w:numId="2" w16cid:durableId="1858829">
    <w:abstractNumId w:val="12"/>
  </w:num>
  <w:num w:numId="3" w16cid:durableId="1333221471">
    <w:abstractNumId w:val="17"/>
  </w:num>
  <w:num w:numId="4" w16cid:durableId="1072390599">
    <w:abstractNumId w:val="18"/>
  </w:num>
  <w:num w:numId="5" w16cid:durableId="607395260">
    <w:abstractNumId w:val="9"/>
  </w:num>
  <w:num w:numId="6" w16cid:durableId="98110136">
    <w:abstractNumId w:val="7"/>
  </w:num>
  <w:num w:numId="7" w16cid:durableId="920676582">
    <w:abstractNumId w:val="6"/>
  </w:num>
  <w:num w:numId="8" w16cid:durableId="447286378">
    <w:abstractNumId w:val="5"/>
  </w:num>
  <w:num w:numId="9" w16cid:durableId="1532258362">
    <w:abstractNumId w:val="4"/>
  </w:num>
  <w:num w:numId="10" w16cid:durableId="960385107">
    <w:abstractNumId w:val="13"/>
  </w:num>
  <w:num w:numId="11" w16cid:durableId="893932166">
    <w:abstractNumId w:val="16"/>
  </w:num>
  <w:num w:numId="12" w16cid:durableId="323945383">
    <w:abstractNumId w:val="15"/>
  </w:num>
  <w:num w:numId="13" w16cid:durableId="549001642">
    <w:abstractNumId w:val="8"/>
  </w:num>
  <w:num w:numId="14" w16cid:durableId="381753418">
    <w:abstractNumId w:val="3"/>
  </w:num>
  <w:num w:numId="15" w16cid:durableId="442072021">
    <w:abstractNumId w:val="2"/>
  </w:num>
  <w:num w:numId="16" w16cid:durableId="1182670226">
    <w:abstractNumId w:val="1"/>
  </w:num>
  <w:num w:numId="17" w16cid:durableId="1989898484">
    <w:abstractNumId w:val="0"/>
  </w:num>
  <w:num w:numId="18" w16cid:durableId="1491941647">
    <w:abstractNumId w:val="11"/>
  </w:num>
  <w:num w:numId="19" w16cid:durableId="563563814">
    <w:abstractNumId w:val="1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1860"/>
    <w:rsid w:val="000011F5"/>
    <w:rsid w:val="00005819"/>
    <w:rsid w:val="00005921"/>
    <w:rsid w:val="00006B27"/>
    <w:rsid w:val="00007DCC"/>
    <w:rsid w:val="00010316"/>
    <w:rsid w:val="00011263"/>
    <w:rsid w:val="00013FE0"/>
    <w:rsid w:val="00014C35"/>
    <w:rsid w:val="00017333"/>
    <w:rsid w:val="00021F4A"/>
    <w:rsid w:val="00022C95"/>
    <w:rsid w:val="0002308A"/>
    <w:rsid w:val="000253A9"/>
    <w:rsid w:val="00025E58"/>
    <w:rsid w:val="00025EA3"/>
    <w:rsid w:val="000261DA"/>
    <w:rsid w:val="0003335F"/>
    <w:rsid w:val="00033898"/>
    <w:rsid w:val="00041458"/>
    <w:rsid w:val="000414BD"/>
    <w:rsid w:val="00042592"/>
    <w:rsid w:val="00044860"/>
    <w:rsid w:val="00044B6D"/>
    <w:rsid w:val="00044C57"/>
    <w:rsid w:val="0004608E"/>
    <w:rsid w:val="00047272"/>
    <w:rsid w:val="000536E1"/>
    <w:rsid w:val="00054159"/>
    <w:rsid w:val="000557D3"/>
    <w:rsid w:val="00060759"/>
    <w:rsid w:val="00061B7E"/>
    <w:rsid w:val="00062982"/>
    <w:rsid w:val="00062E86"/>
    <w:rsid w:val="00064CDF"/>
    <w:rsid w:val="00066620"/>
    <w:rsid w:val="0007171B"/>
    <w:rsid w:val="00071D67"/>
    <w:rsid w:val="000748DD"/>
    <w:rsid w:val="000768F4"/>
    <w:rsid w:val="00076D6C"/>
    <w:rsid w:val="00076F20"/>
    <w:rsid w:val="000857B8"/>
    <w:rsid w:val="000860DF"/>
    <w:rsid w:val="00087E4D"/>
    <w:rsid w:val="00090772"/>
    <w:rsid w:val="00094BB5"/>
    <w:rsid w:val="000A068B"/>
    <w:rsid w:val="000A102E"/>
    <w:rsid w:val="000A3551"/>
    <w:rsid w:val="000A55FE"/>
    <w:rsid w:val="000B39A6"/>
    <w:rsid w:val="000B79BF"/>
    <w:rsid w:val="000C2617"/>
    <w:rsid w:val="000C2BC3"/>
    <w:rsid w:val="000C371A"/>
    <w:rsid w:val="000C3ABF"/>
    <w:rsid w:val="000C3B67"/>
    <w:rsid w:val="000D0F68"/>
    <w:rsid w:val="000D0FE8"/>
    <w:rsid w:val="000D3BA8"/>
    <w:rsid w:val="000D6AC3"/>
    <w:rsid w:val="000D79F3"/>
    <w:rsid w:val="000E14D1"/>
    <w:rsid w:val="000E32A7"/>
    <w:rsid w:val="000E5C98"/>
    <w:rsid w:val="000E673A"/>
    <w:rsid w:val="000E74A8"/>
    <w:rsid w:val="000F0147"/>
    <w:rsid w:val="000F09BD"/>
    <w:rsid w:val="000F321E"/>
    <w:rsid w:val="000F3D37"/>
    <w:rsid w:val="000F46F8"/>
    <w:rsid w:val="000F56A8"/>
    <w:rsid w:val="000F5F7F"/>
    <w:rsid w:val="000F74F5"/>
    <w:rsid w:val="000F777E"/>
    <w:rsid w:val="000F78FC"/>
    <w:rsid w:val="000F7AD5"/>
    <w:rsid w:val="000F7B45"/>
    <w:rsid w:val="000F7E09"/>
    <w:rsid w:val="0010085D"/>
    <w:rsid w:val="00101C8C"/>
    <w:rsid w:val="00103C3A"/>
    <w:rsid w:val="00105284"/>
    <w:rsid w:val="00105372"/>
    <w:rsid w:val="001054A6"/>
    <w:rsid w:val="00105ED4"/>
    <w:rsid w:val="00106846"/>
    <w:rsid w:val="001072B7"/>
    <w:rsid w:val="001078A1"/>
    <w:rsid w:val="00111944"/>
    <w:rsid w:val="0011460C"/>
    <w:rsid w:val="00114632"/>
    <w:rsid w:val="001169F6"/>
    <w:rsid w:val="00117A6D"/>
    <w:rsid w:val="00120900"/>
    <w:rsid w:val="00125485"/>
    <w:rsid w:val="00125BA8"/>
    <w:rsid w:val="00125CFC"/>
    <w:rsid w:val="00130AB2"/>
    <w:rsid w:val="001312AD"/>
    <w:rsid w:val="00131E7A"/>
    <w:rsid w:val="00134846"/>
    <w:rsid w:val="00136385"/>
    <w:rsid w:val="001374F1"/>
    <w:rsid w:val="001403EB"/>
    <w:rsid w:val="00145831"/>
    <w:rsid w:val="00146B87"/>
    <w:rsid w:val="001513F6"/>
    <w:rsid w:val="00153E97"/>
    <w:rsid w:val="00157B5D"/>
    <w:rsid w:val="00161425"/>
    <w:rsid w:val="00166AFC"/>
    <w:rsid w:val="00172AF6"/>
    <w:rsid w:val="00176CEE"/>
    <w:rsid w:val="001777C5"/>
    <w:rsid w:val="00181020"/>
    <w:rsid w:val="00183288"/>
    <w:rsid w:val="001838E7"/>
    <w:rsid w:val="001839A9"/>
    <w:rsid w:val="00184AA8"/>
    <w:rsid w:val="0018640B"/>
    <w:rsid w:val="00186DD8"/>
    <w:rsid w:val="001874DC"/>
    <w:rsid w:val="00190F3D"/>
    <w:rsid w:val="00191121"/>
    <w:rsid w:val="00193348"/>
    <w:rsid w:val="00193C22"/>
    <w:rsid w:val="0019480C"/>
    <w:rsid w:val="0019538F"/>
    <w:rsid w:val="00196770"/>
    <w:rsid w:val="001A16C0"/>
    <w:rsid w:val="001A35EC"/>
    <w:rsid w:val="001A537C"/>
    <w:rsid w:val="001A646C"/>
    <w:rsid w:val="001A6DEA"/>
    <w:rsid w:val="001A76CD"/>
    <w:rsid w:val="001B1149"/>
    <w:rsid w:val="001B13FE"/>
    <w:rsid w:val="001B1897"/>
    <w:rsid w:val="001B2B29"/>
    <w:rsid w:val="001B575C"/>
    <w:rsid w:val="001B5B19"/>
    <w:rsid w:val="001B62DE"/>
    <w:rsid w:val="001C2ABA"/>
    <w:rsid w:val="001C2D23"/>
    <w:rsid w:val="001C3278"/>
    <w:rsid w:val="001C67CA"/>
    <w:rsid w:val="001D1F67"/>
    <w:rsid w:val="001D68E0"/>
    <w:rsid w:val="001D6E94"/>
    <w:rsid w:val="001E114C"/>
    <w:rsid w:val="001E3BAB"/>
    <w:rsid w:val="001E5260"/>
    <w:rsid w:val="001E5403"/>
    <w:rsid w:val="001E6687"/>
    <w:rsid w:val="001E6930"/>
    <w:rsid w:val="001E7201"/>
    <w:rsid w:val="001F235A"/>
    <w:rsid w:val="001F5CC3"/>
    <w:rsid w:val="001F6504"/>
    <w:rsid w:val="00202BC0"/>
    <w:rsid w:val="00203102"/>
    <w:rsid w:val="002070E2"/>
    <w:rsid w:val="00210F8C"/>
    <w:rsid w:val="00213723"/>
    <w:rsid w:val="00214E7E"/>
    <w:rsid w:val="002154CA"/>
    <w:rsid w:val="00215A5A"/>
    <w:rsid w:val="002175F9"/>
    <w:rsid w:val="00220E3B"/>
    <w:rsid w:val="002240F2"/>
    <w:rsid w:val="00225455"/>
    <w:rsid w:val="0022677E"/>
    <w:rsid w:val="00227F3F"/>
    <w:rsid w:val="00230338"/>
    <w:rsid w:val="00230535"/>
    <w:rsid w:val="00232DF4"/>
    <w:rsid w:val="00234181"/>
    <w:rsid w:val="00235310"/>
    <w:rsid w:val="00235446"/>
    <w:rsid w:val="00240869"/>
    <w:rsid w:val="0024651A"/>
    <w:rsid w:val="002467AB"/>
    <w:rsid w:val="002531C4"/>
    <w:rsid w:val="00254AB2"/>
    <w:rsid w:val="00260C5B"/>
    <w:rsid w:val="0026514D"/>
    <w:rsid w:val="00266AAC"/>
    <w:rsid w:val="00267A63"/>
    <w:rsid w:val="00267FF5"/>
    <w:rsid w:val="00272AD3"/>
    <w:rsid w:val="002737C4"/>
    <w:rsid w:val="002762DD"/>
    <w:rsid w:val="00276E18"/>
    <w:rsid w:val="00281565"/>
    <w:rsid w:val="002842F6"/>
    <w:rsid w:val="00284E08"/>
    <w:rsid w:val="00284EAE"/>
    <w:rsid w:val="002901CB"/>
    <w:rsid w:val="00293689"/>
    <w:rsid w:val="002952CD"/>
    <w:rsid w:val="00296F9E"/>
    <w:rsid w:val="002A0482"/>
    <w:rsid w:val="002A1B41"/>
    <w:rsid w:val="002A7EB4"/>
    <w:rsid w:val="002B07E6"/>
    <w:rsid w:val="002B47C4"/>
    <w:rsid w:val="002B5CC3"/>
    <w:rsid w:val="002C117A"/>
    <w:rsid w:val="002C15AF"/>
    <w:rsid w:val="002C6532"/>
    <w:rsid w:val="002D3DA4"/>
    <w:rsid w:val="002D4103"/>
    <w:rsid w:val="002D5868"/>
    <w:rsid w:val="002D5993"/>
    <w:rsid w:val="002E24F2"/>
    <w:rsid w:val="002E35B6"/>
    <w:rsid w:val="002E3F2A"/>
    <w:rsid w:val="002E44BA"/>
    <w:rsid w:val="002E4BE0"/>
    <w:rsid w:val="002E5E7C"/>
    <w:rsid w:val="002E6A00"/>
    <w:rsid w:val="002E74B5"/>
    <w:rsid w:val="002F0852"/>
    <w:rsid w:val="002F1384"/>
    <w:rsid w:val="002F27FF"/>
    <w:rsid w:val="002F2B53"/>
    <w:rsid w:val="002F5382"/>
    <w:rsid w:val="002F6EDB"/>
    <w:rsid w:val="00300164"/>
    <w:rsid w:val="003008FE"/>
    <w:rsid w:val="0030169D"/>
    <w:rsid w:val="003022B0"/>
    <w:rsid w:val="00304435"/>
    <w:rsid w:val="003048F2"/>
    <w:rsid w:val="003060EB"/>
    <w:rsid w:val="00306381"/>
    <w:rsid w:val="00306704"/>
    <w:rsid w:val="00307C78"/>
    <w:rsid w:val="003104B7"/>
    <w:rsid w:val="00311553"/>
    <w:rsid w:val="00312113"/>
    <w:rsid w:val="00312983"/>
    <w:rsid w:val="003153EB"/>
    <w:rsid w:val="003165AB"/>
    <w:rsid w:val="003209F6"/>
    <w:rsid w:val="003215F9"/>
    <w:rsid w:val="00321985"/>
    <w:rsid w:val="00323E9D"/>
    <w:rsid w:val="003244B4"/>
    <w:rsid w:val="00324695"/>
    <w:rsid w:val="0032787C"/>
    <w:rsid w:val="00332D52"/>
    <w:rsid w:val="00332F88"/>
    <w:rsid w:val="003335C0"/>
    <w:rsid w:val="003336C7"/>
    <w:rsid w:val="00334A09"/>
    <w:rsid w:val="0033523C"/>
    <w:rsid w:val="003359B2"/>
    <w:rsid w:val="00335D44"/>
    <w:rsid w:val="00335FA1"/>
    <w:rsid w:val="0034020A"/>
    <w:rsid w:val="003409FD"/>
    <w:rsid w:val="00347C7E"/>
    <w:rsid w:val="00347D15"/>
    <w:rsid w:val="003504B3"/>
    <w:rsid w:val="00351205"/>
    <w:rsid w:val="00352910"/>
    <w:rsid w:val="00354DF7"/>
    <w:rsid w:val="00356852"/>
    <w:rsid w:val="003572E9"/>
    <w:rsid w:val="00362C0A"/>
    <w:rsid w:val="0036373C"/>
    <w:rsid w:val="0036380A"/>
    <w:rsid w:val="003641CC"/>
    <w:rsid w:val="00366298"/>
    <w:rsid w:val="0037024D"/>
    <w:rsid w:val="00372543"/>
    <w:rsid w:val="00372E48"/>
    <w:rsid w:val="00372F74"/>
    <w:rsid w:val="00373463"/>
    <w:rsid w:val="00373694"/>
    <w:rsid w:val="00375E61"/>
    <w:rsid w:val="0038489F"/>
    <w:rsid w:val="00385430"/>
    <w:rsid w:val="00387B20"/>
    <w:rsid w:val="00387DF5"/>
    <w:rsid w:val="00390C07"/>
    <w:rsid w:val="003929DD"/>
    <w:rsid w:val="00393636"/>
    <w:rsid w:val="003939C7"/>
    <w:rsid w:val="0039580F"/>
    <w:rsid w:val="0039587E"/>
    <w:rsid w:val="003A0A59"/>
    <w:rsid w:val="003A1E67"/>
    <w:rsid w:val="003A3E61"/>
    <w:rsid w:val="003B1268"/>
    <w:rsid w:val="003B20E7"/>
    <w:rsid w:val="003B219C"/>
    <w:rsid w:val="003B231E"/>
    <w:rsid w:val="003B3B36"/>
    <w:rsid w:val="003B47F4"/>
    <w:rsid w:val="003B53BE"/>
    <w:rsid w:val="003B5E06"/>
    <w:rsid w:val="003C0427"/>
    <w:rsid w:val="003C1A61"/>
    <w:rsid w:val="003C253F"/>
    <w:rsid w:val="003C429D"/>
    <w:rsid w:val="003D05FF"/>
    <w:rsid w:val="003D06DA"/>
    <w:rsid w:val="003D0F51"/>
    <w:rsid w:val="003D39D2"/>
    <w:rsid w:val="003D3CDC"/>
    <w:rsid w:val="003D4C06"/>
    <w:rsid w:val="003D7D47"/>
    <w:rsid w:val="003D7D68"/>
    <w:rsid w:val="003E1A22"/>
    <w:rsid w:val="003E3E1C"/>
    <w:rsid w:val="003E5B64"/>
    <w:rsid w:val="003F060E"/>
    <w:rsid w:val="003F0723"/>
    <w:rsid w:val="003F090D"/>
    <w:rsid w:val="003F3F3A"/>
    <w:rsid w:val="003F4943"/>
    <w:rsid w:val="003F50C5"/>
    <w:rsid w:val="003F6226"/>
    <w:rsid w:val="003F7224"/>
    <w:rsid w:val="00400263"/>
    <w:rsid w:val="00403FDE"/>
    <w:rsid w:val="0040732F"/>
    <w:rsid w:val="00407D2A"/>
    <w:rsid w:val="004111E0"/>
    <w:rsid w:val="004128B0"/>
    <w:rsid w:val="00413C9D"/>
    <w:rsid w:val="00414E9A"/>
    <w:rsid w:val="00416CE8"/>
    <w:rsid w:val="00421435"/>
    <w:rsid w:val="00422119"/>
    <w:rsid w:val="00424C87"/>
    <w:rsid w:val="004252BB"/>
    <w:rsid w:val="00427D21"/>
    <w:rsid w:val="004304B8"/>
    <w:rsid w:val="00431DCA"/>
    <w:rsid w:val="00436D92"/>
    <w:rsid w:val="00437EE4"/>
    <w:rsid w:val="004419BC"/>
    <w:rsid w:val="00443FAA"/>
    <w:rsid w:val="00447F4A"/>
    <w:rsid w:val="004512E3"/>
    <w:rsid w:val="00452511"/>
    <w:rsid w:val="00456F67"/>
    <w:rsid w:val="00460338"/>
    <w:rsid w:val="00460EB1"/>
    <w:rsid w:val="004612FD"/>
    <w:rsid w:val="00462480"/>
    <w:rsid w:val="00462790"/>
    <w:rsid w:val="00462937"/>
    <w:rsid w:val="004642F0"/>
    <w:rsid w:val="004644C2"/>
    <w:rsid w:val="0046454D"/>
    <w:rsid w:val="00467F9C"/>
    <w:rsid w:val="00470513"/>
    <w:rsid w:val="0047146C"/>
    <w:rsid w:val="00471503"/>
    <w:rsid w:val="004737F5"/>
    <w:rsid w:val="00477FCE"/>
    <w:rsid w:val="0047D553"/>
    <w:rsid w:val="00480583"/>
    <w:rsid w:val="0048299B"/>
    <w:rsid w:val="004849B1"/>
    <w:rsid w:val="00487804"/>
    <w:rsid w:val="004913ED"/>
    <w:rsid w:val="00494053"/>
    <w:rsid w:val="00494650"/>
    <w:rsid w:val="004A160B"/>
    <w:rsid w:val="004A20D9"/>
    <w:rsid w:val="004A2C6E"/>
    <w:rsid w:val="004A3450"/>
    <w:rsid w:val="004A3762"/>
    <w:rsid w:val="004A4A9A"/>
    <w:rsid w:val="004A5754"/>
    <w:rsid w:val="004A717B"/>
    <w:rsid w:val="004B0E36"/>
    <w:rsid w:val="004B1A63"/>
    <w:rsid w:val="004B3398"/>
    <w:rsid w:val="004B5DB8"/>
    <w:rsid w:val="004C2802"/>
    <w:rsid w:val="004C536B"/>
    <w:rsid w:val="004C5C0C"/>
    <w:rsid w:val="004C6163"/>
    <w:rsid w:val="004C72A1"/>
    <w:rsid w:val="004D0010"/>
    <w:rsid w:val="004D082A"/>
    <w:rsid w:val="004D1A1D"/>
    <w:rsid w:val="004D2530"/>
    <w:rsid w:val="004D374D"/>
    <w:rsid w:val="004E356B"/>
    <w:rsid w:val="004E53EE"/>
    <w:rsid w:val="004E5452"/>
    <w:rsid w:val="004E700E"/>
    <w:rsid w:val="004F3CB0"/>
    <w:rsid w:val="004F49A3"/>
    <w:rsid w:val="005013D8"/>
    <w:rsid w:val="00502054"/>
    <w:rsid w:val="005022B8"/>
    <w:rsid w:val="00503F98"/>
    <w:rsid w:val="0051006C"/>
    <w:rsid w:val="005110B7"/>
    <w:rsid w:val="00512284"/>
    <w:rsid w:val="00512AC6"/>
    <w:rsid w:val="0051319F"/>
    <w:rsid w:val="00520CB3"/>
    <w:rsid w:val="00522B29"/>
    <w:rsid w:val="00523086"/>
    <w:rsid w:val="005249B3"/>
    <w:rsid w:val="00525423"/>
    <w:rsid w:val="00525C2F"/>
    <w:rsid w:val="00525D09"/>
    <w:rsid w:val="00526E29"/>
    <w:rsid w:val="005324D5"/>
    <w:rsid w:val="00534308"/>
    <w:rsid w:val="00534681"/>
    <w:rsid w:val="00534F39"/>
    <w:rsid w:val="00535AF2"/>
    <w:rsid w:val="005363A7"/>
    <w:rsid w:val="0053688D"/>
    <w:rsid w:val="00536D1C"/>
    <w:rsid w:val="00536DBD"/>
    <w:rsid w:val="00537EA4"/>
    <w:rsid w:val="00540F32"/>
    <w:rsid w:val="00540FAA"/>
    <w:rsid w:val="005419A3"/>
    <w:rsid w:val="005478ED"/>
    <w:rsid w:val="005509AF"/>
    <w:rsid w:val="00551186"/>
    <w:rsid w:val="005546E6"/>
    <w:rsid w:val="0056068E"/>
    <w:rsid w:val="00560B3B"/>
    <w:rsid w:val="005611A5"/>
    <w:rsid w:val="00561950"/>
    <w:rsid w:val="00561C68"/>
    <w:rsid w:val="0056267A"/>
    <w:rsid w:val="00563442"/>
    <w:rsid w:val="00565B42"/>
    <w:rsid w:val="00570A40"/>
    <w:rsid w:val="005710A0"/>
    <w:rsid w:val="0057318C"/>
    <w:rsid w:val="00575A77"/>
    <w:rsid w:val="0057629F"/>
    <w:rsid w:val="005762D7"/>
    <w:rsid w:val="0057713B"/>
    <w:rsid w:val="005803A1"/>
    <w:rsid w:val="00580A91"/>
    <w:rsid w:val="00581FB5"/>
    <w:rsid w:val="0058417C"/>
    <w:rsid w:val="0058763D"/>
    <w:rsid w:val="00592CDB"/>
    <w:rsid w:val="00593B66"/>
    <w:rsid w:val="00595199"/>
    <w:rsid w:val="00597558"/>
    <w:rsid w:val="005A064D"/>
    <w:rsid w:val="005A086A"/>
    <w:rsid w:val="005A267E"/>
    <w:rsid w:val="005A3D80"/>
    <w:rsid w:val="005A4CBE"/>
    <w:rsid w:val="005A6684"/>
    <w:rsid w:val="005B0A2B"/>
    <w:rsid w:val="005B3171"/>
    <w:rsid w:val="005B35E2"/>
    <w:rsid w:val="005B65E7"/>
    <w:rsid w:val="005B759F"/>
    <w:rsid w:val="005C1297"/>
    <w:rsid w:val="005C188E"/>
    <w:rsid w:val="005C2A03"/>
    <w:rsid w:val="005C2D26"/>
    <w:rsid w:val="005C4CE6"/>
    <w:rsid w:val="005C6783"/>
    <w:rsid w:val="005C7C3F"/>
    <w:rsid w:val="005C7F54"/>
    <w:rsid w:val="005D0FBF"/>
    <w:rsid w:val="005D2B17"/>
    <w:rsid w:val="005D7F5E"/>
    <w:rsid w:val="005E41CC"/>
    <w:rsid w:val="005E4DC5"/>
    <w:rsid w:val="005E6729"/>
    <w:rsid w:val="005E77B6"/>
    <w:rsid w:val="005F0E9B"/>
    <w:rsid w:val="005F4860"/>
    <w:rsid w:val="006009BB"/>
    <w:rsid w:val="00600E78"/>
    <w:rsid w:val="00604389"/>
    <w:rsid w:val="00604946"/>
    <w:rsid w:val="0060522E"/>
    <w:rsid w:val="0060642E"/>
    <w:rsid w:val="00611C66"/>
    <w:rsid w:val="00611EB4"/>
    <w:rsid w:val="006122BA"/>
    <w:rsid w:val="00612E52"/>
    <w:rsid w:val="00620053"/>
    <w:rsid w:val="00622B1B"/>
    <w:rsid w:val="00623F55"/>
    <w:rsid w:val="00624D3F"/>
    <w:rsid w:val="0062678D"/>
    <w:rsid w:val="00626E52"/>
    <w:rsid w:val="0063034D"/>
    <w:rsid w:val="00630372"/>
    <w:rsid w:val="00632045"/>
    <w:rsid w:val="0063345F"/>
    <w:rsid w:val="00633883"/>
    <w:rsid w:val="00633CAA"/>
    <w:rsid w:val="006355FC"/>
    <w:rsid w:val="00637ABE"/>
    <w:rsid w:val="00640EF3"/>
    <w:rsid w:val="00642E19"/>
    <w:rsid w:val="0064502B"/>
    <w:rsid w:val="006456C4"/>
    <w:rsid w:val="006459D6"/>
    <w:rsid w:val="00645B71"/>
    <w:rsid w:val="00645DFA"/>
    <w:rsid w:val="00646134"/>
    <w:rsid w:val="00646A67"/>
    <w:rsid w:val="0064719F"/>
    <w:rsid w:val="006478BF"/>
    <w:rsid w:val="00653501"/>
    <w:rsid w:val="00656763"/>
    <w:rsid w:val="00665E7C"/>
    <w:rsid w:val="00666E31"/>
    <w:rsid w:val="00670F87"/>
    <w:rsid w:val="006713E3"/>
    <w:rsid w:val="006746EC"/>
    <w:rsid w:val="00680E5A"/>
    <w:rsid w:val="00683D8C"/>
    <w:rsid w:val="00684ACD"/>
    <w:rsid w:val="006853F9"/>
    <w:rsid w:val="00686356"/>
    <w:rsid w:val="00686908"/>
    <w:rsid w:val="006920F1"/>
    <w:rsid w:val="006928E8"/>
    <w:rsid w:val="00693B91"/>
    <w:rsid w:val="00694E03"/>
    <w:rsid w:val="0069615F"/>
    <w:rsid w:val="00696B01"/>
    <w:rsid w:val="00697411"/>
    <w:rsid w:val="006975BE"/>
    <w:rsid w:val="006A103D"/>
    <w:rsid w:val="006A3EEE"/>
    <w:rsid w:val="006A4972"/>
    <w:rsid w:val="006A6040"/>
    <w:rsid w:val="006A73C1"/>
    <w:rsid w:val="006B101D"/>
    <w:rsid w:val="006B11E4"/>
    <w:rsid w:val="006B2290"/>
    <w:rsid w:val="006B4084"/>
    <w:rsid w:val="006BF26F"/>
    <w:rsid w:val="006C0FC5"/>
    <w:rsid w:val="006C2B6F"/>
    <w:rsid w:val="006C4559"/>
    <w:rsid w:val="006C583E"/>
    <w:rsid w:val="006C645A"/>
    <w:rsid w:val="006D011B"/>
    <w:rsid w:val="006D0AC6"/>
    <w:rsid w:val="006D0C31"/>
    <w:rsid w:val="006D0E68"/>
    <w:rsid w:val="006D2C7D"/>
    <w:rsid w:val="006D4C5B"/>
    <w:rsid w:val="006D5437"/>
    <w:rsid w:val="006D566D"/>
    <w:rsid w:val="006D5927"/>
    <w:rsid w:val="006D727A"/>
    <w:rsid w:val="006E6330"/>
    <w:rsid w:val="006E722F"/>
    <w:rsid w:val="006E7AE6"/>
    <w:rsid w:val="006E7EF8"/>
    <w:rsid w:val="006F0CF5"/>
    <w:rsid w:val="006F0ED3"/>
    <w:rsid w:val="006F15F2"/>
    <w:rsid w:val="006F53E9"/>
    <w:rsid w:val="00701D4D"/>
    <w:rsid w:val="007047DD"/>
    <w:rsid w:val="007134EA"/>
    <w:rsid w:val="00713DD9"/>
    <w:rsid w:val="007145C3"/>
    <w:rsid w:val="00714932"/>
    <w:rsid w:val="007156C7"/>
    <w:rsid w:val="00715A69"/>
    <w:rsid w:val="0071759B"/>
    <w:rsid w:val="00717D88"/>
    <w:rsid w:val="0072073D"/>
    <w:rsid w:val="00722E4A"/>
    <w:rsid w:val="007260A1"/>
    <w:rsid w:val="00726A43"/>
    <w:rsid w:val="00733159"/>
    <w:rsid w:val="00737A78"/>
    <w:rsid w:val="007410F8"/>
    <w:rsid w:val="007446C4"/>
    <w:rsid w:val="007449EA"/>
    <w:rsid w:val="00744F5E"/>
    <w:rsid w:val="00746BF8"/>
    <w:rsid w:val="00750D65"/>
    <w:rsid w:val="00751976"/>
    <w:rsid w:val="00753004"/>
    <w:rsid w:val="00753604"/>
    <w:rsid w:val="007544C8"/>
    <w:rsid w:val="0075524A"/>
    <w:rsid w:val="00757956"/>
    <w:rsid w:val="00763D61"/>
    <w:rsid w:val="00765AE5"/>
    <w:rsid w:val="00773AFA"/>
    <w:rsid w:val="00776E2F"/>
    <w:rsid w:val="0077706D"/>
    <w:rsid w:val="0078048D"/>
    <w:rsid w:val="00780D7C"/>
    <w:rsid w:val="00781A54"/>
    <w:rsid w:val="00782D9B"/>
    <w:rsid w:val="00783FCA"/>
    <w:rsid w:val="00786056"/>
    <w:rsid w:val="007864CB"/>
    <w:rsid w:val="00787C2C"/>
    <w:rsid w:val="0079186F"/>
    <w:rsid w:val="0079246C"/>
    <w:rsid w:val="007942D3"/>
    <w:rsid w:val="0079769B"/>
    <w:rsid w:val="007A1950"/>
    <w:rsid w:val="007A2282"/>
    <w:rsid w:val="007A447D"/>
    <w:rsid w:val="007A465B"/>
    <w:rsid w:val="007A5533"/>
    <w:rsid w:val="007B0DAA"/>
    <w:rsid w:val="007B2099"/>
    <w:rsid w:val="007B3903"/>
    <w:rsid w:val="007B441D"/>
    <w:rsid w:val="007B68D9"/>
    <w:rsid w:val="007B6C09"/>
    <w:rsid w:val="007B7741"/>
    <w:rsid w:val="007C04DF"/>
    <w:rsid w:val="007C08E7"/>
    <w:rsid w:val="007C19EE"/>
    <w:rsid w:val="007C2886"/>
    <w:rsid w:val="007C2F90"/>
    <w:rsid w:val="007C313A"/>
    <w:rsid w:val="007C4951"/>
    <w:rsid w:val="007C519D"/>
    <w:rsid w:val="007C6279"/>
    <w:rsid w:val="007C6A11"/>
    <w:rsid w:val="007D271A"/>
    <w:rsid w:val="007D3F72"/>
    <w:rsid w:val="007D5F14"/>
    <w:rsid w:val="007D7463"/>
    <w:rsid w:val="007D7B30"/>
    <w:rsid w:val="007E0762"/>
    <w:rsid w:val="007E09DA"/>
    <w:rsid w:val="007E0F8A"/>
    <w:rsid w:val="007E4056"/>
    <w:rsid w:val="007E715D"/>
    <w:rsid w:val="007E7AA2"/>
    <w:rsid w:val="007E7BA5"/>
    <w:rsid w:val="007F3483"/>
    <w:rsid w:val="007F718D"/>
    <w:rsid w:val="00801FAD"/>
    <w:rsid w:val="008035E1"/>
    <w:rsid w:val="00803CAA"/>
    <w:rsid w:val="008047A3"/>
    <w:rsid w:val="00807EDA"/>
    <w:rsid w:val="008122B4"/>
    <w:rsid w:val="008126D6"/>
    <w:rsid w:val="00812866"/>
    <w:rsid w:val="008178B6"/>
    <w:rsid w:val="00821555"/>
    <w:rsid w:val="0082159B"/>
    <w:rsid w:val="008222F2"/>
    <w:rsid w:val="00823E60"/>
    <w:rsid w:val="00825DAF"/>
    <w:rsid w:val="00827126"/>
    <w:rsid w:val="008275A3"/>
    <w:rsid w:val="0082777C"/>
    <w:rsid w:val="0083128A"/>
    <w:rsid w:val="0083157C"/>
    <w:rsid w:val="00831772"/>
    <w:rsid w:val="00834705"/>
    <w:rsid w:val="00835244"/>
    <w:rsid w:val="00836855"/>
    <w:rsid w:val="00837247"/>
    <w:rsid w:val="008373AE"/>
    <w:rsid w:val="00845115"/>
    <w:rsid w:val="00851583"/>
    <w:rsid w:val="00853A39"/>
    <w:rsid w:val="00865B74"/>
    <w:rsid w:val="00870BFC"/>
    <w:rsid w:val="00873546"/>
    <w:rsid w:val="00875D16"/>
    <w:rsid w:val="00876F2D"/>
    <w:rsid w:val="00877AAB"/>
    <w:rsid w:val="008851A8"/>
    <w:rsid w:val="00885A8C"/>
    <w:rsid w:val="00886E9F"/>
    <w:rsid w:val="00894555"/>
    <w:rsid w:val="0089547F"/>
    <w:rsid w:val="008974F0"/>
    <w:rsid w:val="00897CCB"/>
    <w:rsid w:val="008A1499"/>
    <w:rsid w:val="008A3B70"/>
    <w:rsid w:val="008A7CED"/>
    <w:rsid w:val="008B012A"/>
    <w:rsid w:val="008B245E"/>
    <w:rsid w:val="008B34C0"/>
    <w:rsid w:val="008B419F"/>
    <w:rsid w:val="008B65EC"/>
    <w:rsid w:val="008C1652"/>
    <w:rsid w:val="008C3678"/>
    <w:rsid w:val="008C4D9F"/>
    <w:rsid w:val="008C5681"/>
    <w:rsid w:val="008E279D"/>
    <w:rsid w:val="008E2E26"/>
    <w:rsid w:val="008E697B"/>
    <w:rsid w:val="008F0394"/>
    <w:rsid w:val="008F087E"/>
    <w:rsid w:val="008F2D94"/>
    <w:rsid w:val="008F5D0D"/>
    <w:rsid w:val="008F67E3"/>
    <w:rsid w:val="008F7E31"/>
    <w:rsid w:val="009009D7"/>
    <w:rsid w:val="00903337"/>
    <w:rsid w:val="00903B82"/>
    <w:rsid w:val="009058FA"/>
    <w:rsid w:val="00906E17"/>
    <w:rsid w:val="0091074F"/>
    <w:rsid w:val="00911F22"/>
    <w:rsid w:val="0091745E"/>
    <w:rsid w:val="00921649"/>
    <w:rsid w:val="00922088"/>
    <w:rsid w:val="00923A41"/>
    <w:rsid w:val="0092522F"/>
    <w:rsid w:val="009253D2"/>
    <w:rsid w:val="00925BB3"/>
    <w:rsid w:val="009273D9"/>
    <w:rsid w:val="00927FB0"/>
    <w:rsid w:val="00930BA1"/>
    <w:rsid w:val="0093169E"/>
    <w:rsid w:val="00931953"/>
    <w:rsid w:val="00932CFB"/>
    <w:rsid w:val="00935951"/>
    <w:rsid w:val="00940B2D"/>
    <w:rsid w:val="00941ED8"/>
    <w:rsid w:val="00941F82"/>
    <w:rsid w:val="009445A2"/>
    <w:rsid w:val="00944D1C"/>
    <w:rsid w:val="009472AD"/>
    <w:rsid w:val="00947736"/>
    <w:rsid w:val="009505C9"/>
    <w:rsid w:val="00950752"/>
    <w:rsid w:val="00950983"/>
    <w:rsid w:val="009543E6"/>
    <w:rsid w:val="009568EF"/>
    <w:rsid w:val="00961550"/>
    <w:rsid w:val="00962106"/>
    <w:rsid w:val="00962FBC"/>
    <w:rsid w:val="00966424"/>
    <w:rsid w:val="0097195A"/>
    <w:rsid w:val="00974016"/>
    <w:rsid w:val="0098144D"/>
    <w:rsid w:val="009831EE"/>
    <w:rsid w:val="00985FF8"/>
    <w:rsid w:val="00986052"/>
    <w:rsid w:val="009869C1"/>
    <w:rsid w:val="00990056"/>
    <w:rsid w:val="00990D39"/>
    <w:rsid w:val="009914FB"/>
    <w:rsid w:val="00992A24"/>
    <w:rsid w:val="00994CA2"/>
    <w:rsid w:val="00995D31"/>
    <w:rsid w:val="009973D3"/>
    <w:rsid w:val="00997EA2"/>
    <w:rsid w:val="009A19C7"/>
    <w:rsid w:val="009A2803"/>
    <w:rsid w:val="009A4BAC"/>
    <w:rsid w:val="009A7A63"/>
    <w:rsid w:val="009B11C2"/>
    <w:rsid w:val="009B25B1"/>
    <w:rsid w:val="009B484F"/>
    <w:rsid w:val="009B7875"/>
    <w:rsid w:val="009C0234"/>
    <w:rsid w:val="009C024B"/>
    <w:rsid w:val="009C2DE6"/>
    <w:rsid w:val="009C4411"/>
    <w:rsid w:val="009C4D74"/>
    <w:rsid w:val="009C67D5"/>
    <w:rsid w:val="009C6AAD"/>
    <w:rsid w:val="009C7507"/>
    <w:rsid w:val="009D0148"/>
    <w:rsid w:val="009D0C96"/>
    <w:rsid w:val="009D1413"/>
    <w:rsid w:val="009D207B"/>
    <w:rsid w:val="009D2785"/>
    <w:rsid w:val="009D339A"/>
    <w:rsid w:val="009D3A68"/>
    <w:rsid w:val="009D559D"/>
    <w:rsid w:val="009D69B7"/>
    <w:rsid w:val="009E0301"/>
    <w:rsid w:val="009E3957"/>
    <w:rsid w:val="009E5624"/>
    <w:rsid w:val="009E7A7E"/>
    <w:rsid w:val="009E7DB5"/>
    <w:rsid w:val="009F098C"/>
    <w:rsid w:val="009F6732"/>
    <w:rsid w:val="009F6F1B"/>
    <w:rsid w:val="00A0199A"/>
    <w:rsid w:val="00A024EE"/>
    <w:rsid w:val="00A02574"/>
    <w:rsid w:val="00A02D18"/>
    <w:rsid w:val="00A03AED"/>
    <w:rsid w:val="00A0517C"/>
    <w:rsid w:val="00A05D8C"/>
    <w:rsid w:val="00A06697"/>
    <w:rsid w:val="00A10353"/>
    <w:rsid w:val="00A107C1"/>
    <w:rsid w:val="00A111D1"/>
    <w:rsid w:val="00A11D7E"/>
    <w:rsid w:val="00A12FBB"/>
    <w:rsid w:val="00A13CB7"/>
    <w:rsid w:val="00A14DFB"/>
    <w:rsid w:val="00A163A7"/>
    <w:rsid w:val="00A16E58"/>
    <w:rsid w:val="00A20B75"/>
    <w:rsid w:val="00A25CBA"/>
    <w:rsid w:val="00A25E36"/>
    <w:rsid w:val="00A278D3"/>
    <w:rsid w:val="00A31909"/>
    <w:rsid w:val="00A320E3"/>
    <w:rsid w:val="00A4039E"/>
    <w:rsid w:val="00A43711"/>
    <w:rsid w:val="00A45D22"/>
    <w:rsid w:val="00A460A4"/>
    <w:rsid w:val="00A46C7B"/>
    <w:rsid w:val="00A471AE"/>
    <w:rsid w:val="00A5020C"/>
    <w:rsid w:val="00A56DAD"/>
    <w:rsid w:val="00A57B22"/>
    <w:rsid w:val="00A60F42"/>
    <w:rsid w:val="00A64000"/>
    <w:rsid w:val="00A64A90"/>
    <w:rsid w:val="00A67415"/>
    <w:rsid w:val="00A67D8D"/>
    <w:rsid w:val="00A74602"/>
    <w:rsid w:val="00A76E95"/>
    <w:rsid w:val="00A76EFF"/>
    <w:rsid w:val="00A80CD5"/>
    <w:rsid w:val="00A82EFB"/>
    <w:rsid w:val="00A900A4"/>
    <w:rsid w:val="00A901C3"/>
    <w:rsid w:val="00A9119D"/>
    <w:rsid w:val="00A92841"/>
    <w:rsid w:val="00A93F70"/>
    <w:rsid w:val="00A9501B"/>
    <w:rsid w:val="00A9775D"/>
    <w:rsid w:val="00AA042E"/>
    <w:rsid w:val="00AA1867"/>
    <w:rsid w:val="00AA1870"/>
    <w:rsid w:val="00AA44D6"/>
    <w:rsid w:val="00AA46AB"/>
    <w:rsid w:val="00AA50DD"/>
    <w:rsid w:val="00AA66E0"/>
    <w:rsid w:val="00AA69BB"/>
    <w:rsid w:val="00AA6F92"/>
    <w:rsid w:val="00AB13EE"/>
    <w:rsid w:val="00AB1E52"/>
    <w:rsid w:val="00AB5DF1"/>
    <w:rsid w:val="00AB6481"/>
    <w:rsid w:val="00AB6934"/>
    <w:rsid w:val="00AB70F0"/>
    <w:rsid w:val="00AC0084"/>
    <w:rsid w:val="00AC1456"/>
    <w:rsid w:val="00AC3139"/>
    <w:rsid w:val="00AC4DB7"/>
    <w:rsid w:val="00AC6AFB"/>
    <w:rsid w:val="00AD27DD"/>
    <w:rsid w:val="00AD604E"/>
    <w:rsid w:val="00AE0422"/>
    <w:rsid w:val="00AE1361"/>
    <w:rsid w:val="00AE7326"/>
    <w:rsid w:val="00AF068A"/>
    <w:rsid w:val="00AF2336"/>
    <w:rsid w:val="00AF42DE"/>
    <w:rsid w:val="00AF5319"/>
    <w:rsid w:val="00AF78B4"/>
    <w:rsid w:val="00B02501"/>
    <w:rsid w:val="00B025AC"/>
    <w:rsid w:val="00B03A76"/>
    <w:rsid w:val="00B0475A"/>
    <w:rsid w:val="00B05950"/>
    <w:rsid w:val="00B06F1D"/>
    <w:rsid w:val="00B075B3"/>
    <w:rsid w:val="00B124C8"/>
    <w:rsid w:val="00B12FAE"/>
    <w:rsid w:val="00B15316"/>
    <w:rsid w:val="00B1609F"/>
    <w:rsid w:val="00B2604F"/>
    <w:rsid w:val="00B270E8"/>
    <w:rsid w:val="00B30E58"/>
    <w:rsid w:val="00B3369F"/>
    <w:rsid w:val="00B47785"/>
    <w:rsid w:val="00B54B66"/>
    <w:rsid w:val="00B551E8"/>
    <w:rsid w:val="00B5639D"/>
    <w:rsid w:val="00B609FF"/>
    <w:rsid w:val="00B614BF"/>
    <w:rsid w:val="00B61CC1"/>
    <w:rsid w:val="00B66631"/>
    <w:rsid w:val="00B67682"/>
    <w:rsid w:val="00B7039B"/>
    <w:rsid w:val="00B70C49"/>
    <w:rsid w:val="00B71532"/>
    <w:rsid w:val="00B718D9"/>
    <w:rsid w:val="00B75B31"/>
    <w:rsid w:val="00B80E68"/>
    <w:rsid w:val="00B81736"/>
    <w:rsid w:val="00B84C15"/>
    <w:rsid w:val="00B84D37"/>
    <w:rsid w:val="00B87004"/>
    <w:rsid w:val="00B92F15"/>
    <w:rsid w:val="00B94E6C"/>
    <w:rsid w:val="00B959BF"/>
    <w:rsid w:val="00B95C1D"/>
    <w:rsid w:val="00B95E8B"/>
    <w:rsid w:val="00BA016B"/>
    <w:rsid w:val="00BA22CA"/>
    <w:rsid w:val="00BB0200"/>
    <w:rsid w:val="00BB1923"/>
    <w:rsid w:val="00BB1B69"/>
    <w:rsid w:val="00BB1C3E"/>
    <w:rsid w:val="00BB2E96"/>
    <w:rsid w:val="00BB32E8"/>
    <w:rsid w:val="00BB35F2"/>
    <w:rsid w:val="00BB4606"/>
    <w:rsid w:val="00BB4DA5"/>
    <w:rsid w:val="00BB5783"/>
    <w:rsid w:val="00BB5CE5"/>
    <w:rsid w:val="00BB690F"/>
    <w:rsid w:val="00BB6C02"/>
    <w:rsid w:val="00BB6EE0"/>
    <w:rsid w:val="00BB70FF"/>
    <w:rsid w:val="00BC0039"/>
    <w:rsid w:val="00BC06CD"/>
    <w:rsid w:val="00BC247D"/>
    <w:rsid w:val="00BC2DA2"/>
    <w:rsid w:val="00BC684F"/>
    <w:rsid w:val="00BC694A"/>
    <w:rsid w:val="00BD1ABC"/>
    <w:rsid w:val="00BD65C7"/>
    <w:rsid w:val="00BD79C9"/>
    <w:rsid w:val="00BE069A"/>
    <w:rsid w:val="00BE06C5"/>
    <w:rsid w:val="00BE2206"/>
    <w:rsid w:val="00BE329D"/>
    <w:rsid w:val="00BF2D9D"/>
    <w:rsid w:val="00BF604F"/>
    <w:rsid w:val="00BF607C"/>
    <w:rsid w:val="00BF6B05"/>
    <w:rsid w:val="00C019F3"/>
    <w:rsid w:val="00C02CC4"/>
    <w:rsid w:val="00C02D84"/>
    <w:rsid w:val="00C05BAB"/>
    <w:rsid w:val="00C05BB5"/>
    <w:rsid w:val="00C05E01"/>
    <w:rsid w:val="00C10FDE"/>
    <w:rsid w:val="00C13393"/>
    <w:rsid w:val="00C2113C"/>
    <w:rsid w:val="00C2124C"/>
    <w:rsid w:val="00C22DE0"/>
    <w:rsid w:val="00C23D2F"/>
    <w:rsid w:val="00C261E4"/>
    <w:rsid w:val="00C27EB0"/>
    <w:rsid w:val="00C30A90"/>
    <w:rsid w:val="00C323E7"/>
    <w:rsid w:val="00C33537"/>
    <w:rsid w:val="00C34C31"/>
    <w:rsid w:val="00C3602F"/>
    <w:rsid w:val="00C37624"/>
    <w:rsid w:val="00C405CB"/>
    <w:rsid w:val="00C41F16"/>
    <w:rsid w:val="00C438A5"/>
    <w:rsid w:val="00C43BC1"/>
    <w:rsid w:val="00C43BF5"/>
    <w:rsid w:val="00C443BD"/>
    <w:rsid w:val="00C451C5"/>
    <w:rsid w:val="00C47C22"/>
    <w:rsid w:val="00C511D1"/>
    <w:rsid w:val="00C51BC3"/>
    <w:rsid w:val="00C522AB"/>
    <w:rsid w:val="00C54A6F"/>
    <w:rsid w:val="00C56015"/>
    <w:rsid w:val="00C60604"/>
    <w:rsid w:val="00C61973"/>
    <w:rsid w:val="00C62CA9"/>
    <w:rsid w:val="00C65DED"/>
    <w:rsid w:val="00C6668C"/>
    <w:rsid w:val="00C75B8C"/>
    <w:rsid w:val="00C80544"/>
    <w:rsid w:val="00C814A2"/>
    <w:rsid w:val="00C8406B"/>
    <w:rsid w:val="00C84724"/>
    <w:rsid w:val="00C84CA5"/>
    <w:rsid w:val="00C8623E"/>
    <w:rsid w:val="00C9161D"/>
    <w:rsid w:val="00C9169C"/>
    <w:rsid w:val="00C91CAE"/>
    <w:rsid w:val="00C92557"/>
    <w:rsid w:val="00C93841"/>
    <w:rsid w:val="00CA0C1D"/>
    <w:rsid w:val="00CA3E3F"/>
    <w:rsid w:val="00CA7EDE"/>
    <w:rsid w:val="00CB1192"/>
    <w:rsid w:val="00CB55C3"/>
    <w:rsid w:val="00CB9EB5"/>
    <w:rsid w:val="00CC07DE"/>
    <w:rsid w:val="00CC109C"/>
    <w:rsid w:val="00CC25E3"/>
    <w:rsid w:val="00CC3E38"/>
    <w:rsid w:val="00CC6172"/>
    <w:rsid w:val="00CC7FDA"/>
    <w:rsid w:val="00CD0390"/>
    <w:rsid w:val="00CD2284"/>
    <w:rsid w:val="00CD29EA"/>
    <w:rsid w:val="00CD3E73"/>
    <w:rsid w:val="00CD5775"/>
    <w:rsid w:val="00CD62D6"/>
    <w:rsid w:val="00CE01AF"/>
    <w:rsid w:val="00CE3DCF"/>
    <w:rsid w:val="00CF1848"/>
    <w:rsid w:val="00CF72ED"/>
    <w:rsid w:val="00D014AC"/>
    <w:rsid w:val="00D01EEC"/>
    <w:rsid w:val="00D01F84"/>
    <w:rsid w:val="00D01FC6"/>
    <w:rsid w:val="00D0745E"/>
    <w:rsid w:val="00D1120D"/>
    <w:rsid w:val="00D112F1"/>
    <w:rsid w:val="00D12044"/>
    <w:rsid w:val="00D126E4"/>
    <w:rsid w:val="00D12DD9"/>
    <w:rsid w:val="00D14C20"/>
    <w:rsid w:val="00D1509D"/>
    <w:rsid w:val="00D170D9"/>
    <w:rsid w:val="00D175DD"/>
    <w:rsid w:val="00D20A43"/>
    <w:rsid w:val="00D20FF0"/>
    <w:rsid w:val="00D22F1E"/>
    <w:rsid w:val="00D23368"/>
    <w:rsid w:val="00D244D9"/>
    <w:rsid w:val="00D3249F"/>
    <w:rsid w:val="00D33429"/>
    <w:rsid w:val="00D33EFC"/>
    <w:rsid w:val="00D365F1"/>
    <w:rsid w:val="00D376B4"/>
    <w:rsid w:val="00D37CC3"/>
    <w:rsid w:val="00D40DBC"/>
    <w:rsid w:val="00D41ADD"/>
    <w:rsid w:val="00D4232C"/>
    <w:rsid w:val="00D42B37"/>
    <w:rsid w:val="00D463F9"/>
    <w:rsid w:val="00D50338"/>
    <w:rsid w:val="00D55904"/>
    <w:rsid w:val="00D575BD"/>
    <w:rsid w:val="00D57983"/>
    <w:rsid w:val="00D61188"/>
    <w:rsid w:val="00D618D5"/>
    <w:rsid w:val="00D61C85"/>
    <w:rsid w:val="00D621F3"/>
    <w:rsid w:val="00D65311"/>
    <w:rsid w:val="00D67753"/>
    <w:rsid w:val="00D71F0C"/>
    <w:rsid w:val="00D71F4E"/>
    <w:rsid w:val="00D75CA6"/>
    <w:rsid w:val="00D76519"/>
    <w:rsid w:val="00D76A18"/>
    <w:rsid w:val="00D77262"/>
    <w:rsid w:val="00D77971"/>
    <w:rsid w:val="00D80849"/>
    <w:rsid w:val="00D823E8"/>
    <w:rsid w:val="00D829AC"/>
    <w:rsid w:val="00D82E8F"/>
    <w:rsid w:val="00D83059"/>
    <w:rsid w:val="00D84C32"/>
    <w:rsid w:val="00D9083C"/>
    <w:rsid w:val="00D9153B"/>
    <w:rsid w:val="00D923A0"/>
    <w:rsid w:val="00D93A3B"/>
    <w:rsid w:val="00D95363"/>
    <w:rsid w:val="00D95428"/>
    <w:rsid w:val="00D95796"/>
    <w:rsid w:val="00DA2602"/>
    <w:rsid w:val="00DA2FA1"/>
    <w:rsid w:val="00DA374B"/>
    <w:rsid w:val="00DA7AE7"/>
    <w:rsid w:val="00DB1A44"/>
    <w:rsid w:val="00DB5E0F"/>
    <w:rsid w:val="00DB5F41"/>
    <w:rsid w:val="00DB60FA"/>
    <w:rsid w:val="00DC1860"/>
    <w:rsid w:val="00DC3811"/>
    <w:rsid w:val="00DC3C61"/>
    <w:rsid w:val="00DC41D3"/>
    <w:rsid w:val="00DC78A0"/>
    <w:rsid w:val="00DD118C"/>
    <w:rsid w:val="00DD1569"/>
    <w:rsid w:val="00DD20CF"/>
    <w:rsid w:val="00DD2310"/>
    <w:rsid w:val="00DD540B"/>
    <w:rsid w:val="00DD6C72"/>
    <w:rsid w:val="00DE13FF"/>
    <w:rsid w:val="00DE2443"/>
    <w:rsid w:val="00DE2A95"/>
    <w:rsid w:val="00DE6839"/>
    <w:rsid w:val="00DE6A9D"/>
    <w:rsid w:val="00DE765C"/>
    <w:rsid w:val="00DF180E"/>
    <w:rsid w:val="00DF289D"/>
    <w:rsid w:val="00DF2DF7"/>
    <w:rsid w:val="00DF758A"/>
    <w:rsid w:val="00E03D03"/>
    <w:rsid w:val="00E13B28"/>
    <w:rsid w:val="00E141E5"/>
    <w:rsid w:val="00E15777"/>
    <w:rsid w:val="00E15EE6"/>
    <w:rsid w:val="00E16F7B"/>
    <w:rsid w:val="00E20BE5"/>
    <w:rsid w:val="00E24CAE"/>
    <w:rsid w:val="00E26278"/>
    <w:rsid w:val="00E30FBD"/>
    <w:rsid w:val="00E340E1"/>
    <w:rsid w:val="00E36A79"/>
    <w:rsid w:val="00E4077B"/>
    <w:rsid w:val="00E42087"/>
    <w:rsid w:val="00E4296E"/>
    <w:rsid w:val="00E43575"/>
    <w:rsid w:val="00E44BD6"/>
    <w:rsid w:val="00E45207"/>
    <w:rsid w:val="00E46262"/>
    <w:rsid w:val="00E465B2"/>
    <w:rsid w:val="00E46A7B"/>
    <w:rsid w:val="00E63207"/>
    <w:rsid w:val="00E66235"/>
    <w:rsid w:val="00E666AF"/>
    <w:rsid w:val="00E7194C"/>
    <w:rsid w:val="00E7359B"/>
    <w:rsid w:val="00E756E7"/>
    <w:rsid w:val="00E76AAC"/>
    <w:rsid w:val="00E805AC"/>
    <w:rsid w:val="00E819C2"/>
    <w:rsid w:val="00E820C6"/>
    <w:rsid w:val="00E8306D"/>
    <w:rsid w:val="00E83C24"/>
    <w:rsid w:val="00E85759"/>
    <w:rsid w:val="00E864EB"/>
    <w:rsid w:val="00E86DD2"/>
    <w:rsid w:val="00E91481"/>
    <w:rsid w:val="00E920A5"/>
    <w:rsid w:val="00E9318D"/>
    <w:rsid w:val="00E9335D"/>
    <w:rsid w:val="00E93F3E"/>
    <w:rsid w:val="00E94586"/>
    <w:rsid w:val="00E96D30"/>
    <w:rsid w:val="00E97B64"/>
    <w:rsid w:val="00EA2F07"/>
    <w:rsid w:val="00EA3BCD"/>
    <w:rsid w:val="00EA7012"/>
    <w:rsid w:val="00EA7E22"/>
    <w:rsid w:val="00EB0A6C"/>
    <w:rsid w:val="00EB1072"/>
    <w:rsid w:val="00EB5413"/>
    <w:rsid w:val="00EB585B"/>
    <w:rsid w:val="00EC21D9"/>
    <w:rsid w:val="00EC2C74"/>
    <w:rsid w:val="00EC4555"/>
    <w:rsid w:val="00EC4B1F"/>
    <w:rsid w:val="00EC5671"/>
    <w:rsid w:val="00EC66D3"/>
    <w:rsid w:val="00EC72B1"/>
    <w:rsid w:val="00ED06E6"/>
    <w:rsid w:val="00ED142F"/>
    <w:rsid w:val="00ED4750"/>
    <w:rsid w:val="00ED4CBA"/>
    <w:rsid w:val="00ED5523"/>
    <w:rsid w:val="00ED74A8"/>
    <w:rsid w:val="00EE0F97"/>
    <w:rsid w:val="00EE3160"/>
    <w:rsid w:val="00EE3388"/>
    <w:rsid w:val="00EE46F5"/>
    <w:rsid w:val="00EE54C4"/>
    <w:rsid w:val="00EE67DC"/>
    <w:rsid w:val="00EE7BC4"/>
    <w:rsid w:val="00EF4E8B"/>
    <w:rsid w:val="00EF4FDA"/>
    <w:rsid w:val="00EF7BB9"/>
    <w:rsid w:val="00F005E5"/>
    <w:rsid w:val="00F009F9"/>
    <w:rsid w:val="00F01CCC"/>
    <w:rsid w:val="00F02F87"/>
    <w:rsid w:val="00F03686"/>
    <w:rsid w:val="00F03C20"/>
    <w:rsid w:val="00F05008"/>
    <w:rsid w:val="00F05900"/>
    <w:rsid w:val="00F05A1D"/>
    <w:rsid w:val="00F063C2"/>
    <w:rsid w:val="00F07504"/>
    <w:rsid w:val="00F1113A"/>
    <w:rsid w:val="00F11E4D"/>
    <w:rsid w:val="00F11FEF"/>
    <w:rsid w:val="00F12845"/>
    <w:rsid w:val="00F128F5"/>
    <w:rsid w:val="00F147A0"/>
    <w:rsid w:val="00F1725B"/>
    <w:rsid w:val="00F21B83"/>
    <w:rsid w:val="00F23219"/>
    <w:rsid w:val="00F23567"/>
    <w:rsid w:val="00F27DAE"/>
    <w:rsid w:val="00F315FF"/>
    <w:rsid w:val="00F32988"/>
    <w:rsid w:val="00F32CD2"/>
    <w:rsid w:val="00F343A0"/>
    <w:rsid w:val="00F37334"/>
    <w:rsid w:val="00F41B41"/>
    <w:rsid w:val="00F4286D"/>
    <w:rsid w:val="00F4704C"/>
    <w:rsid w:val="00F51376"/>
    <w:rsid w:val="00F53193"/>
    <w:rsid w:val="00F5357E"/>
    <w:rsid w:val="00F53EA7"/>
    <w:rsid w:val="00F54976"/>
    <w:rsid w:val="00F54982"/>
    <w:rsid w:val="00F5706F"/>
    <w:rsid w:val="00F613CF"/>
    <w:rsid w:val="00F61562"/>
    <w:rsid w:val="00F61A70"/>
    <w:rsid w:val="00F62AF7"/>
    <w:rsid w:val="00F64D6E"/>
    <w:rsid w:val="00F6520B"/>
    <w:rsid w:val="00F6586C"/>
    <w:rsid w:val="00F673FA"/>
    <w:rsid w:val="00F70BA5"/>
    <w:rsid w:val="00F716B6"/>
    <w:rsid w:val="00F72C61"/>
    <w:rsid w:val="00F748D9"/>
    <w:rsid w:val="00F80742"/>
    <w:rsid w:val="00F81D77"/>
    <w:rsid w:val="00F8292D"/>
    <w:rsid w:val="00F83EDE"/>
    <w:rsid w:val="00F85C5E"/>
    <w:rsid w:val="00F9038B"/>
    <w:rsid w:val="00F9112F"/>
    <w:rsid w:val="00F91EC2"/>
    <w:rsid w:val="00F944B7"/>
    <w:rsid w:val="00F945AC"/>
    <w:rsid w:val="00F94774"/>
    <w:rsid w:val="00FA5556"/>
    <w:rsid w:val="00FA663B"/>
    <w:rsid w:val="00FA74F6"/>
    <w:rsid w:val="00FA78E3"/>
    <w:rsid w:val="00FA7F04"/>
    <w:rsid w:val="00FB0EF7"/>
    <w:rsid w:val="00FB2616"/>
    <w:rsid w:val="00FB2FDD"/>
    <w:rsid w:val="00FB6B3A"/>
    <w:rsid w:val="00FB7E6D"/>
    <w:rsid w:val="00FC26BA"/>
    <w:rsid w:val="00FC3079"/>
    <w:rsid w:val="00FC34DF"/>
    <w:rsid w:val="00FC3B8E"/>
    <w:rsid w:val="00FC53D0"/>
    <w:rsid w:val="00FC53DB"/>
    <w:rsid w:val="00FC6B04"/>
    <w:rsid w:val="00FD111A"/>
    <w:rsid w:val="00FD237B"/>
    <w:rsid w:val="00FD50AE"/>
    <w:rsid w:val="00FD5AB3"/>
    <w:rsid w:val="00FD5B98"/>
    <w:rsid w:val="00FD69DD"/>
    <w:rsid w:val="00FD76E5"/>
    <w:rsid w:val="00FD7A5F"/>
    <w:rsid w:val="00FD7B96"/>
    <w:rsid w:val="00FE0A8C"/>
    <w:rsid w:val="00FE2B65"/>
    <w:rsid w:val="00FE3C7D"/>
    <w:rsid w:val="00FE417C"/>
    <w:rsid w:val="00FE5F6F"/>
    <w:rsid w:val="00FF064D"/>
    <w:rsid w:val="00FF13E2"/>
    <w:rsid w:val="00FF5405"/>
    <w:rsid w:val="00FF5F08"/>
    <w:rsid w:val="012CFBB9"/>
    <w:rsid w:val="0141EAC0"/>
    <w:rsid w:val="01738F9F"/>
    <w:rsid w:val="0179BC88"/>
    <w:rsid w:val="01EF6905"/>
    <w:rsid w:val="020B931B"/>
    <w:rsid w:val="021733AB"/>
    <w:rsid w:val="023EA524"/>
    <w:rsid w:val="02A083CB"/>
    <w:rsid w:val="02A98F16"/>
    <w:rsid w:val="02F2B265"/>
    <w:rsid w:val="02FCF8E8"/>
    <w:rsid w:val="030E86B5"/>
    <w:rsid w:val="034ECC27"/>
    <w:rsid w:val="037E01D4"/>
    <w:rsid w:val="03AF99E5"/>
    <w:rsid w:val="03BE3080"/>
    <w:rsid w:val="03C941F6"/>
    <w:rsid w:val="03E39025"/>
    <w:rsid w:val="044A9C73"/>
    <w:rsid w:val="0465E0A3"/>
    <w:rsid w:val="049F83F3"/>
    <w:rsid w:val="04CC2AF0"/>
    <w:rsid w:val="0512CDBF"/>
    <w:rsid w:val="0587D1A9"/>
    <w:rsid w:val="059BAE01"/>
    <w:rsid w:val="05AF55F3"/>
    <w:rsid w:val="05D15858"/>
    <w:rsid w:val="05D35FEF"/>
    <w:rsid w:val="05DD1727"/>
    <w:rsid w:val="0619CA81"/>
    <w:rsid w:val="062C73A6"/>
    <w:rsid w:val="06391397"/>
    <w:rsid w:val="064834C3"/>
    <w:rsid w:val="0652EE06"/>
    <w:rsid w:val="068BDF5F"/>
    <w:rsid w:val="06968AD7"/>
    <w:rsid w:val="06A7BD3C"/>
    <w:rsid w:val="06AA107C"/>
    <w:rsid w:val="06B2FCD3"/>
    <w:rsid w:val="06CAA52F"/>
    <w:rsid w:val="06DBF20C"/>
    <w:rsid w:val="06DD2ED0"/>
    <w:rsid w:val="07B4E2F5"/>
    <w:rsid w:val="07EEF15A"/>
    <w:rsid w:val="07FFC570"/>
    <w:rsid w:val="0832DBC9"/>
    <w:rsid w:val="0844ED74"/>
    <w:rsid w:val="08584475"/>
    <w:rsid w:val="086C9081"/>
    <w:rsid w:val="0886D9AB"/>
    <w:rsid w:val="08B0A458"/>
    <w:rsid w:val="08BD6086"/>
    <w:rsid w:val="09032EB3"/>
    <w:rsid w:val="097B0BC8"/>
    <w:rsid w:val="09C9D08D"/>
    <w:rsid w:val="0A167B82"/>
    <w:rsid w:val="0A189F92"/>
    <w:rsid w:val="0A3249FA"/>
    <w:rsid w:val="0A5E98F2"/>
    <w:rsid w:val="0A5EAC47"/>
    <w:rsid w:val="0A90B2DB"/>
    <w:rsid w:val="0A952E00"/>
    <w:rsid w:val="0AADFDFB"/>
    <w:rsid w:val="0AE66A1B"/>
    <w:rsid w:val="0AE75DFB"/>
    <w:rsid w:val="0AF9AC2E"/>
    <w:rsid w:val="0B2FA54F"/>
    <w:rsid w:val="0B44017D"/>
    <w:rsid w:val="0B685838"/>
    <w:rsid w:val="0BD3AB8D"/>
    <w:rsid w:val="0C09CA70"/>
    <w:rsid w:val="0C9E84C2"/>
    <w:rsid w:val="0CA33388"/>
    <w:rsid w:val="0CC4D591"/>
    <w:rsid w:val="0D5DB614"/>
    <w:rsid w:val="0DA395A0"/>
    <w:rsid w:val="0DB077F0"/>
    <w:rsid w:val="0DEDE3FB"/>
    <w:rsid w:val="0E1F6542"/>
    <w:rsid w:val="0E2C344D"/>
    <w:rsid w:val="0E538694"/>
    <w:rsid w:val="0EC14EFB"/>
    <w:rsid w:val="0F0DC29C"/>
    <w:rsid w:val="0FEF22EB"/>
    <w:rsid w:val="0FF5C65A"/>
    <w:rsid w:val="101987E8"/>
    <w:rsid w:val="101BBBA0"/>
    <w:rsid w:val="105B25F5"/>
    <w:rsid w:val="105EFB2A"/>
    <w:rsid w:val="10730777"/>
    <w:rsid w:val="1104DF88"/>
    <w:rsid w:val="110A8168"/>
    <w:rsid w:val="110AEB52"/>
    <w:rsid w:val="1110891C"/>
    <w:rsid w:val="113B761F"/>
    <w:rsid w:val="1190AEC4"/>
    <w:rsid w:val="11A59011"/>
    <w:rsid w:val="11ACED43"/>
    <w:rsid w:val="11B787A0"/>
    <w:rsid w:val="12305549"/>
    <w:rsid w:val="12AE6C00"/>
    <w:rsid w:val="12D2B950"/>
    <w:rsid w:val="12D7FE71"/>
    <w:rsid w:val="12DB1F3E"/>
    <w:rsid w:val="132FF5F3"/>
    <w:rsid w:val="133B8395"/>
    <w:rsid w:val="135BF7A0"/>
    <w:rsid w:val="137CE14E"/>
    <w:rsid w:val="13952438"/>
    <w:rsid w:val="13BCAB2D"/>
    <w:rsid w:val="141656E9"/>
    <w:rsid w:val="143703BE"/>
    <w:rsid w:val="143BD73B"/>
    <w:rsid w:val="14E56AE4"/>
    <w:rsid w:val="14EC7E09"/>
    <w:rsid w:val="154E46A7"/>
    <w:rsid w:val="15BD3806"/>
    <w:rsid w:val="15C8705F"/>
    <w:rsid w:val="15DDDA34"/>
    <w:rsid w:val="16047098"/>
    <w:rsid w:val="16128168"/>
    <w:rsid w:val="1621C9D2"/>
    <w:rsid w:val="1637BE76"/>
    <w:rsid w:val="164670C8"/>
    <w:rsid w:val="168D767E"/>
    <w:rsid w:val="168F83C0"/>
    <w:rsid w:val="16C4801B"/>
    <w:rsid w:val="16EA5AFD"/>
    <w:rsid w:val="16F17CAA"/>
    <w:rsid w:val="170E1D56"/>
    <w:rsid w:val="1710571C"/>
    <w:rsid w:val="17274427"/>
    <w:rsid w:val="1745D0A9"/>
    <w:rsid w:val="175A5601"/>
    <w:rsid w:val="177AE4EC"/>
    <w:rsid w:val="17AB5CC3"/>
    <w:rsid w:val="17BA92AB"/>
    <w:rsid w:val="1810A851"/>
    <w:rsid w:val="18160B8A"/>
    <w:rsid w:val="1835C4ED"/>
    <w:rsid w:val="183D126C"/>
    <w:rsid w:val="186CF403"/>
    <w:rsid w:val="18725C7C"/>
    <w:rsid w:val="18ADFFD8"/>
    <w:rsid w:val="18C73080"/>
    <w:rsid w:val="19629D89"/>
    <w:rsid w:val="196B14B8"/>
    <w:rsid w:val="19C30282"/>
    <w:rsid w:val="19F39448"/>
    <w:rsid w:val="1A1C2A21"/>
    <w:rsid w:val="1A3EE8FF"/>
    <w:rsid w:val="1A5DD2E8"/>
    <w:rsid w:val="1AC4CE66"/>
    <w:rsid w:val="1ACA0194"/>
    <w:rsid w:val="1AE911DC"/>
    <w:rsid w:val="1AFA78F6"/>
    <w:rsid w:val="1B815A15"/>
    <w:rsid w:val="1BE773BB"/>
    <w:rsid w:val="1BF2B45C"/>
    <w:rsid w:val="1BFE2A62"/>
    <w:rsid w:val="1C3EDDC0"/>
    <w:rsid w:val="1C91B485"/>
    <w:rsid w:val="1CBBFDAF"/>
    <w:rsid w:val="1D4AF8B8"/>
    <w:rsid w:val="1D78D478"/>
    <w:rsid w:val="1DCBE582"/>
    <w:rsid w:val="1DE5B40B"/>
    <w:rsid w:val="1E6EDD1E"/>
    <w:rsid w:val="1EA42659"/>
    <w:rsid w:val="1EBF8A31"/>
    <w:rsid w:val="1EDCBD31"/>
    <w:rsid w:val="1EE552B8"/>
    <w:rsid w:val="1F0C3656"/>
    <w:rsid w:val="1F13E2EF"/>
    <w:rsid w:val="1F2FA8AB"/>
    <w:rsid w:val="1F3E4226"/>
    <w:rsid w:val="1F5985BA"/>
    <w:rsid w:val="1F5DC06C"/>
    <w:rsid w:val="1FFEFDFF"/>
    <w:rsid w:val="207EE075"/>
    <w:rsid w:val="20C6E60A"/>
    <w:rsid w:val="2108108C"/>
    <w:rsid w:val="210C132A"/>
    <w:rsid w:val="212B899D"/>
    <w:rsid w:val="21540C48"/>
    <w:rsid w:val="2164E5E0"/>
    <w:rsid w:val="21729C9D"/>
    <w:rsid w:val="218FE726"/>
    <w:rsid w:val="2192FB78"/>
    <w:rsid w:val="21AA1141"/>
    <w:rsid w:val="21AC89D6"/>
    <w:rsid w:val="21CE92EE"/>
    <w:rsid w:val="21E66059"/>
    <w:rsid w:val="21EF09F8"/>
    <w:rsid w:val="224AE6DE"/>
    <w:rsid w:val="226D659A"/>
    <w:rsid w:val="22A1DC6B"/>
    <w:rsid w:val="22C73173"/>
    <w:rsid w:val="22CC8572"/>
    <w:rsid w:val="22EEF9D4"/>
    <w:rsid w:val="230C7FDF"/>
    <w:rsid w:val="232390FF"/>
    <w:rsid w:val="232CADC4"/>
    <w:rsid w:val="236D38C2"/>
    <w:rsid w:val="23842DD7"/>
    <w:rsid w:val="23B5EA6C"/>
    <w:rsid w:val="23DBEDE7"/>
    <w:rsid w:val="23FEAD87"/>
    <w:rsid w:val="240DE88C"/>
    <w:rsid w:val="240EE80E"/>
    <w:rsid w:val="24587CA1"/>
    <w:rsid w:val="24754CF9"/>
    <w:rsid w:val="24FF5B4C"/>
    <w:rsid w:val="25252DBA"/>
    <w:rsid w:val="257C3BE0"/>
    <w:rsid w:val="25A6BD0A"/>
    <w:rsid w:val="25D7011D"/>
    <w:rsid w:val="25E50786"/>
    <w:rsid w:val="263E1E19"/>
    <w:rsid w:val="264E09F9"/>
    <w:rsid w:val="266187F9"/>
    <w:rsid w:val="26619B5A"/>
    <w:rsid w:val="2697646E"/>
    <w:rsid w:val="26C44D66"/>
    <w:rsid w:val="26E6A6FD"/>
    <w:rsid w:val="270BCB91"/>
    <w:rsid w:val="27310CF7"/>
    <w:rsid w:val="2783F176"/>
    <w:rsid w:val="27A665F5"/>
    <w:rsid w:val="27ED9702"/>
    <w:rsid w:val="2800358A"/>
    <w:rsid w:val="2823A566"/>
    <w:rsid w:val="284D37D5"/>
    <w:rsid w:val="285C581D"/>
    <w:rsid w:val="2899443F"/>
    <w:rsid w:val="28D55E25"/>
    <w:rsid w:val="28DB5AAB"/>
    <w:rsid w:val="28E2AB50"/>
    <w:rsid w:val="2907CD18"/>
    <w:rsid w:val="29323967"/>
    <w:rsid w:val="29655DDC"/>
    <w:rsid w:val="29679784"/>
    <w:rsid w:val="297A4009"/>
    <w:rsid w:val="2ABE9C0A"/>
    <w:rsid w:val="2AC679F9"/>
    <w:rsid w:val="2B0FA283"/>
    <w:rsid w:val="2B84D503"/>
    <w:rsid w:val="2BB48120"/>
    <w:rsid w:val="2BF09D08"/>
    <w:rsid w:val="2C2E1167"/>
    <w:rsid w:val="2C3D33C6"/>
    <w:rsid w:val="2C46A3BD"/>
    <w:rsid w:val="2C4A87F7"/>
    <w:rsid w:val="2C58C0AE"/>
    <w:rsid w:val="2CBA5186"/>
    <w:rsid w:val="2CE09AC5"/>
    <w:rsid w:val="2DEA9488"/>
    <w:rsid w:val="2DFFF26D"/>
    <w:rsid w:val="2E0431ED"/>
    <w:rsid w:val="2E0D5681"/>
    <w:rsid w:val="2E11988C"/>
    <w:rsid w:val="2E14C930"/>
    <w:rsid w:val="2E2196E4"/>
    <w:rsid w:val="2E378D5A"/>
    <w:rsid w:val="2E7551C2"/>
    <w:rsid w:val="2E945B96"/>
    <w:rsid w:val="2EA25E53"/>
    <w:rsid w:val="2EB16D75"/>
    <w:rsid w:val="2EB4138B"/>
    <w:rsid w:val="2EC2037E"/>
    <w:rsid w:val="2ED3D250"/>
    <w:rsid w:val="2EF4F3A1"/>
    <w:rsid w:val="2F00E747"/>
    <w:rsid w:val="2F1E06E5"/>
    <w:rsid w:val="2F525662"/>
    <w:rsid w:val="2F7F6312"/>
    <w:rsid w:val="2F9D6EDD"/>
    <w:rsid w:val="2FBF8CCD"/>
    <w:rsid w:val="2FC3AE3A"/>
    <w:rsid w:val="30036B9C"/>
    <w:rsid w:val="30143DE6"/>
    <w:rsid w:val="3017912C"/>
    <w:rsid w:val="306FD35E"/>
    <w:rsid w:val="30CB4BCA"/>
    <w:rsid w:val="30FD027B"/>
    <w:rsid w:val="31143340"/>
    <w:rsid w:val="31257908"/>
    <w:rsid w:val="31339FFA"/>
    <w:rsid w:val="314B94E9"/>
    <w:rsid w:val="3154719E"/>
    <w:rsid w:val="316ACBF8"/>
    <w:rsid w:val="31E9E07B"/>
    <w:rsid w:val="31EAF44B"/>
    <w:rsid w:val="31F15289"/>
    <w:rsid w:val="324EFC5B"/>
    <w:rsid w:val="32E3A076"/>
    <w:rsid w:val="32E9E04D"/>
    <w:rsid w:val="3314CFD9"/>
    <w:rsid w:val="33AE9969"/>
    <w:rsid w:val="33C4BE25"/>
    <w:rsid w:val="33D12D76"/>
    <w:rsid w:val="33F2D4F4"/>
    <w:rsid w:val="3404C800"/>
    <w:rsid w:val="344C7DE7"/>
    <w:rsid w:val="347D4C9A"/>
    <w:rsid w:val="347D5A1A"/>
    <w:rsid w:val="34A5B4A1"/>
    <w:rsid w:val="34B8058F"/>
    <w:rsid w:val="34BB216A"/>
    <w:rsid w:val="34FCE053"/>
    <w:rsid w:val="351D9F50"/>
    <w:rsid w:val="352F7389"/>
    <w:rsid w:val="3569E005"/>
    <w:rsid w:val="35AD150D"/>
    <w:rsid w:val="35FFA2D6"/>
    <w:rsid w:val="3660235C"/>
    <w:rsid w:val="3679F88A"/>
    <w:rsid w:val="3689F7A5"/>
    <w:rsid w:val="36902788"/>
    <w:rsid w:val="36A3EA82"/>
    <w:rsid w:val="36E00D68"/>
    <w:rsid w:val="36ECBD66"/>
    <w:rsid w:val="37170153"/>
    <w:rsid w:val="374D9209"/>
    <w:rsid w:val="376F0BA1"/>
    <w:rsid w:val="3787B1C3"/>
    <w:rsid w:val="37D87562"/>
    <w:rsid w:val="37DD6ABA"/>
    <w:rsid w:val="37EC922A"/>
    <w:rsid w:val="3805B42B"/>
    <w:rsid w:val="3869C441"/>
    <w:rsid w:val="3874C54F"/>
    <w:rsid w:val="38877477"/>
    <w:rsid w:val="38BEE452"/>
    <w:rsid w:val="38EB77EF"/>
    <w:rsid w:val="393AB060"/>
    <w:rsid w:val="3984FB61"/>
    <w:rsid w:val="3A082E84"/>
    <w:rsid w:val="3A0C2698"/>
    <w:rsid w:val="3A273D44"/>
    <w:rsid w:val="3A9883AE"/>
    <w:rsid w:val="3AF0E6E4"/>
    <w:rsid w:val="3B22ECC3"/>
    <w:rsid w:val="3B35FD0D"/>
    <w:rsid w:val="3B75AE6C"/>
    <w:rsid w:val="3B7AAD49"/>
    <w:rsid w:val="3B8EA188"/>
    <w:rsid w:val="3BAEA6DE"/>
    <w:rsid w:val="3BC71449"/>
    <w:rsid w:val="3BD765F8"/>
    <w:rsid w:val="3BECC005"/>
    <w:rsid w:val="3C117523"/>
    <w:rsid w:val="3C4B4000"/>
    <w:rsid w:val="3C63D7C9"/>
    <w:rsid w:val="3C7005E1"/>
    <w:rsid w:val="3C7E949C"/>
    <w:rsid w:val="3D4D7E08"/>
    <w:rsid w:val="3D623914"/>
    <w:rsid w:val="3D84BE06"/>
    <w:rsid w:val="3D88BE98"/>
    <w:rsid w:val="3DDB3EAF"/>
    <w:rsid w:val="3E18C757"/>
    <w:rsid w:val="3F42E1A4"/>
    <w:rsid w:val="3F962C37"/>
    <w:rsid w:val="3FA1FF42"/>
    <w:rsid w:val="3FB939D3"/>
    <w:rsid w:val="4000049F"/>
    <w:rsid w:val="40039059"/>
    <w:rsid w:val="400C8700"/>
    <w:rsid w:val="4046F4CD"/>
    <w:rsid w:val="404D584E"/>
    <w:rsid w:val="40CA8C48"/>
    <w:rsid w:val="411AAA4D"/>
    <w:rsid w:val="411BC3DF"/>
    <w:rsid w:val="41B13DCA"/>
    <w:rsid w:val="42556277"/>
    <w:rsid w:val="428AB6F2"/>
    <w:rsid w:val="42915483"/>
    <w:rsid w:val="42B9F9FE"/>
    <w:rsid w:val="42E3A3C5"/>
    <w:rsid w:val="42F371D5"/>
    <w:rsid w:val="4310F527"/>
    <w:rsid w:val="4345F87C"/>
    <w:rsid w:val="43770A10"/>
    <w:rsid w:val="438638FE"/>
    <w:rsid w:val="43B71A83"/>
    <w:rsid w:val="43BCE77E"/>
    <w:rsid w:val="43CEC445"/>
    <w:rsid w:val="43FA2E30"/>
    <w:rsid w:val="44396B07"/>
    <w:rsid w:val="443BC5E9"/>
    <w:rsid w:val="4453B897"/>
    <w:rsid w:val="446014D7"/>
    <w:rsid w:val="44CE0E90"/>
    <w:rsid w:val="450D5253"/>
    <w:rsid w:val="451671E7"/>
    <w:rsid w:val="451D28B4"/>
    <w:rsid w:val="4526926A"/>
    <w:rsid w:val="4559C74A"/>
    <w:rsid w:val="456695E8"/>
    <w:rsid w:val="45733B00"/>
    <w:rsid w:val="45CEC05A"/>
    <w:rsid w:val="45FD3D31"/>
    <w:rsid w:val="460A2C02"/>
    <w:rsid w:val="4645712C"/>
    <w:rsid w:val="465DCFD2"/>
    <w:rsid w:val="469DF810"/>
    <w:rsid w:val="46D0B9AF"/>
    <w:rsid w:val="46EAA8F2"/>
    <w:rsid w:val="470B4D59"/>
    <w:rsid w:val="470E29F1"/>
    <w:rsid w:val="47232A09"/>
    <w:rsid w:val="4765E806"/>
    <w:rsid w:val="476E7BB5"/>
    <w:rsid w:val="47E30A23"/>
    <w:rsid w:val="47F7C662"/>
    <w:rsid w:val="47F7E749"/>
    <w:rsid w:val="482BA9F0"/>
    <w:rsid w:val="48A06A2E"/>
    <w:rsid w:val="48E45F63"/>
    <w:rsid w:val="4944F8FC"/>
    <w:rsid w:val="49901627"/>
    <w:rsid w:val="49FA2955"/>
    <w:rsid w:val="49FBF759"/>
    <w:rsid w:val="4A145C2A"/>
    <w:rsid w:val="4A5DB5AC"/>
    <w:rsid w:val="4A65763B"/>
    <w:rsid w:val="4A71FF91"/>
    <w:rsid w:val="4A89C097"/>
    <w:rsid w:val="4ABA3F65"/>
    <w:rsid w:val="4AC0AC56"/>
    <w:rsid w:val="4AE839FC"/>
    <w:rsid w:val="4B06114D"/>
    <w:rsid w:val="4B0F283F"/>
    <w:rsid w:val="4B5C6AC1"/>
    <w:rsid w:val="4BA3889C"/>
    <w:rsid w:val="4BBEDA22"/>
    <w:rsid w:val="4BE8D81A"/>
    <w:rsid w:val="4C0305AE"/>
    <w:rsid w:val="4C18C7E9"/>
    <w:rsid w:val="4C8CBE1E"/>
    <w:rsid w:val="4CB8E6AB"/>
    <w:rsid w:val="4CD3EEA1"/>
    <w:rsid w:val="4D009D0F"/>
    <w:rsid w:val="4D1A0FE1"/>
    <w:rsid w:val="4D301B8F"/>
    <w:rsid w:val="4D3E50A1"/>
    <w:rsid w:val="4D49BF92"/>
    <w:rsid w:val="4D5A6811"/>
    <w:rsid w:val="4D91F1E6"/>
    <w:rsid w:val="4DB9CF36"/>
    <w:rsid w:val="4DBFFF5C"/>
    <w:rsid w:val="4DCD0F75"/>
    <w:rsid w:val="4E1F7EB8"/>
    <w:rsid w:val="4E717BA4"/>
    <w:rsid w:val="4E96E7E5"/>
    <w:rsid w:val="4EA0DAC7"/>
    <w:rsid w:val="4F29FE5D"/>
    <w:rsid w:val="4F5313B3"/>
    <w:rsid w:val="4F617714"/>
    <w:rsid w:val="4FD13EAB"/>
    <w:rsid w:val="4FEA928B"/>
    <w:rsid w:val="50070638"/>
    <w:rsid w:val="501B2499"/>
    <w:rsid w:val="5025949F"/>
    <w:rsid w:val="50403A3C"/>
    <w:rsid w:val="50A99466"/>
    <w:rsid w:val="50E0E9CD"/>
    <w:rsid w:val="5102588C"/>
    <w:rsid w:val="515075C2"/>
    <w:rsid w:val="51760E21"/>
    <w:rsid w:val="518DB7A8"/>
    <w:rsid w:val="51953ADD"/>
    <w:rsid w:val="51E5B206"/>
    <w:rsid w:val="5254FFB0"/>
    <w:rsid w:val="5267F1F3"/>
    <w:rsid w:val="5280A947"/>
    <w:rsid w:val="528FF807"/>
    <w:rsid w:val="52BC7540"/>
    <w:rsid w:val="52D87177"/>
    <w:rsid w:val="530236D4"/>
    <w:rsid w:val="530AE5E8"/>
    <w:rsid w:val="532A1985"/>
    <w:rsid w:val="53471ED1"/>
    <w:rsid w:val="535119E7"/>
    <w:rsid w:val="53593540"/>
    <w:rsid w:val="53F65976"/>
    <w:rsid w:val="54762BBE"/>
    <w:rsid w:val="5483DDBF"/>
    <w:rsid w:val="548951F6"/>
    <w:rsid w:val="54B157F1"/>
    <w:rsid w:val="54C1486D"/>
    <w:rsid w:val="54E498BC"/>
    <w:rsid w:val="556AC5E7"/>
    <w:rsid w:val="55742C50"/>
    <w:rsid w:val="55C63D3E"/>
    <w:rsid w:val="55D2F70F"/>
    <w:rsid w:val="55DB547B"/>
    <w:rsid w:val="55FB9711"/>
    <w:rsid w:val="561ECBA0"/>
    <w:rsid w:val="5681DA3B"/>
    <w:rsid w:val="56B2EAE7"/>
    <w:rsid w:val="56C06019"/>
    <w:rsid w:val="571474AC"/>
    <w:rsid w:val="57210C1B"/>
    <w:rsid w:val="5722FA75"/>
    <w:rsid w:val="573877DD"/>
    <w:rsid w:val="574BF756"/>
    <w:rsid w:val="575FD361"/>
    <w:rsid w:val="57AC111D"/>
    <w:rsid w:val="57CFD3F8"/>
    <w:rsid w:val="58020309"/>
    <w:rsid w:val="5846751F"/>
    <w:rsid w:val="584D82B7"/>
    <w:rsid w:val="58508A7F"/>
    <w:rsid w:val="585B32F1"/>
    <w:rsid w:val="587BF559"/>
    <w:rsid w:val="5889FAB6"/>
    <w:rsid w:val="5899EF6B"/>
    <w:rsid w:val="58EF98F4"/>
    <w:rsid w:val="591586E2"/>
    <w:rsid w:val="59273C0E"/>
    <w:rsid w:val="59832737"/>
    <w:rsid w:val="59B5669F"/>
    <w:rsid w:val="59C583C1"/>
    <w:rsid w:val="59DDC033"/>
    <w:rsid w:val="59F17C1A"/>
    <w:rsid w:val="5A2D5B1B"/>
    <w:rsid w:val="5A4A7F62"/>
    <w:rsid w:val="5A63A92D"/>
    <w:rsid w:val="5AA0878F"/>
    <w:rsid w:val="5AB03F45"/>
    <w:rsid w:val="5AD87B89"/>
    <w:rsid w:val="5AFAAF78"/>
    <w:rsid w:val="5B9DE478"/>
    <w:rsid w:val="5BDDCA6F"/>
    <w:rsid w:val="5C4A1747"/>
    <w:rsid w:val="5C542FAE"/>
    <w:rsid w:val="5C6B3630"/>
    <w:rsid w:val="5C6E5879"/>
    <w:rsid w:val="5CE67DBC"/>
    <w:rsid w:val="5D02280C"/>
    <w:rsid w:val="5D5A471E"/>
    <w:rsid w:val="5DF5C8D3"/>
    <w:rsid w:val="5E512740"/>
    <w:rsid w:val="5E5459CF"/>
    <w:rsid w:val="5ED4A252"/>
    <w:rsid w:val="5EFE86AD"/>
    <w:rsid w:val="5F6FDEB5"/>
    <w:rsid w:val="5F8D2529"/>
    <w:rsid w:val="5FC2045A"/>
    <w:rsid w:val="6041135F"/>
    <w:rsid w:val="6095A852"/>
    <w:rsid w:val="60C53961"/>
    <w:rsid w:val="60CC6D23"/>
    <w:rsid w:val="60D4F230"/>
    <w:rsid w:val="611AEC8D"/>
    <w:rsid w:val="613DF1DA"/>
    <w:rsid w:val="61640440"/>
    <w:rsid w:val="61808868"/>
    <w:rsid w:val="6190EF91"/>
    <w:rsid w:val="619A9E88"/>
    <w:rsid w:val="61A8A434"/>
    <w:rsid w:val="61E73F80"/>
    <w:rsid w:val="6201D841"/>
    <w:rsid w:val="62E8B536"/>
    <w:rsid w:val="62E9ABC5"/>
    <w:rsid w:val="62F44464"/>
    <w:rsid w:val="634E6A9B"/>
    <w:rsid w:val="6387A14C"/>
    <w:rsid w:val="6395EDE4"/>
    <w:rsid w:val="639CF74B"/>
    <w:rsid w:val="63B1EB31"/>
    <w:rsid w:val="63D4578B"/>
    <w:rsid w:val="6409AB9B"/>
    <w:rsid w:val="640FE423"/>
    <w:rsid w:val="64278C4E"/>
    <w:rsid w:val="645AF73F"/>
    <w:rsid w:val="645D8EFB"/>
    <w:rsid w:val="64A8AF5A"/>
    <w:rsid w:val="64E6FBE4"/>
    <w:rsid w:val="64F968FB"/>
    <w:rsid w:val="652A01D5"/>
    <w:rsid w:val="653CFE5B"/>
    <w:rsid w:val="659F0BB6"/>
    <w:rsid w:val="6612CEC9"/>
    <w:rsid w:val="662B4F6F"/>
    <w:rsid w:val="665FDDFF"/>
    <w:rsid w:val="66BA3ADD"/>
    <w:rsid w:val="66C053B3"/>
    <w:rsid w:val="674172D8"/>
    <w:rsid w:val="676B2A1E"/>
    <w:rsid w:val="67B37403"/>
    <w:rsid w:val="683446D9"/>
    <w:rsid w:val="68BCE46C"/>
    <w:rsid w:val="68F31189"/>
    <w:rsid w:val="68F759AB"/>
    <w:rsid w:val="69097230"/>
    <w:rsid w:val="69ADE66F"/>
    <w:rsid w:val="69B84949"/>
    <w:rsid w:val="69CFB97E"/>
    <w:rsid w:val="69D3F2AA"/>
    <w:rsid w:val="6A1A7B1A"/>
    <w:rsid w:val="6A4A5147"/>
    <w:rsid w:val="6A8360A5"/>
    <w:rsid w:val="6ABC6ACB"/>
    <w:rsid w:val="6ACC08A1"/>
    <w:rsid w:val="6ACCAEAC"/>
    <w:rsid w:val="6ACF9366"/>
    <w:rsid w:val="6B73C574"/>
    <w:rsid w:val="6B7FDC75"/>
    <w:rsid w:val="6B95DEF6"/>
    <w:rsid w:val="6BAA8247"/>
    <w:rsid w:val="6CBD6384"/>
    <w:rsid w:val="6CCED167"/>
    <w:rsid w:val="6D300421"/>
    <w:rsid w:val="6D3AB48A"/>
    <w:rsid w:val="6D453587"/>
    <w:rsid w:val="6DADEFE7"/>
    <w:rsid w:val="6DBBEEFE"/>
    <w:rsid w:val="6DE722FD"/>
    <w:rsid w:val="6E0B3C5D"/>
    <w:rsid w:val="6E2EF532"/>
    <w:rsid w:val="6E45DEDB"/>
    <w:rsid w:val="6E88E9AD"/>
    <w:rsid w:val="6EF41F24"/>
    <w:rsid w:val="6EFABFEF"/>
    <w:rsid w:val="6EFCD45D"/>
    <w:rsid w:val="6F2324DC"/>
    <w:rsid w:val="6F4C60EC"/>
    <w:rsid w:val="6FB85733"/>
    <w:rsid w:val="6FDACD58"/>
    <w:rsid w:val="6FEB4B97"/>
    <w:rsid w:val="70061AAD"/>
    <w:rsid w:val="7021038F"/>
    <w:rsid w:val="702D38E1"/>
    <w:rsid w:val="705D6D21"/>
    <w:rsid w:val="707DC039"/>
    <w:rsid w:val="70816992"/>
    <w:rsid w:val="708D1E3D"/>
    <w:rsid w:val="70A77A42"/>
    <w:rsid w:val="70D7B7C6"/>
    <w:rsid w:val="70F4BF6C"/>
    <w:rsid w:val="71A377E3"/>
    <w:rsid w:val="71A43A88"/>
    <w:rsid w:val="71A9773D"/>
    <w:rsid w:val="71B3470A"/>
    <w:rsid w:val="71BFA38A"/>
    <w:rsid w:val="71F8F1EF"/>
    <w:rsid w:val="71F939A9"/>
    <w:rsid w:val="71FB6A1E"/>
    <w:rsid w:val="72397B68"/>
    <w:rsid w:val="726626BC"/>
    <w:rsid w:val="72747F2F"/>
    <w:rsid w:val="727FC841"/>
    <w:rsid w:val="72B0DCAB"/>
    <w:rsid w:val="732618C1"/>
    <w:rsid w:val="733B058D"/>
    <w:rsid w:val="739A6AC2"/>
    <w:rsid w:val="73CE5325"/>
    <w:rsid w:val="73E11CE4"/>
    <w:rsid w:val="73EFBD99"/>
    <w:rsid w:val="7408AB30"/>
    <w:rsid w:val="7445DFEC"/>
    <w:rsid w:val="74B1AA2A"/>
    <w:rsid w:val="74BB76F5"/>
    <w:rsid w:val="74F68A2C"/>
    <w:rsid w:val="7521B100"/>
    <w:rsid w:val="753EBBBB"/>
    <w:rsid w:val="7544662B"/>
    <w:rsid w:val="760D786A"/>
    <w:rsid w:val="7640FA29"/>
    <w:rsid w:val="7658AC65"/>
    <w:rsid w:val="769937AF"/>
    <w:rsid w:val="76A37F1E"/>
    <w:rsid w:val="76AC7BE3"/>
    <w:rsid w:val="7765CD8B"/>
    <w:rsid w:val="778E713C"/>
    <w:rsid w:val="77935F33"/>
    <w:rsid w:val="779CD3E4"/>
    <w:rsid w:val="77DED604"/>
    <w:rsid w:val="77F04ADE"/>
    <w:rsid w:val="7804E03E"/>
    <w:rsid w:val="7830AF24"/>
    <w:rsid w:val="78734617"/>
    <w:rsid w:val="78755C63"/>
    <w:rsid w:val="789E36A6"/>
    <w:rsid w:val="78A67A91"/>
    <w:rsid w:val="78B56C4D"/>
    <w:rsid w:val="791D5F56"/>
    <w:rsid w:val="79B9DF22"/>
    <w:rsid w:val="79C3F34B"/>
    <w:rsid w:val="7A21532C"/>
    <w:rsid w:val="7A3EE45C"/>
    <w:rsid w:val="7A67720B"/>
    <w:rsid w:val="7A7D8B14"/>
    <w:rsid w:val="7A95428A"/>
    <w:rsid w:val="7AF0F9CC"/>
    <w:rsid w:val="7B0F3F6D"/>
    <w:rsid w:val="7B2D65F1"/>
    <w:rsid w:val="7B3838EB"/>
    <w:rsid w:val="7B70AB8E"/>
    <w:rsid w:val="7B79D88C"/>
    <w:rsid w:val="7B957598"/>
    <w:rsid w:val="7BEEB7F8"/>
    <w:rsid w:val="7CE25BB8"/>
    <w:rsid w:val="7CEB906E"/>
    <w:rsid w:val="7CEE52B6"/>
    <w:rsid w:val="7CEF0BBA"/>
    <w:rsid w:val="7D60AA30"/>
    <w:rsid w:val="7D7F89D6"/>
    <w:rsid w:val="7DF465D3"/>
    <w:rsid w:val="7E011DB5"/>
    <w:rsid w:val="7E1638D2"/>
    <w:rsid w:val="7E5443CE"/>
    <w:rsid w:val="7F0E8D48"/>
    <w:rsid w:val="7F12426E"/>
    <w:rsid w:val="7F27D0D1"/>
    <w:rsid w:val="7F3BFECD"/>
    <w:rsid w:val="7F849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CDD44BC"/>
  <w15:docId w15:val="{AF2EA7FF-D1CF-4989-9724-7D1DFD743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A111D1"/>
    <w:pPr>
      <w:keepNext/>
      <w:keepLines/>
      <w:numPr>
        <w:numId w:val="11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A111D1"/>
    <w:pPr>
      <w:keepNext/>
      <w:keepLines/>
      <w:numPr>
        <w:ilvl w:val="1"/>
        <w:numId w:val="11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A111D1"/>
    <w:pPr>
      <w:keepNext/>
      <w:keepLines/>
      <w:numPr>
        <w:ilvl w:val="2"/>
        <w:numId w:val="11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A111D1"/>
    <w:pPr>
      <w:keepNext/>
      <w:numPr>
        <w:ilvl w:val="3"/>
        <w:numId w:val="11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A111D1"/>
    <w:pPr>
      <w:keepNext/>
      <w:numPr>
        <w:ilvl w:val="4"/>
        <w:numId w:val="11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rsid w:val="00A111D1"/>
    <w:pPr>
      <w:keepNext/>
      <w:keepLines/>
      <w:numPr>
        <w:ilvl w:val="5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rsid w:val="00A111D1"/>
    <w:pPr>
      <w:keepNext/>
      <w:keepLines/>
      <w:widowControl w:val="0"/>
      <w:numPr>
        <w:ilvl w:val="6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rsid w:val="00A111D1"/>
    <w:pPr>
      <w:keepNext/>
      <w:keepLines/>
      <w:widowControl w:val="0"/>
      <w:numPr>
        <w:ilvl w:val="7"/>
        <w:numId w:val="4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rsid w:val="00A111D1"/>
    <w:pPr>
      <w:keepNext/>
      <w:widowControl w:val="0"/>
      <w:numPr>
        <w:ilvl w:val="8"/>
        <w:numId w:val="4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eastAsia="SimSun" w:hAnsi="Lucida Grande" w:cs="Lucida Grande"/>
      <w:sz w:val="18"/>
      <w:szCs w:val="18"/>
      <w:lang w:val="en-GB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  <w:lang w:val="en-GB"/>
    </w:rPr>
  </w:style>
  <w:style w:type="paragraph" w:styleId="Header">
    <w:name w:val="header"/>
    <w:basedOn w:val="Normal"/>
    <w:link w:val="HeaderChar"/>
    <w:rsid w:val="00A111D1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rsid w:val="00A111D1"/>
    <w:rPr>
      <w:rFonts w:ascii="Times New Roman" w:eastAsia="SimSun" w:hAnsi="Times New Roman" w:cs="Times New Roman"/>
      <w:sz w:val="20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A111D1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A111D1"/>
    <w:rPr>
      <w:rFonts w:ascii="Times New Roman" w:eastAsia="SimSun" w:hAnsi="Times New Roman" w:cs="Times New Roman"/>
      <w:sz w:val="20"/>
      <w:szCs w:val="22"/>
      <w:lang w:val="en-GB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A111D1"/>
    <w:rPr>
      <w:rFonts w:ascii="Times New Roman" w:eastAsiaTheme="majorEastAsia" w:hAnsi="Times New Roman" w:cstheme="majorBidi"/>
      <w:b/>
      <w:bCs/>
      <w:kern w:val="2"/>
      <w:sz w:val="28"/>
      <w:szCs w:val="32"/>
      <w:lang w:val="en-GB"/>
      <w14:ligatures w14:val="standardContextual"/>
    </w:rPr>
  </w:style>
  <w:style w:type="paragraph" w:styleId="BodyText">
    <w:name w:val="Body Text"/>
    <w:basedOn w:val="Normal"/>
    <w:link w:val="BodyTextChar"/>
    <w:uiPriority w:val="99"/>
    <w:unhideWhenUsed/>
    <w:rsid w:val="00A111D1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rsid w:val="00A111D1"/>
    <w:rPr>
      <w:rFonts w:eastAsiaTheme="minorHAnsi"/>
      <w:kern w:val="2"/>
      <w:sz w:val="22"/>
      <w:szCs w:val="22"/>
      <w:lang w:val="en-GB"/>
      <w14:ligatures w14:val="standardContextual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SimSun" w:hAnsi="Times New Roman" w:cs="Times New Roman"/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A111D1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rsid w:val="00A111D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111D1"/>
    <w:rPr>
      <w:rFonts w:ascii="Times New Roman" w:eastAsia="SimSun" w:hAnsi="Times New Roman" w:cs="Times New Roman"/>
      <w:sz w:val="20"/>
      <w:szCs w:val="20"/>
      <w:lang w:val="en-GB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SimSun" w:hAnsi="Courier New" w:cs="Times New Roman"/>
      <w:sz w:val="22"/>
      <w:szCs w:val="22"/>
      <w:lang w:val="en-GB"/>
    </w:rPr>
  </w:style>
  <w:style w:type="character" w:styleId="FollowedHyperlink">
    <w:name w:val="FollowedHyperlink"/>
    <w:rsid w:val="007E09DA"/>
    <w:rPr>
      <w:color w:val="800080"/>
      <w:u w:val="single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A111D1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111D1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111D1"/>
    <w:rPr>
      <w:rFonts w:ascii="Times New Roman" w:eastAsia="SimSun" w:hAnsi="Times New Roman" w:cs="Times New Roman"/>
      <w:sz w:val="18"/>
      <w:szCs w:val="20"/>
      <w:lang w:val="en-GB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uiPriority w:val="9"/>
    <w:rsid w:val="00A111D1"/>
    <w:rPr>
      <w:rFonts w:ascii="Times New Roman Bold" w:eastAsiaTheme="majorEastAsia" w:hAnsi="Times New Roman Bold" w:cstheme="majorBidi"/>
      <w:b/>
      <w:szCs w:val="26"/>
      <w:lang w:val="en-GB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</w:pPr>
  </w:style>
  <w:style w:type="paragraph" w:customStyle="1" w:styleId="Heading1multiline">
    <w:name w:val="Heading 1 (multiline)"/>
    <w:basedOn w:val="Heading1"/>
    <w:rsid w:val="007E09DA"/>
    <w:pPr>
      <w:ind w:left="1843" w:right="996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/>
    </w:pPr>
    <w:rPr>
      <w:i/>
      <w:iCs/>
      <w:caps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uiPriority w:val="9"/>
    <w:rsid w:val="00A111D1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</w:pPr>
  </w:style>
  <w:style w:type="character" w:customStyle="1" w:styleId="Heading4Char">
    <w:name w:val="Heading 4 Char"/>
    <w:basedOn w:val="DefaultParagraphFont"/>
    <w:link w:val="Heading4"/>
    <w:uiPriority w:val="9"/>
    <w:rsid w:val="00A111D1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</w:style>
  <w:style w:type="character" w:customStyle="1" w:styleId="Heading5Char">
    <w:name w:val="Heading 5 Char"/>
    <w:basedOn w:val="DefaultParagraphFont"/>
    <w:link w:val="Heading5"/>
    <w:uiPriority w:val="9"/>
    <w:rsid w:val="00A111D1"/>
    <w:rPr>
      <w:rFonts w:ascii="Times New Roman" w:eastAsiaTheme="majorEastAsia" w:hAnsi="Times New Roman" w:cs="Times New Roman"/>
      <w:i/>
      <w:iCs/>
      <w:sz w:val="22"/>
      <w:szCs w:val="22"/>
      <w:lang w:val="en-GB"/>
    </w:rPr>
  </w:style>
  <w:style w:type="character" w:customStyle="1" w:styleId="Heading6Char">
    <w:name w:val="Heading 6 Char"/>
    <w:basedOn w:val="DefaultParagraphFont"/>
    <w:link w:val="Heading6"/>
    <w:rsid w:val="00A111D1"/>
    <w:rPr>
      <w:rFonts w:ascii="Times New Roman" w:eastAsia="SimSun" w:hAnsi="Times New Roman" w:cs="Times New Roman"/>
      <w:bCs/>
      <w:szCs w:val="22"/>
      <w:lang w:val="en-GB"/>
    </w:rPr>
  </w:style>
  <w:style w:type="character" w:customStyle="1" w:styleId="Heading7Char">
    <w:name w:val="Heading 7 Char"/>
    <w:basedOn w:val="DefaultParagraphFont"/>
    <w:link w:val="Heading7"/>
    <w:rsid w:val="00A111D1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Heading8Char">
    <w:name w:val="Heading 8 Char"/>
    <w:basedOn w:val="DefaultParagraphFont"/>
    <w:link w:val="Heading8"/>
    <w:rsid w:val="00A111D1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Heading9Char">
    <w:name w:val="Heading 9 Char"/>
    <w:basedOn w:val="DefaultParagraphFont"/>
    <w:link w:val="Heading9"/>
    <w:rsid w:val="00A111D1"/>
    <w:rPr>
      <w:rFonts w:ascii="Times New Roman" w:eastAsia="SimSun" w:hAnsi="Times New Roman" w:cs="Times New Roman"/>
      <w:snapToGrid w:val="0"/>
      <w:sz w:val="22"/>
      <w:szCs w:val="22"/>
      <w:u w:val="single"/>
      <w:lang w:val="en-GB"/>
    </w:rPr>
  </w:style>
  <w:style w:type="character" w:styleId="PageNumber">
    <w:name w:val="page number"/>
    <w:rsid w:val="007E09DA"/>
    <w:rPr>
      <w:rFonts w:ascii="Times New Roman" w:hAnsi="Times New Roman"/>
      <w:sz w:val="22"/>
      <w:lang w:val="en-GB"/>
    </w:rPr>
  </w:style>
  <w:style w:type="paragraph" w:customStyle="1" w:styleId="Para1">
    <w:name w:val="Para1"/>
    <w:basedOn w:val="Normal"/>
    <w:link w:val="Para1Char"/>
    <w:rsid w:val="005B35E2"/>
    <w:pPr>
      <w:numPr>
        <w:numId w:val="1"/>
      </w:numPr>
      <w:tabs>
        <w:tab w:val="clear" w:pos="360"/>
      </w:tabs>
      <w:spacing w:before="120" w:after="120"/>
      <w:ind w:left="567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2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  <w:lang w:val="en-GB"/>
    </w:rPr>
  </w:style>
  <w:style w:type="paragraph" w:customStyle="1" w:styleId="tabletitle">
    <w:name w:val="table title"/>
    <w:basedOn w:val="Heading2"/>
    <w:qFormat/>
    <w:rsid w:val="0093169E"/>
    <w:pPr>
      <w:outlineLvl w:val="9"/>
    </w:pPr>
    <w:rPr>
      <w:i/>
    </w:r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CBDNormal"/>
    <w:next w:val="Normal"/>
    <w:autoRedefine/>
    <w:uiPriority w:val="39"/>
    <w:unhideWhenUsed/>
    <w:rsid w:val="00A111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A111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A111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A111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A111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6">
    <w:name w:val="toc 6"/>
    <w:basedOn w:val="Normal"/>
    <w:next w:val="Normal"/>
    <w:semiHidden/>
    <w:rsid w:val="00A111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A111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A111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A111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111D1"/>
    <w:rPr>
      <w:rFonts w:ascii="Times New Roman" w:hAnsi="Times New Roman"/>
      <w:color w:val="0000FF" w:themeColor="hyperlink"/>
      <w:u w:val="single"/>
      <w:lang w:val="en-GB"/>
    </w:rPr>
  </w:style>
  <w:style w:type="character" w:customStyle="1" w:styleId="Para1Char">
    <w:name w:val="Para1 Char"/>
    <w:link w:val="Para1"/>
    <w:locked/>
    <w:rsid w:val="005B35E2"/>
    <w:rPr>
      <w:rFonts w:ascii="Times New Roman" w:eastAsia="SimSu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3"/>
      </w:numPr>
      <w:spacing w:after="120"/>
    </w:pPr>
    <w:rPr>
      <w:rFonts w:cs="Angsana New"/>
    </w:rPr>
  </w:style>
  <w:style w:type="paragraph" w:styleId="ListParagraph">
    <w:name w:val="List Paragraph"/>
    <w:aliases w:val="OIOS List Paragraph,Bullet List,FooterText,List Paragraph1,Colorful List Accent 1,numbered,Paragraphe de liste1,列出段落,列出段落1,Bulletr List Paragraph,List Paragraph2,List Paragraph21,Párrafo de lista1,Parágrafo da Lista1,リスト段落1,Plan,Ha,Dot pt"/>
    <w:basedOn w:val="Normal"/>
    <w:link w:val="ListParagraphChar"/>
    <w:uiPriority w:val="34"/>
    <w:qFormat/>
    <w:rsid w:val="00A111D1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customStyle="1" w:styleId="Style1">
    <w:name w:val="Style1"/>
    <w:basedOn w:val="Heading2"/>
    <w:qFormat/>
    <w:rsid w:val="00F6586C"/>
    <w:rPr>
      <w:i/>
    </w:rPr>
  </w:style>
  <w:style w:type="table" w:customStyle="1" w:styleId="TableGrid1">
    <w:name w:val="Table Grid1"/>
    <w:basedOn w:val="TableNormal"/>
    <w:next w:val="TableGrid"/>
    <w:uiPriority w:val="59"/>
    <w:rsid w:val="00726A4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111D1"/>
    <w:rPr>
      <w:rFonts w:ascii="Simplified Arabic" w:eastAsia="Times New Roman" w:hAnsi="Simplified Arabic" w:cs="Simplified Arabic"/>
      <w:noProof/>
      <w:lang w:val="en-US"/>
    </w:rPr>
  </w:style>
  <w:style w:type="paragraph" w:customStyle="1" w:styleId="DarkList-Accent31">
    <w:name w:val="Dark List - Accent 31"/>
    <w:hidden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 w:eastAsia="en-GB"/>
    </w:rPr>
  </w:style>
  <w:style w:type="paragraph" w:customStyle="1" w:styleId="CBDNormalNoNumber">
    <w:name w:val="CBD_Normal_NoNumber"/>
    <w:basedOn w:val="CBDNormal"/>
    <w:qFormat/>
    <w:rsid w:val="00A111D1"/>
    <w:pPr>
      <w:spacing w:after="120"/>
      <w:ind w:left="567"/>
    </w:pPr>
  </w:style>
  <w:style w:type="paragraph" w:customStyle="1" w:styleId="Footnote">
    <w:name w:val="Footnote"/>
    <w:basedOn w:val="FootnoteText"/>
    <w:semiHidden/>
    <w:qFormat/>
    <w:rsid w:val="00A111D1"/>
    <w:rPr>
      <w:szCs w:val="18"/>
    </w:rPr>
  </w:style>
  <w:style w:type="paragraph" w:customStyle="1" w:styleId="Annex">
    <w:name w:val="Annex"/>
    <w:basedOn w:val="Normal"/>
    <w:semiHidden/>
    <w:qFormat/>
    <w:rsid w:val="00A111D1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A111D1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A111D1"/>
    <w:pPr>
      <w:numPr>
        <w:numId w:val="12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A111D1"/>
    <w:pPr>
      <w:jc w:val="left"/>
    </w:pPr>
  </w:style>
  <w:style w:type="paragraph" w:customStyle="1" w:styleId="AEDistrNormal">
    <w:name w:val="AE_DistrNormal"/>
    <w:basedOn w:val="Normal"/>
    <w:unhideWhenUsed/>
    <w:rsid w:val="00A111D1"/>
    <w:pPr>
      <w:jc w:val="left"/>
    </w:pPr>
  </w:style>
  <w:style w:type="paragraph" w:customStyle="1" w:styleId="AASmallLogo">
    <w:name w:val="AA_SmallLogo"/>
    <w:basedOn w:val="AEDistrNormal"/>
    <w:unhideWhenUsed/>
    <w:rsid w:val="00A111D1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A111D1"/>
    <w:pPr>
      <w:spacing w:before="120"/>
      <w:contextualSpacing/>
    </w:pPr>
    <w:rPr>
      <w:sz w:val="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11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11D1"/>
    <w:rPr>
      <w:rFonts w:ascii="Times New Roman" w:eastAsia="SimSun" w:hAnsi="Times New Roman" w:cs="Times New Roman"/>
      <w:b/>
      <w:bCs/>
      <w:sz w:val="20"/>
      <w:szCs w:val="20"/>
      <w:lang w:val="en-GB"/>
    </w:rPr>
  </w:style>
  <w:style w:type="paragraph" w:customStyle="1" w:styleId="Item">
    <w:name w:val="Item"/>
    <w:basedOn w:val="Normal"/>
    <w:semiHidden/>
    <w:qFormat/>
    <w:rsid w:val="00A111D1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A111D1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List">
    <w:name w:val="List"/>
    <w:basedOn w:val="Normal"/>
    <w:semiHidden/>
    <w:rsid w:val="00A111D1"/>
    <w:pPr>
      <w:contextualSpacing/>
    </w:pPr>
  </w:style>
  <w:style w:type="numbering" w:customStyle="1" w:styleId="ListCBD">
    <w:name w:val="ListCBD"/>
    <w:basedOn w:val="NoList"/>
    <w:uiPriority w:val="99"/>
    <w:rsid w:val="00A111D1"/>
    <w:pPr>
      <w:numPr>
        <w:numId w:val="10"/>
      </w:numPr>
    </w:pPr>
  </w:style>
  <w:style w:type="numbering" w:customStyle="1" w:styleId="CBDHeadings">
    <w:name w:val="CBD_Headings"/>
    <w:basedOn w:val="ListCBD"/>
    <w:uiPriority w:val="99"/>
    <w:rsid w:val="00A111D1"/>
    <w:pPr>
      <w:numPr>
        <w:numId w:val="11"/>
      </w:numPr>
    </w:pPr>
  </w:style>
  <w:style w:type="paragraph" w:customStyle="1" w:styleId="AISpacer">
    <w:name w:val="AI_Spacer"/>
    <w:next w:val="Normal"/>
    <w:unhideWhenUsed/>
    <w:qFormat/>
    <w:rsid w:val="00A111D1"/>
    <w:rPr>
      <w:rFonts w:ascii="Times New Roman" w:eastAsia="SimSun" w:hAnsi="Times New Roman" w:cs="Times New Roman"/>
      <w:sz w:val="2"/>
      <w:szCs w:val="22"/>
      <w:lang w:val="en-GB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A111D1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A111D1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A111D1"/>
    <w:rPr>
      <w:b/>
      <w:sz w:val="24"/>
    </w:rPr>
  </w:style>
  <w:style w:type="paragraph" w:customStyle="1" w:styleId="CBDAgendaItem">
    <w:name w:val="CBD_AgendaItem"/>
    <w:basedOn w:val="Normal"/>
    <w:qFormat/>
    <w:rsid w:val="00A111D1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A111D1"/>
    <w:pPr>
      <w:spacing w:after="120"/>
      <w:ind w:left="567" w:firstLine="567"/>
    </w:pPr>
  </w:style>
  <w:style w:type="paragraph" w:customStyle="1" w:styleId="CBDDesicionAnnex">
    <w:name w:val="CBD_DesicionAnnex"/>
    <w:basedOn w:val="CBDNormal"/>
    <w:next w:val="CBDDesicionText"/>
    <w:qFormat/>
    <w:rsid w:val="00A111D1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qFormat/>
    <w:rsid w:val="00A111D1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A111D1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A111D1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A111D1"/>
  </w:style>
  <w:style w:type="paragraph" w:customStyle="1" w:styleId="CBDH1">
    <w:name w:val="CBD_H1"/>
    <w:basedOn w:val="CBDNormal"/>
    <w:qFormat/>
    <w:rsid w:val="00A111D1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Number"/>
    <w:qFormat/>
    <w:rsid w:val="00A111D1"/>
    <w:pPr>
      <w:keepNext/>
      <w:keepLines/>
      <w:numPr>
        <w:numId w:val="0"/>
      </w:numPr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A111D1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A111D1"/>
    <w:rPr>
      <w:sz w:val="20"/>
    </w:rPr>
  </w:style>
  <w:style w:type="paragraph" w:customStyle="1" w:styleId="CBDHeader">
    <w:name w:val="CBD_Header"/>
    <w:basedOn w:val="CBDNormal"/>
    <w:next w:val="CBDFooter"/>
    <w:qFormat/>
    <w:rsid w:val="00A111D1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A111D1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A111D1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A111D1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A111D1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A111D1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A111D1"/>
    <w:pPr>
      <w:keepNext/>
      <w:keepLines/>
      <w:spacing w:before="120" w:after="60"/>
      <w:ind w:left="567"/>
      <w:jc w:val="left"/>
    </w:pPr>
    <w:rPr>
      <w:b/>
    </w:rPr>
  </w:style>
  <w:style w:type="paragraph" w:styleId="Bibliography">
    <w:name w:val="Bibliography"/>
    <w:basedOn w:val="Normal"/>
    <w:next w:val="Normal"/>
    <w:uiPriority w:val="37"/>
    <w:semiHidden/>
    <w:unhideWhenUsed/>
    <w:rsid w:val="00A111D1"/>
  </w:style>
  <w:style w:type="paragraph" w:styleId="BlockText">
    <w:name w:val="Block Text"/>
    <w:basedOn w:val="Normal"/>
    <w:uiPriority w:val="99"/>
    <w:semiHidden/>
    <w:unhideWhenUsed/>
    <w:rsid w:val="00A111D1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111D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111D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A111D1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A111D1"/>
    <w:rPr>
      <w:rFonts w:ascii="Times New Roman" w:eastAsia="SimSun" w:hAnsi="Times New Roman" w:cs="Times New Roman"/>
      <w:kern w:val="2"/>
      <w:sz w:val="22"/>
      <w:szCs w:val="22"/>
      <w:lang w:val="en-GB"/>
      <w14:ligatures w14:val="standardContextual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A111D1"/>
    <w:pPr>
      <w:spacing w:before="0" w:after="0"/>
      <w:ind w:left="360" w:firstLine="360"/>
      <w:jc w:val="both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111D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111D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character" w:styleId="BookTitle">
    <w:name w:val="Book Title"/>
    <w:basedOn w:val="DefaultParagraphFont"/>
    <w:uiPriority w:val="33"/>
    <w:qFormat/>
    <w:rsid w:val="00A111D1"/>
    <w:rPr>
      <w:b/>
      <w:bCs/>
      <w:i/>
      <w:iC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A111D1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ColorfulGrid">
    <w:name w:val="Colorful Grid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111D1"/>
  </w:style>
  <w:style w:type="character" w:customStyle="1" w:styleId="DateChar">
    <w:name w:val="Date Char"/>
    <w:basedOn w:val="DefaultParagraphFont"/>
    <w:link w:val="Dat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111D1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111D1"/>
    <w:rPr>
      <w:rFonts w:ascii="Segoe UI" w:eastAsia="SimSun" w:hAnsi="Segoe UI" w:cs="Segoe UI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A111D1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Emphasis">
    <w:name w:val="Emphasis"/>
    <w:basedOn w:val="DefaultParagraphFont"/>
    <w:uiPriority w:val="20"/>
    <w:qFormat/>
    <w:rsid w:val="00A111D1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A111D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A111D1"/>
    <w:rPr>
      <w:rFonts w:asciiTheme="majorHAnsi" w:eastAsiaTheme="majorEastAsia" w:hAnsiTheme="majorHAnsi" w:cstheme="majorBidi"/>
      <w:sz w:val="20"/>
      <w:szCs w:val="20"/>
    </w:rPr>
  </w:style>
  <w:style w:type="table" w:styleId="GridTable1Light">
    <w:name w:val="Grid Table 1 Light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A111D1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A111D1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A111D1"/>
    <w:rPr>
      <w:rFonts w:ascii="Times New Roman" w:eastAsia="SimSun" w:hAnsi="Times New Roman" w:cs="Times New Roman"/>
      <w:i/>
      <w:iCs/>
      <w:sz w:val="22"/>
      <w:szCs w:val="22"/>
      <w:lang w:val="en-GB"/>
    </w:rPr>
  </w:style>
  <w:style w:type="character" w:styleId="HTMLCite">
    <w:name w:val="HTML Cite"/>
    <w:basedOn w:val="DefaultParagraphFont"/>
    <w:uiPriority w:val="99"/>
    <w:semiHidden/>
    <w:unhideWhenUsed/>
    <w:rsid w:val="00A111D1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A111D1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111D1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character" w:styleId="HTMLSample">
    <w:name w:val="HTML Sample"/>
    <w:basedOn w:val="DefaultParagraphFont"/>
    <w:uiPriority w:val="99"/>
    <w:semiHidden/>
    <w:unhideWhenUsed/>
    <w:rsid w:val="00A111D1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A111D1"/>
    <w:rPr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A111D1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A111D1"/>
    <w:rPr>
      <w:i/>
      <w:iCs/>
      <w:color w:val="4F81BD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1D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1D1"/>
    <w:rPr>
      <w:rFonts w:ascii="Times New Roman" w:eastAsia="SimSun" w:hAnsi="Times New Roman" w:cs="Times New Roman"/>
      <w:i/>
      <w:iCs/>
      <w:color w:val="4F81BD" w:themeColor="accent1"/>
      <w:sz w:val="22"/>
      <w:szCs w:val="22"/>
      <w:lang w:val="en-GB"/>
    </w:rPr>
  </w:style>
  <w:style w:type="character" w:styleId="IntenseReference">
    <w:name w:val="Intense Reference"/>
    <w:basedOn w:val="DefaultParagraphFont"/>
    <w:uiPriority w:val="32"/>
    <w:qFormat/>
    <w:rsid w:val="00A111D1"/>
    <w:rPr>
      <w:b/>
      <w:bCs/>
      <w:smallCaps/>
      <w:color w:val="4F81BD" w:themeColor="accent1"/>
      <w:spacing w:val="5"/>
      <w:lang w:val="en-GB"/>
    </w:rPr>
  </w:style>
  <w:style w:type="table" w:styleId="LightGrid">
    <w:name w:val="Light Grid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A111D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A111D1"/>
    <w:rPr>
      <w:lang w:val="en-GB"/>
    </w:rPr>
  </w:style>
  <w:style w:type="paragraph" w:styleId="List2">
    <w:name w:val="List 2"/>
    <w:basedOn w:val="Normal"/>
    <w:uiPriority w:val="99"/>
    <w:semiHidden/>
    <w:unhideWhenUsed/>
    <w:rsid w:val="00A111D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A111D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A111D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A111D1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A111D1"/>
    <w:pPr>
      <w:numPr>
        <w:numId w:val="5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A111D1"/>
    <w:pPr>
      <w:numPr>
        <w:numId w:val="6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A111D1"/>
    <w:pPr>
      <w:numPr>
        <w:numId w:val="7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A111D1"/>
    <w:pPr>
      <w:numPr>
        <w:numId w:val="8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A111D1"/>
    <w:pPr>
      <w:numPr>
        <w:numId w:val="9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A111D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A111D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A111D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A111D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A111D1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A111D1"/>
    <w:pPr>
      <w:numPr>
        <w:numId w:val="13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A111D1"/>
    <w:pPr>
      <w:numPr>
        <w:numId w:val="14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A111D1"/>
    <w:pPr>
      <w:numPr>
        <w:numId w:val="15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A111D1"/>
    <w:pPr>
      <w:numPr>
        <w:numId w:val="16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A111D1"/>
    <w:pPr>
      <w:numPr>
        <w:numId w:val="17"/>
      </w:numPr>
      <w:contextualSpacing/>
    </w:pPr>
  </w:style>
  <w:style w:type="table" w:styleId="ListTable1Light">
    <w:name w:val="List Table 1 Light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A111D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SimSun" w:hAnsi="Consolas" w:cs="Times New Roman"/>
      <w:sz w:val="20"/>
      <w:szCs w:val="20"/>
      <w:lang w:val="en-GB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table" w:styleId="MediumGrid1">
    <w:name w:val="Medium Grid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111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A111D1"/>
    <w:rPr>
      <w:rFonts w:asciiTheme="majorHAnsi" w:eastAsiaTheme="majorEastAsia" w:hAnsiTheme="majorHAnsi" w:cstheme="majorBidi"/>
      <w:shd w:val="pct20" w:color="auto" w:fill="auto"/>
      <w:lang w:val="en-GB"/>
    </w:rPr>
  </w:style>
  <w:style w:type="paragraph" w:styleId="NoSpacing">
    <w:name w:val="No Spacing"/>
    <w:uiPriority w:val="1"/>
    <w:qFormat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A111D1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A111D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A111D1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PlainTable1">
    <w:name w:val="Plain Table 1"/>
    <w:basedOn w:val="TableNormal"/>
    <w:uiPriority w:val="41"/>
    <w:rsid w:val="00A111D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A111D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A111D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A111D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111D1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A111D1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111D1"/>
    <w:rPr>
      <w:rFonts w:ascii="Consolas" w:eastAsia="SimSun" w:hAnsi="Consolas" w:cs="Times New Roman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A111D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11D1"/>
    <w:rPr>
      <w:rFonts w:ascii="Times New Roman" w:eastAsia="SimSun" w:hAnsi="Times New Roman" w:cs="Times New Roman"/>
      <w:i/>
      <w:iCs/>
      <w:color w:val="404040" w:themeColor="text1" w:themeTint="BF"/>
      <w:sz w:val="22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A111D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A111D1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SmartHyperlink">
    <w:name w:val="Smart Hyperlink"/>
    <w:basedOn w:val="DefaultParagraphFont"/>
    <w:uiPriority w:val="99"/>
    <w:semiHidden/>
    <w:unhideWhenUsed/>
    <w:rsid w:val="00A111D1"/>
    <w:rPr>
      <w:u w:val="dotted"/>
      <w:lang w:val="en-GB"/>
    </w:rPr>
  </w:style>
  <w:style w:type="character" w:styleId="SmartLink">
    <w:name w:val="Smart Link"/>
    <w:basedOn w:val="DefaultParagraphFont"/>
    <w:uiPriority w:val="99"/>
    <w:semiHidden/>
    <w:unhideWhenUsed/>
    <w:rsid w:val="00A111D1"/>
    <w:rPr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uiPriority w:val="22"/>
    <w:qFormat/>
    <w:rsid w:val="00A111D1"/>
    <w:rPr>
      <w:b/>
      <w:bCs/>
      <w:lang w:val="en-GB"/>
    </w:rPr>
  </w:style>
  <w:style w:type="character" w:styleId="SubtleEmphasis">
    <w:name w:val="Subtle Emphasis"/>
    <w:basedOn w:val="DefaultParagraphFont"/>
    <w:uiPriority w:val="19"/>
    <w:qFormat/>
    <w:rsid w:val="00A111D1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qFormat/>
    <w:rsid w:val="00A111D1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A111D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111D1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365F91" w:themeColor="accent1" w:themeShade="BF"/>
      <w:kern w:val="0"/>
      <w:sz w:val="32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A111D1"/>
    <w:rPr>
      <w:color w:val="605E5C"/>
      <w:shd w:val="clear" w:color="auto" w:fill="E1DFDD"/>
      <w:lang w:val="en-GB"/>
    </w:rPr>
  </w:style>
  <w:style w:type="character" w:customStyle="1" w:styleId="ListParagraphChar">
    <w:name w:val="List Paragraph Char"/>
    <w:aliases w:val="OIOS List Paragraph Char,Bullet List Char,FooterText Char,List Paragraph1 Char,Colorful List Accent 1 Char,numbered Char,Paragraphe de liste1 Char,列出段落 Char,列出段落1 Char,Bulletr List Paragraph Char,List Paragraph2 Char,リスト段落1 Char"/>
    <w:link w:val="ListParagraph"/>
    <w:uiPriority w:val="34"/>
    <w:qFormat/>
    <w:rsid w:val="00EB1072"/>
    <w:rPr>
      <w:rFonts w:ascii="Times New Roman" w:eastAsia="SimSun" w:hAnsi="Times New Roman" w:cs="Times New Roman"/>
      <w:sz w:val="22"/>
      <w:szCs w:val="22"/>
      <w:lang w:val="en-GB"/>
    </w:rPr>
  </w:style>
  <w:style w:type="paragraph" w:customStyle="1" w:styleId="CBD-prov-agenda-item">
    <w:name w:val="CBD-prov-agenda-item"/>
    <w:basedOn w:val="CBDNormalNumber"/>
    <w:qFormat/>
    <w:rsid w:val="00354DF7"/>
    <w:pPr>
      <w:numPr>
        <w:numId w:val="18"/>
      </w:numPr>
      <w:tabs>
        <w:tab w:val="clear" w:pos="567"/>
      </w:tabs>
      <w:jc w:val="left"/>
    </w:pPr>
  </w:style>
  <w:style w:type="paragraph" w:customStyle="1" w:styleId="CBDprov-agendasubitem">
    <w:name w:val="CBD_prov-agenda_subitem"/>
    <w:basedOn w:val="CBDNormalNumber"/>
    <w:qFormat/>
    <w:rsid w:val="00E46A7B"/>
    <w:pPr>
      <w:numPr>
        <w:numId w:val="19"/>
      </w:numPr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cbd\Downloads\cbd-template%20(2)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8E0740205084C5DA0CF0D3B1452FB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168633-6735-4E19-A573-7322CA982A50}"/>
      </w:docPartPr>
      <w:docPartBody>
        <w:p w:rsidR="00724249" w:rsidRDefault="00724249">
          <w:pPr>
            <w:pStyle w:val="48E0740205084C5DA0CF0D3B1452FB02"/>
          </w:pPr>
          <w:r w:rsidRPr="007E02EB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3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33D"/>
    <w:rsid w:val="00004B1F"/>
    <w:rsid w:val="00045CC7"/>
    <w:rsid w:val="000748DD"/>
    <w:rsid w:val="000860DF"/>
    <w:rsid w:val="000A102E"/>
    <w:rsid w:val="000C3B98"/>
    <w:rsid w:val="000F233F"/>
    <w:rsid w:val="00256E13"/>
    <w:rsid w:val="002C0157"/>
    <w:rsid w:val="002E5B62"/>
    <w:rsid w:val="002E687E"/>
    <w:rsid w:val="00312113"/>
    <w:rsid w:val="00332F88"/>
    <w:rsid w:val="003359B2"/>
    <w:rsid w:val="003A533F"/>
    <w:rsid w:val="003B47F4"/>
    <w:rsid w:val="003F0723"/>
    <w:rsid w:val="003F0973"/>
    <w:rsid w:val="00462480"/>
    <w:rsid w:val="00467F94"/>
    <w:rsid w:val="00490F18"/>
    <w:rsid w:val="00540FAA"/>
    <w:rsid w:val="006F15F2"/>
    <w:rsid w:val="007145C3"/>
    <w:rsid w:val="00724249"/>
    <w:rsid w:val="007B0618"/>
    <w:rsid w:val="00845115"/>
    <w:rsid w:val="008F2D94"/>
    <w:rsid w:val="00935E79"/>
    <w:rsid w:val="00990056"/>
    <w:rsid w:val="00A107C1"/>
    <w:rsid w:val="00AA50DD"/>
    <w:rsid w:val="00AB6481"/>
    <w:rsid w:val="00B02501"/>
    <w:rsid w:val="00B23069"/>
    <w:rsid w:val="00B551E8"/>
    <w:rsid w:val="00B9533D"/>
    <w:rsid w:val="00B95E8B"/>
    <w:rsid w:val="00BB35F2"/>
    <w:rsid w:val="00BC3F6F"/>
    <w:rsid w:val="00CD3436"/>
    <w:rsid w:val="00CD3A48"/>
    <w:rsid w:val="00CE3DCF"/>
    <w:rsid w:val="00CE741F"/>
    <w:rsid w:val="00D42B37"/>
    <w:rsid w:val="00D774F9"/>
    <w:rsid w:val="00E24CAE"/>
    <w:rsid w:val="00E4296E"/>
    <w:rsid w:val="00E95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C0157"/>
    <w:rPr>
      <w:color w:val="808080"/>
    </w:rPr>
  </w:style>
  <w:style w:type="paragraph" w:customStyle="1" w:styleId="48E0740205084C5DA0CF0D3B1452FB02">
    <w:name w:val="48E0740205084C5DA0CF0D3B1452FB0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date xx 2019</PublishDate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2BAD42C-1DC6-49A0-8A77-BC87126E0AAE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3.xml><?xml version="1.0" encoding="utf-8"?>
<ds:datastoreItem xmlns:ds="http://schemas.openxmlformats.org/officeDocument/2006/customXml" ds:itemID="{892A0005-6FD8-455B-8E42-C9C8F0DF202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57C228B-262D-4418-9EAD-4DA8699E502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DA78DE1-859C-4673-90F4-3547C531D0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cbd-template (2).dotm</Template>
  <TotalTime>0</TotalTime>
  <Pages>1</Pages>
  <Words>139</Words>
  <Characters>796</Characters>
  <Application>Microsoft Office Word</Application>
  <DocSecurity>0</DocSecurity>
  <Lines>6</Lines>
  <Paragraphs>1</Paragraphs>
  <ScaleCrop>false</ScaleCrop>
  <Company>SCBD</Company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Provisional agenda</dc:title>
  <dc:subject>CBD/NBSAP/OM/2025/1/2</dc:subject>
  <dc:creator>scbd</dc:creator>
  <cp:keywords>Convention on Biological Diversity</cp:keywords>
  <cp:lastModifiedBy>Laurent Gauthier</cp:lastModifiedBy>
  <cp:revision>3</cp:revision>
  <cp:lastPrinted>2020-01-21T22:56:00Z</cp:lastPrinted>
  <dcterms:created xsi:type="dcterms:W3CDTF">2025-08-12T08:46:00Z</dcterms:created>
  <dcterms:modified xsi:type="dcterms:W3CDTF">2025-08-12T08:46:00Z</dcterms:modified>
  <cp:contentStatus>GENERAL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BD-Category">
    <vt:lpwstr>CBD</vt:lpwstr>
  </property>
  <property fmtid="{D5CDD505-2E9C-101B-9397-08002B2CF9AE}" pid="3" name="CBD-Language">
    <vt:lpwstr>EN</vt:lpwstr>
  </property>
  <property fmtid="{D5CDD505-2E9C-101B-9397-08002B2CF9AE}" pid="4" name="CBD-Generator">
    <vt:lpwstr>0</vt:lpwstr>
  </property>
  <property fmtid="{D5CDD505-2E9C-101B-9397-08002B2CF9AE}" pid="5" name="CBD-NoSymbol">
    <vt:lpwstr>1</vt:lpwstr>
  </property>
  <property fmtid="{D5CDD505-2E9C-101B-9397-08002B2CF9AE}" pid="6" name="CBD-LangDistr">
    <vt:lpwstr/>
  </property>
  <property fmtid="{D5CDD505-2E9C-101B-9397-08002B2CF9AE}" pid="7" name="CBD-Distr">
    <vt:lpwstr>Distr</vt:lpwstr>
  </property>
  <property fmtid="{D5CDD505-2E9C-101B-9397-08002B2CF9AE}" pid="8" name="MediaServiceImageTags">
    <vt:lpwstr/>
  </property>
  <property fmtid="{D5CDD505-2E9C-101B-9397-08002B2CF9AE}" pid="9" name="ContentTypeId">
    <vt:lpwstr>0x01010069BFACF6D92CD24AA50050CE23F68F74</vt:lpwstr>
  </property>
</Properties>
</file>