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97CA8" w14:textId="77777777" w:rsidR="008A1499" w:rsidRPr="002D03CB" w:rsidRDefault="008A1499" w:rsidP="008A1499">
      <w:pPr>
        <w:pStyle w:val="AISpacer"/>
      </w:pPr>
    </w:p>
    <w:p w14:paraId="4041F215" w14:textId="77777777" w:rsidR="008A1499" w:rsidRPr="002D03C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D03CB" w14:paraId="494254F6" w14:textId="77777777" w:rsidTr="008A1499">
        <w:trPr>
          <w:trHeight w:val="57"/>
        </w:trPr>
        <w:tc>
          <w:tcPr>
            <w:tcW w:w="6094" w:type="dxa"/>
          </w:tcPr>
          <w:p w14:paraId="7930B51E" w14:textId="715E5E98" w:rsidR="008A1499" w:rsidRPr="00F63ECF" w:rsidRDefault="00BD10EB" w:rsidP="008A1499">
            <w:pPr>
              <w:pStyle w:val="AFCorNNormal"/>
              <w:rPr>
                <w:lang w:val="en-CA"/>
              </w:rPr>
            </w:pPr>
            <w:r w:rsidRPr="00F63ECF">
              <w:rPr>
                <w:lang w:val="en-CA"/>
              </w:rPr>
              <w:t>Non-paper on a</w:t>
            </w:r>
            <w:r w:rsidR="00E33A9E" w:rsidRPr="00F63ECF">
              <w:rPr>
                <w:lang w:val="en-CA"/>
              </w:rPr>
              <w:t>genda i</w:t>
            </w:r>
            <w:r w:rsidR="008A1499" w:rsidRPr="00F63ECF">
              <w:rPr>
                <w:lang w:val="en-CA"/>
              </w:rPr>
              <w:t xml:space="preserve">tem </w:t>
            </w:r>
            <w:r w:rsidR="00585905" w:rsidRPr="00F63ECF">
              <w:rPr>
                <w:lang w:val="en-CA"/>
              </w:rPr>
              <w:t>12</w:t>
            </w:r>
            <w:r w:rsidR="008A1499" w:rsidRPr="00F63ECF">
              <w:rPr>
                <w:lang w:val="en-CA"/>
              </w:rPr>
              <w:t xml:space="preserve"> </w:t>
            </w:r>
          </w:p>
          <w:p w14:paraId="5CA12E6B" w14:textId="4ADA4076" w:rsidR="008A1499" w:rsidRPr="002D03CB" w:rsidRDefault="00581D45" w:rsidP="008A1499">
            <w:pPr>
              <w:pStyle w:val="AFCorNBold"/>
            </w:pPr>
            <w:r w:rsidRPr="002D03CB">
              <w:t xml:space="preserve">Mainstreaming of biodiversity </w:t>
            </w:r>
            <w:r w:rsidR="009F06B8" w:rsidRPr="002D03CB">
              <w:br/>
              <w:t>within and across sectors</w:t>
            </w:r>
          </w:p>
        </w:tc>
        <w:tc>
          <w:tcPr>
            <w:tcW w:w="4388" w:type="dxa"/>
          </w:tcPr>
          <w:p w14:paraId="2E7E95B7" w14:textId="77777777" w:rsidR="008A1499" w:rsidRPr="002D03CB" w:rsidRDefault="008A1499" w:rsidP="008A1499">
            <w:pPr>
              <w:pStyle w:val="CBDNormal"/>
              <w:jc w:val="left"/>
            </w:pPr>
          </w:p>
        </w:tc>
      </w:tr>
    </w:tbl>
    <w:p w14:paraId="10C24626" w14:textId="7EABCDCF" w:rsidR="00C9161D" w:rsidRPr="002D03CB" w:rsidRDefault="009506F3" w:rsidP="00A111D1">
      <w:pPr>
        <w:pStyle w:val="CBDTitle"/>
        <w:rPr>
          <w:caps/>
        </w:rPr>
      </w:pPr>
      <w:sdt>
        <w:sdtPr>
          <w:alias w:val="Title"/>
          <w:tag w:val=""/>
          <w:id w:val="772832786"/>
          <w:placeholder>
            <w:docPart w:val="DE176C965DBC4C1EBBE16E1FF3D54A45"/>
          </w:placeholder>
          <w:dataBinding w:prefixMappings="xmlns:ns0='http://purl.org/dc/elements/1.1/' xmlns:ns1='http://schemas.openxmlformats.org/package/2006/metadata/core-properties' " w:xpath="/ns1:coreProperties[1]/ns0:title[1]" w:storeItemID="{6C3C8BC8-F283-45AE-878A-BAB7291924A1}"/>
          <w:text/>
        </w:sdtPr>
        <w:sdtEndPr/>
        <w:sdtContent>
          <w:r w:rsidR="004B4A8C">
            <w:t>Progress report on activities related to m</w:t>
          </w:r>
          <w:r w:rsidR="004B4A8C" w:rsidRPr="002D03CB">
            <w:t>ainstreaming of biodiversity within and across sectors</w:t>
          </w:r>
        </w:sdtContent>
      </w:sdt>
      <w:r w:rsidR="00105372" w:rsidRPr="002D03CB">
        <w:rPr>
          <w:caps/>
        </w:rPr>
        <w:t xml:space="preserve"> </w:t>
      </w:r>
    </w:p>
    <w:p w14:paraId="6CAC308A" w14:textId="4C251537" w:rsidR="00941D98" w:rsidRPr="00A3380C" w:rsidRDefault="00941D98" w:rsidP="00E32FF0">
      <w:pPr>
        <w:pStyle w:val="Para10"/>
        <w:numPr>
          <w:ilvl w:val="0"/>
          <w:numId w:val="0"/>
        </w:numPr>
        <w:tabs>
          <w:tab w:val="clear" w:pos="1134"/>
        </w:tabs>
        <w:ind w:left="567" w:firstLine="567"/>
        <w:rPr>
          <w:i/>
          <w:iCs/>
          <w:lang w:val="en-GB"/>
        </w:rPr>
      </w:pPr>
      <w:r w:rsidRPr="00A3380C">
        <w:rPr>
          <w:i/>
          <w:iCs/>
          <w:lang w:val="en-GB"/>
        </w:rPr>
        <w:t>The Conference of the Parties</w:t>
      </w:r>
      <w:r w:rsidR="0013010F" w:rsidRPr="00A3380C">
        <w:rPr>
          <w:lang w:val="en-GB"/>
        </w:rPr>
        <w:t>,</w:t>
      </w:r>
    </w:p>
    <w:p w14:paraId="3C86D4FF" w14:textId="352732B1" w:rsidR="00941D98" w:rsidRDefault="00941D98" w:rsidP="00E32FF0">
      <w:pPr>
        <w:pStyle w:val="Para10"/>
        <w:numPr>
          <w:ilvl w:val="0"/>
          <w:numId w:val="0"/>
        </w:numPr>
        <w:ind w:left="567" w:firstLine="567"/>
      </w:pPr>
      <w:r w:rsidRPr="526109FB">
        <w:rPr>
          <w:i/>
          <w:iCs/>
          <w:lang w:val="en-GB"/>
        </w:rPr>
        <w:t>Recalling</w:t>
      </w:r>
      <w:r w:rsidRPr="004F60FE">
        <w:rPr>
          <w:lang w:val="en-GB"/>
        </w:rPr>
        <w:t xml:space="preserve"> </w:t>
      </w:r>
      <w:r w:rsidR="00276569" w:rsidRPr="004F60FE">
        <w:rPr>
          <w:lang w:val="en-GB"/>
        </w:rPr>
        <w:t xml:space="preserve">its </w:t>
      </w:r>
      <w:r w:rsidRPr="004F60FE">
        <w:rPr>
          <w:lang w:val="en-GB"/>
        </w:rPr>
        <w:t>decision</w:t>
      </w:r>
      <w:r w:rsidR="007B437A" w:rsidRPr="004F60FE">
        <w:rPr>
          <w:lang w:val="en-GB"/>
        </w:rPr>
        <w:t> </w:t>
      </w:r>
      <w:hyperlink r:id="rId12">
        <w:r w:rsidRPr="526109FB">
          <w:rPr>
            <w:rStyle w:val="Hyperlink"/>
          </w:rPr>
          <w:t>16/13</w:t>
        </w:r>
      </w:hyperlink>
      <w:r w:rsidR="00D14B79" w:rsidRPr="004F60FE">
        <w:rPr>
          <w:lang w:val="en-GB"/>
        </w:rPr>
        <w:t xml:space="preserve"> of 1</w:t>
      </w:r>
      <w:r w:rsidR="007B437A" w:rsidRPr="004F60FE">
        <w:rPr>
          <w:lang w:val="en-GB"/>
        </w:rPr>
        <w:t> </w:t>
      </w:r>
      <w:r w:rsidR="00D14B79" w:rsidRPr="004F60FE">
        <w:rPr>
          <w:lang w:val="en-GB"/>
        </w:rPr>
        <w:t>November 2024</w:t>
      </w:r>
      <w:r w:rsidRPr="004F60FE">
        <w:rPr>
          <w:lang w:val="en-GB"/>
        </w:rPr>
        <w:t xml:space="preserve">, </w:t>
      </w:r>
      <w:r w:rsidR="002B325F" w:rsidRPr="004F60FE">
        <w:rPr>
          <w:lang w:val="en-GB"/>
        </w:rPr>
        <w:t xml:space="preserve">in </w:t>
      </w:r>
      <w:r w:rsidRPr="004F60FE">
        <w:rPr>
          <w:lang w:val="en-GB"/>
        </w:rPr>
        <w:t>which it recognized</w:t>
      </w:r>
      <w:r w:rsidR="0075763F">
        <w:rPr>
          <w:lang w:val="en-GB"/>
        </w:rPr>
        <w:t xml:space="preserve"> </w:t>
      </w:r>
      <w:r w:rsidR="02398404" w:rsidRPr="02398404">
        <w:rPr>
          <w:lang w:val="en-GB"/>
        </w:rPr>
        <w:t>the</w:t>
      </w:r>
      <w:r w:rsidR="5C20C113" w:rsidRPr="5C20C113">
        <w:rPr>
          <w:lang w:val="en-GB"/>
        </w:rPr>
        <w:t xml:space="preserve"> critical importance of mainstreaming biodiversity across the whole of</w:t>
      </w:r>
      <w:r w:rsidR="02398404" w:rsidRPr="02398404">
        <w:rPr>
          <w:lang w:val="en-GB"/>
        </w:rPr>
        <w:t xml:space="preserve"> </w:t>
      </w:r>
      <w:r w:rsidR="5C20C113" w:rsidRPr="5C20C113">
        <w:rPr>
          <w:lang w:val="en-GB"/>
        </w:rPr>
        <w:t>government and the whole of society</w:t>
      </w:r>
      <w:r w:rsidR="008A3213">
        <w:rPr>
          <w:lang w:val="en-GB"/>
        </w:rPr>
        <w:t xml:space="preserve">, </w:t>
      </w:r>
    </w:p>
    <w:p w14:paraId="24CF06E2" w14:textId="3958D5B9" w:rsidR="00941D98" w:rsidRDefault="25ACA7F9" w:rsidP="00E32FF0">
      <w:pPr>
        <w:pStyle w:val="Para10"/>
        <w:numPr>
          <w:ilvl w:val="0"/>
          <w:numId w:val="0"/>
        </w:numPr>
        <w:ind w:left="567" w:firstLine="567"/>
        <w:rPr>
          <w:lang w:val="en-GB"/>
        </w:rPr>
      </w:pPr>
      <w:r w:rsidRPr="00FE5E49">
        <w:rPr>
          <w:i/>
          <w:lang w:val="en-GB"/>
        </w:rPr>
        <w:t xml:space="preserve">Further </w:t>
      </w:r>
      <w:r w:rsidR="2DD4A695" w:rsidRPr="00FE5E49">
        <w:rPr>
          <w:i/>
          <w:lang w:val="en-GB"/>
        </w:rPr>
        <w:t>recalling</w:t>
      </w:r>
      <w:r w:rsidR="2DD4A695" w:rsidRPr="2DD4A695">
        <w:rPr>
          <w:lang w:val="en-GB"/>
        </w:rPr>
        <w:t xml:space="preserve"> </w:t>
      </w:r>
      <w:r w:rsidR="727891A5" w:rsidRPr="727891A5">
        <w:rPr>
          <w:lang w:val="en-GB"/>
        </w:rPr>
        <w:t xml:space="preserve">its decision 16/13 of 1 November 2024, </w:t>
      </w:r>
      <w:r w:rsidR="4B521416" w:rsidRPr="4B521416">
        <w:rPr>
          <w:lang w:val="en-GB"/>
        </w:rPr>
        <w:t xml:space="preserve">in </w:t>
      </w:r>
      <w:r w:rsidR="727891A5" w:rsidRPr="727891A5">
        <w:rPr>
          <w:lang w:val="en-GB"/>
        </w:rPr>
        <w:t xml:space="preserve">which </w:t>
      </w:r>
      <w:r w:rsidR="4B521416" w:rsidRPr="4B521416">
        <w:rPr>
          <w:lang w:val="en-GB"/>
        </w:rPr>
        <w:t xml:space="preserve">it </w:t>
      </w:r>
      <w:r w:rsidR="727891A5" w:rsidRPr="727891A5">
        <w:rPr>
          <w:lang w:val="en-GB"/>
        </w:rPr>
        <w:t xml:space="preserve">recognized </w:t>
      </w:r>
      <w:r w:rsidR="4B521416" w:rsidRPr="4B521416">
        <w:rPr>
          <w:lang w:val="en-GB"/>
        </w:rPr>
        <w:t>that</w:t>
      </w:r>
      <w:r w:rsidR="727891A5" w:rsidRPr="727891A5">
        <w:rPr>
          <w:lang w:val="en-GB"/>
        </w:rPr>
        <w:t xml:space="preserve"> the Kunming-Montreal Global Biodiversity Framework captures biodiversity mainstreaming and provides a wide range of options for mainstreaming biodiversity</w:t>
      </w:r>
      <w:r w:rsidR="00B34E44">
        <w:rPr>
          <w:lang w:val="en-GB"/>
        </w:rPr>
        <w:t>,</w:t>
      </w:r>
      <w:r w:rsidR="727891A5" w:rsidRPr="727891A5">
        <w:rPr>
          <w:lang w:val="en-GB"/>
        </w:rPr>
        <w:t xml:space="preserve"> </w:t>
      </w:r>
    </w:p>
    <w:p w14:paraId="0B532BA0" w14:textId="65ECDF60" w:rsidR="004F60FE" w:rsidRDefault="004F60FE" w:rsidP="00E32FF0">
      <w:pPr>
        <w:pStyle w:val="Para10"/>
        <w:numPr>
          <w:ilvl w:val="0"/>
          <w:numId w:val="0"/>
        </w:numPr>
        <w:ind w:left="567" w:firstLine="567"/>
        <w:rPr>
          <w:lang w:val="en-GB"/>
        </w:rPr>
      </w:pPr>
      <w:r w:rsidRPr="0010265C">
        <w:rPr>
          <w:i/>
          <w:iCs/>
          <w:lang w:val="en-GB"/>
        </w:rPr>
        <w:t>Recognizing</w:t>
      </w:r>
      <w:r w:rsidRPr="004F60FE">
        <w:rPr>
          <w:lang w:val="en-GB"/>
        </w:rPr>
        <w:t xml:space="preserve"> that progress on biodiversity mainstreaming remains insufficient to achieve the</w:t>
      </w:r>
      <w:r>
        <w:rPr>
          <w:lang w:val="en-GB"/>
        </w:rPr>
        <w:t xml:space="preserve"> </w:t>
      </w:r>
      <w:r w:rsidRPr="004F60FE">
        <w:rPr>
          <w:lang w:val="en-GB"/>
        </w:rPr>
        <w:t>goals and targets of the Kunming-Montreal Global Biodiversity Framework and that enhanced</w:t>
      </w:r>
      <w:r>
        <w:rPr>
          <w:lang w:val="en-GB"/>
        </w:rPr>
        <w:t xml:space="preserve"> </w:t>
      </w:r>
      <w:r w:rsidRPr="004F60FE">
        <w:rPr>
          <w:lang w:val="en-GB"/>
        </w:rPr>
        <w:t>efforts are needed to close existing ambition and implementation gaps</w:t>
      </w:r>
      <w:r w:rsidR="00B34E44">
        <w:rPr>
          <w:lang w:val="en-GB"/>
        </w:rPr>
        <w:t>,</w:t>
      </w:r>
    </w:p>
    <w:p w14:paraId="1FF82B7D" w14:textId="62438BAA" w:rsidR="00243D56" w:rsidRDefault="009C5711" w:rsidP="00E32FF0">
      <w:pPr>
        <w:pStyle w:val="Para10"/>
        <w:numPr>
          <w:ilvl w:val="0"/>
          <w:numId w:val="0"/>
        </w:numPr>
        <w:ind w:left="567" w:firstLine="567"/>
        <w:rPr>
          <w:rFonts w:eastAsia="SimSun"/>
          <w:lang w:val="en-GB"/>
        </w:rPr>
      </w:pPr>
      <w:r w:rsidRPr="0B85080F">
        <w:rPr>
          <w:rFonts w:eastAsia="SimSun"/>
          <w:i/>
          <w:lang w:val="en-GB"/>
        </w:rPr>
        <w:t>Not</w:t>
      </w:r>
      <w:r w:rsidR="00083EE2" w:rsidRPr="0B85080F">
        <w:rPr>
          <w:rFonts w:eastAsia="SimSun"/>
          <w:i/>
          <w:lang w:val="en-GB"/>
        </w:rPr>
        <w:t>ing</w:t>
      </w:r>
      <w:r w:rsidRPr="0B85080F">
        <w:rPr>
          <w:rFonts w:eastAsia="SimSun"/>
          <w:lang w:val="en-GB"/>
        </w:rPr>
        <w:t xml:space="preserve"> that the present decision </w:t>
      </w:r>
      <w:r w:rsidR="07703093" w:rsidRPr="07703093">
        <w:rPr>
          <w:rFonts w:eastAsia="SimSun"/>
          <w:lang w:val="en-GB"/>
        </w:rPr>
        <w:t xml:space="preserve">is complemented </w:t>
      </w:r>
      <w:r w:rsidR="0A4C515F" w:rsidRPr="0A4C515F">
        <w:rPr>
          <w:rFonts w:eastAsia="SimSun"/>
          <w:lang w:val="en-GB"/>
        </w:rPr>
        <w:t>by decision</w:t>
      </w:r>
      <w:r w:rsidR="07703093" w:rsidRPr="07703093">
        <w:rPr>
          <w:rFonts w:eastAsia="SimSun"/>
          <w:lang w:val="en-GB"/>
        </w:rPr>
        <w:t xml:space="preserve"> 17/XX on mechanisms for planning, monitoring, reporting, and review, and builds</w:t>
      </w:r>
      <w:r w:rsidRPr="163B4E87">
        <w:rPr>
          <w:rFonts w:eastAsia="SimSun"/>
          <w:lang w:val="en-GB"/>
        </w:rPr>
        <w:t xml:space="preserve"> on the findings of the seventh national reports and other relevant sources of information</w:t>
      </w:r>
      <w:r w:rsidR="0B85080F" w:rsidRPr="0B85080F">
        <w:rPr>
          <w:rFonts w:eastAsia="SimSun"/>
          <w:lang w:val="en-GB"/>
        </w:rPr>
        <w:t>,</w:t>
      </w:r>
      <w:r w:rsidRPr="163B4E87">
        <w:rPr>
          <w:rFonts w:eastAsia="SimSun"/>
          <w:lang w:val="en-GB"/>
        </w:rPr>
        <w:t xml:space="preserve"> </w:t>
      </w:r>
      <w:r w:rsidR="2C8CE30D" w:rsidRPr="2C8CE30D">
        <w:rPr>
          <w:rFonts w:eastAsia="SimSun"/>
          <w:lang w:val="en-GB"/>
        </w:rPr>
        <w:t xml:space="preserve">including the global </w:t>
      </w:r>
      <w:r w:rsidR="5EC7E4DF" w:rsidRPr="5EC7E4DF">
        <w:rPr>
          <w:rFonts w:eastAsia="SimSun"/>
          <w:lang w:val="en-GB"/>
        </w:rPr>
        <w:t>report,</w:t>
      </w:r>
      <w:r w:rsidR="2C8CE30D" w:rsidRPr="2C8CE30D">
        <w:rPr>
          <w:rFonts w:eastAsia="SimSun"/>
          <w:lang w:val="en-GB"/>
        </w:rPr>
        <w:t xml:space="preserve"> </w:t>
      </w:r>
      <w:r w:rsidRPr="163B4E87">
        <w:rPr>
          <w:rFonts w:eastAsia="SimSun"/>
          <w:lang w:val="en-GB"/>
        </w:rPr>
        <w:t xml:space="preserve">to assess progress in biodiversity mainstreaming and </w:t>
      </w:r>
      <w:r w:rsidR="4038CB10" w:rsidRPr="4038CB10">
        <w:rPr>
          <w:rFonts w:eastAsia="SimSun"/>
          <w:lang w:val="en-GB"/>
        </w:rPr>
        <w:t xml:space="preserve">to </w:t>
      </w:r>
      <w:r w:rsidRPr="163B4E87">
        <w:rPr>
          <w:rFonts w:eastAsia="SimSun"/>
          <w:lang w:val="en-GB"/>
        </w:rPr>
        <w:t>identify remaining implementation gaps</w:t>
      </w:r>
      <w:r w:rsidR="00B34E44">
        <w:rPr>
          <w:rFonts w:eastAsia="SimSun"/>
          <w:lang w:val="en-GB"/>
        </w:rPr>
        <w:t>,</w:t>
      </w:r>
      <w:r w:rsidR="1CC7C198" w:rsidRPr="1CC7C198">
        <w:rPr>
          <w:rFonts w:eastAsia="SimSun"/>
          <w:lang w:val="en-GB"/>
        </w:rPr>
        <w:t xml:space="preserve"> </w:t>
      </w:r>
    </w:p>
    <w:p w14:paraId="3838A668" w14:textId="64D1E92E" w:rsidR="00A276B0" w:rsidRDefault="00027DC9" w:rsidP="00E32FF0">
      <w:pPr>
        <w:pStyle w:val="CBDNormalNoNumber"/>
        <w:tabs>
          <w:tab w:val="clear" w:pos="567"/>
          <w:tab w:val="clear" w:pos="1134"/>
        </w:tabs>
        <w:ind w:firstLine="567"/>
      </w:pPr>
      <w:r w:rsidRPr="00E32FF0">
        <w:rPr>
          <w:i/>
          <w:iCs/>
        </w:rPr>
        <w:t>Recalling</w:t>
      </w:r>
      <w:r w:rsidRPr="00027DC9">
        <w:t xml:space="preserve"> its decision 16/13 of 1 November 2024, in which it recognized the critical importance of mainstreaming biodiversity across the whole of government and the whole of society, </w:t>
      </w:r>
      <w:proofErr w:type="gramStart"/>
      <w:r w:rsidRPr="00027DC9">
        <w:t>and also</w:t>
      </w:r>
      <w:proofErr w:type="gramEnd"/>
      <w:r w:rsidRPr="00027DC9">
        <w:t xml:space="preserve"> that the Kunming-Montreal Global Biodiversity Framework captures biodiversity mainstreaming and provides a wide range of options for mainstreaming biodiversity</w:t>
      </w:r>
      <w:r w:rsidR="00B34E44">
        <w:t>,</w:t>
      </w:r>
    </w:p>
    <w:p w14:paraId="71BD6BF8" w14:textId="63EB70E3" w:rsidR="008631D2" w:rsidRPr="0010265C" w:rsidRDefault="00121543" w:rsidP="00E32FF0">
      <w:pPr>
        <w:pStyle w:val="CBDNormalNoNumber"/>
        <w:tabs>
          <w:tab w:val="clear" w:pos="567"/>
          <w:tab w:val="clear" w:pos="1134"/>
        </w:tabs>
        <w:ind w:firstLine="567"/>
      </w:pPr>
      <w:r>
        <w:t>1</w:t>
      </w:r>
      <w:r w:rsidR="0023045F">
        <w:t>.</w:t>
      </w:r>
      <w:r w:rsidR="00E32FF0">
        <w:tab/>
      </w:r>
      <w:r w:rsidR="008631D2" w:rsidRPr="008631D2">
        <w:rPr>
          <w:i/>
          <w:iCs/>
        </w:rPr>
        <w:t>Recogniz</w:t>
      </w:r>
      <w:r w:rsidR="008631D2">
        <w:rPr>
          <w:i/>
          <w:iCs/>
        </w:rPr>
        <w:t>es</w:t>
      </w:r>
      <w:r w:rsidR="00BF262B" w:rsidRPr="00BF262B">
        <w:t xml:space="preserve"> the importance of inclusive approaches to assess </w:t>
      </w:r>
      <w:r w:rsidR="003C5550">
        <w:t xml:space="preserve">and report </w:t>
      </w:r>
      <w:r w:rsidR="00BF262B" w:rsidRPr="00BF262B">
        <w:t xml:space="preserve">progress in biodiversity mainstreaming, including </w:t>
      </w:r>
      <w:proofErr w:type="gramStart"/>
      <w:r w:rsidR="00BF262B" w:rsidRPr="00BF262B">
        <w:t>through the use of</w:t>
      </w:r>
      <w:proofErr w:type="gramEnd"/>
      <w:r w:rsidR="00BF262B" w:rsidRPr="00BF262B">
        <w:t xml:space="preserve"> gender-responsive indicators and information reflecting the perspectives, knowledge and contributions of </w:t>
      </w:r>
      <w:r w:rsidR="00A5333A">
        <w:t>i</w:t>
      </w:r>
      <w:r w:rsidR="00BF262B" w:rsidRPr="00BF262B">
        <w:t xml:space="preserve">ndigenous </w:t>
      </w:r>
      <w:r w:rsidR="00A5333A">
        <w:t>p</w:t>
      </w:r>
      <w:r w:rsidR="00BF262B" w:rsidRPr="00BF262B">
        <w:t>eoples and local communities, women and youth, as appropriate</w:t>
      </w:r>
      <w:r w:rsidR="003C5550">
        <w:t>, while recognizing that gaps remain in the availability of information;</w:t>
      </w:r>
    </w:p>
    <w:p w14:paraId="5582071B" w14:textId="5A5692E0" w:rsidR="0070110D" w:rsidRDefault="00121543" w:rsidP="00E32FF0">
      <w:pPr>
        <w:pStyle w:val="CBDNormalNoNumber"/>
        <w:tabs>
          <w:tab w:val="clear" w:pos="567"/>
          <w:tab w:val="clear" w:pos="1134"/>
        </w:tabs>
        <w:ind w:firstLine="567"/>
      </w:pPr>
      <w:r>
        <w:t>2</w:t>
      </w:r>
      <w:r w:rsidR="002C68F0" w:rsidRPr="00A3380C">
        <w:t>.</w:t>
      </w:r>
      <w:r w:rsidR="002C68F0">
        <w:tab/>
      </w:r>
      <w:r w:rsidR="00680C2C" w:rsidRPr="00680C2C">
        <w:rPr>
          <w:i/>
          <w:iCs/>
        </w:rPr>
        <w:t xml:space="preserve">Recognizes </w:t>
      </w:r>
      <w:r w:rsidR="00680C2C" w:rsidRPr="0010265C">
        <w:t xml:space="preserve">the importance of continuing to </w:t>
      </w:r>
      <w:r w:rsidR="3E20F86C">
        <w:t>facilitat</w:t>
      </w:r>
      <w:r w:rsidR="00096CBE" w:rsidDel="794955D2">
        <w:t>e</w:t>
      </w:r>
      <w:r w:rsidR="00680C2C" w:rsidRPr="0010265C">
        <w:t xml:space="preserve"> the exchange and uptake of good practices, tools, mechanisms, guidance and other relevant solutions related to biodiversity mainstreaming, including through South-South, North-South and triangular cooperation, in support of the implementation of the Kunming-Montreal Global Biodiversity Framework, taking into account national circumstances and priorities</w:t>
      </w:r>
      <w:r w:rsidR="4FF89782">
        <w:t>;</w:t>
      </w:r>
      <w:r w:rsidR="00306BA1">
        <w:t xml:space="preserve"> </w:t>
      </w:r>
    </w:p>
    <w:p w14:paraId="68BC4257" w14:textId="23D31973" w:rsidR="0070110D" w:rsidRPr="00C934B1" w:rsidRDefault="00121543" w:rsidP="00E32FF0">
      <w:pPr>
        <w:pStyle w:val="CBDNormalNoNumber"/>
        <w:tabs>
          <w:tab w:val="clear" w:pos="567"/>
          <w:tab w:val="clear" w:pos="1134"/>
        </w:tabs>
        <w:ind w:firstLine="567"/>
      </w:pPr>
      <w:r>
        <w:t>3</w:t>
      </w:r>
      <w:r w:rsidR="75BB950A">
        <w:t>.</w:t>
      </w:r>
      <w:r w:rsidR="00096CBE">
        <w:tab/>
      </w:r>
      <w:r w:rsidR="75BB950A" w:rsidRPr="00F63ECF">
        <w:rPr>
          <w:i/>
          <w:iCs/>
        </w:rPr>
        <w:t xml:space="preserve">Further </w:t>
      </w:r>
      <w:r w:rsidR="05AE68DF" w:rsidRPr="00F63ECF">
        <w:rPr>
          <w:i/>
          <w:iCs/>
        </w:rPr>
        <w:t>recognizes</w:t>
      </w:r>
      <w:r w:rsidR="05AE68DF">
        <w:t xml:space="preserve"> the </w:t>
      </w:r>
      <w:r w:rsidR="1BC1A95A">
        <w:t>importance</w:t>
      </w:r>
      <w:r w:rsidR="05AE68DF">
        <w:t xml:space="preserve"> of </w:t>
      </w:r>
      <w:r w:rsidR="00306BA1">
        <w:t xml:space="preserve">strengthening coordination </w:t>
      </w:r>
      <w:r w:rsidR="00465F33">
        <w:t xml:space="preserve">across sectors </w:t>
      </w:r>
      <w:r w:rsidR="00306BA1">
        <w:t>and levels of governance, institutional capacity, technical and scientific cooperation, and the mobilisation of the resources necessary for the effective integration of biodiversity</w:t>
      </w:r>
      <w:r w:rsidR="4FF89782">
        <w:t>;</w:t>
      </w:r>
    </w:p>
    <w:p w14:paraId="5D495448" w14:textId="74840F7D" w:rsidR="00F126C8" w:rsidRDefault="00121543" w:rsidP="00E32FF0">
      <w:pPr>
        <w:pStyle w:val="CBDNormalNoNumber"/>
        <w:tabs>
          <w:tab w:val="clear" w:pos="567"/>
          <w:tab w:val="clear" w:pos="1134"/>
        </w:tabs>
        <w:ind w:firstLine="567"/>
      </w:pPr>
      <w:r>
        <w:t>4</w:t>
      </w:r>
      <w:r w:rsidR="00986538">
        <w:t>.</w:t>
      </w:r>
      <w:r w:rsidR="00986538">
        <w:tab/>
      </w:r>
      <w:r w:rsidR="00316A5C" w:rsidRPr="0010265C">
        <w:rPr>
          <w:i/>
          <w:iCs/>
        </w:rPr>
        <w:t>Invites</w:t>
      </w:r>
      <w:r w:rsidR="00316A5C">
        <w:t xml:space="preserve"> </w:t>
      </w:r>
      <w:r w:rsidR="0048545A" w:rsidRPr="0048545A">
        <w:t>Parties, in accordance with national circumstances, priorities</w:t>
      </w:r>
      <w:r w:rsidR="00B302B2">
        <w:t xml:space="preserve">, </w:t>
      </w:r>
      <w:r w:rsidR="00E4406D">
        <w:t xml:space="preserve">capacities </w:t>
      </w:r>
      <w:r w:rsidR="00E4406D" w:rsidRPr="0048545A">
        <w:t>and</w:t>
      </w:r>
      <w:r w:rsidR="0048545A" w:rsidRPr="0048545A">
        <w:t xml:space="preserve"> capabilities, </w:t>
      </w:r>
      <w:r w:rsidR="00071FF7" w:rsidRPr="00071FF7">
        <w:t xml:space="preserve">to strengthen efforts to integrate biodiversity considerations into relevant sectoral and cross-sectoral policies, </w:t>
      </w:r>
      <w:r w:rsidR="007470DB">
        <w:t>corporate strategies</w:t>
      </w:r>
      <w:r w:rsidR="00626AA3">
        <w:t xml:space="preserve">, </w:t>
      </w:r>
      <w:r w:rsidR="00071FF7" w:rsidRPr="00071FF7">
        <w:t xml:space="preserve">plans, programmes and decision-making processes, </w:t>
      </w:r>
      <w:r w:rsidR="00626AA3">
        <w:t xml:space="preserve">particularly </w:t>
      </w:r>
      <w:r w:rsidR="00071FF7" w:rsidRPr="00071FF7">
        <w:t>those related to economic, fiscal and financial decision-making</w:t>
      </w:r>
      <w:r w:rsidR="00177274">
        <w:t>;</w:t>
      </w:r>
    </w:p>
    <w:p w14:paraId="308E6C0F" w14:textId="5760EC82" w:rsidR="00440C27" w:rsidRDefault="00121543" w:rsidP="00E32FF0">
      <w:pPr>
        <w:pStyle w:val="CBDNormalNoNumber"/>
        <w:tabs>
          <w:tab w:val="clear" w:pos="567"/>
          <w:tab w:val="clear" w:pos="1134"/>
        </w:tabs>
        <w:ind w:firstLine="567"/>
      </w:pPr>
      <w:r>
        <w:t>5</w:t>
      </w:r>
      <w:r w:rsidR="00440C27">
        <w:t>.</w:t>
      </w:r>
      <w:r>
        <w:tab/>
      </w:r>
      <w:r w:rsidR="00535082">
        <w:rPr>
          <w:i/>
          <w:iCs/>
        </w:rPr>
        <w:t>Invites</w:t>
      </w:r>
      <w:r w:rsidR="001A0BB4">
        <w:rPr>
          <w:i/>
          <w:iCs/>
        </w:rPr>
        <w:t xml:space="preserve"> </w:t>
      </w:r>
      <w:r w:rsidR="001A0BB4">
        <w:t xml:space="preserve">Parties, </w:t>
      </w:r>
      <w:r w:rsidR="00942FB6">
        <w:t>actors other than national Governments, relevant organizations including relevant sectoral bodies</w:t>
      </w:r>
      <w:r w:rsidR="4919E584">
        <w:t>,</w:t>
      </w:r>
      <w:r w:rsidR="00942FB6">
        <w:t xml:space="preserve"> indigenous peoples and local communities, women and youth, </w:t>
      </w:r>
      <w:r w:rsidR="4919E584">
        <w:t xml:space="preserve">and </w:t>
      </w:r>
      <w:r w:rsidR="00942FB6">
        <w:t>people with disabilities,</w:t>
      </w:r>
      <w:r w:rsidR="00535082">
        <w:t xml:space="preserve"> to accelerate </w:t>
      </w:r>
      <w:r w:rsidR="4919E584">
        <w:t>the exchange</w:t>
      </w:r>
      <w:r w:rsidR="001C1DC3">
        <w:t xml:space="preserve"> of relevant solutions related to biodiversity mainstreaming</w:t>
      </w:r>
      <w:r w:rsidR="00F93B6E">
        <w:t>,</w:t>
      </w:r>
      <w:r w:rsidR="001C1DC3">
        <w:t xml:space="preserve"> </w:t>
      </w:r>
      <w:r w:rsidR="00595439">
        <w:t>including those arising from relevant programs of work and cross cutting initiatives under the Convention</w:t>
      </w:r>
      <w:r w:rsidR="00F93B6E">
        <w:t>, and through existing reportin</w:t>
      </w:r>
      <w:r w:rsidR="001A0BB4">
        <w:t>g</w:t>
      </w:r>
      <w:r w:rsidR="00F93B6E">
        <w:t>, knowledge-sharing and cooperation</w:t>
      </w:r>
      <w:r w:rsidR="001A0BB4">
        <w:t xml:space="preserve"> </w:t>
      </w:r>
      <w:r w:rsidR="00F93B6E">
        <w:t>mechanisms, including the clearing-house mechanism</w:t>
      </w:r>
      <w:r w:rsidR="001A0BB4">
        <w:t xml:space="preserve">; </w:t>
      </w:r>
    </w:p>
    <w:p w14:paraId="2EBA3C92" w14:textId="3C5E1749" w:rsidR="0082288D" w:rsidRDefault="00121543" w:rsidP="00E32FF0">
      <w:pPr>
        <w:pStyle w:val="CBDNormalNoNumber"/>
        <w:tabs>
          <w:tab w:val="clear" w:pos="567"/>
          <w:tab w:val="clear" w:pos="1134"/>
        </w:tabs>
        <w:ind w:firstLine="567"/>
      </w:pPr>
      <w:r>
        <w:t>6</w:t>
      </w:r>
      <w:r w:rsidR="0082288D">
        <w:t>.</w:t>
      </w:r>
      <w:r w:rsidR="00E32FF0">
        <w:tab/>
      </w:r>
      <w:r w:rsidR="00F47E30">
        <w:rPr>
          <w:i/>
          <w:iCs/>
        </w:rPr>
        <w:t>Further</w:t>
      </w:r>
      <w:r w:rsidR="00440C27">
        <w:rPr>
          <w:i/>
          <w:iCs/>
        </w:rPr>
        <w:t xml:space="preserve"> </w:t>
      </w:r>
      <w:r w:rsidR="00C472D8" w:rsidRPr="00C472D8">
        <w:rPr>
          <w:i/>
          <w:iCs/>
        </w:rPr>
        <w:t>invites</w:t>
      </w:r>
      <w:r w:rsidR="00C472D8">
        <w:t xml:space="preserve"> Parties</w:t>
      </w:r>
      <w:r w:rsidR="002F7692">
        <w:t xml:space="preserve">, </w:t>
      </w:r>
      <w:r w:rsidR="009340C6">
        <w:t>drawing upon experiences, tools, guidance and good practices</w:t>
      </w:r>
      <w:r w:rsidR="210FB9CD">
        <w:t>,</w:t>
      </w:r>
      <w:r w:rsidR="009340C6">
        <w:t xml:space="preserve"> </w:t>
      </w:r>
      <w:r w:rsidR="00DF0CEF">
        <w:t xml:space="preserve">including those </w:t>
      </w:r>
      <w:r w:rsidR="009340C6">
        <w:t xml:space="preserve">developed under </w:t>
      </w:r>
      <w:r w:rsidR="009340C6" w:rsidRPr="00071FF7">
        <w:t>biodiversity-related conventions and other relevant organizations and processes</w:t>
      </w:r>
      <w:r w:rsidR="00025D0A">
        <w:t xml:space="preserve"> </w:t>
      </w:r>
      <w:r w:rsidR="009340C6">
        <w:t xml:space="preserve">taking into consideration </w:t>
      </w:r>
      <w:r w:rsidR="002F7692">
        <w:t xml:space="preserve">relevant information </w:t>
      </w:r>
      <w:r w:rsidR="00087ACB">
        <w:t>in the inputs to and outcomes of</w:t>
      </w:r>
      <w:r w:rsidR="00310251">
        <w:t xml:space="preserve"> </w:t>
      </w:r>
      <w:r w:rsidR="00D95680">
        <w:t xml:space="preserve">the </w:t>
      </w:r>
      <w:r w:rsidR="00027DC9">
        <w:lastRenderedPageBreak/>
        <w:t>g</w:t>
      </w:r>
      <w:r w:rsidR="00D95680">
        <w:t xml:space="preserve">lobal </w:t>
      </w:r>
      <w:r w:rsidR="00027DC9">
        <w:t>r</w:t>
      </w:r>
      <w:r w:rsidR="00D95680">
        <w:t xml:space="preserve">eview of </w:t>
      </w:r>
      <w:r w:rsidR="00027DC9">
        <w:t xml:space="preserve">collective progress in the </w:t>
      </w:r>
      <w:r w:rsidR="00D95680">
        <w:t>implementation</w:t>
      </w:r>
      <w:r w:rsidR="00027DC9">
        <w:t xml:space="preserve"> of the Kunming-Montreal Global Biodiversity Framework</w:t>
      </w:r>
      <w:r w:rsidR="00D95680">
        <w:t xml:space="preserve">, including their seventh national reports, and response options for Parties </w:t>
      </w:r>
      <w:r w:rsidR="001C730A">
        <w:t xml:space="preserve">identified in recent IPBES assessments, </w:t>
      </w:r>
      <w:r w:rsidR="00D85A4B" w:rsidRPr="00D85A4B">
        <w:t>including the Thematic Assessment Report on the Interlinkages among Biodiversity, Water, Food and Health</w:t>
      </w:r>
      <w:r w:rsidR="0062213C">
        <w:t>, to</w:t>
      </w:r>
      <w:r w:rsidR="00535458">
        <w:t xml:space="preserve">: </w:t>
      </w:r>
    </w:p>
    <w:p w14:paraId="38353C7C" w14:textId="0FC55786" w:rsidR="004B3088" w:rsidRPr="004B3088" w:rsidRDefault="00E32FF0" w:rsidP="00E32FF0">
      <w:pPr>
        <w:pStyle w:val="CBDNormalNoNumber"/>
        <w:tabs>
          <w:tab w:val="clear" w:pos="1134"/>
        </w:tabs>
        <w:ind w:firstLine="567"/>
        <w:rPr>
          <w:lang w:val="en-CA"/>
        </w:rPr>
      </w:pPr>
      <w:r>
        <w:rPr>
          <w:lang w:val="en-CA"/>
        </w:rPr>
        <w:t>(</w:t>
      </w:r>
      <w:r w:rsidR="004B3088" w:rsidRPr="004B3088">
        <w:rPr>
          <w:lang w:val="en-CA"/>
        </w:rPr>
        <w:t>a)</w:t>
      </w:r>
      <w:r>
        <w:rPr>
          <w:lang w:val="en-CA"/>
        </w:rPr>
        <w:tab/>
        <w:t>A</w:t>
      </w:r>
      <w:r w:rsidR="004B3088" w:rsidRPr="004B3088">
        <w:rPr>
          <w:lang w:val="en-CA"/>
        </w:rPr>
        <w:t>ddress the gaps in ambition and cover all mainstreaming related elements across the targets of the Framework;</w:t>
      </w:r>
    </w:p>
    <w:p w14:paraId="6D5E2D2C" w14:textId="360EB783" w:rsidR="004B3088" w:rsidRPr="004B3088" w:rsidRDefault="004B3088" w:rsidP="00E32FF0">
      <w:pPr>
        <w:pStyle w:val="CBDNormalNoNumber"/>
        <w:tabs>
          <w:tab w:val="clear" w:pos="1134"/>
        </w:tabs>
        <w:ind w:firstLine="567"/>
        <w:rPr>
          <w:lang w:val="en-CA"/>
        </w:rPr>
      </w:pPr>
      <w:r w:rsidRPr="004B3088">
        <w:rPr>
          <w:lang w:val="en-CA"/>
        </w:rPr>
        <w:t>(b)</w:t>
      </w:r>
      <w:r w:rsidR="00E32FF0">
        <w:rPr>
          <w:lang w:val="en-CA"/>
        </w:rPr>
        <w:tab/>
        <w:t>S</w:t>
      </w:r>
      <w:r w:rsidRPr="004B3088">
        <w:rPr>
          <w:lang w:val="en-CA"/>
        </w:rPr>
        <w:t xml:space="preserve">trengthen and accelerate </w:t>
      </w:r>
      <w:r w:rsidR="0813E84C" w:rsidRPr="0813E84C">
        <w:rPr>
          <w:lang w:val="en-CA"/>
        </w:rPr>
        <w:t>the implementation</w:t>
      </w:r>
      <w:r w:rsidRPr="004B3088">
        <w:rPr>
          <w:lang w:val="en-CA"/>
        </w:rPr>
        <w:t xml:space="preserve"> of biodiversity mainstreaming including </w:t>
      </w:r>
      <w:r w:rsidR="65A2358A" w:rsidRPr="65A2358A">
        <w:rPr>
          <w:lang w:val="en-CA"/>
        </w:rPr>
        <w:t>by</w:t>
      </w:r>
      <w:r w:rsidRPr="004B3088">
        <w:rPr>
          <w:lang w:val="en-CA"/>
        </w:rPr>
        <w:t>:</w:t>
      </w:r>
    </w:p>
    <w:p w14:paraId="50F7DFCD" w14:textId="74358C34" w:rsidR="004B3088" w:rsidRPr="004B3088" w:rsidRDefault="004B3088" w:rsidP="00E32FF0">
      <w:pPr>
        <w:pStyle w:val="CBDNormalNoNumber"/>
        <w:tabs>
          <w:tab w:val="clear" w:pos="1134"/>
        </w:tabs>
        <w:ind w:left="1701" w:hanging="567"/>
        <w:rPr>
          <w:lang w:val="en-CA"/>
        </w:rPr>
      </w:pPr>
      <w:r w:rsidRPr="004B3088">
        <w:rPr>
          <w:lang w:val="en-CA"/>
        </w:rPr>
        <w:t>(</w:t>
      </w:r>
      <w:proofErr w:type="spellStart"/>
      <w:r w:rsidRPr="004B3088">
        <w:rPr>
          <w:lang w:val="en-CA"/>
        </w:rPr>
        <w:t>i</w:t>
      </w:r>
      <w:proofErr w:type="spellEnd"/>
      <w:r w:rsidRPr="004B3088">
        <w:rPr>
          <w:lang w:val="en-CA"/>
        </w:rPr>
        <w:t>)</w:t>
      </w:r>
      <w:r w:rsidR="00E32FF0">
        <w:rPr>
          <w:lang w:val="en-CA"/>
        </w:rPr>
        <w:tab/>
        <w:t>C</w:t>
      </w:r>
      <w:r w:rsidR="1DBD39CB" w:rsidRPr="1DBD39CB">
        <w:rPr>
          <w:lang w:val="en-CA"/>
        </w:rPr>
        <w:t>losing the</w:t>
      </w:r>
      <w:r w:rsidRPr="004B3088">
        <w:rPr>
          <w:lang w:val="en-CA"/>
        </w:rPr>
        <w:t xml:space="preserve"> gap between </w:t>
      </w:r>
      <w:r w:rsidR="6A67016B" w:rsidRPr="6A67016B">
        <w:rPr>
          <w:lang w:val="en-CA"/>
        </w:rPr>
        <w:t xml:space="preserve">the </w:t>
      </w:r>
      <w:r w:rsidRPr="004B3088">
        <w:rPr>
          <w:lang w:val="en-CA"/>
        </w:rPr>
        <w:t>formal integration of biodiversity in regulations or policies, and effective mainstreaming of biodiversity in practice;</w:t>
      </w:r>
    </w:p>
    <w:p w14:paraId="5051AE30" w14:textId="347B4784" w:rsidR="004B3088" w:rsidRPr="004B3088" w:rsidRDefault="004B3088" w:rsidP="00E32FF0">
      <w:pPr>
        <w:pStyle w:val="CBDNormalNoNumber"/>
        <w:tabs>
          <w:tab w:val="clear" w:pos="1134"/>
        </w:tabs>
        <w:ind w:left="1701" w:hanging="567"/>
        <w:rPr>
          <w:lang w:val="en-CA"/>
        </w:rPr>
      </w:pPr>
      <w:r w:rsidRPr="004B3088">
        <w:rPr>
          <w:lang w:val="en-CA"/>
        </w:rPr>
        <w:t>(ii)</w:t>
      </w:r>
      <w:r w:rsidR="00E32FF0">
        <w:rPr>
          <w:lang w:val="en-CA"/>
        </w:rPr>
        <w:tab/>
        <w:t>S</w:t>
      </w:r>
      <w:r w:rsidR="1E54525A" w:rsidRPr="1E54525A">
        <w:rPr>
          <w:lang w:val="en-CA"/>
        </w:rPr>
        <w:t>trengthening the</w:t>
      </w:r>
      <w:r w:rsidRPr="004B3088">
        <w:rPr>
          <w:lang w:val="en-CA"/>
        </w:rPr>
        <w:t xml:space="preserve"> institutional capacity of relevant authorities, in particular authorities other than those responsible for environment, to build up expertise and strengthen their mandates for biodiversity mainstreaming, including by integrating biodiversity into sectoral planning cycles, budgets, incentives, regulations, and private sector disclosure frameworks;</w:t>
      </w:r>
    </w:p>
    <w:p w14:paraId="689444CC" w14:textId="05B333DD" w:rsidR="004B3088" w:rsidRPr="004B3088" w:rsidRDefault="004B3088" w:rsidP="00E32FF0">
      <w:pPr>
        <w:pStyle w:val="CBDNormalNoNumber"/>
        <w:tabs>
          <w:tab w:val="clear" w:pos="1134"/>
        </w:tabs>
        <w:ind w:left="1701" w:hanging="567"/>
        <w:rPr>
          <w:lang w:val="en-CA"/>
        </w:rPr>
      </w:pPr>
      <w:r w:rsidRPr="004B3088">
        <w:rPr>
          <w:lang w:val="en-CA"/>
        </w:rPr>
        <w:t>(iii)</w:t>
      </w:r>
      <w:r w:rsidR="00E32FF0">
        <w:rPr>
          <w:lang w:val="en-CA"/>
        </w:rPr>
        <w:tab/>
        <w:t>S</w:t>
      </w:r>
      <w:r w:rsidRPr="004B3088">
        <w:rPr>
          <w:lang w:val="en-CA"/>
        </w:rPr>
        <w:t>trengthen</w:t>
      </w:r>
      <w:r w:rsidR="3EF296BD" w:rsidRPr="3EF296BD">
        <w:rPr>
          <w:lang w:val="en-CA"/>
        </w:rPr>
        <w:t>ing or</w:t>
      </w:r>
      <w:r w:rsidRPr="004B3088">
        <w:rPr>
          <w:lang w:val="en-CA"/>
        </w:rPr>
        <w:t xml:space="preserve"> </w:t>
      </w:r>
      <w:r w:rsidR="0F247743" w:rsidRPr="0F247743">
        <w:rPr>
          <w:lang w:val="en-CA"/>
        </w:rPr>
        <w:t>establishing</w:t>
      </w:r>
      <w:r w:rsidR="6A67016B" w:rsidRPr="6A67016B">
        <w:rPr>
          <w:lang w:val="en-CA"/>
        </w:rPr>
        <w:t xml:space="preserve"> inter-ministerial</w:t>
      </w:r>
      <w:r w:rsidRPr="004B3088">
        <w:rPr>
          <w:lang w:val="en-CA"/>
        </w:rPr>
        <w:t xml:space="preserve"> coordination </w:t>
      </w:r>
      <w:r w:rsidR="00AE6543" w:rsidRPr="004B3088">
        <w:rPr>
          <w:lang w:val="en-CA"/>
        </w:rPr>
        <w:t>mechanisms to</w:t>
      </w:r>
      <w:r w:rsidRPr="004B3088">
        <w:rPr>
          <w:lang w:val="en-CA"/>
        </w:rPr>
        <w:t xml:space="preserve"> promote coherent and effective actions in support of </w:t>
      </w:r>
      <w:r w:rsidR="352492E2" w:rsidRPr="352492E2">
        <w:rPr>
          <w:lang w:val="en-CA"/>
        </w:rPr>
        <w:t xml:space="preserve">biodiversity mainstreaming </w:t>
      </w:r>
      <w:r w:rsidRPr="004B3088">
        <w:rPr>
          <w:lang w:val="en-CA"/>
        </w:rPr>
        <w:t>across ministries;</w:t>
      </w:r>
    </w:p>
    <w:p w14:paraId="1B202C64" w14:textId="12B3390F" w:rsidR="004B3088" w:rsidRDefault="004B3088" w:rsidP="00E32FF0">
      <w:pPr>
        <w:pStyle w:val="CBDNormalNoNumber"/>
        <w:tabs>
          <w:tab w:val="clear" w:pos="1134"/>
        </w:tabs>
        <w:ind w:left="1701" w:hanging="567"/>
        <w:rPr>
          <w:lang w:val="en-CA"/>
        </w:rPr>
      </w:pPr>
      <w:r w:rsidRPr="004B3088">
        <w:rPr>
          <w:lang w:val="en-CA"/>
        </w:rPr>
        <w:t>(iv)</w:t>
      </w:r>
      <w:r w:rsidR="00E32FF0">
        <w:rPr>
          <w:lang w:val="en-CA"/>
        </w:rPr>
        <w:tab/>
        <w:t>S</w:t>
      </w:r>
      <w:r w:rsidR="352492E2" w:rsidRPr="352492E2">
        <w:rPr>
          <w:lang w:val="en-CA"/>
        </w:rPr>
        <w:t>trengthening</w:t>
      </w:r>
      <w:r w:rsidRPr="004B3088">
        <w:rPr>
          <w:lang w:val="en-CA"/>
        </w:rPr>
        <w:t xml:space="preserve"> the engagement of the private and financial sector</w:t>
      </w:r>
      <w:r w:rsidR="00277E0C">
        <w:rPr>
          <w:lang w:val="en-CA"/>
        </w:rPr>
        <w:t>, as well as</w:t>
      </w:r>
      <w:r w:rsidRPr="004B3088">
        <w:rPr>
          <w:lang w:val="en-CA"/>
        </w:rPr>
        <w:t xml:space="preserve"> </w:t>
      </w:r>
      <w:r w:rsidR="00E021D4">
        <w:rPr>
          <w:lang w:val="en-CA"/>
        </w:rPr>
        <w:t>public finance</w:t>
      </w:r>
      <w:r w:rsidR="00277E0C">
        <w:rPr>
          <w:lang w:val="en-CA"/>
        </w:rPr>
        <w:t>,</w:t>
      </w:r>
      <w:r w:rsidR="00E021D4">
        <w:rPr>
          <w:lang w:val="en-CA"/>
        </w:rPr>
        <w:t xml:space="preserve"> </w:t>
      </w:r>
      <w:r w:rsidRPr="004B3088">
        <w:rPr>
          <w:lang w:val="en-CA"/>
        </w:rPr>
        <w:t xml:space="preserve">at all levels, highlighting the nature-related opportunities and the responsibility and duty of businesses </w:t>
      </w:r>
      <w:r w:rsidR="352492E2" w:rsidRPr="352492E2">
        <w:rPr>
          <w:lang w:val="en-CA"/>
        </w:rPr>
        <w:t xml:space="preserve">to </w:t>
      </w:r>
      <w:r w:rsidRPr="004B3088">
        <w:rPr>
          <w:lang w:val="en-CA"/>
        </w:rPr>
        <w:t>assess</w:t>
      </w:r>
      <w:r w:rsidR="00902E81">
        <w:rPr>
          <w:lang w:val="en-CA"/>
        </w:rPr>
        <w:t>,</w:t>
      </w:r>
      <w:r w:rsidRPr="004B3088">
        <w:rPr>
          <w:lang w:val="en-CA"/>
        </w:rPr>
        <w:t xml:space="preserve"> </w:t>
      </w:r>
      <w:r w:rsidR="352492E2" w:rsidRPr="352492E2">
        <w:rPr>
          <w:lang w:val="en-CA"/>
        </w:rPr>
        <w:t>disclose,</w:t>
      </w:r>
      <w:r w:rsidRPr="004B3088">
        <w:rPr>
          <w:lang w:val="en-CA"/>
        </w:rPr>
        <w:t xml:space="preserve"> </w:t>
      </w:r>
      <w:r w:rsidR="338BB7B4" w:rsidRPr="338BB7B4">
        <w:rPr>
          <w:lang w:val="en-CA"/>
        </w:rPr>
        <w:t>and reduce</w:t>
      </w:r>
      <w:r w:rsidR="00FE5E49">
        <w:rPr>
          <w:lang w:val="en-CA"/>
        </w:rPr>
        <w:t xml:space="preserve"> </w:t>
      </w:r>
      <w:r w:rsidRPr="004B3088">
        <w:rPr>
          <w:lang w:val="en-CA"/>
        </w:rPr>
        <w:t>their risks, dependencies and impacts on nature;</w:t>
      </w:r>
    </w:p>
    <w:p w14:paraId="7AE252E3" w14:textId="4930B9E7" w:rsidR="00E021D4" w:rsidRPr="00277E0C" w:rsidRDefault="00E021D4" w:rsidP="00E32FF0">
      <w:pPr>
        <w:pStyle w:val="CBDNormalNoNumber"/>
        <w:tabs>
          <w:tab w:val="clear" w:pos="1134"/>
        </w:tabs>
        <w:ind w:left="1701" w:hanging="567"/>
        <w:rPr>
          <w:lang w:val="en-US"/>
        </w:rPr>
      </w:pPr>
      <w:r w:rsidRPr="00E021D4">
        <w:rPr>
          <w:lang w:val="en-US"/>
        </w:rPr>
        <w:t>(v)</w:t>
      </w:r>
      <w:r w:rsidR="00E32FF0">
        <w:rPr>
          <w:lang w:val="en-US"/>
        </w:rPr>
        <w:tab/>
      </w:r>
      <w:r w:rsidRPr="00E021D4">
        <w:rPr>
          <w:lang w:val="en-US"/>
        </w:rPr>
        <w:t>Mainstream biodiversity into consumption and production patterns, including through informed consumer choices and sustainable procurement practices in the public and private sectors</w:t>
      </w:r>
      <w:r w:rsidR="00E32FF0">
        <w:rPr>
          <w:lang w:val="en-US"/>
        </w:rPr>
        <w:t>;</w:t>
      </w:r>
    </w:p>
    <w:p w14:paraId="3C53A97B" w14:textId="6D58A27D" w:rsidR="004B3088" w:rsidRDefault="004B3088" w:rsidP="00E32FF0">
      <w:pPr>
        <w:pStyle w:val="CBDNormalNoNumber"/>
        <w:tabs>
          <w:tab w:val="clear" w:pos="1134"/>
        </w:tabs>
        <w:ind w:left="1701" w:hanging="567"/>
        <w:rPr>
          <w:lang w:val="en-CA"/>
        </w:rPr>
      </w:pPr>
      <w:r w:rsidRPr="004B3088">
        <w:rPr>
          <w:lang w:val="en-CA"/>
        </w:rPr>
        <w:t>(v</w:t>
      </w:r>
      <w:r w:rsidR="004B0F07">
        <w:rPr>
          <w:lang w:val="en-CA"/>
        </w:rPr>
        <w:t>i</w:t>
      </w:r>
      <w:r w:rsidRPr="004B3088">
        <w:rPr>
          <w:lang w:val="en-CA"/>
        </w:rPr>
        <w:t>)</w:t>
      </w:r>
      <w:r w:rsidR="00E32FF0">
        <w:rPr>
          <w:lang w:val="en-CA"/>
        </w:rPr>
        <w:tab/>
        <w:t>F</w:t>
      </w:r>
      <w:r w:rsidR="4FD2F486" w:rsidRPr="4FD2F486">
        <w:rPr>
          <w:lang w:val="en-CA"/>
        </w:rPr>
        <w:t xml:space="preserve">illing </w:t>
      </w:r>
      <w:r w:rsidR="338BB7B4" w:rsidRPr="338BB7B4">
        <w:rPr>
          <w:lang w:val="en-CA"/>
        </w:rPr>
        <w:t>data</w:t>
      </w:r>
      <w:r w:rsidRPr="004B3088">
        <w:rPr>
          <w:lang w:val="en-CA"/>
        </w:rPr>
        <w:t xml:space="preserve"> and information gaps;</w:t>
      </w:r>
    </w:p>
    <w:p w14:paraId="7EFFCAAD" w14:textId="7C5E91DD" w:rsidR="00A56EE8" w:rsidRPr="004B3088" w:rsidRDefault="00E9330B" w:rsidP="00E32FF0">
      <w:pPr>
        <w:pStyle w:val="CBDNormalNoNumber"/>
        <w:tabs>
          <w:tab w:val="clear" w:pos="1134"/>
        </w:tabs>
        <w:ind w:left="1701" w:hanging="567"/>
        <w:rPr>
          <w:lang w:val="en-CA"/>
        </w:rPr>
      </w:pPr>
      <w:r>
        <w:rPr>
          <w:lang w:val="en-CA"/>
        </w:rPr>
        <w:t>(v</w:t>
      </w:r>
      <w:r w:rsidR="00277E0C">
        <w:rPr>
          <w:lang w:val="en-CA"/>
        </w:rPr>
        <w:t>i</w:t>
      </w:r>
      <w:r w:rsidR="004B0F07">
        <w:rPr>
          <w:lang w:val="en-CA"/>
        </w:rPr>
        <w:t>i</w:t>
      </w:r>
      <w:r>
        <w:rPr>
          <w:lang w:val="en-CA"/>
        </w:rPr>
        <w:t>)</w:t>
      </w:r>
      <w:r w:rsidR="00E32FF0">
        <w:rPr>
          <w:lang w:val="en-CA"/>
        </w:rPr>
        <w:tab/>
        <w:t>P</w:t>
      </w:r>
      <w:r w:rsidR="4FD2F486" w:rsidRPr="4FD2F486">
        <w:rPr>
          <w:lang w:val="en-CA"/>
        </w:rPr>
        <w:t xml:space="preserve">romoting </w:t>
      </w:r>
      <w:r>
        <w:rPr>
          <w:lang w:val="en-CA"/>
        </w:rPr>
        <w:t xml:space="preserve">approaches </w:t>
      </w:r>
      <w:r w:rsidR="00763C54">
        <w:rPr>
          <w:lang w:val="en-CA"/>
        </w:rPr>
        <w:t xml:space="preserve">and </w:t>
      </w:r>
      <w:r w:rsidR="4FD2F486" w:rsidRPr="4FD2F486">
        <w:rPr>
          <w:lang w:val="en-CA"/>
        </w:rPr>
        <w:t>raising</w:t>
      </w:r>
      <w:r w:rsidR="00763C54">
        <w:rPr>
          <w:lang w:val="en-CA"/>
        </w:rPr>
        <w:t xml:space="preserve"> awareness </w:t>
      </w:r>
      <w:r w:rsidR="001119FB">
        <w:rPr>
          <w:lang w:val="en-CA"/>
        </w:rPr>
        <w:t>among policy makers and business actors on the importance of biodiversity mainstreaming</w:t>
      </w:r>
      <w:r w:rsidR="7A7F3572" w:rsidRPr="7A7F3572">
        <w:rPr>
          <w:lang w:val="en-CA"/>
        </w:rPr>
        <w:t>,</w:t>
      </w:r>
      <w:r w:rsidR="001119FB">
        <w:rPr>
          <w:lang w:val="en-CA"/>
        </w:rPr>
        <w:t xml:space="preserve"> </w:t>
      </w:r>
      <w:r w:rsidR="798879A8" w:rsidRPr="798879A8">
        <w:rPr>
          <w:lang w:val="en-CA"/>
        </w:rPr>
        <w:t>contributing</w:t>
      </w:r>
      <w:r w:rsidR="00183316" w:rsidRPr="00183316">
        <w:rPr>
          <w:lang w:val="en-CA"/>
        </w:rPr>
        <w:t xml:space="preserve"> simultaneously to biodiversity conservation, poverty eradication, food security, climate resilience and sustainable livelihoods</w:t>
      </w:r>
    </w:p>
    <w:p w14:paraId="7099B384" w14:textId="73397BC3" w:rsidR="004B3088" w:rsidRPr="004B3088" w:rsidRDefault="004B3088" w:rsidP="00E32FF0">
      <w:pPr>
        <w:pStyle w:val="CBDNormalNoNumber"/>
        <w:tabs>
          <w:tab w:val="clear" w:pos="1134"/>
        </w:tabs>
        <w:ind w:firstLine="567"/>
        <w:rPr>
          <w:lang w:val="en-CA"/>
        </w:rPr>
      </w:pPr>
      <w:r w:rsidRPr="004B3088">
        <w:rPr>
          <w:lang w:val="en-CA"/>
        </w:rPr>
        <w:t>(c)</w:t>
      </w:r>
      <w:r w:rsidR="00E32FF0">
        <w:rPr>
          <w:lang w:val="en-CA"/>
        </w:rPr>
        <w:tab/>
        <w:t>A</w:t>
      </w:r>
      <w:r w:rsidR="2F4797ED" w:rsidRPr="2F4797ED">
        <w:rPr>
          <w:lang w:val="en-CA"/>
        </w:rPr>
        <w:t>ccelerating</w:t>
      </w:r>
      <w:r w:rsidRPr="004B3088">
        <w:rPr>
          <w:lang w:val="en-CA"/>
        </w:rPr>
        <w:t xml:space="preserve"> the identification, elimination, phasing out or reforming of incentives harmful to biodiversity, and </w:t>
      </w:r>
      <w:r w:rsidR="3A134E75" w:rsidRPr="3A134E75">
        <w:rPr>
          <w:lang w:val="en-CA"/>
        </w:rPr>
        <w:t>scaling</w:t>
      </w:r>
      <w:r w:rsidRPr="004B3088">
        <w:rPr>
          <w:lang w:val="en-CA"/>
        </w:rPr>
        <w:t xml:space="preserve"> up positive incentives.</w:t>
      </w:r>
    </w:p>
    <w:p w14:paraId="79ABC6DF" w14:textId="23AF2F38" w:rsidR="004B3088" w:rsidRDefault="004B3088" w:rsidP="00E32FF0">
      <w:pPr>
        <w:pStyle w:val="CBDNormalNoNumber"/>
        <w:tabs>
          <w:tab w:val="clear" w:pos="1134"/>
        </w:tabs>
        <w:ind w:firstLine="567"/>
      </w:pPr>
      <w:r w:rsidRPr="004B3088">
        <w:rPr>
          <w:lang w:val="en-CA"/>
        </w:rPr>
        <w:t>(d)</w:t>
      </w:r>
      <w:r w:rsidR="00E32FF0">
        <w:rPr>
          <w:lang w:val="en-CA"/>
        </w:rPr>
        <w:tab/>
        <w:t>D</w:t>
      </w:r>
      <w:r w:rsidR="5C7E88D6" w:rsidRPr="5C7E88D6">
        <w:rPr>
          <w:lang w:val="en-CA"/>
        </w:rPr>
        <w:t>eveloping</w:t>
      </w:r>
      <w:r w:rsidRPr="004B3088">
        <w:rPr>
          <w:lang w:val="en-CA"/>
        </w:rPr>
        <w:t xml:space="preserve"> and </w:t>
      </w:r>
      <w:r w:rsidR="5C7E88D6" w:rsidRPr="5C7E88D6">
        <w:rPr>
          <w:lang w:val="en-CA"/>
        </w:rPr>
        <w:t>implementing</w:t>
      </w:r>
      <w:r w:rsidRPr="004B3088">
        <w:rPr>
          <w:lang w:val="en-CA"/>
        </w:rPr>
        <w:t xml:space="preserve"> national sectoral transition plans to align sectoral action with the goals and targets of the</w:t>
      </w:r>
      <w:r w:rsidR="00277E0C">
        <w:rPr>
          <w:lang w:val="en-CA"/>
        </w:rPr>
        <w:t xml:space="preserve"> </w:t>
      </w:r>
      <w:r w:rsidRPr="004B3088">
        <w:rPr>
          <w:lang w:val="en-CA"/>
        </w:rPr>
        <w:t>F</w:t>
      </w:r>
      <w:r w:rsidR="00A66940">
        <w:rPr>
          <w:lang w:val="en-CA"/>
        </w:rPr>
        <w:t>ramework</w:t>
      </w:r>
      <w:r w:rsidRPr="004B3088">
        <w:rPr>
          <w:lang w:val="en-CA"/>
        </w:rPr>
        <w:t xml:space="preserve">, including for sectors with significant impacts and dependencies on biodiversity, building on the reference to transition plans in </w:t>
      </w:r>
      <w:r w:rsidR="00E32FF0">
        <w:rPr>
          <w:lang w:val="en-CA"/>
        </w:rPr>
        <w:t>sub</w:t>
      </w:r>
      <w:r w:rsidR="00E32FF0" w:rsidRPr="004B3088">
        <w:rPr>
          <w:lang w:val="en-CA"/>
        </w:rPr>
        <w:t>para</w:t>
      </w:r>
      <w:r w:rsidR="00E32FF0">
        <w:rPr>
          <w:lang w:val="en-CA"/>
        </w:rPr>
        <w:t>graph</w:t>
      </w:r>
      <w:r w:rsidR="00E32FF0" w:rsidRPr="004B3088">
        <w:rPr>
          <w:lang w:val="en-CA"/>
        </w:rPr>
        <w:t xml:space="preserve"> 6</w:t>
      </w:r>
      <w:r w:rsidR="00E32FF0">
        <w:rPr>
          <w:lang w:val="en-CA"/>
        </w:rPr>
        <w:t> </w:t>
      </w:r>
      <w:r w:rsidR="00E32FF0" w:rsidRPr="004B3088">
        <w:rPr>
          <w:lang w:val="en-CA"/>
        </w:rPr>
        <w:t>(b</w:t>
      </w:r>
      <w:r w:rsidR="00E32FF0" w:rsidRPr="7D3767A5">
        <w:rPr>
          <w:lang w:val="en-CA"/>
        </w:rPr>
        <w:t>)</w:t>
      </w:r>
      <w:r w:rsidR="00E32FF0">
        <w:rPr>
          <w:lang w:val="en-CA"/>
        </w:rPr>
        <w:t xml:space="preserve"> of </w:t>
      </w:r>
      <w:r w:rsidR="00E32FF0" w:rsidRPr="004B3088">
        <w:rPr>
          <w:lang w:val="en-CA"/>
        </w:rPr>
        <w:t xml:space="preserve">decision </w:t>
      </w:r>
      <w:r w:rsidRPr="004B3088">
        <w:rPr>
          <w:lang w:val="en-CA"/>
        </w:rPr>
        <w:t>16/13</w:t>
      </w:r>
      <w:r w:rsidR="7D3767A5" w:rsidRPr="7D3767A5">
        <w:rPr>
          <w:lang w:val="en-CA"/>
        </w:rPr>
        <w:t>;</w:t>
      </w:r>
      <w:r w:rsidR="00286A5C">
        <w:rPr>
          <w:lang w:val="en-CA"/>
        </w:rPr>
        <w:t xml:space="preserve"> </w:t>
      </w:r>
    </w:p>
    <w:p w14:paraId="5388B501" w14:textId="31BDE690" w:rsidR="004B3088" w:rsidRDefault="7D3767A5" w:rsidP="00E32FF0">
      <w:pPr>
        <w:pStyle w:val="CBDNormalNoNumber"/>
        <w:tabs>
          <w:tab w:val="clear" w:pos="1134"/>
        </w:tabs>
        <w:ind w:firstLine="567"/>
        <w:rPr>
          <w:lang w:val="en-CA"/>
        </w:rPr>
      </w:pPr>
      <w:r w:rsidRPr="7D3767A5">
        <w:rPr>
          <w:lang w:val="en-CA"/>
        </w:rPr>
        <w:t>(e)</w:t>
      </w:r>
      <w:r w:rsidR="00E32FF0">
        <w:rPr>
          <w:lang w:val="en-CA"/>
        </w:rPr>
        <w:tab/>
      </w:r>
      <w:r w:rsidRPr="7D3767A5">
        <w:rPr>
          <w:lang w:val="en-CA"/>
        </w:rPr>
        <w:t>I</w:t>
      </w:r>
      <w:r w:rsidR="34B554E9" w:rsidRPr="34B554E9">
        <w:rPr>
          <w:lang w:val="en-CA"/>
        </w:rPr>
        <w:t>nviting</w:t>
      </w:r>
      <w:r w:rsidR="00286A5C">
        <w:rPr>
          <w:lang w:val="en-CA"/>
        </w:rPr>
        <w:t xml:space="preserve"> businesses and financial institutions to </w:t>
      </w:r>
      <w:r w:rsidR="00027DC9">
        <w:rPr>
          <w:lang w:val="en-CA"/>
        </w:rPr>
        <w:t xml:space="preserve">integrate </w:t>
      </w:r>
      <w:r w:rsidR="00286A5C">
        <w:rPr>
          <w:lang w:val="en-CA"/>
        </w:rPr>
        <w:t>n</w:t>
      </w:r>
      <w:r w:rsidR="00EF552F">
        <w:rPr>
          <w:lang w:val="en-CA"/>
        </w:rPr>
        <w:t>ature in their business models, operations, value chains and transition plans, as appropriate, in alignment with the goals and targets of the Framework;</w:t>
      </w:r>
    </w:p>
    <w:p w14:paraId="2D2CA9FA" w14:textId="7CCB6E2F" w:rsidR="00054F72" w:rsidRPr="0039054E" w:rsidRDefault="00D06059" w:rsidP="00E32FF0">
      <w:pPr>
        <w:pStyle w:val="CBDNormalNoNumber"/>
        <w:tabs>
          <w:tab w:val="clear" w:pos="1134"/>
        </w:tabs>
        <w:ind w:firstLine="567"/>
        <w:rPr>
          <w:lang w:val="en-CA"/>
        </w:rPr>
      </w:pPr>
      <w:r>
        <w:rPr>
          <w:lang w:val="en-CA"/>
        </w:rPr>
        <w:t>(</w:t>
      </w:r>
      <w:r w:rsidR="17C2672A" w:rsidRPr="17C2672A">
        <w:rPr>
          <w:lang w:val="en-CA"/>
        </w:rPr>
        <w:t>f)</w:t>
      </w:r>
      <w:r w:rsidR="00E32FF0">
        <w:rPr>
          <w:lang w:val="en-CA"/>
        </w:rPr>
        <w:tab/>
        <w:t>E</w:t>
      </w:r>
      <w:r w:rsidR="17C2672A" w:rsidRPr="17C2672A">
        <w:rPr>
          <w:lang w:val="en-CA"/>
        </w:rPr>
        <w:t>ncouraging</w:t>
      </w:r>
      <w:r w:rsidR="00B224CF">
        <w:rPr>
          <w:lang w:val="en-CA"/>
        </w:rPr>
        <w:t xml:space="preserve"> the private and financial sector and other relevant stakeholders to </w:t>
      </w:r>
      <w:r w:rsidR="003A5DCF">
        <w:rPr>
          <w:lang w:val="en-CA"/>
        </w:rPr>
        <w:t>strengthen</w:t>
      </w:r>
      <w:r w:rsidR="00B224CF">
        <w:rPr>
          <w:lang w:val="en-CA"/>
        </w:rPr>
        <w:t xml:space="preserve"> and accelerate efforts to integrate biodiversity considerations in their activities, taking into consideration relevant information in the inputs to and outcomes of the global review of implementation</w:t>
      </w:r>
      <w:r w:rsidR="003A5DCF">
        <w:rPr>
          <w:lang w:val="en-CA"/>
        </w:rPr>
        <w:t>;</w:t>
      </w:r>
    </w:p>
    <w:p w14:paraId="7A600F22" w14:textId="00B0201E" w:rsidR="00CE7205" w:rsidRPr="0022704A" w:rsidRDefault="00121543" w:rsidP="00E32FF0">
      <w:pPr>
        <w:pStyle w:val="CBDNormalNoNumber"/>
        <w:tabs>
          <w:tab w:val="clear" w:pos="1134"/>
        </w:tabs>
        <w:ind w:firstLine="567"/>
      </w:pPr>
      <w:r>
        <w:t>7</w:t>
      </w:r>
      <w:r w:rsidR="000D682E">
        <w:t>.</w:t>
      </w:r>
      <w:r w:rsidR="00F56D15" w:rsidRPr="00A3380C">
        <w:tab/>
      </w:r>
      <w:r w:rsidR="001C6BFC" w:rsidRPr="0022704A">
        <w:rPr>
          <w:i/>
          <w:iCs/>
        </w:rPr>
        <w:t>Requests</w:t>
      </w:r>
      <w:r w:rsidR="001C6BFC" w:rsidRPr="0022704A">
        <w:t xml:space="preserve"> the</w:t>
      </w:r>
      <w:r w:rsidR="00B9743D" w:rsidRPr="0022704A">
        <w:t xml:space="preserve"> Executive Secretary</w:t>
      </w:r>
      <w:r w:rsidR="001C6BFC" w:rsidRPr="0022704A">
        <w:t>, subject to the availability of resources and building upon existing activities and mandates, to</w:t>
      </w:r>
      <w:r w:rsidR="00CE7205" w:rsidRPr="0022704A">
        <w:t>:</w:t>
      </w:r>
    </w:p>
    <w:p w14:paraId="2F0C3E3C" w14:textId="18BA5A2D" w:rsidR="00027DC9" w:rsidRDefault="00CE7205" w:rsidP="00E32FF0">
      <w:pPr>
        <w:pStyle w:val="CBDNormalNoNumber"/>
        <w:tabs>
          <w:tab w:val="clear" w:pos="567"/>
          <w:tab w:val="clear" w:pos="1134"/>
        </w:tabs>
        <w:ind w:firstLine="567"/>
      </w:pPr>
      <w:r w:rsidRPr="0022704A">
        <w:lastRenderedPageBreak/>
        <w:t>(a)</w:t>
      </w:r>
      <w:r w:rsidRPr="0022704A">
        <w:tab/>
      </w:r>
      <w:r w:rsidR="005A36F0" w:rsidRPr="005A36F0">
        <w:t>Fa</w:t>
      </w:r>
      <w:r w:rsidR="00242286">
        <w:t>cilitate</w:t>
      </w:r>
      <w:r w:rsidR="005A36F0" w:rsidRPr="005A36F0">
        <w:t xml:space="preserve"> the exchange of good practices, methodologies, tools, mechanisms, voluntary guidelines and other relevant solutions related to biodiversity mainstreaming, </w:t>
      </w:r>
      <w:r w:rsidR="00E021D4">
        <w:t xml:space="preserve">including the coalition of finance ministers, </w:t>
      </w:r>
      <w:r w:rsidR="005A36F0" w:rsidRPr="005A36F0">
        <w:t>in a non-prescriptive manner, including approaches that promote the sustainable use of biodiversity as a means of supporting its conservation and integration into economic and productive activities, taking into account, where appropriate, experiences related to integrated approaches, ecosystem restoration and nature-based solutions, through the clearing-house mechanism, regional and subregional dialogues, technical and scientific cooperation, capacity-building activities and communities of practice, in collaboration with relevant stakeholders, including non-governmental organizations, experts from a variety of</w:t>
      </w:r>
      <w:r w:rsidR="00027DC9">
        <w:t xml:space="preserve"> disciplinary</w:t>
      </w:r>
      <w:r w:rsidR="005A36F0" w:rsidRPr="005A36F0">
        <w:t xml:space="preserve"> backgrounds, international financial institutions and private sector entities</w:t>
      </w:r>
      <w:r w:rsidR="00027DC9">
        <w:t>;</w:t>
      </w:r>
      <w:r w:rsidR="005A36F0" w:rsidRPr="005A36F0">
        <w:t xml:space="preserve"> </w:t>
      </w:r>
    </w:p>
    <w:p w14:paraId="39062D9A" w14:textId="3D29C231" w:rsidR="00D042AE" w:rsidRDefault="00027DC9" w:rsidP="00E32FF0">
      <w:pPr>
        <w:pStyle w:val="CBDNormalNoNumber"/>
        <w:tabs>
          <w:tab w:val="clear" w:pos="567"/>
          <w:tab w:val="clear" w:pos="1134"/>
        </w:tabs>
        <w:ind w:firstLine="567"/>
      </w:pPr>
      <w:r>
        <w:t>(b)</w:t>
      </w:r>
      <w:r w:rsidR="00E32FF0">
        <w:tab/>
      </w:r>
      <w:r>
        <w:t>P</w:t>
      </w:r>
      <w:r w:rsidR="005A36F0" w:rsidRPr="005A36F0">
        <w:t>romote the sharing of experiences and lessons learned arising from collaboration with biodiversity-related conventions and relevant sectoral organizations, including by promoting the use, interoperability and strengthening of existing knowledge-sharing platforms</w:t>
      </w:r>
      <w:r w:rsidR="00D541A4">
        <w:t>;</w:t>
      </w:r>
    </w:p>
    <w:p w14:paraId="45D79E64" w14:textId="33FBF94F" w:rsidR="00BB111D" w:rsidRDefault="2D4F439A" w:rsidP="00E32FF0">
      <w:pPr>
        <w:pStyle w:val="CBDNormalNoNumber"/>
        <w:tabs>
          <w:tab w:val="clear" w:pos="567"/>
          <w:tab w:val="clear" w:pos="1134"/>
        </w:tabs>
        <w:ind w:firstLine="567"/>
      </w:pPr>
      <w:r>
        <w:t>(</w:t>
      </w:r>
      <w:r w:rsidR="00027DC9">
        <w:t>c</w:t>
      </w:r>
      <w:r>
        <w:t>)</w:t>
      </w:r>
      <w:r w:rsidR="00E32FF0">
        <w:tab/>
      </w:r>
      <w:r>
        <w:t>Invite Parties, other Governments, Indigenous Peoples and local communities, women and youth, relevant organizations and stakeholders to submit additional good practices, tools, mechanisms, guidance and other relevant solutions for biodiversity mainstreaming, including practical approaches to translating actions into measurable results, as well as information on implementation challenges, gaps, enabling approaches and lessons learned, with a view to further developing and updating the structured overview referred to in decision 16/13. Submissions may also include</w:t>
      </w:r>
      <w:r w:rsidR="00B221C7">
        <w:t>:</w:t>
      </w:r>
      <w:r>
        <w:t xml:space="preserve"> (</w:t>
      </w:r>
      <w:proofErr w:type="spellStart"/>
      <w:r>
        <w:t>i</w:t>
      </w:r>
      <w:proofErr w:type="spellEnd"/>
      <w:r>
        <w:t xml:space="preserve">) information on capacity-building and development, (ii) technical and scientific cooperation, (iii) data and monitoring systems, technology transfer, (iv) the mobilization of financial resources, and (v) emerging challenges, opportunities and priorities related to biodiversity mainstreaming. </w:t>
      </w:r>
    </w:p>
    <w:p w14:paraId="391CEF23" w14:textId="2D16AC3F" w:rsidR="00F32241" w:rsidRDefault="00BA65DC" w:rsidP="00E32FF0">
      <w:pPr>
        <w:pStyle w:val="CBDNormalNoNumber"/>
        <w:tabs>
          <w:tab w:val="clear" w:pos="567"/>
          <w:tab w:val="clear" w:pos="1134"/>
        </w:tabs>
        <w:ind w:firstLine="567"/>
      </w:pPr>
      <w:r>
        <w:t>(</w:t>
      </w:r>
      <w:r w:rsidR="00027DC9">
        <w:t>d</w:t>
      </w:r>
      <w:r>
        <w:t>)</w:t>
      </w:r>
      <w:r w:rsidR="00E32FF0">
        <w:tab/>
      </w:r>
      <w:r w:rsidR="001E1C25" w:rsidRPr="001E1C25">
        <w:t>Strengthen the exchange of experiences</w:t>
      </w:r>
      <w:r w:rsidR="00260958">
        <w:t xml:space="preserve"> and solutions</w:t>
      </w:r>
      <w:r w:rsidR="001E1C25" w:rsidRPr="001E1C25">
        <w:t>, peer learning and collaboration on biodiversity mainstreaming across relevant economic sectors, including through</w:t>
      </w:r>
      <w:r w:rsidR="00F32241">
        <w:t>:</w:t>
      </w:r>
    </w:p>
    <w:p w14:paraId="5574842A" w14:textId="350F3C2A" w:rsidR="00DF5AF3" w:rsidRDefault="00DF5AF3" w:rsidP="00E32FF0">
      <w:pPr>
        <w:pStyle w:val="CBDNormalNoNumber"/>
        <w:tabs>
          <w:tab w:val="clear" w:pos="567"/>
          <w:tab w:val="clear" w:pos="1134"/>
        </w:tabs>
        <w:ind w:left="1701" w:hanging="567"/>
      </w:pPr>
      <w:r>
        <w:t>(</w:t>
      </w:r>
      <w:proofErr w:type="spellStart"/>
      <w:r>
        <w:t>i</w:t>
      </w:r>
      <w:proofErr w:type="spellEnd"/>
      <w:r>
        <w:t>)</w:t>
      </w:r>
      <w:r w:rsidR="00E32FF0">
        <w:tab/>
        <w:t>O</w:t>
      </w:r>
      <w:r w:rsidR="001E1C25" w:rsidRPr="001E1C25">
        <w:t>rganizi</w:t>
      </w:r>
      <w:r w:rsidR="00DC4FC3">
        <w:t>ng</w:t>
      </w:r>
      <w:r w:rsidR="001E1C25" w:rsidRPr="001E1C25">
        <w:t xml:space="preserve"> regional Business and Biodiversity Forums under the Global Partnership for Business and Biodiversity, in collaboration with </w:t>
      </w:r>
      <w:r w:rsidR="00146BC7">
        <w:t>Parties</w:t>
      </w:r>
      <w:r w:rsidR="00277E0C">
        <w:t xml:space="preserve"> </w:t>
      </w:r>
      <w:r w:rsidR="001E1C25" w:rsidRPr="001E1C25">
        <w:t>and relevant organizations and stakeholders, including technical experts, international financial institutions and private sector entities</w:t>
      </w:r>
      <w:r w:rsidR="00BA65DC">
        <w:t>;</w:t>
      </w:r>
    </w:p>
    <w:p w14:paraId="73FC93A6" w14:textId="732A103F" w:rsidR="00F32A2A" w:rsidRDefault="005108D6" w:rsidP="00E32FF0">
      <w:pPr>
        <w:pStyle w:val="CBDNormalNoNumber"/>
        <w:tabs>
          <w:tab w:val="clear" w:pos="567"/>
          <w:tab w:val="clear" w:pos="1134"/>
        </w:tabs>
        <w:ind w:left="1701" w:hanging="567"/>
      </w:pPr>
      <w:r w:rsidRPr="005108D6">
        <w:t>(ii)</w:t>
      </w:r>
      <w:r w:rsidR="00E32FF0">
        <w:tab/>
      </w:r>
      <w:r w:rsidRPr="005108D6">
        <w:t xml:space="preserve">Continue </w:t>
      </w:r>
      <w:r w:rsidR="2D4F439A">
        <w:t xml:space="preserve">facilitating communities of practice, including through the webinar series launched in 2026, to support the implementation of biodiversity mainstreaming within and across additional sectors, as appropriate, including the ocean and island economy as well as other areas and sectors not yet addressed in the series;  </w:t>
      </w:r>
    </w:p>
    <w:p w14:paraId="33B312EA" w14:textId="7FCCD525" w:rsidR="00F32A2A" w:rsidRPr="008D3888" w:rsidRDefault="2D4F439A" w:rsidP="00E32FF0">
      <w:pPr>
        <w:pStyle w:val="CBDNormalNoNumber"/>
        <w:tabs>
          <w:tab w:val="clear" w:pos="1134"/>
        </w:tabs>
        <w:ind w:firstLine="567"/>
        <w:rPr>
          <w:lang w:val="en-CA"/>
        </w:rPr>
      </w:pPr>
      <w:r>
        <w:t>(</w:t>
      </w:r>
      <w:r w:rsidR="00027DC9">
        <w:t>e</w:t>
      </w:r>
      <w:r>
        <w:t>)</w:t>
      </w:r>
      <w:r w:rsidR="00E32FF0">
        <w:tab/>
      </w:r>
      <w:r w:rsidRPr="2D4F439A">
        <w:rPr>
          <w:lang w:val="en-CA"/>
        </w:rPr>
        <w:t>To report on progress in the implementation of the present decision to the Conference of the Parties at its eighteenth meeting, including information on implementation gaps, enabling approaches, good practices and lessons learned, the needs identified by Parties concerning capacity-building and development, technical and scientific cooperation, technology transfer and means of implementation, and, as appropriate, an updated structured overview of available good practices, tools, mechanisms, guidance and other relevant solutions related to biodiversity mainstreaming</w:t>
      </w:r>
      <w:r w:rsidR="002241E2">
        <w:rPr>
          <w:lang w:val="en-CA"/>
        </w:rPr>
        <w:t>.</w:t>
      </w:r>
    </w:p>
    <w:p w14:paraId="43B11AE9" w14:textId="201DAC68" w:rsidR="007F60FB" w:rsidRPr="002D03CB" w:rsidRDefault="00E32FF0" w:rsidP="00E32FF0">
      <w:pPr>
        <w:pStyle w:val="CBDNormalNoNumber"/>
        <w:tabs>
          <w:tab w:val="clear" w:pos="567"/>
        </w:tabs>
        <w:ind w:left="1134" w:firstLine="567"/>
        <w:jc w:val="center"/>
      </w:pPr>
      <w:r>
        <w:t>__________</w:t>
      </w:r>
    </w:p>
    <w:sectPr w:rsidR="007F60FB" w:rsidRPr="002D03CB" w:rsidSect="00B96FF2">
      <w:headerReference w:type="even" r:id="rId13"/>
      <w:headerReference w:type="default" r:id="rId14"/>
      <w:footerReference w:type="even" r:id="rId15"/>
      <w:foot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4B90A" w14:textId="77777777" w:rsidR="009506F3" w:rsidRPr="00866063" w:rsidRDefault="009506F3" w:rsidP="00CF1848">
      <w:r w:rsidRPr="00866063">
        <w:separator/>
      </w:r>
    </w:p>
  </w:endnote>
  <w:endnote w:type="continuationSeparator" w:id="0">
    <w:p w14:paraId="07C852CC" w14:textId="77777777" w:rsidR="009506F3" w:rsidRPr="00866063" w:rsidRDefault="009506F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5100A26" w14:textId="77777777" w:rsidR="00D75CA6" w:rsidRPr="00811897" w:rsidRDefault="00D75CA6" w:rsidP="00D75CA6">
            <w:pPr>
              <w:pStyle w:val="Footer"/>
              <w:jc w:val="left"/>
            </w:pPr>
            <w:r w:rsidRPr="00A3380C">
              <w:rPr>
                <w:szCs w:val="20"/>
              </w:rPr>
              <w:fldChar w:fldCharType="begin"/>
            </w:r>
            <w:r w:rsidRPr="00A3380C">
              <w:rPr>
                <w:szCs w:val="20"/>
              </w:rPr>
              <w:instrText xml:space="preserve"> PAGE </w:instrText>
            </w:r>
            <w:r w:rsidRPr="00A3380C">
              <w:rPr>
                <w:szCs w:val="20"/>
              </w:rPr>
              <w:fldChar w:fldCharType="separate"/>
            </w:r>
            <w:r w:rsidRPr="00A3380C">
              <w:rPr>
                <w:noProof/>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noProof/>
                <w:szCs w:val="20"/>
              </w:rPr>
              <w:t>2</w:t>
            </w:r>
            <w:r w:rsidRPr="00A3380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2CF660E" w14:textId="77777777" w:rsidR="00D75CA6" w:rsidRPr="00866063" w:rsidRDefault="00D75CA6" w:rsidP="00A3380C">
        <w:pPr>
          <w:pStyle w:val="Footer"/>
          <w:jc w:val="right"/>
        </w:pPr>
        <w:r w:rsidRPr="00A3380C">
          <w:rPr>
            <w:szCs w:val="20"/>
          </w:rPr>
          <w:fldChar w:fldCharType="begin"/>
        </w:r>
        <w:r w:rsidRPr="00A3380C">
          <w:rPr>
            <w:szCs w:val="20"/>
          </w:rPr>
          <w:instrText xml:space="preserve"> PAGE </w:instrText>
        </w:r>
        <w:r w:rsidRPr="00A3380C">
          <w:rPr>
            <w:szCs w:val="20"/>
          </w:rPr>
          <w:fldChar w:fldCharType="separate"/>
        </w:r>
        <w:r w:rsidRPr="00A3380C">
          <w:rPr>
            <w:szCs w:val="20"/>
          </w:rPr>
          <w:t>2</w:t>
        </w:r>
        <w:r w:rsidRPr="00A3380C">
          <w:rPr>
            <w:szCs w:val="20"/>
          </w:rPr>
          <w:fldChar w:fldCharType="end"/>
        </w:r>
        <w:r w:rsidRPr="00811897">
          <w:rPr>
            <w:szCs w:val="20"/>
          </w:rPr>
          <w:t>/</w:t>
        </w:r>
        <w:r w:rsidRPr="00A3380C">
          <w:rPr>
            <w:szCs w:val="20"/>
          </w:rPr>
          <w:fldChar w:fldCharType="begin"/>
        </w:r>
        <w:r w:rsidRPr="00A3380C">
          <w:rPr>
            <w:szCs w:val="20"/>
          </w:rPr>
          <w:instrText xml:space="preserve"> NUMPAGES  </w:instrText>
        </w:r>
        <w:r w:rsidRPr="00A3380C">
          <w:rPr>
            <w:szCs w:val="20"/>
          </w:rPr>
          <w:fldChar w:fldCharType="separate"/>
        </w:r>
        <w:r w:rsidRPr="00A3380C">
          <w:rPr>
            <w:szCs w:val="20"/>
          </w:rPr>
          <w:t>3</w:t>
        </w:r>
        <w:r w:rsidRPr="00A3380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6904C" w14:textId="77777777" w:rsidR="009506F3" w:rsidRPr="00866063" w:rsidRDefault="009506F3" w:rsidP="00CF1848">
      <w:r w:rsidRPr="00866063">
        <w:separator/>
      </w:r>
    </w:p>
  </w:footnote>
  <w:footnote w:type="continuationSeparator" w:id="0">
    <w:p w14:paraId="7A611AF0" w14:textId="77777777" w:rsidR="009506F3" w:rsidRPr="00866063" w:rsidRDefault="009506F3" w:rsidP="00CF1848">
      <w:r w:rsidRPr="008660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9F42DF2" w14:textId="03363E47" w:rsidR="00534681" w:rsidRPr="00866063" w:rsidRDefault="00E32FF0" w:rsidP="007C4951">
        <w:pPr>
          <w:pStyle w:val="Header"/>
          <w:spacing w:after="240"/>
          <w:rPr>
            <w:szCs w:val="20"/>
          </w:rPr>
        </w:pPr>
        <w:r>
          <w:rPr>
            <w:szCs w:val="20"/>
          </w:rPr>
          <w:t xml:space="preserve">Non-paper on item 12 – 6 August 2026 </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4D43B82" w14:textId="05257EB9" w:rsidR="009505C9" w:rsidRPr="00866063" w:rsidRDefault="00E32FF0" w:rsidP="007C4951">
        <w:pPr>
          <w:pStyle w:val="Header"/>
          <w:spacing w:after="240"/>
          <w:jc w:val="right"/>
        </w:pPr>
        <w:r>
          <w:t xml:space="preserve">Non-paper on item 12 – 6 August 2026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A98"/>
    <w:multiLevelType w:val="hybridMultilevel"/>
    <w:tmpl w:val="4984E074"/>
    <w:lvl w:ilvl="0" w:tplc="E62A941A">
      <w:start w:val="1"/>
      <w:numFmt w:val="decimal"/>
      <w:lvlText w:val="%1."/>
      <w:lvlJc w:val="left"/>
      <w:pPr>
        <w:ind w:left="2061" w:hanging="36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1" w15:restartNumberingAfterBreak="0">
    <w:nsid w:val="10E27290"/>
    <w:multiLevelType w:val="hybridMultilevel"/>
    <w:tmpl w:val="A2EE0CBA"/>
    <w:lvl w:ilvl="0" w:tplc="10F27C3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2A14CED"/>
    <w:multiLevelType w:val="hybridMultilevel"/>
    <w:tmpl w:val="C7FE0CAE"/>
    <w:lvl w:ilvl="0" w:tplc="FB4A098E">
      <w:start w:val="1"/>
      <w:numFmt w:val="decimal"/>
      <w:lvlText w:val="%1."/>
      <w:lvlJc w:val="left"/>
      <w:pPr>
        <w:ind w:left="1290" w:hanging="57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23883F08"/>
    <w:multiLevelType w:val="hybridMultilevel"/>
    <w:tmpl w:val="856C2904"/>
    <w:lvl w:ilvl="0" w:tplc="4532EC94">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6"/>
  </w:num>
  <w:num w:numId="2" w16cid:durableId="1858829">
    <w:abstractNumId w:val="4"/>
  </w:num>
  <w:num w:numId="3" w16cid:durableId="1333221471">
    <w:abstractNumId w:val="10"/>
  </w:num>
  <w:num w:numId="4" w16cid:durableId="1072390599">
    <w:abstractNumId w:val="11"/>
  </w:num>
  <w:num w:numId="5" w16cid:durableId="960385107">
    <w:abstractNumId w:val="5"/>
  </w:num>
  <w:num w:numId="6" w16cid:durableId="893932166">
    <w:abstractNumId w:val="9"/>
  </w:num>
  <w:num w:numId="7" w16cid:durableId="323945383">
    <w:abstractNumId w:val="7"/>
  </w:num>
  <w:num w:numId="8" w16cid:durableId="317271950">
    <w:abstractNumId w:val="7"/>
  </w:num>
  <w:num w:numId="9" w16cid:durableId="9228416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0983067">
    <w:abstractNumId w:val="7"/>
  </w:num>
  <w:num w:numId="11" w16cid:durableId="1586763562">
    <w:abstractNumId w:val="8"/>
  </w:num>
  <w:num w:numId="12" w16cid:durableId="17114960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95612909">
    <w:abstractNumId w:val="7"/>
  </w:num>
  <w:num w:numId="14" w16cid:durableId="19956482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85963724">
    <w:abstractNumId w:val="7"/>
    <w:lvlOverride w:ilvl="0">
      <w:startOverride w:val="30"/>
    </w:lvlOverride>
  </w:num>
  <w:num w:numId="16" w16cid:durableId="146677652">
    <w:abstractNumId w:val="7"/>
  </w:num>
  <w:num w:numId="17" w16cid:durableId="566690912">
    <w:abstractNumId w:val="7"/>
  </w:num>
  <w:num w:numId="18" w16cid:durableId="1318993314">
    <w:abstractNumId w:val="7"/>
  </w:num>
  <w:num w:numId="19" w16cid:durableId="353074869">
    <w:abstractNumId w:val="7"/>
  </w:num>
  <w:num w:numId="20" w16cid:durableId="59063651">
    <w:abstractNumId w:val="7"/>
  </w:num>
  <w:num w:numId="21" w16cid:durableId="575632001">
    <w:abstractNumId w:val="7"/>
  </w:num>
  <w:num w:numId="22" w16cid:durableId="510527137">
    <w:abstractNumId w:val="7"/>
  </w:num>
  <w:num w:numId="23" w16cid:durableId="345913409">
    <w:abstractNumId w:val="7"/>
  </w:num>
  <w:num w:numId="24" w16cid:durableId="839735354">
    <w:abstractNumId w:val="7"/>
  </w:num>
  <w:num w:numId="25" w16cid:durableId="906307521">
    <w:abstractNumId w:val="7"/>
  </w:num>
  <w:num w:numId="26" w16cid:durableId="1851025687">
    <w:abstractNumId w:val="7"/>
  </w:num>
  <w:num w:numId="27" w16cid:durableId="1930969882">
    <w:abstractNumId w:val="1"/>
  </w:num>
  <w:num w:numId="28" w16cid:durableId="1629819915">
    <w:abstractNumId w:val="3"/>
  </w:num>
  <w:num w:numId="29" w16cid:durableId="14730170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367067">
    <w:abstractNumId w:val="7"/>
  </w:num>
  <w:num w:numId="31" w16cid:durableId="2110151448">
    <w:abstractNumId w:val="7"/>
  </w:num>
  <w:num w:numId="32" w16cid:durableId="423452129">
    <w:abstractNumId w:val="7"/>
  </w:num>
  <w:num w:numId="33" w16cid:durableId="2024740419">
    <w:abstractNumId w:val="7"/>
  </w:num>
  <w:num w:numId="34" w16cid:durableId="1285577525">
    <w:abstractNumId w:val="8"/>
  </w:num>
  <w:num w:numId="35" w16cid:durableId="1769350923">
    <w:abstractNumId w:val="2"/>
  </w:num>
  <w:num w:numId="36" w16cid:durableId="176580799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DFB"/>
    <w:rsid w:val="000039FD"/>
    <w:rsid w:val="00006A77"/>
    <w:rsid w:val="000071A4"/>
    <w:rsid w:val="00010488"/>
    <w:rsid w:val="000105A1"/>
    <w:rsid w:val="00010670"/>
    <w:rsid w:val="000114E8"/>
    <w:rsid w:val="000157A7"/>
    <w:rsid w:val="00020D85"/>
    <w:rsid w:val="0002165F"/>
    <w:rsid w:val="00025D0A"/>
    <w:rsid w:val="00026966"/>
    <w:rsid w:val="00027458"/>
    <w:rsid w:val="000279A9"/>
    <w:rsid w:val="00027D99"/>
    <w:rsid w:val="00027DC9"/>
    <w:rsid w:val="00030395"/>
    <w:rsid w:val="0003137A"/>
    <w:rsid w:val="000348D5"/>
    <w:rsid w:val="00035683"/>
    <w:rsid w:val="00035AEA"/>
    <w:rsid w:val="00035FF7"/>
    <w:rsid w:val="00041375"/>
    <w:rsid w:val="000417B0"/>
    <w:rsid w:val="00044C83"/>
    <w:rsid w:val="0004534E"/>
    <w:rsid w:val="0004555F"/>
    <w:rsid w:val="000462A4"/>
    <w:rsid w:val="00046E4A"/>
    <w:rsid w:val="0005032F"/>
    <w:rsid w:val="00053000"/>
    <w:rsid w:val="0005372E"/>
    <w:rsid w:val="00054578"/>
    <w:rsid w:val="00054F72"/>
    <w:rsid w:val="000630CA"/>
    <w:rsid w:val="000639FC"/>
    <w:rsid w:val="000640A8"/>
    <w:rsid w:val="00064B13"/>
    <w:rsid w:val="00064F1E"/>
    <w:rsid w:val="000700CF"/>
    <w:rsid w:val="00071284"/>
    <w:rsid w:val="0007171B"/>
    <w:rsid w:val="00071940"/>
    <w:rsid w:val="00071FF7"/>
    <w:rsid w:val="000733A2"/>
    <w:rsid w:val="00074F45"/>
    <w:rsid w:val="0007587B"/>
    <w:rsid w:val="00081A0C"/>
    <w:rsid w:val="0008201C"/>
    <w:rsid w:val="00082418"/>
    <w:rsid w:val="00082DE7"/>
    <w:rsid w:val="000831B9"/>
    <w:rsid w:val="000836E2"/>
    <w:rsid w:val="00083B05"/>
    <w:rsid w:val="00083EE2"/>
    <w:rsid w:val="00084E3C"/>
    <w:rsid w:val="00084FF7"/>
    <w:rsid w:val="00085BCD"/>
    <w:rsid w:val="00086E56"/>
    <w:rsid w:val="0008783E"/>
    <w:rsid w:val="00087ACB"/>
    <w:rsid w:val="000919C9"/>
    <w:rsid w:val="00091A0E"/>
    <w:rsid w:val="00091E08"/>
    <w:rsid w:val="0009347A"/>
    <w:rsid w:val="000951CF"/>
    <w:rsid w:val="000957C7"/>
    <w:rsid w:val="0009650C"/>
    <w:rsid w:val="00096CBE"/>
    <w:rsid w:val="000A0641"/>
    <w:rsid w:val="000A1692"/>
    <w:rsid w:val="000A1D34"/>
    <w:rsid w:val="000A26EF"/>
    <w:rsid w:val="000A2A71"/>
    <w:rsid w:val="000A4D25"/>
    <w:rsid w:val="000A50CA"/>
    <w:rsid w:val="000A59AB"/>
    <w:rsid w:val="000A5BF3"/>
    <w:rsid w:val="000A6954"/>
    <w:rsid w:val="000A70F7"/>
    <w:rsid w:val="000B00CB"/>
    <w:rsid w:val="000B3F9F"/>
    <w:rsid w:val="000B4394"/>
    <w:rsid w:val="000B55BB"/>
    <w:rsid w:val="000B5744"/>
    <w:rsid w:val="000B6EE0"/>
    <w:rsid w:val="000B722A"/>
    <w:rsid w:val="000C0746"/>
    <w:rsid w:val="000C223D"/>
    <w:rsid w:val="000C5229"/>
    <w:rsid w:val="000C76F3"/>
    <w:rsid w:val="000D064A"/>
    <w:rsid w:val="000D0F68"/>
    <w:rsid w:val="000D1474"/>
    <w:rsid w:val="000D1D9D"/>
    <w:rsid w:val="000D2AE4"/>
    <w:rsid w:val="000D35CA"/>
    <w:rsid w:val="000D42B9"/>
    <w:rsid w:val="000D56C6"/>
    <w:rsid w:val="000D587B"/>
    <w:rsid w:val="000D682E"/>
    <w:rsid w:val="000D6CCB"/>
    <w:rsid w:val="000E3EEC"/>
    <w:rsid w:val="000E4795"/>
    <w:rsid w:val="000E488D"/>
    <w:rsid w:val="000E64B1"/>
    <w:rsid w:val="000E673A"/>
    <w:rsid w:val="000E6DC5"/>
    <w:rsid w:val="000F00E1"/>
    <w:rsid w:val="000F235B"/>
    <w:rsid w:val="000F3F34"/>
    <w:rsid w:val="000F6945"/>
    <w:rsid w:val="000F74F5"/>
    <w:rsid w:val="000F78FC"/>
    <w:rsid w:val="000F797B"/>
    <w:rsid w:val="0010265C"/>
    <w:rsid w:val="001034FF"/>
    <w:rsid w:val="00105372"/>
    <w:rsid w:val="0010548D"/>
    <w:rsid w:val="001054A6"/>
    <w:rsid w:val="001078A1"/>
    <w:rsid w:val="00107ACA"/>
    <w:rsid w:val="0011199E"/>
    <w:rsid w:val="001119FB"/>
    <w:rsid w:val="00113F52"/>
    <w:rsid w:val="00114144"/>
    <w:rsid w:val="00115676"/>
    <w:rsid w:val="00121543"/>
    <w:rsid w:val="00122039"/>
    <w:rsid w:val="00122728"/>
    <w:rsid w:val="00122AA2"/>
    <w:rsid w:val="00122E2C"/>
    <w:rsid w:val="00123346"/>
    <w:rsid w:val="0012393D"/>
    <w:rsid w:val="001242B5"/>
    <w:rsid w:val="001247A3"/>
    <w:rsid w:val="00125D79"/>
    <w:rsid w:val="0012616A"/>
    <w:rsid w:val="001267C2"/>
    <w:rsid w:val="00126A89"/>
    <w:rsid w:val="00126DF9"/>
    <w:rsid w:val="0013010F"/>
    <w:rsid w:val="001312AD"/>
    <w:rsid w:val="001312D2"/>
    <w:rsid w:val="001317AE"/>
    <w:rsid w:val="00131A6E"/>
    <w:rsid w:val="00131E7A"/>
    <w:rsid w:val="0013274E"/>
    <w:rsid w:val="00133E50"/>
    <w:rsid w:val="00134846"/>
    <w:rsid w:val="00134EE1"/>
    <w:rsid w:val="001357C6"/>
    <w:rsid w:val="0014074C"/>
    <w:rsid w:val="00142D7C"/>
    <w:rsid w:val="00146BC7"/>
    <w:rsid w:val="00147402"/>
    <w:rsid w:val="00151C4F"/>
    <w:rsid w:val="00151FEC"/>
    <w:rsid w:val="001541D7"/>
    <w:rsid w:val="0015529C"/>
    <w:rsid w:val="0015630E"/>
    <w:rsid w:val="001567CA"/>
    <w:rsid w:val="0015697C"/>
    <w:rsid w:val="00157196"/>
    <w:rsid w:val="00161FEA"/>
    <w:rsid w:val="00163EA8"/>
    <w:rsid w:val="00164C86"/>
    <w:rsid w:val="00165AE6"/>
    <w:rsid w:val="00167887"/>
    <w:rsid w:val="00167D3B"/>
    <w:rsid w:val="00170762"/>
    <w:rsid w:val="00172AF6"/>
    <w:rsid w:val="00173901"/>
    <w:rsid w:val="00173BE0"/>
    <w:rsid w:val="00175DA7"/>
    <w:rsid w:val="001767F0"/>
    <w:rsid w:val="00176CEE"/>
    <w:rsid w:val="00177274"/>
    <w:rsid w:val="00177FD3"/>
    <w:rsid w:val="001804D9"/>
    <w:rsid w:val="001813A4"/>
    <w:rsid w:val="00183316"/>
    <w:rsid w:val="00184C42"/>
    <w:rsid w:val="00185B72"/>
    <w:rsid w:val="00186D0C"/>
    <w:rsid w:val="00186DD8"/>
    <w:rsid w:val="00194189"/>
    <w:rsid w:val="001A0BB4"/>
    <w:rsid w:val="001A2555"/>
    <w:rsid w:val="001A35EC"/>
    <w:rsid w:val="001A5DFC"/>
    <w:rsid w:val="001A65FE"/>
    <w:rsid w:val="001B13FE"/>
    <w:rsid w:val="001B2D10"/>
    <w:rsid w:val="001B6701"/>
    <w:rsid w:val="001C0387"/>
    <w:rsid w:val="001C0ACB"/>
    <w:rsid w:val="001C1171"/>
    <w:rsid w:val="001C166A"/>
    <w:rsid w:val="001C1DC3"/>
    <w:rsid w:val="001C2908"/>
    <w:rsid w:val="001C3EAC"/>
    <w:rsid w:val="001C4C5E"/>
    <w:rsid w:val="001C4D4D"/>
    <w:rsid w:val="001C5222"/>
    <w:rsid w:val="001C5C9F"/>
    <w:rsid w:val="001C5E83"/>
    <w:rsid w:val="001C6BFC"/>
    <w:rsid w:val="001C730A"/>
    <w:rsid w:val="001C7908"/>
    <w:rsid w:val="001C7910"/>
    <w:rsid w:val="001C7ABA"/>
    <w:rsid w:val="001D0816"/>
    <w:rsid w:val="001D3EC5"/>
    <w:rsid w:val="001D5F2F"/>
    <w:rsid w:val="001D5FA5"/>
    <w:rsid w:val="001D731A"/>
    <w:rsid w:val="001D7521"/>
    <w:rsid w:val="001E0E2A"/>
    <w:rsid w:val="001E1C25"/>
    <w:rsid w:val="001E2DA0"/>
    <w:rsid w:val="001E4774"/>
    <w:rsid w:val="001E4999"/>
    <w:rsid w:val="001E5842"/>
    <w:rsid w:val="001E6764"/>
    <w:rsid w:val="001E6A94"/>
    <w:rsid w:val="001E7773"/>
    <w:rsid w:val="001E78C5"/>
    <w:rsid w:val="001F4681"/>
    <w:rsid w:val="001F4F64"/>
    <w:rsid w:val="001F51A8"/>
    <w:rsid w:val="001F7C74"/>
    <w:rsid w:val="002001D0"/>
    <w:rsid w:val="00204823"/>
    <w:rsid w:val="0020553B"/>
    <w:rsid w:val="00206492"/>
    <w:rsid w:val="00210FCF"/>
    <w:rsid w:val="00211487"/>
    <w:rsid w:val="00212225"/>
    <w:rsid w:val="00215B03"/>
    <w:rsid w:val="00217112"/>
    <w:rsid w:val="00217A3D"/>
    <w:rsid w:val="002205D1"/>
    <w:rsid w:val="00220755"/>
    <w:rsid w:val="00222A6B"/>
    <w:rsid w:val="00222B2E"/>
    <w:rsid w:val="002241E2"/>
    <w:rsid w:val="00224695"/>
    <w:rsid w:val="0022614C"/>
    <w:rsid w:val="0022704A"/>
    <w:rsid w:val="00227763"/>
    <w:rsid w:val="002278B6"/>
    <w:rsid w:val="0023045F"/>
    <w:rsid w:val="00232BE2"/>
    <w:rsid w:val="00233401"/>
    <w:rsid w:val="002344A0"/>
    <w:rsid w:val="002344CC"/>
    <w:rsid w:val="00234550"/>
    <w:rsid w:val="00234C61"/>
    <w:rsid w:val="00242286"/>
    <w:rsid w:val="00242D0E"/>
    <w:rsid w:val="00243D56"/>
    <w:rsid w:val="00243E66"/>
    <w:rsid w:val="00245AE1"/>
    <w:rsid w:val="00245D51"/>
    <w:rsid w:val="00247A4E"/>
    <w:rsid w:val="002510A4"/>
    <w:rsid w:val="00252FAA"/>
    <w:rsid w:val="00260958"/>
    <w:rsid w:val="00261383"/>
    <w:rsid w:val="00261736"/>
    <w:rsid w:val="00263329"/>
    <w:rsid w:val="002633A3"/>
    <w:rsid w:val="00263C8F"/>
    <w:rsid w:val="0026642E"/>
    <w:rsid w:val="00270CE2"/>
    <w:rsid w:val="00271CC8"/>
    <w:rsid w:val="00271F45"/>
    <w:rsid w:val="00273705"/>
    <w:rsid w:val="00273B1B"/>
    <w:rsid w:val="002745A5"/>
    <w:rsid w:val="00274D29"/>
    <w:rsid w:val="00276569"/>
    <w:rsid w:val="00277D10"/>
    <w:rsid w:val="00277E0C"/>
    <w:rsid w:val="002801E4"/>
    <w:rsid w:val="002811B0"/>
    <w:rsid w:val="00282709"/>
    <w:rsid w:val="00283236"/>
    <w:rsid w:val="002843B5"/>
    <w:rsid w:val="00286A5C"/>
    <w:rsid w:val="00287CF3"/>
    <w:rsid w:val="00291717"/>
    <w:rsid w:val="00291E21"/>
    <w:rsid w:val="00293015"/>
    <w:rsid w:val="00293E05"/>
    <w:rsid w:val="00294DA8"/>
    <w:rsid w:val="002962FD"/>
    <w:rsid w:val="00296346"/>
    <w:rsid w:val="002974AD"/>
    <w:rsid w:val="002A0BD2"/>
    <w:rsid w:val="002A25BC"/>
    <w:rsid w:val="002A390D"/>
    <w:rsid w:val="002A40CA"/>
    <w:rsid w:val="002A732E"/>
    <w:rsid w:val="002B16C4"/>
    <w:rsid w:val="002B2136"/>
    <w:rsid w:val="002B25C2"/>
    <w:rsid w:val="002B325F"/>
    <w:rsid w:val="002B5121"/>
    <w:rsid w:val="002B756D"/>
    <w:rsid w:val="002C26B1"/>
    <w:rsid w:val="002C36DE"/>
    <w:rsid w:val="002C54DE"/>
    <w:rsid w:val="002C68F0"/>
    <w:rsid w:val="002C71F8"/>
    <w:rsid w:val="002D03CB"/>
    <w:rsid w:val="002D05AD"/>
    <w:rsid w:val="002D0CEE"/>
    <w:rsid w:val="002D1FE4"/>
    <w:rsid w:val="002D2A4B"/>
    <w:rsid w:val="002D7071"/>
    <w:rsid w:val="002E0401"/>
    <w:rsid w:val="002E1427"/>
    <w:rsid w:val="002E6011"/>
    <w:rsid w:val="002E7070"/>
    <w:rsid w:val="002E7FE0"/>
    <w:rsid w:val="002F1454"/>
    <w:rsid w:val="002F6157"/>
    <w:rsid w:val="002F7411"/>
    <w:rsid w:val="002F7692"/>
    <w:rsid w:val="003008FE"/>
    <w:rsid w:val="003014EF"/>
    <w:rsid w:val="0030169D"/>
    <w:rsid w:val="00303340"/>
    <w:rsid w:val="003039C0"/>
    <w:rsid w:val="003040C2"/>
    <w:rsid w:val="00305377"/>
    <w:rsid w:val="003058CE"/>
    <w:rsid w:val="003060EB"/>
    <w:rsid w:val="00306BA1"/>
    <w:rsid w:val="00307990"/>
    <w:rsid w:val="00310251"/>
    <w:rsid w:val="00313299"/>
    <w:rsid w:val="0031377B"/>
    <w:rsid w:val="00314FAD"/>
    <w:rsid w:val="003153EB"/>
    <w:rsid w:val="003167A9"/>
    <w:rsid w:val="003168F3"/>
    <w:rsid w:val="00316A5C"/>
    <w:rsid w:val="00317413"/>
    <w:rsid w:val="00321985"/>
    <w:rsid w:val="003244D7"/>
    <w:rsid w:val="00324B8A"/>
    <w:rsid w:val="003250F5"/>
    <w:rsid w:val="00325661"/>
    <w:rsid w:val="00326CEA"/>
    <w:rsid w:val="003273FE"/>
    <w:rsid w:val="00327EB7"/>
    <w:rsid w:val="00330266"/>
    <w:rsid w:val="0033588C"/>
    <w:rsid w:val="00336224"/>
    <w:rsid w:val="00336CE7"/>
    <w:rsid w:val="00341867"/>
    <w:rsid w:val="00350C0C"/>
    <w:rsid w:val="00351205"/>
    <w:rsid w:val="00352270"/>
    <w:rsid w:val="00352565"/>
    <w:rsid w:val="00352785"/>
    <w:rsid w:val="00353E0C"/>
    <w:rsid w:val="003548B6"/>
    <w:rsid w:val="003551DC"/>
    <w:rsid w:val="003561D4"/>
    <w:rsid w:val="00360AED"/>
    <w:rsid w:val="00362B62"/>
    <w:rsid w:val="00363D3D"/>
    <w:rsid w:val="00364370"/>
    <w:rsid w:val="0036472D"/>
    <w:rsid w:val="00366013"/>
    <w:rsid w:val="00366D82"/>
    <w:rsid w:val="003700CC"/>
    <w:rsid w:val="00370A05"/>
    <w:rsid w:val="003713B3"/>
    <w:rsid w:val="00371510"/>
    <w:rsid w:val="003716D9"/>
    <w:rsid w:val="00371A84"/>
    <w:rsid w:val="00372F74"/>
    <w:rsid w:val="0037384A"/>
    <w:rsid w:val="00373F22"/>
    <w:rsid w:val="003751EF"/>
    <w:rsid w:val="00375D22"/>
    <w:rsid w:val="00375F88"/>
    <w:rsid w:val="00375FB8"/>
    <w:rsid w:val="00380180"/>
    <w:rsid w:val="003810CC"/>
    <w:rsid w:val="003847FA"/>
    <w:rsid w:val="00384E20"/>
    <w:rsid w:val="00385BD8"/>
    <w:rsid w:val="00387CD3"/>
    <w:rsid w:val="0039054E"/>
    <w:rsid w:val="00390806"/>
    <w:rsid w:val="00390B38"/>
    <w:rsid w:val="00394196"/>
    <w:rsid w:val="00396266"/>
    <w:rsid w:val="003A3930"/>
    <w:rsid w:val="003A4F7B"/>
    <w:rsid w:val="003A528A"/>
    <w:rsid w:val="003A5DCF"/>
    <w:rsid w:val="003A63B1"/>
    <w:rsid w:val="003A656E"/>
    <w:rsid w:val="003A69D6"/>
    <w:rsid w:val="003A6BF4"/>
    <w:rsid w:val="003A6C35"/>
    <w:rsid w:val="003A7371"/>
    <w:rsid w:val="003B2933"/>
    <w:rsid w:val="003B29FF"/>
    <w:rsid w:val="003B3F1C"/>
    <w:rsid w:val="003B64E0"/>
    <w:rsid w:val="003B7CCD"/>
    <w:rsid w:val="003B7D2C"/>
    <w:rsid w:val="003C0085"/>
    <w:rsid w:val="003C00E5"/>
    <w:rsid w:val="003C40FF"/>
    <w:rsid w:val="003C42A7"/>
    <w:rsid w:val="003C5550"/>
    <w:rsid w:val="003C5C54"/>
    <w:rsid w:val="003D0C82"/>
    <w:rsid w:val="003D0FAB"/>
    <w:rsid w:val="003D2455"/>
    <w:rsid w:val="003D29DE"/>
    <w:rsid w:val="003D2B10"/>
    <w:rsid w:val="003D4489"/>
    <w:rsid w:val="003D591D"/>
    <w:rsid w:val="003D6733"/>
    <w:rsid w:val="003D6EA8"/>
    <w:rsid w:val="003D7268"/>
    <w:rsid w:val="003D75B6"/>
    <w:rsid w:val="003E0576"/>
    <w:rsid w:val="003E5ED0"/>
    <w:rsid w:val="003E606E"/>
    <w:rsid w:val="003E7929"/>
    <w:rsid w:val="003F305A"/>
    <w:rsid w:val="003F5F9D"/>
    <w:rsid w:val="003F65B6"/>
    <w:rsid w:val="003F7224"/>
    <w:rsid w:val="004007E7"/>
    <w:rsid w:val="00400AC0"/>
    <w:rsid w:val="004023A9"/>
    <w:rsid w:val="00402E4C"/>
    <w:rsid w:val="0040396F"/>
    <w:rsid w:val="00403B12"/>
    <w:rsid w:val="00404D69"/>
    <w:rsid w:val="004051D1"/>
    <w:rsid w:val="00405C88"/>
    <w:rsid w:val="00405D94"/>
    <w:rsid w:val="00406474"/>
    <w:rsid w:val="00406A76"/>
    <w:rsid w:val="00407389"/>
    <w:rsid w:val="00407EBA"/>
    <w:rsid w:val="00412F93"/>
    <w:rsid w:val="00413A97"/>
    <w:rsid w:val="004142D2"/>
    <w:rsid w:val="00414C44"/>
    <w:rsid w:val="00414F3C"/>
    <w:rsid w:val="00415AEA"/>
    <w:rsid w:val="00417968"/>
    <w:rsid w:val="0042059C"/>
    <w:rsid w:val="00420D0B"/>
    <w:rsid w:val="004214E7"/>
    <w:rsid w:val="00421931"/>
    <w:rsid w:val="00421ADD"/>
    <w:rsid w:val="00422792"/>
    <w:rsid w:val="00422FA5"/>
    <w:rsid w:val="00423A9B"/>
    <w:rsid w:val="00424ABA"/>
    <w:rsid w:val="00427D21"/>
    <w:rsid w:val="004301E2"/>
    <w:rsid w:val="00430A67"/>
    <w:rsid w:val="0043383E"/>
    <w:rsid w:val="00433844"/>
    <w:rsid w:val="00434808"/>
    <w:rsid w:val="00440286"/>
    <w:rsid w:val="00440607"/>
    <w:rsid w:val="00440C27"/>
    <w:rsid w:val="004439A0"/>
    <w:rsid w:val="00443C43"/>
    <w:rsid w:val="004466E2"/>
    <w:rsid w:val="00446729"/>
    <w:rsid w:val="00446E83"/>
    <w:rsid w:val="00447F4A"/>
    <w:rsid w:val="00450FED"/>
    <w:rsid w:val="00451C32"/>
    <w:rsid w:val="00452BEC"/>
    <w:rsid w:val="00454854"/>
    <w:rsid w:val="00455570"/>
    <w:rsid w:val="00455AF2"/>
    <w:rsid w:val="00456F67"/>
    <w:rsid w:val="0046009E"/>
    <w:rsid w:val="00460B26"/>
    <w:rsid w:val="00460D9A"/>
    <w:rsid w:val="0046129D"/>
    <w:rsid w:val="00463E91"/>
    <w:rsid w:val="004644C2"/>
    <w:rsid w:val="00465F33"/>
    <w:rsid w:val="00466E86"/>
    <w:rsid w:val="00467136"/>
    <w:rsid w:val="00467292"/>
    <w:rsid w:val="004679A7"/>
    <w:rsid w:val="00467F9C"/>
    <w:rsid w:val="00472EB3"/>
    <w:rsid w:val="00473DAF"/>
    <w:rsid w:val="004741CD"/>
    <w:rsid w:val="0047446B"/>
    <w:rsid w:val="00475128"/>
    <w:rsid w:val="00476198"/>
    <w:rsid w:val="004805FD"/>
    <w:rsid w:val="004838D6"/>
    <w:rsid w:val="00485099"/>
    <w:rsid w:val="0048545A"/>
    <w:rsid w:val="00485FBD"/>
    <w:rsid w:val="00486211"/>
    <w:rsid w:val="00486534"/>
    <w:rsid w:val="004866BE"/>
    <w:rsid w:val="00487B4A"/>
    <w:rsid w:val="00487F53"/>
    <w:rsid w:val="004910F1"/>
    <w:rsid w:val="0049299D"/>
    <w:rsid w:val="00496493"/>
    <w:rsid w:val="0049720F"/>
    <w:rsid w:val="004A076F"/>
    <w:rsid w:val="004A0907"/>
    <w:rsid w:val="004A38E2"/>
    <w:rsid w:val="004A3FB0"/>
    <w:rsid w:val="004A4C38"/>
    <w:rsid w:val="004A5138"/>
    <w:rsid w:val="004A6120"/>
    <w:rsid w:val="004A65E8"/>
    <w:rsid w:val="004B0F07"/>
    <w:rsid w:val="004B1300"/>
    <w:rsid w:val="004B26CE"/>
    <w:rsid w:val="004B3088"/>
    <w:rsid w:val="004B3270"/>
    <w:rsid w:val="004B41F0"/>
    <w:rsid w:val="004B4A8C"/>
    <w:rsid w:val="004B50C8"/>
    <w:rsid w:val="004B61BB"/>
    <w:rsid w:val="004B6556"/>
    <w:rsid w:val="004B71EF"/>
    <w:rsid w:val="004C071C"/>
    <w:rsid w:val="004C2660"/>
    <w:rsid w:val="004C2790"/>
    <w:rsid w:val="004C365A"/>
    <w:rsid w:val="004C3812"/>
    <w:rsid w:val="004C4150"/>
    <w:rsid w:val="004C4500"/>
    <w:rsid w:val="004C4C00"/>
    <w:rsid w:val="004D057D"/>
    <w:rsid w:val="004D27B2"/>
    <w:rsid w:val="004D56FC"/>
    <w:rsid w:val="004D7287"/>
    <w:rsid w:val="004E0B3A"/>
    <w:rsid w:val="004E3E70"/>
    <w:rsid w:val="004E4863"/>
    <w:rsid w:val="004E56B8"/>
    <w:rsid w:val="004E5783"/>
    <w:rsid w:val="004E7184"/>
    <w:rsid w:val="004E7B52"/>
    <w:rsid w:val="004F0F78"/>
    <w:rsid w:val="004F2E49"/>
    <w:rsid w:val="004F32E4"/>
    <w:rsid w:val="004F46D0"/>
    <w:rsid w:val="004F60FE"/>
    <w:rsid w:val="004F6D84"/>
    <w:rsid w:val="004F781B"/>
    <w:rsid w:val="005026A3"/>
    <w:rsid w:val="005041A5"/>
    <w:rsid w:val="00506C70"/>
    <w:rsid w:val="0050727F"/>
    <w:rsid w:val="0051006C"/>
    <w:rsid w:val="005108D6"/>
    <w:rsid w:val="00511FF0"/>
    <w:rsid w:val="00515CA5"/>
    <w:rsid w:val="00517C9B"/>
    <w:rsid w:val="00517DD1"/>
    <w:rsid w:val="0052204C"/>
    <w:rsid w:val="00523B28"/>
    <w:rsid w:val="0052416E"/>
    <w:rsid w:val="00524EC7"/>
    <w:rsid w:val="0052517C"/>
    <w:rsid w:val="00525802"/>
    <w:rsid w:val="00526174"/>
    <w:rsid w:val="0053040F"/>
    <w:rsid w:val="0053043C"/>
    <w:rsid w:val="00530BF3"/>
    <w:rsid w:val="00531D70"/>
    <w:rsid w:val="00532018"/>
    <w:rsid w:val="005341B7"/>
    <w:rsid w:val="00534681"/>
    <w:rsid w:val="00534E07"/>
    <w:rsid w:val="00535082"/>
    <w:rsid w:val="00535458"/>
    <w:rsid w:val="005354AB"/>
    <w:rsid w:val="00535BE7"/>
    <w:rsid w:val="0053730C"/>
    <w:rsid w:val="00540C73"/>
    <w:rsid w:val="00540E63"/>
    <w:rsid w:val="00544701"/>
    <w:rsid w:val="0054480D"/>
    <w:rsid w:val="00544CBF"/>
    <w:rsid w:val="00544FA7"/>
    <w:rsid w:val="00545307"/>
    <w:rsid w:val="00545676"/>
    <w:rsid w:val="00546CF0"/>
    <w:rsid w:val="00550232"/>
    <w:rsid w:val="00551CE8"/>
    <w:rsid w:val="00551F28"/>
    <w:rsid w:val="00552B32"/>
    <w:rsid w:val="00555DE8"/>
    <w:rsid w:val="00556351"/>
    <w:rsid w:val="0056068E"/>
    <w:rsid w:val="00561EA3"/>
    <w:rsid w:val="00562275"/>
    <w:rsid w:val="00563442"/>
    <w:rsid w:val="0056348E"/>
    <w:rsid w:val="005640CF"/>
    <w:rsid w:val="00565156"/>
    <w:rsid w:val="00565848"/>
    <w:rsid w:val="00565931"/>
    <w:rsid w:val="00565B42"/>
    <w:rsid w:val="005672C7"/>
    <w:rsid w:val="00567469"/>
    <w:rsid w:val="005721B2"/>
    <w:rsid w:val="00572B01"/>
    <w:rsid w:val="00574A7D"/>
    <w:rsid w:val="00581821"/>
    <w:rsid w:val="00581D45"/>
    <w:rsid w:val="005856B4"/>
    <w:rsid w:val="00585901"/>
    <w:rsid w:val="00585905"/>
    <w:rsid w:val="00586C19"/>
    <w:rsid w:val="0058785E"/>
    <w:rsid w:val="00587CA9"/>
    <w:rsid w:val="00592221"/>
    <w:rsid w:val="00592473"/>
    <w:rsid w:val="00592EB0"/>
    <w:rsid w:val="00595439"/>
    <w:rsid w:val="005955C3"/>
    <w:rsid w:val="00595A6F"/>
    <w:rsid w:val="00595EF0"/>
    <w:rsid w:val="005A22E3"/>
    <w:rsid w:val="005A2CC8"/>
    <w:rsid w:val="005A2F0D"/>
    <w:rsid w:val="005A36F0"/>
    <w:rsid w:val="005A5D8F"/>
    <w:rsid w:val="005A6C85"/>
    <w:rsid w:val="005A7CEE"/>
    <w:rsid w:val="005B35E2"/>
    <w:rsid w:val="005B7626"/>
    <w:rsid w:val="005BD829"/>
    <w:rsid w:val="005C0E3E"/>
    <w:rsid w:val="005C16F5"/>
    <w:rsid w:val="005C192B"/>
    <w:rsid w:val="005C2C6E"/>
    <w:rsid w:val="005C355A"/>
    <w:rsid w:val="005C3D4D"/>
    <w:rsid w:val="005C4C77"/>
    <w:rsid w:val="005C4CE6"/>
    <w:rsid w:val="005C637C"/>
    <w:rsid w:val="005D18E5"/>
    <w:rsid w:val="005D4E7F"/>
    <w:rsid w:val="005D6F31"/>
    <w:rsid w:val="005D7C21"/>
    <w:rsid w:val="005E1511"/>
    <w:rsid w:val="005E4C14"/>
    <w:rsid w:val="005E533E"/>
    <w:rsid w:val="005E55F7"/>
    <w:rsid w:val="005E7E68"/>
    <w:rsid w:val="005F12B3"/>
    <w:rsid w:val="005F3A48"/>
    <w:rsid w:val="005F4FD0"/>
    <w:rsid w:val="005F5F15"/>
    <w:rsid w:val="005F6750"/>
    <w:rsid w:val="005F6A13"/>
    <w:rsid w:val="00601318"/>
    <w:rsid w:val="0060476D"/>
    <w:rsid w:val="00604933"/>
    <w:rsid w:val="00605E20"/>
    <w:rsid w:val="006122BA"/>
    <w:rsid w:val="0061538A"/>
    <w:rsid w:val="006167D6"/>
    <w:rsid w:val="00617552"/>
    <w:rsid w:val="00617E07"/>
    <w:rsid w:val="006203D6"/>
    <w:rsid w:val="006205A0"/>
    <w:rsid w:val="006205F4"/>
    <w:rsid w:val="0062213C"/>
    <w:rsid w:val="0062255A"/>
    <w:rsid w:val="006225ED"/>
    <w:rsid w:val="00623C1C"/>
    <w:rsid w:val="00624DB2"/>
    <w:rsid w:val="00626AA3"/>
    <w:rsid w:val="0062719E"/>
    <w:rsid w:val="00631F18"/>
    <w:rsid w:val="00632FF9"/>
    <w:rsid w:val="006331A9"/>
    <w:rsid w:val="00633807"/>
    <w:rsid w:val="00633CD7"/>
    <w:rsid w:val="006345BD"/>
    <w:rsid w:val="00636B87"/>
    <w:rsid w:val="006376B3"/>
    <w:rsid w:val="00641C69"/>
    <w:rsid w:val="0064315F"/>
    <w:rsid w:val="0064475F"/>
    <w:rsid w:val="00644D00"/>
    <w:rsid w:val="00646459"/>
    <w:rsid w:val="006478BF"/>
    <w:rsid w:val="006517A9"/>
    <w:rsid w:val="0065428A"/>
    <w:rsid w:val="00654411"/>
    <w:rsid w:val="00654745"/>
    <w:rsid w:val="00656355"/>
    <w:rsid w:val="00656C48"/>
    <w:rsid w:val="006607B7"/>
    <w:rsid w:val="00660A7B"/>
    <w:rsid w:val="00660B19"/>
    <w:rsid w:val="00660BE6"/>
    <w:rsid w:val="006615C8"/>
    <w:rsid w:val="00662B45"/>
    <w:rsid w:val="00664F98"/>
    <w:rsid w:val="00666E4F"/>
    <w:rsid w:val="0067082E"/>
    <w:rsid w:val="006709A4"/>
    <w:rsid w:val="00670AA3"/>
    <w:rsid w:val="0067252C"/>
    <w:rsid w:val="00676A1E"/>
    <w:rsid w:val="00680C2C"/>
    <w:rsid w:val="00683652"/>
    <w:rsid w:val="006853DE"/>
    <w:rsid w:val="0068591E"/>
    <w:rsid w:val="006924D0"/>
    <w:rsid w:val="00693D03"/>
    <w:rsid w:val="00693DAF"/>
    <w:rsid w:val="00693DC6"/>
    <w:rsid w:val="00694E46"/>
    <w:rsid w:val="00695160"/>
    <w:rsid w:val="0069704C"/>
    <w:rsid w:val="006A0D1E"/>
    <w:rsid w:val="006A1630"/>
    <w:rsid w:val="006A1753"/>
    <w:rsid w:val="006A4673"/>
    <w:rsid w:val="006A73C1"/>
    <w:rsid w:val="006B1805"/>
    <w:rsid w:val="006B19A5"/>
    <w:rsid w:val="006B1BD5"/>
    <w:rsid w:val="006B1C0A"/>
    <w:rsid w:val="006B2290"/>
    <w:rsid w:val="006B3079"/>
    <w:rsid w:val="006B39B2"/>
    <w:rsid w:val="006B3D0F"/>
    <w:rsid w:val="006B3F7D"/>
    <w:rsid w:val="006B6072"/>
    <w:rsid w:val="006B705E"/>
    <w:rsid w:val="006B7C4B"/>
    <w:rsid w:val="006C093A"/>
    <w:rsid w:val="006C1228"/>
    <w:rsid w:val="006C1643"/>
    <w:rsid w:val="006C5C26"/>
    <w:rsid w:val="006C63AA"/>
    <w:rsid w:val="006D1E78"/>
    <w:rsid w:val="006D206F"/>
    <w:rsid w:val="006D28E8"/>
    <w:rsid w:val="006D2990"/>
    <w:rsid w:val="006D3552"/>
    <w:rsid w:val="006D3582"/>
    <w:rsid w:val="006D4140"/>
    <w:rsid w:val="006D5385"/>
    <w:rsid w:val="006D6A51"/>
    <w:rsid w:val="006D7B01"/>
    <w:rsid w:val="006E0BAD"/>
    <w:rsid w:val="006E2515"/>
    <w:rsid w:val="006E36B3"/>
    <w:rsid w:val="006E41B2"/>
    <w:rsid w:val="006E5523"/>
    <w:rsid w:val="006E6671"/>
    <w:rsid w:val="006E76B7"/>
    <w:rsid w:val="006F000A"/>
    <w:rsid w:val="006F10BB"/>
    <w:rsid w:val="006F2C10"/>
    <w:rsid w:val="006F3CF1"/>
    <w:rsid w:val="006F44A6"/>
    <w:rsid w:val="006F64F0"/>
    <w:rsid w:val="006F719F"/>
    <w:rsid w:val="006F7265"/>
    <w:rsid w:val="006F7915"/>
    <w:rsid w:val="0070110D"/>
    <w:rsid w:val="00701DDC"/>
    <w:rsid w:val="00702018"/>
    <w:rsid w:val="007031D9"/>
    <w:rsid w:val="00704237"/>
    <w:rsid w:val="00705429"/>
    <w:rsid w:val="00705EBA"/>
    <w:rsid w:val="007121FC"/>
    <w:rsid w:val="00712F12"/>
    <w:rsid w:val="007132FF"/>
    <w:rsid w:val="00713404"/>
    <w:rsid w:val="00715AD7"/>
    <w:rsid w:val="00717433"/>
    <w:rsid w:val="00717D88"/>
    <w:rsid w:val="0072045C"/>
    <w:rsid w:val="0072089C"/>
    <w:rsid w:val="0072192D"/>
    <w:rsid w:val="00723A23"/>
    <w:rsid w:val="00724931"/>
    <w:rsid w:val="00724B0F"/>
    <w:rsid w:val="00725388"/>
    <w:rsid w:val="00725F89"/>
    <w:rsid w:val="00726A43"/>
    <w:rsid w:val="00727096"/>
    <w:rsid w:val="00730149"/>
    <w:rsid w:val="007302D7"/>
    <w:rsid w:val="007315BB"/>
    <w:rsid w:val="00732096"/>
    <w:rsid w:val="00733E67"/>
    <w:rsid w:val="0073521A"/>
    <w:rsid w:val="0073594A"/>
    <w:rsid w:val="00741915"/>
    <w:rsid w:val="00742382"/>
    <w:rsid w:val="00742D00"/>
    <w:rsid w:val="00743886"/>
    <w:rsid w:val="007448C6"/>
    <w:rsid w:val="00745FAB"/>
    <w:rsid w:val="00746A00"/>
    <w:rsid w:val="007470DB"/>
    <w:rsid w:val="007518A9"/>
    <w:rsid w:val="00751942"/>
    <w:rsid w:val="00752006"/>
    <w:rsid w:val="00752FD7"/>
    <w:rsid w:val="00754C74"/>
    <w:rsid w:val="00756494"/>
    <w:rsid w:val="0075763F"/>
    <w:rsid w:val="00760317"/>
    <w:rsid w:val="00761783"/>
    <w:rsid w:val="00762AE7"/>
    <w:rsid w:val="00763C54"/>
    <w:rsid w:val="00766593"/>
    <w:rsid w:val="007673F9"/>
    <w:rsid w:val="0076779B"/>
    <w:rsid w:val="00772C79"/>
    <w:rsid w:val="00774E2A"/>
    <w:rsid w:val="00776EC2"/>
    <w:rsid w:val="00777A4B"/>
    <w:rsid w:val="00780CE2"/>
    <w:rsid w:val="0078147B"/>
    <w:rsid w:val="0078367B"/>
    <w:rsid w:val="00783DE0"/>
    <w:rsid w:val="00786056"/>
    <w:rsid w:val="0078641C"/>
    <w:rsid w:val="0078708E"/>
    <w:rsid w:val="00787538"/>
    <w:rsid w:val="00787711"/>
    <w:rsid w:val="00790531"/>
    <w:rsid w:val="0079128B"/>
    <w:rsid w:val="0079164F"/>
    <w:rsid w:val="007926E5"/>
    <w:rsid w:val="00792B31"/>
    <w:rsid w:val="0079409F"/>
    <w:rsid w:val="007942D3"/>
    <w:rsid w:val="007A2436"/>
    <w:rsid w:val="007A2DEA"/>
    <w:rsid w:val="007A73D7"/>
    <w:rsid w:val="007B1987"/>
    <w:rsid w:val="007B2099"/>
    <w:rsid w:val="007B2B6E"/>
    <w:rsid w:val="007B437A"/>
    <w:rsid w:val="007B6C09"/>
    <w:rsid w:val="007B6D63"/>
    <w:rsid w:val="007B7741"/>
    <w:rsid w:val="007B7B16"/>
    <w:rsid w:val="007C00AD"/>
    <w:rsid w:val="007C0234"/>
    <w:rsid w:val="007C07CF"/>
    <w:rsid w:val="007C32BA"/>
    <w:rsid w:val="007C3F19"/>
    <w:rsid w:val="007C4951"/>
    <w:rsid w:val="007C550A"/>
    <w:rsid w:val="007C589A"/>
    <w:rsid w:val="007C79EE"/>
    <w:rsid w:val="007E067C"/>
    <w:rsid w:val="007E06FE"/>
    <w:rsid w:val="007E09DA"/>
    <w:rsid w:val="007E0AF2"/>
    <w:rsid w:val="007E0F8A"/>
    <w:rsid w:val="007E0FB3"/>
    <w:rsid w:val="007E1DAD"/>
    <w:rsid w:val="007E224F"/>
    <w:rsid w:val="007E2DC3"/>
    <w:rsid w:val="007E430F"/>
    <w:rsid w:val="007E6AC0"/>
    <w:rsid w:val="007E7C83"/>
    <w:rsid w:val="007F396C"/>
    <w:rsid w:val="007F3F07"/>
    <w:rsid w:val="007F5035"/>
    <w:rsid w:val="007F59DD"/>
    <w:rsid w:val="007F60FB"/>
    <w:rsid w:val="007F718D"/>
    <w:rsid w:val="007F7761"/>
    <w:rsid w:val="00801FAD"/>
    <w:rsid w:val="008049F4"/>
    <w:rsid w:val="00804C0A"/>
    <w:rsid w:val="00805943"/>
    <w:rsid w:val="00806E3E"/>
    <w:rsid w:val="0081008F"/>
    <w:rsid w:val="00811897"/>
    <w:rsid w:val="00811CF0"/>
    <w:rsid w:val="0081238B"/>
    <w:rsid w:val="00815C42"/>
    <w:rsid w:val="008178B6"/>
    <w:rsid w:val="0082288D"/>
    <w:rsid w:val="00822B8A"/>
    <w:rsid w:val="00824AC1"/>
    <w:rsid w:val="00826E6C"/>
    <w:rsid w:val="00827315"/>
    <w:rsid w:val="00830C61"/>
    <w:rsid w:val="008337BA"/>
    <w:rsid w:val="0083456A"/>
    <w:rsid w:val="00834580"/>
    <w:rsid w:val="008367A6"/>
    <w:rsid w:val="00837482"/>
    <w:rsid w:val="008414A0"/>
    <w:rsid w:val="00841A14"/>
    <w:rsid w:val="00842551"/>
    <w:rsid w:val="00844503"/>
    <w:rsid w:val="00845D23"/>
    <w:rsid w:val="0084762F"/>
    <w:rsid w:val="00847A22"/>
    <w:rsid w:val="00847B23"/>
    <w:rsid w:val="00847CA5"/>
    <w:rsid w:val="0085000E"/>
    <w:rsid w:val="0085014A"/>
    <w:rsid w:val="00850C00"/>
    <w:rsid w:val="00851A9A"/>
    <w:rsid w:val="008526F1"/>
    <w:rsid w:val="00852C9D"/>
    <w:rsid w:val="00854428"/>
    <w:rsid w:val="0085794E"/>
    <w:rsid w:val="008631D2"/>
    <w:rsid w:val="00863A6A"/>
    <w:rsid w:val="00864A43"/>
    <w:rsid w:val="00864C21"/>
    <w:rsid w:val="00864D52"/>
    <w:rsid w:val="00865B74"/>
    <w:rsid w:val="00866063"/>
    <w:rsid w:val="00866F84"/>
    <w:rsid w:val="008672B1"/>
    <w:rsid w:val="00870AB7"/>
    <w:rsid w:val="008717A5"/>
    <w:rsid w:val="00872268"/>
    <w:rsid w:val="008727EF"/>
    <w:rsid w:val="00875199"/>
    <w:rsid w:val="00876A5D"/>
    <w:rsid w:val="00880AF4"/>
    <w:rsid w:val="00881261"/>
    <w:rsid w:val="0088198D"/>
    <w:rsid w:val="00881F47"/>
    <w:rsid w:val="0088357E"/>
    <w:rsid w:val="0088428C"/>
    <w:rsid w:val="00884EF4"/>
    <w:rsid w:val="00885361"/>
    <w:rsid w:val="0088669F"/>
    <w:rsid w:val="008866E9"/>
    <w:rsid w:val="00887E1E"/>
    <w:rsid w:val="00890DB7"/>
    <w:rsid w:val="00891F3C"/>
    <w:rsid w:val="00892F12"/>
    <w:rsid w:val="008974F0"/>
    <w:rsid w:val="0089762C"/>
    <w:rsid w:val="008A1499"/>
    <w:rsid w:val="008A3213"/>
    <w:rsid w:val="008A4115"/>
    <w:rsid w:val="008A7E72"/>
    <w:rsid w:val="008B012A"/>
    <w:rsid w:val="008B0C98"/>
    <w:rsid w:val="008B1301"/>
    <w:rsid w:val="008B281D"/>
    <w:rsid w:val="008B2BFE"/>
    <w:rsid w:val="008B3F04"/>
    <w:rsid w:val="008B6BF4"/>
    <w:rsid w:val="008B71AF"/>
    <w:rsid w:val="008C470B"/>
    <w:rsid w:val="008C5741"/>
    <w:rsid w:val="008C5D69"/>
    <w:rsid w:val="008C7314"/>
    <w:rsid w:val="008C77EA"/>
    <w:rsid w:val="008C7B23"/>
    <w:rsid w:val="008D358D"/>
    <w:rsid w:val="008D3888"/>
    <w:rsid w:val="008D49B4"/>
    <w:rsid w:val="008D4A5F"/>
    <w:rsid w:val="008D54D7"/>
    <w:rsid w:val="008D68BD"/>
    <w:rsid w:val="008D6F67"/>
    <w:rsid w:val="008D77C1"/>
    <w:rsid w:val="008E161C"/>
    <w:rsid w:val="008E212D"/>
    <w:rsid w:val="008E21A0"/>
    <w:rsid w:val="008E5B37"/>
    <w:rsid w:val="008E642C"/>
    <w:rsid w:val="008F0B24"/>
    <w:rsid w:val="008F559E"/>
    <w:rsid w:val="008F6935"/>
    <w:rsid w:val="008F7818"/>
    <w:rsid w:val="0090209F"/>
    <w:rsid w:val="00902E81"/>
    <w:rsid w:val="00903997"/>
    <w:rsid w:val="00906E17"/>
    <w:rsid w:val="00906E40"/>
    <w:rsid w:val="00911506"/>
    <w:rsid w:val="00913821"/>
    <w:rsid w:val="00914DFB"/>
    <w:rsid w:val="00920C78"/>
    <w:rsid w:val="0092107D"/>
    <w:rsid w:val="009235A3"/>
    <w:rsid w:val="009238D8"/>
    <w:rsid w:val="00923B7F"/>
    <w:rsid w:val="0092521D"/>
    <w:rsid w:val="0092640B"/>
    <w:rsid w:val="00930BA1"/>
    <w:rsid w:val="0093169E"/>
    <w:rsid w:val="00933F50"/>
    <w:rsid w:val="009340C6"/>
    <w:rsid w:val="00937042"/>
    <w:rsid w:val="00941D98"/>
    <w:rsid w:val="00942887"/>
    <w:rsid w:val="00942FB6"/>
    <w:rsid w:val="00945EDD"/>
    <w:rsid w:val="0094617B"/>
    <w:rsid w:val="00946DE5"/>
    <w:rsid w:val="009505C9"/>
    <w:rsid w:val="009506F3"/>
    <w:rsid w:val="00950752"/>
    <w:rsid w:val="00951024"/>
    <w:rsid w:val="00951DD3"/>
    <w:rsid w:val="00952031"/>
    <w:rsid w:val="00952E0A"/>
    <w:rsid w:val="0095313B"/>
    <w:rsid w:val="00953EA0"/>
    <w:rsid w:val="00954B6C"/>
    <w:rsid w:val="00955D19"/>
    <w:rsid w:val="00960872"/>
    <w:rsid w:val="00960B43"/>
    <w:rsid w:val="00961672"/>
    <w:rsid w:val="00963E2A"/>
    <w:rsid w:val="00963E3F"/>
    <w:rsid w:val="00964FB3"/>
    <w:rsid w:val="009658DB"/>
    <w:rsid w:val="00966424"/>
    <w:rsid w:val="00966456"/>
    <w:rsid w:val="00966F7E"/>
    <w:rsid w:val="0096720F"/>
    <w:rsid w:val="0096745D"/>
    <w:rsid w:val="00970FA4"/>
    <w:rsid w:val="00972997"/>
    <w:rsid w:val="009750C0"/>
    <w:rsid w:val="00977481"/>
    <w:rsid w:val="009807E3"/>
    <w:rsid w:val="0098146F"/>
    <w:rsid w:val="00981D42"/>
    <w:rsid w:val="00982EDE"/>
    <w:rsid w:val="00983B79"/>
    <w:rsid w:val="00983EB7"/>
    <w:rsid w:val="009844F3"/>
    <w:rsid w:val="009850A1"/>
    <w:rsid w:val="00986538"/>
    <w:rsid w:val="00987A18"/>
    <w:rsid w:val="0099540B"/>
    <w:rsid w:val="0099677C"/>
    <w:rsid w:val="00996849"/>
    <w:rsid w:val="009A2C85"/>
    <w:rsid w:val="009A392C"/>
    <w:rsid w:val="009A6046"/>
    <w:rsid w:val="009A6250"/>
    <w:rsid w:val="009A62E2"/>
    <w:rsid w:val="009B29C8"/>
    <w:rsid w:val="009B3313"/>
    <w:rsid w:val="009B3EA8"/>
    <w:rsid w:val="009B40B9"/>
    <w:rsid w:val="009B4242"/>
    <w:rsid w:val="009B4C21"/>
    <w:rsid w:val="009B4CD7"/>
    <w:rsid w:val="009B528E"/>
    <w:rsid w:val="009B698A"/>
    <w:rsid w:val="009C184A"/>
    <w:rsid w:val="009C1F2B"/>
    <w:rsid w:val="009C2DE6"/>
    <w:rsid w:val="009C3587"/>
    <w:rsid w:val="009C5711"/>
    <w:rsid w:val="009C584C"/>
    <w:rsid w:val="009C5DA9"/>
    <w:rsid w:val="009D01C6"/>
    <w:rsid w:val="009D26DB"/>
    <w:rsid w:val="009D31D8"/>
    <w:rsid w:val="009D68BF"/>
    <w:rsid w:val="009D74BE"/>
    <w:rsid w:val="009E0A53"/>
    <w:rsid w:val="009E12D0"/>
    <w:rsid w:val="009E2EAC"/>
    <w:rsid w:val="009E54B8"/>
    <w:rsid w:val="009E641E"/>
    <w:rsid w:val="009E6661"/>
    <w:rsid w:val="009F04E7"/>
    <w:rsid w:val="009F06B8"/>
    <w:rsid w:val="009F1A03"/>
    <w:rsid w:val="009F1D50"/>
    <w:rsid w:val="009F2417"/>
    <w:rsid w:val="009F29A3"/>
    <w:rsid w:val="009F3B93"/>
    <w:rsid w:val="009F4C80"/>
    <w:rsid w:val="009F6899"/>
    <w:rsid w:val="009F77B1"/>
    <w:rsid w:val="009F7AD4"/>
    <w:rsid w:val="00A02FDD"/>
    <w:rsid w:val="00A033FA"/>
    <w:rsid w:val="00A05E3D"/>
    <w:rsid w:val="00A064BA"/>
    <w:rsid w:val="00A0673F"/>
    <w:rsid w:val="00A06E2C"/>
    <w:rsid w:val="00A07F40"/>
    <w:rsid w:val="00A1032C"/>
    <w:rsid w:val="00A111D1"/>
    <w:rsid w:val="00A113BF"/>
    <w:rsid w:val="00A1284E"/>
    <w:rsid w:val="00A12BAE"/>
    <w:rsid w:val="00A1491E"/>
    <w:rsid w:val="00A2242E"/>
    <w:rsid w:val="00A22A6B"/>
    <w:rsid w:val="00A248CA"/>
    <w:rsid w:val="00A26F87"/>
    <w:rsid w:val="00A276B0"/>
    <w:rsid w:val="00A304ED"/>
    <w:rsid w:val="00A31F75"/>
    <w:rsid w:val="00A3380C"/>
    <w:rsid w:val="00A35A5A"/>
    <w:rsid w:val="00A4184C"/>
    <w:rsid w:val="00A41E16"/>
    <w:rsid w:val="00A4377C"/>
    <w:rsid w:val="00A43BC3"/>
    <w:rsid w:val="00A43C71"/>
    <w:rsid w:val="00A44AE5"/>
    <w:rsid w:val="00A45EA6"/>
    <w:rsid w:val="00A46B2F"/>
    <w:rsid w:val="00A47FDA"/>
    <w:rsid w:val="00A5333A"/>
    <w:rsid w:val="00A5382A"/>
    <w:rsid w:val="00A54EF9"/>
    <w:rsid w:val="00A55DFF"/>
    <w:rsid w:val="00A56CD7"/>
    <w:rsid w:val="00A56EE8"/>
    <w:rsid w:val="00A5715E"/>
    <w:rsid w:val="00A57AEB"/>
    <w:rsid w:val="00A606E3"/>
    <w:rsid w:val="00A61764"/>
    <w:rsid w:val="00A63C5F"/>
    <w:rsid w:val="00A64C58"/>
    <w:rsid w:val="00A650B6"/>
    <w:rsid w:val="00A66203"/>
    <w:rsid w:val="00A666C0"/>
    <w:rsid w:val="00A66940"/>
    <w:rsid w:val="00A67541"/>
    <w:rsid w:val="00A70977"/>
    <w:rsid w:val="00A764AC"/>
    <w:rsid w:val="00A80436"/>
    <w:rsid w:val="00A8171C"/>
    <w:rsid w:val="00A81BA8"/>
    <w:rsid w:val="00A81C75"/>
    <w:rsid w:val="00A82208"/>
    <w:rsid w:val="00A83A98"/>
    <w:rsid w:val="00A85F38"/>
    <w:rsid w:val="00A8665C"/>
    <w:rsid w:val="00A90B38"/>
    <w:rsid w:val="00A91EE3"/>
    <w:rsid w:val="00A9356E"/>
    <w:rsid w:val="00A938E1"/>
    <w:rsid w:val="00A9466F"/>
    <w:rsid w:val="00A94BCD"/>
    <w:rsid w:val="00A9581E"/>
    <w:rsid w:val="00AA01BD"/>
    <w:rsid w:val="00AA0B04"/>
    <w:rsid w:val="00AA0C92"/>
    <w:rsid w:val="00AA168A"/>
    <w:rsid w:val="00AA2843"/>
    <w:rsid w:val="00AA2AB4"/>
    <w:rsid w:val="00AA331D"/>
    <w:rsid w:val="00AA3574"/>
    <w:rsid w:val="00AA3E16"/>
    <w:rsid w:val="00AA6F92"/>
    <w:rsid w:val="00AB19B3"/>
    <w:rsid w:val="00AB303F"/>
    <w:rsid w:val="00AB30DE"/>
    <w:rsid w:val="00AB312E"/>
    <w:rsid w:val="00AB357D"/>
    <w:rsid w:val="00AB35FA"/>
    <w:rsid w:val="00AB3F67"/>
    <w:rsid w:val="00AB4688"/>
    <w:rsid w:val="00AB5003"/>
    <w:rsid w:val="00AB6934"/>
    <w:rsid w:val="00AC03B3"/>
    <w:rsid w:val="00AC0B1D"/>
    <w:rsid w:val="00AC0CBF"/>
    <w:rsid w:val="00AC269C"/>
    <w:rsid w:val="00AC2E12"/>
    <w:rsid w:val="00AC3FEC"/>
    <w:rsid w:val="00AC52CF"/>
    <w:rsid w:val="00AC5C4A"/>
    <w:rsid w:val="00AD0DED"/>
    <w:rsid w:val="00AD1FB4"/>
    <w:rsid w:val="00AD52D8"/>
    <w:rsid w:val="00AD5893"/>
    <w:rsid w:val="00AE107C"/>
    <w:rsid w:val="00AE352D"/>
    <w:rsid w:val="00AE3536"/>
    <w:rsid w:val="00AE6543"/>
    <w:rsid w:val="00AE6F79"/>
    <w:rsid w:val="00AE7825"/>
    <w:rsid w:val="00AF0FAA"/>
    <w:rsid w:val="00AF1EAB"/>
    <w:rsid w:val="00AF2F7A"/>
    <w:rsid w:val="00AF3161"/>
    <w:rsid w:val="00AF3484"/>
    <w:rsid w:val="00AF3A4F"/>
    <w:rsid w:val="00AF42DE"/>
    <w:rsid w:val="00AF4E3F"/>
    <w:rsid w:val="00AF5095"/>
    <w:rsid w:val="00B00C29"/>
    <w:rsid w:val="00B011A4"/>
    <w:rsid w:val="00B0156B"/>
    <w:rsid w:val="00B03B0E"/>
    <w:rsid w:val="00B060C6"/>
    <w:rsid w:val="00B061D4"/>
    <w:rsid w:val="00B068F7"/>
    <w:rsid w:val="00B104B4"/>
    <w:rsid w:val="00B1208B"/>
    <w:rsid w:val="00B126B2"/>
    <w:rsid w:val="00B200D0"/>
    <w:rsid w:val="00B21C6D"/>
    <w:rsid w:val="00B221C7"/>
    <w:rsid w:val="00B222FE"/>
    <w:rsid w:val="00B224CF"/>
    <w:rsid w:val="00B24286"/>
    <w:rsid w:val="00B26653"/>
    <w:rsid w:val="00B27991"/>
    <w:rsid w:val="00B27A6A"/>
    <w:rsid w:val="00B302B2"/>
    <w:rsid w:val="00B319F0"/>
    <w:rsid w:val="00B3369F"/>
    <w:rsid w:val="00B34B8C"/>
    <w:rsid w:val="00B34E44"/>
    <w:rsid w:val="00B35E8D"/>
    <w:rsid w:val="00B36E3E"/>
    <w:rsid w:val="00B419E3"/>
    <w:rsid w:val="00B42A8A"/>
    <w:rsid w:val="00B4397B"/>
    <w:rsid w:val="00B44097"/>
    <w:rsid w:val="00B52345"/>
    <w:rsid w:val="00B53DDC"/>
    <w:rsid w:val="00B568FC"/>
    <w:rsid w:val="00B56ADE"/>
    <w:rsid w:val="00B56EC8"/>
    <w:rsid w:val="00B57FF2"/>
    <w:rsid w:val="00B6167F"/>
    <w:rsid w:val="00B61696"/>
    <w:rsid w:val="00B62E55"/>
    <w:rsid w:val="00B62EB4"/>
    <w:rsid w:val="00B63130"/>
    <w:rsid w:val="00B6402D"/>
    <w:rsid w:val="00B67AA5"/>
    <w:rsid w:val="00B70417"/>
    <w:rsid w:val="00B711C9"/>
    <w:rsid w:val="00B722C3"/>
    <w:rsid w:val="00B7527B"/>
    <w:rsid w:val="00B75F5D"/>
    <w:rsid w:val="00B777DD"/>
    <w:rsid w:val="00B8047E"/>
    <w:rsid w:val="00B806CA"/>
    <w:rsid w:val="00B81227"/>
    <w:rsid w:val="00B847E7"/>
    <w:rsid w:val="00B85548"/>
    <w:rsid w:val="00B93BCA"/>
    <w:rsid w:val="00B9442B"/>
    <w:rsid w:val="00B94E6C"/>
    <w:rsid w:val="00B95A1A"/>
    <w:rsid w:val="00B96FF2"/>
    <w:rsid w:val="00B9743D"/>
    <w:rsid w:val="00BA0A33"/>
    <w:rsid w:val="00BA146E"/>
    <w:rsid w:val="00BA1ABD"/>
    <w:rsid w:val="00BA29F2"/>
    <w:rsid w:val="00BA3A67"/>
    <w:rsid w:val="00BA3C42"/>
    <w:rsid w:val="00BA3CE0"/>
    <w:rsid w:val="00BA42C1"/>
    <w:rsid w:val="00BA4DDB"/>
    <w:rsid w:val="00BA65D9"/>
    <w:rsid w:val="00BA65DC"/>
    <w:rsid w:val="00BA7145"/>
    <w:rsid w:val="00BA7239"/>
    <w:rsid w:val="00BA750E"/>
    <w:rsid w:val="00BB03FC"/>
    <w:rsid w:val="00BB0A55"/>
    <w:rsid w:val="00BB111D"/>
    <w:rsid w:val="00BB14C3"/>
    <w:rsid w:val="00BB1B0B"/>
    <w:rsid w:val="00BB1FAC"/>
    <w:rsid w:val="00BB2D05"/>
    <w:rsid w:val="00BB4606"/>
    <w:rsid w:val="00BB5C0F"/>
    <w:rsid w:val="00BB6311"/>
    <w:rsid w:val="00BB7AF7"/>
    <w:rsid w:val="00BC2523"/>
    <w:rsid w:val="00BC2BBA"/>
    <w:rsid w:val="00BC42BE"/>
    <w:rsid w:val="00BC457B"/>
    <w:rsid w:val="00BC4DBB"/>
    <w:rsid w:val="00BC655F"/>
    <w:rsid w:val="00BC698A"/>
    <w:rsid w:val="00BC7F09"/>
    <w:rsid w:val="00BD10EB"/>
    <w:rsid w:val="00BD3096"/>
    <w:rsid w:val="00BD396A"/>
    <w:rsid w:val="00BD7037"/>
    <w:rsid w:val="00BD7A3C"/>
    <w:rsid w:val="00BE0DDD"/>
    <w:rsid w:val="00BE1CA6"/>
    <w:rsid w:val="00BE39B6"/>
    <w:rsid w:val="00BE3B69"/>
    <w:rsid w:val="00BF0730"/>
    <w:rsid w:val="00BF167B"/>
    <w:rsid w:val="00BF262B"/>
    <w:rsid w:val="00BF2649"/>
    <w:rsid w:val="00BF3241"/>
    <w:rsid w:val="00BF3A2F"/>
    <w:rsid w:val="00BF426B"/>
    <w:rsid w:val="00BF46EF"/>
    <w:rsid w:val="00BF4913"/>
    <w:rsid w:val="00BF4D14"/>
    <w:rsid w:val="00BF4F91"/>
    <w:rsid w:val="00BF515B"/>
    <w:rsid w:val="00BF51DF"/>
    <w:rsid w:val="00BF71AE"/>
    <w:rsid w:val="00BF7E11"/>
    <w:rsid w:val="00C00E9A"/>
    <w:rsid w:val="00C0342E"/>
    <w:rsid w:val="00C03458"/>
    <w:rsid w:val="00C03FEE"/>
    <w:rsid w:val="00C104AA"/>
    <w:rsid w:val="00C12460"/>
    <w:rsid w:val="00C13EF4"/>
    <w:rsid w:val="00C15705"/>
    <w:rsid w:val="00C16653"/>
    <w:rsid w:val="00C167EE"/>
    <w:rsid w:val="00C20BED"/>
    <w:rsid w:val="00C22D60"/>
    <w:rsid w:val="00C23D2F"/>
    <w:rsid w:val="00C2454C"/>
    <w:rsid w:val="00C266FF"/>
    <w:rsid w:val="00C27433"/>
    <w:rsid w:val="00C3040A"/>
    <w:rsid w:val="00C3230D"/>
    <w:rsid w:val="00C33396"/>
    <w:rsid w:val="00C377A9"/>
    <w:rsid w:val="00C408FB"/>
    <w:rsid w:val="00C4348A"/>
    <w:rsid w:val="00C443BD"/>
    <w:rsid w:val="00C44F03"/>
    <w:rsid w:val="00C44F71"/>
    <w:rsid w:val="00C451C5"/>
    <w:rsid w:val="00C471C4"/>
    <w:rsid w:val="00C472D8"/>
    <w:rsid w:val="00C47D20"/>
    <w:rsid w:val="00C50941"/>
    <w:rsid w:val="00C5122F"/>
    <w:rsid w:val="00C5144B"/>
    <w:rsid w:val="00C54BE5"/>
    <w:rsid w:val="00C56469"/>
    <w:rsid w:val="00C56981"/>
    <w:rsid w:val="00C56D0E"/>
    <w:rsid w:val="00C60A6B"/>
    <w:rsid w:val="00C60D3E"/>
    <w:rsid w:val="00C615AF"/>
    <w:rsid w:val="00C62521"/>
    <w:rsid w:val="00C627AB"/>
    <w:rsid w:val="00C62F91"/>
    <w:rsid w:val="00C630CB"/>
    <w:rsid w:val="00C63825"/>
    <w:rsid w:val="00C649C8"/>
    <w:rsid w:val="00C6703A"/>
    <w:rsid w:val="00C70C7A"/>
    <w:rsid w:val="00C71C94"/>
    <w:rsid w:val="00C72F61"/>
    <w:rsid w:val="00C7300F"/>
    <w:rsid w:val="00C744E6"/>
    <w:rsid w:val="00C74766"/>
    <w:rsid w:val="00C76194"/>
    <w:rsid w:val="00C77D03"/>
    <w:rsid w:val="00C82201"/>
    <w:rsid w:val="00C834B0"/>
    <w:rsid w:val="00C848F5"/>
    <w:rsid w:val="00C86BCB"/>
    <w:rsid w:val="00C86E6F"/>
    <w:rsid w:val="00C90D05"/>
    <w:rsid w:val="00C9161D"/>
    <w:rsid w:val="00C916DA"/>
    <w:rsid w:val="00C92971"/>
    <w:rsid w:val="00C92FD6"/>
    <w:rsid w:val="00C93076"/>
    <w:rsid w:val="00C932C5"/>
    <w:rsid w:val="00C934B1"/>
    <w:rsid w:val="00C94BA0"/>
    <w:rsid w:val="00C959BF"/>
    <w:rsid w:val="00C95E78"/>
    <w:rsid w:val="00C97D45"/>
    <w:rsid w:val="00CA0C1D"/>
    <w:rsid w:val="00CA0F8C"/>
    <w:rsid w:val="00CA285B"/>
    <w:rsid w:val="00CA2E50"/>
    <w:rsid w:val="00CA4602"/>
    <w:rsid w:val="00CA5B3D"/>
    <w:rsid w:val="00CB0607"/>
    <w:rsid w:val="00CB06F8"/>
    <w:rsid w:val="00CB149C"/>
    <w:rsid w:val="00CB1BA7"/>
    <w:rsid w:val="00CB38E5"/>
    <w:rsid w:val="00CB4FD1"/>
    <w:rsid w:val="00CB569E"/>
    <w:rsid w:val="00CB6751"/>
    <w:rsid w:val="00CB753F"/>
    <w:rsid w:val="00CB76E4"/>
    <w:rsid w:val="00CB782E"/>
    <w:rsid w:val="00CB7EE8"/>
    <w:rsid w:val="00CC0C81"/>
    <w:rsid w:val="00CC116C"/>
    <w:rsid w:val="00CC2744"/>
    <w:rsid w:val="00CC30F0"/>
    <w:rsid w:val="00CC383D"/>
    <w:rsid w:val="00CC3C44"/>
    <w:rsid w:val="00CC6FFB"/>
    <w:rsid w:val="00CC7095"/>
    <w:rsid w:val="00CD0579"/>
    <w:rsid w:val="00CD0E13"/>
    <w:rsid w:val="00CD1880"/>
    <w:rsid w:val="00CD2A1A"/>
    <w:rsid w:val="00CD41A2"/>
    <w:rsid w:val="00CD4D49"/>
    <w:rsid w:val="00CD783D"/>
    <w:rsid w:val="00CD7AD1"/>
    <w:rsid w:val="00CE04FD"/>
    <w:rsid w:val="00CE5759"/>
    <w:rsid w:val="00CE61A1"/>
    <w:rsid w:val="00CE6815"/>
    <w:rsid w:val="00CE6C74"/>
    <w:rsid w:val="00CE7205"/>
    <w:rsid w:val="00CE7C51"/>
    <w:rsid w:val="00CF0346"/>
    <w:rsid w:val="00CF0F85"/>
    <w:rsid w:val="00CF1848"/>
    <w:rsid w:val="00CF189F"/>
    <w:rsid w:val="00CF303D"/>
    <w:rsid w:val="00CF3A73"/>
    <w:rsid w:val="00CF4634"/>
    <w:rsid w:val="00CF4A86"/>
    <w:rsid w:val="00CF518A"/>
    <w:rsid w:val="00D042AE"/>
    <w:rsid w:val="00D04966"/>
    <w:rsid w:val="00D04F75"/>
    <w:rsid w:val="00D050C2"/>
    <w:rsid w:val="00D06059"/>
    <w:rsid w:val="00D06420"/>
    <w:rsid w:val="00D107CE"/>
    <w:rsid w:val="00D109AD"/>
    <w:rsid w:val="00D10D63"/>
    <w:rsid w:val="00D12044"/>
    <w:rsid w:val="00D137FB"/>
    <w:rsid w:val="00D13AD3"/>
    <w:rsid w:val="00D14B79"/>
    <w:rsid w:val="00D16A69"/>
    <w:rsid w:val="00D170D9"/>
    <w:rsid w:val="00D23426"/>
    <w:rsid w:val="00D26E27"/>
    <w:rsid w:val="00D27120"/>
    <w:rsid w:val="00D30A73"/>
    <w:rsid w:val="00D320EA"/>
    <w:rsid w:val="00D33D55"/>
    <w:rsid w:val="00D33EFC"/>
    <w:rsid w:val="00D34A7A"/>
    <w:rsid w:val="00D36C13"/>
    <w:rsid w:val="00D36EB6"/>
    <w:rsid w:val="00D40DBC"/>
    <w:rsid w:val="00D41546"/>
    <w:rsid w:val="00D41B9E"/>
    <w:rsid w:val="00D42960"/>
    <w:rsid w:val="00D4373A"/>
    <w:rsid w:val="00D43B4A"/>
    <w:rsid w:val="00D441F4"/>
    <w:rsid w:val="00D4487D"/>
    <w:rsid w:val="00D45962"/>
    <w:rsid w:val="00D45BDC"/>
    <w:rsid w:val="00D46D47"/>
    <w:rsid w:val="00D46FB4"/>
    <w:rsid w:val="00D47AC0"/>
    <w:rsid w:val="00D51AEF"/>
    <w:rsid w:val="00D51C12"/>
    <w:rsid w:val="00D52497"/>
    <w:rsid w:val="00D5403E"/>
    <w:rsid w:val="00D541A4"/>
    <w:rsid w:val="00D55B77"/>
    <w:rsid w:val="00D55BA8"/>
    <w:rsid w:val="00D61506"/>
    <w:rsid w:val="00D616E1"/>
    <w:rsid w:val="00D61C85"/>
    <w:rsid w:val="00D62588"/>
    <w:rsid w:val="00D62B1D"/>
    <w:rsid w:val="00D6399B"/>
    <w:rsid w:val="00D6601C"/>
    <w:rsid w:val="00D66182"/>
    <w:rsid w:val="00D67041"/>
    <w:rsid w:val="00D67CA4"/>
    <w:rsid w:val="00D70FDE"/>
    <w:rsid w:val="00D72DDE"/>
    <w:rsid w:val="00D7384C"/>
    <w:rsid w:val="00D73976"/>
    <w:rsid w:val="00D744A5"/>
    <w:rsid w:val="00D74C20"/>
    <w:rsid w:val="00D75CA6"/>
    <w:rsid w:val="00D76378"/>
    <w:rsid w:val="00D76A18"/>
    <w:rsid w:val="00D80849"/>
    <w:rsid w:val="00D81498"/>
    <w:rsid w:val="00D82E8F"/>
    <w:rsid w:val="00D85A4B"/>
    <w:rsid w:val="00D85A73"/>
    <w:rsid w:val="00D87B32"/>
    <w:rsid w:val="00D93BA2"/>
    <w:rsid w:val="00D95680"/>
    <w:rsid w:val="00D95F0E"/>
    <w:rsid w:val="00D96A12"/>
    <w:rsid w:val="00D97182"/>
    <w:rsid w:val="00D97A7E"/>
    <w:rsid w:val="00DA0A32"/>
    <w:rsid w:val="00DA12B1"/>
    <w:rsid w:val="00DA39F0"/>
    <w:rsid w:val="00DA3F9A"/>
    <w:rsid w:val="00DA46BD"/>
    <w:rsid w:val="00DA5EC8"/>
    <w:rsid w:val="00DB5E0F"/>
    <w:rsid w:val="00DC4FC3"/>
    <w:rsid w:val="00DC59B2"/>
    <w:rsid w:val="00DC6AAD"/>
    <w:rsid w:val="00DC757F"/>
    <w:rsid w:val="00DC7755"/>
    <w:rsid w:val="00DC7C27"/>
    <w:rsid w:val="00DD08FF"/>
    <w:rsid w:val="00DD0BE5"/>
    <w:rsid w:val="00DD118C"/>
    <w:rsid w:val="00DD1DC5"/>
    <w:rsid w:val="00DD4001"/>
    <w:rsid w:val="00DD78F0"/>
    <w:rsid w:val="00DD796E"/>
    <w:rsid w:val="00DE0D93"/>
    <w:rsid w:val="00DE390B"/>
    <w:rsid w:val="00DE6B93"/>
    <w:rsid w:val="00DE765C"/>
    <w:rsid w:val="00DE77DB"/>
    <w:rsid w:val="00DE7937"/>
    <w:rsid w:val="00DF0CEF"/>
    <w:rsid w:val="00DF270E"/>
    <w:rsid w:val="00DF394E"/>
    <w:rsid w:val="00DF4B1F"/>
    <w:rsid w:val="00DF5475"/>
    <w:rsid w:val="00DF5AF3"/>
    <w:rsid w:val="00E00652"/>
    <w:rsid w:val="00E007D4"/>
    <w:rsid w:val="00E01FF3"/>
    <w:rsid w:val="00E021D4"/>
    <w:rsid w:val="00E04402"/>
    <w:rsid w:val="00E0461F"/>
    <w:rsid w:val="00E059ED"/>
    <w:rsid w:val="00E0611A"/>
    <w:rsid w:val="00E16839"/>
    <w:rsid w:val="00E2089D"/>
    <w:rsid w:val="00E23B68"/>
    <w:rsid w:val="00E25323"/>
    <w:rsid w:val="00E25E44"/>
    <w:rsid w:val="00E26455"/>
    <w:rsid w:val="00E270AC"/>
    <w:rsid w:val="00E2733B"/>
    <w:rsid w:val="00E30668"/>
    <w:rsid w:val="00E32477"/>
    <w:rsid w:val="00E32FF0"/>
    <w:rsid w:val="00E33A9E"/>
    <w:rsid w:val="00E342D7"/>
    <w:rsid w:val="00E40922"/>
    <w:rsid w:val="00E40E2C"/>
    <w:rsid w:val="00E40E8A"/>
    <w:rsid w:val="00E4406D"/>
    <w:rsid w:val="00E44339"/>
    <w:rsid w:val="00E45715"/>
    <w:rsid w:val="00E528D5"/>
    <w:rsid w:val="00E54DC0"/>
    <w:rsid w:val="00E54F2C"/>
    <w:rsid w:val="00E57107"/>
    <w:rsid w:val="00E61D4D"/>
    <w:rsid w:val="00E64E9A"/>
    <w:rsid w:val="00E65023"/>
    <w:rsid w:val="00E66235"/>
    <w:rsid w:val="00E703CF"/>
    <w:rsid w:val="00E70EDA"/>
    <w:rsid w:val="00E720DC"/>
    <w:rsid w:val="00E72CD6"/>
    <w:rsid w:val="00E747F6"/>
    <w:rsid w:val="00E76157"/>
    <w:rsid w:val="00E763FF"/>
    <w:rsid w:val="00E7699F"/>
    <w:rsid w:val="00E80675"/>
    <w:rsid w:val="00E806E1"/>
    <w:rsid w:val="00E8081F"/>
    <w:rsid w:val="00E827AE"/>
    <w:rsid w:val="00E83123"/>
    <w:rsid w:val="00E83C24"/>
    <w:rsid w:val="00E84590"/>
    <w:rsid w:val="00E84FA3"/>
    <w:rsid w:val="00E879D3"/>
    <w:rsid w:val="00E90AAB"/>
    <w:rsid w:val="00E90DA3"/>
    <w:rsid w:val="00E9318D"/>
    <w:rsid w:val="00E9330B"/>
    <w:rsid w:val="00E93F3E"/>
    <w:rsid w:val="00E94483"/>
    <w:rsid w:val="00E94873"/>
    <w:rsid w:val="00E9582C"/>
    <w:rsid w:val="00EA1687"/>
    <w:rsid w:val="00EA1F46"/>
    <w:rsid w:val="00EA5150"/>
    <w:rsid w:val="00EA7F74"/>
    <w:rsid w:val="00EB1A19"/>
    <w:rsid w:val="00EB2BA2"/>
    <w:rsid w:val="00EB686D"/>
    <w:rsid w:val="00EB711F"/>
    <w:rsid w:val="00EC19DE"/>
    <w:rsid w:val="00EC34F7"/>
    <w:rsid w:val="00EC3DBA"/>
    <w:rsid w:val="00EC58CE"/>
    <w:rsid w:val="00EC7C86"/>
    <w:rsid w:val="00ED7F56"/>
    <w:rsid w:val="00EE5462"/>
    <w:rsid w:val="00EE5F47"/>
    <w:rsid w:val="00EF11C3"/>
    <w:rsid w:val="00EF130D"/>
    <w:rsid w:val="00EF3FC9"/>
    <w:rsid w:val="00EF552F"/>
    <w:rsid w:val="00EF5AAF"/>
    <w:rsid w:val="00EF5B37"/>
    <w:rsid w:val="00EF7EC6"/>
    <w:rsid w:val="00F01397"/>
    <w:rsid w:val="00F03430"/>
    <w:rsid w:val="00F04342"/>
    <w:rsid w:val="00F04664"/>
    <w:rsid w:val="00F04A5D"/>
    <w:rsid w:val="00F063C2"/>
    <w:rsid w:val="00F07450"/>
    <w:rsid w:val="00F07FF7"/>
    <w:rsid w:val="00F10404"/>
    <w:rsid w:val="00F1135E"/>
    <w:rsid w:val="00F11D60"/>
    <w:rsid w:val="00F126C8"/>
    <w:rsid w:val="00F133A6"/>
    <w:rsid w:val="00F144EC"/>
    <w:rsid w:val="00F14AB6"/>
    <w:rsid w:val="00F200C9"/>
    <w:rsid w:val="00F20EAD"/>
    <w:rsid w:val="00F21A42"/>
    <w:rsid w:val="00F22673"/>
    <w:rsid w:val="00F23706"/>
    <w:rsid w:val="00F2418C"/>
    <w:rsid w:val="00F244F1"/>
    <w:rsid w:val="00F26047"/>
    <w:rsid w:val="00F261E2"/>
    <w:rsid w:val="00F26415"/>
    <w:rsid w:val="00F30506"/>
    <w:rsid w:val="00F32241"/>
    <w:rsid w:val="00F32A2A"/>
    <w:rsid w:val="00F32B08"/>
    <w:rsid w:val="00F330C3"/>
    <w:rsid w:val="00F33203"/>
    <w:rsid w:val="00F33CF2"/>
    <w:rsid w:val="00F3464B"/>
    <w:rsid w:val="00F34D09"/>
    <w:rsid w:val="00F37526"/>
    <w:rsid w:val="00F422EE"/>
    <w:rsid w:val="00F42634"/>
    <w:rsid w:val="00F4361F"/>
    <w:rsid w:val="00F46063"/>
    <w:rsid w:val="00F46262"/>
    <w:rsid w:val="00F46268"/>
    <w:rsid w:val="00F477D6"/>
    <w:rsid w:val="00F47E30"/>
    <w:rsid w:val="00F51313"/>
    <w:rsid w:val="00F53193"/>
    <w:rsid w:val="00F5357E"/>
    <w:rsid w:val="00F53CA0"/>
    <w:rsid w:val="00F55929"/>
    <w:rsid w:val="00F56D15"/>
    <w:rsid w:val="00F573E4"/>
    <w:rsid w:val="00F57B6B"/>
    <w:rsid w:val="00F604F6"/>
    <w:rsid w:val="00F60ADD"/>
    <w:rsid w:val="00F61B62"/>
    <w:rsid w:val="00F62F7B"/>
    <w:rsid w:val="00F63D3D"/>
    <w:rsid w:val="00F63ECF"/>
    <w:rsid w:val="00F646C3"/>
    <w:rsid w:val="00F6586C"/>
    <w:rsid w:val="00F73CD6"/>
    <w:rsid w:val="00F75B71"/>
    <w:rsid w:val="00F779CE"/>
    <w:rsid w:val="00F80383"/>
    <w:rsid w:val="00F80906"/>
    <w:rsid w:val="00F84115"/>
    <w:rsid w:val="00F85B01"/>
    <w:rsid w:val="00F86AA5"/>
    <w:rsid w:val="00F87965"/>
    <w:rsid w:val="00F87E53"/>
    <w:rsid w:val="00F9038B"/>
    <w:rsid w:val="00F9115B"/>
    <w:rsid w:val="00F9147C"/>
    <w:rsid w:val="00F91D5C"/>
    <w:rsid w:val="00F92B28"/>
    <w:rsid w:val="00F930CE"/>
    <w:rsid w:val="00F93B6E"/>
    <w:rsid w:val="00F93E67"/>
    <w:rsid w:val="00F94774"/>
    <w:rsid w:val="00F95B4D"/>
    <w:rsid w:val="00F95FE1"/>
    <w:rsid w:val="00F97C17"/>
    <w:rsid w:val="00FA2538"/>
    <w:rsid w:val="00FA2BD6"/>
    <w:rsid w:val="00FA2FCF"/>
    <w:rsid w:val="00FA3165"/>
    <w:rsid w:val="00FA331F"/>
    <w:rsid w:val="00FA3ED0"/>
    <w:rsid w:val="00FA663B"/>
    <w:rsid w:val="00FA6FEE"/>
    <w:rsid w:val="00FB02E6"/>
    <w:rsid w:val="00FB14C8"/>
    <w:rsid w:val="00FB19E4"/>
    <w:rsid w:val="00FB1FE5"/>
    <w:rsid w:val="00FB2406"/>
    <w:rsid w:val="00FB32EF"/>
    <w:rsid w:val="00FB4BF6"/>
    <w:rsid w:val="00FB5B5C"/>
    <w:rsid w:val="00FB6391"/>
    <w:rsid w:val="00FB6A7D"/>
    <w:rsid w:val="00FB6C34"/>
    <w:rsid w:val="00FC1F6C"/>
    <w:rsid w:val="00FC268A"/>
    <w:rsid w:val="00FC34BE"/>
    <w:rsid w:val="00FC41D3"/>
    <w:rsid w:val="00FC53DB"/>
    <w:rsid w:val="00FC55B2"/>
    <w:rsid w:val="00FC69D3"/>
    <w:rsid w:val="00FD0FE1"/>
    <w:rsid w:val="00FD14B0"/>
    <w:rsid w:val="00FD46DD"/>
    <w:rsid w:val="00FD4DC1"/>
    <w:rsid w:val="00FD6618"/>
    <w:rsid w:val="00FE05D1"/>
    <w:rsid w:val="00FE1006"/>
    <w:rsid w:val="00FE2DC9"/>
    <w:rsid w:val="00FE2E13"/>
    <w:rsid w:val="00FE3C07"/>
    <w:rsid w:val="00FE3D89"/>
    <w:rsid w:val="00FE4F6F"/>
    <w:rsid w:val="00FE58B0"/>
    <w:rsid w:val="00FE5E49"/>
    <w:rsid w:val="00FF06C0"/>
    <w:rsid w:val="00FF19EF"/>
    <w:rsid w:val="00FF2C63"/>
    <w:rsid w:val="00FF3FAB"/>
    <w:rsid w:val="00FF60D5"/>
    <w:rsid w:val="00FF60F0"/>
    <w:rsid w:val="00FF6567"/>
    <w:rsid w:val="00FF74FA"/>
    <w:rsid w:val="00FF79BF"/>
    <w:rsid w:val="0209FF0A"/>
    <w:rsid w:val="02398404"/>
    <w:rsid w:val="038C7B1F"/>
    <w:rsid w:val="03A68E3A"/>
    <w:rsid w:val="048786D1"/>
    <w:rsid w:val="04E66D0D"/>
    <w:rsid w:val="05AE68DF"/>
    <w:rsid w:val="06B44C2A"/>
    <w:rsid w:val="070112F7"/>
    <w:rsid w:val="07703093"/>
    <w:rsid w:val="07AE21E2"/>
    <w:rsid w:val="0813E84C"/>
    <w:rsid w:val="0959050F"/>
    <w:rsid w:val="0A4C515F"/>
    <w:rsid w:val="0B41F603"/>
    <w:rsid w:val="0B603C96"/>
    <w:rsid w:val="0B85080F"/>
    <w:rsid w:val="0C0840B0"/>
    <w:rsid w:val="0CAD16EF"/>
    <w:rsid w:val="0E0E5B81"/>
    <w:rsid w:val="0F247743"/>
    <w:rsid w:val="0F503F55"/>
    <w:rsid w:val="108E96DD"/>
    <w:rsid w:val="160E87DB"/>
    <w:rsid w:val="163B4E87"/>
    <w:rsid w:val="16BEA01B"/>
    <w:rsid w:val="174F9FE9"/>
    <w:rsid w:val="17C2672A"/>
    <w:rsid w:val="180C23A2"/>
    <w:rsid w:val="1904F705"/>
    <w:rsid w:val="191E2D1A"/>
    <w:rsid w:val="1A9B8954"/>
    <w:rsid w:val="1BC1A95A"/>
    <w:rsid w:val="1CC7C198"/>
    <w:rsid w:val="1DBD39CB"/>
    <w:rsid w:val="1E54525A"/>
    <w:rsid w:val="1FBFE897"/>
    <w:rsid w:val="20446411"/>
    <w:rsid w:val="210FB9CD"/>
    <w:rsid w:val="213128AF"/>
    <w:rsid w:val="22F454E2"/>
    <w:rsid w:val="232A19DD"/>
    <w:rsid w:val="247EBEEC"/>
    <w:rsid w:val="248D4A20"/>
    <w:rsid w:val="249E0E23"/>
    <w:rsid w:val="24A393A0"/>
    <w:rsid w:val="25ACA7F9"/>
    <w:rsid w:val="26352D63"/>
    <w:rsid w:val="2766862D"/>
    <w:rsid w:val="296EC090"/>
    <w:rsid w:val="2ACFAD72"/>
    <w:rsid w:val="2BD875AE"/>
    <w:rsid w:val="2C8CE30D"/>
    <w:rsid w:val="2D4F439A"/>
    <w:rsid w:val="2D99B00A"/>
    <w:rsid w:val="2DD4A695"/>
    <w:rsid w:val="2E09458C"/>
    <w:rsid w:val="2E727238"/>
    <w:rsid w:val="2F4797ED"/>
    <w:rsid w:val="305CE5EE"/>
    <w:rsid w:val="30DE0A9D"/>
    <w:rsid w:val="3336C5FF"/>
    <w:rsid w:val="338BB7B4"/>
    <w:rsid w:val="3455C1DA"/>
    <w:rsid w:val="34B554E9"/>
    <w:rsid w:val="352492E2"/>
    <w:rsid w:val="377E4EF3"/>
    <w:rsid w:val="3A134E75"/>
    <w:rsid w:val="3A6723F7"/>
    <w:rsid w:val="3B081106"/>
    <w:rsid w:val="3CAAE7DC"/>
    <w:rsid w:val="3D8D88A6"/>
    <w:rsid w:val="3E20F86C"/>
    <w:rsid w:val="3EF296BD"/>
    <w:rsid w:val="3F961469"/>
    <w:rsid w:val="400F0EA8"/>
    <w:rsid w:val="4038CB10"/>
    <w:rsid w:val="4092401F"/>
    <w:rsid w:val="40BD8946"/>
    <w:rsid w:val="434656FF"/>
    <w:rsid w:val="43551E37"/>
    <w:rsid w:val="46B0D776"/>
    <w:rsid w:val="48447DD5"/>
    <w:rsid w:val="4919E584"/>
    <w:rsid w:val="4B521416"/>
    <w:rsid w:val="4B877680"/>
    <w:rsid w:val="4E4088B4"/>
    <w:rsid w:val="4F53C220"/>
    <w:rsid w:val="4F5F3ADD"/>
    <w:rsid w:val="4FD2F486"/>
    <w:rsid w:val="4FF89782"/>
    <w:rsid w:val="526109FB"/>
    <w:rsid w:val="54E9F467"/>
    <w:rsid w:val="54F0A618"/>
    <w:rsid w:val="5731F184"/>
    <w:rsid w:val="591ED08D"/>
    <w:rsid w:val="5C20C113"/>
    <w:rsid w:val="5C7E88D6"/>
    <w:rsid w:val="5DDAE5FB"/>
    <w:rsid w:val="5EACB504"/>
    <w:rsid w:val="5EC7E4DF"/>
    <w:rsid w:val="5ED229FC"/>
    <w:rsid w:val="6095109F"/>
    <w:rsid w:val="615634C3"/>
    <w:rsid w:val="63808AFD"/>
    <w:rsid w:val="6591940C"/>
    <w:rsid w:val="65A2358A"/>
    <w:rsid w:val="66B096A9"/>
    <w:rsid w:val="67E2C864"/>
    <w:rsid w:val="697708D9"/>
    <w:rsid w:val="6A5BD257"/>
    <w:rsid w:val="6A67016B"/>
    <w:rsid w:val="6A8A7795"/>
    <w:rsid w:val="6C5B47ED"/>
    <w:rsid w:val="6D5492BC"/>
    <w:rsid w:val="6D962B61"/>
    <w:rsid w:val="727891A5"/>
    <w:rsid w:val="74082DB2"/>
    <w:rsid w:val="75474603"/>
    <w:rsid w:val="75B13F00"/>
    <w:rsid w:val="75BB950A"/>
    <w:rsid w:val="75BD3913"/>
    <w:rsid w:val="76D6FB78"/>
    <w:rsid w:val="7866EF25"/>
    <w:rsid w:val="78918D2D"/>
    <w:rsid w:val="794955D2"/>
    <w:rsid w:val="798879A8"/>
    <w:rsid w:val="79A23EBA"/>
    <w:rsid w:val="7A7F3572"/>
    <w:rsid w:val="7C065D23"/>
    <w:rsid w:val="7C366F73"/>
    <w:rsid w:val="7CF7ACCB"/>
    <w:rsid w:val="7D1D8F37"/>
    <w:rsid w:val="7D3767A5"/>
    <w:rsid w:val="7F7767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FA9F7"/>
  <w15:docId w15:val="{B46A38A8-28C7-4106-8279-BB841BFC2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D26E27"/>
    <w:pPr>
      <w:numPr>
        <w:numId w:val="11"/>
      </w:numPr>
      <w:tabs>
        <w:tab w:val="clear" w:pos="567"/>
        <w:tab w:val="clear" w:pos="1701"/>
        <w:tab w:val="clear" w:pos="2268"/>
      </w:tabs>
      <w:spacing w:before="120" w:after="120"/>
    </w:pPr>
    <w:rPr>
      <w:rFonts w:eastAsia="Times New Roman"/>
      <w:szCs w:val="24"/>
      <w:lang w:val="en-CA"/>
      <w14:ligatures w14:val="standardContextual"/>
    </w:rPr>
  </w:style>
  <w:style w:type="paragraph" w:customStyle="1" w:styleId="Para20">
    <w:name w:val="Para 2"/>
    <w:qFormat/>
    <w:rsid w:val="00D26E27"/>
    <w:pPr>
      <w:tabs>
        <w:tab w:val="left" w:pos="1701"/>
      </w:tabs>
      <w:spacing w:before="120" w:after="120"/>
      <w:ind w:left="1134"/>
      <w:jc w:val="both"/>
    </w:pPr>
    <w:rPr>
      <w:rFonts w:ascii="Times New Roman" w:eastAsia="Times New Roman" w:hAnsi="Times New Roman" w:cs="Times New Roman"/>
      <w:sz w:val="22"/>
      <w:lang w:val="en-CA"/>
      <w14:ligatures w14:val="standardContextua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40E6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BEIROPA\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176C965DBC4C1EBBE16E1FF3D54A45"/>
        <w:category>
          <w:name w:val="General"/>
          <w:gallery w:val="placeholder"/>
        </w:category>
        <w:types>
          <w:type w:val="bbPlcHdr"/>
        </w:types>
        <w:behaviors>
          <w:behavior w:val="content"/>
        </w:behaviors>
        <w:guid w:val="{46B268FE-BEC5-4397-B9AD-E91E57B4BECF}"/>
      </w:docPartPr>
      <w:docPartBody>
        <w:p w:rsidR="006601C7" w:rsidRDefault="00440286">
          <w:pPr>
            <w:pStyle w:val="DE176C965DBC4C1EBBE16E1FF3D54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344"/>
    <w:rsid w:val="000071A4"/>
    <w:rsid w:val="00063384"/>
    <w:rsid w:val="0007587B"/>
    <w:rsid w:val="000A59AB"/>
    <w:rsid w:val="000B7179"/>
    <w:rsid w:val="000B722A"/>
    <w:rsid w:val="000F3700"/>
    <w:rsid w:val="00110440"/>
    <w:rsid w:val="0012616A"/>
    <w:rsid w:val="0017172C"/>
    <w:rsid w:val="001963F3"/>
    <w:rsid w:val="001D3EC5"/>
    <w:rsid w:val="001D5FA5"/>
    <w:rsid w:val="001E0E2A"/>
    <w:rsid w:val="001F0F9B"/>
    <w:rsid w:val="001F4681"/>
    <w:rsid w:val="002609C9"/>
    <w:rsid w:val="00273B1B"/>
    <w:rsid w:val="00282161"/>
    <w:rsid w:val="002C36DE"/>
    <w:rsid w:val="003039C0"/>
    <w:rsid w:val="00306054"/>
    <w:rsid w:val="0031377B"/>
    <w:rsid w:val="003462A3"/>
    <w:rsid w:val="00393449"/>
    <w:rsid w:val="00394196"/>
    <w:rsid w:val="003B0E3A"/>
    <w:rsid w:val="00402E4C"/>
    <w:rsid w:val="00405D94"/>
    <w:rsid w:val="00413187"/>
    <w:rsid w:val="00413A97"/>
    <w:rsid w:val="00421ADD"/>
    <w:rsid w:val="004304DC"/>
    <w:rsid w:val="00440286"/>
    <w:rsid w:val="00475DA0"/>
    <w:rsid w:val="004A3FB0"/>
    <w:rsid w:val="004C071C"/>
    <w:rsid w:val="004E7184"/>
    <w:rsid w:val="00532879"/>
    <w:rsid w:val="0058210D"/>
    <w:rsid w:val="005E55F7"/>
    <w:rsid w:val="00613344"/>
    <w:rsid w:val="00631CBF"/>
    <w:rsid w:val="006508C9"/>
    <w:rsid w:val="00652919"/>
    <w:rsid w:val="006601C7"/>
    <w:rsid w:val="00676251"/>
    <w:rsid w:val="00742EB1"/>
    <w:rsid w:val="007673F9"/>
    <w:rsid w:val="00785BE6"/>
    <w:rsid w:val="007B4154"/>
    <w:rsid w:val="007E224F"/>
    <w:rsid w:val="007F5035"/>
    <w:rsid w:val="0082557A"/>
    <w:rsid w:val="008367A6"/>
    <w:rsid w:val="00850C00"/>
    <w:rsid w:val="00875618"/>
    <w:rsid w:val="00923F8E"/>
    <w:rsid w:val="00963E2A"/>
    <w:rsid w:val="0096720F"/>
    <w:rsid w:val="009824A0"/>
    <w:rsid w:val="0099677C"/>
    <w:rsid w:val="009C1F2B"/>
    <w:rsid w:val="009F210A"/>
    <w:rsid w:val="009F7AD4"/>
    <w:rsid w:val="00A00090"/>
    <w:rsid w:val="00A40124"/>
    <w:rsid w:val="00A41E16"/>
    <w:rsid w:val="00A82978"/>
    <w:rsid w:val="00A862DC"/>
    <w:rsid w:val="00A8665C"/>
    <w:rsid w:val="00A8679F"/>
    <w:rsid w:val="00AB19B3"/>
    <w:rsid w:val="00AB5003"/>
    <w:rsid w:val="00AD42C9"/>
    <w:rsid w:val="00AE7825"/>
    <w:rsid w:val="00B63E69"/>
    <w:rsid w:val="00B847E7"/>
    <w:rsid w:val="00B87C36"/>
    <w:rsid w:val="00BA3CE0"/>
    <w:rsid w:val="00BA70CD"/>
    <w:rsid w:val="00BC71BA"/>
    <w:rsid w:val="00BE0DDD"/>
    <w:rsid w:val="00BF1C15"/>
    <w:rsid w:val="00C22544"/>
    <w:rsid w:val="00C506C2"/>
    <w:rsid w:val="00C878CB"/>
    <w:rsid w:val="00C87A86"/>
    <w:rsid w:val="00D040BF"/>
    <w:rsid w:val="00D04F75"/>
    <w:rsid w:val="00D333BC"/>
    <w:rsid w:val="00D41546"/>
    <w:rsid w:val="00D67041"/>
    <w:rsid w:val="00D72FC3"/>
    <w:rsid w:val="00D93BA2"/>
    <w:rsid w:val="00E555E7"/>
    <w:rsid w:val="00E6187D"/>
    <w:rsid w:val="00E6696B"/>
    <w:rsid w:val="00E9404D"/>
    <w:rsid w:val="00EA5150"/>
    <w:rsid w:val="00EC6234"/>
    <w:rsid w:val="00F27277"/>
    <w:rsid w:val="00F727A0"/>
    <w:rsid w:val="00FA69A8"/>
    <w:rsid w:val="00FE3E70"/>
    <w:rsid w:val="00FE58B0"/>
    <w:rsid w:val="00FF65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E176C965DBC4C1EBBE16E1FF3D54A45">
    <w:name w:val="DE176C965DBC4C1EBBE16E1FF3D54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2065CDA1-90F1-4FD7-9A33-C053AD4C3A3C}"/>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5</TotalTime>
  <Pages>3</Pages>
  <Words>1487</Words>
  <Characters>9031</Characters>
  <Application>Microsoft Office Word</Application>
  <DocSecurity>0</DocSecurity>
  <Lines>164</Lines>
  <Paragraphs>64</Paragraphs>
  <ScaleCrop>false</ScaleCrop>
  <HeadingPairs>
    <vt:vector size="2" baseType="variant">
      <vt:variant>
        <vt:lpstr>Title</vt:lpstr>
      </vt:variant>
      <vt:variant>
        <vt:i4>1</vt:i4>
      </vt:variant>
    </vt:vector>
  </HeadingPairs>
  <TitlesOfParts>
    <vt:vector size="1" baseType="lpstr">
      <vt:lpstr>Progress report on activities related to mainstreaming of biodiversity within and across sectors</vt:lpstr>
    </vt:vector>
  </TitlesOfParts>
  <Company>SCBD</Company>
  <LinksUpToDate>false</LinksUpToDate>
  <CharactersWithSpaces>10454</CharactersWithSpaces>
  <SharedDoc>false</SharedDoc>
  <HLinks>
    <vt:vector size="6" baseType="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related to mainstreaming of biodiversity within and across sectors</dc:title>
  <dc:subject>Non-paper on item 12 – 6 August 2026</dc:subject>
  <dc:creator>Guilherme Patury</dc:creator>
  <cp:keywords>Convention on Biological Diversity</cp:keywords>
  <dc:description/>
  <cp:lastModifiedBy>Veronique Lefebvre</cp:lastModifiedBy>
  <cp:revision>6</cp:revision>
  <cp:lastPrinted>2020-01-22T14:56:00Z</cp:lastPrinted>
  <dcterms:created xsi:type="dcterms:W3CDTF">2026-08-06T09:24:00Z</dcterms:created>
  <dcterms:modified xsi:type="dcterms:W3CDTF">2026-08-06T09:30:00Z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