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A85565"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A85565" w:rsidRDefault="007166EB">
            <w:pPr>
              <w:pStyle w:val="AASmallLogo"/>
            </w:pPr>
            <w:r w:rsidRPr="00A85565">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A85565">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7777777" w:rsidR="007166EB" w:rsidRPr="00A85565" w:rsidRDefault="007166EB">
            <w:pPr>
              <w:pStyle w:val="AASmallLogo"/>
            </w:pPr>
            <w:r w:rsidRPr="00A85565">
              <w:rPr>
                <w:noProof/>
                <w:sz w:val="22"/>
              </w:rPr>
              <w:drawing>
                <wp:inline distT="0" distB="0" distL="0" distR="0" wp14:anchorId="36380882" wp14:editId="1EAB3281">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3"/>
                          <a:stretch>
                            <a:fillRect/>
                          </a:stretch>
                        </pic:blipFill>
                        <pic:spPr>
                          <a:xfrm>
                            <a:off x="0" y="0"/>
                            <a:ext cx="498789" cy="357466"/>
                          </a:xfrm>
                          <a:prstGeom prst="rect">
                            <a:avLst/>
                          </a:prstGeom>
                          <a:ln w="12700" cap="flat">
                            <a:noFill/>
                            <a:miter lim="400000"/>
                          </a:ln>
                          <a:effectLst/>
                        </pic:spPr>
                      </pic:pic>
                    </a:graphicData>
                  </a:graphic>
                </wp:inline>
              </w:drawing>
            </w:r>
            <w:r w:rsidRPr="00A85565">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3156B522" w:rsidR="007166EB" w:rsidRPr="00A85565" w:rsidRDefault="007166EB" w:rsidP="00947347">
            <w:pPr>
              <w:pStyle w:val="ABSymbol"/>
            </w:pPr>
            <w:r w:rsidRPr="00947347">
              <w:rPr>
                <w:sz w:val="40"/>
                <w:szCs w:val="40"/>
              </w:rPr>
              <w:t>CBD</w:t>
            </w:r>
            <w:r w:rsidRPr="00A85565">
              <w:t>/</w:t>
            </w:r>
            <w:r w:rsidRPr="00947347">
              <w:t>CP</w:t>
            </w:r>
            <w:r w:rsidRPr="00A85565">
              <w:t>/</w:t>
            </w:r>
            <w:r w:rsidRPr="00947347">
              <w:t>MOP</w:t>
            </w:r>
            <w:r w:rsidRPr="00A85565">
              <w:t>/12/1/Add.1</w:t>
            </w:r>
            <w:r w:rsidR="00B41FE1">
              <w:rPr>
                <w:rStyle w:val="FootnoteReference"/>
              </w:rPr>
              <w:footnoteReference w:customMarkFollows="1" w:id="1"/>
              <w:t>*</w:t>
            </w:r>
          </w:p>
        </w:tc>
      </w:tr>
    </w:tbl>
    <w:p w14:paraId="1F8E2BF8" w14:textId="77777777" w:rsidR="007166EB" w:rsidRPr="00947347" w:rsidRDefault="007166EB" w:rsidP="007166EB">
      <w:pPr>
        <w:pStyle w:val="Body"/>
        <w:widowControl w:val="0"/>
        <w:rPr>
          <w:sz w:val="4"/>
          <w:szCs w:val="4"/>
        </w:rPr>
      </w:pPr>
    </w:p>
    <w:p w14:paraId="2C3997FF" w14:textId="77777777" w:rsidR="007166EB" w:rsidRPr="00A85565"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A85565"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77777777" w:rsidR="007166EB" w:rsidRPr="00A85565" w:rsidRDefault="007166EB">
            <w:pPr>
              <w:pStyle w:val="ACLargeLogo"/>
            </w:pPr>
            <w:r w:rsidRPr="00A85565">
              <w:rPr>
                <w:noProof/>
                <w:sz w:val="22"/>
              </w:rPr>
              <w:drawing>
                <wp:inline distT="0" distB="0" distL="0" distR="0" wp14:anchorId="28BD3916" wp14:editId="7E43B9A2">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4"/>
                          <a:stretch>
                            <a:fillRect/>
                          </a:stretch>
                        </pic:blipFill>
                        <pic:spPr>
                          <a:xfrm>
                            <a:off x="0" y="0"/>
                            <a:ext cx="2755632" cy="1030313"/>
                          </a:xfrm>
                          <a:prstGeom prst="rect">
                            <a:avLst/>
                          </a:prstGeom>
                          <a:ln w="12700" cap="flat">
                            <a:noFill/>
                            <a:miter lim="400000"/>
                          </a:ln>
                          <a:effectLst/>
                        </pic:spPr>
                      </pic:pic>
                    </a:graphicData>
                  </a:graphic>
                </wp:inline>
              </w:drawing>
            </w:r>
            <w:r w:rsidRPr="00A85565">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77777777" w:rsidR="007166EB" w:rsidRPr="00A85565" w:rsidRDefault="007166EB" w:rsidP="00947347">
            <w:pPr>
              <w:pStyle w:val="AEDistrNormal"/>
              <w:ind w:left="60"/>
            </w:pPr>
            <w:r w:rsidRPr="00A85565">
              <w:t xml:space="preserve">Distr.: General </w:t>
            </w:r>
          </w:p>
          <w:p w14:paraId="580F64AA" w14:textId="0C6D6A38" w:rsidR="007166EB" w:rsidRPr="00A85565" w:rsidRDefault="00827F38" w:rsidP="00947347">
            <w:pPr>
              <w:pStyle w:val="AEDistrNormal"/>
              <w:ind w:left="60"/>
            </w:pPr>
            <w:r>
              <w:t xml:space="preserve">19 </w:t>
            </w:r>
            <w:r w:rsidR="009F679F">
              <w:t>January</w:t>
            </w:r>
            <w:r>
              <w:t xml:space="preserve"> 2026</w:t>
            </w:r>
          </w:p>
          <w:p w14:paraId="6195A918" w14:textId="77777777" w:rsidR="007166EB" w:rsidRPr="00A85565" w:rsidRDefault="007166EB" w:rsidP="00947347">
            <w:pPr>
              <w:pStyle w:val="AEDistrNormal6pt"/>
              <w:ind w:left="60"/>
            </w:pPr>
            <w:r w:rsidRPr="00A85565">
              <w:t xml:space="preserve">Original: English </w:t>
            </w:r>
          </w:p>
        </w:tc>
      </w:tr>
    </w:tbl>
    <w:p w14:paraId="16B85ED2" w14:textId="77777777" w:rsidR="007166EB" w:rsidRPr="00A85565" w:rsidRDefault="007166EB" w:rsidP="007166EB">
      <w:pPr>
        <w:pStyle w:val="AISpacer"/>
        <w:widowControl w:val="0"/>
      </w:pPr>
    </w:p>
    <w:p w14:paraId="3A1A4DA5" w14:textId="77777777" w:rsidR="007166EB" w:rsidRPr="00A85565"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A85565"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1E2184FE" w14:textId="789150DF" w:rsidR="007166EB" w:rsidRPr="00A85565" w:rsidRDefault="007166EB" w:rsidP="00947347">
            <w:pPr>
              <w:pStyle w:val="AFCorN12Bold"/>
              <w:ind w:left="241"/>
            </w:pPr>
            <w:r w:rsidRPr="00A85565">
              <w:t xml:space="preserve">Conference of the Parties to the Convention on </w:t>
            </w:r>
            <w:r w:rsidR="004F7474" w:rsidRPr="00A85565">
              <w:br/>
            </w:r>
            <w:r w:rsidRPr="00A85565">
              <w:t xml:space="preserve">Biological Diversity serving as the meeting of </w:t>
            </w:r>
            <w:r w:rsidR="004F7474" w:rsidRPr="00A85565">
              <w:br/>
            </w:r>
            <w:r w:rsidRPr="00A85565">
              <w:t xml:space="preserve">the Parties to the Cartagena Protocol on Biosafety </w:t>
            </w:r>
          </w:p>
          <w:p w14:paraId="06F7B3C8" w14:textId="77777777" w:rsidR="007166EB" w:rsidRPr="00A85565" w:rsidRDefault="007166EB" w:rsidP="00947347">
            <w:pPr>
              <w:pStyle w:val="AFCorNBold"/>
              <w:ind w:left="241"/>
            </w:pPr>
            <w:r w:rsidRPr="00A85565">
              <w:t xml:space="preserve">Twelfth meeting </w:t>
            </w:r>
          </w:p>
          <w:p w14:paraId="67B8B946" w14:textId="5C90AE33" w:rsidR="007166EB" w:rsidRPr="00A85565" w:rsidRDefault="007166EB" w:rsidP="00947347">
            <w:pPr>
              <w:pStyle w:val="AFCorNNormal"/>
              <w:ind w:left="241"/>
            </w:pPr>
            <w:r w:rsidRPr="00A85565">
              <w:t xml:space="preserve">Yerevan, </w:t>
            </w:r>
            <w:r w:rsidRPr="00A85565">
              <w:rPr>
                <w:snapToGrid w:val="0"/>
                <w:kern w:val="22"/>
              </w:rPr>
              <w:t>19–30 October 2026</w:t>
            </w:r>
          </w:p>
          <w:p w14:paraId="34A8A66B" w14:textId="394657E1" w:rsidR="007166EB" w:rsidRPr="00A85565" w:rsidRDefault="007166EB" w:rsidP="00947347">
            <w:pPr>
              <w:pStyle w:val="AFCorNNormal"/>
              <w:ind w:left="241"/>
            </w:pPr>
            <w:r w:rsidRPr="00A85565">
              <w:t>Item</w:t>
            </w:r>
            <w:r w:rsidRPr="00947347">
              <w:t xml:space="preserve"> 2 o</w:t>
            </w:r>
            <w:r w:rsidRPr="00A85565">
              <w:t>f the provisional agenda</w:t>
            </w:r>
            <w:r w:rsidRPr="00947347">
              <w:rPr>
                <w:rStyle w:val="FootnoteReference"/>
              </w:rPr>
              <w:footnoteReference w:customMarkFollows="1" w:id="2"/>
              <w:t>*</w:t>
            </w:r>
            <w:r w:rsidR="008B1349">
              <w:rPr>
                <w:rStyle w:val="FootnoteReference"/>
              </w:rPr>
              <w:t>*</w:t>
            </w:r>
            <w:r w:rsidRPr="00A85565">
              <w:t xml:space="preserve"> </w:t>
            </w:r>
          </w:p>
          <w:p w14:paraId="4505379B" w14:textId="77777777" w:rsidR="007166EB" w:rsidRPr="00A85565" w:rsidRDefault="007166EB" w:rsidP="00947347">
            <w:pPr>
              <w:pStyle w:val="AFCorNBold"/>
              <w:ind w:left="241"/>
            </w:pPr>
            <w:r w:rsidRPr="00A85565">
              <w:t>Organizational matters</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A85565" w:rsidRDefault="007166EB"/>
        </w:tc>
      </w:tr>
    </w:tbl>
    <w:p w14:paraId="1AC431E3" w14:textId="77777777" w:rsidR="007166EB" w:rsidRPr="00A85565" w:rsidRDefault="007166EB" w:rsidP="007166EB">
      <w:pPr>
        <w:pStyle w:val="AISpacer"/>
        <w:widowControl w:val="0"/>
      </w:pPr>
    </w:p>
    <w:p w14:paraId="3D16DC89" w14:textId="77777777" w:rsidR="008A1499" w:rsidRPr="00A85565" w:rsidRDefault="008A1499" w:rsidP="008A1499">
      <w:pPr>
        <w:pStyle w:val="AISpacer"/>
      </w:pPr>
    </w:p>
    <w:p w14:paraId="62873911" w14:textId="08DCBE7D" w:rsidR="000C6FBB" w:rsidRDefault="00A62263" w:rsidP="000C6FBB">
      <w:pPr>
        <w:pStyle w:val="CBDTitle"/>
      </w:pPr>
      <w:sdt>
        <w:sdt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0C6FBB">
            <w:t>Annotated provisional agenda</w:t>
          </w:r>
        </w:sdtContent>
      </w:sdt>
    </w:p>
    <w:p w14:paraId="0DD179DD" w14:textId="1A2041C1" w:rsidR="00C9161D" w:rsidRPr="00A85565" w:rsidRDefault="0035311B" w:rsidP="007166EB">
      <w:pPr>
        <w:pStyle w:val="CBDH1"/>
        <w:ind w:left="0" w:firstLine="0"/>
      </w:pPr>
      <w:r w:rsidRPr="00A85565">
        <w:t>Introduction</w:t>
      </w:r>
    </w:p>
    <w:p w14:paraId="383CCD0E" w14:textId="2F3349CB" w:rsidR="007F718D" w:rsidRDefault="00D13C8D" w:rsidP="002C484D">
      <w:pPr>
        <w:pStyle w:val="CBDNormalNumber"/>
      </w:pPr>
      <w:r w:rsidRPr="00A85565">
        <w:t xml:space="preserve">Following </w:t>
      </w:r>
      <w:r w:rsidR="00C3362B" w:rsidRPr="00A85565">
        <w:t xml:space="preserve">the invitation of the Government of </w:t>
      </w:r>
      <w:r w:rsidR="009B194A" w:rsidRPr="00A85565">
        <w:t>Armenia</w:t>
      </w:r>
      <w:r w:rsidR="00C3362B" w:rsidRPr="00A85565">
        <w:t>,</w:t>
      </w:r>
      <w:r w:rsidR="009B194A" w:rsidRPr="00A85565">
        <w:t xml:space="preserve"> the </w:t>
      </w:r>
      <w:r w:rsidR="00245A85" w:rsidRPr="00A85565">
        <w:t>twelfth meeting</w:t>
      </w:r>
      <w:r w:rsidR="00F26205" w:rsidRPr="00A85565">
        <w:t xml:space="preserve"> of the Conference of the Parties serving as the meeting of the Parties to the Cartagena Protocol on Biosafety</w:t>
      </w:r>
      <w:r w:rsidR="00617507" w:rsidRPr="00A85565">
        <w:t xml:space="preserve"> will be held in Yerevan from 19 to 30 October 2026</w:t>
      </w:r>
      <w:r w:rsidR="00245A85" w:rsidRPr="00A85565">
        <w:t xml:space="preserve">, concurrently </w:t>
      </w:r>
      <w:r w:rsidR="002C484D" w:rsidRPr="00A85565">
        <w:t xml:space="preserve">with the </w:t>
      </w:r>
      <w:r w:rsidR="008B2B4E" w:rsidRPr="00A85565">
        <w:t>seventeenth</w:t>
      </w:r>
      <w:r w:rsidR="002C484D" w:rsidRPr="00A85565">
        <w:t xml:space="preserve"> meeting of the </w:t>
      </w:r>
      <w:r w:rsidR="002C484D" w:rsidRPr="00947347">
        <w:t xml:space="preserve">Conference of the Parties to the Convention </w:t>
      </w:r>
      <w:r w:rsidR="00694DF2" w:rsidRPr="00947347">
        <w:t xml:space="preserve">on </w:t>
      </w:r>
      <w:r w:rsidR="00B22781" w:rsidRPr="00947347">
        <w:t>Biological Diversity</w:t>
      </w:r>
      <w:r w:rsidR="00B22781" w:rsidRPr="00A85565">
        <w:t xml:space="preserve"> </w:t>
      </w:r>
      <w:r w:rsidR="002C484D" w:rsidRPr="00A85565">
        <w:t xml:space="preserve">and the </w:t>
      </w:r>
      <w:r w:rsidR="008B2B4E" w:rsidRPr="00A85565">
        <w:t>sixth</w:t>
      </w:r>
      <w:r w:rsidR="002C484D" w:rsidRPr="00A85565">
        <w:t xml:space="preserve"> meeting of the Conference of the Parties serving as the meeting of the Parties to the Nagoya Protocol on Access to Genetic Resources and the Fair and Equitable Sharing of Benefits Arising from Their Utilization.</w:t>
      </w:r>
      <w:r w:rsidR="00E3607D" w:rsidRPr="00A85565">
        <w:t xml:space="preserve"> A high-level opening ceremony will be held on 18 October</w:t>
      </w:r>
      <w:r w:rsidR="008B2B4E" w:rsidRPr="006B51D4">
        <w:t>.</w:t>
      </w:r>
    </w:p>
    <w:p w14:paraId="36A92B1D" w14:textId="66467EC9" w:rsidR="006B55DB" w:rsidRPr="00A85565" w:rsidRDefault="006B55DB" w:rsidP="002C484D">
      <w:pPr>
        <w:pStyle w:val="CBDNormalNumber"/>
      </w:pPr>
      <w:r w:rsidRPr="006B55DB">
        <w:t>Preparatory meetings of regional groups may also be held on 18 October.</w:t>
      </w:r>
    </w:p>
    <w:p w14:paraId="74C98D62" w14:textId="36963188" w:rsidR="002C7DFE" w:rsidRPr="006B51D4" w:rsidRDefault="002C7DFE" w:rsidP="002C7DFE">
      <w:pPr>
        <w:pStyle w:val="CBDNormalNumber"/>
      </w:pPr>
      <w:r w:rsidRPr="00A85565">
        <w:t>The Secretariat will prepare a compilation of the draft decisions recommended by the subsidiary bodies or developed in the light of earlier decisions and recommendations.</w:t>
      </w:r>
      <w:r w:rsidRPr="00A85565">
        <w:rPr>
          <w:rStyle w:val="FootnoteReference"/>
        </w:rPr>
        <w:footnoteReference w:id="3"/>
      </w:r>
      <w:r w:rsidRPr="00A85565">
        <w:t xml:space="preserve"> </w:t>
      </w:r>
    </w:p>
    <w:p w14:paraId="25E251CC" w14:textId="77777777" w:rsidR="0093169E" w:rsidRPr="00A85565" w:rsidRDefault="0035311B" w:rsidP="0035311B">
      <w:pPr>
        <w:pStyle w:val="CBDAgendaItem"/>
        <w:rPr>
          <w:rFonts w:hint="eastAsia"/>
        </w:rPr>
      </w:pPr>
      <w:r w:rsidRPr="00A85565">
        <w:t xml:space="preserve">Item 1 </w:t>
      </w:r>
      <w:r w:rsidRPr="00A85565">
        <w:br/>
        <w:t>Opening of the meeting</w:t>
      </w:r>
      <w:r w:rsidR="00A111D1" w:rsidRPr="00A85565">
        <w:t xml:space="preserve"> </w:t>
      </w:r>
    </w:p>
    <w:p w14:paraId="79A97464" w14:textId="447D0521" w:rsidR="00867247" w:rsidRPr="00A85565" w:rsidRDefault="00867247" w:rsidP="00867247">
      <w:pPr>
        <w:pStyle w:val="CBDNormalNumber"/>
      </w:pPr>
      <w:r w:rsidRPr="00A85565">
        <w:t xml:space="preserve">The opening of the </w:t>
      </w:r>
      <w:r w:rsidR="00E6767D" w:rsidRPr="00A85565">
        <w:t>present</w:t>
      </w:r>
      <w:r w:rsidR="00BB0E04" w:rsidRPr="00A85565">
        <w:t xml:space="preserve"> </w:t>
      </w:r>
      <w:r w:rsidRPr="00A85565">
        <w:t xml:space="preserve">meeting will </w:t>
      </w:r>
      <w:r w:rsidRPr="00947347">
        <w:t>take place</w:t>
      </w:r>
      <w:r w:rsidRPr="00A85565">
        <w:t xml:space="preserve"> at 10 a.m. on 19 October, jointly with the opening of the seventeenth meeting of the </w:t>
      </w:r>
      <w:r w:rsidRPr="00947347">
        <w:t xml:space="preserve">Conference of the Parties to the Convention </w:t>
      </w:r>
      <w:r w:rsidRPr="00A85565">
        <w:t xml:space="preserve">and </w:t>
      </w:r>
      <w:r w:rsidR="00BB0E04" w:rsidRPr="00A85565">
        <w:t xml:space="preserve">of </w:t>
      </w:r>
      <w:r w:rsidRPr="00A85565">
        <w:t>the sixth meeting of the Conference of the Parties serving as the meeting of the Parties to the Nagoya Protocol.</w:t>
      </w:r>
    </w:p>
    <w:p w14:paraId="74E31523" w14:textId="60913A5A" w:rsidR="00867247" w:rsidRPr="00A85565" w:rsidRDefault="00867247" w:rsidP="00781598">
      <w:pPr>
        <w:pStyle w:val="CBDNormalNumber"/>
      </w:pPr>
      <w:r w:rsidRPr="00A85565">
        <w:t xml:space="preserve">The </w:t>
      </w:r>
      <w:r w:rsidR="00766B66">
        <w:t>present</w:t>
      </w:r>
      <w:r w:rsidR="003F4525" w:rsidRPr="00A85565">
        <w:t xml:space="preserve"> </w:t>
      </w:r>
      <w:r w:rsidRPr="00A85565">
        <w:t xml:space="preserve">meeting will be opened by the President of the </w:t>
      </w:r>
      <w:r w:rsidR="00FB5762" w:rsidRPr="00A85565">
        <w:t xml:space="preserve">eleventh </w:t>
      </w:r>
      <w:r w:rsidRPr="00A85565">
        <w:t>meeting</w:t>
      </w:r>
      <w:r w:rsidR="00870E5F" w:rsidRPr="00A85565">
        <w:t>,</w:t>
      </w:r>
      <w:r w:rsidR="0094506B" w:rsidRPr="00A85565">
        <w:t xml:space="preserve"> the Minister of Environment and Sustainable Development of Colombia,</w:t>
      </w:r>
      <w:r w:rsidRPr="00A85565">
        <w:t xml:space="preserve"> </w:t>
      </w:r>
      <w:r w:rsidR="00EF50F4" w:rsidRPr="00947347">
        <w:t>Irene Vélez Torres,</w:t>
      </w:r>
      <w:r w:rsidR="008377A9" w:rsidRPr="00A85565">
        <w:t xml:space="preserve"> </w:t>
      </w:r>
      <w:r w:rsidRPr="00A85565">
        <w:t>or her representative. At the opening session, participants will hear a welcoming address by representatives of the presidency and of the host country.</w:t>
      </w:r>
    </w:p>
    <w:p w14:paraId="46AEE6CF" w14:textId="2E6A5A3E" w:rsidR="00867247" w:rsidRPr="00A85565" w:rsidRDefault="00867247" w:rsidP="00867247">
      <w:pPr>
        <w:pStyle w:val="CBDNormalNumber"/>
      </w:pPr>
      <w:r w:rsidRPr="00A85565">
        <w:lastRenderedPageBreak/>
        <w:t>The Executive Secretary</w:t>
      </w:r>
      <w:r w:rsidR="00525961" w:rsidRPr="00A85565">
        <w:t>, Astrid Schomaker,</w:t>
      </w:r>
      <w:r w:rsidRPr="00A85565">
        <w:t xml:space="preserve"> will address the participants and highlight the main issues before the Conference of the Parties to the Convention and the Conference of the Parties serving as the meetings of the Parties to the Protocols.</w:t>
      </w:r>
    </w:p>
    <w:p w14:paraId="0DB7FA95" w14:textId="317580D0" w:rsidR="0085273C" w:rsidRPr="006B51D4" w:rsidRDefault="0085273C" w:rsidP="0085273C">
      <w:pPr>
        <w:pStyle w:val="CBDNormalNumber"/>
      </w:pPr>
      <w:r w:rsidRPr="00A85565">
        <w:t>Representatives of regional groups, indigenous peoples and local communities, as well as of a limited number of other groups, may also make statements.</w:t>
      </w:r>
    </w:p>
    <w:p w14:paraId="2C91B3E5" w14:textId="77777777" w:rsidR="0093169E" w:rsidRPr="00947347" w:rsidRDefault="00785334" w:rsidP="00785334">
      <w:pPr>
        <w:pStyle w:val="CBDAgendaItem"/>
        <w:rPr>
          <w:rFonts w:hint="eastAsia"/>
        </w:rPr>
      </w:pPr>
      <w:r w:rsidRPr="00A85565">
        <w:t xml:space="preserve">Item 2 </w:t>
      </w:r>
      <w:r w:rsidRPr="00A85565">
        <w:br/>
        <w:t>Organizational matters</w:t>
      </w:r>
    </w:p>
    <w:p w14:paraId="3895A21D" w14:textId="40E6491F" w:rsidR="000F305B" w:rsidRPr="00947347" w:rsidRDefault="000F305B" w:rsidP="00785334">
      <w:pPr>
        <w:pStyle w:val="CBDAgendaItem"/>
        <w:rPr>
          <w:rFonts w:ascii="Times New Roman" w:hAnsi="Times New Roman" w:cs="Times New Roman"/>
          <w:b w:val="0"/>
          <w:i/>
          <w:iCs/>
          <w:sz w:val="22"/>
        </w:rPr>
      </w:pPr>
      <w:r w:rsidRPr="00947347">
        <w:rPr>
          <w:rFonts w:ascii="Times New Roman" w:hAnsi="Times New Roman" w:cs="Times New Roman" w:hint="eastAsia"/>
          <w:b w:val="0"/>
          <w:i/>
          <w:iCs/>
          <w:sz w:val="22"/>
        </w:rPr>
        <w:t>Election of the President</w:t>
      </w:r>
    </w:p>
    <w:p w14:paraId="252F7EFD" w14:textId="150D2568" w:rsidR="000F305B" w:rsidRPr="00A85565" w:rsidRDefault="00CB51A5" w:rsidP="00D410E7">
      <w:pPr>
        <w:pStyle w:val="CBDNormalNumber"/>
      </w:pPr>
      <w:r w:rsidRPr="00A85565">
        <w:t>At the opening session</w:t>
      </w:r>
      <w:r w:rsidR="009E5944" w:rsidRPr="009E5944">
        <w:t xml:space="preserve"> of the Conference of the Parties to the Convention</w:t>
      </w:r>
      <w:r w:rsidRPr="00A85565">
        <w:t xml:space="preserve">, the President of the </w:t>
      </w:r>
      <w:r w:rsidR="00747E45" w:rsidRPr="00747E45">
        <w:t xml:space="preserve">sixteenth </w:t>
      </w:r>
      <w:r w:rsidRPr="00A85565">
        <w:t>meeting of the Conference of the Parties</w:t>
      </w:r>
      <w:r w:rsidR="00747E45">
        <w:t>,</w:t>
      </w:r>
      <w:r w:rsidR="00956F6D" w:rsidRPr="00A85565">
        <w:t xml:space="preserve"> </w:t>
      </w:r>
      <w:r w:rsidRPr="00A85565">
        <w:t xml:space="preserve">or </w:t>
      </w:r>
      <w:r w:rsidR="002B28AF" w:rsidRPr="00A85565">
        <w:t>her</w:t>
      </w:r>
      <w:r w:rsidRPr="00A85565">
        <w:t xml:space="preserve"> representative, will call for the election of a representative of the host country as President of the </w:t>
      </w:r>
      <w:r w:rsidR="00C16ADB" w:rsidRPr="00C16ADB">
        <w:t xml:space="preserve">seventeenth </w:t>
      </w:r>
      <w:r w:rsidRPr="00A85565">
        <w:t xml:space="preserve">meeting. The term of office of the President of the </w:t>
      </w:r>
      <w:r w:rsidR="00D410E7" w:rsidRPr="00D410E7">
        <w:t xml:space="preserve">seventeenth </w:t>
      </w:r>
      <w:r w:rsidRPr="00A85565">
        <w:t xml:space="preserve">meeting will begin immediately following the election and end with the election of a successor at the </w:t>
      </w:r>
      <w:r w:rsidR="00D410E7" w:rsidRPr="00D410E7">
        <w:t xml:space="preserve">eighteenth </w:t>
      </w:r>
      <w:r w:rsidRPr="00A85565">
        <w:t xml:space="preserve">meeting. The President of the </w:t>
      </w:r>
      <w:r w:rsidR="00DE0385" w:rsidRPr="00A85565">
        <w:t xml:space="preserve">seventeenth </w:t>
      </w:r>
      <w:r w:rsidRPr="00A85565">
        <w:t xml:space="preserve">meeting of the Conference of the Parties </w:t>
      </w:r>
      <w:r w:rsidR="00955C17">
        <w:t xml:space="preserve">to the Convention </w:t>
      </w:r>
      <w:r w:rsidRPr="00A85565">
        <w:t xml:space="preserve">will also serve as the President of the </w:t>
      </w:r>
      <w:r w:rsidR="00DE0385" w:rsidRPr="00A85565">
        <w:t>twelfth</w:t>
      </w:r>
      <w:r w:rsidRPr="00A85565">
        <w:t xml:space="preserve"> meeting of the Conference of the Parties serving as the meeting of the Parties to the Protocol.</w:t>
      </w:r>
    </w:p>
    <w:p w14:paraId="6CAF1FBF" w14:textId="60AF1A6D" w:rsidR="000F78FC" w:rsidRPr="00947347" w:rsidRDefault="00785334" w:rsidP="00785334">
      <w:pPr>
        <w:pStyle w:val="CBDAgendaItem"/>
        <w:rPr>
          <w:rFonts w:ascii="Times New Roman" w:hAnsi="Times New Roman" w:cs="Times New Roman"/>
          <w:b w:val="0"/>
          <w:i/>
          <w:sz w:val="22"/>
        </w:rPr>
      </w:pPr>
      <w:r w:rsidRPr="00947347">
        <w:rPr>
          <w:rFonts w:ascii="Times New Roman" w:hAnsi="Times New Roman" w:cs="Times New Roman" w:hint="eastAsia"/>
          <w:b w:val="0"/>
          <w:i/>
          <w:iCs/>
          <w:sz w:val="22"/>
        </w:rPr>
        <w:t>Election of officers</w:t>
      </w:r>
    </w:p>
    <w:p w14:paraId="1561CE23" w14:textId="5B3A6C88" w:rsidR="00785334" w:rsidRPr="00A85565" w:rsidRDefault="007B6B11" w:rsidP="00785334">
      <w:pPr>
        <w:pStyle w:val="CBDNormalNumber"/>
      </w:pPr>
      <w:r w:rsidRPr="00A85565">
        <w:t>The Bureau of the Conference of the Parties to the Convention also serves as the Bureau of the Conference of the Parties serving as the meeting of the Parties to the Cartagena Protocol. In accordance wit</w:t>
      </w:r>
      <w:r w:rsidRPr="00947347">
        <w:t>h Article</w:t>
      </w:r>
      <w:r w:rsidR="006B51D4">
        <w:t> </w:t>
      </w:r>
      <w:r w:rsidRPr="00A85565">
        <w:t>29, paragraph</w:t>
      </w:r>
      <w:r w:rsidR="006B51D4">
        <w:t> </w:t>
      </w:r>
      <w:r w:rsidRPr="00A85565">
        <w:t>3, of the Protocol, any member of the Bureau of the Conference of the Parties representing a Party to the Convention that is not a Party to the Protocol is to be substituted by a member to be elected by and from among the Parties to the Protocol.</w:t>
      </w:r>
    </w:p>
    <w:p w14:paraId="730FB8B6" w14:textId="63CE9EF5" w:rsidR="006F449F" w:rsidRPr="00A85565" w:rsidRDefault="006F449F" w:rsidP="00785334">
      <w:pPr>
        <w:pStyle w:val="CBDNormalNumber"/>
      </w:pPr>
      <w:r w:rsidRPr="00A85565">
        <w:t xml:space="preserve">At its </w:t>
      </w:r>
      <w:r w:rsidR="00E14F8D" w:rsidRPr="00A85565">
        <w:t xml:space="preserve">sixteenth </w:t>
      </w:r>
      <w:r w:rsidRPr="00A85565">
        <w:t xml:space="preserve">meeting, the Conference of the Parties elected 10 members of the Bureau for a term of office commencing upon the closure of the </w:t>
      </w:r>
      <w:r w:rsidR="00E14F8D" w:rsidRPr="00A85565">
        <w:t xml:space="preserve">sixteenth </w:t>
      </w:r>
      <w:r w:rsidRPr="00A85565">
        <w:t xml:space="preserve">meeting and ending at the closure of the </w:t>
      </w:r>
      <w:r w:rsidR="00E14F8D" w:rsidRPr="00A85565">
        <w:t>seventeenth</w:t>
      </w:r>
      <w:r w:rsidRPr="00A85565">
        <w:t xml:space="preserve"> meeting.</w:t>
      </w:r>
      <w:r w:rsidR="00373E70" w:rsidRPr="00A85565">
        <w:t xml:space="preserve"> Subsequently, </w:t>
      </w:r>
      <w:r w:rsidR="00F10FBE" w:rsidRPr="00A85565">
        <w:t xml:space="preserve">the Conference of the Parties serving as the </w:t>
      </w:r>
      <w:r w:rsidR="00373E70" w:rsidRPr="00A85565">
        <w:t>meeting of the Parties to the Cartagena Protocol elected a substitute Bureau member for the region where the Conference of the Parties Bureau member was representing a Party to the Convention that was not a Party to the Protocol.</w:t>
      </w:r>
      <w:r w:rsidRPr="00A85565">
        <w:t xml:space="preserve"> </w:t>
      </w:r>
      <w:r w:rsidR="00815E3D" w:rsidRPr="00A85565">
        <w:t>Accordingly</w:t>
      </w:r>
      <w:r w:rsidRPr="00A85565">
        <w:t xml:space="preserve">, the Bureau for the </w:t>
      </w:r>
      <w:r w:rsidR="00E14F8D" w:rsidRPr="00A85565">
        <w:t>twelfth</w:t>
      </w:r>
      <w:r w:rsidRPr="00A85565">
        <w:t xml:space="preserve"> meeting of the Conference of the Parties serving as the meeting of the Parties to the Protocol comprises the following members, in addition to the President:</w:t>
      </w:r>
    </w:p>
    <w:p w14:paraId="4C2B4F03" w14:textId="08B516B1" w:rsidR="00E14F8D" w:rsidRPr="00A85565" w:rsidRDefault="00D75D31" w:rsidP="00E97429">
      <w:pPr>
        <w:pStyle w:val="CBDNormalNumber"/>
        <w:numPr>
          <w:ilvl w:val="0"/>
          <w:numId w:val="0"/>
        </w:numPr>
        <w:tabs>
          <w:tab w:val="clear" w:pos="567"/>
        </w:tabs>
        <w:ind w:left="990"/>
      </w:pPr>
      <w:r w:rsidRPr="00A85565">
        <w:t>Joséphine Thérèse B</w:t>
      </w:r>
      <w:r w:rsidR="00B950AA" w:rsidRPr="00A85565">
        <w:t>abette</w:t>
      </w:r>
      <w:r w:rsidRPr="00A85565">
        <w:t xml:space="preserve"> </w:t>
      </w:r>
      <w:r w:rsidR="00BD666A" w:rsidRPr="00A85565">
        <w:t xml:space="preserve">Beyala </w:t>
      </w:r>
      <w:proofErr w:type="spellStart"/>
      <w:r w:rsidR="00BD666A" w:rsidRPr="00A85565">
        <w:t>Epse</w:t>
      </w:r>
      <w:proofErr w:type="spellEnd"/>
      <w:r w:rsidR="00BD666A" w:rsidRPr="00A85565">
        <w:t xml:space="preserve"> </w:t>
      </w:r>
      <w:r w:rsidRPr="00A85565">
        <w:t>Eloundou</w:t>
      </w:r>
      <w:r w:rsidR="00FA5C43" w:rsidRPr="00A85565">
        <w:t xml:space="preserve"> (Cameroon)</w:t>
      </w:r>
    </w:p>
    <w:p w14:paraId="4679B676" w14:textId="45504711" w:rsidR="00D75D31" w:rsidRPr="00A85565" w:rsidRDefault="002400E1" w:rsidP="00E97429">
      <w:pPr>
        <w:pStyle w:val="CBDNormalNumber"/>
        <w:numPr>
          <w:ilvl w:val="0"/>
          <w:numId w:val="0"/>
        </w:numPr>
        <w:tabs>
          <w:tab w:val="clear" w:pos="567"/>
        </w:tabs>
        <w:ind w:left="990"/>
      </w:pPr>
      <w:r w:rsidRPr="00A85565">
        <w:t xml:space="preserve">Jonas Komi </w:t>
      </w:r>
      <w:proofErr w:type="spellStart"/>
      <w:r w:rsidRPr="00A85565">
        <w:t>Anthé</w:t>
      </w:r>
      <w:proofErr w:type="spellEnd"/>
      <w:r w:rsidR="00FA5C43" w:rsidRPr="00A85565">
        <w:t xml:space="preserve"> (Togo)</w:t>
      </w:r>
    </w:p>
    <w:p w14:paraId="1B1BC57B" w14:textId="62A40B78" w:rsidR="002400E1" w:rsidRPr="00A85565" w:rsidRDefault="002400E1" w:rsidP="00E97429">
      <w:pPr>
        <w:pStyle w:val="CBDNormalNumber"/>
        <w:numPr>
          <w:ilvl w:val="0"/>
          <w:numId w:val="0"/>
        </w:numPr>
        <w:tabs>
          <w:tab w:val="clear" w:pos="567"/>
        </w:tabs>
        <w:ind w:left="990"/>
      </w:pPr>
      <w:r w:rsidRPr="00A85565">
        <w:t xml:space="preserve">Bilal </w:t>
      </w:r>
      <w:proofErr w:type="spellStart"/>
      <w:r w:rsidRPr="00A85565">
        <w:t>Qtishat</w:t>
      </w:r>
      <w:proofErr w:type="spellEnd"/>
      <w:r w:rsidR="00FA5C43" w:rsidRPr="00A85565">
        <w:t xml:space="preserve"> (Jordan)</w:t>
      </w:r>
    </w:p>
    <w:p w14:paraId="6BB20C6D" w14:textId="3C35A000" w:rsidR="002400E1" w:rsidRPr="006B51D4" w:rsidRDefault="00081893" w:rsidP="00E97429">
      <w:pPr>
        <w:pStyle w:val="CBDNormalNumber"/>
        <w:numPr>
          <w:ilvl w:val="0"/>
          <w:numId w:val="0"/>
        </w:numPr>
        <w:tabs>
          <w:tab w:val="clear" w:pos="567"/>
        </w:tabs>
        <w:ind w:left="990"/>
      </w:pPr>
      <w:proofErr w:type="spellStart"/>
      <w:r w:rsidRPr="00081893">
        <w:t>Midhath</w:t>
      </w:r>
      <w:proofErr w:type="spellEnd"/>
      <w:r w:rsidRPr="00081893">
        <w:t xml:space="preserve"> Rashee</w:t>
      </w:r>
      <w:r w:rsidR="00346AA2">
        <w:t>d</w:t>
      </w:r>
      <w:r w:rsidRPr="00081893" w:rsidDel="00081893">
        <w:t xml:space="preserve"> </w:t>
      </w:r>
      <w:r w:rsidR="00FA5C43" w:rsidRPr="00A85565">
        <w:t>(Maldives)</w:t>
      </w:r>
    </w:p>
    <w:p w14:paraId="4D584262" w14:textId="2630C023" w:rsidR="002400E1" w:rsidRPr="00A85565" w:rsidRDefault="002400E1" w:rsidP="00E97429">
      <w:pPr>
        <w:pStyle w:val="CBDNormalNumber"/>
        <w:numPr>
          <w:ilvl w:val="0"/>
          <w:numId w:val="0"/>
        </w:numPr>
        <w:tabs>
          <w:tab w:val="clear" w:pos="567"/>
        </w:tabs>
        <w:ind w:left="990"/>
      </w:pPr>
      <w:r w:rsidRPr="00A85565">
        <w:t>Adla Kahrić</w:t>
      </w:r>
      <w:r w:rsidR="00FA5C43" w:rsidRPr="00A85565">
        <w:t xml:space="preserve"> (Bosnia and Herzegovina)</w:t>
      </w:r>
    </w:p>
    <w:p w14:paraId="201CB5AF" w14:textId="136848DE" w:rsidR="002400E1" w:rsidRPr="00947347" w:rsidRDefault="005E77BC" w:rsidP="00E97429">
      <w:pPr>
        <w:pStyle w:val="CBDNormalNumber"/>
        <w:numPr>
          <w:ilvl w:val="0"/>
          <w:numId w:val="0"/>
        </w:numPr>
        <w:tabs>
          <w:tab w:val="clear" w:pos="567"/>
        </w:tabs>
        <w:ind w:left="990"/>
      </w:pPr>
      <w:r>
        <w:t>To be confirmed</w:t>
      </w:r>
      <w:r w:rsidR="00FA5C43" w:rsidRPr="00947347">
        <w:t xml:space="preserve"> (Uzbekistan)</w:t>
      </w:r>
    </w:p>
    <w:p w14:paraId="5C4F5F66" w14:textId="096F28C4" w:rsidR="00C64070" w:rsidRPr="00947347" w:rsidRDefault="002E4D33" w:rsidP="00E97429">
      <w:pPr>
        <w:pStyle w:val="CBDNormalNumber"/>
        <w:numPr>
          <w:ilvl w:val="0"/>
          <w:numId w:val="0"/>
        </w:numPr>
        <w:tabs>
          <w:tab w:val="clear" w:pos="567"/>
        </w:tabs>
        <w:ind w:left="990"/>
      </w:pPr>
      <w:r w:rsidRPr="00947347">
        <w:t>Gillian Guthrie</w:t>
      </w:r>
      <w:r w:rsidR="00FA5C43" w:rsidRPr="00947347">
        <w:t xml:space="preserve"> (Jamaica)</w:t>
      </w:r>
    </w:p>
    <w:p w14:paraId="364B685F" w14:textId="41B9A4FC" w:rsidR="009505DD" w:rsidRPr="00947347" w:rsidRDefault="005E77BC" w:rsidP="00E97429">
      <w:pPr>
        <w:pStyle w:val="CBDNormalNumber"/>
        <w:numPr>
          <w:ilvl w:val="0"/>
          <w:numId w:val="0"/>
        </w:numPr>
        <w:tabs>
          <w:tab w:val="clear" w:pos="567"/>
        </w:tabs>
        <w:ind w:left="990"/>
        <w:rPr>
          <w:lang w:val="pt-BR"/>
        </w:rPr>
      </w:pPr>
      <w:r>
        <w:rPr>
          <w:lang w:val="pt-BR"/>
        </w:rPr>
        <w:t>To be confirmed</w:t>
      </w:r>
      <w:r w:rsidR="00FA5C43" w:rsidRPr="00947347">
        <w:rPr>
          <w:lang w:val="pt-BR"/>
        </w:rPr>
        <w:t xml:space="preserve"> (Uruguay)</w:t>
      </w:r>
    </w:p>
    <w:p w14:paraId="659E985E" w14:textId="7F0EC8B6" w:rsidR="009505DD" w:rsidRPr="00947347" w:rsidRDefault="009505DD" w:rsidP="00E97429">
      <w:pPr>
        <w:pStyle w:val="CBDNormalNumber"/>
        <w:numPr>
          <w:ilvl w:val="0"/>
          <w:numId w:val="0"/>
        </w:numPr>
        <w:tabs>
          <w:tab w:val="clear" w:pos="567"/>
        </w:tabs>
        <w:ind w:left="990"/>
        <w:rPr>
          <w:lang w:val="pt-BR"/>
        </w:rPr>
      </w:pPr>
      <w:r w:rsidRPr="00947347">
        <w:rPr>
          <w:lang w:val="pt-BR"/>
        </w:rPr>
        <w:t>Eric Schauls</w:t>
      </w:r>
      <w:r w:rsidR="00FA5C43" w:rsidRPr="00947347">
        <w:rPr>
          <w:lang w:val="pt-BR"/>
        </w:rPr>
        <w:t xml:space="preserve"> (Luxembourg)</w:t>
      </w:r>
    </w:p>
    <w:p w14:paraId="33BAC09D" w14:textId="2CA0F860" w:rsidR="009505DD" w:rsidRPr="00591F66" w:rsidRDefault="009505DD" w:rsidP="00E97429">
      <w:pPr>
        <w:pStyle w:val="CBDNormalNumber"/>
        <w:numPr>
          <w:ilvl w:val="0"/>
          <w:numId w:val="0"/>
        </w:numPr>
        <w:tabs>
          <w:tab w:val="clear" w:pos="567"/>
        </w:tabs>
        <w:ind w:left="990"/>
        <w:rPr>
          <w:lang w:val="fr-FR"/>
        </w:rPr>
      </w:pPr>
      <w:r w:rsidRPr="00591F66">
        <w:rPr>
          <w:lang w:val="fr-FR"/>
        </w:rPr>
        <w:t>Gaute Hanssen</w:t>
      </w:r>
      <w:r w:rsidR="00FA5C43" w:rsidRPr="00591F66">
        <w:rPr>
          <w:lang w:val="fr-FR"/>
        </w:rPr>
        <w:t xml:space="preserve"> (Norway)</w:t>
      </w:r>
    </w:p>
    <w:p w14:paraId="30FC8D2B" w14:textId="09FB2972" w:rsidR="006F449F" w:rsidRPr="00A85565" w:rsidRDefault="00E14F8D" w:rsidP="00785334">
      <w:pPr>
        <w:pStyle w:val="CBDNormalNumber"/>
      </w:pPr>
      <w:r w:rsidRPr="00A85565">
        <w:t>At its seventeenth meeting, the Conference of the Parties to the Convention will elect Bureau members whose terms of office will commence upon the closure of the meeting, in accordance with rule</w:t>
      </w:r>
      <w:r w:rsidR="00257B5F">
        <w:t> </w:t>
      </w:r>
      <w:r w:rsidRPr="00A85565">
        <w:t xml:space="preserve">21 of the rules of procedure. </w:t>
      </w:r>
      <w:proofErr w:type="gramStart"/>
      <w:r w:rsidRPr="00A85565">
        <w:t>In the event that</w:t>
      </w:r>
      <w:proofErr w:type="gramEnd"/>
      <w:r w:rsidRPr="00A85565">
        <w:t xml:space="preserve"> one or more Bureau members are elected from </w:t>
      </w:r>
      <w:r w:rsidRPr="00A85565">
        <w:lastRenderedPageBreak/>
        <w:t>Parties to the Convention that are not Parties to the Cartagena Protocol, substitute members will be elected by the Conference of the Parties serving as the meeting of the Parties to the Protocol.</w:t>
      </w:r>
    </w:p>
    <w:p w14:paraId="4ACA8118" w14:textId="3A591F7D" w:rsidR="006F6E3C" w:rsidRPr="00A85565" w:rsidRDefault="006F6E3C" w:rsidP="006F6E3C">
      <w:pPr>
        <w:pStyle w:val="CBDNormalNumber"/>
      </w:pPr>
      <w:r w:rsidRPr="00A85565">
        <w:t xml:space="preserve">Regional groups are urged to submit their nominations at the opening of the meeting to </w:t>
      </w:r>
      <w:r w:rsidR="008201D7">
        <w:t xml:space="preserve">make it possible for </w:t>
      </w:r>
      <w:r w:rsidRPr="00A85565">
        <w:t>the elections to take place at an early stage of the meeting</w:t>
      </w:r>
      <w:r w:rsidR="00E86769">
        <w:t>,</w:t>
      </w:r>
      <w:r w:rsidRPr="00A85565">
        <w:t xml:space="preserve"> </w:t>
      </w:r>
      <w:r w:rsidR="00E86769">
        <w:t xml:space="preserve">thus enabling </w:t>
      </w:r>
      <w:r w:rsidRPr="00A85565">
        <w:t xml:space="preserve">the newly elected members of the Bureau to attend, as observers, the Bureau meetings to be held during </w:t>
      </w:r>
      <w:r w:rsidRPr="00A707E6">
        <w:t xml:space="preserve">the seventeenth meeting of the Conference of the Parties </w:t>
      </w:r>
      <w:r w:rsidR="00E86769">
        <w:t xml:space="preserve">and </w:t>
      </w:r>
      <w:r w:rsidRPr="00A707E6">
        <w:t>ensuring a smooth transition between out</w:t>
      </w:r>
      <w:r w:rsidRPr="00A85565">
        <w:t>going and incoming Bureau members.</w:t>
      </w:r>
      <w:r w:rsidRPr="00A85565">
        <w:rPr>
          <w:rStyle w:val="FootnoteReference"/>
        </w:rPr>
        <w:footnoteReference w:id="4"/>
      </w:r>
      <w:r w:rsidRPr="00A85565">
        <w:t xml:space="preserve"> </w:t>
      </w:r>
    </w:p>
    <w:p w14:paraId="642DCFFB" w14:textId="51345BB5" w:rsidR="00785334" w:rsidRPr="00947347" w:rsidRDefault="00785334" w:rsidP="00785334">
      <w:pPr>
        <w:pStyle w:val="CBDAgendaItem"/>
        <w:rPr>
          <w:rFonts w:ascii="Times New Roman" w:hAnsi="Times New Roman" w:cs="Times New Roman"/>
          <w:b w:val="0"/>
          <w:i/>
          <w:sz w:val="22"/>
        </w:rPr>
      </w:pPr>
      <w:r w:rsidRPr="00947347">
        <w:rPr>
          <w:rFonts w:ascii="Times New Roman" w:hAnsi="Times New Roman" w:cs="Times New Roman" w:hint="eastAsia"/>
          <w:b w:val="0"/>
          <w:i/>
          <w:sz w:val="22"/>
        </w:rPr>
        <w:t>Adoption of the agenda and organization of work</w:t>
      </w:r>
    </w:p>
    <w:p w14:paraId="4C90C406" w14:textId="41AA550A" w:rsidR="001764E6" w:rsidRPr="00A85565" w:rsidRDefault="004C07F4" w:rsidP="001764E6">
      <w:pPr>
        <w:pStyle w:val="CBDNormalNumber"/>
      </w:pPr>
      <w:r w:rsidRPr="00A85565">
        <w:t>Pursuant to rules 8 and 9 of the rules of procedure and in consultation with the Bureau, the Secretariat has prepared a provisional agenda for consideration by the Conference of the Parties</w:t>
      </w:r>
      <w:r w:rsidR="00231EA1" w:rsidRPr="00A85565">
        <w:t xml:space="preserve"> serving as the meeting of the Parties to the Cartagena Protocol. The provisional agenda reflects issues arising from previous decisions of the Conference of the Parties serving as the meeting of the Parties to the Protocol.</w:t>
      </w:r>
    </w:p>
    <w:p w14:paraId="05A0D651" w14:textId="3E8D4869" w:rsidR="00E36C3E" w:rsidRPr="00A85565" w:rsidRDefault="00E36C3E" w:rsidP="001764E6">
      <w:pPr>
        <w:pStyle w:val="CBDNormalNumber"/>
      </w:pPr>
      <w:r w:rsidRPr="00A85565">
        <w:t xml:space="preserve">The Conference of the Parties serving as the meeting of the Parties to the Cartagena Protocol will be invited to adopt the agenda </w:t>
      </w:r>
      <w:r w:rsidR="009D5983" w:rsidRPr="00A85565">
        <w:t xml:space="preserve">for </w:t>
      </w:r>
      <w:r w:rsidRPr="00A85565">
        <w:t xml:space="preserve">the present meeting </w:t>
      </w:r>
      <w:proofErr w:type="gramStart"/>
      <w:r w:rsidRPr="00A85565">
        <w:t>on the basis of</w:t>
      </w:r>
      <w:proofErr w:type="gramEnd"/>
      <w:r w:rsidRPr="00A85565">
        <w:t xml:space="preserve"> the provisional agenda.</w:t>
      </w:r>
    </w:p>
    <w:p w14:paraId="46CA51E6" w14:textId="513219FC" w:rsidR="0033412E" w:rsidRPr="006B51D4" w:rsidRDefault="005A0E93" w:rsidP="00C22CBA">
      <w:pPr>
        <w:pStyle w:val="CBDNormalNumber"/>
      </w:pPr>
      <w:r w:rsidRPr="00A85565">
        <w:t xml:space="preserve">As decided by the Conference of the Parties serving as the meeting of the Parties to the Cartagena Protocol </w:t>
      </w:r>
      <w:r w:rsidR="003D3460" w:rsidRPr="00A85565">
        <w:t>i</w:t>
      </w:r>
      <w:r w:rsidR="0033412E" w:rsidRPr="00A85565">
        <w:t>n paragraph</w:t>
      </w:r>
      <w:r w:rsidR="00025478">
        <w:t> </w:t>
      </w:r>
      <w:r w:rsidR="0033412E" w:rsidRPr="00A85565">
        <w:t>1 of decision</w:t>
      </w:r>
      <w:r w:rsidR="00025478">
        <w:t> </w:t>
      </w:r>
      <w:hyperlink r:id="rId15" w:history="1">
        <w:r w:rsidR="0033412E" w:rsidRPr="00A85565">
          <w:rPr>
            <w:rStyle w:val="Hyperlink"/>
          </w:rPr>
          <w:t>BS-VII/9</w:t>
        </w:r>
      </w:hyperlink>
      <w:r w:rsidR="0033412E" w:rsidRPr="006B51D4">
        <w:t xml:space="preserve">, </w:t>
      </w:r>
      <w:r w:rsidR="003D3460" w:rsidRPr="00A85565">
        <w:t xml:space="preserve">by the Conference of the Parties to the Convention </w:t>
      </w:r>
      <w:r w:rsidR="0033412E" w:rsidRPr="00A85565">
        <w:t>in paragraph</w:t>
      </w:r>
      <w:r w:rsidR="00D1767C">
        <w:t> </w:t>
      </w:r>
      <w:r w:rsidR="0033412E" w:rsidRPr="00A85565">
        <w:t>3 of decision</w:t>
      </w:r>
      <w:r w:rsidR="00D1767C">
        <w:t> </w:t>
      </w:r>
      <w:hyperlink r:id="rId16" w:history="1">
        <w:r w:rsidR="0033412E" w:rsidRPr="00A85565">
          <w:rPr>
            <w:rStyle w:val="Hyperlink"/>
          </w:rPr>
          <w:t>XII/27</w:t>
        </w:r>
      </w:hyperlink>
      <w:r w:rsidR="0033412E" w:rsidRPr="00A85565">
        <w:t xml:space="preserve"> and </w:t>
      </w:r>
      <w:r w:rsidR="003D3460" w:rsidRPr="00A85565">
        <w:t xml:space="preserve">by the Conference of the Parties serving as the meeting of the Parties to the Nagoya Protocol </w:t>
      </w:r>
      <w:r w:rsidR="00C22CBA" w:rsidRPr="00A85565">
        <w:t xml:space="preserve">in </w:t>
      </w:r>
      <w:r w:rsidR="0033412E" w:rsidRPr="00A85565">
        <w:t>paragraph</w:t>
      </w:r>
      <w:r w:rsidR="00D1767C">
        <w:t> </w:t>
      </w:r>
      <w:r w:rsidR="0033412E" w:rsidRPr="00A85565">
        <w:t>1 of decision</w:t>
      </w:r>
      <w:r w:rsidR="00D1767C">
        <w:t> </w:t>
      </w:r>
      <w:hyperlink r:id="rId17" w:history="1">
        <w:r w:rsidR="0033412E" w:rsidRPr="00A85565">
          <w:rPr>
            <w:rStyle w:val="Hyperlink"/>
          </w:rPr>
          <w:t>NP-1/12</w:t>
        </w:r>
      </w:hyperlink>
      <w:r w:rsidR="0033412E" w:rsidRPr="00A85565">
        <w:t>,</w:t>
      </w:r>
      <w:r w:rsidR="00356630" w:rsidRPr="00A85565">
        <w:t xml:space="preserve"> </w:t>
      </w:r>
      <w:r w:rsidR="0033412E" w:rsidRPr="00A85565">
        <w:t xml:space="preserve">ordinary meetings </w:t>
      </w:r>
      <w:r w:rsidR="00835996" w:rsidRPr="00A85565">
        <w:t>of the Conference of the Parties serving as the meeting</w:t>
      </w:r>
      <w:r w:rsidR="00971C15" w:rsidRPr="00A85565">
        <w:t>s</w:t>
      </w:r>
      <w:r w:rsidR="00835996" w:rsidRPr="00A85565">
        <w:t xml:space="preserve"> of the Parties to the Protocol</w:t>
      </w:r>
      <w:r w:rsidR="00971C15" w:rsidRPr="00A85565">
        <w:t>s</w:t>
      </w:r>
      <w:r w:rsidR="00835996" w:rsidRPr="00A85565">
        <w:t xml:space="preserve"> are held </w:t>
      </w:r>
      <w:r w:rsidR="0033412E" w:rsidRPr="00A85565">
        <w:t>concurrently with the meetings of the Conference of the Parties to the Convention within a two-week period.</w:t>
      </w:r>
    </w:p>
    <w:p w14:paraId="35E555D6" w14:textId="6204E3BE" w:rsidR="00314CA7" w:rsidRPr="00A85565" w:rsidRDefault="00B62FE9" w:rsidP="001764E6">
      <w:pPr>
        <w:pStyle w:val="CBDNormalNumber"/>
      </w:pPr>
      <w:r w:rsidRPr="00A85565">
        <w:t xml:space="preserve">Accordingly, the proposed organization of work </w:t>
      </w:r>
      <w:r w:rsidR="00FA3758" w:rsidRPr="00A85565">
        <w:t xml:space="preserve">for </w:t>
      </w:r>
      <w:r w:rsidRPr="00A85565">
        <w:t>the seventeenth meeting of the Conference of the Parties, the twelfth meeting of the Conference of the Parties serving as the meeting of the Parties to the Cartagena Protocol and the sixth meeting of the Conference of the Parties serving as the meeting of the Parties to the Nagoya Protocol will be set out in a document common to all three meetings.</w:t>
      </w:r>
      <w:r w:rsidRPr="00A85565">
        <w:rPr>
          <w:rStyle w:val="FootnoteReference"/>
        </w:rPr>
        <w:footnoteReference w:id="5"/>
      </w:r>
      <w:r w:rsidRPr="00A85565">
        <w:t xml:space="preserve"> The document</w:t>
      </w:r>
      <w:r w:rsidR="006B58C0" w:rsidRPr="00A85565">
        <w:t xml:space="preserve"> will</w:t>
      </w:r>
      <w:r w:rsidRPr="00A85565">
        <w:t xml:space="preserve"> also include a division of responsibilities between the plenary and the two working groups</w:t>
      </w:r>
      <w:r w:rsidR="00464DD3">
        <w:t xml:space="preserve"> proposed to be established by the </w:t>
      </w:r>
      <w:r w:rsidR="00CB2DEF" w:rsidRPr="00963EB9">
        <w:t xml:space="preserve">Conference of the Parties </w:t>
      </w:r>
      <w:r w:rsidR="00CB2DEF">
        <w:t>to the Convention</w:t>
      </w:r>
      <w:r w:rsidRPr="00A85565">
        <w:t>.</w:t>
      </w:r>
      <w:r w:rsidR="00CB2DEF">
        <w:rPr>
          <w:rStyle w:val="FootnoteReference"/>
        </w:rPr>
        <w:footnoteReference w:id="6"/>
      </w:r>
      <w:r w:rsidRPr="00A85565">
        <w:t xml:space="preserve"> The organization of work </w:t>
      </w:r>
      <w:r w:rsidR="006B58C0" w:rsidRPr="00A85565">
        <w:t>will be</w:t>
      </w:r>
      <w:r w:rsidRPr="00A85565">
        <w:t xml:space="preserve"> prepared taking into account the experience gained since 2016 </w:t>
      </w:r>
      <w:r w:rsidR="00F91F7B" w:rsidRPr="00A85565">
        <w:t xml:space="preserve">in </w:t>
      </w:r>
      <w:r w:rsidRPr="00A85565">
        <w:t xml:space="preserve">the concurrent convening of the meetings of the Conference of the Parties to the Convention and the Conference of the Parties serving as the meetings of the Parties to the Protocols. </w:t>
      </w:r>
      <w:r w:rsidR="00302518" w:rsidRPr="00A85565">
        <w:t>It is thus envisaged that the two working groups will also address issues related to the Protocols.</w:t>
      </w:r>
    </w:p>
    <w:p w14:paraId="331D5871" w14:textId="70A1CAE9" w:rsidR="00243D20" w:rsidRPr="00A85565" w:rsidRDefault="00B62FE9" w:rsidP="001764E6">
      <w:pPr>
        <w:pStyle w:val="CBDNormalNumber"/>
      </w:pPr>
      <w:r w:rsidRPr="00A85565">
        <w:t xml:space="preserve">The Conference of the Parties serving as the meeting of the Parties to the Cartagena Protocol will be invited to consider and </w:t>
      </w:r>
      <w:r w:rsidR="000A7C11" w:rsidRPr="00A85565">
        <w:t xml:space="preserve">approve </w:t>
      </w:r>
      <w:r w:rsidRPr="00A85565">
        <w:t>the proposed organization of work.</w:t>
      </w:r>
    </w:p>
    <w:p w14:paraId="04A947BA" w14:textId="0508535F" w:rsidR="001372EE" w:rsidRPr="006B51D4" w:rsidRDefault="001372EE" w:rsidP="001372EE">
      <w:pPr>
        <w:pStyle w:val="CBDNormalNumber"/>
      </w:pPr>
      <w:r w:rsidRPr="00A85565">
        <w:t>Interpretation will be available for plenary sessions and sessions of the working groups.</w:t>
      </w:r>
    </w:p>
    <w:p w14:paraId="66CA7706" w14:textId="3BE61EA0" w:rsidR="002749A9" w:rsidRPr="00A85565" w:rsidRDefault="002749A9" w:rsidP="001764E6">
      <w:pPr>
        <w:pStyle w:val="CBDNormalNumber"/>
      </w:pPr>
      <w:r w:rsidRPr="00A85565">
        <w:t xml:space="preserve">A list of documents for the </w:t>
      </w:r>
      <w:r w:rsidR="00361133">
        <w:t xml:space="preserve">present </w:t>
      </w:r>
      <w:r w:rsidRPr="00A85565">
        <w:t>meeting is provided in the annex</w:t>
      </w:r>
      <w:r w:rsidR="0005380E" w:rsidRPr="00A85565">
        <w:t>.</w:t>
      </w:r>
    </w:p>
    <w:p w14:paraId="68BCECF9" w14:textId="3FA583C9" w:rsidR="007C4951" w:rsidRPr="00A85565" w:rsidRDefault="00A111D1" w:rsidP="001764E6">
      <w:pPr>
        <w:pStyle w:val="CBDAgendaItem"/>
        <w:rPr>
          <w:rFonts w:hint="eastAsia"/>
        </w:rPr>
      </w:pPr>
      <w:r w:rsidRPr="00A85565">
        <w:t>I</w:t>
      </w:r>
      <w:r w:rsidR="001764E6" w:rsidRPr="00A85565">
        <w:t xml:space="preserve">tem 3 </w:t>
      </w:r>
      <w:r w:rsidR="001764E6" w:rsidRPr="00A85565">
        <w:br/>
      </w:r>
      <w:r w:rsidR="00E612A5" w:rsidRPr="00A85565">
        <w:t>Report on the credentials of representatives to the twelfth meeting of the Conference of the Parties serving as the meeting of the Parties to the Cartagena Protocol</w:t>
      </w:r>
    </w:p>
    <w:p w14:paraId="32DC01A5" w14:textId="09F23326" w:rsidR="00447F4A" w:rsidRPr="00A85565" w:rsidRDefault="005479A5" w:rsidP="00447F4A">
      <w:pPr>
        <w:pStyle w:val="CBDNormalNumber"/>
      </w:pPr>
      <w:r w:rsidRPr="00A85565">
        <w:t>Rule</w:t>
      </w:r>
      <w:r w:rsidR="00A61FF6">
        <w:t> </w:t>
      </w:r>
      <w:r w:rsidRPr="00A85565">
        <w:t>18 of the rules of procedure states that:</w:t>
      </w:r>
    </w:p>
    <w:p w14:paraId="50D70269" w14:textId="2BA0FEDD" w:rsidR="00F15333" w:rsidRPr="00A85565" w:rsidRDefault="00F15333" w:rsidP="00947347">
      <w:pPr>
        <w:pStyle w:val="CBDNormalNoNumber"/>
        <w:tabs>
          <w:tab w:val="clear" w:pos="567"/>
        </w:tabs>
        <w:ind w:left="1440"/>
      </w:pPr>
      <w:r w:rsidRPr="00A85565">
        <w:t xml:space="preserve">The credentials of representatives and the names of alternate representatives and advisers shall be submitted to the Executive Secretary of the Conference of the Parties or the </w:t>
      </w:r>
      <w:r w:rsidRPr="00A85565">
        <w:lastRenderedPageBreak/>
        <w:t xml:space="preserve">representative of the Executive Secretary if </w:t>
      </w:r>
      <w:proofErr w:type="gramStart"/>
      <w:r w:rsidRPr="00A85565">
        <w:t>possible</w:t>
      </w:r>
      <w:proofErr w:type="gramEnd"/>
      <w:r w:rsidRPr="00A85565">
        <w:t xml:space="preserve"> not later than 24</w:t>
      </w:r>
      <w:r w:rsidR="00A61FF6">
        <w:t> </w:t>
      </w:r>
      <w:r w:rsidRPr="00A85565">
        <w:t>hours after the opening of the meeting. Any later change in the composition of the delegation shall also be submitted to the Executive Secretary or the representative of the Executive Secretary. The credentials shall be issued by the Head of State or Government or by the Minister for Foreign Affairs or, in the case of a regional economic integration organization, by the competent authority of that organization.</w:t>
      </w:r>
    </w:p>
    <w:p w14:paraId="07779BEE" w14:textId="5A5E37C1" w:rsidR="00BD2A1D" w:rsidRPr="00A85565" w:rsidRDefault="00BD2A1D" w:rsidP="00447F4A">
      <w:pPr>
        <w:pStyle w:val="CBDNormalNumber"/>
      </w:pPr>
      <w:r w:rsidRPr="00A85565">
        <w:t>Rule</w:t>
      </w:r>
      <w:r w:rsidR="00D873AC">
        <w:t> </w:t>
      </w:r>
      <w:r w:rsidRPr="00A85565">
        <w:t>19 provides that the Bureau of any meeting is to examine the credentials and submit its report to the Conference of the Parties for decision. The rules of procedure apply, mutatis mutandis, to the meetings of the Parties to the Cartagena Protocol.</w:t>
      </w:r>
    </w:p>
    <w:p w14:paraId="214FB646" w14:textId="5696D0FD" w:rsidR="00BD2A1D" w:rsidRPr="00A85565" w:rsidRDefault="00BD2A1D" w:rsidP="00447F4A">
      <w:pPr>
        <w:pStyle w:val="CBDNormalNumber"/>
      </w:pPr>
      <w:proofErr w:type="gramStart"/>
      <w:r w:rsidRPr="00A85565">
        <w:t>In order to</w:t>
      </w:r>
      <w:proofErr w:type="gramEnd"/>
      <w:r w:rsidRPr="00A85565">
        <w:t xml:space="preserve"> assist Parties in fulfilling the requirements under rule</w:t>
      </w:r>
      <w:r w:rsidR="00D873AC">
        <w:t> </w:t>
      </w:r>
      <w:r w:rsidRPr="00A85565">
        <w:t>18, the Executive Secretary will issue a notification that includes information on requirements for credentials and a link to sample formats for appropriate credentials. Following previous practice, representatives of Parties to the Convention that are also Parties to the Cartagena and Nagoya Protocol</w:t>
      </w:r>
      <w:r w:rsidR="00522613">
        <w:t>s</w:t>
      </w:r>
      <w:r w:rsidRPr="00A85565">
        <w:t xml:space="preserve"> may submit a single set of credentials for the </w:t>
      </w:r>
      <w:r w:rsidR="002120C5" w:rsidRPr="00A85565">
        <w:t>seventeenth</w:t>
      </w:r>
      <w:r w:rsidRPr="00A85565">
        <w:t xml:space="preserve"> meeting of the Conference of the Parties to the Convention, the </w:t>
      </w:r>
      <w:r w:rsidR="002120C5" w:rsidRPr="00A85565">
        <w:t>twelfth</w:t>
      </w:r>
      <w:r w:rsidRPr="00A85565">
        <w:t xml:space="preserve"> meeting of the Conference of the Parties serving as the meeting of the Parties to the Cartagena Protocol and the </w:t>
      </w:r>
      <w:r w:rsidR="002120C5" w:rsidRPr="00A85565">
        <w:t>sixth</w:t>
      </w:r>
      <w:r w:rsidRPr="00A85565">
        <w:t xml:space="preserve"> meeting of the Conference of the Parties serving as the meeting of the Parties to the Nagoya Protocol.</w:t>
      </w:r>
    </w:p>
    <w:p w14:paraId="51CB7FBF" w14:textId="72DC6475" w:rsidR="002120C5" w:rsidRPr="00A85565" w:rsidRDefault="000C1458" w:rsidP="00447F4A">
      <w:pPr>
        <w:pStyle w:val="CBDNormalNumber"/>
      </w:pPr>
      <w:r w:rsidRPr="00A85565">
        <w:t xml:space="preserve">The Conference of the Parties serving as the meeting of the Parties to the Cartagena Protocol </w:t>
      </w:r>
      <w:r w:rsidR="002D261E" w:rsidRPr="00A85565">
        <w:t>will be invited</w:t>
      </w:r>
      <w:r w:rsidRPr="00A85565">
        <w:t xml:space="preserve"> to consider and adopt the report on credentials</w:t>
      </w:r>
      <w:r w:rsidR="009677EB" w:rsidRPr="00A85565">
        <w:rPr>
          <w:rStyle w:val="FootnoteReference"/>
        </w:rPr>
        <w:footnoteReference w:id="7"/>
      </w:r>
      <w:r w:rsidRPr="00A85565">
        <w:t xml:space="preserve"> submitted to it by the Bureau.</w:t>
      </w:r>
    </w:p>
    <w:p w14:paraId="333FD460" w14:textId="77777777" w:rsidR="00E612A5" w:rsidRPr="00A85565" w:rsidRDefault="00E612A5" w:rsidP="00E612A5">
      <w:pPr>
        <w:pStyle w:val="CBDAgendaItem"/>
        <w:rPr>
          <w:rFonts w:hint="eastAsia"/>
        </w:rPr>
      </w:pPr>
      <w:r w:rsidRPr="00A85565">
        <w:t xml:space="preserve">Item 4 </w:t>
      </w:r>
      <w:r w:rsidRPr="00A85565">
        <w:br/>
        <w:t>Reports of subsidiary bodies</w:t>
      </w:r>
    </w:p>
    <w:p w14:paraId="74A21C50" w14:textId="7A3D4C50" w:rsidR="00E612A5" w:rsidRPr="00A85565" w:rsidRDefault="000C1458" w:rsidP="00166A81">
      <w:pPr>
        <w:pStyle w:val="CBDNormalNumber"/>
      </w:pPr>
      <w:r w:rsidRPr="00A85565">
        <w:t>Paragraph</w:t>
      </w:r>
      <w:r w:rsidR="005F33EF">
        <w:t> </w:t>
      </w:r>
      <w:r w:rsidRPr="00A85565">
        <w:t>1 of Article</w:t>
      </w:r>
      <w:r w:rsidR="005F33EF">
        <w:t> </w:t>
      </w:r>
      <w:r w:rsidRPr="00A85565">
        <w:t>30 of the Cartagena Protocol provides that any subsidiary body established by or under the Convention may, upon a decision by the Conference of the Parties serving as the meeting of the Parties to the Protocol, serve the Protocol, in which case the meeting of the Parties shall specify which functions that body shall exercise.</w:t>
      </w:r>
    </w:p>
    <w:p w14:paraId="12AE2D3C" w14:textId="1CA59B71" w:rsidR="00CF4270" w:rsidRPr="00A85565" w:rsidRDefault="0003503A" w:rsidP="00166A81">
      <w:pPr>
        <w:pStyle w:val="CBDNormalNumber"/>
      </w:pPr>
      <w:r w:rsidRPr="00A85565">
        <w:t xml:space="preserve">The President will inform the Conference of the Parties serving as the meeting of the Parties to the Cartagena Protocol of the results of the meetings of the subsidiary bodies held during the intersessional period, on the understanding that the substantive issues arising therefrom will be considered under the appropriate agenda item. </w:t>
      </w:r>
    </w:p>
    <w:p w14:paraId="4F6AB046" w14:textId="1848F3A1" w:rsidR="0003503A" w:rsidRPr="00A85565" w:rsidRDefault="0003503A" w:rsidP="00166A81">
      <w:pPr>
        <w:pStyle w:val="CBDNormalNumber"/>
      </w:pPr>
      <w:r w:rsidRPr="00A85565">
        <w:t xml:space="preserve">The reports </w:t>
      </w:r>
      <w:r w:rsidR="002A31A1" w:rsidRPr="00A85565">
        <w:t xml:space="preserve">of the subsidiary bodies on their meetings that will be made available for the present meeting are: </w:t>
      </w:r>
    </w:p>
    <w:p w14:paraId="7085FF4D" w14:textId="23065D3F" w:rsidR="0003503A" w:rsidRPr="00A85565" w:rsidRDefault="002A31A1" w:rsidP="0003503A">
      <w:pPr>
        <w:pStyle w:val="CBDNormalNumber"/>
        <w:numPr>
          <w:ilvl w:val="1"/>
          <w:numId w:val="6"/>
        </w:numPr>
      </w:pPr>
      <w:r w:rsidRPr="00A85565">
        <w:t>The r</w:t>
      </w:r>
      <w:r w:rsidR="0003503A" w:rsidRPr="00A85565">
        <w:t>eport</w:t>
      </w:r>
      <w:r w:rsidR="00037458" w:rsidRPr="00A85565">
        <w:t>s</w:t>
      </w:r>
      <w:r w:rsidR="0003503A" w:rsidRPr="00A85565">
        <w:t xml:space="preserve"> of the Subsidiary Body on Scientific, Technical and Technological Advice on its twenty-</w:t>
      </w:r>
      <w:r w:rsidR="003E5E8C" w:rsidRPr="00A85565">
        <w:t>seventh and twenty-eighth</w:t>
      </w:r>
      <w:r w:rsidR="0003503A" w:rsidRPr="00A85565">
        <w:t xml:space="preserve"> meeting</w:t>
      </w:r>
      <w:r w:rsidR="002A3EF2" w:rsidRPr="00A85565">
        <w:t>s</w:t>
      </w:r>
      <w:r w:rsidR="0003503A" w:rsidRPr="00A85565">
        <w:t>;</w:t>
      </w:r>
      <w:r w:rsidR="00335E73">
        <w:rPr>
          <w:rStyle w:val="FootnoteReference"/>
        </w:rPr>
        <w:footnoteReference w:id="8"/>
      </w:r>
    </w:p>
    <w:p w14:paraId="6F88E344" w14:textId="3ACCB4AB" w:rsidR="0003503A" w:rsidRPr="00A85565" w:rsidRDefault="002A31A1" w:rsidP="0003503A">
      <w:pPr>
        <w:pStyle w:val="CBDNormalNumber"/>
        <w:numPr>
          <w:ilvl w:val="1"/>
          <w:numId w:val="6"/>
        </w:numPr>
      </w:pPr>
      <w:r w:rsidRPr="00A85565">
        <w:t>The r</w:t>
      </w:r>
      <w:r w:rsidR="00E612A5" w:rsidRPr="00A85565">
        <w:t xml:space="preserve">eports of the </w:t>
      </w:r>
      <w:r w:rsidR="00FA7855" w:rsidRPr="00A85565">
        <w:t>Subsidiary Body on Implementation on its sixth and seventh meetings.</w:t>
      </w:r>
      <w:r w:rsidR="00164D72" w:rsidRPr="00A85565">
        <w:rPr>
          <w:rStyle w:val="FootnoteReference"/>
        </w:rPr>
        <w:footnoteReference w:id="9"/>
      </w:r>
    </w:p>
    <w:p w14:paraId="0876F997" w14:textId="429A1C40" w:rsidR="000D3673" w:rsidRPr="00A85565" w:rsidRDefault="00183246" w:rsidP="0003503A">
      <w:pPr>
        <w:pStyle w:val="CBDNormalNumber"/>
        <w:numPr>
          <w:ilvl w:val="1"/>
          <w:numId w:val="6"/>
        </w:numPr>
      </w:pPr>
      <w:bookmarkStart w:id="0" w:name="_Hlk218857571"/>
      <w:r w:rsidRPr="00A85565">
        <w:t>The r</w:t>
      </w:r>
      <w:r w:rsidR="000D3673" w:rsidRPr="00A85565">
        <w:t xml:space="preserve">eport of the Subsidiary Body </w:t>
      </w:r>
      <w:r w:rsidR="00E55353" w:rsidRPr="00A85565">
        <w:t xml:space="preserve">on Article 8(j) and Other Provisions of the Convention on Biological Diversity Related to Indigenous Peoples and Local Communities </w:t>
      </w:r>
      <w:r w:rsidR="000D3673" w:rsidRPr="00A85565">
        <w:t xml:space="preserve">on its first </w:t>
      </w:r>
      <w:r w:rsidR="007C02C2" w:rsidRPr="00A85565">
        <w:t>meeting</w:t>
      </w:r>
      <w:bookmarkEnd w:id="0"/>
      <w:r w:rsidR="007C02C2" w:rsidRPr="00A85565">
        <w:t>.</w:t>
      </w:r>
      <w:r w:rsidR="00E55353" w:rsidRPr="00A85565">
        <w:rPr>
          <w:rStyle w:val="FootnoteReference"/>
        </w:rPr>
        <w:footnoteReference w:id="10"/>
      </w:r>
    </w:p>
    <w:p w14:paraId="3A92A30B" w14:textId="19C97B45" w:rsidR="00E612A5" w:rsidRPr="00A85565" w:rsidRDefault="00E612A5" w:rsidP="00E612A5">
      <w:pPr>
        <w:pStyle w:val="CBDAgendaItem"/>
        <w:rPr>
          <w:rFonts w:hint="eastAsia"/>
        </w:rPr>
      </w:pPr>
      <w:r w:rsidRPr="00A85565">
        <w:lastRenderedPageBreak/>
        <w:t xml:space="preserve">Item 5 </w:t>
      </w:r>
      <w:r w:rsidRPr="00A85565">
        <w:br/>
        <w:t>Report of the Compliance Committee</w:t>
      </w:r>
    </w:p>
    <w:p w14:paraId="30502219" w14:textId="2D3A9FA3" w:rsidR="007D0808" w:rsidRPr="00A85565" w:rsidRDefault="007D0808" w:rsidP="007D0808">
      <w:pPr>
        <w:pStyle w:val="CBDNormalNumber"/>
      </w:pPr>
      <w:r w:rsidRPr="00A85565">
        <w:t>The Compliance Committee under the Cartagena Protocol is required to report and submit its recommendations to the Conference of the Parties serving as the meeting of the Parties to the Protocol.</w:t>
      </w:r>
    </w:p>
    <w:p w14:paraId="5019B031" w14:textId="3D0B08A1" w:rsidR="00836BBD" w:rsidRPr="00A85565" w:rsidRDefault="007D0808" w:rsidP="00B95099">
      <w:pPr>
        <w:pStyle w:val="CBDNormalNumber"/>
      </w:pPr>
      <w:r w:rsidRPr="00A85565">
        <w:t>The Conference of the Parties serving as the meeting of the Parties to the Cartagena Protocol will be invited to consider the report of the Compliance Committee</w:t>
      </w:r>
      <w:r w:rsidR="00B95099" w:rsidRPr="00A85565">
        <w:t>,</w:t>
      </w:r>
      <w:r w:rsidR="00B95099" w:rsidRPr="00A85565">
        <w:rPr>
          <w:rStyle w:val="FootnoteReference"/>
        </w:rPr>
        <w:footnoteReference w:id="11"/>
      </w:r>
      <w:r w:rsidRPr="00A85565">
        <w:t xml:space="preserve"> </w:t>
      </w:r>
      <w:r w:rsidR="00B95099" w:rsidRPr="00A85565">
        <w:t xml:space="preserve">including any recommendations therein, </w:t>
      </w:r>
      <w:r w:rsidRPr="00A85565">
        <w:t xml:space="preserve">and to take appropriate action. It is expected that the recommendations of the Committee will be considered under the agenda item to which they most closely pertain, as indicated in the report. The recommendations </w:t>
      </w:r>
      <w:r w:rsidR="00F70C63" w:rsidRPr="00A85565">
        <w:t>will</w:t>
      </w:r>
      <w:r w:rsidRPr="00A85565">
        <w:t xml:space="preserve"> also be included under the appropriate agenda items in the compilation of draft decisions. </w:t>
      </w:r>
    </w:p>
    <w:p w14:paraId="1052124D" w14:textId="0819C72B" w:rsidR="00E612A5" w:rsidRPr="00A85565" w:rsidRDefault="007D0808" w:rsidP="007D0808">
      <w:pPr>
        <w:pStyle w:val="CBDNormalNumber"/>
      </w:pPr>
      <w:r w:rsidRPr="00A85565">
        <w:t xml:space="preserve">The Conference of the Parties serving as the meeting of the Parties to the Cartagena Protocol will also be invited to elect members </w:t>
      </w:r>
      <w:r w:rsidR="003E31E6">
        <w:t>of</w:t>
      </w:r>
      <w:r w:rsidRPr="00A85565">
        <w:t xml:space="preserve"> the Compliance Committee. A notification providing further information on the matter will be issued before the present meeting.</w:t>
      </w:r>
    </w:p>
    <w:p w14:paraId="0595AA32" w14:textId="627F3169" w:rsidR="00E612A5" w:rsidRPr="00A85565" w:rsidRDefault="00E612A5" w:rsidP="00E612A5">
      <w:pPr>
        <w:pStyle w:val="CBDAgendaItem"/>
        <w:rPr>
          <w:rFonts w:hint="eastAsia"/>
        </w:rPr>
      </w:pPr>
      <w:r w:rsidRPr="00A85565">
        <w:t xml:space="preserve">Item 6 </w:t>
      </w:r>
      <w:r w:rsidRPr="00A85565">
        <w:br/>
        <w:t xml:space="preserve">Administration of the </w:t>
      </w:r>
      <w:r w:rsidR="009A2EC1" w:rsidRPr="00A85565">
        <w:t xml:space="preserve">Cartagena </w:t>
      </w:r>
      <w:r w:rsidRPr="00A85565">
        <w:t>Protocol and budget for the trust funds</w:t>
      </w:r>
    </w:p>
    <w:p w14:paraId="435F9320" w14:textId="5FFA7E68" w:rsidR="00E90021" w:rsidRPr="00947347" w:rsidRDefault="00C478CF" w:rsidP="00762DEB">
      <w:pPr>
        <w:pStyle w:val="CBDNormalNumber"/>
        <w:rPr>
          <w:rFonts w:asciiTheme="majorBidi" w:eastAsia="MS Mincho" w:hAnsiTheme="majorBidi" w:cstheme="majorBidi"/>
          <w:color w:val="000000"/>
          <w:kern w:val="22"/>
          <w:szCs w:val="24"/>
        </w:rPr>
      </w:pPr>
      <w:r w:rsidRPr="00A85565">
        <w:rPr>
          <w:snapToGrid w:val="0"/>
        </w:rPr>
        <w:t xml:space="preserve">At its sixth meeting, </w:t>
      </w:r>
      <w:r w:rsidR="0037074D" w:rsidRPr="00A85565">
        <w:rPr>
          <w:snapToGrid w:val="0"/>
        </w:rPr>
        <w:t>pursuant to decision </w:t>
      </w:r>
      <w:hyperlink r:id="rId18" w:history="1">
        <w:r w:rsidR="0037074D" w:rsidRPr="00A85565">
          <w:rPr>
            <w:rStyle w:val="Hyperlink"/>
            <w:snapToGrid w:val="0"/>
          </w:rPr>
          <w:t>16/28</w:t>
        </w:r>
      </w:hyperlink>
      <w:r w:rsidR="0037074D" w:rsidRPr="00A85565">
        <w:rPr>
          <w:snapToGrid w:val="0"/>
        </w:rPr>
        <w:t xml:space="preserve"> of the Conference of the Parties to the Convention, </w:t>
      </w:r>
      <w:r w:rsidR="00911626" w:rsidRPr="00A85565">
        <w:rPr>
          <w:snapToGrid w:val="0"/>
        </w:rPr>
        <w:t>t</w:t>
      </w:r>
      <w:r w:rsidR="00E90021" w:rsidRPr="00A85565">
        <w:rPr>
          <w:snapToGrid w:val="0"/>
        </w:rPr>
        <w:t>he Subsidiary Body</w:t>
      </w:r>
      <w:r w:rsidR="00A624F5" w:rsidRPr="00A85565">
        <w:rPr>
          <w:snapToGrid w:val="0"/>
        </w:rPr>
        <w:t xml:space="preserve"> on Implementation</w:t>
      </w:r>
      <w:r w:rsidR="00E90021" w:rsidRPr="00A85565">
        <w:rPr>
          <w:snapToGrid w:val="0"/>
        </w:rPr>
        <w:t xml:space="preserve"> </w:t>
      </w:r>
      <w:r w:rsidR="00911626" w:rsidRPr="00A85565">
        <w:rPr>
          <w:snapToGrid w:val="0"/>
        </w:rPr>
        <w:t>adopted recommendation </w:t>
      </w:r>
      <w:hyperlink r:id="rId19" w:history="1">
        <w:r w:rsidR="00911626" w:rsidRPr="00A85565">
          <w:rPr>
            <w:rStyle w:val="Hyperlink"/>
            <w:snapToGrid w:val="0"/>
          </w:rPr>
          <w:t>6/9</w:t>
        </w:r>
      </w:hyperlink>
      <w:r w:rsidR="00911626" w:rsidRPr="00A85565">
        <w:rPr>
          <w:snapToGrid w:val="0"/>
        </w:rPr>
        <w:t xml:space="preserve">, </w:t>
      </w:r>
      <w:r w:rsidR="00762DEB" w:rsidRPr="00A85565">
        <w:rPr>
          <w:snapToGrid w:val="0"/>
        </w:rPr>
        <w:t xml:space="preserve">which </w:t>
      </w:r>
      <w:r w:rsidR="00762DEB" w:rsidRPr="00CA4044">
        <w:rPr>
          <w:snapToGrid w:val="0"/>
        </w:rPr>
        <w:t>contain</w:t>
      </w:r>
      <w:r w:rsidR="00035498" w:rsidRPr="00CA4044">
        <w:rPr>
          <w:snapToGrid w:val="0"/>
        </w:rPr>
        <w:t>s</w:t>
      </w:r>
      <w:r w:rsidR="00762DEB" w:rsidRPr="00A85565">
        <w:rPr>
          <w:snapToGrid w:val="0"/>
        </w:rPr>
        <w:t xml:space="preserve"> a draft decision in which it </w:t>
      </w:r>
      <w:r w:rsidR="00E90021" w:rsidRPr="00A85565">
        <w:rPr>
          <w:snapToGrid w:val="0"/>
        </w:rPr>
        <w:t>recommended that the Conference of the Parties serving as the meeting of the Parties to the Cartagena Protocol take note of the executive summary of the report on the external in-depth functional review of the Secretariat</w:t>
      </w:r>
      <w:r w:rsidR="00E90021" w:rsidRPr="00A85565">
        <w:rPr>
          <w:rStyle w:val="FootnoteReference"/>
          <w:snapToGrid w:val="0"/>
        </w:rPr>
        <w:footnoteReference w:id="12"/>
      </w:r>
      <w:r w:rsidR="00E90021" w:rsidRPr="00A85565">
        <w:rPr>
          <w:snapToGrid w:val="0"/>
        </w:rPr>
        <w:t xml:space="preserve"> and note the additional actions requested by the Subsidiary Body in </w:t>
      </w:r>
      <w:r w:rsidR="008769CC">
        <w:rPr>
          <w:snapToGrid w:val="0"/>
        </w:rPr>
        <w:t>its</w:t>
      </w:r>
      <w:r w:rsidR="00E90021" w:rsidRPr="00A85565">
        <w:rPr>
          <w:snapToGrid w:val="0"/>
        </w:rPr>
        <w:t xml:space="preserve"> recommendation.</w:t>
      </w:r>
    </w:p>
    <w:p w14:paraId="2B430CCA" w14:textId="4DE3A507" w:rsidR="00646C7C" w:rsidRPr="00947347" w:rsidRDefault="00E80E0F" w:rsidP="00E90021">
      <w:pPr>
        <w:pStyle w:val="CBDNormalNumber"/>
        <w:rPr>
          <w:rFonts w:asciiTheme="majorBidi" w:eastAsia="MS Mincho" w:hAnsiTheme="majorBidi" w:cstheme="majorBidi"/>
          <w:color w:val="000000"/>
          <w:kern w:val="22"/>
          <w:szCs w:val="24"/>
        </w:rPr>
      </w:pPr>
      <w:r w:rsidRPr="00A85565">
        <w:rPr>
          <w:snapToGrid w:val="0"/>
        </w:rPr>
        <w:t>At its seventh meeting</w:t>
      </w:r>
      <w:r w:rsidR="0039316F" w:rsidRPr="00A85565">
        <w:rPr>
          <w:snapToGrid w:val="0"/>
        </w:rPr>
        <w:t xml:space="preserve">, </w:t>
      </w:r>
      <w:r w:rsidR="00B04F08" w:rsidRPr="00A85565">
        <w:rPr>
          <w:snapToGrid w:val="0"/>
        </w:rPr>
        <w:t xml:space="preserve">also </w:t>
      </w:r>
      <w:r w:rsidR="0039316F" w:rsidRPr="00A85565">
        <w:rPr>
          <w:snapToGrid w:val="0"/>
        </w:rPr>
        <w:t>p</w:t>
      </w:r>
      <w:r w:rsidR="00C56F71" w:rsidRPr="00A85565">
        <w:rPr>
          <w:snapToGrid w:val="0"/>
        </w:rPr>
        <w:t>ursuant to decision</w:t>
      </w:r>
      <w:r w:rsidR="00B04F08" w:rsidRPr="00A85565">
        <w:rPr>
          <w:snapToGrid w:val="0"/>
        </w:rPr>
        <w:t> </w:t>
      </w:r>
      <w:hyperlink r:id="rId20" w:history="1">
        <w:r w:rsidR="00B04F08" w:rsidRPr="00A85565">
          <w:rPr>
            <w:rStyle w:val="Hyperlink"/>
            <w:snapToGrid w:val="0"/>
          </w:rPr>
          <w:t>16/28</w:t>
        </w:r>
      </w:hyperlink>
      <w:r w:rsidR="00C56F71" w:rsidRPr="00A85565">
        <w:rPr>
          <w:snapToGrid w:val="0"/>
        </w:rPr>
        <w:t>, t</w:t>
      </w:r>
      <w:r w:rsidR="00FB777F" w:rsidRPr="00A85565">
        <w:rPr>
          <w:snapToGrid w:val="0"/>
        </w:rPr>
        <w:t xml:space="preserve">he </w:t>
      </w:r>
      <w:r w:rsidR="007722B4" w:rsidRPr="00A85565">
        <w:rPr>
          <w:snapToGrid w:val="0"/>
        </w:rPr>
        <w:t xml:space="preserve">Subsidiary Body </w:t>
      </w:r>
      <w:r w:rsidR="00941313" w:rsidRPr="00A85565">
        <w:rPr>
          <w:snapToGrid w:val="0"/>
        </w:rPr>
        <w:t xml:space="preserve">is to consider </w:t>
      </w:r>
      <w:r w:rsidR="00FB777F" w:rsidRPr="00A85565">
        <w:rPr>
          <w:snapToGrid w:val="0"/>
        </w:rPr>
        <w:t xml:space="preserve">a </w:t>
      </w:r>
      <w:r w:rsidR="006B5DFF" w:rsidRPr="00A85565">
        <w:rPr>
          <w:snapToGrid w:val="0"/>
        </w:rPr>
        <w:t xml:space="preserve">proposed </w:t>
      </w:r>
      <w:r w:rsidR="00FB777F" w:rsidRPr="00A85565">
        <w:rPr>
          <w:snapToGrid w:val="0"/>
        </w:rPr>
        <w:t xml:space="preserve">integrated </w:t>
      </w:r>
      <w:r w:rsidR="00251B4B" w:rsidRPr="00A85565">
        <w:rPr>
          <w:snapToGrid w:val="0"/>
        </w:rPr>
        <w:t xml:space="preserve">programme of work and </w:t>
      </w:r>
      <w:r w:rsidR="00FB777F" w:rsidRPr="00A85565">
        <w:rPr>
          <w:snapToGrid w:val="0"/>
        </w:rPr>
        <w:t>budget</w:t>
      </w:r>
      <w:r w:rsidR="00074168" w:rsidRPr="00A85565">
        <w:t xml:space="preserve"> </w:t>
      </w:r>
      <w:r w:rsidR="00074168" w:rsidRPr="00A85565">
        <w:rPr>
          <w:snapToGrid w:val="0"/>
        </w:rPr>
        <w:t>for the period 2027–2028</w:t>
      </w:r>
      <w:r w:rsidR="00FB777F" w:rsidRPr="00A85565">
        <w:rPr>
          <w:snapToGrid w:val="0"/>
        </w:rPr>
        <w:t>, including the budget for the trust fund for the Protocol</w:t>
      </w:r>
      <w:r w:rsidR="00B93395" w:rsidRPr="00A85565">
        <w:rPr>
          <w:snapToGrid w:val="0"/>
        </w:rPr>
        <w:t>, prepared by the Secretariat</w:t>
      </w:r>
      <w:r w:rsidR="006B5DFF" w:rsidRPr="00A85565">
        <w:rPr>
          <w:snapToGrid w:val="0"/>
        </w:rPr>
        <w:t>.</w:t>
      </w:r>
    </w:p>
    <w:p w14:paraId="2344D5DA" w14:textId="2D88F52D" w:rsidR="00EA4B1F" w:rsidRPr="00FA06D4" w:rsidRDefault="0007748D" w:rsidP="008B05B1">
      <w:pPr>
        <w:pStyle w:val="CBDNormalNumber"/>
        <w:rPr>
          <w:rFonts w:asciiTheme="majorBidi" w:eastAsia="MS Mincho" w:hAnsiTheme="majorBidi" w:cstheme="majorBidi"/>
          <w:color w:val="000000"/>
          <w:kern w:val="22"/>
          <w:szCs w:val="24"/>
        </w:rPr>
      </w:pPr>
      <w:r w:rsidRPr="00A85565">
        <w:rPr>
          <w:snapToGrid w:val="0"/>
        </w:rPr>
        <w:t xml:space="preserve">The Conference of the Parties serving as the meeting of the Parties </w:t>
      </w:r>
      <w:r w:rsidRPr="00A85565">
        <w:t>to the Cartagena Protocol</w:t>
      </w:r>
      <w:r w:rsidRPr="00A85565">
        <w:rPr>
          <w:snapToGrid w:val="0"/>
        </w:rPr>
        <w:t xml:space="preserve"> will</w:t>
      </w:r>
      <w:r w:rsidR="00BE3F28" w:rsidRPr="00A85565">
        <w:rPr>
          <w:snapToGrid w:val="0"/>
        </w:rPr>
        <w:t xml:space="preserve"> have before it a note by the Secretariat </w:t>
      </w:r>
      <w:r w:rsidR="00693F11" w:rsidRPr="00A85565">
        <w:rPr>
          <w:snapToGrid w:val="0"/>
        </w:rPr>
        <w:t>on the administration of the Convention and its Protocols for the biennium</w:t>
      </w:r>
      <w:r w:rsidR="005B6CED">
        <w:rPr>
          <w:snapToGrid w:val="0"/>
        </w:rPr>
        <w:t> </w:t>
      </w:r>
      <w:r w:rsidR="00693F11" w:rsidRPr="00A85565">
        <w:rPr>
          <w:snapToGrid w:val="0"/>
        </w:rPr>
        <w:t>2025–2026,</w:t>
      </w:r>
      <w:r w:rsidR="00693F11" w:rsidRPr="00A85565">
        <w:rPr>
          <w:rStyle w:val="FootnoteReference"/>
          <w:snapToGrid w:val="0"/>
        </w:rPr>
        <w:footnoteReference w:id="13"/>
      </w:r>
      <w:r w:rsidR="00693F11" w:rsidRPr="00A85565">
        <w:rPr>
          <w:snapToGrid w:val="0"/>
        </w:rPr>
        <w:t xml:space="preserve"> </w:t>
      </w:r>
      <w:r w:rsidR="00FF63E9" w:rsidRPr="00A85565">
        <w:rPr>
          <w:snapToGrid w:val="0"/>
        </w:rPr>
        <w:t xml:space="preserve">a note by the Secretariat containing </w:t>
      </w:r>
      <w:r w:rsidR="00BE3F28" w:rsidRPr="00A85565">
        <w:rPr>
          <w:snapToGrid w:val="0"/>
        </w:rPr>
        <w:t>a proposed budget for the programme of work of the Convention and its Protocols for the biennium 2027–2028</w:t>
      </w:r>
      <w:r w:rsidR="00BE3F28" w:rsidRPr="00A85565">
        <w:rPr>
          <w:rStyle w:val="FootnoteReference"/>
          <w:snapToGrid w:val="0"/>
        </w:rPr>
        <w:footnoteReference w:id="14"/>
      </w:r>
      <w:r w:rsidR="00BE3F28" w:rsidRPr="00A85565">
        <w:rPr>
          <w:snapToGrid w:val="0"/>
        </w:rPr>
        <w:t xml:space="preserve"> and </w:t>
      </w:r>
      <w:r w:rsidR="00FF5712" w:rsidRPr="00A85565">
        <w:rPr>
          <w:snapToGrid w:val="0"/>
        </w:rPr>
        <w:t xml:space="preserve">an addendum on </w:t>
      </w:r>
      <w:r w:rsidR="00FF5712" w:rsidRPr="00FA06D4">
        <w:rPr>
          <w:snapToGrid w:val="0"/>
        </w:rPr>
        <w:t>requirements for the trust fund for additional voluntary contributions in support of approved activities.</w:t>
      </w:r>
      <w:r w:rsidR="00FF5712" w:rsidRPr="00FA06D4">
        <w:rPr>
          <w:rStyle w:val="FootnoteReference"/>
          <w:snapToGrid w:val="0"/>
        </w:rPr>
        <w:footnoteReference w:id="15"/>
      </w:r>
    </w:p>
    <w:p w14:paraId="65DC0A35" w14:textId="5C7073FD" w:rsidR="0079035A" w:rsidRPr="00947347" w:rsidRDefault="0079035A" w:rsidP="0079035A">
      <w:pPr>
        <w:pStyle w:val="CBDNormalNumber"/>
        <w:rPr>
          <w:rFonts w:asciiTheme="majorBidi" w:eastAsia="MS Mincho" w:hAnsiTheme="majorBidi" w:cstheme="majorBidi"/>
          <w:color w:val="000000"/>
          <w:kern w:val="22"/>
          <w:szCs w:val="24"/>
        </w:rPr>
      </w:pPr>
      <w:r w:rsidRPr="00A85565">
        <w:rPr>
          <w:snapToGrid w:val="0"/>
        </w:rPr>
        <w:t xml:space="preserve">The Conference of the Parties serving as the meeting of the Parties </w:t>
      </w:r>
      <w:r w:rsidRPr="00A85565">
        <w:t>to the Cartagena Protocol</w:t>
      </w:r>
      <w:r w:rsidRPr="00A85565">
        <w:rPr>
          <w:snapToGrid w:val="0"/>
        </w:rPr>
        <w:t xml:space="preserve"> will be invited to adopt an integrated budget, including the budget for the trust fund for the Protocol, on the basis of the proposals of the Secretariat</w:t>
      </w:r>
      <w:r w:rsidR="00D953DC" w:rsidRPr="00A85565">
        <w:rPr>
          <w:snapToGrid w:val="0"/>
        </w:rPr>
        <w:t>,</w:t>
      </w:r>
      <w:r w:rsidR="00FC76CA" w:rsidRPr="00A85565">
        <w:rPr>
          <w:snapToGrid w:val="0"/>
        </w:rPr>
        <w:t xml:space="preserve"> and to consider the relevant </w:t>
      </w:r>
      <w:r w:rsidR="00816DF9" w:rsidRPr="00A85565">
        <w:rPr>
          <w:snapToGrid w:val="0"/>
        </w:rPr>
        <w:t>draft decisions from the Subsidiary Body on Implementation</w:t>
      </w:r>
      <w:r w:rsidR="002C5C57" w:rsidRPr="00A85565">
        <w:rPr>
          <w:snapToGrid w:val="0"/>
        </w:rPr>
        <w:t xml:space="preserve">, </w:t>
      </w:r>
      <w:r w:rsidR="0025022D" w:rsidRPr="00A85565">
        <w:rPr>
          <w:rFonts w:asciiTheme="majorBidi" w:eastAsia="MS Mincho" w:hAnsiTheme="majorBidi" w:cstheme="majorBidi"/>
          <w:color w:val="000000"/>
          <w:kern w:val="22"/>
        </w:rPr>
        <w:t xml:space="preserve">as </w:t>
      </w:r>
      <w:r w:rsidR="0025022D" w:rsidRPr="00A85565">
        <w:t xml:space="preserve">reproduced </w:t>
      </w:r>
      <w:r w:rsidRPr="00A85565">
        <w:rPr>
          <w:rFonts w:asciiTheme="majorBidi" w:eastAsia="MS Mincho" w:hAnsiTheme="majorBidi" w:cstheme="majorBidi"/>
          <w:color w:val="000000"/>
          <w:kern w:val="22"/>
        </w:rPr>
        <w:t>in the compilation of draft decisions</w:t>
      </w:r>
      <w:r w:rsidR="00933DCA" w:rsidRPr="00A85565">
        <w:t xml:space="preserve">, with a view to </w:t>
      </w:r>
      <w:r w:rsidR="00FF63E9" w:rsidRPr="00A85565">
        <w:t>their</w:t>
      </w:r>
      <w:r w:rsidR="00933DCA" w:rsidRPr="00A85565">
        <w:t xml:space="preserve"> adoption</w:t>
      </w:r>
      <w:r w:rsidRPr="00A85565">
        <w:rPr>
          <w:rFonts w:asciiTheme="majorBidi" w:eastAsia="MS Mincho" w:hAnsiTheme="majorBidi" w:cstheme="majorBidi"/>
          <w:color w:val="000000"/>
          <w:kern w:val="22"/>
        </w:rPr>
        <w:t>.</w:t>
      </w:r>
    </w:p>
    <w:p w14:paraId="66440CEE" w14:textId="114BC635" w:rsidR="00E612A5" w:rsidRPr="00A85565" w:rsidRDefault="00E612A5" w:rsidP="00E612A5">
      <w:pPr>
        <w:pStyle w:val="CBDAgendaItem"/>
        <w:rPr>
          <w:rFonts w:hint="eastAsia"/>
        </w:rPr>
      </w:pPr>
      <w:r w:rsidRPr="00A85565">
        <w:t xml:space="preserve">Item 7 </w:t>
      </w:r>
      <w:r w:rsidRPr="00A85565">
        <w:br/>
        <w:t>Monitoring and reporting</w:t>
      </w:r>
    </w:p>
    <w:p w14:paraId="283B66B3" w14:textId="300B65A3" w:rsidR="00E612A5" w:rsidRPr="00A85565" w:rsidRDefault="00775B10" w:rsidP="00166A81">
      <w:pPr>
        <w:pStyle w:val="CBDNormalNumber"/>
      </w:pPr>
      <w:r w:rsidRPr="00A85565">
        <w:t xml:space="preserve">Under </w:t>
      </w:r>
      <w:r w:rsidR="00336958" w:rsidRPr="00A85565">
        <w:t>Article</w:t>
      </w:r>
      <w:r w:rsidR="00840048">
        <w:t> </w:t>
      </w:r>
      <w:r w:rsidR="00336958" w:rsidRPr="00A85565">
        <w:t xml:space="preserve">33 of the </w:t>
      </w:r>
      <w:r w:rsidR="00D14C80" w:rsidRPr="00A85565">
        <w:t xml:space="preserve">Cartagena </w:t>
      </w:r>
      <w:r w:rsidR="00336958" w:rsidRPr="00A85565">
        <w:t>Protocol</w:t>
      </w:r>
      <w:r w:rsidRPr="00A85565">
        <w:t>,</w:t>
      </w:r>
      <w:r w:rsidR="00336958" w:rsidRPr="00A85565">
        <w:t xml:space="preserve"> each Party </w:t>
      </w:r>
      <w:r w:rsidR="00D14C80" w:rsidRPr="00A85565">
        <w:t xml:space="preserve">is required </w:t>
      </w:r>
      <w:r w:rsidR="00336958" w:rsidRPr="00A85565">
        <w:t xml:space="preserve">to report, at intervals to be determined by the </w:t>
      </w:r>
      <w:r w:rsidR="00D14C80" w:rsidRPr="00A85565">
        <w:t xml:space="preserve">Conference of the Parties serving as the </w:t>
      </w:r>
      <w:r w:rsidR="00336958" w:rsidRPr="00A85565">
        <w:t>meeting of the Parties to the Protocol, on measures that it has taken to implement the Protocol.</w:t>
      </w:r>
    </w:p>
    <w:p w14:paraId="18F08A03" w14:textId="27D0480E" w:rsidR="007808B2" w:rsidRPr="00A85565" w:rsidRDefault="00D23197" w:rsidP="00A85565">
      <w:pPr>
        <w:pStyle w:val="CBDNormalNumber"/>
      </w:pPr>
      <w:r w:rsidRPr="00A85565">
        <w:lastRenderedPageBreak/>
        <w:t>In decision</w:t>
      </w:r>
      <w:r w:rsidR="005B6CED">
        <w:t> </w:t>
      </w:r>
      <w:hyperlink r:id="rId21" w:history="1">
        <w:r w:rsidRPr="00A85565">
          <w:rPr>
            <w:rStyle w:val="Hyperlink"/>
          </w:rPr>
          <w:t>CP-9/5</w:t>
        </w:r>
      </w:hyperlink>
      <w:r w:rsidRPr="00A85565">
        <w:t>, the Conference of the Parties serving as the meeting of the Parties to the Cartagena Protocol accepted the invitation of the C</w:t>
      </w:r>
      <w:r w:rsidR="00B745A8" w:rsidRPr="00A85565">
        <w:t>o</w:t>
      </w:r>
      <w:r w:rsidRPr="00A85565">
        <w:t>nferen</w:t>
      </w:r>
      <w:r w:rsidR="00B745A8" w:rsidRPr="00A85565">
        <w:t>c</w:t>
      </w:r>
      <w:r w:rsidRPr="00A85565">
        <w:t>e of the Parties</w:t>
      </w:r>
      <w:r w:rsidR="00116B43" w:rsidRPr="00A85565">
        <w:t xml:space="preserve"> to the Convention</w:t>
      </w:r>
      <w:r w:rsidR="00B745A8" w:rsidRPr="00A85565">
        <w:t xml:space="preserve"> contained </w:t>
      </w:r>
      <w:r w:rsidR="00FF3CD4" w:rsidRPr="00A85565">
        <w:t>in decision</w:t>
      </w:r>
      <w:r w:rsidR="003D7CB3" w:rsidRPr="00A85565">
        <w:t> </w:t>
      </w:r>
      <w:hyperlink r:id="rId22" w:history="1">
        <w:r w:rsidR="00FF3CD4" w:rsidRPr="00A85565">
          <w:rPr>
            <w:rStyle w:val="Hyperlink"/>
          </w:rPr>
          <w:t>14/27</w:t>
        </w:r>
      </w:hyperlink>
      <w:r w:rsidR="00FF3CD4" w:rsidRPr="00A85565">
        <w:t xml:space="preserve"> and decided to have a synchronized </w:t>
      </w:r>
      <w:r w:rsidR="009D0AE5" w:rsidRPr="00A85565">
        <w:t>national reporting cycle commencing in 2023. In decision</w:t>
      </w:r>
      <w:r w:rsidR="005B6CED">
        <w:t> </w:t>
      </w:r>
      <w:hyperlink r:id="rId23" w:history="1">
        <w:r w:rsidR="005D1069" w:rsidRPr="00A85565">
          <w:rPr>
            <w:rStyle w:val="Hyperlink"/>
          </w:rPr>
          <w:t>15</w:t>
        </w:r>
        <w:r w:rsidR="009D0AE5" w:rsidRPr="00A85565">
          <w:rPr>
            <w:rStyle w:val="Hyperlink"/>
          </w:rPr>
          <w:t>/</w:t>
        </w:r>
        <w:r w:rsidR="007E675C" w:rsidRPr="00A85565">
          <w:rPr>
            <w:rStyle w:val="Hyperlink"/>
          </w:rPr>
          <w:t>6</w:t>
        </w:r>
      </w:hyperlink>
      <w:r w:rsidR="003B798C" w:rsidRPr="00A85565">
        <w:t xml:space="preserve">, the Conference of the Parties </w:t>
      </w:r>
      <w:r w:rsidR="00116B43" w:rsidRPr="00A85565">
        <w:t xml:space="preserve">to the Convention </w:t>
      </w:r>
      <w:r w:rsidR="00947C90" w:rsidRPr="00A85565">
        <w:t xml:space="preserve">decided that the reporting deadline </w:t>
      </w:r>
      <w:r w:rsidR="001E6CD8" w:rsidRPr="00A85565">
        <w:t>for the seventh national report under the Convention would be 28</w:t>
      </w:r>
      <w:r w:rsidR="005A432E" w:rsidRPr="00A85565">
        <w:t> </w:t>
      </w:r>
      <w:r w:rsidR="001E6CD8" w:rsidRPr="00A85565">
        <w:t>February 2026. Consequently, the fifth national report</w:t>
      </w:r>
      <w:r w:rsidR="005F34F4" w:rsidRPr="00A85565">
        <w:t xml:space="preserve">s under the Protocol </w:t>
      </w:r>
      <w:r w:rsidR="00F63502" w:rsidRPr="00CA4044">
        <w:t>were</w:t>
      </w:r>
      <w:r w:rsidR="00F63502">
        <w:t xml:space="preserve"> </w:t>
      </w:r>
      <w:r w:rsidR="00F417D3" w:rsidRPr="00A85565">
        <w:t>also</w:t>
      </w:r>
      <w:r w:rsidR="005F34F4" w:rsidRPr="00A85565">
        <w:t xml:space="preserve"> due </w:t>
      </w:r>
      <w:r w:rsidR="00114E4B" w:rsidRPr="00A85565">
        <w:t xml:space="preserve">by </w:t>
      </w:r>
      <w:r w:rsidR="005F34F4" w:rsidRPr="00A85565">
        <w:t>28</w:t>
      </w:r>
      <w:r w:rsidR="005A432E" w:rsidRPr="00A85565">
        <w:t> </w:t>
      </w:r>
      <w:r w:rsidR="005F34F4" w:rsidRPr="00A85565">
        <w:t>February 2026.</w:t>
      </w:r>
    </w:p>
    <w:p w14:paraId="7154C064" w14:textId="79E06FC6" w:rsidR="00E10477" w:rsidRPr="00A85565" w:rsidRDefault="00E10477" w:rsidP="00E10477">
      <w:pPr>
        <w:pStyle w:val="CBDNormalNumber"/>
      </w:pPr>
      <w:r w:rsidRPr="00A85565">
        <w:t xml:space="preserve">The Conference of the Parties serving as the meeting of the Parties to the Cartagena Protocol will </w:t>
      </w:r>
      <w:r w:rsidR="000B2DA5" w:rsidRPr="00A85565">
        <w:t xml:space="preserve">be invited to </w:t>
      </w:r>
      <w:r w:rsidRPr="00A85565">
        <w:t xml:space="preserve">consider </w:t>
      </w:r>
      <w:r w:rsidR="002C2CD2" w:rsidRPr="00A85565">
        <w:t xml:space="preserve">a draft decision </w:t>
      </w:r>
      <w:r w:rsidRPr="00A85565">
        <w:t>prepared by the Secretar</w:t>
      </w:r>
      <w:r w:rsidR="00DB0296" w:rsidRPr="00A85565">
        <w:t>iat</w:t>
      </w:r>
      <w:r w:rsidR="00570064" w:rsidRPr="00A85565">
        <w:t>,</w:t>
      </w:r>
      <w:r w:rsidR="00DB0296" w:rsidRPr="00A85565">
        <w:rPr>
          <w:rStyle w:val="FootnoteReference"/>
        </w:rPr>
        <w:footnoteReference w:id="16"/>
      </w:r>
      <w:r w:rsidR="00570064" w:rsidRPr="00A85565">
        <w:t xml:space="preserve"> as reproduced in the compilation of draft decisions, with a view to its adoption</w:t>
      </w:r>
      <w:r w:rsidR="002C2CD2" w:rsidRPr="00A85565">
        <w:t>.</w:t>
      </w:r>
    </w:p>
    <w:p w14:paraId="062837E9" w14:textId="4C97DA16" w:rsidR="00E612A5" w:rsidRPr="00A85565" w:rsidRDefault="00E612A5" w:rsidP="00E612A5">
      <w:pPr>
        <w:pStyle w:val="CBDAgendaItem"/>
        <w:rPr>
          <w:rFonts w:hint="eastAsia"/>
        </w:rPr>
      </w:pPr>
      <w:r w:rsidRPr="00A85565">
        <w:t xml:space="preserve">Item 8 </w:t>
      </w:r>
      <w:r w:rsidRPr="00A85565">
        <w:br/>
        <w:t xml:space="preserve">Assessment and review of the effectiveness of the Cartagena Protocol and midterm evaluation of the </w:t>
      </w:r>
      <w:r w:rsidR="00D06761" w:rsidRPr="00A85565">
        <w:t>i</w:t>
      </w:r>
      <w:r w:rsidRPr="00A85565">
        <w:t xml:space="preserve">mplementation </w:t>
      </w:r>
      <w:r w:rsidR="00D06761" w:rsidRPr="00A85565">
        <w:t>p</w:t>
      </w:r>
      <w:r w:rsidRPr="00A85565">
        <w:t xml:space="preserve">lan and </w:t>
      </w:r>
      <w:r w:rsidR="00D06761" w:rsidRPr="00A85565">
        <w:t>c</w:t>
      </w:r>
      <w:r w:rsidRPr="00A85565">
        <w:t>apacity</w:t>
      </w:r>
      <w:r w:rsidR="00D06761" w:rsidRPr="00A85565">
        <w:t>-b</w:t>
      </w:r>
      <w:r w:rsidRPr="00A85565">
        <w:t xml:space="preserve">uilding </w:t>
      </w:r>
      <w:r w:rsidR="00D06761" w:rsidRPr="00A85565">
        <w:t>a</w:t>
      </w:r>
      <w:r w:rsidRPr="00A85565">
        <w:t xml:space="preserve">ction </w:t>
      </w:r>
      <w:r w:rsidR="00D06761" w:rsidRPr="00A85565">
        <w:t>p</w:t>
      </w:r>
      <w:r w:rsidRPr="00A85565">
        <w:t>lan for the Protocol</w:t>
      </w:r>
    </w:p>
    <w:p w14:paraId="621461BD" w14:textId="394A2859" w:rsidR="00E612A5" w:rsidRPr="00A85565" w:rsidRDefault="008F764A" w:rsidP="00166A81">
      <w:pPr>
        <w:pStyle w:val="CBDNormalNumber"/>
      </w:pPr>
      <w:r w:rsidRPr="00A85565">
        <w:t>In accordance with Article</w:t>
      </w:r>
      <w:r w:rsidR="00A9498C">
        <w:t> </w:t>
      </w:r>
      <w:r w:rsidRPr="00A85565">
        <w:t xml:space="preserve">35 of the </w:t>
      </w:r>
      <w:r w:rsidR="00386CC8" w:rsidRPr="00A85565">
        <w:t xml:space="preserve">Cartagena </w:t>
      </w:r>
      <w:r w:rsidRPr="00A85565">
        <w:t>Protocol, t</w:t>
      </w:r>
      <w:r w:rsidR="00A7572B" w:rsidRPr="00A85565">
        <w:t>he Conference of the Parties serving as the meeting of the Parties to the Protocol is required</w:t>
      </w:r>
      <w:r w:rsidRPr="00A85565">
        <w:t xml:space="preserve"> </w:t>
      </w:r>
      <w:r w:rsidR="00A7572B" w:rsidRPr="00A85565">
        <w:t>to undertake an evaluation of the effectiveness of the Protocol at least every five years.</w:t>
      </w:r>
      <w:r w:rsidRPr="00A85565">
        <w:t xml:space="preserve"> </w:t>
      </w:r>
    </w:p>
    <w:p w14:paraId="496A03C0" w14:textId="4D8EDAB3" w:rsidR="008F764A" w:rsidRPr="00A85565" w:rsidRDefault="008F764A" w:rsidP="00166A81">
      <w:pPr>
        <w:pStyle w:val="CBDNormalNumber"/>
      </w:pPr>
      <w:r w:rsidRPr="00A85565">
        <w:t>In decision</w:t>
      </w:r>
      <w:r w:rsidR="001A2BB9" w:rsidRPr="00A85565">
        <w:t>s</w:t>
      </w:r>
      <w:r w:rsidR="00A9498C">
        <w:t> </w:t>
      </w:r>
      <w:hyperlink r:id="rId24" w:history="1">
        <w:r w:rsidR="007B6BA2" w:rsidRPr="00A85565">
          <w:rPr>
            <w:rStyle w:val="Hyperlink"/>
          </w:rPr>
          <w:t>CP-10/3</w:t>
        </w:r>
      </w:hyperlink>
      <w:r w:rsidR="00F50FAC" w:rsidRPr="00A85565">
        <w:t xml:space="preserve"> and </w:t>
      </w:r>
      <w:hyperlink r:id="rId25" w:history="1">
        <w:r w:rsidR="00F50FAC" w:rsidRPr="00A85565">
          <w:rPr>
            <w:rStyle w:val="Hyperlink"/>
          </w:rPr>
          <w:t>CP-10/4</w:t>
        </w:r>
      </w:hyperlink>
      <w:r w:rsidR="007B6BA2" w:rsidRPr="00A85565">
        <w:t xml:space="preserve">, the Conference of the Parties serving as the meeting of the Parties to the Cartagena Protocol adopted the </w:t>
      </w:r>
      <w:r w:rsidR="00403F60" w:rsidRPr="00A85565">
        <w:t>i</w:t>
      </w:r>
      <w:r w:rsidR="007B6BA2" w:rsidRPr="00A85565">
        <w:t xml:space="preserve">mplementation </w:t>
      </w:r>
      <w:r w:rsidR="00403F60" w:rsidRPr="00A85565">
        <w:t>p</w:t>
      </w:r>
      <w:r w:rsidR="007B6BA2" w:rsidRPr="00A85565">
        <w:t xml:space="preserve">lan </w:t>
      </w:r>
      <w:r w:rsidR="00F50FAC" w:rsidRPr="00A85565">
        <w:t xml:space="preserve">and </w:t>
      </w:r>
      <w:r w:rsidR="001009B3" w:rsidRPr="00A85565">
        <w:t xml:space="preserve">the </w:t>
      </w:r>
      <w:r w:rsidR="00403F60" w:rsidRPr="00A85565">
        <w:t>c</w:t>
      </w:r>
      <w:r w:rsidR="001009B3" w:rsidRPr="00A85565">
        <w:t xml:space="preserve">apacity-building </w:t>
      </w:r>
      <w:r w:rsidR="00403F60" w:rsidRPr="00A85565">
        <w:t>a</w:t>
      </w:r>
      <w:r w:rsidR="001009B3" w:rsidRPr="00A85565">
        <w:t xml:space="preserve">ction </w:t>
      </w:r>
      <w:r w:rsidR="00403F60" w:rsidRPr="00A85565">
        <w:t>p</w:t>
      </w:r>
      <w:r w:rsidR="001009B3" w:rsidRPr="00A85565">
        <w:t>lan for the Protocol</w:t>
      </w:r>
      <w:r w:rsidR="00A847C6" w:rsidRPr="00A85565">
        <w:t>,</w:t>
      </w:r>
      <w:r w:rsidR="001009B3" w:rsidRPr="00A85565">
        <w:t xml:space="preserve"> respectively. </w:t>
      </w:r>
      <w:r w:rsidR="00ED0970" w:rsidRPr="00A85565">
        <w:t xml:space="preserve">It decided that the baseline for the </w:t>
      </w:r>
      <w:r w:rsidR="00E91EAF" w:rsidRPr="00A85565">
        <w:t>i</w:t>
      </w:r>
      <w:r w:rsidR="00ED0970" w:rsidRPr="00A85565">
        <w:t xml:space="preserve">mplementation </w:t>
      </w:r>
      <w:r w:rsidR="00E91EAF" w:rsidRPr="00A85565">
        <w:t>p</w:t>
      </w:r>
      <w:r w:rsidR="00ED0970" w:rsidRPr="00A85565">
        <w:t xml:space="preserve">lan </w:t>
      </w:r>
      <w:r w:rsidR="00E0086A" w:rsidRPr="00A85565">
        <w:t xml:space="preserve">and the </w:t>
      </w:r>
      <w:r w:rsidR="00C466CA" w:rsidRPr="00A85565">
        <w:t>c</w:t>
      </w:r>
      <w:r w:rsidR="00E0086A" w:rsidRPr="00A85565">
        <w:t xml:space="preserve">apacity-building </w:t>
      </w:r>
      <w:r w:rsidR="00C466CA" w:rsidRPr="00A85565">
        <w:t>a</w:t>
      </w:r>
      <w:r w:rsidR="00E0086A" w:rsidRPr="00A85565">
        <w:t xml:space="preserve">ction </w:t>
      </w:r>
      <w:r w:rsidR="00C466CA" w:rsidRPr="00A85565">
        <w:t>p</w:t>
      </w:r>
      <w:r w:rsidR="00E0086A" w:rsidRPr="00A85565">
        <w:t xml:space="preserve">lan </w:t>
      </w:r>
      <w:r w:rsidR="00EE6613" w:rsidRPr="00A85565">
        <w:t>would</w:t>
      </w:r>
      <w:r w:rsidR="00584EEB" w:rsidRPr="00A85565">
        <w:t xml:space="preserve"> comprise </w:t>
      </w:r>
      <w:r w:rsidR="00896749" w:rsidRPr="00A85565">
        <w:t>information gathered in the fourth reporting cycle</w:t>
      </w:r>
      <w:r w:rsidR="00A7357A" w:rsidRPr="00A85565">
        <w:t xml:space="preserve">. It also decided </w:t>
      </w:r>
      <w:r w:rsidR="001B7F64" w:rsidRPr="00A85565">
        <w:t xml:space="preserve">to conduct a midterm evaluation of the </w:t>
      </w:r>
      <w:r w:rsidR="00F607FF" w:rsidRPr="00A85565">
        <w:t>i</w:t>
      </w:r>
      <w:r w:rsidR="001B7F64" w:rsidRPr="00A85565">
        <w:t xml:space="preserve">mplementation </w:t>
      </w:r>
      <w:r w:rsidR="00F607FF" w:rsidRPr="00A85565">
        <w:t>p</w:t>
      </w:r>
      <w:r w:rsidR="001B7F64" w:rsidRPr="00A85565">
        <w:t>lan in conjunction with the fifth assessment and review of the effectiveness of the Protoco</w:t>
      </w:r>
      <w:r w:rsidR="00FA369E" w:rsidRPr="00A85565">
        <w:t xml:space="preserve">l and to conduct a midterm evaluation of the </w:t>
      </w:r>
      <w:r w:rsidR="00CE67A6" w:rsidRPr="00A85565">
        <w:t>c</w:t>
      </w:r>
      <w:r w:rsidR="00FA369E" w:rsidRPr="00A85565">
        <w:t xml:space="preserve">apacity-building </w:t>
      </w:r>
      <w:r w:rsidR="00CE67A6" w:rsidRPr="00A85565">
        <w:t>a</w:t>
      </w:r>
      <w:r w:rsidR="00FA369E" w:rsidRPr="00A85565">
        <w:t xml:space="preserve">ction </w:t>
      </w:r>
      <w:r w:rsidR="00CE67A6" w:rsidRPr="00A85565">
        <w:t>p</w:t>
      </w:r>
      <w:r w:rsidR="00FA369E" w:rsidRPr="00A85565">
        <w:t xml:space="preserve">lan </w:t>
      </w:r>
      <w:r w:rsidR="00E0086A" w:rsidRPr="00A85565">
        <w:t xml:space="preserve">in conjunction </w:t>
      </w:r>
      <w:r w:rsidR="00796A3F" w:rsidRPr="00A85565">
        <w:t xml:space="preserve">with the midterm evaluation of the </w:t>
      </w:r>
      <w:r w:rsidR="00CE67A6" w:rsidRPr="00A85565">
        <w:t>i</w:t>
      </w:r>
      <w:r w:rsidR="00796A3F" w:rsidRPr="00A85565">
        <w:t xml:space="preserve">mplementation </w:t>
      </w:r>
      <w:r w:rsidR="00CE67A6" w:rsidRPr="00A85565">
        <w:t>p</w:t>
      </w:r>
      <w:r w:rsidR="00796A3F" w:rsidRPr="00A85565">
        <w:t xml:space="preserve">lan. </w:t>
      </w:r>
    </w:p>
    <w:p w14:paraId="01AF2991" w14:textId="249C5394" w:rsidR="00775A21" w:rsidRPr="00A85565" w:rsidRDefault="0048776D" w:rsidP="00166A81">
      <w:pPr>
        <w:pStyle w:val="CBDNormalNumber"/>
      </w:pPr>
      <w:r w:rsidRPr="00A85565">
        <w:t>In decision</w:t>
      </w:r>
      <w:r w:rsidR="006064FF">
        <w:t> </w:t>
      </w:r>
      <w:hyperlink r:id="rId26" w:history="1">
        <w:r w:rsidRPr="00A85565">
          <w:rPr>
            <w:rStyle w:val="Hyperlink"/>
          </w:rPr>
          <w:t>CP-10/3</w:t>
        </w:r>
      </w:hyperlink>
      <w:r w:rsidRPr="00A85565">
        <w:t xml:space="preserve">, </w:t>
      </w:r>
      <w:r w:rsidR="00BB1D3F" w:rsidRPr="00A85565">
        <w:t xml:space="preserve">the </w:t>
      </w:r>
      <w:r w:rsidRPr="00A85565">
        <w:t xml:space="preserve">Conference of the Parties serving as the meeting of the Parties to the Cartagena Protocol requested the Executive Secretary to </w:t>
      </w:r>
      <w:r w:rsidR="00775A21" w:rsidRPr="00A85565">
        <w:t xml:space="preserve">include in the reporting format for the fifth national report questions designed to elicit information on the indicators of the </w:t>
      </w:r>
      <w:r w:rsidR="008431BD" w:rsidRPr="00A85565">
        <w:t>i</w:t>
      </w:r>
      <w:r w:rsidR="00775A21" w:rsidRPr="00A85565">
        <w:t xml:space="preserve">mplementation </w:t>
      </w:r>
      <w:r w:rsidR="008431BD" w:rsidRPr="00A85565">
        <w:t>p</w:t>
      </w:r>
      <w:r w:rsidR="00775A21" w:rsidRPr="00A85565">
        <w:t>lan and to analyse and synthesize that information to facilitate the midterm evaluation in conjunction with the fifth assessment and review of the effectiveness of the Protocol, and to make th</w:t>
      </w:r>
      <w:r w:rsidR="0019614A" w:rsidRPr="00A85565">
        <w:t>e</w:t>
      </w:r>
      <w:r w:rsidR="00775A21" w:rsidRPr="00A85565">
        <w:t xml:space="preserve"> information available to the Liaison Group </w:t>
      </w:r>
      <w:r w:rsidR="008161AB" w:rsidRPr="00A85565">
        <w:t xml:space="preserve">on the Cartagena Protocol on Biosafety </w:t>
      </w:r>
      <w:r w:rsidR="00775A21" w:rsidRPr="00A85565">
        <w:t xml:space="preserve">and, as appropriate, the Compliance Committee. </w:t>
      </w:r>
    </w:p>
    <w:p w14:paraId="479E049B" w14:textId="7552527E" w:rsidR="0048776D" w:rsidRPr="00A85565" w:rsidRDefault="00775A21" w:rsidP="00166A81">
      <w:pPr>
        <w:pStyle w:val="CBDNormalNumber"/>
      </w:pPr>
      <w:r w:rsidRPr="00A85565">
        <w:t xml:space="preserve">The Conference of the Parties serving as the meeting of the Parties to the Cartagena Protocol requested the Liaison Group and the Compliance Committee, as appropriate, working in a complementary and non-duplicative manner, to contribute to the midterm evaluation of the </w:t>
      </w:r>
      <w:r w:rsidR="009475F0" w:rsidRPr="00A85565">
        <w:t>i</w:t>
      </w:r>
      <w:r w:rsidRPr="00A85565">
        <w:t xml:space="preserve">mplementation </w:t>
      </w:r>
      <w:r w:rsidR="009475F0" w:rsidRPr="00A85565">
        <w:t>p</w:t>
      </w:r>
      <w:r w:rsidRPr="00A85565">
        <w:t xml:space="preserve">lan and to submit their conclusions for consideration by the Subsidiary Body on Implementation. </w:t>
      </w:r>
      <w:r w:rsidR="007F447B" w:rsidRPr="00A85565">
        <w:t>It r</w:t>
      </w:r>
      <w:r w:rsidRPr="00A85565">
        <w:t>eques</w:t>
      </w:r>
      <w:r w:rsidR="007F447B" w:rsidRPr="00A85565">
        <w:t>ted</w:t>
      </w:r>
      <w:r w:rsidRPr="00A85565">
        <w:t xml:space="preserve"> the Subsidiary Body</w:t>
      </w:r>
      <w:r w:rsidR="00B06533" w:rsidRPr="00A85565">
        <w:t>,</w:t>
      </w:r>
      <w:r w:rsidRPr="00A85565">
        <w:t xml:space="preserve"> at a meeting held before the </w:t>
      </w:r>
      <w:r w:rsidR="00B06533" w:rsidRPr="00A85565">
        <w:t xml:space="preserve">present </w:t>
      </w:r>
      <w:r w:rsidRPr="00A85565">
        <w:t>meeting</w:t>
      </w:r>
      <w:r w:rsidR="00B06533" w:rsidRPr="00A85565">
        <w:t>,</w:t>
      </w:r>
      <w:r w:rsidRPr="00A85565">
        <w:t xml:space="preserve"> to consider the information provided, and the conclusions reached by the Liaison Group and the Compliance Committee, and to submit its findings and recommendations at </w:t>
      </w:r>
      <w:r w:rsidR="005049F3" w:rsidRPr="00A85565">
        <w:t>the present</w:t>
      </w:r>
      <w:r w:rsidRPr="00A85565">
        <w:t xml:space="preserve"> meeting</w:t>
      </w:r>
      <w:r w:rsidR="005049F3" w:rsidRPr="00A85565">
        <w:t>,</w:t>
      </w:r>
      <w:r w:rsidRPr="00A85565">
        <w:t xml:space="preserve"> with a view to facilitating the midterm evaluation</w:t>
      </w:r>
      <w:r w:rsidR="00FE6BCA" w:rsidRPr="00A85565">
        <w:t>.</w:t>
      </w:r>
      <w:r w:rsidR="00A0240C" w:rsidRPr="00A0240C">
        <w:t xml:space="preserve"> </w:t>
      </w:r>
      <w:r w:rsidR="00A0240C">
        <w:t>T</w:t>
      </w:r>
      <w:r w:rsidR="00A0240C" w:rsidRPr="00A85565">
        <w:t>he Subsidiary Body</w:t>
      </w:r>
      <w:r w:rsidR="00A0240C">
        <w:t xml:space="preserve"> </w:t>
      </w:r>
      <w:r w:rsidR="005A6E33">
        <w:t>is expected to adopt a draft decision in that regard at its seventh meeting.</w:t>
      </w:r>
    </w:p>
    <w:p w14:paraId="776F6792" w14:textId="24D5B673" w:rsidR="007F447B" w:rsidRPr="00A85565" w:rsidRDefault="007F447B" w:rsidP="005A6E33">
      <w:pPr>
        <w:pStyle w:val="CBDNormalNumber"/>
      </w:pPr>
      <w:r w:rsidRPr="00A85565">
        <w:t xml:space="preserve">The Conference of the Parties serving as the meeting of the Parties to the Cartagena Protocol will </w:t>
      </w:r>
      <w:r w:rsidR="00BC0D52" w:rsidRPr="00A85565">
        <w:t xml:space="preserve">be invited to </w:t>
      </w:r>
      <w:r w:rsidRPr="00A85565">
        <w:t xml:space="preserve">consider </w:t>
      </w:r>
      <w:r w:rsidR="00967357" w:rsidRPr="00A85565">
        <w:t>a</w:t>
      </w:r>
      <w:r w:rsidRPr="00A85565">
        <w:t xml:space="preserve"> </w:t>
      </w:r>
      <w:r w:rsidR="009C13B2" w:rsidRPr="00A85565">
        <w:t>draft decision</w:t>
      </w:r>
      <w:r w:rsidRPr="00A85565">
        <w:t xml:space="preserve"> </w:t>
      </w:r>
      <w:r w:rsidR="00A0240C">
        <w:t xml:space="preserve">from </w:t>
      </w:r>
      <w:r w:rsidRPr="00A85565">
        <w:t>the Subsidiary Body</w:t>
      </w:r>
      <w:r w:rsidR="005A6E33">
        <w:t>,</w:t>
      </w:r>
      <w:r w:rsidRPr="00A85565">
        <w:t xml:space="preserve"> </w:t>
      </w:r>
      <w:r w:rsidR="00186BCB" w:rsidRPr="00A85565">
        <w:t xml:space="preserve">as reproduced in the compilation </w:t>
      </w:r>
      <w:r w:rsidR="009A6C15" w:rsidRPr="00A85565">
        <w:t xml:space="preserve">of draft decisions, </w:t>
      </w:r>
      <w:r w:rsidR="00967357" w:rsidRPr="00A85565">
        <w:t>with a view to its adoption</w:t>
      </w:r>
      <w:r w:rsidRPr="00A85565">
        <w:t>.</w:t>
      </w:r>
    </w:p>
    <w:p w14:paraId="4E288C98" w14:textId="35C5235C" w:rsidR="00E612A5" w:rsidRPr="00A85565" w:rsidRDefault="00E612A5" w:rsidP="00E612A5">
      <w:pPr>
        <w:pStyle w:val="CBDAgendaItem"/>
        <w:rPr>
          <w:rFonts w:hint="eastAsia"/>
        </w:rPr>
      </w:pPr>
      <w:r w:rsidRPr="00A85565">
        <w:lastRenderedPageBreak/>
        <w:t xml:space="preserve">Item 9 </w:t>
      </w:r>
      <w:r w:rsidRPr="00A85565">
        <w:br/>
        <w:t>Matters related to the financial mechanism and resources</w:t>
      </w:r>
    </w:p>
    <w:p w14:paraId="7863A4A2" w14:textId="5281759E" w:rsidR="00ED3A0B" w:rsidRPr="00A85565" w:rsidRDefault="00696D2E" w:rsidP="00E36841">
      <w:pPr>
        <w:pStyle w:val="CBDNormalNumber"/>
      </w:pPr>
      <w:r w:rsidRPr="00A85565">
        <w:t>In decision</w:t>
      </w:r>
      <w:r w:rsidR="004D0850">
        <w:t> </w:t>
      </w:r>
      <w:hyperlink r:id="rId27" w:history="1">
        <w:r w:rsidR="00212280" w:rsidRPr="00A85565">
          <w:rPr>
            <w:rStyle w:val="Hyperlink"/>
          </w:rPr>
          <w:t>CP-11/2</w:t>
        </w:r>
      </w:hyperlink>
      <w:r w:rsidRPr="00A85565">
        <w:t xml:space="preserve">, the </w:t>
      </w:r>
      <w:r w:rsidR="0047063D" w:rsidRPr="00A85565">
        <w:t xml:space="preserve">Conference of the Parties serving as the </w:t>
      </w:r>
      <w:r w:rsidRPr="00A85565">
        <w:t xml:space="preserve">meeting of the Parties to the Cartagena Protocol </w:t>
      </w:r>
      <w:r w:rsidR="00735DFA" w:rsidRPr="00A85565">
        <w:t xml:space="preserve">made </w:t>
      </w:r>
      <w:proofErr w:type="gramStart"/>
      <w:r w:rsidR="002710B5" w:rsidRPr="00A85565">
        <w:t>a number of</w:t>
      </w:r>
      <w:proofErr w:type="gramEnd"/>
      <w:r w:rsidR="002710B5" w:rsidRPr="00A85565">
        <w:t xml:space="preserve"> </w:t>
      </w:r>
      <w:r w:rsidRPr="00A85565">
        <w:t xml:space="preserve">recommendations to the Conference of the Parties to the Convention on further guidance </w:t>
      </w:r>
      <w:r w:rsidR="00762350">
        <w:t>for</w:t>
      </w:r>
      <w:r w:rsidR="00762350" w:rsidRPr="00A85565">
        <w:t xml:space="preserve"> </w:t>
      </w:r>
      <w:r w:rsidRPr="00A85565">
        <w:t>the financial mechanism with respect to biosafety</w:t>
      </w:r>
      <w:r w:rsidR="00212280" w:rsidRPr="00A85565">
        <w:t xml:space="preserve">. </w:t>
      </w:r>
    </w:p>
    <w:p w14:paraId="1B599B0B" w14:textId="623EF5BC" w:rsidR="004431DC" w:rsidRDefault="00B271E0" w:rsidP="00166A81">
      <w:pPr>
        <w:pStyle w:val="CBDNormalNumber"/>
      </w:pPr>
      <w:r>
        <w:t>I</w:t>
      </w:r>
      <w:r w:rsidRPr="00A85565">
        <w:t>n decision</w:t>
      </w:r>
      <w:r>
        <w:t> </w:t>
      </w:r>
      <w:hyperlink r:id="rId28" w:history="1">
        <w:r w:rsidRPr="00A85565">
          <w:rPr>
            <w:rStyle w:val="Hyperlink"/>
          </w:rPr>
          <w:t>16/33</w:t>
        </w:r>
      </w:hyperlink>
      <w:r w:rsidRPr="00A85565">
        <w:t xml:space="preserve">, </w:t>
      </w:r>
      <w:r w:rsidR="003B03DA" w:rsidRPr="00A85565">
        <w:t>the Conference of the Parties</w:t>
      </w:r>
      <w:r w:rsidR="004D0850">
        <w:t xml:space="preserve"> to the Convention</w:t>
      </w:r>
      <w:r w:rsidR="0048713E" w:rsidRPr="00A85565">
        <w:t xml:space="preserve"> included</w:t>
      </w:r>
      <w:r w:rsidR="00FD02F7" w:rsidRPr="00A85565">
        <w:t xml:space="preserve"> a</w:t>
      </w:r>
      <w:r w:rsidR="00940261" w:rsidRPr="00A85565">
        <w:t xml:space="preserve">dditional elements for the four-year outcome-oriented framework of biodiversity programme priorities of the Convention for the ninth replenishment period of the Global Environment Facility </w:t>
      </w:r>
      <w:r w:rsidR="00F9332E" w:rsidRPr="00A85565">
        <w:t xml:space="preserve">(GEF) </w:t>
      </w:r>
      <w:r w:rsidR="00940261" w:rsidRPr="00A85565">
        <w:t>Trust Fund (2026–2030) to support the implementation of the Cartagena Protocol</w:t>
      </w:r>
      <w:r w:rsidR="007E66B2" w:rsidRPr="00A85565">
        <w:t>.</w:t>
      </w:r>
    </w:p>
    <w:p w14:paraId="62290ADE" w14:textId="3209B544" w:rsidR="00BA5018" w:rsidRPr="00A85565" w:rsidRDefault="00BA5018" w:rsidP="00BA5018">
      <w:pPr>
        <w:pStyle w:val="CBDNormalNumber"/>
      </w:pPr>
      <w:r>
        <w:t xml:space="preserve">At its sixth meeting, the Subsidiary Body on Implementation adopted </w:t>
      </w:r>
      <w:r w:rsidRPr="001F7C45">
        <w:t>recommendation</w:t>
      </w:r>
      <w:r>
        <w:t> </w:t>
      </w:r>
      <w:hyperlink r:id="rId29" w:history="1">
        <w:r w:rsidRPr="000D0D32">
          <w:rPr>
            <w:rStyle w:val="Hyperlink"/>
          </w:rPr>
          <w:t>6/2</w:t>
        </w:r>
      </w:hyperlink>
      <w:r w:rsidRPr="001F7C45">
        <w:t xml:space="preserve"> </w:t>
      </w:r>
      <w:r>
        <w:t>on the financial mechanism, which contains a draft decision for consideration by the Conference of the Parties to the Convention, and it is to discuss additional elements of a draft decision on the same topic at its seventh meeting.</w:t>
      </w:r>
    </w:p>
    <w:p w14:paraId="5C493249" w14:textId="319433F3" w:rsidR="000C1672" w:rsidRPr="00A85565" w:rsidRDefault="00796D60" w:rsidP="000C1672">
      <w:pPr>
        <w:pStyle w:val="CBDNormalNumber"/>
      </w:pPr>
      <w:r w:rsidRPr="00A85565">
        <w:t xml:space="preserve">The Conference of the Parties serving as the meeting of the Parties to the Cartagena Protocol will have before it a note by the </w:t>
      </w:r>
      <w:r w:rsidR="008A0807" w:rsidRPr="00A85565">
        <w:t>Secretariat</w:t>
      </w:r>
      <w:r w:rsidR="00562AE0" w:rsidRPr="00A85565">
        <w:rPr>
          <w:rStyle w:val="FootnoteReference"/>
        </w:rPr>
        <w:footnoteReference w:id="17"/>
      </w:r>
      <w:r w:rsidR="008A0807" w:rsidRPr="00A85565">
        <w:t xml:space="preserve"> </w:t>
      </w:r>
      <w:r w:rsidR="0001439B">
        <w:t>contain</w:t>
      </w:r>
      <w:r w:rsidR="00637458">
        <w:t>ing</w:t>
      </w:r>
      <w:r w:rsidR="0001439B" w:rsidRPr="00A85565">
        <w:t xml:space="preserve"> </w:t>
      </w:r>
      <w:r w:rsidRPr="00A85565">
        <w:t xml:space="preserve">elements of a draft </w:t>
      </w:r>
      <w:r w:rsidRPr="00734DDF">
        <w:t>decision. In</w:t>
      </w:r>
      <w:r w:rsidRPr="00A85565">
        <w:t xml:space="preserve"> addition, </w:t>
      </w:r>
      <w:r w:rsidR="00BE0C6D" w:rsidRPr="00A85565">
        <w:t xml:space="preserve">the report of the GEF Council for the </w:t>
      </w:r>
      <w:r w:rsidR="002628CE" w:rsidRPr="00A85565">
        <w:t>seve</w:t>
      </w:r>
      <w:r w:rsidR="00930393" w:rsidRPr="00A85565">
        <w:t>n</w:t>
      </w:r>
      <w:r w:rsidR="00BE0C6D" w:rsidRPr="00A85565">
        <w:t xml:space="preserve">teenth meeting of the Conference of the </w:t>
      </w:r>
      <w:r w:rsidR="008A0807" w:rsidRPr="00A85565">
        <w:t>Parties,</w:t>
      </w:r>
      <w:r w:rsidR="00FB1BA5" w:rsidRPr="00A85565">
        <w:rPr>
          <w:rStyle w:val="FootnoteReference"/>
        </w:rPr>
        <w:footnoteReference w:id="18"/>
      </w:r>
      <w:r w:rsidR="008A0807" w:rsidRPr="00A85565">
        <w:t xml:space="preserve"> as</w:t>
      </w:r>
      <w:r w:rsidR="00BE0C6D" w:rsidRPr="00A85565">
        <w:t xml:space="preserve"> well as recommendation</w:t>
      </w:r>
      <w:r w:rsidR="000F7F44" w:rsidRPr="00A85565">
        <w:t> </w:t>
      </w:r>
      <w:hyperlink r:id="rId30" w:history="1">
        <w:r w:rsidR="00DA53FE" w:rsidRPr="00A85565">
          <w:rPr>
            <w:rStyle w:val="Hyperlink"/>
          </w:rPr>
          <w:t>6/</w:t>
        </w:r>
        <w:r w:rsidR="005E55C0" w:rsidRPr="00A85565">
          <w:rPr>
            <w:rStyle w:val="Hyperlink"/>
          </w:rPr>
          <w:t>2</w:t>
        </w:r>
      </w:hyperlink>
      <w:r w:rsidR="00F512CF" w:rsidRPr="00A85565">
        <w:t xml:space="preserve"> </w:t>
      </w:r>
      <w:r w:rsidR="00BE0C6D" w:rsidRPr="00A85565">
        <w:t>of the Subsidiary Body on Implementation</w:t>
      </w:r>
      <w:r w:rsidR="009C6662" w:rsidRPr="00A85565">
        <w:t xml:space="preserve"> and another recommendation to be adopted at its seventh meeting</w:t>
      </w:r>
      <w:r w:rsidR="00F15887" w:rsidRPr="00A85565">
        <w:t>,</w:t>
      </w:r>
      <w:r w:rsidR="00BE0C6D" w:rsidRPr="00A85565">
        <w:t xml:space="preserve"> will also be relevant to the deliberations.</w:t>
      </w:r>
      <w:r w:rsidR="00ED15A3">
        <w:t xml:space="preserve"> </w:t>
      </w:r>
      <w:r w:rsidR="000C414D" w:rsidRPr="00A85565">
        <w:t xml:space="preserve">The </w:t>
      </w:r>
      <w:r w:rsidR="006E425F" w:rsidRPr="00A85565">
        <w:t xml:space="preserve">elements of a draft decision contained in </w:t>
      </w:r>
      <w:r w:rsidR="00732527">
        <w:t xml:space="preserve">the note by the Secretariat </w:t>
      </w:r>
      <w:r w:rsidR="00DC3093">
        <w:t xml:space="preserve">and elements of the draft decision in </w:t>
      </w:r>
      <w:r w:rsidR="006E425F" w:rsidRPr="00A85565">
        <w:t>recommendation</w:t>
      </w:r>
      <w:r w:rsidR="006C3AAF" w:rsidRPr="00A85565">
        <w:t> </w:t>
      </w:r>
      <w:hyperlink r:id="rId31" w:history="1">
        <w:r w:rsidR="006E425F" w:rsidRPr="00A85565">
          <w:rPr>
            <w:rStyle w:val="Hyperlink"/>
          </w:rPr>
          <w:t>6/2</w:t>
        </w:r>
      </w:hyperlink>
      <w:r w:rsidR="00DC3093">
        <w:t xml:space="preserve"> and, as relevant</w:t>
      </w:r>
      <w:r w:rsidR="006E425F" w:rsidRPr="00A85565">
        <w:t xml:space="preserve">, </w:t>
      </w:r>
      <w:r w:rsidR="00502565">
        <w:t xml:space="preserve">in </w:t>
      </w:r>
      <w:r w:rsidR="006E425F" w:rsidRPr="00A85565">
        <w:t xml:space="preserve">the related recommendation to be adopted at the seventh meeting of the Subsidiary Body </w:t>
      </w:r>
      <w:r w:rsidR="00DA229E" w:rsidRPr="00A85565">
        <w:t xml:space="preserve">will be </w:t>
      </w:r>
      <w:r w:rsidR="006E425F" w:rsidRPr="00A85565">
        <w:t>consolidated into one draft decision in the compilation of draft decisions</w:t>
      </w:r>
      <w:r w:rsidR="00DA229E" w:rsidRPr="00A85565">
        <w:t xml:space="preserve">. </w:t>
      </w:r>
    </w:p>
    <w:p w14:paraId="088C837C" w14:textId="5848E595" w:rsidR="000C414D" w:rsidRPr="00A85565" w:rsidRDefault="00DA229E" w:rsidP="00166A81">
      <w:pPr>
        <w:pStyle w:val="CBDNormalNumber"/>
      </w:pPr>
      <w:r w:rsidRPr="00A85565">
        <w:t>The Conference of the Parties serving as the meeting of the Parties to the Cartagena Protocol will be invited to consider the consolidated draft decision</w:t>
      </w:r>
      <w:r w:rsidR="00D33630" w:rsidRPr="00947347">
        <w:t>, with a view to its adoption</w:t>
      </w:r>
      <w:r w:rsidR="000C414D" w:rsidRPr="00A85565">
        <w:t xml:space="preserve"> </w:t>
      </w:r>
      <w:r w:rsidRPr="00A85565">
        <w:t xml:space="preserve">and </w:t>
      </w:r>
      <w:r w:rsidR="00D021D2" w:rsidRPr="00520A90">
        <w:t xml:space="preserve">transmittal to the </w:t>
      </w:r>
      <w:r w:rsidR="00D021D2" w:rsidRPr="00947347">
        <w:t xml:space="preserve">Conference of the Parties to the Convention </w:t>
      </w:r>
      <w:r w:rsidR="00D021D2" w:rsidRPr="00520A90">
        <w:t xml:space="preserve">for its consideration of the recommended </w:t>
      </w:r>
      <w:r w:rsidR="000C414D" w:rsidRPr="00A85565">
        <w:t xml:space="preserve">guidance </w:t>
      </w:r>
      <w:r w:rsidR="00175FD8" w:rsidRPr="00A85565">
        <w:t xml:space="preserve">to </w:t>
      </w:r>
      <w:r w:rsidR="000C414D" w:rsidRPr="00A85565">
        <w:t>GEF.</w:t>
      </w:r>
    </w:p>
    <w:p w14:paraId="6B608CE2" w14:textId="7F9C6F39" w:rsidR="00E612A5" w:rsidRPr="00A85565" w:rsidRDefault="00E612A5" w:rsidP="00E612A5">
      <w:pPr>
        <w:pStyle w:val="CBDAgendaItem"/>
        <w:rPr>
          <w:rFonts w:hint="eastAsia"/>
        </w:rPr>
      </w:pPr>
      <w:r w:rsidRPr="00A85565">
        <w:t xml:space="preserve">Item 10 </w:t>
      </w:r>
      <w:r w:rsidRPr="00A85565">
        <w:br/>
        <w:t xml:space="preserve">Operation and activities of the Biosafety </w:t>
      </w:r>
      <w:proofErr w:type="gramStart"/>
      <w:r w:rsidRPr="00A85565">
        <w:t>Clearing-House</w:t>
      </w:r>
      <w:proofErr w:type="gramEnd"/>
    </w:p>
    <w:p w14:paraId="577CE22F" w14:textId="21C83ACD" w:rsidR="00E612A5" w:rsidRPr="00A85565" w:rsidRDefault="00807EA8" w:rsidP="00307D5C">
      <w:pPr>
        <w:pStyle w:val="CBDNormalNumber"/>
      </w:pPr>
      <w:r w:rsidRPr="00A85565">
        <w:t>In decision</w:t>
      </w:r>
      <w:r w:rsidR="00E96CA8">
        <w:t> </w:t>
      </w:r>
      <w:hyperlink r:id="rId32" w:history="1">
        <w:r w:rsidR="003B0C4C" w:rsidRPr="00A85565">
          <w:rPr>
            <w:rStyle w:val="Hyperlink"/>
          </w:rPr>
          <w:t>CP-11/3</w:t>
        </w:r>
      </w:hyperlink>
      <w:r w:rsidR="003B0C4C" w:rsidRPr="00A85565">
        <w:t xml:space="preserve">, </w:t>
      </w:r>
      <w:r w:rsidR="00DF4992" w:rsidRPr="00A85565">
        <w:t xml:space="preserve">the Conference of the Parties serving as the meeting of the Parties to the Cartagena Protocol </w:t>
      </w:r>
      <w:r w:rsidR="003E42D9" w:rsidRPr="00A85565">
        <w:t xml:space="preserve">welcomed </w:t>
      </w:r>
      <w:r w:rsidR="00940FF3" w:rsidRPr="00A85565">
        <w:t xml:space="preserve">with appreciation </w:t>
      </w:r>
      <w:r w:rsidR="003E42D9" w:rsidRPr="00A85565">
        <w:t xml:space="preserve">the improvements made </w:t>
      </w:r>
      <w:r w:rsidR="0080100B" w:rsidRPr="00A85565">
        <w:t xml:space="preserve">to </w:t>
      </w:r>
      <w:r w:rsidR="00307D5C" w:rsidRPr="00A85565">
        <w:t xml:space="preserve">the central portal of </w:t>
      </w:r>
      <w:r w:rsidR="000A1B80" w:rsidRPr="00A85565">
        <w:t xml:space="preserve">the Biosafety Clearing-House in accordance </w:t>
      </w:r>
      <w:r w:rsidR="004F086E" w:rsidRPr="00A85565">
        <w:t>with the joint modalities of operation</w:t>
      </w:r>
      <w:r w:rsidR="009E0A91" w:rsidRPr="00A85565">
        <w:t xml:space="preserve"> for the clearing-house mechanism</w:t>
      </w:r>
      <w:r w:rsidR="00BE08D4" w:rsidRPr="00A85565">
        <w:t xml:space="preserve"> of the Convention</w:t>
      </w:r>
      <w:r w:rsidR="00307D5C" w:rsidRPr="00A85565">
        <w:t>,</w:t>
      </w:r>
      <w:r w:rsidR="00D531EE" w:rsidRPr="00A85565">
        <w:t xml:space="preserve"> the Biosafety Clearing-House and the Access and Benefit-sharing Clearing-House</w:t>
      </w:r>
      <w:r w:rsidR="00B056C3" w:rsidRPr="00A85565">
        <w:t>.</w:t>
      </w:r>
      <w:r w:rsidR="00550586" w:rsidRPr="00A85565">
        <w:t xml:space="preserve"> It </w:t>
      </w:r>
      <w:r w:rsidR="00A24818" w:rsidRPr="00A85565">
        <w:t xml:space="preserve">requested the Executive Secretary to undertake a number </w:t>
      </w:r>
      <w:r w:rsidR="00532DD0" w:rsidRPr="00A85565">
        <w:t xml:space="preserve">of tasks related to the </w:t>
      </w:r>
      <w:r w:rsidR="00486034" w:rsidRPr="00A85565">
        <w:t>Biosafety C</w:t>
      </w:r>
      <w:r w:rsidR="00532DD0" w:rsidRPr="00A85565">
        <w:t>learing-</w:t>
      </w:r>
      <w:r w:rsidR="00486034" w:rsidRPr="00A85565">
        <w:t>H</w:t>
      </w:r>
      <w:r w:rsidR="00532DD0" w:rsidRPr="00A85565">
        <w:t xml:space="preserve">ouse, including </w:t>
      </w:r>
      <w:r w:rsidR="00F6778C" w:rsidRPr="00A85565">
        <w:t xml:space="preserve">continuing to maintain </w:t>
      </w:r>
      <w:r w:rsidR="00BD7DD6" w:rsidRPr="00A85565">
        <w:t>it and make necessary improvements to it</w:t>
      </w:r>
      <w:r w:rsidR="006672A3">
        <w:t>,</w:t>
      </w:r>
      <w:r w:rsidR="00BD7DD6" w:rsidRPr="00A85565">
        <w:t xml:space="preserve"> </w:t>
      </w:r>
      <w:r w:rsidR="00F04A54" w:rsidRPr="00A85565">
        <w:t>and</w:t>
      </w:r>
      <w:r w:rsidR="009F7CFB" w:rsidRPr="00A85565">
        <w:t xml:space="preserve"> to </w:t>
      </w:r>
      <w:r w:rsidR="00F04A54" w:rsidRPr="00A85565">
        <w:t xml:space="preserve">develop a customized biosafety national website template using the </w:t>
      </w:r>
      <w:proofErr w:type="spellStart"/>
      <w:r w:rsidR="00F04A54" w:rsidRPr="00A85565">
        <w:t>Bioland</w:t>
      </w:r>
      <w:proofErr w:type="spellEnd"/>
      <w:r w:rsidR="00F04A54" w:rsidRPr="00A85565">
        <w:t xml:space="preserve"> tool and make it available to Parties wishing to build a national </w:t>
      </w:r>
      <w:r w:rsidR="00D432C9" w:rsidRPr="00A85565">
        <w:t xml:space="preserve">biosafety </w:t>
      </w:r>
      <w:r w:rsidR="00F04A54" w:rsidRPr="00A85565">
        <w:t>website with linkages to the Biosafety Clearing-House.</w:t>
      </w:r>
    </w:p>
    <w:p w14:paraId="62D9F66D" w14:textId="230D257F" w:rsidR="00FA322D" w:rsidRPr="00A85565" w:rsidRDefault="00DE41C7" w:rsidP="00166A81">
      <w:pPr>
        <w:pStyle w:val="CBDNormalNumber"/>
      </w:pPr>
      <w:r w:rsidRPr="00A85565">
        <w:t>T</w:t>
      </w:r>
      <w:r w:rsidR="00FA322D" w:rsidRPr="00A85565">
        <w:t>he Conference of the Parties serving as the meeting of the Parties to the Cartagena Protocol will be invited to consider a report by the Secretariat on the activities undertaken on the Biosafety Clearing-House during the intersessional period</w:t>
      </w:r>
      <w:r w:rsidR="004476A5" w:rsidRPr="00A85565">
        <w:t>,</w:t>
      </w:r>
      <w:r w:rsidR="00F518A4" w:rsidRPr="00A85565">
        <w:rPr>
          <w:rStyle w:val="FootnoteReference"/>
        </w:rPr>
        <w:footnoteReference w:id="19"/>
      </w:r>
      <w:r w:rsidR="00FA322D" w:rsidRPr="00A85565">
        <w:t xml:space="preserve"> </w:t>
      </w:r>
      <w:r w:rsidR="004476A5" w:rsidRPr="00A85565">
        <w:t xml:space="preserve">including </w:t>
      </w:r>
      <w:r w:rsidR="00911C92" w:rsidRPr="00A85565">
        <w:t xml:space="preserve">a </w:t>
      </w:r>
      <w:r w:rsidR="001C5607" w:rsidRPr="00A85565">
        <w:t>draft decision</w:t>
      </w:r>
      <w:r w:rsidR="00B41337">
        <w:t>,</w:t>
      </w:r>
      <w:r w:rsidR="00911C92" w:rsidRPr="00A85565">
        <w:t xml:space="preserve"> </w:t>
      </w:r>
      <w:r w:rsidR="00685732" w:rsidRPr="00A85565">
        <w:t>as reproduced</w:t>
      </w:r>
      <w:r w:rsidR="00911C92" w:rsidRPr="00A85565">
        <w:t xml:space="preserve"> </w:t>
      </w:r>
      <w:r w:rsidR="00685732" w:rsidRPr="00A85565">
        <w:t>in the compilation of draft decisions, with a view to its adoption</w:t>
      </w:r>
      <w:r w:rsidR="00554950" w:rsidRPr="00A85565">
        <w:t>.</w:t>
      </w:r>
      <w:r w:rsidR="00685732" w:rsidRPr="00A85565">
        <w:t xml:space="preserve"> </w:t>
      </w:r>
    </w:p>
    <w:p w14:paraId="5DC1DB13" w14:textId="4A6436CD" w:rsidR="00E612A5" w:rsidRPr="00A85565" w:rsidRDefault="00E612A5" w:rsidP="00E612A5">
      <w:pPr>
        <w:pStyle w:val="CBDAgendaItem"/>
        <w:rPr>
          <w:rFonts w:hint="eastAsia"/>
        </w:rPr>
      </w:pPr>
      <w:r w:rsidRPr="00A85565">
        <w:lastRenderedPageBreak/>
        <w:t xml:space="preserve">Item 11 </w:t>
      </w:r>
      <w:r w:rsidRPr="00A85565">
        <w:br/>
        <w:t xml:space="preserve">Cooperation with </w:t>
      </w:r>
      <w:r w:rsidR="00474EC1" w:rsidRPr="00A85565">
        <w:t xml:space="preserve">international </w:t>
      </w:r>
      <w:r w:rsidRPr="00A85565">
        <w:t xml:space="preserve">organizations, </w:t>
      </w:r>
      <w:r w:rsidR="00686292">
        <w:br/>
      </w:r>
      <w:r w:rsidR="00474EC1" w:rsidRPr="00A85565">
        <w:t xml:space="preserve">bodies established under other </w:t>
      </w:r>
      <w:r w:rsidRPr="00A85565">
        <w:t>conventions</w:t>
      </w:r>
      <w:r w:rsidR="00DA7E80" w:rsidRPr="00A85565">
        <w:t>,</w:t>
      </w:r>
      <w:r w:rsidRPr="00A85565">
        <w:t xml:space="preserve"> and initiatives</w:t>
      </w:r>
    </w:p>
    <w:p w14:paraId="42C7DC93" w14:textId="3B31AF6F" w:rsidR="00016F52" w:rsidRPr="00A85565" w:rsidRDefault="00016F52" w:rsidP="00016F52">
      <w:pPr>
        <w:pStyle w:val="CBDNormalNumber"/>
      </w:pPr>
      <w:r w:rsidRPr="00A85565">
        <w:t xml:space="preserve">The Conference of the Parties serving as the meeting of the Parties to the Cartagena Protocol will have before it a note by the </w:t>
      </w:r>
      <w:r w:rsidR="0094014F" w:rsidRPr="00A85565">
        <w:t>Secretariat containing</w:t>
      </w:r>
      <w:r w:rsidRPr="00A85565">
        <w:t xml:space="preserve"> an update on cooperative activities with other international organizations, bodies established under other conventions, and initiatives relevant to the implementation of the Protocol.</w:t>
      </w:r>
      <w:r w:rsidR="005F6C81" w:rsidRPr="00A85565">
        <w:rPr>
          <w:rStyle w:val="FootnoteReference"/>
        </w:rPr>
        <w:footnoteReference w:id="20"/>
      </w:r>
    </w:p>
    <w:p w14:paraId="15D6CDA6" w14:textId="49BEA28B" w:rsidR="00E612A5" w:rsidRPr="006B51D4" w:rsidRDefault="00016F52" w:rsidP="00016F52">
      <w:pPr>
        <w:pStyle w:val="CBDNormalNumber"/>
      </w:pPr>
      <w:r w:rsidRPr="00A85565">
        <w:t>The Conference of the Parties serving as the meeting of the Parties to the Cartagena Protocol will be invited to take note of the report.</w:t>
      </w:r>
    </w:p>
    <w:p w14:paraId="1839DC1E" w14:textId="289E86E8" w:rsidR="00E612A5" w:rsidRPr="00A85565" w:rsidRDefault="00E612A5" w:rsidP="00E612A5">
      <w:pPr>
        <w:pStyle w:val="CBDAgendaItem"/>
        <w:rPr>
          <w:rFonts w:hint="eastAsia"/>
        </w:rPr>
      </w:pPr>
      <w:r w:rsidRPr="00261F92">
        <w:t xml:space="preserve">Item 12 </w:t>
      </w:r>
      <w:r w:rsidRPr="00261F92">
        <w:br/>
        <w:t xml:space="preserve">Review of </w:t>
      </w:r>
      <w:r w:rsidR="00DA7E80" w:rsidRPr="00261F92">
        <w:t xml:space="preserve">the </w:t>
      </w:r>
      <w:r w:rsidRPr="00261F92">
        <w:t xml:space="preserve">effectiveness of processes under </w:t>
      </w:r>
      <w:r w:rsidR="00261F92">
        <w:br/>
      </w:r>
      <w:r w:rsidRPr="00261F92">
        <w:t xml:space="preserve">the Convention </w:t>
      </w:r>
      <w:r w:rsidR="00DA7E80" w:rsidRPr="00261F92">
        <w:t>on Biological Diversity</w:t>
      </w:r>
      <w:r w:rsidR="00A5657D" w:rsidRPr="00261F92">
        <w:t xml:space="preserve"> </w:t>
      </w:r>
      <w:r w:rsidRPr="00261F92">
        <w:t>and its Protocols</w:t>
      </w:r>
    </w:p>
    <w:p w14:paraId="6376964F" w14:textId="0207841F" w:rsidR="007D49B3" w:rsidRPr="00947347" w:rsidRDefault="00F45522" w:rsidP="00AF6182">
      <w:pPr>
        <w:pStyle w:val="CBDNormalNumber"/>
        <w:rPr>
          <w:lang w:eastAsia="zh-CN"/>
        </w:rPr>
      </w:pPr>
      <w:r w:rsidRPr="00947347">
        <w:rPr>
          <w:lang w:eastAsia="zh-CN"/>
        </w:rPr>
        <w:t>In decision</w:t>
      </w:r>
      <w:r w:rsidR="0063519B">
        <w:rPr>
          <w:lang w:eastAsia="zh-CN"/>
        </w:rPr>
        <w:t> </w:t>
      </w:r>
      <w:hyperlink r:id="rId33" w:history="1">
        <w:r w:rsidR="00686C72" w:rsidRPr="00947347">
          <w:rPr>
            <w:rStyle w:val="Hyperlink"/>
            <w:lang w:eastAsia="zh-CN"/>
          </w:rPr>
          <w:t>CP-</w:t>
        </w:r>
        <w:r w:rsidRPr="00947347">
          <w:rPr>
            <w:rStyle w:val="Hyperlink"/>
            <w:lang w:eastAsia="zh-CN"/>
          </w:rPr>
          <w:t>11/5</w:t>
        </w:r>
      </w:hyperlink>
      <w:r w:rsidR="007D49B3" w:rsidRPr="00947347">
        <w:rPr>
          <w:lang w:eastAsia="zh-CN"/>
        </w:rPr>
        <w:t>,</w:t>
      </w:r>
      <w:r w:rsidRPr="00947347">
        <w:rPr>
          <w:lang w:eastAsia="zh-CN"/>
        </w:rPr>
        <w:t xml:space="preserve"> the Conference of the Parties</w:t>
      </w:r>
      <w:r w:rsidR="0083234C" w:rsidRPr="00947347">
        <w:rPr>
          <w:lang w:eastAsia="zh-CN"/>
        </w:rPr>
        <w:t xml:space="preserve"> serving as </w:t>
      </w:r>
      <w:r w:rsidR="00487ABA">
        <w:rPr>
          <w:lang w:eastAsia="zh-CN"/>
        </w:rPr>
        <w:t>the</w:t>
      </w:r>
      <w:r w:rsidR="0083234C" w:rsidRPr="00947347">
        <w:rPr>
          <w:lang w:eastAsia="zh-CN"/>
        </w:rPr>
        <w:t xml:space="preserve"> meeting of the Parties </w:t>
      </w:r>
      <w:r w:rsidR="00704293" w:rsidRPr="00A85565">
        <w:rPr>
          <w:lang w:eastAsia="zh-CN"/>
        </w:rPr>
        <w:t xml:space="preserve">to the Cartagena Protocol </w:t>
      </w:r>
      <w:r w:rsidRPr="00947347">
        <w:rPr>
          <w:lang w:eastAsia="zh-CN"/>
        </w:rPr>
        <w:t xml:space="preserve">adopted several provisions on the effectiveness of meetings and requested the Executive Secretary to enable consultations with Parties, Bureau members, partners and stakeholders, with the support of qualified external experts in the field, as appropriate, to continue to develop options for further improving the effectiveness of meetings under the </w:t>
      </w:r>
      <w:r w:rsidR="0083234C" w:rsidRPr="00947347">
        <w:rPr>
          <w:lang w:eastAsia="zh-CN"/>
        </w:rPr>
        <w:t>Protocol</w:t>
      </w:r>
      <w:r w:rsidR="00704293" w:rsidRPr="00A85565">
        <w:rPr>
          <w:lang w:eastAsia="zh-CN"/>
        </w:rPr>
        <w:t xml:space="preserve"> and</w:t>
      </w:r>
      <w:r w:rsidRPr="00947347">
        <w:rPr>
          <w:lang w:eastAsia="zh-CN"/>
        </w:rPr>
        <w:t xml:space="preserve"> to submit such proposals for consideration by the Subsidiary Body on Implementation at its sixth meeting</w:t>
      </w:r>
      <w:r w:rsidR="00704293" w:rsidRPr="00A85565">
        <w:rPr>
          <w:lang w:eastAsia="zh-CN"/>
        </w:rPr>
        <w:t>.</w:t>
      </w:r>
      <w:r w:rsidRPr="00947347">
        <w:rPr>
          <w:lang w:eastAsia="zh-CN"/>
        </w:rPr>
        <w:t xml:space="preserve"> </w:t>
      </w:r>
    </w:p>
    <w:p w14:paraId="5771435E" w14:textId="22059010" w:rsidR="007D49B3" w:rsidRPr="00947347" w:rsidRDefault="007D49B3" w:rsidP="006C0145">
      <w:pPr>
        <w:pStyle w:val="CBDNormalNumber"/>
        <w:rPr>
          <w:lang w:eastAsia="zh-CN"/>
        </w:rPr>
      </w:pPr>
      <w:r w:rsidRPr="00947347">
        <w:rPr>
          <w:lang w:eastAsia="zh-CN"/>
        </w:rPr>
        <w:t xml:space="preserve">At its sixth meeting, the Subsidiary Body considered a note by the Secretariat on options for further improving the effectiveness of meetings and </w:t>
      </w:r>
      <w:r w:rsidR="00E25AAB" w:rsidRPr="00A85565">
        <w:rPr>
          <w:lang w:eastAsia="zh-CN"/>
        </w:rPr>
        <w:t>adopted</w:t>
      </w:r>
      <w:r w:rsidR="00E25AAB" w:rsidRPr="00947347">
        <w:rPr>
          <w:lang w:eastAsia="zh-CN"/>
        </w:rPr>
        <w:t xml:space="preserve"> </w:t>
      </w:r>
      <w:r w:rsidRPr="00947347">
        <w:rPr>
          <w:lang w:eastAsia="zh-CN"/>
        </w:rPr>
        <w:t>recommendation</w:t>
      </w:r>
      <w:r w:rsidR="00BA2E83" w:rsidRPr="00A85565">
        <w:rPr>
          <w:lang w:eastAsia="zh-CN"/>
        </w:rPr>
        <w:t> </w:t>
      </w:r>
      <w:hyperlink r:id="rId34" w:history="1">
        <w:r w:rsidRPr="00947347">
          <w:rPr>
            <w:rStyle w:val="Hyperlink"/>
          </w:rPr>
          <w:t>6/</w:t>
        </w:r>
        <w:r w:rsidR="004B5100" w:rsidRPr="00947347">
          <w:rPr>
            <w:rStyle w:val="Hyperlink"/>
          </w:rPr>
          <w:t>8</w:t>
        </w:r>
      </w:hyperlink>
      <w:r w:rsidR="00E25AAB" w:rsidRPr="00A85565">
        <w:rPr>
          <w:lang w:eastAsia="zh-CN"/>
        </w:rPr>
        <w:t>.</w:t>
      </w:r>
    </w:p>
    <w:p w14:paraId="7667396C" w14:textId="658AB5D4" w:rsidR="00E612A5" w:rsidRPr="00A85565" w:rsidRDefault="0094014F" w:rsidP="00771B43">
      <w:pPr>
        <w:pStyle w:val="CBDNormalNumber"/>
      </w:pPr>
      <w:r w:rsidRPr="00A85565">
        <w:t xml:space="preserve">The Conference of the Parties serving as </w:t>
      </w:r>
      <w:r w:rsidR="00FE71E3">
        <w:t>the</w:t>
      </w:r>
      <w:r w:rsidRPr="00A85565">
        <w:t xml:space="preserve"> meeting of the Parties to the Cartagena Protocol will be invited to consider the draft decision </w:t>
      </w:r>
      <w:r w:rsidR="005A523B">
        <w:t xml:space="preserve">directed to it </w:t>
      </w:r>
      <w:r w:rsidRPr="00A85565">
        <w:t>in recommendation</w:t>
      </w:r>
      <w:r w:rsidR="00D55D3B" w:rsidRPr="00A85565">
        <w:t> </w:t>
      </w:r>
      <w:hyperlink r:id="rId35" w:history="1">
        <w:r w:rsidR="005F0C99" w:rsidRPr="00A85565">
          <w:rPr>
            <w:rStyle w:val="Hyperlink"/>
          </w:rPr>
          <w:t>6/</w:t>
        </w:r>
        <w:r w:rsidR="004B5100" w:rsidRPr="00A85565">
          <w:rPr>
            <w:rStyle w:val="Hyperlink"/>
          </w:rPr>
          <w:t>8</w:t>
        </w:r>
      </w:hyperlink>
      <w:r w:rsidR="005A523B">
        <w:t xml:space="preserve"> (sect. III)</w:t>
      </w:r>
      <w:r w:rsidR="00DF65B7" w:rsidRPr="00A85565">
        <w:t>,</w:t>
      </w:r>
      <w:r w:rsidRPr="00A85565">
        <w:t xml:space="preserve"> as reproduced in the compilation of draft decisions</w:t>
      </w:r>
      <w:r w:rsidR="004962BB" w:rsidRPr="00A85565">
        <w:t>, with a view to its adoption</w:t>
      </w:r>
      <w:r w:rsidRPr="00A85565">
        <w:t xml:space="preserve">. </w:t>
      </w:r>
    </w:p>
    <w:p w14:paraId="0CA08631" w14:textId="156E6EC5" w:rsidR="00E612A5" w:rsidRPr="00A85565" w:rsidRDefault="00E612A5" w:rsidP="00E612A5">
      <w:pPr>
        <w:pStyle w:val="CBDAgendaItem"/>
        <w:rPr>
          <w:rFonts w:hint="eastAsia"/>
        </w:rPr>
      </w:pPr>
      <w:r w:rsidRPr="00A85565">
        <w:t xml:space="preserve">Item 13 </w:t>
      </w:r>
      <w:r w:rsidRPr="00A85565">
        <w:br/>
        <w:t>Risk assessment and risk management of living modified organisms</w:t>
      </w:r>
    </w:p>
    <w:p w14:paraId="5EB97A95" w14:textId="51AF76FF" w:rsidR="00E612A5" w:rsidRPr="00A85565" w:rsidRDefault="00D47581" w:rsidP="00682609">
      <w:pPr>
        <w:pStyle w:val="CBDNormalNumber"/>
      </w:pPr>
      <w:r w:rsidRPr="00A85565">
        <w:t>In decision</w:t>
      </w:r>
      <w:r w:rsidR="00AE6F6F">
        <w:t> </w:t>
      </w:r>
      <w:hyperlink r:id="rId36" w:history="1">
        <w:r w:rsidRPr="00A85565">
          <w:rPr>
            <w:rStyle w:val="Hyperlink"/>
          </w:rPr>
          <w:t>CP-11/7</w:t>
        </w:r>
      </w:hyperlink>
      <w:r w:rsidRPr="00A85565">
        <w:t>, the Conference of the Parties serving as the meeting of the Parties to the Cartagena Protocol</w:t>
      </w:r>
      <w:r w:rsidR="00196CF1" w:rsidRPr="00A85565">
        <w:t xml:space="preserve"> invited Parties to submit detailed information on their needs and priorities for further guidance materials on specific topics of risk assessment of living modified organisms, including a rationale following the criteria set out in annex I to decision</w:t>
      </w:r>
      <w:r w:rsidR="00AE6F6F">
        <w:t> </w:t>
      </w:r>
      <w:hyperlink r:id="rId37" w:history="1">
        <w:r w:rsidR="00196CF1" w:rsidRPr="00A85565">
          <w:rPr>
            <w:rStyle w:val="Hyperlink"/>
          </w:rPr>
          <w:t>CP-9/13</w:t>
        </w:r>
      </w:hyperlink>
      <w:r w:rsidR="00196CF1" w:rsidRPr="006B51D4">
        <w:t xml:space="preserve">. It </w:t>
      </w:r>
      <w:r w:rsidR="00196CF1" w:rsidRPr="00A85565">
        <w:t>establish</w:t>
      </w:r>
      <w:r w:rsidR="00895FFD" w:rsidRPr="00A85565">
        <w:t>ed</w:t>
      </w:r>
      <w:r w:rsidR="00196CF1" w:rsidRPr="00A85565">
        <w:t xml:space="preserve"> an ad hoc technical expert group on risk assessment tasked with evaluating the needs and priorities identified by Parties </w:t>
      </w:r>
      <w:r w:rsidR="005E15C1" w:rsidRPr="00A85565">
        <w:t>and extended the Open-</w:t>
      </w:r>
      <w:r w:rsidR="00A45C17" w:rsidRPr="00A85565">
        <w:t>e</w:t>
      </w:r>
      <w:r w:rsidR="005E15C1" w:rsidRPr="00A85565">
        <w:t xml:space="preserve">nded Online Forum on Risk Assessment and Risk Management </w:t>
      </w:r>
      <w:r w:rsidR="00DE02A8" w:rsidRPr="00A85565">
        <w:t>to support th</w:t>
      </w:r>
      <w:r w:rsidR="00043985" w:rsidRPr="00A85565">
        <w:t>e</w:t>
      </w:r>
      <w:r w:rsidR="00DE02A8" w:rsidRPr="00A85565">
        <w:t xml:space="preserve"> analysis</w:t>
      </w:r>
      <w:r w:rsidR="00043985" w:rsidRPr="00A85565">
        <w:t xml:space="preserve"> of </w:t>
      </w:r>
      <w:r w:rsidR="00682609" w:rsidRPr="00A85565">
        <w:t xml:space="preserve">further </w:t>
      </w:r>
      <w:r w:rsidR="00043985" w:rsidRPr="00A85565">
        <w:t>topics</w:t>
      </w:r>
      <w:r w:rsidR="00994A5A" w:rsidRPr="00A85565">
        <w:t xml:space="preserve"> </w:t>
      </w:r>
      <w:r w:rsidR="00682609" w:rsidRPr="00A85565">
        <w:t xml:space="preserve">of risk assessment </w:t>
      </w:r>
      <w:r w:rsidR="00994A5A" w:rsidRPr="00A85565">
        <w:t xml:space="preserve">in accordance with </w:t>
      </w:r>
      <w:r w:rsidR="00F20AAC" w:rsidRPr="00A85565">
        <w:t xml:space="preserve">the criteria set out in </w:t>
      </w:r>
      <w:r w:rsidR="0083314C" w:rsidRPr="00A85565">
        <w:t>annex</w:t>
      </w:r>
      <w:r w:rsidR="00BE6AF8" w:rsidRPr="00A85565">
        <w:t> </w:t>
      </w:r>
      <w:r w:rsidR="0083314C" w:rsidRPr="00A85565">
        <w:t>I to decision</w:t>
      </w:r>
      <w:r w:rsidR="009520F7" w:rsidRPr="00A85565">
        <w:t> </w:t>
      </w:r>
      <w:hyperlink r:id="rId38" w:history="1">
        <w:r w:rsidR="0083314C" w:rsidRPr="00A85565">
          <w:rPr>
            <w:rStyle w:val="Hyperlink"/>
          </w:rPr>
          <w:t>CP-9/13</w:t>
        </w:r>
      </w:hyperlink>
      <w:r w:rsidR="0083314C" w:rsidRPr="006B51D4">
        <w:t>.</w:t>
      </w:r>
    </w:p>
    <w:p w14:paraId="199C5DDF" w14:textId="57822354" w:rsidR="00735D42" w:rsidRPr="00A85565" w:rsidRDefault="00FA0537" w:rsidP="006A0A4C">
      <w:pPr>
        <w:pStyle w:val="CBDNormalNumber"/>
      </w:pPr>
      <w:r w:rsidRPr="00A85565">
        <w:t>At its twenty-seventh meeting, t</w:t>
      </w:r>
      <w:r w:rsidR="007B721F" w:rsidRPr="00A85565">
        <w:t xml:space="preserve">he Subsidiary Body </w:t>
      </w:r>
      <w:r w:rsidR="006A0A4C" w:rsidRPr="00A85565">
        <w:t xml:space="preserve">on Scientific, Technical and Technological Advice </w:t>
      </w:r>
      <w:r w:rsidR="007B721F" w:rsidRPr="00A85565">
        <w:t>adopted recommendation</w:t>
      </w:r>
      <w:r w:rsidR="009520F7" w:rsidRPr="00A85565">
        <w:t> </w:t>
      </w:r>
      <w:hyperlink r:id="rId39" w:history="1">
        <w:r w:rsidR="007B721F" w:rsidRPr="00A85565">
          <w:rPr>
            <w:rStyle w:val="Hyperlink"/>
          </w:rPr>
          <w:t>27/</w:t>
        </w:r>
        <w:r w:rsidR="00B33A25" w:rsidRPr="00A85565">
          <w:rPr>
            <w:rStyle w:val="Hyperlink"/>
          </w:rPr>
          <w:t>7</w:t>
        </w:r>
      </w:hyperlink>
      <w:r w:rsidR="007B721F" w:rsidRPr="00A85565">
        <w:t xml:space="preserve"> on the matter, which </w:t>
      </w:r>
      <w:r w:rsidR="006A0A4C" w:rsidRPr="00A85565">
        <w:t xml:space="preserve">contains </w:t>
      </w:r>
      <w:r w:rsidR="007B721F" w:rsidRPr="00A85565">
        <w:t>a draft decision</w:t>
      </w:r>
      <w:r w:rsidR="00CA750B" w:rsidRPr="00A85565">
        <w:t>.</w:t>
      </w:r>
    </w:p>
    <w:p w14:paraId="5CEBF265" w14:textId="57999118" w:rsidR="00D851C2" w:rsidRPr="00A85565" w:rsidRDefault="00D841F7" w:rsidP="00CD2576">
      <w:pPr>
        <w:pStyle w:val="CBDNormalNumber"/>
      </w:pPr>
      <w:r w:rsidRPr="00A85565">
        <w:t>Also in decision </w:t>
      </w:r>
      <w:hyperlink r:id="rId40" w:history="1">
        <w:r w:rsidR="00A621DB" w:rsidRPr="00A85565">
          <w:rPr>
            <w:rStyle w:val="Hyperlink"/>
          </w:rPr>
          <w:t>CP-11/7</w:t>
        </w:r>
      </w:hyperlink>
      <w:r w:rsidR="00D851C2" w:rsidRPr="00A85565">
        <w:t xml:space="preserve">, </w:t>
      </w:r>
      <w:r w:rsidR="00D42FD3" w:rsidRPr="00A85565">
        <w:t xml:space="preserve">the Conference of the Parties serving as the meeting of the Parties to the Cartagena Protocol invited </w:t>
      </w:r>
      <w:r w:rsidR="00CD2576" w:rsidRPr="00A85565">
        <w:t>Parties, other Governments, indigenous peoples and local communities and relevant organizations and stakeholders that ha</w:t>
      </w:r>
      <w:r w:rsidR="00B25312" w:rsidRPr="00A85565">
        <w:t>d</w:t>
      </w:r>
      <w:r w:rsidR="00CD2576" w:rsidRPr="00A85565">
        <w:t xml:space="preserve"> used the </w:t>
      </w:r>
      <w:r w:rsidR="00FB32D8" w:rsidRPr="00947347">
        <w:t>a</w:t>
      </w:r>
      <w:r w:rsidR="00CD2576" w:rsidRPr="00947347">
        <w:t xml:space="preserve">dditional voluntary guidance materials to support </w:t>
      </w:r>
      <w:r w:rsidR="00192D06" w:rsidRPr="00A85565">
        <w:t xml:space="preserve">the </w:t>
      </w:r>
      <w:r w:rsidR="00CD2576" w:rsidRPr="00947347">
        <w:t>case-by-case risk assessment of living modified organisms containing engineered gene drives</w:t>
      </w:r>
      <w:r w:rsidR="00043985" w:rsidRPr="00947347">
        <w:rPr>
          <w:rStyle w:val="FootnoteReference"/>
        </w:rPr>
        <w:footnoteReference w:id="21"/>
      </w:r>
      <w:r w:rsidR="00CD2576" w:rsidRPr="00A85565">
        <w:t xml:space="preserve"> to submit to the Executive Secretary information on their experiences and assessment of the applicability and usefulness of the materials</w:t>
      </w:r>
      <w:r w:rsidR="00EC2A3A" w:rsidRPr="00A85565">
        <w:t>.</w:t>
      </w:r>
      <w:r w:rsidR="00817C3F" w:rsidRPr="00A85565">
        <w:t xml:space="preserve"> The synthesis of those submissions will be provided </w:t>
      </w:r>
      <w:r w:rsidR="00E56958">
        <w:t>in</w:t>
      </w:r>
      <w:r w:rsidR="00817C3F" w:rsidRPr="00A85565">
        <w:t xml:space="preserve"> an information document.</w:t>
      </w:r>
    </w:p>
    <w:p w14:paraId="5505064D" w14:textId="469A6C89" w:rsidR="00A75AC4" w:rsidRPr="006B51D4" w:rsidRDefault="008A17DD" w:rsidP="008A17DD">
      <w:pPr>
        <w:pStyle w:val="CBDNormalNumber"/>
      </w:pPr>
      <w:r w:rsidRPr="00A85565">
        <w:lastRenderedPageBreak/>
        <w:t>The Conference of the Parties serving as the meeting of the Parties to the Cartagena Protocol will be invited to consider the draft decision contained in recommendation</w:t>
      </w:r>
      <w:r w:rsidR="009520F7" w:rsidRPr="00A85565">
        <w:t> </w:t>
      </w:r>
      <w:hyperlink r:id="rId41" w:history="1">
        <w:r w:rsidRPr="00A85565">
          <w:rPr>
            <w:rStyle w:val="Hyperlink"/>
          </w:rPr>
          <w:t>27/</w:t>
        </w:r>
        <w:r w:rsidR="005C2234" w:rsidRPr="00A85565">
          <w:rPr>
            <w:rStyle w:val="Hyperlink"/>
          </w:rPr>
          <w:t>7</w:t>
        </w:r>
      </w:hyperlink>
      <w:r w:rsidRPr="00A85565">
        <w:t xml:space="preserve"> of the Subsidiary Body</w:t>
      </w:r>
      <w:r w:rsidR="00E4315E">
        <w:t>,</w:t>
      </w:r>
      <w:r w:rsidR="0080016D" w:rsidRPr="00A85565">
        <w:t xml:space="preserve"> as reproduced in the compilation of draft decisions, with a view to its adoption.</w:t>
      </w:r>
    </w:p>
    <w:p w14:paraId="6B3EB744" w14:textId="41FF9B29" w:rsidR="00E612A5" w:rsidRPr="006B51D4" w:rsidRDefault="00E612A5" w:rsidP="00E612A5">
      <w:pPr>
        <w:pStyle w:val="CBDAgendaItem"/>
        <w:rPr>
          <w:rFonts w:hint="eastAsia"/>
        </w:rPr>
      </w:pPr>
      <w:r>
        <w:t xml:space="preserve">Item 14 </w:t>
      </w:r>
      <w:r>
        <w:br/>
        <w:t>Detection and identification of living modified organisms</w:t>
      </w:r>
    </w:p>
    <w:p w14:paraId="2C12E096" w14:textId="2610426F" w:rsidR="00E612A5" w:rsidRPr="00A85565" w:rsidRDefault="00617627" w:rsidP="00110443">
      <w:pPr>
        <w:pStyle w:val="CBDNormalNumber"/>
      </w:pPr>
      <w:r w:rsidRPr="00A85565">
        <w:t>In decision</w:t>
      </w:r>
      <w:r w:rsidR="00823C98">
        <w:t> </w:t>
      </w:r>
      <w:hyperlink r:id="rId42">
        <w:r w:rsidRPr="00A85565">
          <w:rPr>
            <w:rStyle w:val="Hyperlink"/>
          </w:rPr>
          <w:t>CP-11/8</w:t>
        </w:r>
      </w:hyperlink>
      <w:r w:rsidRPr="00A85565">
        <w:t xml:space="preserve">, </w:t>
      </w:r>
      <w:r w:rsidR="00BF1264" w:rsidRPr="00A85565">
        <w:t>the Conference of the Parties serving as the meeting of the Parties to the Cartagena Protocol</w:t>
      </w:r>
      <w:r w:rsidR="004F0817" w:rsidRPr="00A85565">
        <w:t xml:space="preserve"> invited Parties, other Governments, participants in the Network of Laboratories for the Detection and Identification of Living Modified Organisms, developers and other relevant organizations to submit to the Secretariat technical reference documents and other materials related to new quantitative polymerase chain reaction techniques, digital polymerase chain reaction, next-generation sequencing and isothermal amplification techniques in order to complement and update future editions of the</w:t>
      </w:r>
      <w:r w:rsidR="004F0817" w:rsidRPr="00A85565">
        <w:rPr>
          <w:i/>
          <w:iCs/>
        </w:rPr>
        <w:t xml:space="preserve"> Training Manual on the Detection and Identification of Living Modified Organisms in the Context of the Cartagena Protocol on Biosafety</w:t>
      </w:r>
      <w:r w:rsidR="004F0817" w:rsidRPr="00A85565">
        <w:t>.</w:t>
      </w:r>
      <w:r w:rsidR="00BC0D3C" w:rsidRPr="00A85565">
        <w:t xml:space="preserve"> It requested that Secretariat prepare a compilation of the documents and materials</w:t>
      </w:r>
      <w:r w:rsidR="00110443" w:rsidRPr="00A85565">
        <w:t xml:space="preserve"> submitted in response to the invitation</w:t>
      </w:r>
      <w:r w:rsidR="00BC0D3C" w:rsidRPr="00A85565">
        <w:t>, for consideration at the present meeting;</w:t>
      </w:r>
    </w:p>
    <w:p w14:paraId="28A51A53" w14:textId="5440CC56" w:rsidR="00443256" w:rsidRPr="00A85565" w:rsidRDefault="00D579F1" w:rsidP="00E67D4E">
      <w:pPr>
        <w:pStyle w:val="CBDNormalNumber"/>
      </w:pPr>
      <w:r w:rsidRPr="00A85565">
        <w:t xml:space="preserve">The Conference of the Parties serving as the meeting of the Parties to the Cartagena Protocol will </w:t>
      </w:r>
      <w:r w:rsidR="004438A2" w:rsidRPr="00A85565">
        <w:t>have</w:t>
      </w:r>
      <w:r w:rsidRPr="00A85565">
        <w:t xml:space="preserve"> </w:t>
      </w:r>
      <w:r w:rsidR="00644864" w:rsidRPr="00A85565">
        <w:t xml:space="preserve">before it a note by the Secretariat containing </w:t>
      </w:r>
      <w:r w:rsidR="00532FC2" w:rsidRPr="00A85565">
        <w:t>the requested</w:t>
      </w:r>
      <w:r w:rsidR="00744578" w:rsidRPr="00A85565">
        <w:t xml:space="preserve"> compilation</w:t>
      </w:r>
      <w:r w:rsidR="008D37E6" w:rsidRPr="00A85565">
        <w:t>,</w:t>
      </w:r>
      <w:r w:rsidR="00744578" w:rsidRPr="00A85565">
        <w:t xml:space="preserve"> </w:t>
      </w:r>
      <w:r w:rsidR="0088665E" w:rsidRPr="00A85565">
        <w:t>a summary of the online discussions of the Network of Laboratories</w:t>
      </w:r>
      <w:r w:rsidR="00372E2E" w:rsidRPr="00A85565">
        <w:t xml:space="preserve"> </w:t>
      </w:r>
      <w:r w:rsidR="00736706" w:rsidRPr="00A85565">
        <w:t xml:space="preserve">for the Detection and Identification of Living Modified </w:t>
      </w:r>
      <w:r w:rsidR="00736706" w:rsidRPr="00947347">
        <w:t>Organis</w:t>
      </w:r>
      <w:r w:rsidR="00736706" w:rsidRPr="00A85565">
        <w:t>ms</w:t>
      </w:r>
      <w:r w:rsidR="008D37E6" w:rsidRPr="00A85565">
        <w:t xml:space="preserve"> and a draft decision</w:t>
      </w:r>
      <w:r w:rsidRPr="00A85565">
        <w:t>.</w:t>
      </w:r>
      <w:r w:rsidR="00622D13" w:rsidRPr="00A85565">
        <w:rPr>
          <w:rStyle w:val="FootnoteReference"/>
        </w:rPr>
        <w:footnoteReference w:id="22"/>
      </w:r>
      <w:r w:rsidR="00E67D4E" w:rsidRPr="00A85565">
        <w:t xml:space="preserve"> </w:t>
      </w:r>
    </w:p>
    <w:p w14:paraId="0971F456" w14:textId="52244B51" w:rsidR="004F0817" w:rsidRPr="00A85565" w:rsidRDefault="00443256" w:rsidP="00E67D4E">
      <w:pPr>
        <w:pStyle w:val="CBDNormalNumber"/>
      </w:pPr>
      <w:r w:rsidRPr="00A85565">
        <w:t xml:space="preserve">The Conference of the Parties serving as the meeting of the Parties to the Cartagena Protocol </w:t>
      </w:r>
      <w:r w:rsidR="00E67D4E" w:rsidRPr="00A85565">
        <w:t>will be invited to consider the draft decision</w:t>
      </w:r>
      <w:r w:rsidR="006B103C" w:rsidRPr="00A85565">
        <w:t>,</w:t>
      </w:r>
      <w:r w:rsidR="00E67D4E" w:rsidRPr="00A85565">
        <w:t xml:space="preserve"> as reproduced in the compilation of draft decisions</w:t>
      </w:r>
      <w:r w:rsidR="00053D89" w:rsidRPr="00A85565">
        <w:t>, with a view to its adoption</w:t>
      </w:r>
      <w:r w:rsidR="00E67D4E" w:rsidRPr="00A85565">
        <w:t>.</w:t>
      </w:r>
    </w:p>
    <w:p w14:paraId="116FE1CD" w14:textId="6879E428" w:rsidR="00E612A5" w:rsidRPr="00A85565" w:rsidRDefault="00E612A5" w:rsidP="00E612A5">
      <w:pPr>
        <w:pStyle w:val="CBDAgendaItem"/>
        <w:rPr>
          <w:rFonts w:hint="eastAsia"/>
        </w:rPr>
      </w:pPr>
      <w:r w:rsidRPr="00A85565">
        <w:t xml:space="preserve">Item 15 </w:t>
      </w:r>
      <w:r w:rsidRPr="00A85565">
        <w:br/>
        <w:t>Socioeconomic considerations</w:t>
      </w:r>
    </w:p>
    <w:p w14:paraId="5D5B40B4" w14:textId="45A9F663" w:rsidR="00857C5D" w:rsidRPr="00A85565" w:rsidRDefault="000F454D" w:rsidP="007316F2">
      <w:pPr>
        <w:pStyle w:val="CBDNormalNumber"/>
      </w:pPr>
      <w:r w:rsidRPr="00A85565">
        <w:t>In decision</w:t>
      </w:r>
      <w:r w:rsidR="001C0EC9">
        <w:t> </w:t>
      </w:r>
      <w:hyperlink r:id="rId43" w:history="1">
        <w:r w:rsidRPr="00A85565">
          <w:rPr>
            <w:rStyle w:val="Hyperlink"/>
          </w:rPr>
          <w:t>CP-11/9</w:t>
        </w:r>
      </w:hyperlink>
      <w:r w:rsidRPr="00A85565">
        <w:t xml:space="preserve">, the Conference of the Parties serving as the meeting of the Parties to the Cartagena Protocol </w:t>
      </w:r>
      <w:r w:rsidR="00483DC8" w:rsidRPr="00A85565">
        <w:t>invite</w:t>
      </w:r>
      <w:r w:rsidR="004B40AC" w:rsidRPr="00A85565">
        <w:t>d</w:t>
      </w:r>
      <w:r w:rsidR="00483DC8" w:rsidRPr="00A85565">
        <w:t xml:space="preserve"> Parties, other Governments, relevant organizations and other stakeholders, as appropriate, to use the </w:t>
      </w:r>
      <w:r w:rsidR="00E134CE" w:rsidRPr="00A85565">
        <w:t>guidance on the assessment of socioeconomic considerations in the context of Article</w:t>
      </w:r>
      <w:r w:rsidR="0045636C">
        <w:t> </w:t>
      </w:r>
      <w:r w:rsidR="00E134CE" w:rsidRPr="00A85565">
        <w:t>26 of the Protocol</w:t>
      </w:r>
      <w:r w:rsidR="00E134CE" w:rsidRPr="00A85565">
        <w:rPr>
          <w:rStyle w:val="FootnoteReference"/>
        </w:rPr>
        <w:footnoteReference w:id="23"/>
      </w:r>
      <w:r w:rsidR="00E134CE" w:rsidRPr="00A85565">
        <w:t xml:space="preserve"> </w:t>
      </w:r>
      <w:r w:rsidR="00483DC8" w:rsidRPr="00A85565">
        <w:t>and share their experiences in th</w:t>
      </w:r>
      <w:r w:rsidR="004C74D9">
        <w:t>at</w:t>
      </w:r>
      <w:r w:rsidR="00483DC8" w:rsidRPr="00A85565">
        <w:t xml:space="preserve"> regard in the fifth national reports or to make such experiences available in the Biosafety Clearing-House virtual library</w:t>
      </w:r>
      <w:r w:rsidR="00773566" w:rsidRPr="00A85565">
        <w:t>.</w:t>
      </w:r>
      <w:r w:rsidR="00FE0A4E" w:rsidRPr="00A85565">
        <w:t xml:space="preserve"> </w:t>
      </w:r>
      <w:r w:rsidR="00F56B02" w:rsidRPr="00A85565">
        <w:t xml:space="preserve">It </w:t>
      </w:r>
      <w:r w:rsidR="006F0392">
        <w:t xml:space="preserve">also </w:t>
      </w:r>
      <w:r w:rsidR="00F56B02" w:rsidRPr="00A85565">
        <w:t xml:space="preserve">requested the Executive Secretary to synthesize the information provided in the fifth national reports </w:t>
      </w:r>
      <w:r w:rsidR="00AC6B90" w:rsidRPr="00A85565">
        <w:t>in this regard</w:t>
      </w:r>
      <w:r w:rsidR="00626E7D">
        <w:t>,</w:t>
      </w:r>
      <w:r w:rsidR="00AC6B90" w:rsidRPr="00A85565">
        <w:t xml:space="preserve"> </w:t>
      </w:r>
      <w:r w:rsidR="00F56B02" w:rsidRPr="00A85565">
        <w:t>for consideration</w:t>
      </w:r>
      <w:r w:rsidR="00551FBE" w:rsidRPr="00A85565">
        <w:t xml:space="preserve"> at </w:t>
      </w:r>
      <w:r w:rsidR="00FE68F2" w:rsidRPr="00A85565">
        <w:t>the present</w:t>
      </w:r>
      <w:r w:rsidR="00F56B02" w:rsidRPr="00A85565">
        <w:t xml:space="preserve"> meeting</w:t>
      </w:r>
      <w:r w:rsidR="00857C5D" w:rsidRPr="00A85565">
        <w:t>.</w:t>
      </w:r>
    </w:p>
    <w:p w14:paraId="69A3764A" w14:textId="245E1A2B" w:rsidR="00D349E4" w:rsidRPr="00A85565" w:rsidRDefault="00E10477" w:rsidP="00E10477">
      <w:pPr>
        <w:pStyle w:val="CBDNormalNumber"/>
      </w:pPr>
      <w:r w:rsidRPr="00A85565">
        <w:t xml:space="preserve">The Conference of the Parties serving as the meeting of the Parties to the Cartagena Protocol will </w:t>
      </w:r>
      <w:r w:rsidR="00C8274D" w:rsidRPr="00A85565">
        <w:t xml:space="preserve">have before it a note by the Secretariat containing </w:t>
      </w:r>
      <w:r w:rsidR="004F1AE4" w:rsidRPr="00A85565">
        <w:t>the requested synthesis and a draft decision.</w:t>
      </w:r>
      <w:r w:rsidR="004F1AE4" w:rsidRPr="00A85565">
        <w:rPr>
          <w:rStyle w:val="FootnoteReference"/>
        </w:rPr>
        <w:footnoteReference w:id="24"/>
      </w:r>
      <w:r w:rsidR="004F1AE4" w:rsidRPr="00A85565">
        <w:t xml:space="preserve"> </w:t>
      </w:r>
    </w:p>
    <w:p w14:paraId="724FDF9E" w14:textId="747F2447" w:rsidR="00E10477" w:rsidRPr="00A85565" w:rsidRDefault="00D349E4" w:rsidP="00E10477">
      <w:pPr>
        <w:pStyle w:val="CBDNormalNumber"/>
      </w:pPr>
      <w:r w:rsidRPr="00A85565">
        <w:t xml:space="preserve">The Conference of the Parties serving as the meeting of the Parties to the Cartagena Protocol </w:t>
      </w:r>
      <w:r w:rsidR="004F1AE4" w:rsidRPr="00A85565">
        <w:t xml:space="preserve">will </w:t>
      </w:r>
      <w:r w:rsidR="00C96BC0" w:rsidRPr="00A85565">
        <w:t xml:space="preserve">be invited to </w:t>
      </w:r>
      <w:r w:rsidR="00E10477" w:rsidRPr="00A85565">
        <w:t xml:space="preserve">consider </w:t>
      </w:r>
      <w:r w:rsidRPr="00A85565">
        <w:t>the</w:t>
      </w:r>
      <w:r w:rsidR="00B0698F" w:rsidRPr="00A85565">
        <w:t xml:space="preserve"> draft decision</w:t>
      </w:r>
      <w:r w:rsidR="00E10477" w:rsidRPr="00A85565">
        <w:t xml:space="preserve"> prepared by the Secretar</w:t>
      </w:r>
      <w:r w:rsidR="000748EA" w:rsidRPr="00A85565">
        <w:t>iat, as reproduced in the compilation of draft decision</w:t>
      </w:r>
      <w:r w:rsidR="0076361A" w:rsidRPr="00A85565">
        <w:t>s</w:t>
      </w:r>
      <w:r w:rsidR="000748EA" w:rsidRPr="00A85565">
        <w:t>, with a view to its adoption</w:t>
      </w:r>
      <w:r w:rsidR="00E10477" w:rsidRPr="00A85565">
        <w:t>.</w:t>
      </w:r>
    </w:p>
    <w:p w14:paraId="2F02E5A9" w14:textId="1AFF286C" w:rsidR="00E612A5" w:rsidRPr="00A85565" w:rsidRDefault="00E612A5" w:rsidP="00E612A5">
      <w:pPr>
        <w:pStyle w:val="CBDAgendaItem"/>
        <w:rPr>
          <w:rFonts w:hint="eastAsia"/>
        </w:rPr>
      </w:pPr>
      <w:r w:rsidRPr="00A85565">
        <w:t xml:space="preserve">Item 16 </w:t>
      </w:r>
      <w:r w:rsidRPr="00A85565">
        <w:br/>
        <w:t xml:space="preserve">National legislation, regulations and </w:t>
      </w:r>
      <w:r w:rsidR="00FA06D4">
        <w:t>guidelines</w:t>
      </w:r>
      <w:r w:rsidR="00FA06D4" w:rsidRPr="00A85565">
        <w:t xml:space="preserve"> </w:t>
      </w:r>
      <w:r w:rsidR="00F342C8">
        <w:br/>
      </w:r>
      <w:r w:rsidRPr="00A85565">
        <w:t>on new developments in modern biotechnology</w:t>
      </w:r>
    </w:p>
    <w:p w14:paraId="6E561D4E" w14:textId="524B9F99" w:rsidR="00E612A5" w:rsidRPr="00A85565" w:rsidRDefault="00FF2A45" w:rsidP="00072248">
      <w:pPr>
        <w:pStyle w:val="CBDNormalNumber"/>
      </w:pPr>
      <w:r w:rsidRPr="00A85565">
        <w:t>In decision</w:t>
      </w:r>
      <w:r w:rsidR="00F342C8">
        <w:t> </w:t>
      </w:r>
      <w:hyperlink r:id="rId44" w:history="1">
        <w:r w:rsidRPr="00A85565">
          <w:rPr>
            <w:rStyle w:val="Hyperlink"/>
          </w:rPr>
          <w:t>CP-11/1 C</w:t>
        </w:r>
      </w:hyperlink>
      <w:r w:rsidRPr="00A85565">
        <w:t xml:space="preserve">, the Conference of the Parties serving as the meeting of the Parties to the Cartagena Protocol </w:t>
      </w:r>
      <w:r w:rsidR="001B6033" w:rsidRPr="00A85565">
        <w:t xml:space="preserve">encouraged Parties </w:t>
      </w:r>
      <w:r w:rsidR="00E12434" w:rsidRPr="00A85565">
        <w:t xml:space="preserve">to submit information regarding national legislation, regulations and guidelines on new developments in modern biotechnology that </w:t>
      </w:r>
      <w:r w:rsidR="00F342C8">
        <w:t>we</w:t>
      </w:r>
      <w:r w:rsidR="00E12434" w:rsidRPr="00A85565">
        <w:t xml:space="preserve">re relevant to the </w:t>
      </w:r>
      <w:r w:rsidR="00E12434" w:rsidRPr="00A85565">
        <w:lastRenderedPageBreak/>
        <w:t xml:space="preserve">Protocol and not published in the Biosafety </w:t>
      </w:r>
      <w:proofErr w:type="gramStart"/>
      <w:r w:rsidR="00E12434" w:rsidRPr="00A85565">
        <w:t>Clearing-House</w:t>
      </w:r>
      <w:proofErr w:type="gramEnd"/>
      <w:r w:rsidR="00E12434" w:rsidRPr="00A85565">
        <w:t xml:space="preserve">. It </w:t>
      </w:r>
      <w:r w:rsidR="00072248" w:rsidRPr="00A85565">
        <w:t xml:space="preserve">also </w:t>
      </w:r>
      <w:r w:rsidR="00DA1A6C" w:rsidRPr="00A85565">
        <w:t>r</w:t>
      </w:r>
      <w:r w:rsidR="00E12434" w:rsidRPr="00A85565">
        <w:t>equest</w:t>
      </w:r>
      <w:r w:rsidR="00DA1A6C" w:rsidRPr="00A85565">
        <w:t>ed</w:t>
      </w:r>
      <w:r w:rsidR="00E12434" w:rsidRPr="00A85565">
        <w:t xml:space="preserve"> the Executive Secretary to compile </w:t>
      </w:r>
      <w:r w:rsidR="00375867">
        <w:t>similar</w:t>
      </w:r>
      <w:r w:rsidR="003349D2" w:rsidRPr="00A85565">
        <w:t xml:space="preserve"> </w:t>
      </w:r>
      <w:r w:rsidR="00E12434" w:rsidRPr="00A85565">
        <w:t xml:space="preserve">information contained in the Biosafety Clearing-House and other sources </w:t>
      </w:r>
      <w:r w:rsidR="00502278" w:rsidRPr="00A85565">
        <w:t xml:space="preserve">and </w:t>
      </w:r>
      <w:r w:rsidR="00E12434" w:rsidRPr="00A85565">
        <w:t xml:space="preserve">to submit </w:t>
      </w:r>
      <w:r w:rsidR="003D34D7" w:rsidRPr="00A85565">
        <w:t>it</w:t>
      </w:r>
      <w:r w:rsidR="00E12434" w:rsidRPr="00A85565">
        <w:t xml:space="preserve"> for consideration at </w:t>
      </w:r>
      <w:r w:rsidR="008C566E" w:rsidRPr="00A85565">
        <w:t xml:space="preserve">the present </w:t>
      </w:r>
      <w:r w:rsidR="00E12434" w:rsidRPr="00A85565">
        <w:t xml:space="preserve">meeting. </w:t>
      </w:r>
    </w:p>
    <w:p w14:paraId="685F32DB" w14:textId="53996C38" w:rsidR="008C566E" w:rsidRPr="00A85565" w:rsidRDefault="008C566E" w:rsidP="00E639E1">
      <w:pPr>
        <w:pStyle w:val="CBDNormalNumber"/>
      </w:pPr>
      <w:r w:rsidRPr="00A85565">
        <w:t xml:space="preserve">The Conference of the Parties serving as the meeting of the Parties to the Cartagena Protocol will have before it a note by the Secretariat containing the requested </w:t>
      </w:r>
      <w:r w:rsidR="00E639E1" w:rsidRPr="00A85565">
        <w:t xml:space="preserve">information </w:t>
      </w:r>
      <w:r w:rsidRPr="00A85565">
        <w:t>and a draft decision.</w:t>
      </w:r>
      <w:r w:rsidR="001556EA" w:rsidRPr="00A85565">
        <w:rPr>
          <w:rStyle w:val="FootnoteReference"/>
        </w:rPr>
        <w:footnoteReference w:id="25"/>
      </w:r>
    </w:p>
    <w:p w14:paraId="12D108FC" w14:textId="3E340554" w:rsidR="005D0E01" w:rsidRPr="00A85565" w:rsidRDefault="005D0E01" w:rsidP="007E66B2">
      <w:pPr>
        <w:pStyle w:val="CBDNormalNumber"/>
      </w:pPr>
      <w:r w:rsidRPr="00A85565">
        <w:t xml:space="preserve">The Conference of the Parties serving as the meeting of the Parties to the Cartagena Protocol will </w:t>
      </w:r>
      <w:r w:rsidR="00150B94" w:rsidRPr="00A85565">
        <w:t xml:space="preserve">be invited to </w:t>
      </w:r>
      <w:r w:rsidRPr="00A85565">
        <w:t xml:space="preserve">consider </w:t>
      </w:r>
      <w:r w:rsidR="00117D16" w:rsidRPr="00A85565">
        <w:t xml:space="preserve">the draft decision </w:t>
      </w:r>
      <w:r w:rsidRPr="00A85565">
        <w:t>prepared by the Secretar</w:t>
      </w:r>
      <w:r w:rsidR="00D32CC3" w:rsidRPr="00A85565">
        <w:t>iat, as reproduced in the compilation of draft decisions, with a view to its adoption</w:t>
      </w:r>
      <w:r w:rsidRPr="00A85565">
        <w:t>.</w:t>
      </w:r>
    </w:p>
    <w:p w14:paraId="2C241AEB" w14:textId="6CBD49D2" w:rsidR="00E612A5" w:rsidRPr="00A85565" w:rsidRDefault="00E612A5" w:rsidP="00E612A5">
      <w:pPr>
        <w:pStyle w:val="CBDAgendaItem"/>
        <w:rPr>
          <w:rFonts w:hint="eastAsia"/>
        </w:rPr>
      </w:pPr>
      <w:r w:rsidRPr="00A85565">
        <w:t xml:space="preserve">Item 17 </w:t>
      </w:r>
      <w:r w:rsidRPr="00A85565">
        <w:br/>
        <w:t>Nagoya</w:t>
      </w:r>
      <w:r w:rsidR="0098520D" w:rsidRPr="00A85565">
        <w:t>-</w:t>
      </w:r>
      <w:r w:rsidRPr="00A85565">
        <w:t>Kuala Lumpur Supplementary Protocol on Liability and Redress</w:t>
      </w:r>
    </w:p>
    <w:p w14:paraId="679CC763" w14:textId="67A1E129" w:rsidR="00E612A5" w:rsidRPr="00A85565" w:rsidRDefault="00322B40" w:rsidP="00166A81">
      <w:pPr>
        <w:pStyle w:val="CBDNormalNumber"/>
      </w:pPr>
      <w:r w:rsidRPr="00A85565">
        <w:t>In decision</w:t>
      </w:r>
      <w:r w:rsidR="00505A0B">
        <w:t> </w:t>
      </w:r>
      <w:hyperlink r:id="rId45" w:history="1">
        <w:r w:rsidRPr="00A85565">
          <w:rPr>
            <w:rStyle w:val="Hyperlink"/>
          </w:rPr>
          <w:t>CP-11/10</w:t>
        </w:r>
      </w:hyperlink>
      <w:r w:rsidRPr="00A85565">
        <w:t>, the Conference of the Parties serving as the meeting of the Parties to the Cartagena Protocol invited Parties to share information on financial security mechanisms, together with other information on national measures for the implementation of the Nagoya-Kuala Lumpur Supplementary Protocol</w:t>
      </w:r>
      <w:r w:rsidR="008D2EC1" w:rsidRPr="00A85565">
        <w:t>,</w:t>
      </w:r>
      <w:r w:rsidRPr="00A85565">
        <w:t xml:space="preserve"> in their fifth national reports, and request</w:t>
      </w:r>
      <w:r w:rsidR="00BE24C4" w:rsidRPr="00A85565">
        <w:t>ed</w:t>
      </w:r>
      <w:r w:rsidRPr="00A85565">
        <w:t xml:space="preserve"> the Executive Secretary to use that information when preparing the documentation for the first assessment and review of the effectiveness of the Supplementary Protocol</w:t>
      </w:r>
      <w:r w:rsidR="00943B69" w:rsidRPr="00A85565">
        <w:t>.</w:t>
      </w:r>
    </w:p>
    <w:p w14:paraId="7A00916F" w14:textId="2A49D8EB" w:rsidR="003D0A79" w:rsidRPr="00A85565" w:rsidRDefault="003D0A79" w:rsidP="00166A81">
      <w:pPr>
        <w:pStyle w:val="CBDNormalNumber"/>
      </w:pPr>
      <w:r w:rsidRPr="00A85565">
        <w:t>The Conference of the Parties serving as the meeting of the Parties to the Cartagena Protocol will have before it a note by the Secretariat containing a draft decision.</w:t>
      </w:r>
      <w:r w:rsidRPr="00A85565">
        <w:rPr>
          <w:rStyle w:val="FootnoteReference"/>
        </w:rPr>
        <w:footnoteReference w:id="26"/>
      </w:r>
    </w:p>
    <w:p w14:paraId="083EF307" w14:textId="5A9334C1" w:rsidR="00676993" w:rsidRPr="00A85565" w:rsidRDefault="009E2736" w:rsidP="00166A81">
      <w:pPr>
        <w:pStyle w:val="CBDNormalNumber"/>
      </w:pPr>
      <w:r w:rsidRPr="00A85565">
        <w:t xml:space="preserve">The </w:t>
      </w:r>
      <w:r w:rsidR="005D0E01" w:rsidRPr="00A85565">
        <w:t xml:space="preserve">Conference of the Parties serving as the meeting of the Parties to the Cartagena Protocol will </w:t>
      </w:r>
      <w:r w:rsidR="00525590" w:rsidRPr="00A85565">
        <w:t xml:space="preserve">be invited to </w:t>
      </w:r>
      <w:r w:rsidR="005D0E01" w:rsidRPr="00A85565">
        <w:t xml:space="preserve">consider </w:t>
      </w:r>
      <w:r w:rsidR="009E287C" w:rsidRPr="00A85565">
        <w:t xml:space="preserve">the draft decision </w:t>
      </w:r>
      <w:r w:rsidR="005D0E01" w:rsidRPr="00A85565">
        <w:t>prepared by the Secretar</w:t>
      </w:r>
      <w:r w:rsidR="003D0A79" w:rsidRPr="00A85565">
        <w:t>iat, as reproduced in the compilation of draft decisions, with a view to its adoption</w:t>
      </w:r>
      <w:r w:rsidR="005D0E01" w:rsidRPr="00A85565">
        <w:t>.</w:t>
      </w:r>
    </w:p>
    <w:p w14:paraId="1AEC409C" w14:textId="3526F3E3" w:rsidR="00E612A5" w:rsidRPr="00A85565" w:rsidRDefault="00E612A5" w:rsidP="00E612A5">
      <w:pPr>
        <w:pStyle w:val="CBDAgendaItem"/>
        <w:rPr>
          <w:rFonts w:hint="eastAsia"/>
        </w:rPr>
      </w:pPr>
      <w:r w:rsidRPr="00A85565">
        <w:t xml:space="preserve">Item 18 </w:t>
      </w:r>
      <w:r w:rsidRPr="00A85565">
        <w:br/>
        <w:t>Other matters</w:t>
      </w:r>
    </w:p>
    <w:p w14:paraId="24458AD8" w14:textId="5C5BA9A7" w:rsidR="00E612A5" w:rsidRPr="00A85565" w:rsidRDefault="007525E4" w:rsidP="00166A81">
      <w:pPr>
        <w:pStyle w:val="CBDNormalNumber"/>
      </w:pPr>
      <w:r>
        <w:t>Under agenda item 18, t</w:t>
      </w:r>
      <w:r w:rsidR="001D2FA5" w:rsidRPr="00A85565">
        <w:t>he Conference of the Parties serving as the meeting of the Parties to the Cartagena Protocol may wish to consider other matters raised and accepted for discussion in accordance with the rules of procedure.</w:t>
      </w:r>
    </w:p>
    <w:p w14:paraId="371DD4E4" w14:textId="12EBDF02" w:rsidR="00E612A5" w:rsidRPr="00A85565" w:rsidRDefault="00E612A5" w:rsidP="00E612A5">
      <w:pPr>
        <w:pStyle w:val="CBDAgendaItem"/>
        <w:rPr>
          <w:rFonts w:hint="eastAsia"/>
        </w:rPr>
      </w:pPr>
      <w:r w:rsidRPr="00A85565">
        <w:t xml:space="preserve">Item 19 </w:t>
      </w:r>
      <w:r w:rsidRPr="00A85565">
        <w:br/>
        <w:t>Adoption of the report</w:t>
      </w:r>
    </w:p>
    <w:p w14:paraId="749162FC" w14:textId="3BC235BA" w:rsidR="00E612A5" w:rsidRPr="00A85565" w:rsidRDefault="00C4790C" w:rsidP="00EF0C67">
      <w:pPr>
        <w:pStyle w:val="CBDNormalNumber"/>
        <w:ind w:left="562"/>
      </w:pPr>
      <w:r w:rsidRPr="00A85565">
        <w:t>The Conference of the Parties serving as the meeting of the Parties to the Cartagena Protocol</w:t>
      </w:r>
      <w:r w:rsidR="00662693" w:rsidRPr="00A85565">
        <w:t xml:space="preserve"> </w:t>
      </w:r>
      <w:r w:rsidRPr="00A85565">
        <w:t xml:space="preserve">will be invited to consider and adopt the report on its </w:t>
      </w:r>
      <w:r w:rsidR="00662693" w:rsidRPr="00A85565">
        <w:t>twelf</w:t>
      </w:r>
      <w:r w:rsidRPr="00A85565">
        <w:t xml:space="preserve">th meeting </w:t>
      </w:r>
      <w:proofErr w:type="gramStart"/>
      <w:r w:rsidRPr="00A85565">
        <w:t>on the basis of</w:t>
      </w:r>
      <w:proofErr w:type="gramEnd"/>
      <w:r w:rsidRPr="00A85565">
        <w:t xml:space="preserve"> the draft report prepared by the Rapporteur.</w:t>
      </w:r>
    </w:p>
    <w:p w14:paraId="6FFDC1EC" w14:textId="16296D69" w:rsidR="00662693" w:rsidRPr="00A85565" w:rsidRDefault="00AE3520" w:rsidP="00662693">
      <w:pPr>
        <w:pStyle w:val="CBDNormalNumber"/>
      </w:pPr>
      <w:r w:rsidRPr="00A85565">
        <w:t>In accordance with established practice, the Parties will be invited to authorize the Rapporteur to complete the final report after the meeting with the guidance of the President and the assistance of the Secretariat.</w:t>
      </w:r>
    </w:p>
    <w:p w14:paraId="71EB340E" w14:textId="795EA3C4" w:rsidR="00E612A5" w:rsidRPr="00A85565" w:rsidRDefault="00E612A5" w:rsidP="00E612A5">
      <w:pPr>
        <w:pStyle w:val="CBDAgendaItem"/>
        <w:rPr>
          <w:rFonts w:hint="eastAsia"/>
        </w:rPr>
      </w:pPr>
      <w:r w:rsidRPr="00A85565">
        <w:t xml:space="preserve">Item 20 </w:t>
      </w:r>
      <w:r w:rsidRPr="00A85565">
        <w:br/>
        <w:t>Closure of the meeting</w:t>
      </w:r>
    </w:p>
    <w:p w14:paraId="5B02D64E" w14:textId="37A8EC8E" w:rsidR="00AE1DDB" w:rsidRPr="00A85565" w:rsidRDefault="006B0853" w:rsidP="00AE1DDB">
      <w:pPr>
        <w:pStyle w:val="CBDNormalNumber"/>
      </w:pPr>
      <w:r w:rsidRPr="00A85565">
        <w:t xml:space="preserve">It is expected that the twelfth meeting </w:t>
      </w:r>
      <w:r w:rsidR="00575863" w:rsidRPr="00A85565">
        <w:t xml:space="preserve">of the Conference of the Parties </w:t>
      </w:r>
      <w:r w:rsidR="00B6288F" w:rsidRPr="00A85565">
        <w:t xml:space="preserve">serving as the meeting of the Parties to the Cartagena Protocol </w:t>
      </w:r>
      <w:r w:rsidR="00391529" w:rsidRPr="00A85565">
        <w:t>will be closed on 30</w:t>
      </w:r>
      <w:r w:rsidR="009A36DD">
        <w:t> </w:t>
      </w:r>
      <w:r w:rsidR="00391529" w:rsidRPr="00A85565">
        <w:t>October 2026</w:t>
      </w:r>
      <w:r w:rsidR="00047CC0" w:rsidRPr="00A85565">
        <w:t>, at 6</w:t>
      </w:r>
      <w:r w:rsidR="009A36DD">
        <w:t> </w:t>
      </w:r>
      <w:r w:rsidR="00047CC0" w:rsidRPr="00A85565">
        <w:t>p.m.</w:t>
      </w:r>
    </w:p>
    <w:p w14:paraId="4A35F522" w14:textId="77777777" w:rsidR="00041B94" w:rsidRPr="00A85565" w:rsidRDefault="00041B94">
      <w:pPr>
        <w:tabs>
          <w:tab w:val="clear" w:pos="567"/>
          <w:tab w:val="clear" w:pos="1134"/>
          <w:tab w:val="clear" w:pos="1701"/>
          <w:tab w:val="clear" w:pos="2268"/>
        </w:tabs>
        <w:jc w:val="left"/>
        <w:rPr>
          <w:b/>
          <w:sz w:val="28"/>
          <w:lang w:bidi="ar-SY"/>
        </w:rPr>
      </w:pPr>
      <w:r w:rsidRPr="00A85565">
        <w:br w:type="page"/>
      </w:r>
    </w:p>
    <w:p w14:paraId="269B74A4" w14:textId="4B02EC74" w:rsidR="001764E6" w:rsidRPr="00A85565" w:rsidRDefault="001764E6" w:rsidP="001764E6">
      <w:pPr>
        <w:pStyle w:val="CBDAnnex"/>
      </w:pPr>
      <w:r w:rsidRPr="00A85565">
        <w:lastRenderedPageBreak/>
        <w:t>Annex</w:t>
      </w:r>
    </w:p>
    <w:p w14:paraId="34D67518" w14:textId="445D2AE6" w:rsidR="001764E6" w:rsidRPr="00A85565" w:rsidRDefault="00F5788A" w:rsidP="001764E6">
      <w:pPr>
        <w:pStyle w:val="CBDAnnex"/>
      </w:pPr>
      <w:r w:rsidRPr="00A85565">
        <w:t>L</w:t>
      </w:r>
      <w:r w:rsidR="0029268A" w:rsidRPr="00A85565">
        <w:t>ist of documents</w:t>
      </w:r>
    </w:p>
    <w:tbl>
      <w:tblPr>
        <w:tblW w:w="9647" w:type="dxa"/>
        <w:jc w:val="center"/>
        <w:tblLook w:val="04A0" w:firstRow="1" w:lastRow="0" w:firstColumn="1" w:lastColumn="0" w:noHBand="0" w:noVBand="1"/>
      </w:tblPr>
      <w:tblGrid>
        <w:gridCol w:w="3071"/>
        <w:gridCol w:w="5245"/>
        <w:gridCol w:w="1331"/>
      </w:tblGrid>
      <w:tr w:rsidR="00625100" w:rsidRPr="00A85565" w14:paraId="4D9D51DC" w14:textId="77777777">
        <w:trPr>
          <w:cantSplit/>
          <w:trHeight w:val="465"/>
          <w:tblHeader/>
          <w:jc w:val="center"/>
        </w:trPr>
        <w:tc>
          <w:tcPr>
            <w:tcW w:w="3071" w:type="dxa"/>
            <w:tcBorders>
              <w:top w:val="single" w:sz="4" w:space="0" w:color="auto"/>
              <w:bottom w:val="single" w:sz="4" w:space="0" w:color="auto"/>
            </w:tcBorders>
            <w:noWrap/>
            <w:vAlign w:val="center"/>
            <w:hideMark/>
          </w:tcPr>
          <w:p w14:paraId="5CBA5501" w14:textId="77777777" w:rsidR="00625100" w:rsidRPr="007F256D" w:rsidRDefault="00625100">
            <w:pPr>
              <w:suppressLineNumbers/>
              <w:suppressAutoHyphens/>
              <w:spacing w:before="60" w:after="60"/>
              <w:jc w:val="left"/>
              <w:rPr>
                <w:rFonts w:asciiTheme="majorBidi" w:hAnsiTheme="majorBidi" w:cstheme="majorBidi"/>
                <w:i/>
                <w:snapToGrid w:val="0"/>
                <w:kern w:val="22"/>
                <w:sz w:val="20"/>
                <w:szCs w:val="20"/>
              </w:rPr>
            </w:pPr>
            <w:bookmarkStart w:id="1" w:name="_Hlk218856820"/>
            <w:r w:rsidRPr="007F256D">
              <w:rPr>
                <w:rFonts w:asciiTheme="majorBidi" w:hAnsiTheme="majorBidi" w:cstheme="majorBidi"/>
                <w:i/>
                <w:snapToGrid w:val="0"/>
                <w:kern w:val="22"/>
                <w:sz w:val="20"/>
                <w:szCs w:val="20"/>
              </w:rPr>
              <w:t>Symbol</w:t>
            </w:r>
          </w:p>
        </w:tc>
        <w:tc>
          <w:tcPr>
            <w:tcW w:w="5245" w:type="dxa"/>
            <w:tcBorders>
              <w:top w:val="single" w:sz="4" w:space="0" w:color="auto"/>
              <w:bottom w:val="single" w:sz="4" w:space="0" w:color="auto"/>
            </w:tcBorders>
            <w:vAlign w:val="center"/>
            <w:hideMark/>
          </w:tcPr>
          <w:p w14:paraId="735BEE29" w14:textId="77777777" w:rsidR="00625100" w:rsidRPr="007F256D" w:rsidRDefault="00625100">
            <w:pPr>
              <w:suppressLineNumbers/>
              <w:suppressAutoHyphens/>
              <w:spacing w:before="60" w:after="60"/>
              <w:jc w:val="left"/>
              <w:rPr>
                <w:rFonts w:asciiTheme="majorBidi" w:hAnsiTheme="majorBidi" w:cstheme="majorBidi"/>
                <w:i/>
                <w:snapToGrid w:val="0"/>
                <w:kern w:val="22"/>
                <w:sz w:val="20"/>
                <w:szCs w:val="20"/>
              </w:rPr>
            </w:pPr>
            <w:r w:rsidRPr="007F256D">
              <w:rPr>
                <w:rFonts w:asciiTheme="majorBidi" w:hAnsiTheme="majorBidi" w:cstheme="majorBidi"/>
                <w:i/>
                <w:snapToGrid w:val="0"/>
                <w:kern w:val="22"/>
                <w:sz w:val="20"/>
                <w:szCs w:val="20"/>
              </w:rPr>
              <w:t>Title</w:t>
            </w:r>
          </w:p>
        </w:tc>
        <w:tc>
          <w:tcPr>
            <w:tcW w:w="1331" w:type="dxa"/>
            <w:tcBorders>
              <w:top w:val="single" w:sz="4" w:space="0" w:color="auto"/>
              <w:bottom w:val="single" w:sz="4" w:space="0" w:color="auto"/>
            </w:tcBorders>
            <w:vAlign w:val="center"/>
            <w:hideMark/>
          </w:tcPr>
          <w:p w14:paraId="28CCA331" w14:textId="77777777" w:rsidR="00625100" w:rsidRPr="007F256D" w:rsidRDefault="00625100">
            <w:pPr>
              <w:suppressLineNumbers/>
              <w:suppressAutoHyphens/>
              <w:spacing w:before="60" w:after="60"/>
              <w:jc w:val="left"/>
              <w:rPr>
                <w:rFonts w:asciiTheme="majorBidi" w:hAnsiTheme="majorBidi" w:cstheme="majorBidi"/>
                <w:i/>
                <w:snapToGrid w:val="0"/>
                <w:kern w:val="22"/>
                <w:sz w:val="20"/>
                <w:szCs w:val="20"/>
              </w:rPr>
            </w:pPr>
            <w:r w:rsidRPr="007F256D">
              <w:rPr>
                <w:rFonts w:asciiTheme="majorBidi" w:hAnsiTheme="majorBidi" w:cstheme="majorBidi"/>
                <w:i/>
                <w:snapToGrid w:val="0"/>
                <w:kern w:val="22"/>
                <w:sz w:val="20"/>
                <w:szCs w:val="20"/>
              </w:rPr>
              <w:t>Agenda items</w:t>
            </w:r>
          </w:p>
        </w:tc>
      </w:tr>
      <w:tr w:rsidR="00625100" w:rsidRPr="00A85565" w14:paraId="4F6B0AE1" w14:textId="77777777">
        <w:trPr>
          <w:trHeight w:val="347"/>
          <w:jc w:val="center"/>
        </w:trPr>
        <w:tc>
          <w:tcPr>
            <w:tcW w:w="9647" w:type="dxa"/>
            <w:gridSpan w:val="3"/>
            <w:tcBorders>
              <w:top w:val="single" w:sz="4" w:space="0" w:color="auto"/>
            </w:tcBorders>
            <w:noWrap/>
          </w:tcPr>
          <w:p w14:paraId="275A5491" w14:textId="77777777" w:rsidR="00625100" w:rsidRPr="007F256D" w:rsidRDefault="00625100">
            <w:pPr>
              <w:suppressLineNumbers/>
              <w:suppressAutoHyphens/>
              <w:spacing w:before="60" w:after="60"/>
              <w:jc w:val="left"/>
              <w:rPr>
                <w:rFonts w:asciiTheme="majorBidi" w:hAnsiTheme="majorBidi" w:cstheme="majorBidi"/>
                <w:snapToGrid w:val="0"/>
                <w:kern w:val="22"/>
                <w:sz w:val="20"/>
                <w:szCs w:val="20"/>
              </w:rPr>
            </w:pPr>
            <w:r w:rsidRPr="007F256D">
              <w:rPr>
                <w:rFonts w:asciiTheme="majorBidi" w:hAnsiTheme="majorBidi" w:cstheme="majorBidi"/>
                <w:b/>
                <w:snapToGrid w:val="0"/>
                <w:kern w:val="22"/>
                <w:sz w:val="20"/>
                <w:szCs w:val="20"/>
              </w:rPr>
              <w:t>Working documents</w:t>
            </w:r>
          </w:p>
        </w:tc>
      </w:tr>
      <w:tr w:rsidR="00625100" w:rsidRPr="00A85565" w14:paraId="09C7514F" w14:textId="77777777">
        <w:trPr>
          <w:trHeight w:val="347"/>
          <w:jc w:val="center"/>
        </w:trPr>
        <w:tc>
          <w:tcPr>
            <w:tcW w:w="3071" w:type="dxa"/>
            <w:noWrap/>
            <w:hideMark/>
          </w:tcPr>
          <w:p w14:paraId="588D2929" w14:textId="60DD8C24"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CBD/CP/MOP/12/1</w:t>
            </w:r>
          </w:p>
        </w:tc>
        <w:tc>
          <w:tcPr>
            <w:tcW w:w="5245" w:type="dxa"/>
            <w:hideMark/>
          </w:tcPr>
          <w:p w14:paraId="3A70F86A" w14:textId="77777777" w:rsidR="00625100" w:rsidRPr="007F256D" w:rsidRDefault="00625100">
            <w:pPr>
              <w:suppressLineNumbers/>
              <w:suppressAutoHyphens/>
              <w:spacing w:before="60" w:after="60"/>
              <w:ind w:left="139"/>
              <w:jc w:val="lef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Provisional agenda</w:t>
            </w:r>
          </w:p>
        </w:tc>
        <w:tc>
          <w:tcPr>
            <w:tcW w:w="1331" w:type="dxa"/>
            <w:hideMark/>
          </w:tcPr>
          <w:p w14:paraId="1AF6D147"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2</w:t>
            </w:r>
          </w:p>
        </w:tc>
      </w:tr>
      <w:tr w:rsidR="00625100" w:rsidRPr="00A85565" w14:paraId="6CED303C" w14:textId="77777777">
        <w:trPr>
          <w:trHeight w:val="302"/>
          <w:jc w:val="center"/>
        </w:trPr>
        <w:tc>
          <w:tcPr>
            <w:tcW w:w="3071" w:type="dxa"/>
            <w:noWrap/>
            <w:hideMark/>
          </w:tcPr>
          <w:p w14:paraId="3E87063C" w14:textId="63E61995"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w:t>
            </w:r>
            <w:r w:rsidR="00CC6074"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/1/Add.1</w:t>
            </w:r>
          </w:p>
        </w:tc>
        <w:tc>
          <w:tcPr>
            <w:tcW w:w="5245" w:type="dxa"/>
            <w:hideMark/>
          </w:tcPr>
          <w:p w14:paraId="5D071106" w14:textId="77777777" w:rsidR="00625100" w:rsidRPr="007F256D" w:rsidRDefault="00625100">
            <w:pPr>
              <w:suppressLineNumbers/>
              <w:suppressAutoHyphens/>
              <w:spacing w:before="60" w:after="60"/>
              <w:ind w:left="139"/>
              <w:jc w:val="lef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Annotated provisional agenda</w:t>
            </w:r>
          </w:p>
        </w:tc>
        <w:tc>
          <w:tcPr>
            <w:tcW w:w="1331" w:type="dxa"/>
            <w:hideMark/>
          </w:tcPr>
          <w:p w14:paraId="7324FC3A"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2</w:t>
            </w:r>
          </w:p>
        </w:tc>
      </w:tr>
      <w:tr w:rsidR="00625100" w:rsidRPr="00A85565" w14:paraId="4DAAD6BC" w14:textId="77777777">
        <w:trPr>
          <w:trHeight w:val="302"/>
          <w:jc w:val="center"/>
        </w:trPr>
        <w:tc>
          <w:tcPr>
            <w:tcW w:w="3071" w:type="dxa"/>
            <w:noWrap/>
          </w:tcPr>
          <w:p w14:paraId="62604EAD" w14:textId="49BE6A7C"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7F256D">
              <w:rPr>
                <w:rFonts w:asciiTheme="majorBidi" w:hAnsiTheme="majorBidi" w:cstheme="majorBidi"/>
                <w:sz w:val="20"/>
                <w:szCs w:val="20"/>
              </w:rPr>
              <w:t>CBD/CP/MOP/1</w:t>
            </w:r>
            <w:r w:rsidR="00CC6074" w:rsidRPr="007F256D">
              <w:rPr>
                <w:rFonts w:asciiTheme="majorBidi" w:hAnsiTheme="majorBidi" w:cstheme="majorBidi"/>
                <w:sz w:val="20"/>
                <w:szCs w:val="20"/>
              </w:rPr>
              <w:t>2</w:t>
            </w:r>
            <w:r w:rsidRPr="007F256D">
              <w:rPr>
                <w:rFonts w:asciiTheme="majorBidi" w:hAnsiTheme="majorBidi" w:cstheme="majorBidi"/>
                <w:sz w:val="20"/>
                <w:szCs w:val="20"/>
              </w:rPr>
              <w:t>/1/Add.2</w:t>
            </w:r>
          </w:p>
        </w:tc>
        <w:tc>
          <w:tcPr>
            <w:tcW w:w="5245" w:type="dxa"/>
          </w:tcPr>
          <w:p w14:paraId="23B73DCF" w14:textId="3215761A" w:rsidR="00625100" w:rsidRPr="007F256D" w:rsidRDefault="00D93A3F">
            <w:pPr>
              <w:suppressLineNumbers/>
              <w:suppressAutoHyphens/>
              <w:spacing w:before="60" w:after="60"/>
              <w:ind w:left="139"/>
              <w:jc w:val="left"/>
              <w:rPr>
                <w:rFonts w:asciiTheme="majorBidi" w:hAnsiTheme="majorBidi" w:cstheme="majorBidi"/>
                <w:snapToGrid w:val="0"/>
                <w:kern w:val="22"/>
                <w:sz w:val="20"/>
                <w:szCs w:val="20"/>
                <w:highlight w:val="yellow"/>
              </w:rPr>
            </w:pPr>
            <w:r w:rsidRPr="00640CA7">
              <w:rPr>
                <w:rFonts w:asciiTheme="majorBidi" w:eastAsia="MS Mincho" w:hAnsiTheme="majorBidi" w:cstheme="majorBidi"/>
                <w:color w:val="000000"/>
                <w:kern w:val="22"/>
                <w:sz w:val="20"/>
                <w:szCs w:val="20"/>
              </w:rPr>
              <w:t>Scenario note</w:t>
            </w:r>
            <w:r w:rsidR="00625100" w:rsidRPr="007F256D">
              <w:rPr>
                <w:rFonts w:asciiTheme="majorBidi" w:hAnsiTheme="majorBidi" w:cstheme="majorBidi"/>
                <w:i/>
                <w:kern w:val="22"/>
                <w:sz w:val="20"/>
                <w:szCs w:val="20"/>
              </w:rPr>
              <w:t xml:space="preserve"> </w:t>
            </w:r>
          </w:p>
        </w:tc>
        <w:tc>
          <w:tcPr>
            <w:tcW w:w="1331" w:type="dxa"/>
          </w:tcPr>
          <w:p w14:paraId="47CAE472"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highlight w:val="yellow"/>
              </w:rPr>
            </w:pPr>
            <w:r w:rsidRPr="007F256D">
              <w:rPr>
                <w:rFonts w:asciiTheme="majorBidi" w:hAnsiTheme="majorBidi" w:cstheme="majorBidi"/>
                <w:snapToGrid w:val="0"/>
                <w:kern w:val="22"/>
                <w:sz w:val="20"/>
                <w:szCs w:val="20"/>
              </w:rPr>
              <w:t>2</w:t>
            </w:r>
          </w:p>
        </w:tc>
      </w:tr>
      <w:tr w:rsidR="00625100" w:rsidRPr="00A85565" w14:paraId="194799B5" w14:textId="77777777">
        <w:trPr>
          <w:trHeight w:val="355"/>
          <w:jc w:val="center"/>
        </w:trPr>
        <w:tc>
          <w:tcPr>
            <w:tcW w:w="3071" w:type="dxa"/>
            <w:noWrap/>
          </w:tcPr>
          <w:p w14:paraId="2DFCC4A9" w14:textId="2C52E206"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w:t>
            </w:r>
            <w:r w:rsidR="00CC6074"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/2</w:t>
            </w:r>
          </w:p>
        </w:tc>
        <w:tc>
          <w:tcPr>
            <w:tcW w:w="5245" w:type="dxa"/>
          </w:tcPr>
          <w:p w14:paraId="5511637B" w14:textId="4543938B" w:rsidR="00625100" w:rsidRPr="007F256D" w:rsidRDefault="00625100">
            <w:pPr>
              <w:suppressLineNumbers/>
              <w:suppressAutoHyphens/>
              <w:spacing w:before="60" w:after="60"/>
              <w:ind w:left="139"/>
              <w:jc w:val="left"/>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 xml:space="preserve">Compilation of draft decisions for the </w:t>
            </w:r>
            <w:r w:rsidR="00CC4785">
              <w:rPr>
                <w:rFonts w:asciiTheme="majorBidi" w:eastAsia="MS Mincho" w:hAnsiTheme="majorBidi" w:cstheme="majorBidi"/>
                <w:color w:val="000000"/>
                <w:kern w:val="22"/>
                <w:sz w:val="20"/>
                <w:szCs w:val="20"/>
              </w:rPr>
              <w:t>twelfth</w:t>
            </w:r>
            <w:r w:rsidR="00CC4785" w:rsidRPr="00947347">
              <w:rPr>
                <w:rFonts w:asciiTheme="majorBidi" w:eastAsia="MS Mincho" w:hAnsiTheme="majorBidi" w:cstheme="majorBidi"/>
                <w:color w:val="000000"/>
                <w:kern w:val="22"/>
                <w:sz w:val="20"/>
                <w:szCs w:val="20"/>
              </w:rPr>
              <w:t xml:space="preserve"> </w:t>
            </w:r>
            <w:r w:rsidRPr="00947347">
              <w:rPr>
                <w:rFonts w:asciiTheme="majorBidi" w:eastAsia="MS Mincho" w:hAnsiTheme="majorBidi" w:cstheme="majorBidi"/>
                <w:color w:val="000000"/>
                <w:kern w:val="22"/>
                <w:sz w:val="20"/>
                <w:szCs w:val="20"/>
              </w:rPr>
              <w:t>meeting of the Conference of the Parties serving as the meeting of the Parties to the Cartagena Protocol</w:t>
            </w:r>
          </w:p>
        </w:tc>
        <w:tc>
          <w:tcPr>
            <w:tcW w:w="1331" w:type="dxa"/>
          </w:tcPr>
          <w:p w14:paraId="17224897" w14:textId="4C801B1B" w:rsidR="00625100" w:rsidRPr="007F256D" w:rsidRDefault="009E7756"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5, 7</w:t>
            </w:r>
            <w:r w:rsidR="00ED1E35" w:rsidRPr="007F256D">
              <w:rPr>
                <w:rFonts w:asciiTheme="majorBidi" w:hAnsiTheme="majorBidi" w:cstheme="majorBidi"/>
                <w:snapToGrid w:val="0"/>
                <w:kern w:val="22"/>
                <w:sz w:val="20"/>
                <w:szCs w:val="20"/>
              </w:rPr>
              <w:t>–</w:t>
            </w:r>
            <w:r w:rsidR="001618BA" w:rsidRPr="007F256D">
              <w:rPr>
                <w:rFonts w:asciiTheme="majorBidi" w:hAnsiTheme="majorBidi" w:cstheme="majorBidi"/>
                <w:snapToGrid w:val="0"/>
                <w:kern w:val="22"/>
                <w:sz w:val="20"/>
                <w:szCs w:val="20"/>
              </w:rPr>
              <w:t>10</w:t>
            </w:r>
            <w:r w:rsidR="0060496B" w:rsidRPr="007F256D">
              <w:rPr>
                <w:rFonts w:asciiTheme="majorBidi" w:hAnsiTheme="majorBidi" w:cstheme="majorBidi"/>
                <w:snapToGrid w:val="0"/>
                <w:kern w:val="22"/>
                <w:sz w:val="20"/>
                <w:szCs w:val="20"/>
              </w:rPr>
              <w:br/>
            </w:r>
            <w:r w:rsidR="00B95099" w:rsidRPr="007F256D">
              <w:rPr>
                <w:rFonts w:asciiTheme="majorBidi" w:hAnsiTheme="majorBidi" w:cstheme="majorBidi"/>
                <w:snapToGrid w:val="0"/>
                <w:kern w:val="22"/>
                <w:sz w:val="20"/>
                <w:szCs w:val="20"/>
              </w:rPr>
              <w:t xml:space="preserve"> </w:t>
            </w:r>
            <w:r w:rsidR="001618BA" w:rsidRPr="007F256D">
              <w:rPr>
                <w:rFonts w:asciiTheme="majorBidi" w:hAnsiTheme="majorBidi" w:cstheme="majorBidi"/>
                <w:snapToGrid w:val="0"/>
                <w:kern w:val="22"/>
                <w:sz w:val="20"/>
                <w:szCs w:val="20"/>
              </w:rPr>
              <w:t>and</w:t>
            </w:r>
            <w:r w:rsidRPr="007F256D">
              <w:rPr>
                <w:rFonts w:asciiTheme="majorBidi" w:hAnsiTheme="majorBidi" w:cstheme="majorBidi"/>
                <w:snapToGrid w:val="0"/>
                <w:kern w:val="22"/>
                <w:sz w:val="20"/>
                <w:szCs w:val="20"/>
              </w:rPr>
              <w:t xml:space="preserve"> </w:t>
            </w:r>
            <w:r w:rsidR="001618BA" w:rsidRPr="007F256D">
              <w:rPr>
                <w:rFonts w:asciiTheme="majorBidi" w:hAnsiTheme="majorBidi" w:cstheme="majorBidi"/>
                <w:snapToGrid w:val="0"/>
                <w:kern w:val="22"/>
                <w:sz w:val="20"/>
                <w:szCs w:val="20"/>
              </w:rPr>
              <w:t>12–</w:t>
            </w:r>
            <w:r w:rsidRPr="007F256D">
              <w:rPr>
                <w:rFonts w:asciiTheme="majorBidi" w:hAnsiTheme="majorBidi" w:cstheme="majorBidi"/>
                <w:snapToGrid w:val="0"/>
                <w:kern w:val="22"/>
                <w:sz w:val="20"/>
                <w:szCs w:val="20"/>
              </w:rPr>
              <w:t>17</w:t>
            </w:r>
          </w:p>
        </w:tc>
      </w:tr>
      <w:tr w:rsidR="00625100" w:rsidRPr="00A85565" w14:paraId="5A23AB9C" w14:textId="77777777">
        <w:trPr>
          <w:trHeight w:val="365"/>
          <w:jc w:val="center"/>
        </w:trPr>
        <w:tc>
          <w:tcPr>
            <w:tcW w:w="3071" w:type="dxa"/>
          </w:tcPr>
          <w:p w14:paraId="6AE067DA" w14:textId="717A2E8E"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w:t>
            </w:r>
            <w:r w:rsidR="0054564C"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/3</w:t>
            </w:r>
          </w:p>
        </w:tc>
        <w:tc>
          <w:tcPr>
            <w:tcW w:w="5245" w:type="dxa"/>
          </w:tcPr>
          <w:p w14:paraId="3DFD11C1" w14:textId="11971487" w:rsidR="00625100" w:rsidRPr="007F256D" w:rsidRDefault="00625100">
            <w:pPr>
              <w:suppressLineNumbers/>
              <w:suppressAutoHyphens/>
              <w:spacing w:before="60" w:after="60"/>
              <w:ind w:left="139"/>
              <w:jc w:val="left"/>
              <w:rPr>
                <w:rFonts w:asciiTheme="majorBidi" w:hAnsiTheme="majorBidi" w:cstheme="majorBidi"/>
                <w:sz w:val="20"/>
                <w:szCs w:val="20"/>
              </w:rPr>
            </w:pPr>
            <w:r w:rsidRPr="00947347">
              <w:rPr>
                <w:rFonts w:asciiTheme="majorBidi" w:eastAsia="MS Mincho" w:hAnsiTheme="majorBidi" w:cstheme="majorBidi"/>
                <w:color w:val="000000"/>
                <w:kern w:val="22"/>
                <w:sz w:val="20"/>
                <w:szCs w:val="20"/>
              </w:rPr>
              <w:t xml:space="preserve">Report of the Compliance Committee under the Cartagena Protocol on Biosafety on its </w:t>
            </w:r>
            <w:r w:rsidR="00C93CDC" w:rsidRPr="00C93CDC">
              <w:rPr>
                <w:rFonts w:asciiTheme="majorBidi" w:eastAsia="MS Mincho" w:hAnsiTheme="majorBidi" w:cstheme="majorBidi"/>
                <w:color w:val="000000"/>
                <w:kern w:val="22"/>
                <w:sz w:val="20"/>
                <w:szCs w:val="20"/>
              </w:rPr>
              <w:t xml:space="preserve">twentieth and twenty-first </w:t>
            </w:r>
            <w:r w:rsidR="00C93CDC">
              <w:rPr>
                <w:rFonts w:asciiTheme="majorBidi" w:eastAsia="MS Mincho" w:hAnsiTheme="majorBidi" w:cstheme="majorBidi"/>
                <w:color w:val="000000"/>
                <w:kern w:val="22"/>
                <w:sz w:val="20"/>
                <w:szCs w:val="20"/>
              </w:rPr>
              <w:t>meetings</w:t>
            </w:r>
          </w:p>
        </w:tc>
        <w:tc>
          <w:tcPr>
            <w:tcW w:w="1331" w:type="dxa"/>
          </w:tcPr>
          <w:p w14:paraId="309EE0D2"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5</w:t>
            </w:r>
          </w:p>
        </w:tc>
      </w:tr>
      <w:tr w:rsidR="00625100" w:rsidRPr="00A85565" w14:paraId="401AD189" w14:textId="77777777">
        <w:trPr>
          <w:trHeight w:val="427"/>
          <w:jc w:val="center"/>
        </w:trPr>
        <w:tc>
          <w:tcPr>
            <w:tcW w:w="3071" w:type="dxa"/>
          </w:tcPr>
          <w:p w14:paraId="257B58EA" w14:textId="7F98FA0B"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w:t>
            </w:r>
            <w:r w:rsidR="00463F29"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076619" w:rsidRPr="00947347">
              <w:rPr>
                <w:rFonts w:asciiTheme="majorBidi" w:eastAsia="MS Mincho" w:hAnsiTheme="majorBidi" w:cstheme="majorBidi"/>
                <w:color w:val="000000"/>
                <w:kern w:val="22"/>
                <w:sz w:val="20"/>
                <w:szCs w:val="20"/>
              </w:rPr>
              <w:t>4</w:t>
            </w:r>
          </w:p>
        </w:tc>
        <w:tc>
          <w:tcPr>
            <w:tcW w:w="5245" w:type="dxa"/>
          </w:tcPr>
          <w:p w14:paraId="080EC94D" w14:textId="699CABF4" w:rsidR="00625100" w:rsidRPr="007F256D" w:rsidRDefault="00625100">
            <w:pPr>
              <w:suppressLineNumbers/>
              <w:suppressAutoHyphens/>
              <w:spacing w:before="60" w:after="60"/>
              <w:ind w:left="139"/>
              <w:jc w:val="left"/>
              <w:rPr>
                <w:rFonts w:asciiTheme="majorBidi" w:hAnsiTheme="majorBidi" w:cstheme="majorBidi"/>
                <w:sz w:val="20"/>
                <w:szCs w:val="20"/>
              </w:rPr>
            </w:pPr>
            <w:r w:rsidRPr="007F256D">
              <w:rPr>
                <w:rFonts w:asciiTheme="majorBidi" w:hAnsiTheme="majorBidi" w:cstheme="majorBidi"/>
                <w:snapToGrid w:val="0"/>
                <w:kern w:val="22"/>
                <w:sz w:val="20"/>
                <w:szCs w:val="20"/>
                <w:shd w:val="clear" w:color="auto" w:fill="FFFFFF"/>
              </w:rPr>
              <w:t>Administration of the Convention and its Protocols for the biennium</w:t>
            </w:r>
            <w:r w:rsidR="008F1522" w:rsidRPr="007F256D">
              <w:rPr>
                <w:rFonts w:asciiTheme="majorBidi" w:hAnsiTheme="majorBidi" w:cstheme="majorBidi"/>
                <w:snapToGrid w:val="0"/>
                <w:kern w:val="22"/>
                <w:sz w:val="20"/>
                <w:szCs w:val="20"/>
                <w:shd w:val="clear" w:color="auto" w:fill="FFFFFF"/>
              </w:rPr>
              <w:t> </w:t>
            </w:r>
            <w:r w:rsidRPr="007F256D">
              <w:rPr>
                <w:rFonts w:asciiTheme="majorBidi" w:hAnsiTheme="majorBidi" w:cstheme="majorBidi"/>
                <w:snapToGrid w:val="0"/>
                <w:kern w:val="22"/>
                <w:sz w:val="20"/>
                <w:szCs w:val="20"/>
                <w:shd w:val="clear" w:color="auto" w:fill="FFFFFF"/>
              </w:rPr>
              <w:t>202</w:t>
            </w:r>
            <w:r w:rsidR="00630B1C" w:rsidRPr="007F256D">
              <w:rPr>
                <w:rFonts w:asciiTheme="majorBidi" w:hAnsiTheme="majorBidi" w:cstheme="majorBidi"/>
                <w:snapToGrid w:val="0"/>
                <w:kern w:val="22"/>
                <w:sz w:val="20"/>
                <w:szCs w:val="20"/>
                <w:shd w:val="clear" w:color="auto" w:fill="FFFFFF"/>
              </w:rPr>
              <w:t>5</w:t>
            </w:r>
            <w:r w:rsidRPr="007F256D">
              <w:rPr>
                <w:rFonts w:asciiTheme="majorBidi" w:hAnsiTheme="majorBidi" w:cstheme="majorBidi"/>
                <w:snapToGrid w:val="0"/>
                <w:kern w:val="22"/>
                <w:sz w:val="20"/>
                <w:szCs w:val="20"/>
                <w:shd w:val="clear" w:color="auto" w:fill="FFFFFF"/>
              </w:rPr>
              <w:t>–202</w:t>
            </w:r>
            <w:r w:rsidR="00630B1C" w:rsidRPr="007F256D">
              <w:rPr>
                <w:rFonts w:asciiTheme="majorBidi" w:hAnsiTheme="majorBidi" w:cstheme="majorBidi"/>
                <w:snapToGrid w:val="0"/>
                <w:kern w:val="22"/>
                <w:sz w:val="20"/>
                <w:szCs w:val="20"/>
                <w:shd w:val="clear" w:color="auto" w:fill="FFFFFF"/>
              </w:rPr>
              <w:t>6</w:t>
            </w:r>
            <w:r w:rsidRPr="007F256D">
              <w:rPr>
                <w:rFonts w:asciiTheme="majorBidi" w:hAnsiTheme="majorBidi" w:cstheme="majorBidi"/>
                <w:snapToGrid w:val="0"/>
                <w:kern w:val="22"/>
                <w:sz w:val="20"/>
                <w:szCs w:val="20"/>
                <w:shd w:val="clear" w:color="auto" w:fill="FFFFFF"/>
              </w:rPr>
              <w:t xml:space="preserve"> </w:t>
            </w:r>
          </w:p>
        </w:tc>
        <w:tc>
          <w:tcPr>
            <w:tcW w:w="1331" w:type="dxa"/>
          </w:tcPr>
          <w:p w14:paraId="3A4D3C9B"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6</w:t>
            </w:r>
          </w:p>
        </w:tc>
      </w:tr>
      <w:tr w:rsidR="00625100" w:rsidRPr="00A85565" w14:paraId="61B08AD7" w14:textId="77777777">
        <w:trPr>
          <w:trHeight w:val="427"/>
          <w:jc w:val="center"/>
        </w:trPr>
        <w:tc>
          <w:tcPr>
            <w:tcW w:w="3071" w:type="dxa"/>
          </w:tcPr>
          <w:p w14:paraId="5FE55CB2" w14:textId="3FC4E4C7"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CBD/CP/MOP/1</w:t>
            </w:r>
            <w:r w:rsidR="00463F29"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076619" w:rsidRPr="00947347">
              <w:rPr>
                <w:rFonts w:asciiTheme="majorBidi" w:eastAsia="MS Mincho" w:hAnsiTheme="majorBidi" w:cstheme="majorBidi"/>
                <w:color w:val="000000"/>
                <w:kern w:val="22"/>
                <w:sz w:val="20"/>
                <w:szCs w:val="20"/>
              </w:rPr>
              <w:t>5</w:t>
            </w:r>
          </w:p>
        </w:tc>
        <w:tc>
          <w:tcPr>
            <w:tcW w:w="5245" w:type="dxa"/>
          </w:tcPr>
          <w:p w14:paraId="7D21F007" w14:textId="012EF5E6" w:rsidR="00625100" w:rsidRPr="007F256D" w:rsidRDefault="00625100">
            <w:pPr>
              <w:suppressLineNumbers/>
              <w:suppressAutoHyphens/>
              <w:spacing w:before="60" w:after="60"/>
              <w:ind w:left="139"/>
              <w:jc w:val="left"/>
              <w:rPr>
                <w:rFonts w:asciiTheme="majorBidi" w:hAnsiTheme="majorBidi" w:cstheme="majorBidi"/>
                <w:sz w:val="20"/>
                <w:szCs w:val="20"/>
              </w:rPr>
            </w:pPr>
            <w:r w:rsidRPr="007F256D">
              <w:rPr>
                <w:rFonts w:asciiTheme="majorBidi" w:hAnsiTheme="majorBidi" w:cstheme="majorBidi"/>
                <w:snapToGrid w:val="0"/>
                <w:kern w:val="22"/>
                <w:sz w:val="20"/>
                <w:szCs w:val="20"/>
                <w:shd w:val="clear" w:color="auto" w:fill="FFFFFF"/>
              </w:rPr>
              <w:t>Proposed budget for the programme of work of the Convention and its Protocols for the biennium</w:t>
            </w:r>
            <w:r w:rsidR="00D757F0" w:rsidRPr="007F256D">
              <w:rPr>
                <w:rFonts w:asciiTheme="majorBidi" w:hAnsiTheme="majorBidi" w:cstheme="majorBidi"/>
                <w:snapToGrid w:val="0"/>
                <w:kern w:val="22"/>
                <w:sz w:val="20"/>
                <w:szCs w:val="20"/>
                <w:shd w:val="clear" w:color="auto" w:fill="FFFFFF"/>
              </w:rPr>
              <w:t> </w:t>
            </w:r>
            <w:r w:rsidRPr="007F256D">
              <w:rPr>
                <w:rFonts w:asciiTheme="majorBidi" w:hAnsiTheme="majorBidi" w:cstheme="majorBidi"/>
                <w:snapToGrid w:val="0"/>
                <w:kern w:val="22"/>
                <w:sz w:val="20"/>
                <w:szCs w:val="20"/>
                <w:shd w:val="clear" w:color="auto" w:fill="FFFFFF"/>
              </w:rPr>
              <w:t>202</w:t>
            </w:r>
            <w:r w:rsidR="00630B1C" w:rsidRPr="007F256D">
              <w:rPr>
                <w:rFonts w:asciiTheme="majorBidi" w:hAnsiTheme="majorBidi" w:cstheme="majorBidi"/>
                <w:snapToGrid w:val="0"/>
                <w:kern w:val="22"/>
                <w:sz w:val="20"/>
                <w:szCs w:val="20"/>
                <w:shd w:val="clear" w:color="auto" w:fill="FFFFFF"/>
              </w:rPr>
              <w:t>7</w:t>
            </w:r>
            <w:r w:rsidR="005B5C7D" w:rsidRPr="007F256D">
              <w:rPr>
                <w:rFonts w:asciiTheme="majorBidi" w:hAnsiTheme="majorBidi" w:cstheme="majorBidi"/>
                <w:snapToGrid w:val="0"/>
                <w:kern w:val="22"/>
                <w:sz w:val="20"/>
                <w:szCs w:val="20"/>
                <w:shd w:val="clear" w:color="auto" w:fill="FFFFFF"/>
              </w:rPr>
              <w:t>–</w:t>
            </w:r>
            <w:r w:rsidRPr="007F256D">
              <w:rPr>
                <w:rFonts w:asciiTheme="majorBidi" w:hAnsiTheme="majorBidi" w:cstheme="majorBidi"/>
                <w:snapToGrid w:val="0"/>
                <w:kern w:val="22"/>
                <w:sz w:val="20"/>
                <w:szCs w:val="20"/>
                <w:shd w:val="clear" w:color="auto" w:fill="FFFFFF"/>
              </w:rPr>
              <w:t>202</w:t>
            </w:r>
            <w:r w:rsidR="00630B1C" w:rsidRPr="007F256D">
              <w:rPr>
                <w:rFonts w:asciiTheme="majorBidi" w:hAnsiTheme="majorBidi" w:cstheme="majorBidi"/>
                <w:snapToGrid w:val="0"/>
                <w:kern w:val="22"/>
                <w:sz w:val="20"/>
                <w:szCs w:val="20"/>
                <w:shd w:val="clear" w:color="auto" w:fill="FFFFFF"/>
              </w:rPr>
              <w:t>8</w:t>
            </w:r>
          </w:p>
        </w:tc>
        <w:tc>
          <w:tcPr>
            <w:tcW w:w="1331" w:type="dxa"/>
          </w:tcPr>
          <w:p w14:paraId="1A0234CE"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6</w:t>
            </w:r>
          </w:p>
        </w:tc>
      </w:tr>
      <w:tr w:rsidR="00625100" w:rsidRPr="00A85565" w:rsidDel="00CE041A" w14:paraId="6B25991D" w14:textId="77777777">
        <w:trPr>
          <w:trHeight w:val="427"/>
          <w:jc w:val="center"/>
        </w:trPr>
        <w:tc>
          <w:tcPr>
            <w:tcW w:w="3071" w:type="dxa"/>
          </w:tcPr>
          <w:p w14:paraId="4CCB494C" w14:textId="5C529293" w:rsidR="00625100" w:rsidRPr="007F256D" w:rsidDel="00CE041A" w:rsidRDefault="00625100">
            <w:pPr>
              <w:suppressLineNumbers/>
              <w:suppressAutoHyphens/>
              <w:spacing w:before="60" w:after="60"/>
              <w:rPr>
                <w:rFonts w:asciiTheme="majorBidi" w:hAnsiTheme="majorBidi" w:cstheme="majorBidi"/>
                <w:snapToGrid w:val="0"/>
                <w:kern w:val="22"/>
                <w:sz w:val="20"/>
                <w:szCs w:val="20"/>
              </w:rPr>
            </w:pPr>
            <w:r w:rsidRPr="00185B96" w:rsidDel="00CE041A">
              <w:rPr>
                <w:rFonts w:asciiTheme="majorBidi" w:eastAsia="MS Mincho" w:hAnsiTheme="majorBidi" w:cstheme="majorBidi"/>
                <w:color w:val="000000"/>
                <w:kern w:val="22"/>
                <w:sz w:val="20"/>
                <w:szCs w:val="20"/>
              </w:rPr>
              <w:t>CBD/</w:t>
            </w:r>
            <w:r w:rsidRPr="00185B96">
              <w:rPr>
                <w:rFonts w:asciiTheme="majorBidi" w:eastAsia="MS Mincho" w:hAnsiTheme="majorBidi" w:cstheme="majorBidi"/>
                <w:color w:val="000000"/>
                <w:kern w:val="22"/>
                <w:sz w:val="20"/>
                <w:szCs w:val="20"/>
              </w:rPr>
              <w:t>CP/MOP/1</w:t>
            </w:r>
            <w:r w:rsidR="00463F29" w:rsidRPr="00185B96">
              <w:rPr>
                <w:rFonts w:asciiTheme="majorBidi" w:eastAsia="MS Mincho" w:hAnsiTheme="majorBidi" w:cstheme="majorBidi"/>
                <w:color w:val="000000"/>
                <w:kern w:val="22"/>
                <w:sz w:val="20"/>
                <w:szCs w:val="20"/>
              </w:rPr>
              <w:t>2</w:t>
            </w:r>
            <w:r w:rsidRPr="00185B96">
              <w:rPr>
                <w:rFonts w:asciiTheme="majorBidi" w:eastAsia="MS Mincho" w:hAnsiTheme="majorBidi" w:cstheme="majorBidi"/>
                <w:color w:val="000000"/>
                <w:kern w:val="22"/>
                <w:sz w:val="20"/>
                <w:szCs w:val="20"/>
              </w:rPr>
              <w:t>/5/Add.1</w:t>
            </w:r>
          </w:p>
        </w:tc>
        <w:tc>
          <w:tcPr>
            <w:tcW w:w="5245" w:type="dxa"/>
          </w:tcPr>
          <w:p w14:paraId="2DC7D7BB" w14:textId="32A999A0" w:rsidR="00625100" w:rsidRPr="00185B96" w:rsidDel="00CE041A" w:rsidRDefault="00625100">
            <w:pPr>
              <w:suppressLineNumbers/>
              <w:suppressAutoHyphens/>
              <w:spacing w:before="60" w:after="60"/>
              <w:ind w:left="139"/>
              <w:jc w:val="left"/>
              <w:rPr>
                <w:rFonts w:asciiTheme="majorBidi" w:eastAsia="MS Mincho" w:hAnsiTheme="majorBidi" w:cstheme="majorBidi"/>
                <w:color w:val="000000"/>
                <w:kern w:val="22"/>
                <w:sz w:val="20"/>
                <w:szCs w:val="20"/>
              </w:rPr>
            </w:pPr>
            <w:r w:rsidRPr="00185B96">
              <w:rPr>
                <w:rFonts w:asciiTheme="majorBidi" w:eastAsia="MS Mincho" w:hAnsiTheme="majorBidi" w:cstheme="majorBidi"/>
                <w:color w:val="000000"/>
                <w:kern w:val="22"/>
                <w:sz w:val="20"/>
                <w:szCs w:val="20"/>
              </w:rPr>
              <w:t>Requirements for the trust fund for additional voluntary contributions in support of approved activities</w:t>
            </w:r>
          </w:p>
        </w:tc>
        <w:tc>
          <w:tcPr>
            <w:tcW w:w="1331" w:type="dxa"/>
          </w:tcPr>
          <w:p w14:paraId="66ABE2B8" w14:textId="22969FEA" w:rsidR="00625100" w:rsidRPr="007F256D" w:rsidDel="00CE041A"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6</w:t>
            </w:r>
          </w:p>
        </w:tc>
      </w:tr>
      <w:tr w:rsidR="00625100" w:rsidRPr="00A85565" w:rsidDel="00CE041A" w14:paraId="2716A158" w14:textId="77777777">
        <w:trPr>
          <w:trHeight w:val="427"/>
          <w:jc w:val="center"/>
        </w:trPr>
        <w:tc>
          <w:tcPr>
            <w:tcW w:w="3071" w:type="dxa"/>
          </w:tcPr>
          <w:p w14:paraId="1C6FD96F" w14:textId="30D12151" w:rsidR="00625100" w:rsidRPr="00947347" w:rsidDel="00CE041A" w:rsidRDefault="007256ED">
            <w:pPr>
              <w:suppressLineNumbers/>
              <w:suppressAutoHyphens/>
              <w:spacing w:before="60" w:after="60"/>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CBD/CP/MOP/12/</w:t>
            </w:r>
            <w:r w:rsidR="00736378" w:rsidRPr="00947347">
              <w:rPr>
                <w:rFonts w:asciiTheme="majorBidi" w:eastAsia="MS Mincho" w:hAnsiTheme="majorBidi" w:cstheme="majorBidi"/>
                <w:color w:val="000000"/>
                <w:kern w:val="22"/>
                <w:sz w:val="20"/>
                <w:szCs w:val="20"/>
              </w:rPr>
              <w:t>6</w:t>
            </w:r>
          </w:p>
        </w:tc>
        <w:tc>
          <w:tcPr>
            <w:tcW w:w="5245" w:type="dxa"/>
          </w:tcPr>
          <w:p w14:paraId="09F54062" w14:textId="0CF396ED" w:rsidR="00625100" w:rsidRPr="00947347" w:rsidDel="00CE041A" w:rsidRDefault="00A04564">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 xml:space="preserve">Monitoring and </w:t>
            </w:r>
            <w:r w:rsidR="00CA6F44" w:rsidRPr="00947347">
              <w:rPr>
                <w:rFonts w:asciiTheme="majorBidi" w:eastAsia="MS Mincho" w:hAnsiTheme="majorBidi" w:cstheme="majorBidi"/>
                <w:color w:val="000000"/>
                <w:kern w:val="22"/>
                <w:sz w:val="20"/>
                <w:szCs w:val="20"/>
              </w:rPr>
              <w:t>r</w:t>
            </w:r>
            <w:r w:rsidRPr="00947347">
              <w:rPr>
                <w:rFonts w:asciiTheme="majorBidi" w:eastAsia="MS Mincho" w:hAnsiTheme="majorBidi" w:cstheme="majorBidi"/>
                <w:color w:val="000000"/>
                <w:kern w:val="22"/>
                <w:sz w:val="20"/>
                <w:szCs w:val="20"/>
              </w:rPr>
              <w:t>eporting</w:t>
            </w:r>
          </w:p>
        </w:tc>
        <w:tc>
          <w:tcPr>
            <w:tcW w:w="1331" w:type="dxa"/>
          </w:tcPr>
          <w:p w14:paraId="20B3A6E7" w14:textId="2AFBA5C4" w:rsidR="00625100" w:rsidRPr="007F256D" w:rsidDel="00CE041A" w:rsidRDefault="00A04564"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7</w:t>
            </w:r>
          </w:p>
        </w:tc>
      </w:tr>
      <w:tr w:rsidR="00625100" w:rsidRPr="00A85565" w14:paraId="6763F2BF" w14:textId="77777777">
        <w:trPr>
          <w:trHeight w:val="427"/>
          <w:jc w:val="center"/>
        </w:trPr>
        <w:tc>
          <w:tcPr>
            <w:tcW w:w="3071" w:type="dxa"/>
          </w:tcPr>
          <w:p w14:paraId="2A387401" w14:textId="00D019D0" w:rsidR="00625100" w:rsidRPr="00947347" w:rsidRDefault="0062510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w:t>
            </w:r>
            <w:r w:rsidR="00F81FB8"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736378" w:rsidRPr="00947347">
              <w:rPr>
                <w:rFonts w:asciiTheme="majorBidi" w:eastAsia="MS Mincho" w:hAnsiTheme="majorBidi" w:cstheme="majorBidi"/>
                <w:color w:val="000000"/>
                <w:kern w:val="22"/>
                <w:sz w:val="20"/>
                <w:szCs w:val="20"/>
              </w:rPr>
              <w:t>7</w:t>
            </w:r>
          </w:p>
        </w:tc>
        <w:tc>
          <w:tcPr>
            <w:tcW w:w="5245" w:type="dxa"/>
          </w:tcPr>
          <w:p w14:paraId="52C70555" w14:textId="77777777" w:rsidR="00625100" w:rsidRPr="00947347" w:rsidRDefault="00625100">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Financial mechanism and resources</w:t>
            </w:r>
          </w:p>
        </w:tc>
        <w:tc>
          <w:tcPr>
            <w:tcW w:w="1331" w:type="dxa"/>
          </w:tcPr>
          <w:p w14:paraId="382465D8" w14:textId="3D88091D" w:rsidR="00625100" w:rsidRPr="007F256D" w:rsidRDefault="001C27E5"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9</w:t>
            </w:r>
          </w:p>
        </w:tc>
      </w:tr>
      <w:tr w:rsidR="00625100" w:rsidRPr="00A85565" w14:paraId="384EA013" w14:textId="77777777">
        <w:trPr>
          <w:trHeight w:val="427"/>
          <w:jc w:val="center"/>
        </w:trPr>
        <w:tc>
          <w:tcPr>
            <w:tcW w:w="3071" w:type="dxa"/>
          </w:tcPr>
          <w:p w14:paraId="00647D15" w14:textId="1595B22F" w:rsidR="00625100" w:rsidRPr="00947347" w:rsidRDefault="0062510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w:t>
            </w:r>
            <w:r w:rsidR="00F81FB8"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736378" w:rsidRPr="00947347">
              <w:rPr>
                <w:rFonts w:asciiTheme="majorBidi" w:eastAsia="MS Mincho" w:hAnsiTheme="majorBidi" w:cstheme="majorBidi"/>
                <w:color w:val="000000"/>
                <w:kern w:val="22"/>
                <w:sz w:val="20"/>
                <w:szCs w:val="20"/>
              </w:rPr>
              <w:t>8</w:t>
            </w:r>
          </w:p>
        </w:tc>
        <w:tc>
          <w:tcPr>
            <w:tcW w:w="5245" w:type="dxa"/>
          </w:tcPr>
          <w:p w14:paraId="2A1F2D20" w14:textId="77777777" w:rsidR="00625100" w:rsidRPr="00947347" w:rsidRDefault="00625100">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 xml:space="preserve">Operation and activities of the Biosafety </w:t>
            </w:r>
            <w:proofErr w:type="gramStart"/>
            <w:r w:rsidRPr="00947347">
              <w:rPr>
                <w:rFonts w:asciiTheme="majorBidi" w:eastAsia="MS Mincho" w:hAnsiTheme="majorBidi" w:cstheme="majorBidi"/>
                <w:color w:val="000000"/>
                <w:kern w:val="22"/>
                <w:sz w:val="20"/>
                <w:szCs w:val="20"/>
              </w:rPr>
              <w:t>Clearing-House</w:t>
            </w:r>
            <w:proofErr w:type="gramEnd"/>
          </w:p>
        </w:tc>
        <w:tc>
          <w:tcPr>
            <w:tcW w:w="1331" w:type="dxa"/>
          </w:tcPr>
          <w:p w14:paraId="0912FBB2" w14:textId="7BAE4504" w:rsidR="00625100" w:rsidRPr="007F256D" w:rsidRDefault="005E65EE"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10</w:t>
            </w:r>
          </w:p>
        </w:tc>
      </w:tr>
      <w:tr w:rsidR="00625100" w:rsidRPr="00A85565" w14:paraId="648CC87B" w14:textId="77777777">
        <w:trPr>
          <w:trHeight w:val="427"/>
          <w:jc w:val="center"/>
        </w:trPr>
        <w:tc>
          <w:tcPr>
            <w:tcW w:w="3071" w:type="dxa"/>
          </w:tcPr>
          <w:p w14:paraId="3B5FCC86" w14:textId="178C413D" w:rsidR="00625100" w:rsidRPr="00947347" w:rsidRDefault="0062510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w:t>
            </w:r>
            <w:r w:rsidR="005E65EE"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736378" w:rsidRPr="00947347">
              <w:rPr>
                <w:rFonts w:asciiTheme="majorBidi" w:eastAsia="MS Mincho" w:hAnsiTheme="majorBidi" w:cstheme="majorBidi"/>
                <w:color w:val="000000"/>
                <w:kern w:val="22"/>
                <w:sz w:val="20"/>
                <w:szCs w:val="20"/>
              </w:rPr>
              <w:t>9</w:t>
            </w:r>
          </w:p>
        </w:tc>
        <w:tc>
          <w:tcPr>
            <w:tcW w:w="5245" w:type="dxa"/>
          </w:tcPr>
          <w:p w14:paraId="6535FF6D" w14:textId="77777777" w:rsidR="00625100" w:rsidRPr="00947347" w:rsidRDefault="00625100">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Cooperation with other international organizations, conventions and initiatives</w:t>
            </w:r>
          </w:p>
        </w:tc>
        <w:tc>
          <w:tcPr>
            <w:tcW w:w="1331" w:type="dxa"/>
          </w:tcPr>
          <w:p w14:paraId="6394F520" w14:textId="465A7442" w:rsidR="00625100" w:rsidRPr="007F256D" w:rsidRDefault="005E65EE"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11</w:t>
            </w:r>
          </w:p>
        </w:tc>
      </w:tr>
      <w:tr w:rsidR="00625100" w:rsidRPr="00A85565" w14:paraId="41C00860" w14:textId="77777777">
        <w:trPr>
          <w:trHeight w:val="427"/>
          <w:jc w:val="center"/>
        </w:trPr>
        <w:tc>
          <w:tcPr>
            <w:tcW w:w="3071" w:type="dxa"/>
          </w:tcPr>
          <w:p w14:paraId="07F3FA31" w14:textId="3BC65899" w:rsidR="00625100" w:rsidRPr="00947347" w:rsidRDefault="008E56C6">
            <w:pPr>
              <w:suppressLineNumbers/>
              <w:suppressAutoHyphens/>
              <w:spacing w:before="60" w:after="60"/>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CBD/CP/MOP/12/</w:t>
            </w:r>
            <w:r w:rsidR="00040DD8" w:rsidRPr="00947347">
              <w:rPr>
                <w:rFonts w:asciiTheme="majorBidi" w:eastAsia="MS Mincho" w:hAnsiTheme="majorBidi" w:cstheme="majorBidi"/>
                <w:color w:val="000000"/>
                <w:kern w:val="22"/>
                <w:sz w:val="20"/>
                <w:szCs w:val="20"/>
              </w:rPr>
              <w:t>1</w:t>
            </w:r>
            <w:r w:rsidR="00736378" w:rsidRPr="00947347">
              <w:rPr>
                <w:rFonts w:asciiTheme="majorBidi" w:eastAsia="MS Mincho" w:hAnsiTheme="majorBidi" w:cstheme="majorBidi"/>
                <w:color w:val="000000"/>
                <w:kern w:val="22"/>
                <w:sz w:val="20"/>
                <w:szCs w:val="20"/>
              </w:rPr>
              <w:t>0</w:t>
            </w:r>
          </w:p>
        </w:tc>
        <w:tc>
          <w:tcPr>
            <w:tcW w:w="5245" w:type="dxa"/>
          </w:tcPr>
          <w:p w14:paraId="35D1E5AB" w14:textId="115B7B68" w:rsidR="00625100" w:rsidRPr="00947347" w:rsidRDefault="008E56C6">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Detection and identification of living modified organisms</w:t>
            </w:r>
          </w:p>
        </w:tc>
        <w:tc>
          <w:tcPr>
            <w:tcW w:w="1331" w:type="dxa"/>
          </w:tcPr>
          <w:p w14:paraId="5064AFFB" w14:textId="41577C1C" w:rsidR="00625100" w:rsidRPr="007F256D" w:rsidRDefault="00992667"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14</w:t>
            </w:r>
          </w:p>
        </w:tc>
      </w:tr>
      <w:tr w:rsidR="00625100" w:rsidRPr="00A85565" w14:paraId="54154559" w14:textId="77777777">
        <w:trPr>
          <w:trHeight w:val="427"/>
          <w:jc w:val="center"/>
        </w:trPr>
        <w:tc>
          <w:tcPr>
            <w:tcW w:w="3071" w:type="dxa"/>
          </w:tcPr>
          <w:p w14:paraId="7F0E1CB1" w14:textId="4B902CF5" w:rsidR="00625100" w:rsidRPr="00947347" w:rsidRDefault="0062510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w:t>
            </w:r>
            <w:r w:rsidR="0064363E"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w:t>
            </w:r>
            <w:r w:rsidR="00076619" w:rsidRPr="00947347">
              <w:rPr>
                <w:rFonts w:asciiTheme="majorBidi" w:eastAsia="MS Mincho" w:hAnsiTheme="majorBidi" w:cstheme="majorBidi"/>
                <w:color w:val="000000"/>
                <w:kern w:val="22"/>
                <w:sz w:val="20"/>
                <w:szCs w:val="20"/>
              </w:rPr>
              <w:t>1</w:t>
            </w:r>
            <w:r w:rsidR="00736378" w:rsidRPr="00947347">
              <w:rPr>
                <w:rFonts w:asciiTheme="majorBidi" w:eastAsia="MS Mincho" w:hAnsiTheme="majorBidi" w:cstheme="majorBidi"/>
                <w:color w:val="000000"/>
                <w:kern w:val="22"/>
                <w:sz w:val="20"/>
                <w:szCs w:val="20"/>
              </w:rPr>
              <w:t>1</w:t>
            </w:r>
          </w:p>
        </w:tc>
        <w:tc>
          <w:tcPr>
            <w:tcW w:w="5245" w:type="dxa"/>
          </w:tcPr>
          <w:p w14:paraId="5B6FBFFD" w14:textId="77777777" w:rsidR="00625100" w:rsidRPr="00947347" w:rsidRDefault="00625100">
            <w:pPr>
              <w:suppressLineNumbers/>
              <w:suppressAutoHyphens/>
              <w:spacing w:before="60" w:after="60"/>
              <w:ind w:left="139"/>
              <w:jc w:val="left"/>
              <w:rPr>
                <w:rFonts w:asciiTheme="majorBidi" w:eastAsia="MS Mincho" w:hAnsiTheme="majorBidi" w:cstheme="majorBidi"/>
                <w:color w:val="000000" w:themeColor="text1"/>
                <w:sz w:val="20"/>
                <w:szCs w:val="20"/>
              </w:rPr>
            </w:pPr>
            <w:r w:rsidRPr="00947347">
              <w:rPr>
                <w:rFonts w:asciiTheme="majorBidi" w:eastAsia="MS Mincho" w:hAnsiTheme="majorBidi" w:cstheme="majorBidi"/>
                <w:color w:val="000000"/>
                <w:kern w:val="22"/>
                <w:sz w:val="20"/>
                <w:szCs w:val="20"/>
              </w:rPr>
              <w:t>Socioeconomic considerations</w:t>
            </w:r>
          </w:p>
        </w:tc>
        <w:tc>
          <w:tcPr>
            <w:tcW w:w="1331" w:type="dxa"/>
          </w:tcPr>
          <w:p w14:paraId="69253954" w14:textId="1460AE43"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w:t>
            </w:r>
            <w:r w:rsidR="00095F90" w:rsidRPr="007F256D">
              <w:rPr>
                <w:rFonts w:asciiTheme="majorBidi" w:hAnsiTheme="majorBidi" w:cstheme="majorBidi"/>
                <w:snapToGrid w:val="0"/>
                <w:kern w:val="22"/>
                <w:sz w:val="20"/>
                <w:szCs w:val="20"/>
              </w:rPr>
              <w:t>5</w:t>
            </w:r>
          </w:p>
        </w:tc>
      </w:tr>
      <w:tr w:rsidR="00910D70" w:rsidRPr="00A85565" w14:paraId="35AE6ED4" w14:textId="77777777">
        <w:trPr>
          <w:trHeight w:val="427"/>
          <w:jc w:val="center"/>
        </w:trPr>
        <w:tc>
          <w:tcPr>
            <w:tcW w:w="3071" w:type="dxa"/>
          </w:tcPr>
          <w:p w14:paraId="1AE877CF" w14:textId="4CFFF82E" w:rsidR="00910D70" w:rsidRPr="00947347" w:rsidDel="00CE041A" w:rsidRDefault="00910D7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CP/MOP/12/</w:t>
            </w:r>
            <w:r w:rsidR="00076619" w:rsidRPr="00947347">
              <w:rPr>
                <w:rFonts w:asciiTheme="majorBidi" w:eastAsia="MS Mincho" w:hAnsiTheme="majorBidi" w:cstheme="majorBidi"/>
                <w:color w:val="000000"/>
                <w:kern w:val="22"/>
                <w:sz w:val="20"/>
                <w:szCs w:val="20"/>
              </w:rPr>
              <w:t>1</w:t>
            </w:r>
            <w:r w:rsidR="00736378" w:rsidRPr="00947347">
              <w:rPr>
                <w:rFonts w:asciiTheme="majorBidi" w:eastAsia="MS Mincho" w:hAnsiTheme="majorBidi" w:cstheme="majorBidi"/>
                <w:color w:val="000000"/>
                <w:kern w:val="22"/>
                <w:sz w:val="20"/>
                <w:szCs w:val="20"/>
              </w:rPr>
              <w:t>2</w:t>
            </w:r>
          </w:p>
        </w:tc>
        <w:tc>
          <w:tcPr>
            <w:tcW w:w="5245" w:type="dxa"/>
          </w:tcPr>
          <w:p w14:paraId="6348EF7A" w14:textId="109D44BC" w:rsidR="00910D70" w:rsidRPr="00947347" w:rsidRDefault="009E1787">
            <w:pPr>
              <w:suppressLineNumbers/>
              <w:suppressAutoHyphens/>
              <w:spacing w:before="60" w:after="60"/>
              <w:ind w:left="139"/>
              <w:jc w:val="left"/>
              <w:rPr>
                <w:rFonts w:asciiTheme="majorBidi" w:eastAsia="MS Mincho" w:hAnsiTheme="majorBidi" w:cstheme="majorBidi"/>
                <w:color w:val="000000"/>
                <w:kern w:val="22"/>
                <w:sz w:val="20"/>
                <w:szCs w:val="20"/>
              </w:rPr>
            </w:pPr>
            <w:r w:rsidRPr="00947347">
              <w:rPr>
                <w:rFonts w:asciiTheme="majorBidi" w:eastAsia="MS Mincho" w:hAnsiTheme="majorBidi" w:cstheme="majorBidi"/>
                <w:color w:val="000000"/>
                <w:kern w:val="22"/>
                <w:sz w:val="20"/>
                <w:szCs w:val="20"/>
              </w:rPr>
              <w:t>Information on n</w:t>
            </w:r>
            <w:r w:rsidRPr="007F256D">
              <w:rPr>
                <w:rFonts w:asciiTheme="majorBidi" w:hAnsiTheme="majorBidi" w:cstheme="majorBidi"/>
                <w:sz w:val="20"/>
                <w:szCs w:val="20"/>
              </w:rPr>
              <w:t>ational legislation, regulations and guidance on new developments in modern biotechnology</w:t>
            </w:r>
          </w:p>
        </w:tc>
        <w:tc>
          <w:tcPr>
            <w:tcW w:w="1331" w:type="dxa"/>
          </w:tcPr>
          <w:p w14:paraId="00180CC4" w14:textId="6D4A5EE9" w:rsidR="00910D70" w:rsidRPr="007F256D" w:rsidRDefault="009E1787"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16</w:t>
            </w:r>
          </w:p>
        </w:tc>
      </w:tr>
      <w:tr w:rsidR="00625100" w:rsidRPr="00A85565" w14:paraId="36C6A58E" w14:textId="77777777">
        <w:trPr>
          <w:trHeight w:val="427"/>
          <w:jc w:val="center"/>
        </w:trPr>
        <w:tc>
          <w:tcPr>
            <w:tcW w:w="3071" w:type="dxa"/>
          </w:tcPr>
          <w:p w14:paraId="4F124E82" w14:textId="5482C8B1" w:rsidR="00625100" w:rsidRPr="00947347" w:rsidRDefault="00625100">
            <w:pPr>
              <w:suppressLineNumbers/>
              <w:suppressAutoHyphens/>
              <w:spacing w:before="60" w:after="60"/>
              <w:rPr>
                <w:rFonts w:asciiTheme="majorBidi" w:eastAsia="MS Mincho" w:hAnsiTheme="majorBidi" w:cstheme="majorBidi"/>
                <w:color w:val="000000"/>
                <w:kern w:val="22"/>
                <w:sz w:val="20"/>
                <w:szCs w:val="20"/>
              </w:rPr>
            </w:pPr>
            <w:r w:rsidRPr="00947347" w:rsidDel="00CE041A">
              <w:rPr>
                <w:rFonts w:asciiTheme="majorBidi" w:eastAsia="MS Mincho" w:hAnsiTheme="majorBidi" w:cstheme="majorBidi"/>
                <w:color w:val="000000"/>
                <w:kern w:val="22"/>
                <w:sz w:val="20"/>
                <w:szCs w:val="20"/>
              </w:rPr>
              <w:t>CBD/</w:t>
            </w:r>
            <w:r w:rsidRPr="00947347">
              <w:rPr>
                <w:rFonts w:asciiTheme="majorBidi" w:eastAsia="MS Mincho" w:hAnsiTheme="majorBidi" w:cstheme="majorBidi"/>
                <w:color w:val="000000"/>
                <w:kern w:val="22"/>
                <w:sz w:val="20"/>
                <w:szCs w:val="20"/>
              </w:rPr>
              <w:t>CP/MOP/1</w:t>
            </w:r>
            <w:r w:rsidR="00910D70" w:rsidRPr="00947347">
              <w:rPr>
                <w:rFonts w:asciiTheme="majorBidi" w:eastAsia="MS Mincho" w:hAnsiTheme="majorBidi" w:cstheme="majorBidi"/>
                <w:color w:val="000000"/>
                <w:kern w:val="22"/>
                <w:sz w:val="20"/>
                <w:szCs w:val="20"/>
              </w:rPr>
              <w:t>2</w:t>
            </w:r>
            <w:r w:rsidRPr="00947347">
              <w:rPr>
                <w:rFonts w:asciiTheme="majorBidi" w:eastAsia="MS Mincho" w:hAnsiTheme="majorBidi" w:cstheme="majorBidi"/>
                <w:color w:val="000000"/>
                <w:kern w:val="22"/>
                <w:sz w:val="20"/>
                <w:szCs w:val="20"/>
              </w:rPr>
              <w:t>/1</w:t>
            </w:r>
            <w:r w:rsidR="00B572E2" w:rsidRPr="00947347">
              <w:rPr>
                <w:rFonts w:asciiTheme="majorBidi" w:eastAsia="MS Mincho" w:hAnsiTheme="majorBidi" w:cstheme="majorBidi"/>
                <w:color w:val="000000"/>
                <w:kern w:val="22"/>
                <w:sz w:val="20"/>
                <w:szCs w:val="20"/>
              </w:rPr>
              <w:t>3</w:t>
            </w:r>
          </w:p>
        </w:tc>
        <w:tc>
          <w:tcPr>
            <w:tcW w:w="5245" w:type="dxa"/>
          </w:tcPr>
          <w:p w14:paraId="0C5AAFA4" w14:textId="77777777" w:rsidR="00625100" w:rsidRPr="00947347" w:rsidRDefault="00625100">
            <w:pPr>
              <w:suppressLineNumbers/>
              <w:suppressAutoHyphens/>
              <w:spacing w:before="60" w:after="60"/>
              <w:ind w:left="139"/>
              <w:jc w:val="left"/>
              <w:rPr>
                <w:rFonts w:asciiTheme="majorBidi" w:eastAsia="MS Mincho" w:hAnsiTheme="majorBidi" w:cstheme="majorBidi"/>
                <w:color w:val="000000" w:themeColor="text1"/>
                <w:sz w:val="20"/>
                <w:szCs w:val="20"/>
              </w:rPr>
            </w:pPr>
            <w:r w:rsidRPr="00947347">
              <w:rPr>
                <w:rFonts w:asciiTheme="majorBidi" w:eastAsia="MS Mincho" w:hAnsiTheme="majorBidi" w:cstheme="majorBidi"/>
                <w:color w:val="000000"/>
                <w:kern w:val="22"/>
                <w:sz w:val="20"/>
                <w:szCs w:val="20"/>
              </w:rPr>
              <w:t>Nagoya-Kuala Lumpur Supplementary Protocol on Liability and Redress</w:t>
            </w:r>
          </w:p>
        </w:tc>
        <w:tc>
          <w:tcPr>
            <w:tcW w:w="1331" w:type="dxa"/>
          </w:tcPr>
          <w:p w14:paraId="0E10D4F6" w14:textId="30F480B8"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1</w:t>
            </w:r>
            <w:r w:rsidR="00387871" w:rsidRPr="007F256D">
              <w:rPr>
                <w:rFonts w:asciiTheme="majorBidi" w:hAnsiTheme="majorBidi" w:cstheme="majorBidi"/>
                <w:snapToGrid w:val="0"/>
                <w:kern w:val="22"/>
                <w:sz w:val="20"/>
                <w:szCs w:val="20"/>
              </w:rPr>
              <w:t>7</w:t>
            </w:r>
          </w:p>
        </w:tc>
      </w:tr>
      <w:tr w:rsidR="00625100" w:rsidRPr="00A85565" w14:paraId="48212016" w14:textId="77777777">
        <w:trPr>
          <w:trHeight w:val="427"/>
          <w:jc w:val="center"/>
        </w:trPr>
        <w:tc>
          <w:tcPr>
            <w:tcW w:w="9647" w:type="dxa"/>
            <w:gridSpan w:val="3"/>
          </w:tcPr>
          <w:p w14:paraId="7DC9F74C" w14:textId="77777777" w:rsidR="00625100" w:rsidRPr="007F256D" w:rsidRDefault="00625100" w:rsidP="006F2373">
            <w:pPr>
              <w:keepNext/>
              <w:suppressLineNumbers/>
              <w:suppressAutoHyphens/>
              <w:spacing w:before="60" w:after="60"/>
              <w:jc w:val="left"/>
              <w:rPr>
                <w:rFonts w:asciiTheme="majorBidi" w:hAnsiTheme="majorBidi" w:cstheme="majorBidi"/>
                <w:b/>
                <w:snapToGrid w:val="0"/>
                <w:kern w:val="22"/>
                <w:sz w:val="20"/>
                <w:szCs w:val="20"/>
              </w:rPr>
            </w:pPr>
            <w:r w:rsidRPr="007F256D">
              <w:rPr>
                <w:rFonts w:asciiTheme="majorBidi" w:hAnsiTheme="majorBidi" w:cstheme="majorBidi"/>
                <w:b/>
                <w:snapToGrid w:val="0"/>
                <w:kern w:val="22"/>
                <w:sz w:val="20"/>
                <w:szCs w:val="20"/>
              </w:rPr>
              <w:t>Reference documents</w:t>
            </w:r>
          </w:p>
        </w:tc>
      </w:tr>
      <w:tr w:rsidR="00625100" w:rsidRPr="00A85565" w14:paraId="1963ED91" w14:textId="77777777">
        <w:trPr>
          <w:trHeight w:val="355"/>
          <w:jc w:val="center"/>
        </w:trPr>
        <w:tc>
          <w:tcPr>
            <w:tcW w:w="3071" w:type="dxa"/>
            <w:noWrap/>
            <w:hideMark/>
          </w:tcPr>
          <w:p w14:paraId="3541B89A" w14:textId="5701A1D5" w:rsidR="00DA3CD8" w:rsidRPr="00947347" w:rsidRDefault="00625100" w:rsidP="00DA3CD8">
            <w:pPr>
              <w:suppressLineNumbers/>
              <w:suppressAutoHyphens/>
              <w:spacing w:before="60" w:after="60"/>
              <w:rPr>
                <w:rFonts w:asciiTheme="majorBidi" w:eastAsia="MS Mincho" w:hAnsiTheme="majorBidi" w:cstheme="majorBidi"/>
                <w:color w:val="000000"/>
                <w:kern w:val="22"/>
                <w:sz w:val="20"/>
                <w:szCs w:val="20"/>
              </w:rPr>
            </w:pPr>
            <w:hyperlink r:id="rId46" w:history="1">
              <w:r w:rsidRPr="007F256D">
                <w:rPr>
                  <w:rStyle w:val="Hyperlink"/>
                  <w:rFonts w:asciiTheme="majorBidi" w:hAnsiTheme="majorBidi" w:cstheme="majorBidi"/>
                  <w:sz w:val="20"/>
                  <w:szCs w:val="20"/>
                </w:rPr>
                <w:t>CBD/SBSTTA/2</w:t>
              </w:r>
              <w:r w:rsidR="00154090" w:rsidRPr="007F256D">
                <w:rPr>
                  <w:rStyle w:val="Hyperlink"/>
                  <w:rFonts w:asciiTheme="majorBidi" w:hAnsiTheme="majorBidi" w:cstheme="majorBidi"/>
                  <w:sz w:val="20"/>
                  <w:szCs w:val="20"/>
                </w:rPr>
                <w:t>7</w:t>
              </w:r>
              <w:r w:rsidRPr="007F256D">
                <w:rPr>
                  <w:rStyle w:val="Hyperlink"/>
                  <w:rFonts w:asciiTheme="majorBidi" w:hAnsiTheme="majorBidi" w:cstheme="majorBidi"/>
                  <w:sz w:val="20"/>
                  <w:szCs w:val="20"/>
                </w:rPr>
                <w:t>/</w:t>
              </w:r>
              <w:r w:rsidR="00424FA5" w:rsidRPr="007F256D">
                <w:rPr>
                  <w:rStyle w:val="Hyperlink"/>
                  <w:rFonts w:asciiTheme="majorBidi" w:hAnsiTheme="majorBidi" w:cstheme="majorBidi"/>
                  <w:sz w:val="20"/>
                  <w:szCs w:val="20"/>
                </w:rPr>
                <w:t>10</w:t>
              </w:r>
            </w:hyperlink>
          </w:p>
        </w:tc>
        <w:tc>
          <w:tcPr>
            <w:tcW w:w="5245" w:type="dxa"/>
          </w:tcPr>
          <w:p w14:paraId="3553C530" w14:textId="0AB57A37" w:rsidR="00625100" w:rsidRPr="007F256D" w:rsidRDefault="00625100">
            <w:pPr>
              <w:suppressLineNumbers/>
              <w:suppressAutoHyphens/>
              <w:spacing w:before="60" w:after="60"/>
              <w:ind w:left="139"/>
              <w:jc w:val="left"/>
              <w:rPr>
                <w:rFonts w:asciiTheme="majorBidi" w:hAnsiTheme="majorBidi" w:cstheme="majorBidi"/>
                <w:sz w:val="20"/>
                <w:szCs w:val="20"/>
              </w:rPr>
            </w:pPr>
            <w:r w:rsidRPr="00947347">
              <w:rPr>
                <w:rFonts w:asciiTheme="majorBidi" w:eastAsia="MS Mincho" w:hAnsiTheme="majorBidi" w:cstheme="majorBidi"/>
                <w:color w:val="000000"/>
                <w:kern w:val="22"/>
                <w:sz w:val="20"/>
                <w:szCs w:val="20"/>
              </w:rPr>
              <w:t>Report of the Subsidiary Body on Scientific, Technical and Technological Advice on its twenty-</w:t>
            </w:r>
            <w:r w:rsidR="001B680C" w:rsidRPr="00947347">
              <w:rPr>
                <w:rFonts w:asciiTheme="majorBidi" w:eastAsia="MS Mincho" w:hAnsiTheme="majorBidi" w:cstheme="majorBidi"/>
                <w:color w:val="000000"/>
                <w:kern w:val="22"/>
                <w:sz w:val="20"/>
                <w:szCs w:val="20"/>
              </w:rPr>
              <w:t>seventh</w:t>
            </w:r>
            <w:r w:rsidRPr="00947347">
              <w:rPr>
                <w:rFonts w:asciiTheme="majorBidi" w:eastAsia="MS Mincho" w:hAnsiTheme="majorBidi" w:cstheme="majorBidi"/>
                <w:color w:val="000000"/>
                <w:kern w:val="22"/>
                <w:sz w:val="20"/>
                <w:szCs w:val="20"/>
              </w:rPr>
              <w:t xml:space="preserve"> meeting</w:t>
            </w:r>
          </w:p>
        </w:tc>
        <w:tc>
          <w:tcPr>
            <w:tcW w:w="1331" w:type="dxa"/>
          </w:tcPr>
          <w:p w14:paraId="69C082B9"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4</w:t>
            </w:r>
          </w:p>
        </w:tc>
      </w:tr>
      <w:tr w:rsidR="001D400B" w:rsidRPr="00A85565" w14:paraId="0E6BD848" w14:textId="77777777">
        <w:trPr>
          <w:trHeight w:val="355"/>
          <w:jc w:val="center"/>
        </w:trPr>
        <w:tc>
          <w:tcPr>
            <w:tcW w:w="3071" w:type="dxa"/>
            <w:noWrap/>
          </w:tcPr>
          <w:p w14:paraId="2559086D" w14:textId="044AA2C8" w:rsidR="001D400B" w:rsidRPr="00A85565" w:rsidRDefault="00DF54CD" w:rsidP="00DF54CD">
            <w:pPr>
              <w:suppressLineNumbers/>
              <w:suppressAutoHyphens/>
              <w:spacing w:before="60" w:after="60"/>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CBD/SBSTTA/28/8</w:t>
            </w:r>
          </w:p>
        </w:tc>
        <w:tc>
          <w:tcPr>
            <w:tcW w:w="5245" w:type="dxa"/>
          </w:tcPr>
          <w:p w14:paraId="63A4F797" w14:textId="7BB59D43" w:rsidR="001D400B" w:rsidRPr="00A85565" w:rsidRDefault="001D400B">
            <w:pPr>
              <w:suppressLineNumbers/>
              <w:suppressAutoHyphens/>
              <w:spacing w:before="60" w:after="60"/>
              <w:ind w:left="139"/>
              <w:jc w:val="left"/>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Report of the Subsidiary Body on Scientific, Technical and Technological Advice on its twenty-eighth meeting</w:t>
            </w:r>
          </w:p>
        </w:tc>
        <w:tc>
          <w:tcPr>
            <w:tcW w:w="1331" w:type="dxa"/>
          </w:tcPr>
          <w:p w14:paraId="4ABB4C53" w14:textId="0497F0FD" w:rsidR="001D400B" w:rsidRPr="007F256D" w:rsidRDefault="00CD2ADC">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4</w:t>
            </w:r>
          </w:p>
        </w:tc>
      </w:tr>
      <w:tr w:rsidR="00625100" w:rsidRPr="00A85565" w14:paraId="067BA7A5" w14:textId="77777777">
        <w:trPr>
          <w:trHeight w:val="365"/>
          <w:jc w:val="center"/>
        </w:trPr>
        <w:tc>
          <w:tcPr>
            <w:tcW w:w="3071" w:type="dxa"/>
          </w:tcPr>
          <w:p w14:paraId="299D9EE8" w14:textId="74AA3A0C"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CBD/SBI/</w:t>
            </w:r>
            <w:r w:rsidR="0077239A" w:rsidRPr="00947347">
              <w:rPr>
                <w:rFonts w:asciiTheme="majorBidi" w:eastAsia="MS Mincho" w:hAnsiTheme="majorBidi" w:cstheme="majorBidi"/>
                <w:color w:val="000000"/>
                <w:kern w:val="22"/>
                <w:sz w:val="20"/>
                <w:szCs w:val="20"/>
              </w:rPr>
              <w:t>6</w:t>
            </w:r>
            <w:r w:rsidRPr="00947347">
              <w:rPr>
                <w:rFonts w:asciiTheme="majorBidi" w:eastAsia="MS Mincho" w:hAnsiTheme="majorBidi" w:cstheme="majorBidi"/>
                <w:color w:val="000000"/>
                <w:kern w:val="22"/>
                <w:sz w:val="20"/>
                <w:szCs w:val="20"/>
              </w:rPr>
              <w:t>/</w:t>
            </w:r>
            <w:r w:rsidR="003A5654" w:rsidRPr="00947347">
              <w:rPr>
                <w:rFonts w:asciiTheme="majorBidi" w:eastAsia="MS Mincho" w:hAnsiTheme="majorBidi" w:cstheme="majorBidi"/>
                <w:color w:val="000000"/>
                <w:kern w:val="22"/>
                <w:sz w:val="20"/>
                <w:szCs w:val="20"/>
              </w:rPr>
              <w:t>11</w:t>
            </w:r>
          </w:p>
        </w:tc>
        <w:tc>
          <w:tcPr>
            <w:tcW w:w="5245" w:type="dxa"/>
          </w:tcPr>
          <w:p w14:paraId="1EE5EBD9" w14:textId="3FF0DC8F" w:rsidR="00625100" w:rsidRPr="007F256D" w:rsidRDefault="00625100">
            <w:pPr>
              <w:suppressLineNumbers/>
              <w:suppressAutoHyphens/>
              <w:spacing w:before="60" w:after="60"/>
              <w:ind w:left="139"/>
              <w:jc w:val="left"/>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 xml:space="preserve">Report of the Subsidiary Body on Implementation on its </w:t>
            </w:r>
            <w:r w:rsidR="00983B7E" w:rsidRPr="00947347">
              <w:rPr>
                <w:rFonts w:asciiTheme="majorBidi" w:eastAsia="MS Mincho" w:hAnsiTheme="majorBidi" w:cstheme="majorBidi"/>
                <w:color w:val="000000"/>
                <w:kern w:val="22"/>
                <w:sz w:val="20"/>
                <w:szCs w:val="20"/>
              </w:rPr>
              <w:t xml:space="preserve">sixth </w:t>
            </w:r>
            <w:r w:rsidRPr="00947347">
              <w:rPr>
                <w:rFonts w:asciiTheme="majorBidi" w:eastAsia="MS Mincho" w:hAnsiTheme="majorBidi" w:cstheme="majorBidi"/>
                <w:color w:val="000000"/>
                <w:kern w:val="22"/>
                <w:sz w:val="20"/>
                <w:szCs w:val="20"/>
              </w:rPr>
              <w:t>meeting</w:t>
            </w:r>
          </w:p>
        </w:tc>
        <w:tc>
          <w:tcPr>
            <w:tcW w:w="1331" w:type="dxa"/>
          </w:tcPr>
          <w:p w14:paraId="759594D5"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4</w:t>
            </w:r>
          </w:p>
        </w:tc>
      </w:tr>
      <w:tr w:rsidR="00625100" w:rsidRPr="00A85565" w14:paraId="28C6BD82" w14:textId="77777777">
        <w:trPr>
          <w:trHeight w:val="365"/>
          <w:jc w:val="center"/>
        </w:trPr>
        <w:tc>
          <w:tcPr>
            <w:tcW w:w="3071" w:type="dxa"/>
          </w:tcPr>
          <w:p w14:paraId="50DB0695" w14:textId="2E32CCD6" w:rsidR="00625100" w:rsidRPr="007F256D" w:rsidRDefault="00625100">
            <w:pPr>
              <w:suppressLineNumbers/>
              <w:suppressAutoHyphens/>
              <w:spacing w:before="60" w:after="60"/>
              <w:rPr>
                <w:rFonts w:asciiTheme="majorBidi" w:hAnsiTheme="majorBidi" w:cstheme="majorBidi"/>
                <w:snapToGrid w:val="0"/>
                <w:kern w:val="22"/>
                <w:sz w:val="20"/>
                <w:szCs w:val="20"/>
              </w:rPr>
            </w:pPr>
            <w:r w:rsidRPr="00947347">
              <w:rPr>
                <w:rFonts w:asciiTheme="majorBidi" w:eastAsia="MS Mincho" w:hAnsiTheme="majorBidi" w:cstheme="majorBidi"/>
                <w:color w:val="000000"/>
                <w:kern w:val="22"/>
                <w:sz w:val="20"/>
                <w:szCs w:val="20"/>
              </w:rPr>
              <w:t>CBD/SBI/</w:t>
            </w:r>
            <w:r w:rsidR="0077239A" w:rsidRPr="00947347">
              <w:rPr>
                <w:rFonts w:asciiTheme="majorBidi" w:eastAsia="MS Mincho" w:hAnsiTheme="majorBidi" w:cstheme="majorBidi"/>
                <w:color w:val="000000"/>
                <w:kern w:val="22"/>
                <w:sz w:val="20"/>
                <w:szCs w:val="20"/>
              </w:rPr>
              <w:t>7</w:t>
            </w:r>
            <w:r w:rsidRPr="00947347">
              <w:rPr>
                <w:rFonts w:asciiTheme="majorBidi" w:eastAsia="MS Mincho" w:hAnsiTheme="majorBidi" w:cstheme="majorBidi"/>
                <w:color w:val="000000"/>
                <w:kern w:val="22"/>
                <w:sz w:val="20"/>
                <w:szCs w:val="20"/>
              </w:rPr>
              <w:t>/</w:t>
            </w:r>
            <w:r w:rsidR="00164D72" w:rsidRPr="00947347">
              <w:rPr>
                <w:rFonts w:asciiTheme="majorBidi" w:eastAsia="MS Mincho" w:hAnsiTheme="majorBidi" w:cstheme="majorBidi"/>
                <w:color w:val="000000"/>
                <w:kern w:val="22"/>
                <w:sz w:val="20"/>
                <w:szCs w:val="20"/>
              </w:rPr>
              <w:t>15</w:t>
            </w:r>
          </w:p>
        </w:tc>
        <w:tc>
          <w:tcPr>
            <w:tcW w:w="5245" w:type="dxa"/>
          </w:tcPr>
          <w:p w14:paraId="7D987152" w14:textId="516E3653" w:rsidR="00625100" w:rsidRPr="007F256D" w:rsidRDefault="00625100" w:rsidP="005557C6">
            <w:pPr>
              <w:suppressLineNumbers/>
              <w:suppressAutoHyphens/>
              <w:spacing w:before="60" w:after="60"/>
              <w:ind w:left="139"/>
              <w:jc w:val="left"/>
              <w:rPr>
                <w:rFonts w:asciiTheme="majorBidi" w:hAnsiTheme="majorBidi" w:cstheme="majorBidi"/>
                <w:sz w:val="20"/>
                <w:szCs w:val="20"/>
              </w:rPr>
            </w:pPr>
            <w:r w:rsidRPr="00947347">
              <w:rPr>
                <w:rFonts w:asciiTheme="majorBidi" w:eastAsia="MS Mincho" w:hAnsiTheme="majorBidi" w:cstheme="majorBidi"/>
                <w:color w:val="000000"/>
                <w:kern w:val="22"/>
                <w:sz w:val="20"/>
                <w:szCs w:val="20"/>
              </w:rPr>
              <w:t xml:space="preserve">Report of the Subsidiary Body on Implementation on its </w:t>
            </w:r>
            <w:r w:rsidR="0077239A" w:rsidRPr="00947347">
              <w:rPr>
                <w:rFonts w:asciiTheme="majorBidi" w:eastAsia="MS Mincho" w:hAnsiTheme="majorBidi" w:cstheme="majorBidi"/>
                <w:color w:val="000000"/>
                <w:kern w:val="22"/>
                <w:sz w:val="20"/>
                <w:szCs w:val="20"/>
              </w:rPr>
              <w:t>seventh</w:t>
            </w:r>
            <w:r w:rsidRPr="00947347">
              <w:rPr>
                <w:rFonts w:asciiTheme="majorBidi" w:eastAsia="MS Mincho" w:hAnsiTheme="majorBidi" w:cstheme="majorBidi"/>
                <w:color w:val="000000"/>
                <w:kern w:val="22"/>
                <w:sz w:val="20"/>
                <w:szCs w:val="20"/>
              </w:rPr>
              <w:t xml:space="preserve"> meeting</w:t>
            </w:r>
          </w:p>
        </w:tc>
        <w:tc>
          <w:tcPr>
            <w:tcW w:w="1331" w:type="dxa"/>
          </w:tcPr>
          <w:p w14:paraId="5C4045E8" w14:textId="77777777" w:rsidR="00625100" w:rsidRPr="007F256D" w:rsidRDefault="00625100"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4</w:t>
            </w:r>
          </w:p>
        </w:tc>
      </w:tr>
      <w:tr w:rsidR="00FA2D3A" w:rsidRPr="00A85565" w14:paraId="6A58A1C0" w14:textId="77777777">
        <w:trPr>
          <w:trHeight w:val="365"/>
          <w:jc w:val="center"/>
        </w:trPr>
        <w:tc>
          <w:tcPr>
            <w:tcW w:w="3071" w:type="dxa"/>
          </w:tcPr>
          <w:p w14:paraId="6087297B" w14:textId="7AC95C05" w:rsidR="00FA2D3A" w:rsidRPr="00947347" w:rsidRDefault="00FA2D3A">
            <w:pPr>
              <w:suppressLineNumbers/>
              <w:suppressAutoHyphens/>
              <w:spacing w:before="60" w:after="60"/>
              <w:rPr>
                <w:rFonts w:asciiTheme="majorBidi" w:eastAsia="MS Mincho" w:hAnsiTheme="majorBidi" w:cstheme="majorBidi"/>
                <w:color w:val="000000"/>
                <w:kern w:val="22"/>
                <w:sz w:val="20"/>
                <w:szCs w:val="20"/>
              </w:rPr>
            </w:pPr>
            <w:hyperlink r:id="rId47" w:history="1">
              <w:r w:rsidRPr="007F256D">
                <w:rPr>
                  <w:rStyle w:val="Hyperlink"/>
                  <w:rFonts w:asciiTheme="majorBidi" w:hAnsiTheme="majorBidi" w:cstheme="majorBidi"/>
                  <w:sz w:val="20"/>
                  <w:szCs w:val="20"/>
                </w:rPr>
                <w:t>CBD/SB8J/1/8</w:t>
              </w:r>
            </w:hyperlink>
          </w:p>
        </w:tc>
        <w:tc>
          <w:tcPr>
            <w:tcW w:w="5245" w:type="dxa"/>
          </w:tcPr>
          <w:p w14:paraId="3C4F4041" w14:textId="1E8FEBDB" w:rsidR="00FA2D3A" w:rsidRPr="007F256D" w:rsidRDefault="005557C6" w:rsidP="00947347">
            <w:pPr>
              <w:suppressLineNumbers/>
              <w:suppressAutoHyphens/>
              <w:spacing w:before="60" w:after="60"/>
              <w:ind w:left="139"/>
              <w:rPr>
                <w:rFonts w:asciiTheme="majorBidi" w:hAnsiTheme="majorBidi" w:cstheme="majorBidi"/>
                <w:kern w:val="22"/>
                <w:sz w:val="20"/>
                <w:szCs w:val="20"/>
              </w:rPr>
            </w:pPr>
            <w:r w:rsidRPr="007F256D">
              <w:rPr>
                <w:rFonts w:asciiTheme="majorBidi" w:hAnsiTheme="majorBidi" w:cstheme="majorBidi"/>
                <w:kern w:val="22"/>
                <w:sz w:val="20"/>
                <w:szCs w:val="20"/>
              </w:rPr>
              <w:t>Report of the Subsidiary Body on Article 8(j) and Other Provisions of the Convention on Biological Diversity Related to Indigenous Peoples and Local Communities on its first meeting</w:t>
            </w:r>
          </w:p>
        </w:tc>
        <w:tc>
          <w:tcPr>
            <w:tcW w:w="1331" w:type="dxa"/>
          </w:tcPr>
          <w:p w14:paraId="4760DF05" w14:textId="578104F1" w:rsidR="00FA2D3A" w:rsidRPr="007F256D" w:rsidRDefault="00FA2D3A" w:rsidP="00947347">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kern w:val="22"/>
                <w:sz w:val="20"/>
                <w:szCs w:val="20"/>
              </w:rPr>
              <w:t>4</w:t>
            </w:r>
          </w:p>
        </w:tc>
      </w:tr>
      <w:tr w:rsidR="00586254" w:rsidRPr="00A85565" w14:paraId="4A36319E" w14:textId="77777777">
        <w:trPr>
          <w:trHeight w:val="365"/>
          <w:jc w:val="center"/>
        </w:trPr>
        <w:tc>
          <w:tcPr>
            <w:tcW w:w="3071" w:type="dxa"/>
          </w:tcPr>
          <w:p w14:paraId="01909925" w14:textId="7F14EFB8" w:rsidR="00586254" w:rsidRPr="007F256D" w:rsidRDefault="00586254">
            <w:pPr>
              <w:suppressLineNumbers/>
              <w:suppressAutoHyphens/>
              <w:spacing w:before="60" w:after="60"/>
              <w:rPr>
                <w:rFonts w:asciiTheme="majorBidi" w:hAnsiTheme="majorBidi" w:cstheme="majorBidi"/>
                <w:kern w:val="22"/>
                <w:sz w:val="20"/>
                <w:szCs w:val="20"/>
              </w:rPr>
            </w:pPr>
            <w:hyperlink r:id="rId48" w:history="1">
              <w:r w:rsidRPr="007F256D">
                <w:rPr>
                  <w:rStyle w:val="Hyperlink"/>
                  <w:rFonts w:asciiTheme="majorBidi" w:hAnsiTheme="majorBidi" w:cstheme="majorBidi"/>
                  <w:sz w:val="20"/>
                  <w:szCs w:val="20"/>
                </w:rPr>
                <w:t>CBD/SBI/6/10</w:t>
              </w:r>
            </w:hyperlink>
          </w:p>
        </w:tc>
        <w:tc>
          <w:tcPr>
            <w:tcW w:w="5245" w:type="dxa"/>
          </w:tcPr>
          <w:p w14:paraId="234FC875" w14:textId="297253AD" w:rsidR="00586254" w:rsidRPr="007F256D" w:rsidRDefault="00B03F4A">
            <w:pPr>
              <w:suppressLineNumbers/>
              <w:suppressAutoHyphens/>
              <w:spacing w:before="60" w:after="60"/>
              <w:ind w:left="139"/>
              <w:rPr>
                <w:rFonts w:asciiTheme="majorBidi" w:hAnsiTheme="majorBidi" w:cstheme="majorBidi"/>
                <w:kern w:val="22"/>
                <w:sz w:val="20"/>
                <w:szCs w:val="20"/>
              </w:rPr>
            </w:pPr>
            <w:r w:rsidRPr="007F256D">
              <w:rPr>
                <w:rFonts w:asciiTheme="majorBidi" w:hAnsiTheme="majorBidi" w:cstheme="majorBidi"/>
                <w:kern w:val="22"/>
                <w:sz w:val="20"/>
                <w:szCs w:val="20"/>
              </w:rPr>
              <w:t>Functional review of the Secretariat</w:t>
            </w:r>
          </w:p>
        </w:tc>
        <w:tc>
          <w:tcPr>
            <w:tcW w:w="1331" w:type="dxa"/>
          </w:tcPr>
          <w:p w14:paraId="46C9E3D5" w14:textId="2E964378" w:rsidR="00586254" w:rsidRPr="007F256D" w:rsidRDefault="00B03F4A">
            <w:pPr>
              <w:suppressLineNumbers/>
              <w:suppressAutoHyphens/>
              <w:spacing w:before="60" w:after="60"/>
              <w:jc w:val="right"/>
              <w:rPr>
                <w:rFonts w:asciiTheme="majorBidi" w:hAnsiTheme="majorBidi" w:cstheme="majorBidi"/>
                <w:kern w:val="22"/>
                <w:sz w:val="20"/>
                <w:szCs w:val="20"/>
              </w:rPr>
            </w:pPr>
            <w:r w:rsidRPr="007F256D">
              <w:rPr>
                <w:rFonts w:asciiTheme="majorBidi" w:hAnsiTheme="majorBidi" w:cstheme="majorBidi"/>
                <w:kern w:val="22"/>
                <w:sz w:val="20"/>
                <w:szCs w:val="20"/>
              </w:rPr>
              <w:t>6</w:t>
            </w:r>
          </w:p>
        </w:tc>
      </w:tr>
      <w:tr w:rsidR="007D0DC2" w:rsidRPr="00A85565" w14:paraId="08AD9C53" w14:textId="77777777">
        <w:trPr>
          <w:trHeight w:val="355"/>
          <w:jc w:val="center"/>
        </w:trPr>
        <w:tc>
          <w:tcPr>
            <w:tcW w:w="3071" w:type="dxa"/>
            <w:noWrap/>
          </w:tcPr>
          <w:p w14:paraId="286C3341" w14:textId="77777777" w:rsidR="007D0DC2" w:rsidRPr="00A85565" w:rsidRDefault="007D0DC2">
            <w:pPr>
              <w:suppressLineNumbers/>
              <w:suppressAutoHyphens/>
              <w:spacing w:before="60" w:after="60"/>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CBD/COP/17/5</w:t>
            </w:r>
          </w:p>
        </w:tc>
        <w:tc>
          <w:tcPr>
            <w:tcW w:w="5245" w:type="dxa"/>
          </w:tcPr>
          <w:p w14:paraId="59F711DD" w14:textId="77777777" w:rsidR="007D0DC2" w:rsidRPr="00A85565" w:rsidRDefault="007D0DC2">
            <w:pPr>
              <w:suppressLineNumbers/>
              <w:suppressAutoHyphens/>
              <w:spacing w:before="60" w:after="60"/>
              <w:ind w:left="139"/>
              <w:jc w:val="left"/>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Financial mechanism</w:t>
            </w:r>
          </w:p>
        </w:tc>
        <w:tc>
          <w:tcPr>
            <w:tcW w:w="1331" w:type="dxa"/>
          </w:tcPr>
          <w:p w14:paraId="76752F89" w14:textId="77777777" w:rsidR="007D0DC2" w:rsidRPr="007F256D" w:rsidRDefault="007D0DC2">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9</w:t>
            </w:r>
          </w:p>
        </w:tc>
      </w:tr>
      <w:tr w:rsidR="007D0DC2" w:rsidRPr="00A85565" w14:paraId="3DA577D4" w14:textId="77777777">
        <w:trPr>
          <w:trHeight w:val="427"/>
          <w:jc w:val="center"/>
        </w:trPr>
        <w:tc>
          <w:tcPr>
            <w:tcW w:w="3071" w:type="dxa"/>
          </w:tcPr>
          <w:p w14:paraId="0752D1E1" w14:textId="77777777" w:rsidR="007D0DC2" w:rsidRPr="00A85565" w:rsidRDefault="007D0DC2">
            <w:pPr>
              <w:suppressLineNumbers/>
              <w:suppressAutoHyphens/>
              <w:spacing w:before="60" w:after="60"/>
              <w:jc w:val="left"/>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CBD/COP/17/5/Add.1</w:t>
            </w:r>
          </w:p>
        </w:tc>
        <w:tc>
          <w:tcPr>
            <w:tcW w:w="5245" w:type="dxa"/>
          </w:tcPr>
          <w:p w14:paraId="0F4A6149" w14:textId="77777777" w:rsidR="007D0DC2" w:rsidRPr="00A85565" w:rsidRDefault="007D0DC2">
            <w:pPr>
              <w:suppressLineNumbers/>
              <w:suppressAutoHyphens/>
              <w:spacing w:before="60" w:after="60"/>
              <w:ind w:left="139"/>
              <w:jc w:val="left"/>
              <w:rPr>
                <w:rFonts w:asciiTheme="majorBidi" w:eastAsia="MS Mincho" w:hAnsiTheme="majorBidi" w:cstheme="majorBidi"/>
                <w:color w:val="000000"/>
                <w:kern w:val="22"/>
                <w:sz w:val="20"/>
                <w:szCs w:val="20"/>
              </w:rPr>
            </w:pPr>
            <w:r w:rsidRPr="00A85565">
              <w:rPr>
                <w:rFonts w:asciiTheme="majorBidi" w:eastAsia="MS Mincho" w:hAnsiTheme="majorBidi" w:cstheme="majorBidi"/>
                <w:color w:val="000000"/>
                <w:kern w:val="22"/>
                <w:sz w:val="20"/>
                <w:szCs w:val="20"/>
              </w:rPr>
              <w:t xml:space="preserve">Report of the Council of the Global Environment Facility for the seventeenth meeting of the Conference of the Parties to the Convention </w:t>
            </w:r>
          </w:p>
        </w:tc>
        <w:tc>
          <w:tcPr>
            <w:tcW w:w="1331" w:type="dxa"/>
          </w:tcPr>
          <w:p w14:paraId="3382D801" w14:textId="77777777" w:rsidR="007D0DC2" w:rsidRPr="007F256D" w:rsidRDefault="007D0DC2">
            <w:pPr>
              <w:suppressLineNumbers/>
              <w:suppressAutoHyphens/>
              <w:spacing w:before="60" w:after="60"/>
              <w:jc w:val="right"/>
              <w:rPr>
                <w:rFonts w:asciiTheme="majorBidi" w:hAnsiTheme="majorBidi" w:cstheme="majorBidi"/>
                <w:snapToGrid w:val="0"/>
                <w:kern w:val="22"/>
                <w:sz w:val="20"/>
                <w:szCs w:val="20"/>
              </w:rPr>
            </w:pPr>
            <w:r w:rsidRPr="007F256D">
              <w:rPr>
                <w:rFonts w:asciiTheme="majorBidi" w:hAnsiTheme="majorBidi" w:cstheme="majorBidi"/>
                <w:snapToGrid w:val="0"/>
                <w:kern w:val="22"/>
                <w:sz w:val="20"/>
                <w:szCs w:val="20"/>
              </w:rPr>
              <w:t>9</w:t>
            </w:r>
          </w:p>
        </w:tc>
      </w:tr>
    </w:tbl>
    <w:bookmarkEnd w:id="1"/>
    <w:p w14:paraId="167E2AC5" w14:textId="0B7AF12D" w:rsidR="005557C6" w:rsidRPr="00A85565" w:rsidRDefault="005557C6" w:rsidP="00947347">
      <w:pPr>
        <w:suppressLineNumbers/>
        <w:suppressAutoHyphens/>
        <w:jc w:val="center"/>
      </w:pPr>
      <w:r w:rsidRPr="00A85565">
        <w:rPr>
          <w:kern w:val="22"/>
        </w:rPr>
        <w:t>__________</w:t>
      </w:r>
    </w:p>
    <w:sectPr w:rsidR="005557C6" w:rsidRPr="00A85565" w:rsidSect="00947347">
      <w:headerReference w:type="even" r:id="rId49"/>
      <w:headerReference w:type="default" r:id="rId50"/>
      <w:footerReference w:type="even" r:id="rId51"/>
      <w:footerReference w:type="default" r:id="rId52"/>
      <w:headerReference w:type="first" r:id="rId5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9D605" w14:textId="77777777" w:rsidR="00A62263" w:rsidRPr="0025501A" w:rsidRDefault="00A62263" w:rsidP="00CF1848">
      <w:r w:rsidRPr="0025501A">
        <w:separator/>
      </w:r>
    </w:p>
  </w:endnote>
  <w:endnote w:type="continuationSeparator" w:id="0">
    <w:p w14:paraId="7C2F3424" w14:textId="77777777" w:rsidR="00A62263" w:rsidRPr="0025501A" w:rsidRDefault="00A62263"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F61EA" w14:textId="77777777" w:rsidR="00A62263" w:rsidRPr="0025501A" w:rsidRDefault="00A62263" w:rsidP="00CF1848">
      <w:r w:rsidRPr="0025501A">
        <w:separator/>
      </w:r>
    </w:p>
  </w:footnote>
  <w:footnote w:type="continuationSeparator" w:id="0">
    <w:p w14:paraId="7C8F17EF" w14:textId="77777777" w:rsidR="00A62263" w:rsidRPr="0025501A" w:rsidRDefault="00A62263" w:rsidP="00CF1848">
      <w:r w:rsidRPr="0025501A">
        <w:continuationSeparator/>
      </w:r>
    </w:p>
  </w:footnote>
  <w:footnote w:id="1">
    <w:p w14:paraId="666FB1C4" w14:textId="5DB48E4E" w:rsidR="00B41FE1" w:rsidRPr="003143D4" w:rsidRDefault="00B41FE1">
      <w:pPr>
        <w:pStyle w:val="FootnoteText"/>
        <w:rPr>
          <w:lang w:val="en-CA"/>
        </w:rPr>
      </w:pPr>
      <w:r>
        <w:rPr>
          <w:rStyle w:val="FootnoteReference"/>
        </w:rPr>
        <w:t>*</w:t>
      </w:r>
      <w:r>
        <w:t xml:space="preserve"> </w:t>
      </w:r>
      <w:r>
        <w:rPr>
          <w:lang w:val="en-CA"/>
        </w:rPr>
        <w:t xml:space="preserve">Reissued for technical reasons on </w:t>
      </w:r>
      <w:r w:rsidR="00630A1B">
        <w:rPr>
          <w:lang w:val="en-CA"/>
        </w:rPr>
        <w:t>9</w:t>
      </w:r>
      <w:r>
        <w:rPr>
          <w:lang w:val="en-CA"/>
        </w:rPr>
        <w:t xml:space="preserve"> June 2026.</w:t>
      </w:r>
    </w:p>
  </w:footnote>
  <w:footnote w:id="2">
    <w:p w14:paraId="07358859" w14:textId="045E109A" w:rsidR="007166EB" w:rsidRPr="00A85565" w:rsidRDefault="007166EB" w:rsidP="007166EB">
      <w:pPr>
        <w:pStyle w:val="FootnoteText"/>
      </w:pPr>
      <w:r w:rsidRPr="00A85565">
        <w:rPr>
          <w:rStyle w:val="FootnoteReference"/>
        </w:rPr>
        <w:t>*</w:t>
      </w:r>
      <w:r w:rsidR="008B1349">
        <w:rPr>
          <w:rStyle w:val="FootnoteReference"/>
        </w:rPr>
        <w:t>*</w:t>
      </w:r>
      <w:r w:rsidRPr="00A85565">
        <w:t xml:space="preserve"> </w:t>
      </w:r>
      <w:r w:rsidRPr="00947347">
        <w:t>CBD</w:t>
      </w:r>
      <w:r w:rsidRPr="00A85565">
        <w:t>/</w:t>
      </w:r>
      <w:r w:rsidR="004C5CA2" w:rsidRPr="00947347">
        <w:t>CP</w:t>
      </w:r>
      <w:r w:rsidR="004C5CA2" w:rsidRPr="00A85565">
        <w:t>/</w:t>
      </w:r>
      <w:r w:rsidR="004C5CA2" w:rsidRPr="00947347">
        <w:t>MOP</w:t>
      </w:r>
      <w:r w:rsidR="004C5CA2" w:rsidRPr="00A85565">
        <w:t>/12</w:t>
      </w:r>
      <w:r w:rsidRPr="00A85565">
        <w:t>/1.</w:t>
      </w:r>
    </w:p>
  </w:footnote>
  <w:footnote w:id="3">
    <w:p w14:paraId="68769E6F" w14:textId="1FAA5B4E" w:rsidR="002C7DFE" w:rsidRPr="00947347" w:rsidRDefault="002C7DFE" w:rsidP="002C7DFE">
      <w:pPr>
        <w:pStyle w:val="FootnoteText"/>
      </w:pPr>
      <w:r w:rsidRPr="00A85565">
        <w:rPr>
          <w:rStyle w:val="FootnoteReference"/>
        </w:rPr>
        <w:footnoteRef/>
      </w:r>
      <w:r w:rsidRPr="00A85565">
        <w:t xml:space="preserve"> CBD/CP/MOP/12/2.</w:t>
      </w:r>
    </w:p>
  </w:footnote>
  <w:footnote w:id="4">
    <w:p w14:paraId="47455776" w14:textId="5748F658" w:rsidR="006F6E3C" w:rsidRPr="00947347" w:rsidRDefault="006F6E3C" w:rsidP="006F6E3C">
      <w:pPr>
        <w:pStyle w:val="FootnoteText"/>
      </w:pPr>
      <w:r w:rsidRPr="00A85565">
        <w:rPr>
          <w:rStyle w:val="FootnoteReference"/>
        </w:rPr>
        <w:footnoteRef/>
      </w:r>
      <w:r w:rsidRPr="00A85565">
        <w:t xml:space="preserve"> Where necessary, substitute officers will be elected by the Conference of the Parties serving as the meeting of the Parties to the Cartagena Protocol.</w:t>
      </w:r>
    </w:p>
  </w:footnote>
  <w:footnote w:id="5">
    <w:p w14:paraId="45B74035" w14:textId="366DC297" w:rsidR="00B62FE9" w:rsidRPr="00947347" w:rsidRDefault="00B62FE9">
      <w:pPr>
        <w:pStyle w:val="FootnoteText"/>
      </w:pPr>
      <w:r w:rsidRPr="00A85565">
        <w:rPr>
          <w:rStyle w:val="FootnoteReference"/>
        </w:rPr>
        <w:footnoteRef/>
      </w:r>
      <w:r w:rsidRPr="00A85565">
        <w:t xml:space="preserve"> </w:t>
      </w:r>
      <w:r w:rsidR="005575E8" w:rsidRPr="00947347">
        <w:t>CBD/CP/MOP/12/1/Add.2</w:t>
      </w:r>
      <w:r w:rsidR="00D45B95" w:rsidRPr="00A85565">
        <w:t>.</w:t>
      </w:r>
    </w:p>
  </w:footnote>
  <w:footnote w:id="6">
    <w:p w14:paraId="4861D601" w14:textId="0E857495" w:rsidR="00CB2DEF" w:rsidRPr="00947347" w:rsidRDefault="00CB2DEF">
      <w:pPr>
        <w:pStyle w:val="FootnoteText"/>
        <w:rPr>
          <w:lang w:val="en-CA"/>
        </w:rPr>
      </w:pPr>
      <w:r>
        <w:rPr>
          <w:rStyle w:val="FootnoteReference"/>
        </w:rPr>
        <w:footnoteRef/>
      </w:r>
      <w:r>
        <w:t xml:space="preserve"> </w:t>
      </w:r>
      <w:r>
        <w:rPr>
          <w:lang w:val="en-CA"/>
        </w:rPr>
        <w:t xml:space="preserve">See </w:t>
      </w:r>
      <w:r w:rsidR="0096674C" w:rsidRPr="0096674C">
        <w:rPr>
          <w:lang w:val="en-CA"/>
        </w:rPr>
        <w:t>CBD/COP/17/1/Rev.1/Add.1</w:t>
      </w:r>
      <w:r w:rsidR="0096674C">
        <w:rPr>
          <w:lang w:val="en-CA"/>
        </w:rPr>
        <w:t>, para. </w:t>
      </w:r>
      <w:r w:rsidR="000D3AE7">
        <w:rPr>
          <w:lang w:val="en-CA"/>
        </w:rPr>
        <w:t>17.</w:t>
      </w:r>
    </w:p>
  </w:footnote>
  <w:footnote w:id="7">
    <w:p w14:paraId="13FB7CA2" w14:textId="2B03A1FC" w:rsidR="009677EB" w:rsidRPr="00A85565" w:rsidRDefault="009677EB">
      <w:pPr>
        <w:pStyle w:val="FootnoteText"/>
      </w:pPr>
      <w:r w:rsidRPr="00A85565">
        <w:rPr>
          <w:rStyle w:val="FootnoteReference"/>
        </w:rPr>
        <w:footnoteRef/>
      </w:r>
      <w:r w:rsidRPr="00A85565">
        <w:t xml:space="preserve"> </w:t>
      </w:r>
      <w:r w:rsidRPr="00947347">
        <w:t>CBD/CP/MOP/12/INF/2.</w:t>
      </w:r>
    </w:p>
  </w:footnote>
  <w:footnote w:id="8">
    <w:p w14:paraId="0175613B" w14:textId="28FE1F90" w:rsidR="00335E73" w:rsidRPr="00947347" w:rsidRDefault="00335E73">
      <w:pPr>
        <w:pStyle w:val="FootnoteText"/>
        <w:rPr>
          <w:lang w:val="en-CA"/>
        </w:rPr>
      </w:pPr>
      <w:r>
        <w:rPr>
          <w:rStyle w:val="FootnoteReference"/>
        </w:rPr>
        <w:footnoteRef/>
      </w:r>
      <w:r>
        <w:t xml:space="preserve"> </w:t>
      </w:r>
      <w:hyperlink r:id="rId1" w:history="1">
        <w:r w:rsidR="007D15F4" w:rsidRPr="00982FD4">
          <w:rPr>
            <w:rStyle w:val="Hyperlink"/>
          </w:rPr>
          <w:t>CBD/SBSTTA/27/10</w:t>
        </w:r>
      </w:hyperlink>
      <w:r w:rsidR="007D15F4">
        <w:t xml:space="preserve"> </w:t>
      </w:r>
      <w:r w:rsidR="000D3B16">
        <w:t xml:space="preserve">and </w:t>
      </w:r>
      <w:r w:rsidR="007D15F4" w:rsidRPr="007D15F4">
        <w:rPr>
          <w:lang w:val="en-CA"/>
        </w:rPr>
        <w:t>CBD/SBSTTA/28/8</w:t>
      </w:r>
      <w:r w:rsidR="007D15F4">
        <w:rPr>
          <w:lang w:val="en-CA"/>
        </w:rPr>
        <w:t>, respectively.</w:t>
      </w:r>
    </w:p>
  </w:footnote>
  <w:footnote w:id="9">
    <w:p w14:paraId="2CBE5AA3" w14:textId="64B6E79D" w:rsidR="00164D72" w:rsidRPr="00A85565" w:rsidRDefault="00164D72">
      <w:pPr>
        <w:pStyle w:val="FootnoteText"/>
      </w:pPr>
      <w:r w:rsidRPr="00A85565">
        <w:rPr>
          <w:rStyle w:val="FootnoteReference"/>
        </w:rPr>
        <w:footnoteRef/>
      </w:r>
      <w:r w:rsidRPr="00A85565">
        <w:t xml:space="preserve"> </w:t>
      </w:r>
      <w:r w:rsidR="007D15F4" w:rsidRPr="00CC6074">
        <w:t>CBD/SBI/6/11</w:t>
      </w:r>
      <w:r w:rsidR="007D15F4">
        <w:t xml:space="preserve"> and </w:t>
      </w:r>
      <w:r w:rsidRPr="00947347">
        <w:t>CBD/SBI/7/15</w:t>
      </w:r>
      <w:r w:rsidR="007D15F4">
        <w:rPr>
          <w:lang w:val="en-CA"/>
        </w:rPr>
        <w:t>, respectively</w:t>
      </w:r>
      <w:r w:rsidRPr="00947347">
        <w:t>.</w:t>
      </w:r>
    </w:p>
  </w:footnote>
  <w:footnote w:id="10">
    <w:p w14:paraId="61F83713" w14:textId="7A15B7B7" w:rsidR="00E55353" w:rsidRPr="006E3C8D" w:rsidRDefault="00E55353">
      <w:pPr>
        <w:pStyle w:val="FootnoteText"/>
        <w:rPr>
          <w:szCs w:val="18"/>
        </w:rPr>
      </w:pPr>
      <w:r w:rsidRPr="006E3C8D">
        <w:rPr>
          <w:rStyle w:val="FootnoteReference"/>
          <w:szCs w:val="18"/>
        </w:rPr>
        <w:footnoteRef/>
      </w:r>
      <w:r w:rsidRPr="006E3C8D">
        <w:rPr>
          <w:szCs w:val="18"/>
        </w:rPr>
        <w:t xml:space="preserve"> </w:t>
      </w:r>
      <w:hyperlink r:id="rId2" w:history="1">
        <w:r w:rsidRPr="00947347">
          <w:rPr>
            <w:rStyle w:val="Hyperlink"/>
            <w:szCs w:val="18"/>
          </w:rPr>
          <w:t>CBD/SB8J/1/8</w:t>
        </w:r>
      </w:hyperlink>
      <w:r w:rsidRPr="00947347">
        <w:rPr>
          <w:szCs w:val="18"/>
        </w:rPr>
        <w:t>.</w:t>
      </w:r>
    </w:p>
  </w:footnote>
  <w:footnote w:id="11">
    <w:p w14:paraId="2C9B6B9C" w14:textId="1233BA64" w:rsidR="00B95099" w:rsidRPr="006E3C8D" w:rsidRDefault="00B95099">
      <w:pPr>
        <w:pStyle w:val="FootnoteText"/>
        <w:rPr>
          <w:szCs w:val="18"/>
        </w:rPr>
      </w:pPr>
      <w:r w:rsidRPr="006E3C8D">
        <w:rPr>
          <w:rStyle w:val="FootnoteReference"/>
          <w:szCs w:val="18"/>
        </w:rPr>
        <w:footnoteRef/>
      </w:r>
      <w:r w:rsidRPr="006E3C8D">
        <w:rPr>
          <w:szCs w:val="18"/>
        </w:rPr>
        <w:t xml:space="preserve"> CBD/CP/MOP/12/3.</w:t>
      </w:r>
    </w:p>
  </w:footnote>
  <w:footnote w:id="12">
    <w:p w14:paraId="2B420A9B" w14:textId="77777777" w:rsidR="00E90021" w:rsidRPr="00947347" w:rsidRDefault="00E90021" w:rsidP="00E90021">
      <w:pPr>
        <w:pStyle w:val="FootnoteText"/>
        <w:rPr>
          <w:szCs w:val="18"/>
        </w:rPr>
      </w:pPr>
      <w:r w:rsidRPr="006E3C8D">
        <w:rPr>
          <w:rStyle w:val="FootnoteReference"/>
          <w:szCs w:val="18"/>
        </w:rPr>
        <w:footnoteRef/>
      </w:r>
      <w:r w:rsidRPr="006E3C8D">
        <w:rPr>
          <w:szCs w:val="18"/>
        </w:rPr>
        <w:t xml:space="preserve"> </w:t>
      </w:r>
      <w:hyperlink r:id="rId3" w:history="1">
        <w:r w:rsidRPr="006E3C8D">
          <w:rPr>
            <w:rStyle w:val="Hyperlink"/>
            <w:szCs w:val="18"/>
          </w:rPr>
          <w:t>CBD/SBI/6/10</w:t>
        </w:r>
      </w:hyperlink>
      <w:r w:rsidRPr="006E3C8D">
        <w:rPr>
          <w:szCs w:val="18"/>
        </w:rPr>
        <w:t>, annex I.</w:t>
      </w:r>
    </w:p>
  </w:footnote>
  <w:footnote w:id="13">
    <w:p w14:paraId="3B6DB38D" w14:textId="6DCCC7D2" w:rsidR="00693F11" w:rsidRPr="006E3C8D" w:rsidRDefault="00693F11">
      <w:pPr>
        <w:pStyle w:val="FootnoteText"/>
        <w:rPr>
          <w:szCs w:val="18"/>
        </w:rPr>
      </w:pPr>
      <w:r w:rsidRPr="006E3C8D">
        <w:rPr>
          <w:rStyle w:val="FootnoteReference"/>
          <w:szCs w:val="18"/>
        </w:rPr>
        <w:footnoteRef/>
      </w:r>
      <w:r w:rsidRPr="006E3C8D">
        <w:rPr>
          <w:szCs w:val="18"/>
        </w:rPr>
        <w:t xml:space="preserve"> </w:t>
      </w:r>
      <w:r w:rsidRPr="00947347">
        <w:rPr>
          <w:rFonts w:asciiTheme="majorBidi" w:eastAsia="MS Mincho" w:hAnsiTheme="majorBidi" w:cstheme="majorBidi"/>
          <w:color w:val="000000"/>
          <w:kern w:val="22"/>
          <w:szCs w:val="18"/>
        </w:rPr>
        <w:t>CBD/CP/MOP/12/4.</w:t>
      </w:r>
    </w:p>
  </w:footnote>
  <w:footnote w:id="14">
    <w:p w14:paraId="1BFE3437" w14:textId="78552351" w:rsidR="00BE3F28" w:rsidRPr="006E3C8D" w:rsidRDefault="00BE3F28">
      <w:pPr>
        <w:pStyle w:val="FootnoteText"/>
        <w:rPr>
          <w:szCs w:val="18"/>
        </w:rPr>
      </w:pPr>
      <w:r w:rsidRPr="006E3C8D">
        <w:rPr>
          <w:rStyle w:val="FootnoteReference"/>
          <w:szCs w:val="18"/>
        </w:rPr>
        <w:footnoteRef/>
      </w:r>
      <w:r w:rsidRPr="006E3C8D">
        <w:rPr>
          <w:szCs w:val="18"/>
        </w:rPr>
        <w:t xml:space="preserve"> CBD/CP/MOP/12/5.</w:t>
      </w:r>
    </w:p>
  </w:footnote>
  <w:footnote w:id="15">
    <w:p w14:paraId="4F698E80" w14:textId="52C0107F" w:rsidR="00FF5712" w:rsidRPr="00947347" w:rsidRDefault="00FF5712" w:rsidP="00FF5712">
      <w:pPr>
        <w:pStyle w:val="FootnoteText"/>
        <w:rPr>
          <w:szCs w:val="18"/>
        </w:rPr>
      </w:pPr>
      <w:r w:rsidRPr="006E3C8D">
        <w:rPr>
          <w:rStyle w:val="FootnoteReference"/>
          <w:szCs w:val="18"/>
        </w:rPr>
        <w:footnoteRef/>
      </w:r>
      <w:r w:rsidRPr="006E3C8D">
        <w:rPr>
          <w:szCs w:val="18"/>
        </w:rPr>
        <w:t xml:space="preserve"> CBD/CP/MOP/12/5/Add.1.</w:t>
      </w:r>
    </w:p>
  </w:footnote>
  <w:footnote w:id="16">
    <w:p w14:paraId="2451297F" w14:textId="29F41DE7" w:rsidR="00DB0296" w:rsidRPr="00A85565" w:rsidRDefault="00DB0296">
      <w:pPr>
        <w:pStyle w:val="FootnoteText"/>
      </w:pPr>
      <w:r w:rsidRPr="00A85565">
        <w:rPr>
          <w:rStyle w:val="FootnoteReference"/>
        </w:rPr>
        <w:footnoteRef/>
      </w:r>
      <w:r w:rsidRPr="00A85565">
        <w:t xml:space="preserve"> CBD/CP/MOP/12/6.</w:t>
      </w:r>
    </w:p>
  </w:footnote>
  <w:footnote w:id="17">
    <w:p w14:paraId="452C9D67" w14:textId="38D81979" w:rsidR="00562AE0" w:rsidRPr="00A85565" w:rsidRDefault="00562AE0">
      <w:pPr>
        <w:pStyle w:val="FootnoteText"/>
      </w:pPr>
      <w:r w:rsidRPr="00A85565">
        <w:rPr>
          <w:rStyle w:val="FootnoteReference"/>
        </w:rPr>
        <w:footnoteRef/>
      </w:r>
      <w:r w:rsidRPr="00A85565">
        <w:t xml:space="preserve"> </w:t>
      </w:r>
      <w:r w:rsidR="007D2334" w:rsidRPr="00A85565">
        <w:t>CBD/CP/MOP/12/7.</w:t>
      </w:r>
    </w:p>
  </w:footnote>
  <w:footnote w:id="18">
    <w:p w14:paraId="74D0088B" w14:textId="4F155966" w:rsidR="00FB1BA5" w:rsidRPr="00A85565" w:rsidRDefault="00FB1BA5">
      <w:pPr>
        <w:pStyle w:val="FootnoteText"/>
      </w:pPr>
      <w:r w:rsidRPr="00A85565">
        <w:rPr>
          <w:rStyle w:val="FootnoteReference"/>
        </w:rPr>
        <w:footnoteRef/>
      </w:r>
      <w:r w:rsidRPr="00A85565">
        <w:t xml:space="preserve"> CBD/COP/17/5/Add.1.</w:t>
      </w:r>
    </w:p>
  </w:footnote>
  <w:footnote w:id="19">
    <w:p w14:paraId="5545EA1F" w14:textId="0D5E410B" w:rsidR="00F518A4" w:rsidRPr="00A85565" w:rsidRDefault="00F518A4">
      <w:pPr>
        <w:pStyle w:val="FootnoteText"/>
      </w:pPr>
      <w:r w:rsidRPr="00A85565">
        <w:rPr>
          <w:rStyle w:val="FootnoteReference"/>
        </w:rPr>
        <w:footnoteRef/>
      </w:r>
      <w:r w:rsidRPr="00A85565">
        <w:t xml:space="preserve"> CBD/CP/MOP/12/8.</w:t>
      </w:r>
    </w:p>
  </w:footnote>
  <w:footnote w:id="20">
    <w:p w14:paraId="7C2410CF" w14:textId="7C85FDE2" w:rsidR="005F6C81" w:rsidRPr="00A85565" w:rsidRDefault="005F6C81">
      <w:pPr>
        <w:pStyle w:val="FootnoteText"/>
      </w:pPr>
      <w:r w:rsidRPr="00A85565">
        <w:rPr>
          <w:rStyle w:val="FootnoteReference"/>
        </w:rPr>
        <w:footnoteRef/>
      </w:r>
      <w:r w:rsidRPr="00A85565">
        <w:t xml:space="preserve"> CBD/CP/MOP/12/9.</w:t>
      </w:r>
    </w:p>
  </w:footnote>
  <w:footnote w:id="21">
    <w:p w14:paraId="402B9831" w14:textId="7C15570B" w:rsidR="00043985" w:rsidRPr="00947347" w:rsidRDefault="00043985">
      <w:pPr>
        <w:pStyle w:val="FootnoteText"/>
      </w:pPr>
      <w:r w:rsidRPr="00A85565">
        <w:rPr>
          <w:rStyle w:val="FootnoteReference"/>
        </w:rPr>
        <w:footnoteRef/>
      </w:r>
      <w:r w:rsidRPr="00A85565">
        <w:t xml:space="preserve"> </w:t>
      </w:r>
      <w:hyperlink r:id="rId4" w:history="1">
        <w:r w:rsidRPr="00947347">
          <w:rPr>
            <w:rStyle w:val="Hyperlink"/>
          </w:rPr>
          <w:t>CBD/CP/MOP/11/9</w:t>
        </w:r>
      </w:hyperlink>
      <w:r w:rsidRPr="00947347">
        <w:t>.</w:t>
      </w:r>
    </w:p>
  </w:footnote>
  <w:footnote w:id="22">
    <w:p w14:paraId="7E0E3CBF" w14:textId="77777777" w:rsidR="00622D13" w:rsidRPr="00A85565" w:rsidRDefault="00622D13" w:rsidP="00622D13">
      <w:pPr>
        <w:pStyle w:val="FootnoteText"/>
      </w:pPr>
      <w:r w:rsidRPr="00A85565">
        <w:rPr>
          <w:rStyle w:val="FootnoteReference"/>
        </w:rPr>
        <w:footnoteRef/>
      </w:r>
      <w:r w:rsidRPr="00A85565">
        <w:t xml:space="preserve"> CBD/CP/MOP/12/10.</w:t>
      </w:r>
    </w:p>
  </w:footnote>
  <w:footnote w:id="23">
    <w:p w14:paraId="14B5BB7D" w14:textId="28616886" w:rsidR="00E134CE" w:rsidRPr="00947347" w:rsidRDefault="00E134CE">
      <w:pPr>
        <w:pStyle w:val="FootnoteText"/>
      </w:pPr>
      <w:r w:rsidRPr="00A85565">
        <w:rPr>
          <w:rStyle w:val="FootnoteReference"/>
        </w:rPr>
        <w:footnoteRef/>
      </w:r>
      <w:r w:rsidRPr="00A85565">
        <w:t xml:space="preserve"> </w:t>
      </w:r>
      <w:r w:rsidR="00676D1C" w:rsidRPr="00947347">
        <w:t xml:space="preserve">The Conference of the Parties serving as the meeting of the Parties to the Cartagena Protocol </w:t>
      </w:r>
      <w:r w:rsidR="0045636C">
        <w:t>had taken</w:t>
      </w:r>
      <w:r w:rsidR="00676D1C" w:rsidRPr="00947347">
        <w:t xml:space="preserve"> note of the guidance in decision </w:t>
      </w:r>
      <w:hyperlink r:id="rId5" w:history="1">
        <w:r w:rsidR="00676D1C" w:rsidRPr="00947347">
          <w:rPr>
            <w:rStyle w:val="Hyperlink"/>
          </w:rPr>
          <w:t>CP-9/14</w:t>
        </w:r>
      </w:hyperlink>
      <w:r w:rsidR="00955719" w:rsidRPr="00A85565">
        <w:t>.</w:t>
      </w:r>
    </w:p>
  </w:footnote>
  <w:footnote w:id="24">
    <w:p w14:paraId="67275742" w14:textId="0BDD1D52" w:rsidR="004F1AE4" w:rsidRPr="00A85565" w:rsidRDefault="004F1AE4">
      <w:pPr>
        <w:pStyle w:val="FootnoteText"/>
      </w:pPr>
      <w:r w:rsidRPr="00A85565">
        <w:rPr>
          <w:rStyle w:val="FootnoteReference"/>
        </w:rPr>
        <w:footnoteRef/>
      </w:r>
      <w:r w:rsidRPr="00A85565">
        <w:t xml:space="preserve"> CBD/CP/MOP/12/11.</w:t>
      </w:r>
    </w:p>
  </w:footnote>
  <w:footnote w:id="25">
    <w:p w14:paraId="61C4BC42" w14:textId="77777777" w:rsidR="001556EA" w:rsidRPr="00A85565" w:rsidRDefault="001556EA" w:rsidP="001556EA">
      <w:pPr>
        <w:pStyle w:val="FootnoteText"/>
      </w:pPr>
      <w:r w:rsidRPr="00A85565">
        <w:rPr>
          <w:rStyle w:val="FootnoteReference"/>
        </w:rPr>
        <w:footnoteRef/>
      </w:r>
      <w:r w:rsidRPr="00A85565">
        <w:t xml:space="preserve"> CBD/CP/MOP/12/12.</w:t>
      </w:r>
    </w:p>
  </w:footnote>
  <w:footnote w:id="26">
    <w:p w14:paraId="3CF40A2D" w14:textId="77777777" w:rsidR="003D0A79" w:rsidRPr="00A85565" w:rsidRDefault="003D0A79" w:rsidP="003D0A79">
      <w:pPr>
        <w:pStyle w:val="FootnoteText"/>
      </w:pPr>
      <w:r w:rsidRPr="00A85565">
        <w:rPr>
          <w:rStyle w:val="FootnoteReference"/>
        </w:rPr>
        <w:footnoteRef/>
      </w:r>
      <w:r w:rsidRPr="00A85565">
        <w:t xml:space="preserve"> </w:t>
      </w:r>
      <w:r w:rsidRPr="00A85565">
        <w:rPr>
          <w:rFonts w:asciiTheme="majorBidi" w:eastAsia="MS Mincho" w:hAnsiTheme="majorBidi" w:cstheme="majorBidi"/>
          <w:color w:val="000000"/>
          <w:kern w:val="22"/>
          <w:szCs w:val="18"/>
        </w:rPr>
        <w:t>CBD/CP/MOP/12/13.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3F17C5F0" w:rsidR="00534681" w:rsidRPr="0025501A" w:rsidRDefault="0073151C" w:rsidP="007C4951">
        <w:pPr>
          <w:pStyle w:val="Header"/>
          <w:spacing w:after="240"/>
          <w:rPr>
            <w:szCs w:val="20"/>
          </w:rPr>
        </w:pPr>
        <w:r w:rsidRPr="0025501A">
          <w:rPr>
            <w:szCs w:val="20"/>
          </w:rPr>
          <w:t>CBD/CP/MOP/12/1/Add.1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2168B97D" w:rsidR="009505C9" w:rsidRPr="00947347" w:rsidRDefault="00A62263"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73151C" w:rsidRPr="0025501A">
          <w:rPr>
            <w:szCs w:val="20"/>
          </w:rPr>
          <w:t>CBD/CP/MOP/12/1/Add.1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893932166">
    <w:abstractNumId w:val="39"/>
  </w:num>
  <w:num w:numId="6" w16cid:durableId="323945383">
    <w:abstractNumId w:val="37"/>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7"/>
  </w:num>
  <w:num w:numId="10" w16cid:durableId="1870295601">
    <w:abstractNumId w:val="37"/>
  </w:num>
  <w:num w:numId="11" w16cid:durableId="562762432">
    <w:abstractNumId w:val="37"/>
  </w:num>
  <w:num w:numId="12" w16cid:durableId="1685982094">
    <w:abstractNumId w:val="37"/>
  </w:num>
  <w:num w:numId="13" w16cid:durableId="554052860">
    <w:abstractNumId w:val="37"/>
  </w:num>
  <w:num w:numId="14" w16cid:durableId="1887331490">
    <w:abstractNumId w:val="37"/>
  </w:num>
  <w:num w:numId="15" w16cid:durableId="1669744551">
    <w:abstractNumId w:val="37"/>
  </w:num>
  <w:num w:numId="16" w16cid:durableId="487551465">
    <w:abstractNumId w:val="37"/>
  </w:num>
  <w:num w:numId="17" w16cid:durableId="1644042249">
    <w:abstractNumId w:val="37"/>
  </w:num>
  <w:num w:numId="18" w16cid:durableId="19665719">
    <w:abstractNumId w:val="37"/>
  </w:num>
  <w:num w:numId="19" w16cid:durableId="1760715564">
    <w:abstractNumId w:val="37"/>
  </w:num>
  <w:num w:numId="20" w16cid:durableId="263610001">
    <w:abstractNumId w:val="37"/>
  </w:num>
  <w:num w:numId="21" w16cid:durableId="1891963603">
    <w:abstractNumId w:val="37"/>
  </w:num>
  <w:num w:numId="22" w16cid:durableId="1378435128">
    <w:abstractNumId w:val="37"/>
  </w:num>
  <w:num w:numId="23" w16cid:durableId="1188635984">
    <w:abstractNumId w:val="37"/>
  </w:num>
  <w:num w:numId="24" w16cid:durableId="1559970981">
    <w:abstractNumId w:val="37"/>
  </w:num>
  <w:num w:numId="25" w16cid:durableId="848058819">
    <w:abstractNumId w:val="37"/>
  </w:num>
  <w:num w:numId="26" w16cid:durableId="15906963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38"/>
  </w:num>
  <w:num w:numId="43" w16cid:durableId="158270868">
    <w:abstractNumId w:val="42"/>
  </w:num>
  <w:num w:numId="44" w16cid:durableId="159275565">
    <w:abstractNumId w:val="20"/>
  </w:num>
  <w:num w:numId="45" w16cid:durableId="271714945">
    <w:abstractNumId w:val="21"/>
  </w:num>
  <w:num w:numId="46" w16cid:durableId="1638680439">
    <w:abstractNumId w:val="38"/>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3"/>
  </w:num>
  <w:num w:numId="76" w16cid:durableId="2044623938">
    <w:abstractNumId w:val="37"/>
  </w:num>
  <w:num w:numId="77" w16cid:durableId="152649496">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7EF8"/>
    <w:rsid w:val="00007F9C"/>
    <w:rsid w:val="00010212"/>
    <w:rsid w:val="00010D68"/>
    <w:rsid w:val="0001439B"/>
    <w:rsid w:val="000162AB"/>
    <w:rsid w:val="00016F52"/>
    <w:rsid w:val="000200E3"/>
    <w:rsid w:val="00022724"/>
    <w:rsid w:val="0002382C"/>
    <w:rsid w:val="00023A2E"/>
    <w:rsid w:val="00023FF9"/>
    <w:rsid w:val="00024E1F"/>
    <w:rsid w:val="00025478"/>
    <w:rsid w:val="00026C47"/>
    <w:rsid w:val="00030011"/>
    <w:rsid w:val="00031963"/>
    <w:rsid w:val="0003236A"/>
    <w:rsid w:val="0003295B"/>
    <w:rsid w:val="0003503A"/>
    <w:rsid w:val="00035498"/>
    <w:rsid w:val="000363E2"/>
    <w:rsid w:val="00037458"/>
    <w:rsid w:val="0003776C"/>
    <w:rsid w:val="00040DD8"/>
    <w:rsid w:val="00041B94"/>
    <w:rsid w:val="00043985"/>
    <w:rsid w:val="000442C6"/>
    <w:rsid w:val="000450B1"/>
    <w:rsid w:val="00046155"/>
    <w:rsid w:val="00047CC0"/>
    <w:rsid w:val="00047DFA"/>
    <w:rsid w:val="00050391"/>
    <w:rsid w:val="00050A82"/>
    <w:rsid w:val="0005380E"/>
    <w:rsid w:val="00053D89"/>
    <w:rsid w:val="00054778"/>
    <w:rsid w:val="00054B61"/>
    <w:rsid w:val="00056EF6"/>
    <w:rsid w:val="00063979"/>
    <w:rsid w:val="00067706"/>
    <w:rsid w:val="000703BF"/>
    <w:rsid w:val="0007171B"/>
    <w:rsid w:val="000718AC"/>
    <w:rsid w:val="00072248"/>
    <w:rsid w:val="00074168"/>
    <w:rsid w:val="0007473F"/>
    <w:rsid w:val="000748EA"/>
    <w:rsid w:val="00076228"/>
    <w:rsid w:val="00076619"/>
    <w:rsid w:val="0007748D"/>
    <w:rsid w:val="00077D03"/>
    <w:rsid w:val="00081893"/>
    <w:rsid w:val="000839B6"/>
    <w:rsid w:val="00083E14"/>
    <w:rsid w:val="0008692E"/>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C11"/>
    <w:rsid w:val="000B14BE"/>
    <w:rsid w:val="000B2DA5"/>
    <w:rsid w:val="000B393D"/>
    <w:rsid w:val="000B3972"/>
    <w:rsid w:val="000B4008"/>
    <w:rsid w:val="000B4449"/>
    <w:rsid w:val="000B7E4D"/>
    <w:rsid w:val="000C08A2"/>
    <w:rsid w:val="000C09B2"/>
    <w:rsid w:val="000C0E12"/>
    <w:rsid w:val="000C1236"/>
    <w:rsid w:val="000C1458"/>
    <w:rsid w:val="000C1672"/>
    <w:rsid w:val="000C414D"/>
    <w:rsid w:val="000C4546"/>
    <w:rsid w:val="000C4AFB"/>
    <w:rsid w:val="000C6140"/>
    <w:rsid w:val="000C6576"/>
    <w:rsid w:val="000C6FBB"/>
    <w:rsid w:val="000D0040"/>
    <w:rsid w:val="000D0222"/>
    <w:rsid w:val="000D0377"/>
    <w:rsid w:val="000D0A6E"/>
    <w:rsid w:val="000D0F68"/>
    <w:rsid w:val="000D1B3A"/>
    <w:rsid w:val="000D2B02"/>
    <w:rsid w:val="000D354E"/>
    <w:rsid w:val="000D3673"/>
    <w:rsid w:val="000D3AE7"/>
    <w:rsid w:val="000D3B16"/>
    <w:rsid w:val="000E0359"/>
    <w:rsid w:val="000E0EE0"/>
    <w:rsid w:val="000E673A"/>
    <w:rsid w:val="000E6CDA"/>
    <w:rsid w:val="000F199B"/>
    <w:rsid w:val="000F2D23"/>
    <w:rsid w:val="000F305B"/>
    <w:rsid w:val="000F44DF"/>
    <w:rsid w:val="000F454D"/>
    <w:rsid w:val="000F6058"/>
    <w:rsid w:val="000F6945"/>
    <w:rsid w:val="000F70CA"/>
    <w:rsid w:val="000F74F5"/>
    <w:rsid w:val="000F78FC"/>
    <w:rsid w:val="000F7F44"/>
    <w:rsid w:val="001009B3"/>
    <w:rsid w:val="00100BF6"/>
    <w:rsid w:val="00102043"/>
    <w:rsid w:val="001021D7"/>
    <w:rsid w:val="00102A2F"/>
    <w:rsid w:val="001047EC"/>
    <w:rsid w:val="00104982"/>
    <w:rsid w:val="00105372"/>
    <w:rsid w:val="001054A6"/>
    <w:rsid w:val="001078A1"/>
    <w:rsid w:val="00110443"/>
    <w:rsid w:val="00111347"/>
    <w:rsid w:val="0011270D"/>
    <w:rsid w:val="00113596"/>
    <w:rsid w:val="001148CE"/>
    <w:rsid w:val="00114E4B"/>
    <w:rsid w:val="00114E77"/>
    <w:rsid w:val="00116B43"/>
    <w:rsid w:val="00117D16"/>
    <w:rsid w:val="00120703"/>
    <w:rsid w:val="00120BB3"/>
    <w:rsid w:val="00122207"/>
    <w:rsid w:val="00125D00"/>
    <w:rsid w:val="00130A5E"/>
    <w:rsid w:val="00130AB0"/>
    <w:rsid w:val="001311DA"/>
    <w:rsid w:val="001312AD"/>
    <w:rsid w:val="00131E7A"/>
    <w:rsid w:val="00132A7D"/>
    <w:rsid w:val="00134846"/>
    <w:rsid w:val="001356AB"/>
    <w:rsid w:val="00135893"/>
    <w:rsid w:val="0013640D"/>
    <w:rsid w:val="001372EE"/>
    <w:rsid w:val="00137B7F"/>
    <w:rsid w:val="00142F47"/>
    <w:rsid w:val="001435CB"/>
    <w:rsid w:val="00146100"/>
    <w:rsid w:val="001468E4"/>
    <w:rsid w:val="00146E6A"/>
    <w:rsid w:val="00150B94"/>
    <w:rsid w:val="00151856"/>
    <w:rsid w:val="001538F6"/>
    <w:rsid w:val="00154090"/>
    <w:rsid w:val="001542D0"/>
    <w:rsid w:val="001556EA"/>
    <w:rsid w:val="00157C65"/>
    <w:rsid w:val="00160521"/>
    <w:rsid w:val="001618BA"/>
    <w:rsid w:val="00163791"/>
    <w:rsid w:val="0016410B"/>
    <w:rsid w:val="0016429D"/>
    <w:rsid w:val="00164A45"/>
    <w:rsid w:val="00164D72"/>
    <w:rsid w:val="00165576"/>
    <w:rsid w:val="00166A81"/>
    <w:rsid w:val="0016752A"/>
    <w:rsid w:val="00167DCA"/>
    <w:rsid w:val="00171655"/>
    <w:rsid w:val="00172AF6"/>
    <w:rsid w:val="001733D8"/>
    <w:rsid w:val="00174CBE"/>
    <w:rsid w:val="00175FD8"/>
    <w:rsid w:val="001764E6"/>
    <w:rsid w:val="00176CEE"/>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5EC"/>
    <w:rsid w:val="001A493D"/>
    <w:rsid w:val="001A7EA9"/>
    <w:rsid w:val="001B03A8"/>
    <w:rsid w:val="001B13FE"/>
    <w:rsid w:val="001B14ED"/>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FA2"/>
    <w:rsid w:val="001E527D"/>
    <w:rsid w:val="001E6CD8"/>
    <w:rsid w:val="001E78FA"/>
    <w:rsid w:val="001F019E"/>
    <w:rsid w:val="001F2614"/>
    <w:rsid w:val="001F3954"/>
    <w:rsid w:val="001F6FA0"/>
    <w:rsid w:val="001F7F65"/>
    <w:rsid w:val="0020225C"/>
    <w:rsid w:val="00202936"/>
    <w:rsid w:val="002043D0"/>
    <w:rsid w:val="002103D9"/>
    <w:rsid w:val="00211015"/>
    <w:rsid w:val="00211F70"/>
    <w:rsid w:val="002120C5"/>
    <w:rsid w:val="00212280"/>
    <w:rsid w:val="002143E4"/>
    <w:rsid w:val="00215B3F"/>
    <w:rsid w:val="00216C0F"/>
    <w:rsid w:val="00222647"/>
    <w:rsid w:val="0022300A"/>
    <w:rsid w:val="002239CF"/>
    <w:rsid w:val="002255C0"/>
    <w:rsid w:val="00225D6E"/>
    <w:rsid w:val="0022699F"/>
    <w:rsid w:val="00231EA1"/>
    <w:rsid w:val="00232B4A"/>
    <w:rsid w:val="00235AAC"/>
    <w:rsid w:val="002400E1"/>
    <w:rsid w:val="0024086D"/>
    <w:rsid w:val="002409F5"/>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61F92"/>
    <w:rsid w:val="002628A9"/>
    <w:rsid w:val="002628CE"/>
    <w:rsid w:val="00264861"/>
    <w:rsid w:val="002652A3"/>
    <w:rsid w:val="00266100"/>
    <w:rsid w:val="0026751F"/>
    <w:rsid w:val="00270A47"/>
    <w:rsid w:val="002710B5"/>
    <w:rsid w:val="00272702"/>
    <w:rsid w:val="00272921"/>
    <w:rsid w:val="00272BAC"/>
    <w:rsid w:val="002736B3"/>
    <w:rsid w:val="002739EF"/>
    <w:rsid w:val="002749A9"/>
    <w:rsid w:val="00277419"/>
    <w:rsid w:val="00277B46"/>
    <w:rsid w:val="00277ECB"/>
    <w:rsid w:val="002813F9"/>
    <w:rsid w:val="002816B2"/>
    <w:rsid w:val="00284F1A"/>
    <w:rsid w:val="00285B39"/>
    <w:rsid w:val="00290E89"/>
    <w:rsid w:val="00292146"/>
    <w:rsid w:val="0029268A"/>
    <w:rsid w:val="00295ABC"/>
    <w:rsid w:val="00295BFC"/>
    <w:rsid w:val="00295CBF"/>
    <w:rsid w:val="002A17E2"/>
    <w:rsid w:val="002A31A1"/>
    <w:rsid w:val="002A3EF2"/>
    <w:rsid w:val="002A5205"/>
    <w:rsid w:val="002A7414"/>
    <w:rsid w:val="002A7E7B"/>
    <w:rsid w:val="002B1B00"/>
    <w:rsid w:val="002B1E13"/>
    <w:rsid w:val="002B28AF"/>
    <w:rsid w:val="002B48F3"/>
    <w:rsid w:val="002B50A4"/>
    <w:rsid w:val="002B6DD9"/>
    <w:rsid w:val="002C0464"/>
    <w:rsid w:val="002C2A06"/>
    <w:rsid w:val="002C2CD2"/>
    <w:rsid w:val="002C484D"/>
    <w:rsid w:val="002C5C57"/>
    <w:rsid w:val="002C7988"/>
    <w:rsid w:val="002C7DFE"/>
    <w:rsid w:val="002D07B3"/>
    <w:rsid w:val="002D20E8"/>
    <w:rsid w:val="002D261E"/>
    <w:rsid w:val="002D2C1E"/>
    <w:rsid w:val="002D3BD0"/>
    <w:rsid w:val="002D48EF"/>
    <w:rsid w:val="002D61E0"/>
    <w:rsid w:val="002E13D6"/>
    <w:rsid w:val="002E4BD7"/>
    <w:rsid w:val="002E4D33"/>
    <w:rsid w:val="002E53DD"/>
    <w:rsid w:val="002F0AB7"/>
    <w:rsid w:val="002F2B81"/>
    <w:rsid w:val="002F4138"/>
    <w:rsid w:val="002F4455"/>
    <w:rsid w:val="002F550F"/>
    <w:rsid w:val="002F6887"/>
    <w:rsid w:val="00300379"/>
    <w:rsid w:val="003008FE"/>
    <w:rsid w:val="0030169D"/>
    <w:rsid w:val="00302518"/>
    <w:rsid w:val="003035A0"/>
    <w:rsid w:val="00304E7C"/>
    <w:rsid w:val="00305561"/>
    <w:rsid w:val="003060EB"/>
    <w:rsid w:val="003074C9"/>
    <w:rsid w:val="00307D5C"/>
    <w:rsid w:val="003107FF"/>
    <w:rsid w:val="00310F1E"/>
    <w:rsid w:val="0031232E"/>
    <w:rsid w:val="00313537"/>
    <w:rsid w:val="003135E8"/>
    <w:rsid w:val="003143D4"/>
    <w:rsid w:val="00314CA7"/>
    <w:rsid w:val="003153EB"/>
    <w:rsid w:val="003162D9"/>
    <w:rsid w:val="00317A09"/>
    <w:rsid w:val="003210C2"/>
    <w:rsid w:val="00321985"/>
    <w:rsid w:val="00322B40"/>
    <w:rsid w:val="00323366"/>
    <w:rsid w:val="00323A0E"/>
    <w:rsid w:val="00323F26"/>
    <w:rsid w:val="00325D2B"/>
    <w:rsid w:val="00330700"/>
    <w:rsid w:val="00330D19"/>
    <w:rsid w:val="003318DD"/>
    <w:rsid w:val="00334081"/>
    <w:rsid w:val="0033412E"/>
    <w:rsid w:val="003349D2"/>
    <w:rsid w:val="00335E73"/>
    <w:rsid w:val="00336958"/>
    <w:rsid w:val="00337558"/>
    <w:rsid w:val="00346AA2"/>
    <w:rsid w:val="003510EF"/>
    <w:rsid w:val="00351205"/>
    <w:rsid w:val="0035311B"/>
    <w:rsid w:val="00355B87"/>
    <w:rsid w:val="003562AC"/>
    <w:rsid w:val="00356630"/>
    <w:rsid w:val="003566B3"/>
    <w:rsid w:val="0035711A"/>
    <w:rsid w:val="00357D3E"/>
    <w:rsid w:val="00360B10"/>
    <w:rsid w:val="00361133"/>
    <w:rsid w:val="003611B8"/>
    <w:rsid w:val="003629CD"/>
    <w:rsid w:val="00363D81"/>
    <w:rsid w:val="00364305"/>
    <w:rsid w:val="0037074D"/>
    <w:rsid w:val="00372E2E"/>
    <w:rsid w:val="00372F74"/>
    <w:rsid w:val="00373E6F"/>
    <w:rsid w:val="00373E70"/>
    <w:rsid w:val="00373EE9"/>
    <w:rsid w:val="0037512F"/>
    <w:rsid w:val="00375348"/>
    <w:rsid w:val="00375867"/>
    <w:rsid w:val="003807A0"/>
    <w:rsid w:val="00382910"/>
    <w:rsid w:val="00383101"/>
    <w:rsid w:val="00383D57"/>
    <w:rsid w:val="00384191"/>
    <w:rsid w:val="00385513"/>
    <w:rsid w:val="003862AE"/>
    <w:rsid w:val="00386C66"/>
    <w:rsid w:val="00386CC8"/>
    <w:rsid w:val="00387871"/>
    <w:rsid w:val="00391529"/>
    <w:rsid w:val="003918F9"/>
    <w:rsid w:val="00391956"/>
    <w:rsid w:val="0039316F"/>
    <w:rsid w:val="00394652"/>
    <w:rsid w:val="003947B5"/>
    <w:rsid w:val="003950DB"/>
    <w:rsid w:val="00396A58"/>
    <w:rsid w:val="00396DA1"/>
    <w:rsid w:val="003A02CE"/>
    <w:rsid w:val="003A1F5E"/>
    <w:rsid w:val="003A2BD4"/>
    <w:rsid w:val="003A41E1"/>
    <w:rsid w:val="003A5654"/>
    <w:rsid w:val="003A573A"/>
    <w:rsid w:val="003B03DA"/>
    <w:rsid w:val="003B0C4C"/>
    <w:rsid w:val="003B1CB5"/>
    <w:rsid w:val="003B28ED"/>
    <w:rsid w:val="003B5F10"/>
    <w:rsid w:val="003B798C"/>
    <w:rsid w:val="003C145B"/>
    <w:rsid w:val="003C1AF4"/>
    <w:rsid w:val="003C2F7E"/>
    <w:rsid w:val="003C3251"/>
    <w:rsid w:val="003C3E18"/>
    <w:rsid w:val="003C52A2"/>
    <w:rsid w:val="003C616B"/>
    <w:rsid w:val="003C7B14"/>
    <w:rsid w:val="003D0A79"/>
    <w:rsid w:val="003D302D"/>
    <w:rsid w:val="003D3460"/>
    <w:rsid w:val="003D34D7"/>
    <w:rsid w:val="003D40E2"/>
    <w:rsid w:val="003D7CB3"/>
    <w:rsid w:val="003E1CD9"/>
    <w:rsid w:val="003E2B0E"/>
    <w:rsid w:val="003E31E6"/>
    <w:rsid w:val="003E39DA"/>
    <w:rsid w:val="003E42D9"/>
    <w:rsid w:val="003E5E8C"/>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26B8"/>
    <w:rsid w:val="0041349F"/>
    <w:rsid w:val="00415BD0"/>
    <w:rsid w:val="00417309"/>
    <w:rsid w:val="00421B8F"/>
    <w:rsid w:val="00423397"/>
    <w:rsid w:val="00424EFC"/>
    <w:rsid w:val="00424FA5"/>
    <w:rsid w:val="00427298"/>
    <w:rsid w:val="00427D21"/>
    <w:rsid w:val="004301C9"/>
    <w:rsid w:val="0043272B"/>
    <w:rsid w:val="00433ECC"/>
    <w:rsid w:val="00435C4F"/>
    <w:rsid w:val="00440A66"/>
    <w:rsid w:val="00443109"/>
    <w:rsid w:val="004431DC"/>
    <w:rsid w:val="00443256"/>
    <w:rsid w:val="004438A2"/>
    <w:rsid w:val="00445B72"/>
    <w:rsid w:val="004476A5"/>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098"/>
    <w:rsid w:val="0047063D"/>
    <w:rsid w:val="0047321D"/>
    <w:rsid w:val="00473FAD"/>
    <w:rsid w:val="00474639"/>
    <w:rsid w:val="00474EC1"/>
    <w:rsid w:val="004802A4"/>
    <w:rsid w:val="00481CC4"/>
    <w:rsid w:val="00483DC8"/>
    <w:rsid w:val="00486034"/>
    <w:rsid w:val="00486C3E"/>
    <w:rsid w:val="0048713E"/>
    <w:rsid w:val="0048776D"/>
    <w:rsid w:val="00487ABA"/>
    <w:rsid w:val="00490FF5"/>
    <w:rsid w:val="00492F4F"/>
    <w:rsid w:val="004930A2"/>
    <w:rsid w:val="00495855"/>
    <w:rsid w:val="00496271"/>
    <w:rsid w:val="004962BB"/>
    <w:rsid w:val="00497421"/>
    <w:rsid w:val="004A02B0"/>
    <w:rsid w:val="004A078E"/>
    <w:rsid w:val="004A0C18"/>
    <w:rsid w:val="004A1990"/>
    <w:rsid w:val="004A5A17"/>
    <w:rsid w:val="004A7776"/>
    <w:rsid w:val="004A79C4"/>
    <w:rsid w:val="004B0204"/>
    <w:rsid w:val="004B04FC"/>
    <w:rsid w:val="004B0707"/>
    <w:rsid w:val="004B0B84"/>
    <w:rsid w:val="004B2562"/>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4A98"/>
    <w:rsid w:val="004E0D3A"/>
    <w:rsid w:val="004E1386"/>
    <w:rsid w:val="004E1D58"/>
    <w:rsid w:val="004E1D9D"/>
    <w:rsid w:val="004E40DF"/>
    <w:rsid w:val="004E7E6E"/>
    <w:rsid w:val="004F0817"/>
    <w:rsid w:val="004F086E"/>
    <w:rsid w:val="004F0970"/>
    <w:rsid w:val="004F1AE4"/>
    <w:rsid w:val="004F4145"/>
    <w:rsid w:val="004F4F65"/>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4153"/>
    <w:rsid w:val="005153C1"/>
    <w:rsid w:val="00516D82"/>
    <w:rsid w:val="00520A90"/>
    <w:rsid w:val="00522613"/>
    <w:rsid w:val="005230B8"/>
    <w:rsid w:val="00524C52"/>
    <w:rsid w:val="00525590"/>
    <w:rsid w:val="00525961"/>
    <w:rsid w:val="00525D9D"/>
    <w:rsid w:val="00526F1A"/>
    <w:rsid w:val="005270B7"/>
    <w:rsid w:val="005314A1"/>
    <w:rsid w:val="00532DD0"/>
    <w:rsid w:val="00532FC2"/>
    <w:rsid w:val="00533804"/>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645E"/>
    <w:rsid w:val="00576F50"/>
    <w:rsid w:val="00581A48"/>
    <w:rsid w:val="00582B5C"/>
    <w:rsid w:val="00582CB7"/>
    <w:rsid w:val="0058385D"/>
    <w:rsid w:val="00584EEB"/>
    <w:rsid w:val="00585E10"/>
    <w:rsid w:val="00585E21"/>
    <w:rsid w:val="00586254"/>
    <w:rsid w:val="0058752A"/>
    <w:rsid w:val="00587C2A"/>
    <w:rsid w:val="005911A2"/>
    <w:rsid w:val="00591E88"/>
    <w:rsid w:val="00591F66"/>
    <w:rsid w:val="00593564"/>
    <w:rsid w:val="005A0E93"/>
    <w:rsid w:val="005A432E"/>
    <w:rsid w:val="005A523B"/>
    <w:rsid w:val="005A5259"/>
    <w:rsid w:val="005A69C7"/>
    <w:rsid w:val="005A6E33"/>
    <w:rsid w:val="005B2893"/>
    <w:rsid w:val="005B35E2"/>
    <w:rsid w:val="005B3A56"/>
    <w:rsid w:val="005B5071"/>
    <w:rsid w:val="005B53C5"/>
    <w:rsid w:val="005B5C7D"/>
    <w:rsid w:val="005B6CED"/>
    <w:rsid w:val="005C2012"/>
    <w:rsid w:val="005C2234"/>
    <w:rsid w:val="005C378D"/>
    <w:rsid w:val="005C4CE6"/>
    <w:rsid w:val="005C501E"/>
    <w:rsid w:val="005C5DD2"/>
    <w:rsid w:val="005C7423"/>
    <w:rsid w:val="005D0CB7"/>
    <w:rsid w:val="005D0E01"/>
    <w:rsid w:val="005D1069"/>
    <w:rsid w:val="005D5543"/>
    <w:rsid w:val="005D69FF"/>
    <w:rsid w:val="005E15C1"/>
    <w:rsid w:val="005E168B"/>
    <w:rsid w:val="005E2ACB"/>
    <w:rsid w:val="005E55C0"/>
    <w:rsid w:val="005E65EE"/>
    <w:rsid w:val="005E6C04"/>
    <w:rsid w:val="005E6EAD"/>
    <w:rsid w:val="005E77BC"/>
    <w:rsid w:val="005F0A3E"/>
    <w:rsid w:val="005F0C99"/>
    <w:rsid w:val="005F33EF"/>
    <w:rsid w:val="005F34F4"/>
    <w:rsid w:val="005F4AF4"/>
    <w:rsid w:val="005F62C9"/>
    <w:rsid w:val="005F630B"/>
    <w:rsid w:val="005F6C81"/>
    <w:rsid w:val="00600589"/>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5100"/>
    <w:rsid w:val="006251CD"/>
    <w:rsid w:val="00626E7D"/>
    <w:rsid w:val="00630A1B"/>
    <w:rsid w:val="00630B1C"/>
    <w:rsid w:val="00630D50"/>
    <w:rsid w:val="006333FA"/>
    <w:rsid w:val="0063519B"/>
    <w:rsid w:val="0063647E"/>
    <w:rsid w:val="006373BF"/>
    <w:rsid w:val="00637458"/>
    <w:rsid w:val="00640CA7"/>
    <w:rsid w:val="006416E0"/>
    <w:rsid w:val="0064363E"/>
    <w:rsid w:val="00644864"/>
    <w:rsid w:val="006451F9"/>
    <w:rsid w:val="00645727"/>
    <w:rsid w:val="00646C7C"/>
    <w:rsid w:val="006473FC"/>
    <w:rsid w:val="006476B4"/>
    <w:rsid w:val="006478BF"/>
    <w:rsid w:val="006518D1"/>
    <w:rsid w:val="00651956"/>
    <w:rsid w:val="006537EB"/>
    <w:rsid w:val="0065625E"/>
    <w:rsid w:val="0065770B"/>
    <w:rsid w:val="00660E46"/>
    <w:rsid w:val="00662693"/>
    <w:rsid w:val="00665220"/>
    <w:rsid w:val="00666D23"/>
    <w:rsid w:val="006672A3"/>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2748"/>
    <w:rsid w:val="006D3DA3"/>
    <w:rsid w:val="006D7935"/>
    <w:rsid w:val="006E2527"/>
    <w:rsid w:val="006E32B5"/>
    <w:rsid w:val="006E3C8D"/>
    <w:rsid w:val="006E425F"/>
    <w:rsid w:val="006E5BE8"/>
    <w:rsid w:val="006E638B"/>
    <w:rsid w:val="006F0392"/>
    <w:rsid w:val="006F0458"/>
    <w:rsid w:val="006F1AA2"/>
    <w:rsid w:val="006F2373"/>
    <w:rsid w:val="006F2B75"/>
    <w:rsid w:val="006F449F"/>
    <w:rsid w:val="006F4BCD"/>
    <w:rsid w:val="006F6AD1"/>
    <w:rsid w:val="006F6E3C"/>
    <w:rsid w:val="006F7D1F"/>
    <w:rsid w:val="00700DB7"/>
    <w:rsid w:val="00703743"/>
    <w:rsid w:val="00704293"/>
    <w:rsid w:val="00705973"/>
    <w:rsid w:val="00706209"/>
    <w:rsid w:val="0071218A"/>
    <w:rsid w:val="007147AE"/>
    <w:rsid w:val="007166EB"/>
    <w:rsid w:val="00717D88"/>
    <w:rsid w:val="00717E13"/>
    <w:rsid w:val="0072116D"/>
    <w:rsid w:val="00721D8C"/>
    <w:rsid w:val="007223B0"/>
    <w:rsid w:val="00723A06"/>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1D38"/>
    <w:rsid w:val="00742575"/>
    <w:rsid w:val="00742A81"/>
    <w:rsid w:val="00743590"/>
    <w:rsid w:val="00744578"/>
    <w:rsid w:val="0074789C"/>
    <w:rsid w:val="00747E45"/>
    <w:rsid w:val="007505CB"/>
    <w:rsid w:val="00750E69"/>
    <w:rsid w:val="00752048"/>
    <w:rsid w:val="007525E0"/>
    <w:rsid w:val="007525E4"/>
    <w:rsid w:val="007535FF"/>
    <w:rsid w:val="00756658"/>
    <w:rsid w:val="00757487"/>
    <w:rsid w:val="007617FE"/>
    <w:rsid w:val="00762350"/>
    <w:rsid w:val="00762AE0"/>
    <w:rsid w:val="00762DEB"/>
    <w:rsid w:val="007631FF"/>
    <w:rsid w:val="0076361A"/>
    <w:rsid w:val="0076386E"/>
    <w:rsid w:val="0076398E"/>
    <w:rsid w:val="00766B66"/>
    <w:rsid w:val="00766CCD"/>
    <w:rsid w:val="00771B43"/>
    <w:rsid w:val="00771CFF"/>
    <w:rsid w:val="007722B4"/>
    <w:rsid w:val="0077239A"/>
    <w:rsid w:val="00773566"/>
    <w:rsid w:val="00774764"/>
    <w:rsid w:val="00775603"/>
    <w:rsid w:val="00775A21"/>
    <w:rsid w:val="00775B10"/>
    <w:rsid w:val="007763B0"/>
    <w:rsid w:val="00776ECD"/>
    <w:rsid w:val="007808B2"/>
    <w:rsid w:val="00781598"/>
    <w:rsid w:val="007815F6"/>
    <w:rsid w:val="00782143"/>
    <w:rsid w:val="00784D29"/>
    <w:rsid w:val="00785334"/>
    <w:rsid w:val="00785652"/>
    <w:rsid w:val="00785F5B"/>
    <w:rsid w:val="00786056"/>
    <w:rsid w:val="0079035A"/>
    <w:rsid w:val="0079037A"/>
    <w:rsid w:val="00790DB2"/>
    <w:rsid w:val="00792BD7"/>
    <w:rsid w:val="007932BB"/>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5F4"/>
    <w:rsid w:val="007D2334"/>
    <w:rsid w:val="007D3EE1"/>
    <w:rsid w:val="007D49B3"/>
    <w:rsid w:val="007D4D00"/>
    <w:rsid w:val="007E09DA"/>
    <w:rsid w:val="007E0F8A"/>
    <w:rsid w:val="007E3114"/>
    <w:rsid w:val="007E56FA"/>
    <w:rsid w:val="007E66B2"/>
    <w:rsid w:val="007E675C"/>
    <w:rsid w:val="007E6A3F"/>
    <w:rsid w:val="007E76F3"/>
    <w:rsid w:val="007F070F"/>
    <w:rsid w:val="007F256D"/>
    <w:rsid w:val="007F2A3F"/>
    <w:rsid w:val="007F2C94"/>
    <w:rsid w:val="007F2CA9"/>
    <w:rsid w:val="007F30A7"/>
    <w:rsid w:val="007F447B"/>
    <w:rsid w:val="007F5F93"/>
    <w:rsid w:val="007F718D"/>
    <w:rsid w:val="0080016D"/>
    <w:rsid w:val="0080100B"/>
    <w:rsid w:val="0080146A"/>
    <w:rsid w:val="008017FE"/>
    <w:rsid w:val="00801FAD"/>
    <w:rsid w:val="00802F1A"/>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90"/>
    <w:rsid w:val="00827F38"/>
    <w:rsid w:val="00830F06"/>
    <w:rsid w:val="00830FB2"/>
    <w:rsid w:val="0083234C"/>
    <w:rsid w:val="00832C50"/>
    <w:rsid w:val="0083314C"/>
    <w:rsid w:val="00833776"/>
    <w:rsid w:val="00835996"/>
    <w:rsid w:val="00836498"/>
    <w:rsid w:val="00836BBD"/>
    <w:rsid w:val="00837138"/>
    <w:rsid w:val="0083727D"/>
    <w:rsid w:val="008377A9"/>
    <w:rsid w:val="00840048"/>
    <w:rsid w:val="0084076E"/>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2D7"/>
    <w:rsid w:val="008733CA"/>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49"/>
    <w:rsid w:val="008B1372"/>
    <w:rsid w:val="008B266D"/>
    <w:rsid w:val="008B2B4E"/>
    <w:rsid w:val="008B2E9D"/>
    <w:rsid w:val="008B4E43"/>
    <w:rsid w:val="008B5FE3"/>
    <w:rsid w:val="008C0A2C"/>
    <w:rsid w:val="008C133E"/>
    <w:rsid w:val="008C1754"/>
    <w:rsid w:val="008C3862"/>
    <w:rsid w:val="008C43EF"/>
    <w:rsid w:val="008C456B"/>
    <w:rsid w:val="008C465F"/>
    <w:rsid w:val="008C566E"/>
    <w:rsid w:val="008C6578"/>
    <w:rsid w:val="008C6FB6"/>
    <w:rsid w:val="008D02AB"/>
    <w:rsid w:val="008D2EC1"/>
    <w:rsid w:val="008D37E6"/>
    <w:rsid w:val="008D4725"/>
    <w:rsid w:val="008D6DD9"/>
    <w:rsid w:val="008E56C6"/>
    <w:rsid w:val="008E5F24"/>
    <w:rsid w:val="008F126E"/>
    <w:rsid w:val="008F1522"/>
    <w:rsid w:val="008F2075"/>
    <w:rsid w:val="008F30C3"/>
    <w:rsid w:val="008F5B54"/>
    <w:rsid w:val="008F6520"/>
    <w:rsid w:val="008F6842"/>
    <w:rsid w:val="008F764A"/>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7729"/>
    <w:rsid w:val="0094014F"/>
    <w:rsid w:val="00940261"/>
    <w:rsid w:val="00940FAB"/>
    <w:rsid w:val="00940FF3"/>
    <w:rsid w:val="00941313"/>
    <w:rsid w:val="00943B69"/>
    <w:rsid w:val="0094506B"/>
    <w:rsid w:val="00945AC3"/>
    <w:rsid w:val="00947347"/>
    <w:rsid w:val="009475F0"/>
    <w:rsid w:val="009476D1"/>
    <w:rsid w:val="00947C90"/>
    <w:rsid w:val="009505C9"/>
    <w:rsid w:val="009505DD"/>
    <w:rsid w:val="00950752"/>
    <w:rsid w:val="009520F7"/>
    <w:rsid w:val="00955255"/>
    <w:rsid w:val="00955719"/>
    <w:rsid w:val="00955C17"/>
    <w:rsid w:val="00956F6D"/>
    <w:rsid w:val="00960E36"/>
    <w:rsid w:val="00961005"/>
    <w:rsid w:val="00966424"/>
    <w:rsid w:val="0096674C"/>
    <w:rsid w:val="00966913"/>
    <w:rsid w:val="00967357"/>
    <w:rsid w:val="009677EB"/>
    <w:rsid w:val="009705E4"/>
    <w:rsid w:val="00970DF1"/>
    <w:rsid w:val="00971C15"/>
    <w:rsid w:val="00973B2A"/>
    <w:rsid w:val="0097406D"/>
    <w:rsid w:val="00974FE2"/>
    <w:rsid w:val="009754D6"/>
    <w:rsid w:val="00976AFD"/>
    <w:rsid w:val="00983B7E"/>
    <w:rsid w:val="0098520D"/>
    <w:rsid w:val="00986E7B"/>
    <w:rsid w:val="00992667"/>
    <w:rsid w:val="009926DB"/>
    <w:rsid w:val="00992C3D"/>
    <w:rsid w:val="009934BF"/>
    <w:rsid w:val="00994A5A"/>
    <w:rsid w:val="00995EB3"/>
    <w:rsid w:val="00995FFD"/>
    <w:rsid w:val="00996B64"/>
    <w:rsid w:val="0099790F"/>
    <w:rsid w:val="009A1785"/>
    <w:rsid w:val="009A1B81"/>
    <w:rsid w:val="009A2300"/>
    <w:rsid w:val="009A28E5"/>
    <w:rsid w:val="009A2EC1"/>
    <w:rsid w:val="009A3245"/>
    <w:rsid w:val="009A36DD"/>
    <w:rsid w:val="009A5403"/>
    <w:rsid w:val="009A6C15"/>
    <w:rsid w:val="009A7179"/>
    <w:rsid w:val="009A7912"/>
    <w:rsid w:val="009B136C"/>
    <w:rsid w:val="009B194A"/>
    <w:rsid w:val="009B6151"/>
    <w:rsid w:val="009B7DDF"/>
    <w:rsid w:val="009C13B2"/>
    <w:rsid w:val="009C2DE6"/>
    <w:rsid w:val="009C55C7"/>
    <w:rsid w:val="009C6662"/>
    <w:rsid w:val="009C77F6"/>
    <w:rsid w:val="009D0AE5"/>
    <w:rsid w:val="009D30C7"/>
    <w:rsid w:val="009D5983"/>
    <w:rsid w:val="009E0A91"/>
    <w:rsid w:val="009E1787"/>
    <w:rsid w:val="009E2736"/>
    <w:rsid w:val="009E287C"/>
    <w:rsid w:val="009E3E01"/>
    <w:rsid w:val="009E5944"/>
    <w:rsid w:val="009E5988"/>
    <w:rsid w:val="009E5E5B"/>
    <w:rsid w:val="009E6AF5"/>
    <w:rsid w:val="009E7756"/>
    <w:rsid w:val="009F0C3A"/>
    <w:rsid w:val="009F14F4"/>
    <w:rsid w:val="009F47C1"/>
    <w:rsid w:val="009F5BD2"/>
    <w:rsid w:val="009F61B1"/>
    <w:rsid w:val="009F679F"/>
    <w:rsid w:val="009F68F6"/>
    <w:rsid w:val="009F7441"/>
    <w:rsid w:val="009F7CFB"/>
    <w:rsid w:val="00A0240C"/>
    <w:rsid w:val="00A02E26"/>
    <w:rsid w:val="00A030A9"/>
    <w:rsid w:val="00A03B12"/>
    <w:rsid w:val="00A03BB4"/>
    <w:rsid w:val="00A04564"/>
    <w:rsid w:val="00A05D53"/>
    <w:rsid w:val="00A064EC"/>
    <w:rsid w:val="00A07AEA"/>
    <w:rsid w:val="00A1079D"/>
    <w:rsid w:val="00A10D39"/>
    <w:rsid w:val="00A10F41"/>
    <w:rsid w:val="00A111D1"/>
    <w:rsid w:val="00A117BC"/>
    <w:rsid w:val="00A13A70"/>
    <w:rsid w:val="00A146BD"/>
    <w:rsid w:val="00A15382"/>
    <w:rsid w:val="00A167BB"/>
    <w:rsid w:val="00A237CD"/>
    <w:rsid w:val="00A23812"/>
    <w:rsid w:val="00A2396D"/>
    <w:rsid w:val="00A24818"/>
    <w:rsid w:val="00A303DB"/>
    <w:rsid w:val="00A31CB2"/>
    <w:rsid w:val="00A31D7F"/>
    <w:rsid w:val="00A329AA"/>
    <w:rsid w:val="00A33B7F"/>
    <w:rsid w:val="00A367F0"/>
    <w:rsid w:val="00A367F2"/>
    <w:rsid w:val="00A37A0B"/>
    <w:rsid w:val="00A37C99"/>
    <w:rsid w:val="00A400E6"/>
    <w:rsid w:val="00A41A65"/>
    <w:rsid w:val="00A41B98"/>
    <w:rsid w:val="00A4381F"/>
    <w:rsid w:val="00A45C17"/>
    <w:rsid w:val="00A47183"/>
    <w:rsid w:val="00A474B4"/>
    <w:rsid w:val="00A50AEC"/>
    <w:rsid w:val="00A50D41"/>
    <w:rsid w:val="00A52610"/>
    <w:rsid w:val="00A53BDB"/>
    <w:rsid w:val="00A53D2A"/>
    <w:rsid w:val="00A55290"/>
    <w:rsid w:val="00A5657D"/>
    <w:rsid w:val="00A574CF"/>
    <w:rsid w:val="00A61FF6"/>
    <w:rsid w:val="00A621DB"/>
    <w:rsid w:val="00A62263"/>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FDB"/>
    <w:rsid w:val="00A92028"/>
    <w:rsid w:val="00A9440C"/>
    <w:rsid w:val="00A9498C"/>
    <w:rsid w:val="00AA0150"/>
    <w:rsid w:val="00AA6356"/>
    <w:rsid w:val="00AA6E3C"/>
    <w:rsid w:val="00AA6F92"/>
    <w:rsid w:val="00AB0286"/>
    <w:rsid w:val="00AB1ADE"/>
    <w:rsid w:val="00AB36C6"/>
    <w:rsid w:val="00AB6934"/>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A8"/>
    <w:rsid w:val="00AE3520"/>
    <w:rsid w:val="00AE3A6B"/>
    <w:rsid w:val="00AE63AF"/>
    <w:rsid w:val="00AE6F6F"/>
    <w:rsid w:val="00AF42DE"/>
    <w:rsid w:val="00AF46C9"/>
    <w:rsid w:val="00AF6182"/>
    <w:rsid w:val="00AF68B2"/>
    <w:rsid w:val="00B0158A"/>
    <w:rsid w:val="00B0271A"/>
    <w:rsid w:val="00B039C7"/>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C14"/>
    <w:rsid w:val="00B2521B"/>
    <w:rsid w:val="00B25312"/>
    <w:rsid w:val="00B271E0"/>
    <w:rsid w:val="00B30034"/>
    <w:rsid w:val="00B30A3A"/>
    <w:rsid w:val="00B3369F"/>
    <w:rsid w:val="00B33A25"/>
    <w:rsid w:val="00B34F36"/>
    <w:rsid w:val="00B4024E"/>
    <w:rsid w:val="00B4066D"/>
    <w:rsid w:val="00B41337"/>
    <w:rsid w:val="00B41D08"/>
    <w:rsid w:val="00B41FE1"/>
    <w:rsid w:val="00B4281A"/>
    <w:rsid w:val="00B447AF"/>
    <w:rsid w:val="00B47E4B"/>
    <w:rsid w:val="00B504D4"/>
    <w:rsid w:val="00B51152"/>
    <w:rsid w:val="00B51C3D"/>
    <w:rsid w:val="00B53535"/>
    <w:rsid w:val="00B572E2"/>
    <w:rsid w:val="00B6288F"/>
    <w:rsid w:val="00B62FE9"/>
    <w:rsid w:val="00B63300"/>
    <w:rsid w:val="00B63D06"/>
    <w:rsid w:val="00B64193"/>
    <w:rsid w:val="00B712B1"/>
    <w:rsid w:val="00B74283"/>
    <w:rsid w:val="00B745A8"/>
    <w:rsid w:val="00B746CC"/>
    <w:rsid w:val="00B751C2"/>
    <w:rsid w:val="00B75387"/>
    <w:rsid w:val="00B85B8A"/>
    <w:rsid w:val="00B90149"/>
    <w:rsid w:val="00B90794"/>
    <w:rsid w:val="00B919EC"/>
    <w:rsid w:val="00B92B26"/>
    <w:rsid w:val="00B92B6F"/>
    <w:rsid w:val="00B93395"/>
    <w:rsid w:val="00B94E6C"/>
    <w:rsid w:val="00B95099"/>
    <w:rsid w:val="00B950AA"/>
    <w:rsid w:val="00B96ECC"/>
    <w:rsid w:val="00B97F9A"/>
    <w:rsid w:val="00BA0B23"/>
    <w:rsid w:val="00BA2E83"/>
    <w:rsid w:val="00BA5018"/>
    <w:rsid w:val="00BA6C2F"/>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666A"/>
    <w:rsid w:val="00BD7DD6"/>
    <w:rsid w:val="00BE08D4"/>
    <w:rsid w:val="00BE0C6D"/>
    <w:rsid w:val="00BE1D82"/>
    <w:rsid w:val="00BE24C4"/>
    <w:rsid w:val="00BE3F28"/>
    <w:rsid w:val="00BE4BD9"/>
    <w:rsid w:val="00BE6AF8"/>
    <w:rsid w:val="00BF1264"/>
    <w:rsid w:val="00BF3F6D"/>
    <w:rsid w:val="00BF401C"/>
    <w:rsid w:val="00BF4213"/>
    <w:rsid w:val="00BF6443"/>
    <w:rsid w:val="00BF6868"/>
    <w:rsid w:val="00BF72D0"/>
    <w:rsid w:val="00BF741A"/>
    <w:rsid w:val="00C01D21"/>
    <w:rsid w:val="00C03058"/>
    <w:rsid w:val="00C10ABB"/>
    <w:rsid w:val="00C11649"/>
    <w:rsid w:val="00C16ADB"/>
    <w:rsid w:val="00C176C8"/>
    <w:rsid w:val="00C22CBA"/>
    <w:rsid w:val="00C23359"/>
    <w:rsid w:val="00C23778"/>
    <w:rsid w:val="00C23D2F"/>
    <w:rsid w:val="00C254E5"/>
    <w:rsid w:val="00C27853"/>
    <w:rsid w:val="00C31448"/>
    <w:rsid w:val="00C3362B"/>
    <w:rsid w:val="00C36084"/>
    <w:rsid w:val="00C3680B"/>
    <w:rsid w:val="00C37B68"/>
    <w:rsid w:val="00C37C3C"/>
    <w:rsid w:val="00C422FF"/>
    <w:rsid w:val="00C42922"/>
    <w:rsid w:val="00C443BD"/>
    <w:rsid w:val="00C44964"/>
    <w:rsid w:val="00C451C5"/>
    <w:rsid w:val="00C466CA"/>
    <w:rsid w:val="00C47316"/>
    <w:rsid w:val="00C47618"/>
    <w:rsid w:val="00C478BE"/>
    <w:rsid w:val="00C478CF"/>
    <w:rsid w:val="00C4790C"/>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45AF"/>
    <w:rsid w:val="00C74629"/>
    <w:rsid w:val="00C74B75"/>
    <w:rsid w:val="00C75CD8"/>
    <w:rsid w:val="00C76B1B"/>
    <w:rsid w:val="00C77FA4"/>
    <w:rsid w:val="00C81DC4"/>
    <w:rsid w:val="00C8274D"/>
    <w:rsid w:val="00C83FE6"/>
    <w:rsid w:val="00C843EE"/>
    <w:rsid w:val="00C84D60"/>
    <w:rsid w:val="00C850E6"/>
    <w:rsid w:val="00C85936"/>
    <w:rsid w:val="00C87CDD"/>
    <w:rsid w:val="00C87E41"/>
    <w:rsid w:val="00C903D6"/>
    <w:rsid w:val="00C909BB"/>
    <w:rsid w:val="00C9161D"/>
    <w:rsid w:val="00C91AE8"/>
    <w:rsid w:val="00C91C4B"/>
    <w:rsid w:val="00C92B0D"/>
    <w:rsid w:val="00C93CDC"/>
    <w:rsid w:val="00C952E5"/>
    <w:rsid w:val="00C957DD"/>
    <w:rsid w:val="00C96BC0"/>
    <w:rsid w:val="00C96C78"/>
    <w:rsid w:val="00C96FEC"/>
    <w:rsid w:val="00C97861"/>
    <w:rsid w:val="00CA0C1D"/>
    <w:rsid w:val="00CA1416"/>
    <w:rsid w:val="00CA26C9"/>
    <w:rsid w:val="00CA33B7"/>
    <w:rsid w:val="00CA4044"/>
    <w:rsid w:val="00CA4DBB"/>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4785"/>
    <w:rsid w:val="00CC4FF9"/>
    <w:rsid w:val="00CC6074"/>
    <w:rsid w:val="00CD08A4"/>
    <w:rsid w:val="00CD2576"/>
    <w:rsid w:val="00CD2ADC"/>
    <w:rsid w:val="00CD669D"/>
    <w:rsid w:val="00CE61D1"/>
    <w:rsid w:val="00CE65E6"/>
    <w:rsid w:val="00CE67A6"/>
    <w:rsid w:val="00CF16BA"/>
    <w:rsid w:val="00CF1848"/>
    <w:rsid w:val="00CF1CF8"/>
    <w:rsid w:val="00CF4270"/>
    <w:rsid w:val="00CF4849"/>
    <w:rsid w:val="00CF5138"/>
    <w:rsid w:val="00CF686B"/>
    <w:rsid w:val="00CF7317"/>
    <w:rsid w:val="00CF7EA8"/>
    <w:rsid w:val="00D011DE"/>
    <w:rsid w:val="00D01C28"/>
    <w:rsid w:val="00D021D2"/>
    <w:rsid w:val="00D031AD"/>
    <w:rsid w:val="00D04AE8"/>
    <w:rsid w:val="00D056D9"/>
    <w:rsid w:val="00D06761"/>
    <w:rsid w:val="00D12044"/>
    <w:rsid w:val="00D121D3"/>
    <w:rsid w:val="00D13C8D"/>
    <w:rsid w:val="00D14C80"/>
    <w:rsid w:val="00D152A3"/>
    <w:rsid w:val="00D16ADD"/>
    <w:rsid w:val="00D170D9"/>
    <w:rsid w:val="00D1767C"/>
    <w:rsid w:val="00D22827"/>
    <w:rsid w:val="00D23197"/>
    <w:rsid w:val="00D233CC"/>
    <w:rsid w:val="00D26189"/>
    <w:rsid w:val="00D264E0"/>
    <w:rsid w:val="00D2654A"/>
    <w:rsid w:val="00D268AE"/>
    <w:rsid w:val="00D273B9"/>
    <w:rsid w:val="00D32CC3"/>
    <w:rsid w:val="00D33630"/>
    <w:rsid w:val="00D338B3"/>
    <w:rsid w:val="00D33EFC"/>
    <w:rsid w:val="00D349E4"/>
    <w:rsid w:val="00D36D2B"/>
    <w:rsid w:val="00D401D9"/>
    <w:rsid w:val="00D40DBC"/>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F5B"/>
    <w:rsid w:val="00D55D3B"/>
    <w:rsid w:val="00D577AB"/>
    <w:rsid w:val="00D579F1"/>
    <w:rsid w:val="00D60BB0"/>
    <w:rsid w:val="00D61483"/>
    <w:rsid w:val="00D61B59"/>
    <w:rsid w:val="00D61C85"/>
    <w:rsid w:val="00D62C17"/>
    <w:rsid w:val="00D6399C"/>
    <w:rsid w:val="00D659D2"/>
    <w:rsid w:val="00D65A26"/>
    <w:rsid w:val="00D70044"/>
    <w:rsid w:val="00D7086A"/>
    <w:rsid w:val="00D7306A"/>
    <w:rsid w:val="00D73A88"/>
    <w:rsid w:val="00D73EB7"/>
    <w:rsid w:val="00D74860"/>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53FE"/>
    <w:rsid w:val="00DA6886"/>
    <w:rsid w:val="00DA7E80"/>
    <w:rsid w:val="00DB0296"/>
    <w:rsid w:val="00DB1F80"/>
    <w:rsid w:val="00DB4612"/>
    <w:rsid w:val="00DB5E0F"/>
    <w:rsid w:val="00DB693B"/>
    <w:rsid w:val="00DB6A23"/>
    <w:rsid w:val="00DC0048"/>
    <w:rsid w:val="00DC1163"/>
    <w:rsid w:val="00DC1F7D"/>
    <w:rsid w:val="00DC2A7C"/>
    <w:rsid w:val="00DC3093"/>
    <w:rsid w:val="00DC7938"/>
    <w:rsid w:val="00DD118C"/>
    <w:rsid w:val="00DD1D0B"/>
    <w:rsid w:val="00DD4117"/>
    <w:rsid w:val="00DD7E92"/>
    <w:rsid w:val="00DE0218"/>
    <w:rsid w:val="00DE02A8"/>
    <w:rsid w:val="00DE0385"/>
    <w:rsid w:val="00DE08E8"/>
    <w:rsid w:val="00DE2058"/>
    <w:rsid w:val="00DE41C7"/>
    <w:rsid w:val="00DE4C7F"/>
    <w:rsid w:val="00DE6D16"/>
    <w:rsid w:val="00DE765C"/>
    <w:rsid w:val="00DF24A4"/>
    <w:rsid w:val="00DF2DFC"/>
    <w:rsid w:val="00DF4992"/>
    <w:rsid w:val="00DF54CD"/>
    <w:rsid w:val="00DF5587"/>
    <w:rsid w:val="00DF5A80"/>
    <w:rsid w:val="00DF65B7"/>
    <w:rsid w:val="00DF7561"/>
    <w:rsid w:val="00E00661"/>
    <w:rsid w:val="00E0086A"/>
    <w:rsid w:val="00E014ED"/>
    <w:rsid w:val="00E01EC4"/>
    <w:rsid w:val="00E02371"/>
    <w:rsid w:val="00E02AD0"/>
    <w:rsid w:val="00E0359C"/>
    <w:rsid w:val="00E041C6"/>
    <w:rsid w:val="00E063AD"/>
    <w:rsid w:val="00E101FC"/>
    <w:rsid w:val="00E10477"/>
    <w:rsid w:val="00E111B2"/>
    <w:rsid w:val="00E11783"/>
    <w:rsid w:val="00E11C2A"/>
    <w:rsid w:val="00E12434"/>
    <w:rsid w:val="00E13202"/>
    <w:rsid w:val="00E134CE"/>
    <w:rsid w:val="00E14F8D"/>
    <w:rsid w:val="00E150D5"/>
    <w:rsid w:val="00E163AE"/>
    <w:rsid w:val="00E21F5A"/>
    <w:rsid w:val="00E23AA8"/>
    <w:rsid w:val="00E25187"/>
    <w:rsid w:val="00E25AAB"/>
    <w:rsid w:val="00E27DF5"/>
    <w:rsid w:val="00E31A81"/>
    <w:rsid w:val="00E3283A"/>
    <w:rsid w:val="00E34AB2"/>
    <w:rsid w:val="00E3607D"/>
    <w:rsid w:val="00E360C3"/>
    <w:rsid w:val="00E36841"/>
    <w:rsid w:val="00E36C3E"/>
    <w:rsid w:val="00E40148"/>
    <w:rsid w:val="00E403A3"/>
    <w:rsid w:val="00E40C48"/>
    <w:rsid w:val="00E42D45"/>
    <w:rsid w:val="00E4315E"/>
    <w:rsid w:val="00E44932"/>
    <w:rsid w:val="00E45E44"/>
    <w:rsid w:val="00E522AC"/>
    <w:rsid w:val="00E5420C"/>
    <w:rsid w:val="00E55353"/>
    <w:rsid w:val="00E559A9"/>
    <w:rsid w:val="00E56958"/>
    <w:rsid w:val="00E57404"/>
    <w:rsid w:val="00E612A5"/>
    <w:rsid w:val="00E61C9D"/>
    <w:rsid w:val="00E62369"/>
    <w:rsid w:val="00E625F2"/>
    <w:rsid w:val="00E639E1"/>
    <w:rsid w:val="00E6454D"/>
    <w:rsid w:val="00E65285"/>
    <w:rsid w:val="00E66235"/>
    <w:rsid w:val="00E6767D"/>
    <w:rsid w:val="00E678F8"/>
    <w:rsid w:val="00E67D4E"/>
    <w:rsid w:val="00E71E2D"/>
    <w:rsid w:val="00E743BC"/>
    <w:rsid w:val="00E7566B"/>
    <w:rsid w:val="00E75CF4"/>
    <w:rsid w:val="00E75DA1"/>
    <w:rsid w:val="00E765FC"/>
    <w:rsid w:val="00E80E0F"/>
    <w:rsid w:val="00E83C24"/>
    <w:rsid w:val="00E851D7"/>
    <w:rsid w:val="00E85538"/>
    <w:rsid w:val="00E86769"/>
    <w:rsid w:val="00E87881"/>
    <w:rsid w:val="00E87B45"/>
    <w:rsid w:val="00E90021"/>
    <w:rsid w:val="00E91AC7"/>
    <w:rsid w:val="00E91EAF"/>
    <w:rsid w:val="00E91EBE"/>
    <w:rsid w:val="00E9318D"/>
    <w:rsid w:val="00E93546"/>
    <w:rsid w:val="00E93F3E"/>
    <w:rsid w:val="00E9556F"/>
    <w:rsid w:val="00E96CA8"/>
    <w:rsid w:val="00E97048"/>
    <w:rsid w:val="00E9717A"/>
    <w:rsid w:val="00E97429"/>
    <w:rsid w:val="00EA25C2"/>
    <w:rsid w:val="00EA2C6F"/>
    <w:rsid w:val="00EA3733"/>
    <w:rsid w:val="00EA4B1F"/>
    <w:rsid w:val="00EB426F"/>
    <w:rsid w:val="00EB496C"/>
    <w:rsid w:val="00EC169C"/>
    <w:rsid w:val="00EC23B0"/>
    <w:rsid w:val="00EC2A3A"/>
    <w:rsid w:val="00EC2C30"/>
    <w:rsid w:val="00EC3101"/>
    <w:rsid w:val="00EC420A"/>
    <w:rsid w:val="00EC44FB"/>
    <w:rsid w:val="00EC45C6"/>
    <w:rsid w:val="00EC592B"/>
    <w:rsid w:val="00ED0822"/>
    <w:rsid w:val="00ED0970"/>
    <w:rsid w:val="00ED15A3"/>
    <w:rsid w:val="00ED1E35"/>
    <w:rsid w:val="00ED242A"/>
    <w:rsid w:val="00ED3A0B"/>
    <w:rsid w:val="00ED513E"/>
    <w:rsid w:val="00ED61AD"/>
    <w:rsid w:val="00ED664D"/>
    <w:rsid w:val="00EE04BF"/>
    <w:rsid w:val="00EE0630"/>
    <w:rsid w:val="00EE0761"/>
    <w:rsid w:val="00EE0C6F"/>
    <w:rsid w:val="00EE13C0"/>
    <w:rsid w:val="00EE6613"/>
    <w:rsid w:val="00EE76C7"/>
    <w:rsid w:val="00EF0B5F"/>
    <w:rsid w:val="00EF0C67"/>
    <w:rsid w:val="00EF13F2"/>
    <w:rsid w:val="00EF23D5"/>
    <w:rsid w:val="00EF353A"/>
    <w:rsid w:val="00EF50F4"/>
    <w:rsid w:val="00EF5B6A"/>
    <w:rsid w:val="00EF714F"/>
    <w:rsid w:val="00F04A54"/>
    <w:rsid w:val="00F04BAF"/>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3FBA"/>
    <w:rsid w:val="00F24853"/>
    <w:rsid w:val="00F26205"/>
    <w:rsid w:val="00F305CE"/>
    <w:rsid w:val="00F3279B"/>
    <w:rsid w:val="00F342C8"/>
    <w:rsid w:val="00F35A6B"/>
    <w:rsid w:val="00F36DAB"/>
    <w:rsid w:val="00F371A1"/>
    <w:rsid w:val="00F417D3"/>
    <w:rsid w:val="00F41FE7"/>
    <w:rsid w:val="00F42177"/>
    <w:rsid w:val="00F4348C"/>
    <w:rsid w:val="00F43E92"/>
    <w:rsid w:val="00F45400"/>
    <w:rsid w:val="00F45522"/>
    <w:rsid w:val="00F46CF1"/>
    <w:rsid w:val="00F46D05"/>
    <w:rsid w:val="00F508D6"/>
    <w:rsid w:val="00F50FAC"/>
    <w:rsid w:val="00F512CF"/>
    <w:rsid w:val="00F51588"/>
    <w:rsid w:val="00F518A4"/>
    <w:rsid w:val="00F51950"/>
    <w:rsid w:val="00F525D9"/>
    <w:rsid w:val="00F53193"/>
    <w:rsid w:val="00F5357E"/>
    <w:rsid w:val="00F542C1"/>
    <w:rsid w:val="00F55FAC"/>
    <w:rsid w:val="00F563C7"/>
    <w:rsid w:val="00F5645C"/>
    <w:rsid w:val="00F5660A"/>
    <w:rsid w:val="00F56646"/>
    <w:rsid w:val="00F56B02"/>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F8B"/>
    <w:rsid w:val="00F84839"/>
    <w:rsid w:val="00F857A4"/>
    <w:rsid w:val="00F86392"/>
    <w:rsid w:val="00F866CD"/>
    <w:rsid w:val="00F86BCE"/>
    <w:rsid w:val="00F9038B"/>
    <w:rsid w:val="00F90AB8"/>
    <w:rsid w:val="00F915D6"/>
    <w:rsid w:val="00F91F7B"/>
    <w:rsid w:val="00F9332E"/>
    <w:rsid w:val="00F93BBE"/>
    <w:rsid w:val="00F94774"/>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BA5"/>
    <w:rsid w:val="00FB32D8"/>
    <w:rsid w:val="00FB3E5C"/>
    <w:rsid w:val="00FB4E81"/>
    <w:rsid w:val="00FB4EF2"/>
    <w:rsid w:val="00FB5762"/>
    <w:rsid w:val="00FB580D"/>
    <w:rsid w:val="00FB777F"/>
    <w:rsid w:val="00FB7AAE"/>
    <w:rsid w:val="00FC1A2D"/>
    <w:rsid w:val="00FC1D72"/>
    <w:rsid w:val="00FC4DC0"/>
    <w:rsid w:val="00FC5312"/>
    <w:rsid w:val="00FC53DB"/>
    <w:rsid w:val="00FC59BB"/>
    <w:rsid w:val="00FC5A9E"/>
    <w:rsid w:val="00FC68FE"/>
    <w:rsid w:val="00FC76CA"/>
    <w:rsid w:val="00FC7FDE"/>
    <w:rsid w:val="00FD02F7"/>
    <w:rsid w:val="00FD0BD5"/>
    <w:rsid w:val="00FD2144"/>
    <w:rsid w:val="00FD26E6"/>
    <w:rsid w:val="00FD356D"/>
    <w:rsid w:val="00FD4C4A"/>
    <w:rsid w:val="00FD4F54"/>
    <w:rsid w:val="00FD6CB6"/>
    <w:rsid w:val="00FD700F"/>
    <w:rsid w:val="00FE0520"/>
    <w:rsid w:val="00FE0A4E"/>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EC315FCE-C016-413A-A6E6-99C88DCC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25501A"/>
    <w:rPr>
      <w:vertAlign w:val="superscript"/>
      <w:lang w:val="en-GB"/>
    </w:rPr>
  </w:style>
  <w:style w:type="paragraph" w:styleId="FootnoteText">
    <w:name w:val="footnote text"/>
    <w:basedOn w:val="Normal"/>
    <w:link w:val="FootnoteTextChar"/>
    <w:uiPriority w:val="99"/>
    <w:unhideWhenUsed/>
    <w:rsid w:val="0025501A"/>
    <w:pPr>
      <w:jc w:val="left"/>
    </w:pPr>
    <w:rPr>
      <w:sz w:val="18"/>
      <w:szCs w:val="20"/>
    </w:rPr>
  </w:style>
  <w:style w:type="character" w:customStyle="1" w:styleId="FootnoteTextChar">
    <w:name w:val="Footnote Text Char"/>
    <w:basedOn w:val="DefaultParagraphFont"/>
    <w:link w:val="FootnoteText"/>
    <w:uiPriority w:val="99"/>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mop/?m=cp-mop-10"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meetings/CP-MOP-09"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ecisions/mop/?m=cp-mop-11" TargetMode="External"/><Relationship Id="rId47" Type="http://schemas.openxmlformats.org/officeDocument/2006/relationships/hyperlink" Target="https://www.cbd.int/documents/CBD/SB8J/1/8" TargetMode="External"/><Relationship Id="rId50" Type="http://schemas.openxmlformats.org/officeDocument/2006/relationships/header" Target="header2.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9" Type="http://schemas.openxmlformats.org/officeDocument/2006/relationships/hyperlink" Target="https://www.cbd.int/recommendations/sbi/?m=sbi-06" TargetMode="External"/><Relationship Id="rId11" Type="http://schemas.openxmlformats.org/officeDocument/2006/relationships/endnotes" Target="endnotes.xml"/><Relationship Id="rId24" Type="http://schemas.openxmlformats.org/officeDocument/2006/relationships/hyperlink" Target="https://www.cbd.int/decisions/mop/?m=cp-mop-10" TargetMode="External"/><Relationship Id="rId32" Type="http://schemas.openxmlformats.org/officeDocument/2006/relationships/hyperlink" Target="https://www.cbd.int/decisions/mop/?m=cp-mop-11" TargetMode="External"/><Relationship Id="rId37" Type="http://schemas.openxmlformats.org/officeDocument/2006/relationships/hyperlink" Target="https://www.cbd.int/doc/decisions/cp-mop-09/cp-mop-09-dec-13-en.pdf" TargetMode="External"/><Relationship Id="rId40" Type="http://schemas.openxmlformats.org/officeDocument/2006/relationships/hyperlink" Target="https://www.cbd.int/decisions/mop/?m=cp-mop-11" TargetMode="External"/><Relationship Id="rId45" Type="http://schemas.openxmlformats.org/officeDocument/2006/relationships/hyperlink" Target="https://www.cbd.int/decisions/mop/?m=cp-mop-11" TargetMode="External"/><Relationship Id="rId53" Type="http://schemas.openxmlformats.org/officeDocument/2006/relationships/header" Target="head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mop/?m=cp-mop-11"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ocuments/CBD/SBI/6/10"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ecisions/mop/?m=cp-mop-11" TargetMode="External"/><Relationship Id="rId38" Type="http://schemas.openxmlformats.org/officeDocument/2006/relationships/hyperlink" Target="https://www.cbd.int/doc/decisions/cp-mop-09/cp-mop-09-dec-13-en.pdf" TargetMode="External"/><Relationship Id="rId46" Type="http://schemas.openxmlformats.org/officeDocument/2006/relationships/hyperlink" Target="https://www.cbd.int/documents/CBD/SBSTTA/27/10"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stta/?m=sbstta-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mop-07/mop-07-dec-09-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35893"/>
    <w:rsid w:val="002102C3"/>
    <w:rsid w:val="00301B09"/>
    <w:rsid w:val="003564DA"/>
    <w:rsid w:val="00383139"/>
    <w:rsid w:val="00486C3E"/>
    <w:rsid w:val="004E0E01"/>
    <w:rsid w:val="006F6AD1"/>
    <w:rsid w:val="00851B14"/>
    <w:rsid w:val="009100F9"/>
    <w:rsid w:val="00923707"/>
    <w:rsid w:val="009A1B81"/>
    <w:rsid w:val="009B136C"/>
    <w:rsid w:val="00AA4C9A"/>
    <w:rsid w:val="00AB0FAB"/>
    <w:rsid w:val="00B03323"/>
    <w:rsid w:val="00BB41D3"/>
    <w:rsid w:val="00C67541"/>
    <w:rsid w:val="00CA520A"/>
    <w:rsid w:val="00CF09B9"/>
    <w:rsid w:val="00D121D3"/>
    <w:rsid w:val="00D74860"/>
    <w:rsid w:val="00DB4E2F"/>
    <w:rsid w:val="00DD7E92"/>
    <w:rsid w:val="00E139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826E09-F26A-49B8-854F-B986FBF13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3</TotalTime>
  <Pages>12</Pages>
  <Words>4829</Words>
  <Characters>30474</Characters>
  <Application>Microsoft Office Word</Application>
  <DocSecurity>0</DocSecurity>
  <Lines>468</Lines>
  <Paragraphs>222</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35081</CharactersWithSpaces>
  <SharedDoc>false</SharedDoc>
  <HLinks>
    <vt:vector size="264" baseType="variant">
      <vt:variant>
        <vt:i4>8257591</vt:i4>
      </vt:variant>
      <vt:variant>
        <vt:i4>96</vt:i4>
      </vt:variant>
      <vt:variant>
        <vt:i4>0</vt:i4>
      </vt:variant>
      <vt:variant>
        <vt:i4>5</vt:i4>
      </vt:variant>
      <vt:variant>
        <vt:lpwstr>https://www.cbd.int/documents/CBD/SBI/6/10</vt:lpwstr>
      </vt:variant>
      <vt:variant>
        <vt:lpwstr/>
      </vt:variant>
      <vt:variant>
        <vt:i4>2949217</vt:i4>
      </vt:variant>
      <vt:variant>
        <vt:i4>93</vt:i4>
      </vt:variant>
      <vt:variant>
        <vt:i4>0</vt:i4>
      </vt:variant>
      <vt:variant>
        <vt:i4>5</vt:i4>
      </vt:variant>
      <vt:variant>
        <vt:lpwstr>https://www.cbd.int/documents/CBD/SB8J/1/8</vt:lpwstr>
      </vt:variant>
      <vt:variant>
        <vt:lpwstr/>
      </vt:variant>
      <vt:variant>
        <vt:i4>7733367</vt:i4>
      </vt:variant>
      <vt:variant>
        <vt:i4>90</vt:i4>
      </vt:variant>
      <vt:variant>
        <vt:i4>0</vt:i4>
      </vt:variant>
      <vt:variant>
        <vt:i4>5</vt:i4>
      </vt:variant>
      <vt:variant>
        <vt:lpwstr>https://www.cbd.int/documents/CBD/SBSTTA/27/10</vt:lpwstr>
      </vt:variant>
      <vt:variant>
        <vt:lpwstr/>
      </vt:variant>
      <vt:variant>
        <vt:i4>7405681</vt:i4>
      </vt:variant>
      <vt:variant>
        <vt:i4>87</vt:i4>
      </vt:variant>
      <vt:variant>
        <vt:i4>0</vt:i4>
      </vt:variant>
      <vt:variant>
        <vt:i4>5</vt:i4>
      </vt:variant>
      <vt:variant>
        <vt:lpwstr>https://www.cbd.int/decisions/mop/?m=cp-mop-11</vt:lpwstr>
      </vt:variant>
      <vt:variant>
        <vt:lpwstr/>
      </vt:variant>
      <vt:variant>
        <vt:i4>7405681</vt:i4>
      </vt:variant>
      <vt:variant>
        <vt:i4>84</vt:i4>
      </vt:variant>
      <vt:variant>
        <vt:i4>0</vt:i4>
      </vt:variant>
      <vt:variant>
        <vt:i4>5</vt:i4>
      </vt:variant>
      <vt:variant>
        <vt:lpwstr>https://www.cbd.int/decisions/mop/?m=cp-mop-11</vt:lpwstr>
      </vt:variant>
      <vt:variant>
        <vt:lpwstr/>
      </vt:variant>
      <vt:variant>
        <vt:i4>7405681</vt:i4>
      </vt:variant>
      <vt:variant>
        <vt:i4>81</vt:i4>
      </vt:variant>
      <vt:variant>
        <vt:i4>0</vt:i4>
      </vt:variant>
      <vt:variant>
        <vt:i4>5</vt:i4>
      </vt:variant>
      <vt:variant>
        <vt:lpwstr>https://www.cbd.int/decisions/mop/?m=cp-mop-11</vt:lpwstr>
      </vt:variant>
      <vt:variant>
        <vt:lpwstr/>
      </vt:variant>
      <vt:variant>
        <vt:i4>7405681</vt:i4>
      </vt:variant>
      <vt:variant>
        <vt:i4>78</vt:i4>
      </vt:variant>
      <vt:variant>
        <vt:i4>0</vt:i4>
      </vt:variant>
      <vt:variant>
        <vt:i4>5</vt:i4>
      </vt:variant>
      <vt:variant>
        <vt:lpwstr>https://www.cbd.int/decisions/mop/?m=cp-mop-11</vt:lpwstr>
      </vt:variant>
      <vt:variant>
        <vt:lpwstr/>
      </vt:variant>
      <vt:variant>
        <vt:i4>3473440</vt:i4>
      </vt:variant>
      <vt:variant>
        <vt:i4>75</vt:i4>
      </vt:variant>
      <vt:variant>
        <vt:i4>0</vt:i4>
      </vt:variant>
      <vt:variant>
        <vt:i4>5</vt:i4>
      </vt:variant>
      <vt:variant>
        <vt:lpwstr>https://www.cbd.int/recommendations/sbstta/?m=sbstta-27</vt:lpwstr>
      </vt:variant>
      <vt:variant>
        <vt:lpwstr/>
      </vt:variant>
      <vt:variant>
        <vt:i4>7405681</vt:i4>
      </vt:variant>
      <vt:variant>
        <vt:i4>72</vt:i4>
      </vt:variant>
      <vt:variant>
        <vt:i4>0</vt:i4>
      </vt:variant>
      <vt:variant>
        <vt:i4>5</vt:i4>
      </vt:variant>
      <vt:variant>
        <vt:lpwstr>https://www.cbd.int/decisions/mop/?m=cp-mop-11</vt:lpwstr>
      </vt:variant>
      <vt:variant>
        <vt:lpwstr/>
      </vt:variant>
      <vt:variant>
        <vt:i4>3473440</vt:i4>
      </vt:variant>
      <vt:variant>
        <vt:i4>69</vt:i4>
      </vt:variant>
      <vt:variant>
        <vt:i4>0</vt:i4>
      </vt:variant>
      <vt:variant>
        <vt:i4>5</vt:i4>
      </vt:variant>
      <vt:variant>
        <vt:lpwstr>https://www.cbd.int/recommendations/sbstta/?m=sbstta-27</vt:lpwstr>
      </vt:variant>
      <vt:variant>
        <vt:lpwstr/>
      </vt:variant>
      <vt:variant>
        <vt:i4>7798832</vt:i4>
      </vt:variant>
      <vt:variant>
        <vt:i4>66</vt:i4>
      </vt:variant>
      <vt:variant>
        <vt:i4>0</vt:i4>
      </vt:variant>
      <vt:variant>
        <vt:i4>5</vt:i4>
      </vt:variant>
      <vt:variant>
        <vt:lpwstr>https://www.cbd.int/doc/decisions/cp-mop-09/cp-mop-09-dec-13-en.pdf</vt:lpwstr>
      </vt:variant>
      <vt:variant>
        <vt:lpwstr/>
      </vt:variant>
      <vt:variant>
        <vt:i4>7798832</vt:i4>
      </vt:variant>
      <vt:variant>
        <vt:i4>63</vt:i4>
      </vt:variant>
      <vt:variant>
        <vt:i4>0</vt:i4>
      </vt:variant>
      <vt:variant>
        <vt:i4>5</vt:i4>
      </vt:variant>
      <vt:variant>
        <vt:lpwstr>https://www.cbd.int/doc/decisions/cp-mop-09/cp-mop-09-dec-13-en.pdf</vt:lpwstr>
      </vt:variant>
      <vt:variant>
        <vt:lpwstr/>
      </vt:variant>
      <vt:variant>
        <vt:i4>7405681</vt:i4>
      </vt:variant>
      <vt:variant>
        <vt:i4>60</vt:i4>
      </vt:variant>
      <vt:variant>
        <vt:i4>0</vt:i4>
      </vt:variant>
      <vt:variant>
        <vt:i4>5</vt:i4>
      </vt:variant>
      <vt:variant>
        <vt:lpwstr>https://www.cbd.int/decisions/mop/?m=cp-mop-11</vt:lpwstr>
      </vt:variant>
      <vt:variant>
        <vt:lpwstr/>
      </vt:variant>
      <vt:variant>
        <vt:i4>983064</vt:i4>
      </vt:variant>
      <vt:variant>
        <vt:i4>57</vt:i4>
      </vt:variant>
      <vt:variant>
        <vt:i4>0</vt:i4>
      </vt:variant>
      <vt:variant>
        <vt:i4>5</vt:i4>
      </vt:variant>
      <vt:variant>
        <vt:lpwstr>https://www.cbd.int/recommendations/sbi/?m=sbi-06</vt:lpwstr>
      </vt:variant>
      <vt:variant>
        <vt:lpwstr/>
      </vt:variant>
      <vt:variant>
        <vt:i4>983064</vt:i4>
      </vt:variant>
      <vt:variant>
        <vt:i4>54</vt:i4>
      </vt:variant>
      <vt:variant>
        <vt:i4>0</vt:i4>
      </vt:variant>
      <vt:variant>
        <vt:i4>5</vt:i4>
      </vt:variant>
      <vt:variant>
        <vt:lpwstr>https://www.cbd.int/recommendations/sbi/?m=sbi-06</vt:lpwstr>
      </vt:variant>
      <vt:variant>
        <vt:lpwstr/>
      </vt:variant>
      <vt:variant>
        <vt:i4>7405681</vt:i4>
      </vt:variant>
      <vt:variant>
        <vt:i4>51</vt:i4>
      </vt:variant>
      <vt:variant>
        <vt:i4>0</vt:i4>
      </vt:variant>
      <vt:variant>
        <vt:i4>5</vt:i4>
      </vt:variant>
      <vt:variant>
        <vt:lpwstr>https://www.cbd.int/decisions/mop/?m=cp-mop-11</vt:lpwstr>
      </vt:variant>
      <vt:variant>
        <vt:lpwstr/>
      </vt:variant>
      <vt:variant>
        <vt:i4>7405681</vt:i4>
      </vt:variant>
      <vt:variant>
        <vt:i4>48</vt:i4>
      </vt:variant>
      <vt:variant>
        <vt:i4>0</vt:i4>
      </vt:variant>
      <vt:variant>
        <vt:i4>5</vt:i4>
      </vt:variant>
      <vt:variant>
        <vt:lpwstr>https://www.cbd.int/decisions/mop/?m=cp-mop-11</vt:lpwstr>
      </vt:variant>
      <vt:variant>
        <vt:lpwstr/>
      </vt:variant>
      <vt:variant>
        <vt:i4>983064</vt:i4>
      </vt:variant>
      <vt:variant>
        <vt:i4>45</vt:i4>
      </vt:variant>
      <vt:variant>
        <vt:i4>0</vt:i4>
      </vt:variant>
      <vt:variant>
        <vt:i4>5</vt:i4>
      </vt:variant>
      <vt:variant>
        <vt:lpwstr>https://www.cbd.int/recommendations/sbi/?m=sbi-06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8126510</vt:i4>
      </vt:variant>
      <vt:variant>
        <vt:i4>18</vt:i4>
      </vt:variant>
      <vt:variant>
        <vt:i4>0</vt:i4>
      </vt:variant>
      <vt:variant>
        <vt:i4>5</vt:i4>
      </vt:variant>
      <vt:variant>
        <vt:lpwstr>https://www.cbd.int/meetings/CP-MOP-09</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ariant>
        <vt:i4>8126510</vt:i4>
      </vt:variant>
      <vt:variant>
        <vt:i4>15</vt:i4>
      </vt:variant>
      <vt:variant>
        <vt:i4>0</vt:i4>
      </vt:variant>
      <vt:variant>
        <vt:i4>5</vt:i4>
      </vt:variant>
      <vt:variant>
        <vt:lpwstr>https://www.cbd.int/meetings/CP-MOP-09</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7274526</vt:i4>
      </vt:variant>
      <vt:variant>
        <vt:i4>15</vt:i4>
      </vt:variant>
      <vt:variant>
        <vt:i4>0</vt:i4>
      </vt:variant>
      <vt:variant>
        <vt:i4>5</vt:i4>
      </vt:variant>
      <vt:variant>
        <vt:lpwstr>mailto:martha.rochamunive@un.org</vt:lpwstr>
      </vt:variant>
      <vt:variant>
        <vt:lpwstr/>
      </vt:variant>
      <vt:variant>
        <vt:i4>7667728</vt:i4>
      </vt:variant>
      <vt:variant>
        <vt:i4>12</vt:i4>
      </vt:variant>
      <vt:variant>
        <vt:i4>0</vt:i4>
      </vt:variant>
      <vt:variant>
        <vt:i4>5</vt:i4>
      </vt:variant>
      <vt:variant>
        <vt:lpwstr>https://bch.cbd.int/protocol/cpb_mopmeetings.shtml</vt:lpwstr>
      </vt:variant>
      <vt:variant>
        <vt:lpwstr>mop9</vt:lpwstr>
      </vt:variant>
      <vt:variant>
        <vt:i4>8060944</vt:i4>
      </vt:variant>
      <vt:variant>
        <vt:i4>9</vt:i4>
      </vt:variant>
      <vt:variant>
        <vt:i4>0</vt:i4>
      </vt:variant>
      <vt:variant>
        <vt:i4>5</vt:i4>
      </vt:variant>
      <vt:variant>
        <vt:lpwstr>https://bch.cbd.int/protocol/cpb_mopmeetings.shtml</vt:lpwstr>
      </vt:variant>
      <vt:variant>
        <vt:lpwstr>mop7</vt:lpwstr>
      </vt:variant>
      <vt:variant>
        <vt:i4>6422584</vt:i4>
      </vt:variant>
      <vt:variant>
        <vt:i4>6</vt:i4>
      </vt:variant>
      <vt:variant>
        <vt:i4>0</vt:i4>
      </vt:variant>
      <vt:variant>
        <vt:i4>5</vt:i4>
      </vt:variant>
      <vt:variant>
        <vt:lpwstr>https://www.cbd.int/cop-bureau</vt:lpwstr>
      </vt:variant>
      <vt:variant>
        <vt:lpwstr/>
      </vt:variant>
      <vt:variant>
        <vt:i4>6422584</vt:i4>
      </vt:variant>
      <vt:variant>
        <vt:i4>3</vt:i4>
      </vt:variant>
      <vt:variant>
        <vt:i4>0</vt:i4>
      </vt:variant>
      <vt:variant>
        <vt:i4>5</vt:i4>
      </vt:variant>
      <vt:variant>
        <vt:lpwstr>https://www.cbd.int/cop-bureau</vt:lpwstr>
      </vt:variant>
      <vt:variant>
        <vt:lpwstr/>
      </vt:variant>
      <vt:variant>
        <vt:i4>6422584</vt:i4>
      </vt:variant>
      <vt:variant>
        <vt:i4>0</vt:i4>
      </vt:variant>
      <vt:variant>
        <vt:i4>0</vt:i4>
      </vt:variant>
      <vt:variant>
        <vt:i4>5</vt:i4>
      </vt:variant>
      <vt:variant>
        <vt:lpwstr>https://www.cbd.int/cop-bureau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CBD/CP/MOP/12/1/Add.1</dc:subject>
  <dc:creator>Secretariat of the Convention on Biological Diversity</dc:creator>
  <cp:keywords>Convention on Biological Diversity</cp:keywords>
  <cp:lastModifiedBy>Veronique Lefebvre</cp:lastModifiedBy>
  <cp:revision>8</cp:revision>
  <cp:lastPrinted>2020-01-22T04:56:00Z</cp:lastPrinted>
  <dcterms:created xsi:type="dcterms:W3CDTF">2026-06-09T16:05:00Z</dcterms:created>
  <dcterms:modified xsi:type="dcterms:W3CDTF">2026-06-10T12:33:00Z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