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B8A147" w14:textId="362599DF" w:rsidR="00FB5DD0" w:rsidRDefault="00FB5DD0" w:rsidP="00B6045E">
      <w:pPr>
        <w:pStyle w:val="CBDTitle"/>
      </w:pPr>
      <w:bookmarkStart w:id="0" w:name="_Hlk176608623"/>
      <w:r>
        <w:t>Non-paper on item 2</w:t>
      </w:r>
    </w:p>
    <w:p w14:paraId="110F6FAD" w14:textId="1108552F" w:rsidR="00A96B21" w:rsidRPr="005D49DC" w:rsidRDefault="00D17251" w:rsidP="00B6045E">
      <w:pPr>
        <w:pStyle w:val="CBDTitle"/>
      </w:pPr>
      <w:r>
        <w:t xml:space="preserve">Review of implementation: progress in national target setting and updating of national biodiversity strategies and action plans </w:t>
      </w:r>
      <w:bookmarkEnd w:id="0"/>
    </w:p>
    <w:p w14:paraId="6FAEEBF5" w14:textId="77777777" w:rsidR="008C4434" w:rsidRPr="00106E20" w:rsidRDefault="008C4434" w:rsidP="00B6045E">
      <w:pPr>
        <w:pStyle w:val="Para10"/>
        <w:keepNext/>
        <w:ind w:left="562" w:firstLine="562"/>
        <w:rPr>
          <w:i/>
          <w:iCs/>
          <w:lang w:val="en-GB"/>
        </w:rPr>
      </w:pPr>
      <w:r w:rsidRPr="00106E20">
        <w:rPr>
          <w:i/>
          <w:iCs/>
          <w:lang w:val="en-GB"/>
        </w:rPr>
        <w:t>The Subsidiary Body on Implementation</w:t>
      </w:r>
      <w:r w:rsidRPr="00106E20">
        <w:rPr>
          <w:lang w:val="en-GB"/>
        </w:rPr>
        <w:t>,</w:t>
      </w:r>
    </w:p>
    <w:p w14:paraId="249F17C8" w14:textId="7ADD278E" w:rsidR="008C4434" w:rsidRPr="00106E20" w:rsidRDefault="008C4434" w:rsidP="00B6045E">
      <w:pPr>
        <w:pStyle w:val="Para10"/>
        <w:ind w:left="567" w:firstLine="567"/>
        <w:rPr>
          <w:lang w:val="en-GB"/>
        </w:rPr>
      </w:pPr>
      <w:r w:rsidRPr="00106E20">
        <w:rPr>
          <w:i/>
          <w:iCs/>
          <w:lang w:val="en-GB"/>
        </w:rPr>
        <w:t>Recalling</w:t>
      </w:r>
      <w:r w:rsidRPr="00106E20">
        <w:rPr>
          <w:lang w:val="en-GB"/>
        </w:rPr>
        <w:t xml:space="preserve"> decisions XIII/25</w:t>
      </w:r>
      <w:r w:rsidR="00EA3462" w:rsidRPr="00106E20">
        <w:rPr>
          <w:lang w:val="en-GB"/>
        </w:rPr>
        <w:t xml:space="preserve"> of 9</w:t>
      </w:r>
      <w:r w:rsidR="00984E24" w:rsidRPr="00106E20">
        <w:rPr>
          <w:lang w:val="en-GB"/>
        </w:rPr>
        <w:t xml:space="preserve"> December 2016</w:t>
      </w:r>
      <w:r w:rsidRPr="00106E20">
        <w:rPr>
          <w:lang w:val="en-GB"/>
        </w:rPr>
        <w:t xml:space="preserve">, </w:t>
      </w:r>
      <w:proofErr w:type="gramStart"/>
      <w:r w:rsidRPr="00106E20">
        <w:rPr>
          <w:lang w:val="en-GB"/>
        </w:rPr>
        <w:t>14/28</w:t>
      </w:r>
      <w:proofErr w:type="gramEnd"/>
      <w:r w:rsidRPr="00106E20">
        <w:rPr>
          <w:lang w:val="en-GB"/>
        </w:rPr>
        <w:t xml:space="preserve"> </w:t>
      </w:r>
      <w:r w:rsidR="007C437B" w:rsidRPr="00106E20">
        <w:rPr>
          <w:lang w:val="en-GB"/>
        </w:rPr>
        <w:t>of</w:t>
      </w:r>
      <w:r w:rsidR="00F96A95" w:rsidRPr="00106E20">
        <w:rPr>
          <w:lang w:val="en-GB"/>
        </w:rPr>
        <w:t xml:space="preserve"> 25 November 2018 </w:t>
      </w:r>
      <w:r w:rsidRPr="00106E20">
        <w:rPr>
          <w:lang w:val="en-GB"/>
        </w:rPr>
        <w:t xml:space="preserve">and 15/6 </w:t>
      </w:r>
      <w:r w:rsidR="00F96A95" w:rsidRPr="00106E20">
        <w:rPr>
          <w:lang w:val="en-GB"/>
        </w:rPr>
        <w:t>of 19</w:t>
      </w:r>
      <w:r w:rsidR="00F27C70" w:rsidRPr="00106E20">
        <w:rPr>
          <w:lang w:val="en-GB"/>
        </w:rPr>
        <w:t> </w:t>
      </w:r>
      <w:r w:rsidR="00F96A95" w:rsidRPr="00106E20">
        <w:rPr>
          <w:lang w:val="en-GB"/>
        </w:rPr>
        <w:t xml:space="preserve">December 2022 </w:t>
      </w:r>
      <w:r w:rsidRPr="00106E20">
        <w:rPr>
          <w:lang w:val="en-GB"/>
        </w:rPr>
        <w:t>of the Conference of the Parties</w:t>
      </w:r>
      <w:r w:rsidR="00F96A95" w:rsidRPr="00106E20">
        <w:rPr>
          <w:lang w:val="en-GB"/>
        </w:rPr>
        <w:t>,</w:t>
      </w:r>
    </w:p>
    <w:p w14:paraId="3073CD31" w14:textId="4620FF68" w:rsidR="008C4434" w:rsidRPr="00106E20" w:rsidRDefault="008C4434" w:rsidP="00B6045E">
      <w:pPr>
        <w:pStyle w:val="Para10"/>
        <w:ind w:left="567" w:firstLine="567"/>
        <w:rPr>
          <w:lang w:val="en-GB"/>
        </w:rPr>
      </w:pPr>
      <w:r w:rsidRPr="00106E20">
        <w:rPr>
          <w:i/>
          <w:iCs/>
          <w:lang w:val="en-GB"/>
        </w:rPr>
        <w:t>Having considered</w:t>
      </w:r>
      <w:r w:rsidRPr="00106E20">
        <w:rPr>
          <w:lang w:val="en-GB"/>
        </w:rPr>
        <w:t xml:space="preserve"> the information provided in document CBD/SBI/5/2</w:t>
      </w:r>
      <w:r w:rsidR="00B25A34" w:rsidRPr="00106E20">
        <w:rPr>
          <w:lang w:val="en-GB"/>
        </w:rPr>
        <w:t>/Rev.1</w:t>
      </w:r>
      <w:r w:rsidRPr="00106E20">
        <w:rPr>
          <w:lang w:val="en-GB"/>
        </w:rPr>
        <w:t xml:space="preserve"> and its addenda</w:t>
      </w:r>
      <w:r w:rsidR="001C7971" w:rsidRPr="00106E20">
        <w:rPr>
          <w:lang w:val="en-GB"/>
        </w:rPr>
        <w:t>,</w:t>
      </w:r>
      <w:r w:rsidR="001C7971" w:rsidRPr="00106E20">
        <w:rPr>
          <w:rStyle w:val="FootnoteReference"/>
          <w:lang w:val="en-GB"/>
        </w:rPr>
        <w:footnoteReference w:id="2"/>
      </w:r>
      <w:r w:rsidRPr="00106E20">
        <w:rPr>
          <w:lang w:val="en-GB"/>
        </w:rPr>
        <w:t xml:space="preserve"> </w:t>
      </w:r>
    </w:p>
    <w:p w14:paraId="32A36A03" w14:textId="3F3C7AA9" w:rsidR="008C4434" w:rsidRPr="00106E20" w:rsidRDefault="008C4434" w:rsidP="00B6045E">
      <w:pPr>
        <w:pStyle w:val="Para10"/>
        <w:ind w:left="567" w:firstLine="567"/>
        <w:rPr>
          <w:lang w:val="en-GB"/>
        </w:rPr>
      </w:pPr>
      <w:r w:rsidRPr="00106E20">
        <w:rPr>
          <w:i/>
          <w:iCs/>
          <w:lang w:val="en-GB"/>
        </w:rPr>
        <w:t>Recommends</w:t>
      </w:r>
      <w:r w:rsidRPr="00106E20">
        <w:rPr>
          <w:lang w:val="en-GB"/>
        </w:rPr>
        <w:t xml:space="preserve"> that</w:t>
      </w:r>
      <w:r w:rsidR="000B55E3" w:rsidRPr="00106E20">
        <w:rPr>
          <w:lang w:val="en-GB"/>
        </w:rPr>
        <w:t>,</w:t>
      </w:r>
      <w:r w:rsidRPr="00106E20">
        <w:rPr>
          <w:lang w:val="en-GB"/>
        </w:rPr>
        <w:t xml:space="preserve"> </w:t>
      </w:r>
      <w:r w:rsidR="000B55E3" w:rsidRPr="00106E20">
        <w:rPr>
          <w:lang w:val="en-GB"/>
        </w:rPr>
        <w:t xml:space="preserve">at its sixteenth meeting, </w:t>
      </w:r>
      <w:r w:rsidRPr="00106E20">
        <w:rPr>
          <w:lang w:val="en-GB"/>
        </w:rPr>
        <w:t xml:space="preserve">the Conference of the Parties </w:t>
      </w:r>
      <w:r w:rsidR="00FC0343" w:rsidRPr="00106E20">
        <w:rPr>
          <w:lang w:val="en-GB"/>
        </w:rPr>
        <w:t>adopt a decision along the following lines</w:t>
      </w:r>
      <w:r w:rsidR="007E4B5B" w:rsidRPr="00106E20">
        <w:rPr>
          <w:lang w:val="en-GB"/>
        </w:rPr>
        <w:t>:</w:t>
      </w:r>
    </w:p>
    <w:p w14:paraId="55B9C08E" w14:textId="67C4C3BF" w:rsidR="0089214A" w:rsidRPr="00106E20" w:rsidRDefault="0089214A" w:rsidP="00B6045E">
      <w:pPr>
        <w:pStyle w:val="Para10"/>
        <w:tabs>
          <w:tab w:val="clear" w:pos="567"/>
        </w:tabs>
        <w:ind w:left="1134" w:firstLine="567"/>
        <w:rPr>
          <w:lang w:val="en-GB"/>
        </w:rPr>
      </w:pPr>
      <w:r w:rsidRPr="00106E20">
        <w:rPr>
          <w:i/>
          <w:iCs/>
          <w:lang w:val="en-GB"/>
        </w:rPr>
        <w:t>The Conference of the Parties</w:t>
      </w:r>
      <w:r w:rsidRPr="00106E20">
        <w:rPr>
          <w:lang w:val="en-GB"/>
        </w:rPr>
        <w:t>,</w:t>
      </w:r>
    </w:p>
    <w:p w14:paraId="05F97C48" w14:textId="66CA89FC" w:rsidR="00FC0343" w:rsidRPr="00106E20" w:rsidRDefault="008C4434" w:rsidP="00B6045E">
      <w:pPr>
        <w:pStyle w:val="Para10"/>
        <w:tabs>
          <w:tab w:val="clear" w:pos="567"/>
          <w:tab w:val="clear" w:pos="1134"/>
        </w:tabs>
        <w:ind w:left="1134" w:firstLine="567"/>
        <w:rPr>
          <w:lang w:val="en-GB"/>
        </w:rPr>
      </w:pPr>
      <w:r w:rsidRPr="00106E20">
        <w:rPr>
          <w:i/>
          <w:iCs/>
          <w:lang w:val="en-GB"/>
        </w:rPr>
        <w:t>Recalling</w:t>
      </w:r>
      <w:r w:rsidRPr="00106E20">
        <w:rPr>
          <w:lang w:val="en-GB"/>
        </w:rPr>
        <w:t xml:space="preserve"> </w:t>
      </w:r>
      <w:r w:rsidR="0AF68909" w:rsidRPr="00106E20">
        <w:rPr>
          <w:lang w:val="en-GB"/>
        </w:rPr>
        <w:t xml:space="preserve">the adoption of the enhanced </w:t>
      </w:r>
      <w:r w:rsidR="00B92587" w:rsidRPr="00106E20">
        <w:rPr>
          <w:lang w:val="en-GB"/>
        </w:rPr>
        <w:t>multidimensional approach to</w:t>
      </w:r>
      <w:r w:rsidR="0AF68909" w:rsidRPr="00106E20">
        <w:rPr>
          <w:lang w:val="en-GB"/>
        </w:rPr>
        <w:t xml:space="preserve"> planning, monitoring, </w:t>
      </w:r>
      <w:r w:rsidR="0045779B" w:rsidRPr="00106E20">
        <w:rPr>
          <w:lang w:val="en-GB"/>
        </w:rPr>
        <w:t xml:space="preserve">reporting and </w:t>
      </w:r>
      <w:r w:rsidR="0AF68909" w:rsidRPr="00106E20">
        <w:rPr>
          <w:lang w:val="en-GB"/>
        </w:rPr>
        <w:t xml:space="preserve">review in </w:t>
      </w:r>
      <w:r w:rsidRPr="00106E20">
        <w:rPr>
          <w:lang w:val="en-GB"/>
        </w:rPr>
        <w:t>decision 15/6</w:t>
      </w:r>
      <w:r w:rsidR="008E74CF" w:rsidRPr="00106E20">
        <w:rPr>
          <w:lang w:val="en-GB"/>
        </w:rPr>
        <w:t xml:space="preserve"> of 19 December 2022</w:t>
      </w:r>
      <w:r w:rsidR="0041342F" w:rsidRPr="00106E20">
        <w:rPr>
          <w:lang w:val="en-GB"/>
        </w:rPr>
        <w:t>,</w:t>
      </w:r>
      <w:r w:rsidRPr="00106E20">
        <w:rPr>
          <w:lang w:val="en-GB"/>
        </w:rPr>
        <w:t xml:space="preserve"> </w:t>
      </w:r>
    </w:p>
    <w:p w14:paraId="0D528904" w14:textId="1F0C7E0B" w:rsidR="004C4BC6" w:rsidRPr="00106E20" w:rsidRDefault="000126A2" w:rsidP="004C4BC6">
      <w:pPr>
        <w:pStyle w:val="Para10"/>
        <w:tabs>
          <w:tab w:val="clear" w:pos="567"/>
          <w:tab w:val="clear" w:pos="1134"/>
        </w:tabs>
        <w:ind w:left="1134" w:firstLine="567"/>
        <w:rPr>
          <w:lang w:val="en-US"/>
        </w:rPr>
      </w:pPr>
      <w:r w:rsidRPr="00106E20">
        <w:rPr>
          <w:i/>
          <w:iCs/>
          <w:lang w:val="en-US"/>
        </w:rPr>
        <w:t>R</w:t>
      </w:r>
      <w:r w:rsidR="7D0B493E" w:rsidRPr="00106E20">
        <w:rPr>
          <w:i/>
          <w:iCs/>
          <w:lang w:val="en-US"/>
        </w:rPr>
        <w:t>ecalling</w:t>
      </w:r>
      <w:r w:rsidRPr="00106E20">
        <w:rPr>
          <w:i/>
          <w:iCs/>
          <w:lang w:val="en-US"/>
        </w:rPr>
        <w:t xml:space="preserve"> also</w:t>
      </w:r>
      <w:r w:rsidR="7D0B493E" w:rsidRPr="00106E20">
        <w:rPr>
          <w:lang w:val="en-US"/>
        </w:rPr>
        <w:t xml:space="preserve"> the adoption of the Kunming-Montreal Global Biodiversity Framework</w:t>
      </w:r>
      <w:r w:rsidR="56C1A4DC" w:rsidRPr="00106E20">
        <w:rPr>
          <w:lang w:val="en-US"/>
        </w:rPr>
        <w:t xml:space="preserve"> </w:t>
      </w:r>
      <w:r w:rsidR="00C17955" w:rsidRPr="00106E20">
        <w:rPr>
          <w:lang w:val="en-US"/>
        </w:rPr>
        <w:t xml:space="preserve">by </w:t>
      </w:r>
      <w:r w:rsidR="7D0B493E" w:rsidRPr="00106E20">
        <w:rPr>
          <w:lang w:val="en-US"/>
        </w:rPr>
        <w:t xml:space="preserve">decision 15/4 </w:t>
      </w:r>
      <w:r w:rsidR="00353291" w:rsidRPr="00106E20">
        <w:rPr>
          <w:lang w:val="en-US"/>
        </w:rPr>
        <w:t xml:space="preserve">of 19 </w:t>
      </w:r>
      <w:r w:rsidR="7D0B493E" w:rsidRPr="00106E20">
        <w:rPr>
          <w:lang w:val="en-US"/>
        </w:rPr>
        <w:t>December 2022</w:t>
      </w:r>
      <w:r w:rsidR="004C4BC6" w:rsidRPr="00106E20">
        <w:rPr>
          <w:lang w:val="en-US"/>
        </w:rPr>
        <w:t>,</w:t>
      </w:r>
      <w:r w:rsidR="31586A42" w:rsidRPr="00106E20">
        <w:rPr>
          <w:lang w:val="en-US"/>
        </w:rPr>
        <w:t xml:space="preserve"> the adoption of the </w:t>
      </w:r>
      <w:r w:rsidR="00353291" w:rsidRPr="00106E20">
        <w:rPr>
          <w:lang w:val="en-US"/>
        </w:rPr>
        <w:t xml:space="preserve">monitoring framework for the Kunming-Montreal Global Biodiversity Framework </w:t>
      </w:r>
      <w:r w:rsidR="00C17955" w:rsidRPr="00106E20">
        <w:rPr>
          <w:lang w:val="en-US"/>
        </w:rPr>
        <w:t xml:space="preserve">by </w:t>
      </w:r>
      <w:r w:rsidR="31586A42" w:rsidRPr="00106E20">
        <w:rPr>
          <w:lang w:val="en-US"/>
        </w:rPr>
        <w:t xml:space="preserve">decision 15/5 </w:t>
      </w:r>
      <w:r w:rsidR="00353291" w:rsidRPr="00106E20">
        <w:rPr>
          <w:lang w:val="en-US"/>
        </w:rPr>
        <w:t xml:space="preserve">of 19 </w:t>
      </w:r>
      <w:r w:rsidR="31586A42" w:rsidRPr="00106E20">
        <w:rPr>
          <w:lang w:val="en-US"/>
        </w:rPr>
        <w:t>December 202</w:t>
      </w:r>
      <w:r w:rsidR="006B7855" w:rsidRPr="00106E20">
        <w:rPr>
          <w:lang w:val="en-US"/>
        </w:rPr>
        <w:t>2</w:t>
      </w:r>
      <w:r w:rsidR="004C4BC6" w:rsidRPr="00106E20">
        <w:rPr>
          <w:lang w:val="en-US"/>
        </w:rPr>
        <w:t xml:space="preserve"> and the adoption of the Gender Plan of Action </w:t>
      </w:r>
      <w:r w:rsidR="00413262" w:rsidRPr="00106E20">
        <w:rPr>
          <w:lang w:val="en-US"/>
        </w:rPr>
        <w:t xml:space="preserve">(2023–2030) </w:t>
      </w:r>
      <w:r w:rsidR="00C17955" w:rsidRPr="00106E20">
        <w:rPr>
          <w:lang w:val="en-US"/>
        </w:rPr>
        <w:t xml:space="preserve">by </w:t>
      </w:r>
      <w:r w:rsidR="004C4BC6" w:rsidRPr="00106E20">
        <w:rPr>
          <w:lang w:val="en-US"/>
        </w:rPr>
        <w:t>decision 15/11 of 19</w:t>
      </w:r>
      <w:r w:rsidR="00BD3105" w:rsidRPr="00106E20">
        <w:rPr>
          <w:lang w:val="en-US"/>
        </w:rPr>
        <w:t> </w:t>
      </w:r>
      <w:r w:rsidR="004C4BC6" w:rsidRPr="00106E20">
        <w:rPr>
          <w:lang w:val="en-US"/>
        </w:rPr>
        <w:t>December 202</w:t>
      </w:r>
      <w:r w:rsidR="006B7855" w:rsidRPr="00106E20">
        <w:rPr>
          <w:lang w:val="en-US"/>
        </w:rPr>
        <w:t>2,</w:t>
      </w:r>
    </w:p>
    <w:p w14:paraId="3B1CA488" w14:textId="3D4C2218" w:rsidR="004C4BC6" w:rsidRPr="00106E20" w:rsidRDefault="006B7C17" w:rsidP="008665B1">
      <w:pPr>
        <w:pStyle w:val="Para10"/>
        <w:tabs>
          <w:tab w:val="clear" w:pos="567"/>
          <w:tab w:val="clear" w:pos="1134"/>
        </w:tabs>
        <w:ind w:left="1134" w:firstLine="567"/>
        <w:rPr>
          <w:lang w:val="en-US"/>
        </w:rPr>
      </w:pPr>
      <w:r w:rsidRPr="00106E20">
        <w:rPr>
          <w:i/>
          <w:iCs/>
          <w:lang w:val="en-US"/>
        </w:rPr>
        <w:t>R</w:t>
      </w:r>
      <w:r w:rsidR="000E56F1" w:rsidRPr="00106E20">
        <w:rPr>
          <w:i/>
          <w:iCs/>
          <w:lang w:val="en-US"/>
        </w:rPr>
        <w:t>ecalling</w:t>
      </w:r>
      <w:r w:rsidR="00CF7E2A" w:rsidRPr="00106E20">
        <w:rPr>
          <w:i/>
          <w:iCs/>
          <w:lang w:val="en-US"/>
        </w:rPr>
        <w:t xml:space="preserve"> further</w:t>
      </w:r>
      <w:r w:rsidR="000E56F1" w:rsidRPr="00106E20">
        <w:rPr>
          <w:i/>
          <w:iCs/>
          <w:lang w:val="en-US"/>
        </w:rPr>
        <w:t xml:space="preserve"> </w:t>
      </w:r>
      <w:r w:rsidR="000E56F1" w:rsidRPr="00106E20">
        <w:rPr>
          <w:lang w:val="en-US"/>
        </w:rPr>
        <w:t xml:space="preserve">Articles 20 and 21 </w:t>
      </w:r>
      <w:r w:rsidR="00666CA7" w:rsidRPr="00106E20">
        <w:rPr>
          <w:lang w:val="en-US"/>
        </w:rPr>
        <w:t>of the text of the Convention on Biological Diversity</w:t>
      </w:r>
      <w:r w:rsidR="00DA23B4" w:rsidRPr="00106E20">
        <w:rPr>
          <w:lang w:val="en-US"/>
        </w:rPr>
        <w:t>,</w:t>
      </w:r>
    </w:p>
    <w:p w14:paraId="46EA6E8D" w14:textId="12D7AE5C" w:rsidR="00FC0343" w:rsidRPr="00B6045E" w:rsidRDefault="4CB90A74" w:rsidP="00B6045E">
      <w:pPr>
        <w:pStyle w:val="Para10"/>
        <w:tabs>
          <w:tab w:val="clear" w:pos="567"/>
          <w:tab w:val="clear" w:pos="1134"/>
        </w:tabs>
        <w:ind w:left="1134" w:firstLine="567"/>
      </w:pPr>
      <w:r w:rsidRPr="00106E20">
        <w:rPr>
          <w:i/>
          <w:iCs/>
        </w:rPr>
        <w:t>Expressing appreciation</w:t>
      </w:r>
      <w:r w:rsidRPr="00106E20">
        <w:t xml:space="preserve"> to the Parties </w:t>
      </w:r>
      <w:r w:rsidR="75A9570C" w:rsidRPr="00106E20">
        <w:t xml:space="preserve">that </w:t>
      </w:r>
      <w:r w:rsidRPr="00106E20">
        <w:t xml:space="preserve">hosted the regional and subregional dialogues on national biodiversity strategies and action plans and the Parties and organizations </w:t>
      </w:r>
      <w:r w:rsidR="75A9570C" w:rsidRPr="00106E20">
        <w:t xml:space="preserve">that </w:t>
      </w:r>
      <w:r w:rsidRPr="00106E20">
        <w:t>provid</w:t>
      </w:r>
      <w:r w:rsidR="75A9570C" w:rsidRPr="00106E20">
        <w:t>ed</w:t>
      </w:r>
      <w:r w:rsidRPr="00106E20">
        <w:t xml:space="preserve"> financial</w:t>
      </w:r>
      <w:r>
        <w:t xml:space="preserve"> and logistical support </w:t>
      </w:r>
      <w:r w:rsidR="75A9570C">
        <w:t>for</w:t>
      </w:r>
      <w:r>
        <w:t xml:space="preserve"> their organization, </w:t>
      </w:r>
    </w:p>
    <w:p w14:paraId="384C614D" w14:textId="2CC4D21B" w:rsidR="0024414D" w:rsidRDefault="0024414D" w:rsidP="7D0B493E">
      <w:pPr>
        <w:pStyle w:val="Para10"/>
        <w:tabs>
          <w:tab w:val="clear" w:pos="567"/>
          <w:tab w:val="clear" w:pos="1134"/>
        </w:tabs>
        <w:ind w:left="1134" w:firstLine="567"/>
        <w:rPr>
          <w:i/>
          <w:iCs/>
          <w:lang w:val="en-GB"/>
        </w:rPr>
      </w:pPr>
      <w:r w:rsidRPr="7D0B493E">
        <w:rPr>
          <w:i/>
          <w:iCs/>
          <w:lang w:val="en-GB"/>
        </w:rPr>
        <w:t xml:space="preserve">Noting </w:t>
      </w:r>
      <w:r w:rsidRPr="00C03A64">
        <w:rPr>
          <w:lang w:val="en-GB"/>
        </w:rPr>
        <w:t>the</w:t>
      </w:r>
      <w:r w:rsidR="2001A02C" w:rsidRPr="7D0B493E">
        <w:rPr>
          <w:lang w:val="en-GB"/>
        </w:rPr>
        <w:t xml:space="preserve"> outcomes of and the information and experiences shared during the </w:t>
      </w:r>
      <w:r w:rsidR="00353291">
        <w:t xml:space="preserve">regional and subregional </w:t>
      </w:r>
      <w:r w:rsidRPr="00C03A64">
        <w:rPr>
          <w:lang w:val="en-GB"/>
        </w:rPr>
        <w:t>dialogues on national biodiversity strategies and action plans</w:t>
      </w:r>
      <w:r w:rsidR="00CF7E2A" w:rsidRPr="00106E20">
        <w:rPr>
          <w:lang w:val="en-GB"/>
        </w:rPr>
        <w:t>,</w:t>
      </w:r>
    </w:p>
    <w:p w14:paraId="7C43572C" w14:textId="526EAA43" w:rsidR="004205DA" w:rsidRDefault="004205DA" w:rsidP="00B6045E">
      <w:pPr>
        <w:pStyle w:val="Para10"/>
        <w:tabs>
          <w:tab w:val="clear" w:pos="567"/>
          <w:tab w:val="clear" w:pos="1134"/>
        </w:tabs>
        <w:ind w:left="1134" w:firstLine="567"/>
        <w:rPr>
          <w:lang w:val="en-GB"/>
        </w:rPr>
      </w:pPr>
      <w:r w:rsidRPr="7D0B493E">
        <w:rPr>
          <w:i/>
          <w:iCs/>
          <w:lang w:val="en-GB"/>
        </w:rPr>
        <w:t>Noting with appreciation</w:t>
      </w:r>
      <w:r w:rsidRPr="7D0B493E">
        <w:rPr>
          <w:lang w:val="en-GB"/>
        </w:rPr>
        <w:t xml:space="preserve"> the support provided to</w:t>
      </w:r>
      <w:r w:rsidR="00AA259B" w:rsidRPr="7D0B493E">
        <w:rPr>
          <w:lang w:val="en-GB"/>
        </w:rPr>
        <w:t xml:space="preserve"> </w:t>
      </w:r>
      <w:r w:rsidR="0049150D" w:rsidRPr="7D0B493E">
        <w:rPr>
          <w:lang w:val="en-GB"/>
        </w:rPr>
        <w:t>some</w:t>
      </w:r>
      <w:r w:rsidRPr="7D0B493E">
        <w:rPr>
          <w:lang w:val="en-GB"/>
        </w:rPr>
        <w:t xml:space="preserve"> </w:t>
      </w:r>
      <w:r w:rsidR="00353291">
        <w:rPr>
          <w:lang w:val="en-GB"/>
        </w:rPr>
        <w:t>Parties</w:t>
      </w:r>
      <w:r w:rsidR="00353291" w:rsidRPr="7D0B493E">
        <w:rPr>
          <w:lang w:val="en-GB"/>
        </w:rPr>
        <w:t xml:space="preserve"> </w:t>
      </w:r>
      <w:r w:rsidRPr="7D0B493E">
        <w:rPr>
          <w:lang w:val="en-GB"/>
        </w:rPr>
        <w:t>by the Global Environment Facility and its implementing agencies for facilitating the revision and updating of national biodiversity strateg</w:t>
      </w:r>
      <w:r w:rsidR="008629FA" w:rsidRPr="7D0B493E">
        <w:rPr>
          <w:lang w:val="en-GB"/>
        </w:rPr>
        <w:t>ies</w:t>
      </w:r>
      <w:r w:rsidRPr="7D0B493E">
        <w:rPr>
          <w:lang w:val="en-GB"/>
        </w:rPr>
        <w:t xml:space="preserve"> and action plans</w:t>
      </w:r>
      <w:r w:rsidR="738276C1" w:rsidRPr="7D0B493E">
        <w:rPr>
          <w:lang w:val="en-GB"/>
        </w:rPr>
        <w:t xml:space="preserve">, while </w:t>
      </w:r>
      <w:r w:rsidR="738276C1" w:rsidRPr="00106E20">
        <w:rPr>
          <w:lang w:val="en-GB"/>
        </w:rPr>
        <w:t>noting with concern</w:t>
      </w:r>
      <w:r w:rsidR="738276C1" w:rsidRPr="7D0B493E">
        <w:rPr>
          <w:i/>
          <w:iCs/>
          <w:lang w:val="en-GB"/>
        </w:rPr>
        <w:t xml:space="preserve"> </w:t>
      </w:r>
      <w:r w:rsidR="738276C1" w:rsidRPr="7D0B493E">
        <w:rPr>
          <w:lang w:val="en-GB"/>
        </w:rPr>
        <w:t xml:space="preserve">that not all eligible </w:t>
      </w:r>
      <w:r w:rsidR="00353291">
        <w:rPr>
          <w:lang w:val="en-GB"/>
        </w:rPr>
        <w:t>Parties</w:t>
      </w:r>
      <w:r w:rsidR="00353291" w:rsidRPr="7D0B493E">
        <w:rPr>
          <w:lang w:val="en-GB"/>
        </w:rPr>
        <w:t xml:space="preserve"> </w:t>
      </w:r>
      <w:r w:rsidR="738276C1" w:rsidRPr="7D0B493E">
        <w:rPr>
          <w:lang w:val="en-GB"/>
        </w:rPr>
        <w:t xml:space="preserve">were provided </w:t>
      </w:r>
      <w:r w:rsidR="00C6541F">
        <w:rPr>
          <w:lang w:val="en-GB"/>
        </w:rPr>
        <w:t xml:space="preserve">with </w:t>
      </w:r>
      <w:r w:rsidR="738276C1" w:rsidRPr="7D0B493E">
        <w:rPr>
          <w:lang w:val="en-GB"/>
        </w:rPr>
        <w:t>timely support</w:t>
      </w:r>
      <w:r w:rsidR="00331840" w:rsidRPr="7D0B493E">
        <w:rPr>
          <w:lang w:val="en-GB"/>
        </w:rPr>
        <w:t>,</w:t>
      </w:r>
      <w:r w:rsidR="00A33719" w:rsidRPr="7D0B493E">
        <w:rPr>
          <w:lang w:val="en-GB"/>
        </w:rPr>
        <w:t xml:space="preserve"> </w:t>
      </w:r>
    </w:p>
    <w:p w14:paraId="0400B682" w14:textId="15BD120E" w:rsidR="0045779B" w:rsidRPr="0045779B" w:rsidRDefault="0045779B" w:rsidP="00B6045E">
      <w:pPr>
        <w:pStyle w:val="Para10"/>
        <w:tabs>
          <w:tab w:val="clear" w:pos="567"/>
          <w:tab w:val="clear" w:pos="1134"/>
        </w:tabs>
        <w:ind w:left="1134" w:firstLine="567"/>
        <w:rPr>
          <w:lang w:val="en-GB"/>
        </w:rPr>
      </w:pPr>
      <w:r>
        <w:rPr>
          <w:i/>
          <w:iCs/>
          <w:lang w:val="en-GB"/>
        </w:rPr>
        <w:t>Highlighting</w:t>
      </w:r>
      <w:r w:rsidRPr="0045779B">
        <w:rPr>
          <w:lang w:val="en-GB"/>
        </w:rPr>
        <w:t xml:space="preserve"> the need for the rapid implementation of the Framework,</w:t>
      </w:r>
    </w:p>
    <w:p w14:paraId="01DE7EE5" w14:textId="1B87B078" w:rsidR="00227B71" w:rsidRPr="00227B71" w:rsidRDefault="00227B71" w:rsidP="00B6045E">
      <w:pPr>
        <w:pStyle w:val="Para10"/>
        <w:tabs>
          <w:tab w:val="clear" w:pos="567"/>
          <w:tab w:val="clear" w:pos="1134"/>
        </w:tabs>
        <w:ind w:left="1134" w:firstLine="567"/>
        <w:rPr>
          <w:lang w:val="en-GB"/>
        </w:rPr>
      </w:pPr>
      <w:r w:rsidRPr="00C03A64">
        <w:rPr>
          <w:i/>
          <w:iCs/>
          <w:lang w:val="en-GB"/>
        </w:rPr>
        <w:t>Recognizing</w:t>
      </w:r>
      <w:r w:rsidRPr="00227B71">
        <w:rPr>
          <w:lang w:val="en-GB"/>
        </w:rPr>
        <w:t xml:space="preserve"> that </w:t>
      </w:r>
      <w:r w:rsidR="00C43314">
        <w:rPr>
          <w:lang w:val="en-GB"/>
        </w:rPr>
        <w:t xml:space="preserve">the </w:t>
      </w:r>
      <w:r w:rsidRPr="00227B71">
        <w:rPr>
          <w:lang w:val="en-GB"/>
        </w:rPr>
        <w:t>revisi</w:t>
      </w:r>
      <w:r w:rsidR="00C43314">
        <w:rPr>
          <w:lang w:val="en-GB"/>
        </w:rPr>
        <w:t>o</w:t>
      </w:r>
      <w:r w:rsidRPr="00227B71">
        <w:rPr>
          <w:lang w:val="en-GB"/>
        </w:rPr>
        <w:t>n or updating of national biodiversity strateg</w:t>
      </w:r>
      <w:r w:rsidR="00C43314">
        <w:rPr>
          <w:lang w:val="en-GB"/>
        </w:rPr>
        <w:t>ies</w:t>
      </w:r>
      <w:r w:rsidRPr="00227B71">
        <w:rPr>
          <w:lang w:val="en-GB"/>
        </w:rPr>
        <w:t xml:space="preserve"> and action plans </w:t>
      </w:r>
      <w:r w:rsidR="00353291">
        <w:rPr>
          <w:lang w:val="en-GB"/>
        </w:rPr>
        <w:t xml:space="preserve">in line with the Framework </w:t>
      </w:r>
      <w:r w:rsidRPr="00227B71">
        <w:rPr>
          <w:lang w:val="en-GB"/>
        </w:rPr>
        <w:t xml:space="preserve">depends on the provision of adequate, sufficient, predictable and accessible means of implementation, including financial resources, capacity-building and development, technical and scientific cooperation and technology transfer, </w:t>
      </w:r>
      <w:proofErr w:type="gramStart"/>
      <w:r w:rsidRPr="00227B71">
        <w:rPr>
          <w:lang w:val="en-GB"/>
        </w:rPr>
        <w:t xml:space="preserve">in particular </w:t>
      </w:r>
      <w:r w:rsidR="00353291">
        <w:rPr>
          <w:lang w:val="en-GB"/>
        </w:rPr>
        <w:t>for</w:t>
      </w:r>
      <w:proofErr w:type="gramEnd"/>
      <w:r w:rsidR="00353291" w:rsidRPr="00227B71">
        <w:rPr>
          <w:lang w:val="en-GB"/>
        </w:rPr>
        <w:t xml:space="preserve"> </w:t>
      </w:r>
      <w:r w:rsidRPr="00227B71">
        <w:rPr>
          <w:lang w:val="en-GB"/>
        </w:rPr>
        <w:t>developing countr</w:t>
      </w:r>
      <w:r w:rsidR="00353291">
        <w:rPr>
          <w:lang w:val="en-GB"/>
        </w:rPr>
        <w:t>y Parties</w:t>
      </w:r>
      <w:r w:rsidR="00121DF1">
        <w:rPr>
          <w:lang w:val="en-GB"/>
        </w:rPr>
        <w:t>,</w:t>
      </w:r>
    </w:p>
    <w:p w14:paraId="572123FD" w14:textId="3F89BDA4" w:rsidR="00E44BFE" w:rsidRPr="00C42980" w:rsidRDefault="00293456" w:rsidP="00E44BFE">
      <w:pPr>
        <w:pStyle w:val="Para10"/>
        <w:tabs>
          <w:tab w:val="clear" w:pos="567"/>
          <w:tab w:val="clear" w:pos="1134"/>
        </w:tabs>
        <w:ind w:left="1134" w:firstLine="567"/>
        <w:rPr>
          <w:lang w:val="en-GB"/>
        </w:rPr>
      </w:pPr>
      <w:r>
        <w:rPr>
          <w:lang w:val="en-GB"/>
        </w:rPr>
        <w:t>1</w:t>
      </w:r>
      <w:r w:rsidR="00E44BFE" w:rsidRPr="7D0B493E">
        <w:rPr>
          <w:lang w:val="en-GB"/>
        </w:rPr>
        <w:t>.</w:t>
      </w:r>
      <w:r w:rsidR="00E44BFE">
        <w:tab/>
      </w:r>
      <w:r w:rsidR="00E44BFE" w:rsidRPr="7D0B493E">
        <w:rPr>
          <w:i/>
          <w:iCs/>
          <w:lang w:val="en-GB"/>
        </w:rPr>
        <w:t>Congratulates</w:t>
      </w:r>
      <w:r w:rsidR="00E44BFE" w:rsidRPr="7D0B493E">
        <w:rPr>
          <w:lang w:val="en-GB"/>
        </w:rPr>
        <w:t xml:space="preserve"> the Parties that have </w:t>
      </w:r>
      <w:r w:rsidR="001068F0" w:rsidRPr="7D0B493E">
        <w:rPr>
          <w:lang w:val="en-GB"/>
        </w:rPr>
        <w:t xml:space="preserve">submitted their revised and </w:t>
      </w:r>
      <w:r w:rsidR="00E44BFE" w:rsidRPr="7D0B493E">
        <w:rPr>
          <w:lang w:val="en-GB"/>
        </w:rPr>
        <w:t>updated</w:t>
      </w:r>
      <w:r w:rsidR="711C6269" w:rsidRPr="7D0B493E">
        <w:rPr>
          <w:lang w:val="en-GB"/>
        </w:rPr>
        <w:t xml:space="preserve"> </w:t>
      </w:r>
      <w:r w:rsidR="00E44BFE" w:rsidRPr="7D0B493E">
        <w:rPr>
          <w:lang w:val="en-GB"/>
        </w:rPr>
        <w:t>national biodiversity strategies and action plans in the light of the Framework</w:t>
      </w:r>
      <w:r w:rsidR="009F56B5" w:rsidRPr="7D0B493E">
        <w:rPr>
          <w:lang w:val="en-GB"/>
        </w:rPr>
        <w:t xml:space="preserve">, </w:t>
      </w:r>
      <w:r w:rsidR="009F56B5">
        <w:rPr>
          <w:lang w:val="en-GB"/>
        </w:rPr>
        <w:t xml:space="preserve">as </w:t>
      </w:r>
      <w:r w:rsidR="009F56B5" w:rsidRPr="7D0B493E">
        <w:rPr>
          <w:lang w:val="en-GB"/>
        </w:rPr>
        <w:t>listed in annex I</w:t>
      </w:r>
      <w:r w:rsidR="00E44BFE" w:rsidRPr="7D0B493E">
        <w:rPr>
          <w:lang w:val="en-GB"/>
        </w:rPr>
        <w:t>;</w:t>
      </w:r>
    </w:p>
    <w:p w14:paraId="4CA33C70" w14:textId="53CC127F" w:rsidR="00FC0343" w:rsidRPr="008665B1" w:rsidRDefault="00293456" w:rsidP="008665B1">
      <w:pPr>
        <w:pStyle w:val="Para10"/>
        <w:tabs>
          <w:tab w:val="clear" w:pos="567"/>
          <w:tab w:val="clear" w:pos="1134"/>
        </w:tabs>
        <w:ind w:left="1134" w:firstLine="567"/>
      </w:pPr>
      <w:r>
        <w:t>2</w:t>
      </w:r>
      <w:r w:rsidR="00E16490" w:rsidRPr="511450E4">
        <w:t>.</w:t>
      </w:r>
      <w:r w:rsidR="00E16490" w:rsidRPr="00B6045E">
        <w:rPr>
          <w:i/>
          <w:iCs/>
          <w:lang w:val="en-GB"/>
        </w:rPr>
        <w:tab/>
      </w:r>
      <w:r w:rsidR="008C4434" w:rsidRPr="7D0B493E">
        <w:rPr>
          <w:i/>
          <w:iCs/>
        </w:rPr>
        <w:t>Notes with satisfaction</w:t>
      </w:r>
      <w:r w:rsidR="008C4434" w:rsidRPr="511450E4">
        <w:t xml:space="preserve"> that </w:t>
      </w:r>
      <w:proofErr w:type="gramStart"/>
      <w:r w:rsidR="0081311D">
        <w:t>a number of</w:t>
      </w:r>
      <w:proofErr w:type="gramEnd"/>
      <w:r w:rsidR="0081311D">
        <w:t xml:space="preserve"> </w:t>
      </w:r>
      <w:r w:rsidR="008C4434" w:rsidRPr="511450E4">
        <w:t xml:space="preserve">Parties, </w:t>
      </w:r>
      <w:r w:rsidR="00CE2A98">
        <w:t xml:space="preserve">as </w:t>
      </w:r>
      <w:r w:rsidR="008C4434" w:rsidRPr="511450E4">
        <w:t xml:space="preserve">listed in </w:t>
      </w:r>
      <w:r w:rsidR="009609C4" w:rsidRPr="511450E4">
        <w:t>a</w:t>
      </w:r>
      <w:r w:rsidR="008C4434" w:rsidRPr="511450E4">
        <w:t xml:space="preserve">nnex </w:t>
      </w:r>
      <w:r w:rsidR="00E44BFE" w:rsidRPr="511450E4">
        <w:t>I</w:t>
      </w:r>
      <w:r w:rsidR="00A84425" w:rsidRPr="511450E4">
        <w:t>I</w:t>
      </w:r>
      <w:r w:rsidR="008C4434" w:rsidRPr="511450E4">
        <w:t xml:space="preserve">, have </w:t>
      </w:r>
      <w:r w:rsidR="002022DB">
        <w:t>communicated</w:t>
      </w:r>
      <w:r w:rsidR="008C4434" w:rsidRPr="511450E4">
        <w:t xml:space="preserve"> national targets aligned with the global targets of the Framework</w:t>
      </w:r>
      <w:r w:rsidR="008665B1">
        <w:t>,</w:t>
      </w:r>
      <w:r w:rsidR="00650F9E">
        <w:t xml:space="preserve"> </w:t>
      </w:r>
      <w:r w:rsidR="78FFF83A">
        <w:t xml:space="preserve">either </w:t>
      </w:r>
      <w:r w:rsidR="00650F9E">
        <w:t>as a stand</w:t>
      </w:r>
      <w:r w:rsidR="00930EA6">
        <w:t>-</w:t>
      </w:r>
      <w:r w:rsidR="00650F9E">
        <w:t>alone submission</w:t>
      </w:r>
      <w:r w:rsidR="113668F3">
        <w:t xml:space="preserve"> or as part of the submission of their national biodiversity strateg</w:t>
      </w:r>
      <w:r w:rsidR="00930EA6">
        <w:t>ies</w:t>
      </w:r>
      <w:r w:rsidR="113668F3">
        <w:t xml:space="preserve"> </w:t>
      </w:r>
      <w:r w:rsidR="113668F3">
        <w:lastRenderedPageBreak/>
        <w:t>and action plan</w:t>
      </w:r>
      <w:r w:rsidR="00930EA6">
        <w:t>s</w:t>
      </w:r>
      <w:r w:rsidR="008665B1">
        <w:t>,</w:t>
      </w:r>
      <w:r w:rsidR="2A2D2F1D">
        <w:t xml:space="preserve"> </w:t>
      </w:r>
      <w:r w:rsidR="2A2D2F1D" w:rsidRPr="00C03A64">
        <w:t>and submitted th</w:t>
      </w:r>
      <w:r w:rsidR="00C75ED5">
        <w:t>o</w:t>
      </w:r>
      <w:r w:rsidR="2A2D2F1D" w:rsidRPr="00C03A64">
        <w:t xml:space="preserve">se following the template provided in annex I to decision 15/6 and using </w:t>
      </w:r>
      <w:r w:rsidR="00666CA7">
        <w:t>the</w:t>
      </w:r>
      <w:r w:rsidR="2A2D2F1D" w:rsidRPr="00C03A64">
        <w:t xml:space="preserve"> online reporting tool</w:t>
      </w:r>
      <w:r w:rsidR="066D7B41">
        <w:t xml:space="preserve"> of the clearing-house </w:t>
      </w:r>
      <w:r w:rsidR="008665B1">
        <w:t>mechanism</w:t>
      </w:r>
      <w:r w:rsidR="00FC0343" w:rsidRPr="511450E4">
        <w:t>;</w:t>
      </w:r>
    </w:p>
    <w:p w14:paraId="606EEB2D" w14:textId="511F3C42" w:rsidR="00BF1EF4" w:rsidRPr="00BF1EF4" w:rsidRDefault="008665B1" w:rsidP="00BF1EF4">
      <w:pPr>
        <w:pStyle w:val="Para10"/>
        <w:ind w:left="1134" w:firstLine="567"/>
      </w:pPr>
      <w:r w:rsidRPr="00106E20">
        <w:t>3.</w:t>
      </w:r>
      <w:r>
        <w:rPr>
          <w:i/>
          <w:iCs/>
        </w:rPr>
        <w:tab/>
      </w:r>
      <w:r w:rsidR="00BF1EF4" w:rsidRPr="008665B1">
        <w:rPr>
          <w:i/>
          <w:iCs/>
        </w:rPr>
        <w:t>Urges</w:t>
      </w:r>
      <w:r w:rsidR="00BF1EF4">
        <w:t xml:space="preserve"> Parties that have not yet done so to</w:t>
      </w:r>
      <w:r w:rsidR="00BF1EF4" w:rsidRPr="00BF1EF4">
        <w:t xml:space="preserve"> </w:t>
      </w:r>
      <w:r w:rsidR="0045779B">
        <w:t xml:space="preserve">revise or </w:t>
      </w:r>
      <w:r w:rsidR="00BF1EF4" w:rsidRPr="00BF1EF4">
        <w:t xml:space="preserve">update their national biodiversity strategies and action plans </w:t>
      </w:r>
      <w:r w:rsidR="00BF1EF4" w:rsidRPr="00BF1EF4">
        <w:rPr>
          <w:lang w:val="en-US"/>
        </w:rPr>
        <w:t>in accordance with Article 6 of the Convention, following the guidance provided in annex I</w:t>
      </w:r>
      <w:r w:rsidR="00BF1EF4">
        <w:rPr>
          <w:lang w:val="en-US"/>
        </w:rPr>
        <w:t xml:space="preserve"> </w:t>
      </w:r>
      <w:r w:rsidR="0081311D">
        <w:rPr>
          <w:lang w:val="en-US"/>
        </w:rPr>
        <w:t xml:space="preserve">to </w:t>
      </w:r>
      <w:r w:rsidR="00BF1EF4">
        <w:rPr>
          <w:lang w:val="en-US"/>
        </w:rPr>
        <w:t xml:space="preserve">decision </w:t>
      </w:r>
      <w:r w:rsidR="000F2EE3">
        <w:rPr>
          <w:lang w:val="en-US"/>
        </w:rPr>
        <w:t>15/6,</w:t>
      </w:r>
      <w:r w:rsidR="00BF1EF4" w:rsidRPr="00BF1EF4">
        <w:rPr>
          <w:lang w:val="en-US"/>
        </w:rPr>
        <w:t xml:space="preserve"> </w:t>
      </w:r>
      <w:r w:rsidR="00BF1EF4" w:rsidRPr="00BF1EF4">
        <w:t xml:space="preserve">aligned with the Framework and its goals and targets, including those related to means of implementation, and to submit them through the clearing-house mechanism </w:t>
      </w:r>
      <w:r w:rsidR="00BF1EF4">
        <w:t>as soon as possible</w:t>
      </w:r>
      <w:r w:rsidR="00B25E5D">
        <w:t>;</w:t>
      </w:r>
    </w:p>
    <w:p w14:paraId="21B1710E" w14:textId="3657926F" w:rsidR="000F2EE3" w:rsidRDefault="008665B1" w:rsidP="008665B1">
      <w:pPr>
        <w:pStyle w:val="Para10"/>
        <w:tabs>
          <w:tab w:val="clear" w:pos="567"/>
          <w:tab w:val="clear" w:pos="1134"/>
        </w:tabs>
        <w:ind w:left="1134" w:firstLine="567"/>
        <w:rPr>
          <w:lang w:val="en-GB"/>
        </w:rPr>
      </w:pPr>
      <w:r>
        <w:rPr>
          <w:lang w:val="en-GB"/>
        </w:rPr>
        <w:t>4.</w:t>
      </w:r>
      <w:r w:rsidR="00293456">
        <w:rPr>
          <w:lang w:val="en-GB"/>
        </w:rPr>
        <w:tab/>
      </w:r>
      <w:r w:rsidR="000F2EE3" w:rsidRPr="008665B1">
        <w:rPr>
          <w:i/>
          <w:iCs/>
          <w:lang w:val="en-US"/>
        </w:rPr>
        <w:t>Encourages</w:t>
      </w:r>
      <w:r w:rsidR="000F2EE3">
        <w:rPr>
          <w:lang w:val="en-US"/>
        </w:rPr>
        <w:t xml:space="preserve"> Parties t</w:t>
      </w:r>
      <w:r w:rsidR="000F2EE3" w:rsidRPr="000F2EE3">
        <w:rPr>
          <w:lang w:val="en-US"/>
        </w:rPr>
        <w:t>o enable the full and effective participation and engagement of women, indigenous peoples and local communities, youth, civil society organizations, academia, the private sector, all levels of government and stakeholders from all other relevant sectors in all levels of development and implementation of the national biodiversity strategies and action plans</w:t>
      </w:r>
      <w:r>
        <w:rPr>
          <w:lang w:val="en-US"/>
        </w:rPr>
        <w:t xml:space="preserve"> through </w:t>
      </w:r>
      <w:r w:rsidRPr="7D0B493E">
        <w:rPr>
          <w:lang w:val="en-GB"/>
        </w:rPr>
        <w:t>inclusive and transparent modalities</w:t>
      </w:r>
      <w:r w:rsidR="003402E2">
        <w:rPr>
          <w:lang w:val="en-GB"/>
        </w:rPr>
        <w:t>;</w:t>
      </w:r>
    </w:p>
    <w:p w14:paraId="53A7500F" w14:textId="12DFA067" w:rsidR="00C84FDF" w:rsidRPr="00106E20" w:rsidRDefault="008A3CB2" w:rsidP="00C84FDF">
      <w:pPr>
        <w:pStyle w:val="Para10"/>
        <w:tabs>
          <w:tab w:val="clear" w:pos="567"/>
          <w:tab w:val="clear" w:pos="1134"/>
        </w:tabs>
        <w:ind w:left="1134" w:firstLine="567"/>
        <w:rPr>
          <w:lang w:val="en-US"/>
        </w:rPr>
      </w:pPr>
      <w:r>
        <w:t>5</w:t>
      </w:r>
      <w:r w:rsidR="003C5DEB">
        <w:t>.</w:t>
      </w:r>
      <w:r w:rsidR="003C5DEB">
        <w:tab/>
      </w:r>
      <w:r w:rsidR="6880639F" w:rsidRPr="00106E20">
        <w:rPr>
          <w:i/>
          <w:iCs/>
        </w:rPr>
        <w:t>Invites</w:t>
      </w:r>
      <w:r w:rsidR="00434469" w:rsidRPr="00106E20">
        <w:rPr>
          <w:lang w:val="en-GB"/>
        </w:rPr>
        <w:t xml:space="preserve"> the Global Environment Facility and its implementing agencies to provide timely support</w:t>
      </w:r>
      <w:r w:rsidR="004C4BC6" w:rsidRPr="00106E20">
        <w:rPr>
          <w:lang w:val="en-GB"/>
        </w:rPr>
        <w:t xml:space="preserve"> to </w:t>
      </w:r>
      <w:r w:rsidR="7E7D3310" w:rsidRPr="00106E20">
        <w:rPr>
          <w:lang w:val="en-GB"/>
        </w:rPr>
        <w:t>all</w:t>
      </w:r>
      <w:r w:rsidR="00434469" w:rsidRPr="00106E20">
        <w:rPr>
          <w:lang w:val="en-GB"/>
        </w:rPr>
        <w:t xml:space="preserve"> eligible </w:t>
      </w:r>
      <w:r w:rsidR="004C4BC6" w:rsidRPr="00106E20">
        <w:rPr>
          <w:lang w:val="en-GB"/>
        </w:rPr>
        <w:t xml:space="preserve">Parties, aligned with national circumstances and needs, to enable them </w:t>
      </w:r>
      <w:r w:rsidR="00434469" w:rsidRPr="00106E20">
        <w:rPr>
          <w:lang w:val="en-GB"/>
        </w:rPr>
        <w:t>to revise and update their national biodiversity strategies and action plans</w:t>
      </w:r>
      <w:r w:rsidR="003402E2" w:rsidRPr="00106E20">
        <w:rPr>
          <w:lang w:val="en-GB"/>
        </w:rPr>
        <w:t>;</w:t>
      </w:r>
    </w:p>
    <w:p w14:paraId="5D6D0901" w14:textId="6C338893" w:rsidR="00FC0343" w:rsidRPr="00106E20" w:rsidRDefault="73B5DED8" w:rsidP="00B6045E">
      <w:pPr>
        <w:pStyle w:val="Para10"/>
        <w:tabs>
          <w:tab w:val="clear" w:pos="567"/>
          <w:tab w:val="clear" w:pos="1134"/>
        </w:tabs>
        <w:ind w:left="1134" w:firstLine="567"/>
        <w:rPr>
          <w:lang w:val="en-GB"/>
        </w:rPr>
      </w:pPr>
      <w:r w:rsidRPr="00106E20">
        <w:rPr>
          <w:lang w:val="en-GB"/>
        </w:rPr>
        <w:t>[</w:t>
      </w:r>
      <w:r w:rsidR="008A3CB2" w:rsidRPr="00106E20">
        <w:rPr>
          <w:lang w:val="en-GB"/>
        </w:rPr>
        <w:t>6</w:t>
      </w:r>
      <w:r w:rsidR="00E16490" w:rsidRPr="00106E20">
        <w:rPr>
          <w:lang w:val="en-GB"/>
        </w:rPr>
        <w:t>.</w:t>
      </w:r>
      <w:r w:rsidR="00E16490" w:rsidRPr="00106E20">
        <w:rPr>
          <w:i/>
          <w:iCs/>
          <w:lang w:val="en-GB"/>
        </w:rPr>
        <w:tab/>
      </w:r>
      <w:r w:rsidR="000A6599" w:rsidRPr="00106E20">
        <w:rPr>
          <w:lang w:val="en-GB"/>
        </w:rPr>
        <w:t>[</w:t>
      </w:r>
      <w:r w:rsidR="00FC0343" w:rsidRPr="00106E20">
        <w:rPr>
          <w:i/>
          <w:iCs/>
          <w:lang w:val="en-GB"/>
        </w:rPr>
        <w:t>W</w:t>
      </w:r>
      <w:r w:rsidR="008C4434" w:rsidRPr="00106E20">
        <w:rPr>
          <w:i/>
          <w:iCs/>
          <w:lang w:val="en-GB"/>
        </w:rPr>
        <w:t>elcomes</w:t>
      </w:r>
      <w:proofErr w:type="gramStart"/>
      <w:r w:rsidR="000A6599" w:rsidRPr="00106E20">
        <w:rPr>
          <w:lang w:val="en-GB"/>
        </w:rPr>
        <w:t>][</w:t>
      </w:r>
      <w:proofErr w:type="gramEnd"/>
      <w:r w:rsidR="000A6599" w:rsidRPr="00106E20">
        <w:rPr>
          <w:i/>
          <w:iCs/>
          <w:lang w:val="en-GB"/>
        </w:rPr>
        <w:t>Takes note of</w:t>
      </w:r>
      <w:r w:rsidR="000A6599" w:rsidRPr="00106E20">
        <w:rPr>
          <w:lang w:val="en-GB"/>
        </w:rPr>
        <w:t>]</w:t>
      </w:r>
      <w:r w:rsidR="008C4434" w:rsidRPr="00106E20">
        <w:rPr>
          <w:i/>
          <w:iCs/>
          <w:lang w:val="en-GB"/>
        </w:rPr>
        <w:t xml:space="preserve"> </w:t>
      </w:r>
      <w:r w:rsidR="008C4434" w:rsidRPr="00106E20">
        <w:rPr>
          <w:lang w:val="en-GB"/>
        </w:rPr>
        <w:t xml:space="preserve">the views shared by Parties </w:t>
      </w:r>
      <w:r w:rsidR="0056173F" w:rsidRPr="00106E20">
        <w:rPr>
          <w:lang w:val="en-GB"/>
        </w:rPr>
        <w:t xml:space="preserve">during </w:t>
      </w:r>
      <w:r w:rsidR="008C4434" w:rsidRPr="00106E20">
        <w:rPr>
          <w:lang w:val="en-GB"/>
        </w:rPr>
        <w:t>the open-ended forum for voluntary country review</w:t>
      </w:r>
      <w:r w:rsidR="005333A3" w:rsidRPr="00106E20">
        <w:rPr>
          <w:lang w:val="en-GB"/>
        </w:rPr>
        <w:t>,</w:t>
      </w:r>
      <w:r w:rsidR="008C4434" w:rsidRPr="00106E20">
        <w:rPr>
          <w:lang w:val="en-GB"/>
        </w:rPr>
        <w:t xml:space="preserve"> </w:t>
      </w:r>
      <w:r w:rsidR="004E4616" w:rsidRPr="00106E20">
        <w:rPr>
          <w:lang w:val="en-GB"/>
        </w:rPr>
        <w:t>as part of the multidimensional approach adopted in decision 15/6</w:t>
      </w:r>
      <w:r w:rsidR="005333A3" w:rsidRPr="00106E20">
        <w:rPr>
          <w:lang w:val="en-GB"/>
        </w:rPr>
        <w:t>,</w:t>
      </w:r>
      <w:r w:rsidR="004E4616" w:rsidRPr="00106E20">
        <w:rPr>
          <w:lang w:val="en-GB"/>
        </w:rPr>
        <w:t xml:space="preserve"> </w:t>
      </w:r>
      <w:r w:rsidR="00D64B02" w:rsidRPr="00106E20">
        <w:rPr>
          <w:lang w:val="en-GB"/>
        </w:rPr>
        <w:t xml:space="preserve">trialled </w:t>
      </w:r>
      <w:r w:rsidR="0056173F" w:rsidRPr="00106E20">
        <w:rPr>
          <w:lang w:val="en-GB"/>
        </w:rPr>
        <w:t xml:space="preserve">at </w:t>
      </w:r>
      <w:r w:rsidR="004205DA" w:rsidRPr="00106E20">
        <w:rPr>
          <w:lang w:val="en-GB"/>
        </w:rPr>
        <w:t>the fifth meeting of the Subsidiary Body on Implementation</w:t>
      </w:r>
      <w:r w:rsidR="00B4275B" w:rsidRPr="00106E20">
        <w:rPr>
          <w:lang w:val="en-GB"/>
        </w:rPr>
        <w:t>,</w:t>
      </w:r>
      <w:r w:rsidR="004205DA" w:rsidRPr="00106E20">
        <w:rPr>
          <w:lang w:val="en-GB"/>
        </w:rPr>
        <w:t xml:space="preserve"> </w:t>
      </w:r>
      <w:r w:rsidR="008C4434" w:rsidRPr="00106E20">
        <w:rPr>
          <w:lang w:val="en-GB"/>
        </w:rPr>
        <w:t xml:space="preserve">and </w:t>
      </w:r>
      <w:r w:rsidR="00FC0343" w:rsidRPr="00106E20">
        <w:rPr>
          <w:lang w:val="en-GB"/>
        </w:rPr>
        <w:t xml:space="preserve">takes </w:t>
      </w:r>
      <w:r w:rsidR="008C4434" w:rsidRPr="00106E20">
        <w:rPr>
          <w:lang w:val="en-GB"/>
        </w:rPr>
        <w:t xml:space="preserve">note of the summary of the forum </w:t>
      </w:r>
      <w:r w:rsidR="004205DA" w:rsidRPr="00106E20">
        <w:rPr>
          <w:lang w:val="en-GB"/>
        </w:rPr>
        <w:t>prepared by the Chair of the Subsidiary Body</w:t>
      </w:r>
      <w:r w:rsidR="00532FEB" w:rsidRPr="00106E20">
        <w:rPr>
          <w:lang w:val="en-GB"/>
        </w:rPr>
        <w:t xml:space="preserve"> on Implementation</w:t>
      </w:r>
      <w:r w:rsidR="00FC0343" w:rsidRPr="00106E20">
        <w:rPr>
          <w:lang w:val="en-GB"/>
        </w:rPr>
        <w:t>;</w:t>
      </w:r>
      <w:r w:rsidR="575E0591" w:rsidRPr="00106E20">
        <w:rPr>
          <w:lang w:val="en-GB"/>
        </w:rPr>
        <w:t>]</w:t>
      </w:r>
      <w:r w:rsidR="00146CAC" w:rsidRPr="00106E20">
        <w:rPr>
          <w:rStyle w:val="FootnoteReference"/>
          <w:lang w:val="en-GB"/>
        </w:rPr>
        <w:footnoteReference w:id="3"/>
      </w:r>
      <w:r w:rsidR="00146CAC" w:rsidRPr="00106E20" w:rsidDel="00146CAC">
        <w:rPr>
          <w:rStyle w:val="FootnoteReference"/>
          <w:lang w:val="en-GB"/>
        </w:rPr>
        <w:t xml:space="preserve"> </w:t>
      </w:r>
    </w:p>
    <w:p w14:paraId="48E2AEB0" w14:textId="684625D7" w:rsidR="0089214A" w:rsidRPr="00106E20" w:rsidRDefault="008A3CB2" w:rsidP="00146CAC">
      <w:pPr>
        <w:pStyle w:val="Para10"/>
        <w:tabs>
          <w:tab w:val="clear" w:pos="567"/>
          <w:tab w:val="clear" w:pos="1134"/>
        </w:tabs>
        <w:ind w:left="1134" w:firstLine="567"/>
        <w:rPr>
          <w:lang w:val="en-GB"/>
        </w:rPr>
      </w:pPr>
      <w:r w:rsidRPr="00106E20">
        <w:rPr>
          <w:lang w:val="en-GB"/>
        </w:rPr>
        <w:t>7</w:t>
      </w:r>
      <w:r w:rsidR="74975796" w:rsidRPr="00106E20">
        <w:rPr>
          <w:lang w:val="en-GB"/>
        </w:rPr>
        <w:t>.</w:t>
      </w:r>
      <w:r w:rsidR="74975796" w:rsidRPr="00106E20">
        <w:tab/>
      </w:r>
      <w:r w:rsidR="3691603D" w:rsidRPr="00106E20">
        <w:rPr>
          <w:i/>
          <w:iCs/>
          <w:lang w:val="en-GB"/>
        </w:rPr>
        <w:t>Urges</w:t>
      </w:r>
      <w:r w:rsidR="3691603D" w:rsidRPr="00106E20">
        <w:rPr>
          <w:lang w:val="en-GB"/>
        </w:rPr>
        <w:t xml:space="preserve"> </w:t>
      </w:r>
      <w:r w:rsidR="000E56F1" w:rsidRPr="00106E20">
        <w:rPr>
          <w:lang w:val="en-GB"/>
        </w:rPr>
        <w:t xml:space="preserve">all </w:t>
      </w:r>
      <w:r w:rsidR="3691603D" w:rsidRPr="00106E20">
        <w:rPr>
          <w:lang w:val="en-GB"/>
        </w:rPr>
        <w:t>Parties to implement their national biodiversity strategies and action plans</w:t>
      </w:r>
      <w:r w:rsidR="000E56F1" w:rsidRPr="00106E20">
        <w:rPr>
          <w:lang w:val="en-GB"/>
        </w:rPr>
        <w:t>,</w:t>
      </w:r>
      <w:r w:rsidR="00907113" w:rsidRPr="00106E20">
        <w:rPr>
          <w:lang w:val="en-GB"/>
        </w:rPr>
        <w:t xml:space="preserve"> recognizing the need </w:t>
      </w:r>
      <w:r w:rsidR="00EB2220" w:rsidRPr="00106E20">
        <w:rPr>
          <w:lang w:val="en-GB"/>
        </w:rPr>
        <w:t>for</w:t>
      </w:r>
      <w:r w:rsidR="00907113" w:rsidRPr="00106E20">
        <w:rPr>
          <w:lang w:val="en-GB"/>
        </w:rPr>
        <w:t xml:space="preserve"> enhanced support to developing countries through adequate, predictable and easily accessible means of implementation</w:t>
      </w:r>
      <w:r w:rsidR="3691603D" w:rsidRPr="00106E20">
        <w:rPr>
          <w:lang w:val="en-GB"/>
        </w:rPr>
        <w:t xml:space="preserve"> </w:t>
      </w:r>
      <w:r w:rsidR="00C360F6" w:rsidRPr="00106E20">
        <w:rPr>
          <w:lang w:val="en-GB"/>
        </w:rPr>
        <w:t xml:space="preserve">and </w:t>
      </w:r>
      <w:r w:rsidR="00141B5F" w:rsidRPr="00106E20">
        <w:rPr>
          <w:lang w:val="en-US"/>
        </w:rPr>
        <w:t>taking the</w:t>
      </w:r>
      <w:r w:rsidR="009D5FB2" w:rsidRPr="00106E20">
        <w:rPr>
          <w:lang w:val="en-US"/>
        </w:rPr>
        <w:t xml:space="preserve"> considerations for the implementation of the Framework</w:t>
      </w:r>
      <w:r w:rsidR="00C360F6" w:rsidRPr="00106E20">
        <w:rPr>
          <w:lang w:val="en-US"/>
        </w:rPr>
        <w:t xml:space="preserve"> into account</w:t>
      </w:r>
      <w:r w:rsidR="009D5FB2" w:rsidRPr="00106E20">
        <w:rPr>
          <w:lang w:val="en-US"/>
        </w:rPr>
        <w:t>,</w:t>
      </w:r>
    </w:p>
    <w:p w14:paraId="62017019" w14:textId="2EFC2B10" w:rsidR="00806305" w:rsidRDefault="008A3CB2" w:rsidP="00C03A64">
      <w:pPr>
        <w:pStyle w:val="Para10"/>
        <w:tabs>
          <w:tab w:val="clear" w:pos="567"/>
          <w:tab w:val="clear" w:pos="1134"/>
        </w:tabs>
        <w:ind w:left="1134" w:firstLine="567"/>
      </w:pPr>
      <w:r w:rsidRPr="00106E20">
        <w:rPr>
          <w:lang w:val="en-GB"/>
        </w:rPr>
        <w:t>8</w:t>
      </w:r>
      <w:r w:rsidR="003C5DEB" w:rsidRPr="00106E20">
        <w:rPr>
          <w:lang w:val="en-GB"/>
        </w:rPr>
        <w:t>.</w:t>
      </w:r>
      <w:r w:rsidR="003C5DEB" w:rsidRPr="00106E20">
        <w:rPr>
          <w:lang w:val="en-GB"/>
        </w:rPr>
        <w:tab/>
      </w:r>
      <w:r w:rsidR="55ACA785" w:rsidRPr="00106E20">
        <w:rPr>
          <w:i/>
          <w:iCs/>
          <w:lang w:val="en-GB"/>
        </w:rPr>
        <w:t>Requests</w:t>
      </w:r>
      <w:r w:rsidR="55ACA785" w:rsidRPr="00106E20">
        <w:rPr>
          <w:lang w:val="en-GB"/>
        </w:rPr>
        <w:t xml:space="preserve"> </w:t>
      </w:r>
      <w:r w:rsidR="00772798">
        <w:rPr>
          <w:lang w:val="en-GB"/>
        </w:rPr>
        <w:t xml:space="preserve">that, </w:t>
      </w:r>
      <w:r w:rsidR="00666CA7" w:rsidRPr="00106E20">
        <w:rPr>
          <w:lang w:val="en-GB"/>
        </w:rPr>
        <w:t xml:space="preserve">when undertaking </w:t>
      </w:r>
      <w:r w:rsidR="00772798">
        <w:rPr>
          <w:lang w:val="en-GB"/>
        </w:rPr>
        <w:t xml:space="preserve">a </w:t>
      </w:r>
      <w:r w:rsidR="1111AC25" w:rsidRPr="00106E20">
        <w:rPr>
          <w:lang w:val="en-GB"/>
        </w:rPr>
        <w:t xml:space="preserve">future global analysis of </w:t>
      </w:r>
      <w:r w:rsidR="00666CA7" w:rsidRPr="00106E20">
        <w:rPr>
          <w:lang w:val="en-GB"/>
        </w:rPr>
        <w:t xml:space="preserve">the </w:t>
      </w:r>
      <w:r w:rsidR="1111AC25" w:rsidRPr="00106E20">
        <w:rPr>
          <w:rFonts w:eastAsia="Times New Roman"/>
          <w:lang w:val="en-GB"/>
        </w:rPr>
        <w:t xml:space="preserve">information </w:t>
      </w:r>
      <w:r w:rsidR="00666CA7" w:rsidRPr="00106E20">
        <w:rPr>
          <w:rFonts w:eastAsia="Times New Roman"/>
          <w:lang w:val="en-GB"/>
        </w:rPr>
        <w:t xml:space="preserve">contained </w:t>
      </w:r>
      <w:r w:rsidR="1111AC25" w:rsidRPr="00106E20">
        <w:rPr>
          <w:rFonts w:eastAsia="Times New Roman"/>
          <w:lang w:val="en-GB"/>
        </w:rPr>
        <w:t>in national</w:t>
      </w:r>
      <w:r w:rsidR="1111AC25" w:rsidRPr="003C5DEB">
        <w:rPr>
          <w:rFonts w:eastAsia="Times New Roman"/>
          <w:lang w:val="en-GB"/>
        </w:rPr>
        <w:t xml:space="preserve"> biodiversity strategies and action plans</w:t>
      </w:r>
      <w:r w:rsidR="00772798">
        <w:rPr>
          <w:rFonts w:eastAsia="Times New Roman"/>
          <w:lang w:val="en-GB"/>
        </w:rPr>
        <w:t xml:space="preserve">, </w:t>
      </w:r>
      <w:r w:rsidR="00772798" w:rsidRPr="00C03A64">
        <w:rPr>
          <w:lang w:val="en-GB"/>
        </w:rPr>
        <w:t>the Secretariat</w:t>
      </w:r>
      <w:r w:rsidR="741D3202" w:rsidRPr="7D0B493E">
        <w:rPr>
          <w:rFonts w:eastAsia="Times New Roman"/>
          <w:lang w:val="en-GB"/>
        </w:rPr>
        <w:t xml:space="preserve"> include an analysis of the quant</w:t>
      </w:r>
      <w:r w:rsidR="6AAE924B" w:rsidRPr="7D0B493E">
        <w:rPr>
          <w:rFonts w:eastAsia="Times New Roman"/>
          <w:lang w:val="en-GB"/>
        </w:rPr>
        <w:t>i</w:t>
      </w:r>
      <w:r w:rsidR="741D3202" w:rsidRPr="7D0B493E">
        <w:rPr>
          <w:rFonts w:eastAsia="Times New Roman"/>
          <w:lang w:val="en-GB"/>
        </w:rPr>
        <w:t>t</w:t>
      </w:r>
      <w:r w:rsidR="386E738F" w:rsidRPr="7D0B493E">
        <w:rPr>
          <w:rFonts w:eastAsia="Times New Roman"/>
          <w:lang w:val="en-GB"/>
        </w:rPr>
        <w:t>at</w:t>
      </w:r>
      <w:r w:rsidR="741D3202" w:rsidRPr="7D0B493E">
        <w:rPr>
          <w:rFonts w:eastAsia="Times New Roman"/>
          <w:lang w:val="en-GB"/>
        </w:rPr>
        <w:t>ive elements, including those related to means of implementation</w:t>
      </w:r>
      <w:r w:rsidR="00772798">
        <w:rPr>
          <w:rFonts w:eastAsia="Times New Roman"/>
          <w:lang w:val="en-GB"/>
        </w:rPr>
        <w:t>.</w:t>
      </w:r>
    </w:p>
    <w:p w14:paraId="0FAD3E6E" w14:textId="77777777" w:rsidR="004673E8" w:rsidRPr="00B6045E" w:rsidRDefault="004673E8" w:rsidP="004673E8">
      <w:pPr>
        <w:rPr>
          <w:rFonts w:asciiTheme="majorBidi" w:hAnsiTheme="majorBidi" w:cstheme="majorBidi"/>
          <w:b/>
          <w:lang w:val="en-GB"/>
        </w:rPr>
      </w:pPr>
    </w:p>
    <w:p w14:paraId="4CCCDCEA" w14:textId="68432B5A" w:rsidR="00D85446" w:rsidRPr="00B6045E" w:rsidRDefault="00ED3849" w:rsidP="00B6045E">
      <w:pPr>
        <w:pStyle w:val="Para10"/>
        <w:ind w:left="567"/>
        <w:jc w:val="center"/>
        <w:rPr>
          <w:lang w:val="en-GB"/>
        </w:rPr>
      </w:pPr>
      <w:r w:rsidRPr="00B6045E">
        <w:rPr>
          <w:lang w:val="en-GB"/>
        </w:rPr>
        <w:t>_________</w:t>
      </w:r>
    </w:p>
    <w:sectPr w:rsidR="00D85446" w:rsidRPr="00B6045E" w:rsidSect="003E0A26">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122783" w14:textId="77777777" w:rsidR="00945F97" w:rsidRDefault="00945F97" w:rsidP="00A96B21">
      <w:r>
        <w:separator/>
      </w:r>
    </w:p>
  </w:endnote>
  <w:endnote w:type="continuationSeparator" w:id="0">
    <w:p w14:paraId="4AE46AE5" w14:textId="77777777" w:rsidR="00945F97" w:rsidRDefault="00945F97" w:rsidP="00A96B21">
      <w:r>
        <w:continuationSeparator/>
      </w:r>
    </w:p>
  </w:endnote>
  <w:endnote w:type="continuationNotice" w:id="1">
    <w:p w14:paraId="7F3D73D2" w14:textId="77777777" w:rsidR="00945F97" w:rsidRDefault="00945F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AF5F539" w14:textId="5D2CCCE6" w:rsidR="00D43B5E" w:rsidRDefault="00D43B5E">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9FCE632" w14:textId="4C79949D" w:rsidR="00D43B5E" w:rsidRDefault="00D43B5E"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C37706" w14:textId="77777777" w:rsidR="00945F97" w:rsidRDefault="00945F97" w:rsidP="00A96B21">
      <w:r>
        <w:separator/>
      </w:r>
    </w:p>
  </w:footnote>
  <w:footnote w:type="continuationSeparator" w:id="0">
    <w:p w14:paraId="0B023EF1" w14:textId="77777777" w:rsidR="00945F97" w:rsidRDefault="00945F97" w:rsidP="00A96B21">
      <w:r>
        <w:continuationSeparator/>
      </w:r>
    </w:p>
  </w:footnote>
  <w:footnote w:type="continuationNotice" w:id="1">
    <w:p w14:paraId="479DCD21" w14:textId="77777777" w:rsidR="00945F97" w:rsidRDefault="00945F97"/>
  </w:footnote>
  <w:footnote w:id="2">
    <w:p w14:paraId="4258491D" w14:textId="1E14E9A0" w:rsidR="00D43B5E" w:rsidRPr="00B6045E" w:rsidRDefault="00D43B5E" w:rsidP="00F56FD1">
      <w:pPr>
        <w:pStyle w:val="FootnoteText"/>
        <w:rPr>
          <w:lang w:val="en-GB"/>
        </w:rPr>
      </w:pPr>
      <w:r w:rsidRPr="00B6045E">
        <w:rPr>
          <w:rStyle w:val="FootnoteReference"/>
          <w:lang w:val="en-GB"/>
        </w:rPr>
        <w:footnoteRef/>
      </w:r>
      <w:r w:rsidRPr="00B6045E">
        <w:rPr>
          <w:lang w:val="en-GB"/>
        </w:rPr>
        <w:t xml:space="preserve"> CBD/SBI/5/2/Add.1</w:t>
      </w:r>
      <w:r w:rsidR="00FE1A1F">
        <w:rPr>
          <w:lang w:val="en-GB"/>
        </w:rPr>
        <w:t>/Rev.1</w:t>
      </w:r>
      <w:r w:rsidRPr="00B6045E">
        <w:rPr>
          <w:lang w:val="en-GB"/>
        </w:rPr>
        <w:t>, CBD/SBI/5/2/Add.2</w:t>
      </w:r>
      <w:r w:rsidR="00FE1A1F">
        <w:rPr>
          <w:lang w:val="en-GB"/>
        </w:rPr>
        <w:t>/Rev.1</w:t>
      </w:r>
      <w:r w:rsidRPr="00B6045E">
        <w:rPr>
          <w:lang w:val="en-GB"/>
        </w:rPr>
        <w:t xml:space="preserve"> and CBD/SBI/5/2/Add.3.</w:t>
      </w:r>
    </w:p>
  </w:footnote>
  <w:footnote w:id="3">
    <w:p w14:paraId="71689B2A" w14:textId="47EFA131" w:rsidR="00146CAC" w:rsidRDefault="00146CAC" w:rsidP="00146CAC">
      <w:pPr>
        <w:pStyle w:val="FootnoteText"/>
      </w:pPr>
      <w:r>
        <w:rPr>
          <w:rStyle w:val="FootnoteReference"/>
        </w:rPr>
        <w:footnoteRef/>
      </w:r>
      <w:r>
        <w:t xml:space="preserve"> </w:t>
      </w:r>
      <w:r w:rsidRPr="00146CAC">
        <w:t>CBD/SBI/5/4, annex XX</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B277D" w14:textId="462546DD" w:rsidR="00D43B5E" w:rsidRPr="008A501C" w:rsidRDefault="008A501C" w:rsidP="008A501C">
    <w:pPr>
      <w:pStyle w:val="Header"/>
    </w:pPr>
    <w:r>
      <w:t>Non-paper on item 2 – version 1 – 17 October 2024 – 3p.m.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33EFEB6" w14:textId="6F91A0E3" w:rsidR="00D43B5E" w:rsidRPr="002B559C" w:rsidRDefault="00611D50" w:rsidP="002B559C">
        <w:pPr>
          <w:pStyle w:val="Header"/>
          <w:spacing w:after="240"/>
          <w:jc w:val="right"/>
          <w:rPr>
            <w:szCs w:val="20"/>
            <w:lang w:val="fr-FR"/>
          </w:rPr>
        </w:pPr>
        <w:r>
          <w:rPr>
            <w:szCs w:val="20"/>
            <w:lang w:val="fr-FR"/>
          </w:rPr>
          <w:t>CBD/SBI/5/</w:t>
        </w:r>
        <w:proofErr w:type="spellStart"/>
        <w:r>
          <w:rPr>
            <w:szCs w:val="20"/>
            <w:lang w:val="fr-FR"/>
          </w:rPr>
          <w:t>CRP.xx</w:t>
        </w:r>
        <w:proofErr w:type="spellEnd"/>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2828A" w14:textId="563E8624" w:rsidR="0019669D" w:rsidRDefault="0019669D">
    <w:pPr>
      <w:pStyle w:val="Header"/>
    </w:pPr>
    <w:r>
      <w:t xml:space="preserve">Non-paper on item 2 </w:t>
    </w:r>
    <w:r w:rsidR="007935A6">
      <w:t>–</w:t>
    </w:r>
    <w:r>
      <w:t xml:space="preserve"> </w:t>
    </w:r>
    <w:r w:rsidR="007935A6">
      <w:t xml:space="preserve">version 1 </w:t>
    </w:r>
    <w:r w:rsidR="008E48D3">
      <w:t>–</w:t>
    </w:r>
    <w:r w:rsidR="007935A6">
      <w:t xml:space="preserve"> </w:t>
    </w:r>
    <w:r w:rsidR="008E48D3">
      <w:t>17 October 2024</w:t>
    </w:r>
    <w:r w:rsidR="008A501C">
      <w:t xml:space="preserve"> – 3p.m.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99319167">
    <w:abstractNumId w:val="9"/>
  </w:num>
  <w:num w:numId="2" w16cid:durableId="179860841">
    <w:abstractNumId w:val="21"/>
  </w:num>
  <w:num w:numId="3" w16cid:durableId="2086370828">
    <w:abstractNumId w:val="24"/>
  </w:num>
  <w:num w:numId="4" w16cid:durableId="762841136">
    <w:abstractNumId w:val="1"/>
  </w:num>
  <w:num w:numId="5" w16cid:durableId="318117785">
    <w:abstractNumId w:val="3"/>
  </w:num>
  <w:num w:numId="6" w16cid:durableId="1027222843">
    <w:abstractNumId w:val="3"/>
  </w:num>
  <w:num w:numId="7" w16cid:durableId="817575538">
    <w:abstractNumId w:val="5"/>
  </w:num>
  <w:num w:numId="8" w16cid:durableId="1027484162">
    <w:abstractNumId w:val="14"/>
  </w:num>
  <w:num w:numId="9" w16cid:durableId="1198811393">
    <w:abstractNumId w:val="20"/>
  </w:num>
  <w:num w:numId="10" w16cid:durableId="1394356549">
    <w:abstractNumId w:val="19"/>
  </w:num>
  <w:num w:numId="11" w16cid:durableId="980425094">
    <w:abstractNumId w:val="13"/>
  </w:num>
  <w:num w:numId="12" w16cid:durableId="2037390015">
    <w:abstractNumId w:val="4"/>
  </w:num>
  <w:num w:numId="13" w16cid:durableId="277680865">
    <w:abstractNumId w:val="4"/>
    <w:lvlOverride w:ilvl="0">
      <w:startOverride w:val="1"/>
    </w:lvlOverride>
  </w:num>
  <w:num w:numId="14" w16cid:durableId="1908492005">
    <w:abstractNumId w:val="17"/>
  </w:num>
  <w:num w:numId="15" w16cid:durableId="1105926927">
    <w:abstractNumId w:val="17"/>
    <w:lvlOverride w:ilvl="0">
      <w:startOverride w:val="1"/>
    </w:lvlOverride>
  </w:num>
  <w:num w:numId="16" w16cid:durableId="73288724">
    <w:abstractNumId w:val="21"/>
    <w:lvlOverride w:ilvl="0">
      <w:startOverride w:val="1"/>
    </w:lvlOverride>
  </w:num>
  <w:num w:numId="17" w16cid:durableId="1108696202">
    <w:abstractNumId w:val="17"/>
    <w:lvlOverride w:ilvl="0">
      <w:startOverride w:val="1"/>
    </w:lvlOverride>
  </w:num>
  <w:num w:numId="18" w16cid:durableId="1445735076">
    <w:abstractNumId w:val="25"/>
  </w:num>
  <w:num w:numId="19" w16cid:durableId="961615027">
    <w:abstractNumId w:val="21"/>
    <w:lvlOverride w:ilvl="0">
      <w:startOverride w:val="1"/>
    </w:lvlOverride>
  </w:num>
  <w:num w:numId="20" w16cid:durableId="1538732868">
    <w:abstractNumId w:val="21"/>
    <w:lvlOverride w:ilvl="0">
      <w:startOverride w:val="1"/>
    </w:lvlOverride>
  </w:num>
  <w:num w:numId="21" w16cid:durableId="1079718538">
    <w:abstractNumId w:val="18"/>
  </w:num>
  <w:num w:numId="22" w16cid:durableId="648440269">
    <w:abstractNumId w:val="9"/>
  </w:num>
  <w:num w:numId="23" w16cid:durableId="1834104940">
    <w:abstractNumId w:val="12"/>
  </w:num>
  <w:num w:numId="24" w16cid:durableId="616445496">
    <w:abstractNumId w:val="9"/>
  </w:num>
  <w:num w:numId="25" w16cid:durableId="910315189">
    <w:abstractNumId w:val="8"/>
  </w:num>
  <w:num w:numId="26" w16cid:durableId="1543251848">
    <w:abstractNumId w:val="6"/>
  </w:num>
  <w:num w:numId="27" w16cid:durableId="906568668">
    <w:abstractNumId w:val="10"/>
  </w:num>
  <w:num w:numId="28" w16cid:durableId="1233615943">
    <w:abstractNumId w:val="7"/>
  </w:num>
  <w:num w:numId="29" w16cid:durableId="25646612">
    <w:abstractNumId w:val="2"/>
  </w:num>
  <w:num w:numId="30" w16cid:durableId="2033413726">
    <w:abstractNumId w:val="0"/>
  </w:num>
  <w:num w:numId="31" w16cid:durableId="263851284">
    <w:abstractNumId w:val="15"/>
  </w:num>
  <w:num w:numId="32" w16cid:durableId="1133519391">
    <w:abstractNumId w:val="16"/>
  </w:num>
  <w:num w:numId="33" w16cid:durableId="414981931">
    <w:abstractNumId w:val="11"/>
  </w:num>
  <w:num w:numId="34" w16cid:durableId="125196472">
    <w:abstractNumId w:val="22"/>
  </w:num>
  <w:num w:numId="35" w16cid:durableId="1900167972">
    <w:abstractNumId w:val="22"/>
  </w:num>
  <w:num w:numId="36" w16cid:durableId="1077246013">
    <w:abstractNumId w:val="22"/>
  </w:num>
  <w:num w:numId="37" w16cid:durableId="1487896387">
    <w:abstractNumId w:val="22"/>
  </w:num>
  <w:num w:numId="38" w16cid:durableId="511454909">
    <w:abstractNumId w:val="22"/>
  </w:num>
  <w:num w:numId="39" w16cid:durableId="1591816769">
    <w:abstractNumId w:val="22"/>
  </w:num>
  <w:num w:numId="40" w16cid:durableId="1921520501">
    <w:abstractNumId w:val="23"/>
  </w:num>
  <w:num w:numId="41" w16cid:durableId="1798718925">
    <w:abstractNumId w:val="23"/>
  </w:num>
  <w:num w:numId="42" w16cid:durableId="312369875">
    <w:abstractNumId w:val="23"/>
  </w:num>
  <w:num w:numId="43" w16cid:durableId="650865165">
    <w:abstractNumId w:val="23"/>
  </w:num>
  <w:num w:numId="44" w16cid:durableId="1096292021">
    <w:abstractNumId w:val="11"/>
  </w:num>
  <w:num w:numId="45" w16cid:durableId="830829775">
    <w:abstractNumId w:val="11"/>
  </w:num>
  <w:num w:numId="46" w16cid:durableId="1058213648">
    <w:abstractNumId w:val="11"/>
  </w:num>
  <w:num w:numId="47" w16cid:durableId="886065298">
    <w:abstractNumId w:val="11"/>
  </w:num>
  <w:num w:numId="48" w16cid:durableId="1907839678">
    <w:abstractNumId w:val="11"/>
  </w:num>
  <w:num w:numId="49" w16cid:durableId="1604024030">
    <w:abstractNumId w:val="11"/>
  </w:num>
  <w:num w:numId="50" w16cid:durableId="2068606653">
    <w:abstractNumId w:val="11"/>
  </w:num>
  <w:num w:numId="51" w16cid:durableId="1957132613">
    <w:abstractNumId w:val="11"/>
  </w:num>
  <w:num w:numId="52" w16cid:durableId="1611207827">
    <w:abstractNumId w:val="11"/>
  </w:num>
  <w:num w:numId="53" w16cid:durableId="1201212773">
    <w:abstractNumId w:val="11"/>
  </w:num>
  <w:num w:numId="54" w16cid:durableId="849878904">
    <w:abstractNumId w:val="11"/>
  </w:num>
  <w:num w:numId="55" w16cid:durableId="4140805">
    <w:abstractNumId w:val="11"/>
  </w:num>
  <w:num w:numId="56" w16cid:durableId="1487164313">
    <w:abstractNumId w:val="11"/>
  </w:num>
  <w:num w:numId="57" w16cid:durableId="864517372">
    <w:abstractNumId w:val="11"/>
  </w:num>
  <w:num w:numId="58" w16cid:durableId="329869308">
    <w:abstractNumId w:val="11"/>
  </w:num>
  <w:num w:numId="59" w16cid:durableId="1673754861">
    <w:abstractNumId w:val="11"/>
  </w:num>
  <w:num w:numId="60" w16cid:durableId="217284459">
    <w:abstractNumId w:val="11"/>
  </w:num>
  <w:num w:numId="61" w16cid:durableId="1555119681">
    <w:abstractNumId w:val="11"/>
  </w:num>
  <w:num w:numId="62" w16cid:durableId="1993175662">
    <w:abstractNumId w:val="11"/>
  </w:num>
  <w:num w:numId="63" w16cid:durableId="1577010879">
    <w:abstractNumId w:val="11"/>
  </w:num>
  <w:num w:numId="64" w16cid:durableId="2041784989">
    <w:abstractNumId w:val="11"/>
  </w:num>
  <w:num w:numId="65" w16cid:durableId="544873263">
    <w:abstractNumId w:val="11"/>
  </w:num>
  <w:num w:numId="66" w16cid:durableId="645403464">
    <w:abstractNumId w:val="11"/>
  </w:num>
  <w:num w:numId="67" w16cid:durableId="2122800468">
    <w:abstractNumId w:val="11"/>
  </w:num>
  <w:num w:numId="68" w16cid:durableId="421343056">
    <w:abstractNumId w:val="11"/>
  </w:num>
  <w:num w:numId="69" w16cid:durableId="1672757969">
    <w:abstractNumId w:val="11"/>
  </w:num>
  <w:num w:numId="70" w16cid:durableId="1683512265">
    <w:abstractNumId w:val="11"/>
  </w:num>
  <w:num w:numId="71" w16cid:durableId="736441914">
    <w:abstractNumId w:val="11"/>
  </w:num>
  <w:num w:numId="72" w16cid:durableId="1354573084">
    <w:abstractNumId w:val="11"/>
  </w:num>
  <w:num w:numId="73" w16cid:durableId="1664814071">
    <w:abstractNumId w:val="11"/>
  </w:num>
  <w:num w:numId="74" w16cid:durableId="276762453">
    <w:abstractNumId w:val="11"/>
  </w:num>
  <w:num w:numId="75" w16cid:durableId="1464613113">
    <w:abstractNumId w:val="11"/>
  </w:num>
  <w:num w:numId="76" w16cid:durableId="352222591">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E5"/>
    <w:rsid w:val="000023DF"/>
    <w:rsid w:val="000100D9"/>
    <w:rsid w:val="000126A2"/>
    <w:rsid w:val="00012A9F"/>
    <w:rsid w:val="00017A94"/>
    <w:rsid w:val="000234FE"/>
    <w:rsid w:val="00024CC4"/>
    <w:rsid w:val="00033815"/>
    <w:rsid w:val="00033F79"/>
    <w:rsid w:val="00036A85"/>
    <w:rsid w:val="00040598"/>
    <w:rsid w:val="000414E0"/>
    <w:rsid w:val="00041B8F"/>
    <w:rsid w:val="00041CD2"/>
    <w:rsid w:val="00045BB0"/>
    <w:rsid w:val="000470F4"/>
    <w:rsid w:val="00051060"/>
    <w:rsid w:val="000527E9"/>
    <w:rsid w:val="000528AB"/>
    <w:rsid w:val="00052AFD"/>
    <w:rsid w:val="00053D34"/>
    <w:rsid w:val="00055BC0"/>
    <w:rsid w:val="00056891"/>
    <w:rsid w:val="00060313"/>
    <w:rsid w:val="00061C5D"/>
    <w:rsid w:val="00065EDA"/>
    <w:rsid w:val="00065FE5"/>
    <w:rsid w:val="000701B3"/>
    <w:rsid w:val="000703FF"/>
    <w:rsid w:val="00070AB7"/>
    <w:rsid w:val="000759AE"/>
    <w:rsid w:val="000775D4"/>
    <w:rsid w:val="000804C2"/>
    <w:rsid w:val="00081726"/>
    <w:rsid w:val="0008357B"/>
    <w:rsid w:val="00085AA0"/>
    <w:rsid w:val="000878A6"/>
    <w:rsid w:val="0009003B"/>
    <w:rsid w:val="00094C6B"/>
    <w:rsid w:val="00096624"/>
    <w:rsid w:val="000971C9"/>
    <w:rsid w:val="000A043D"/>
    <w:rsid w:val="000A5579"/>
    <w:rsid w:val="000A6599"/>
    <w:rsid w:val="000A68FE"/>
    <w:rsid w:val="000A6B13"/>
    <w:rsid w:val="000A6D54"/>
    <w:rsid w:val="000A7152"/>
    <w:rsid w:val="000A7DD3"/>
    <w:rsid w:val="000B2645"/>
    <w:rsid w:val="000B3504"/>
    <w:rsid w:val="000B3665"/>
    <w:rsid w:val="000B3D8D"/>
    <w:rsid w:val="000B4E4B"/>
    <w:rsid w:val="000B55E3"/>
    <w:rsid w:val="000B645A"/>
    <w:rsid w:val="000B6E63"/>
    <w:rsid w:val="000C057D"/>
    <w:rsid w:val="000C123F"/>
    <w:rsid w:val="000C2DBF"/>
    <w:rsid w:val="000C3CFD"/>
    <w:rsid w:val="000C4AB9"/>
    <w:rsid w:val="000D0892"/>
    <w:rsid w:val="000D0FA9"/>
    <w:rsid w:val="000D3A07"/>
    <w:rsid w:val="000D614C"/>
    <w:rsid w:val="000D77C2"/>
    <w:rsid w:val="000E56F1"/>
    <w:rsid w:val="000E718F"/>
    <w:rsid w:val="000F073C"/>
    <w:rsid w:val="000F2644"/>
    <w:rsid w:val="000F2EE3"/>
    <w:rsid w:val="00100623"/>
    <w:rsid w:val="0010142B"/>
    <w:rsid w:val="0010524E"/>
    <w:rsid w:val="001068F0"/>
    <w:rsid w:val="00106E20"/>
    <w:rsid w:val="001070A7"/>
    <w:rsid w:val="00107A10"/>
    <w:rsid w:val="00110250"/>
    <w:rsid w:val="0011149D"/>
    <w:rsid w:val="00114BC8"/>
    <w:rsid w:val="00115399"/>
    <w:rsid w:val="00115B96"/>
    <w:rsid w:val="001209BD"/>
    <w:rsid w:val="00121DF1"/>
    <w:rsid w:val="00123A86"/>
    <w:rsid w:val="0012418C"/>
    <w:rsid w:val="001253B6"/>
    <w:rsid w:val="00130754"/>
    <w:rsid w:val="0013219F"/>
    <w:rsid w:val="00132581"/>
    <w:rsid w:val="001334D0"/>
    <w:rsid w:val="0013483A"/>
    <w:rsid w:val="001358A5"/>
    <w:rsid w:val="00141B5F"/>
    <w:rsid w:val="00142647"/>
    <w:rsid w:val="00146836"/>
    <w:rsid w:val="00146980"/>
    <w:rsid w:val="00146CAC"/>
    <w:rsid w:val="0015199D"/>
    <w:rsid w:val="00155814"/>
    <w:rsid w:val="00155892"/>
    <w:rsid w:val="00162BDE"/>
    <w:rsid w:val="001631E1"/>
    <w:rsid w:val="0016368C"/>
    <w:rsid w:val="00166165"/>
    <w:rsid w:val="00172CC1"/>
    <w:rsid w:val="0018486B"/>
    <w:rsid w:val="00184909"/>
    <w:rsid w:val="00186630"/>
    <w:rsid w:val="001870CA"/>
    <w:rsid w:val="001900A1"/>
    <w:rsid w:val="001915B4"/>
    <w:rsid w:val="00192185"/>
    <w:rsid w:val="00194059"/>
    <w:rsid w:val="00194C33"/>
    <w:rsid w:val="00195973"/>
    <w:rsid w:val="0019669D"/>
    <w:rsid w:val="00197735"/>
    <w:rsid w:val="001A20AA"/>
    <w:rsid w:val="001A3A41"/>
    <w:rsid w:val="001A4CC9"/>
    <w:rsid w:val="001B5F78"/>
    <w:rsid w:val="001B63B8"/>
    <w:rsid w:val="001C277E"/>
    <w:rsid w:val="001C2B16"/>
    <w:rsid w:val="001C4AB1"/>
    <w:rsid w:val="001C53B0"/>
    <w:rsid w:val="001C76EF"/>
    <w:rsid w:val="001C7971"/>
    <w:rsid w:val="001C7981"/>
    <w:rsid w:val="001C7CD0"/>
    <w:rsid w:val="001D4C63"/>
    <w:rsid w:val="001D508F"/>
    <w:rsid w:val="001D5406"/>
    <w:rsid w:val="001D6C4E"/>
    <w:rsid w:val="001D7425"/>
    <w:rsid w:val="001D7501"/>
    <w:rsid w:val="001E0641"/>
    <w:rsid w:val="001E15D3"/>
    <w:rsid w:val="001E424A"/>
    <w:rsid w:val="001E444E"/>
    <w:rsid w:val="001F0070"/>
    <w:rsid w:val="001F0827"/>
    <w:rsid w:val="001F791C"/>
    <w:rsid w:val="001F7DE0"/>
    <w:rsid w:val="00201D61"/>
    <w:rsid w:val="00201FE9"/>
    <w:rsid w:val="00202143"/>
    <w:rsid w:val="002022DB"/>
    <w:rsid w:val="00205D6E"/>
    <w:rsid w:val="00220DEF"/>
    <w:rsid w:val="00227B71"/>
    <w:rsid w:val="00232AF5"/>
    <w:rsid w:val="002367D6"/>
    <w:rsid w:val="00236E18"/>
    <w:rsid w:val="00237F51"/>
    <w:rsid w:val="002426C7"/>
    <w:rsid w:val="0024414D"/>
    <w:rsid w:val="002441C6"/>
    <w:rsid w:val="00244988"/>
    <w:rsid w:val="00250230"/>
    <w:rsid w:val="00255C35"/>
    <w:rsid w:val="002561D8"/>
    <w:rsid w:val="00263038"/>
    <w:rsid w:val="00266682"/>
    <w:rsid w:val="0026688D"/>
    <w:rsid w:val="00270BA1"/>
    <w:rsid w:val="00272AF6"/>
    <w:rsid w:val="00273B0E"/>
    <w:rsid w:val="002757E5"/>
    <w:rsid w:val="0027769D"/>
    <w:rsid w:val="00277BCD"/>
    <w:rsid w:val="0028694B"/>
    <w:rsid w:val="002920DB"/>
    <w:rsid w:val="0029293F"/>
    <w:rsid w:val="00292F7D"/>
    <w:rsid w:val="00293456"/>
    <w:rsid w:val="00294F72"/>
    <w:rsid w:val="00295D7B"/>
    <w:rsid w:val="002A3A8B"/>
    <w:rsid w:val="002B00CA"/>
    <w:rsid w:val="002B4BCB"/>
    <w:rsid w:val="002B559C"/>
    <w:rsid w:val="002B5C96"/>
    <w:rsid w:val="002B6976"/>
    <w:rsid w:val="002C37C5"/>
    <w:rsid w:val="002C640E"/>
    <w:rsid w:val="002D01BC"/>
    <w:rsid w:val="002D4FD9"/>
    <w:rsid w:val="002D5B87"/>
    <w:rsid w:val="002D62B9"/>
    <w:rsid w:val="002D68EE"/>
    <w:rsid w:val="002D7468"/>
    <w:rsid w:val="002E0FE6"/>
    <w:rsid w:val="002E1FE9"/>
    <w:rsid w:val="002E2B93"/>
    <w:rsid w:val="002E5783"/>
    <w:rsid w:val="002F0B2D"/>
    <w:rsid w:val="002F4A0F"/>
    <w:rsid w:val="00301B7B"/>
    <w:rsid w:val="00303F0B"/>
    <w:rsid w:val="003041B6"/>
    <w:rsid w:val="00307514"/>
    <w:rsid w:val="00310608"/>
    <w:rsid w:val="00311370"/>
    <w:rsid w:val="00314FD5"/>
    <w:rsid w:val="00315D2B"/>
    <w:rsid w:val="00315F89"/>
    <w:rsid w:val="00316EDF"/>
    <w:rsid w:val="00320751"/>
    <w:rsid w:val="00322E97"/>
    <w:rsid w:val="003235FC"/>
    <w:rsid w:val="00323F22"/>
    <w:rsid w:val="003244FE"/>
    <w:rsid w:val="00324571"/>
    <w:rsid w:val="003250AA"/>
    <w:rsid w:val="00325C02"/>
    <w:rsid w:val="00325EF3"/>
    <w:rsid w:val="00327633"/>
    <w:rsid w:val="0033106F"/>
    <w:rsid w:val="00331840"/>
    <w:rsid w:val="00331942"/>
    <w:rsid w:val="00333741"/>
    <w:rsid w:val="003341F3"/>
    <w:rsid w:val="00334FDF"/>
    <w:rsid w:val="003402E2"/>
    <w:rsid w:val="00342F6B"/>
    <w:rsid w:val="00343528"/>
    <w:rsid w:val="00344681"/>
    <w:rsid w:val="0034650C"/>
    <w:rsid w:val="00346E7F"/>
    <w:rsid w:val="003476A9"/>
    <w:rsid w:val="00353291"/>
    <w:rsid w:val="0035338D"/>
    <w:rsid w:val="00355371"/>
    <w:rsid w:val="003572F4"/>
    <w:rsid w:val="00361B9F"/>
    <w:rsid w:val="003626EE"/>
    <w:rsid w:val="00362789"/>
    <w:rsid w:val="003661EB"/>
    <w:rsid w:val="00366C81"/>
    <w:rsid w:val="00370A03"/>
    <w:rsid w:val="00371D02"/>
    <w:rsid w:val="00372B3B"/>
    <w:rsid w:val="00372B57"/>
    <w:rsid w:val="003730E0"/>
    <w:rsid w:val="0037536D"/>
    <w:rsid w:val="003760C1"/>
    <w:rsid w:val="00381B34"/>
    <w:rsid w:val="003826B7"/>
    <w:rsid w:val="0038309C"/>
    <w:rsid w:val="0038366B"/>
    <w:rsid w:val="003946A5"/>
    <w:rsid w:val="00396466"/>
    <w:rsid w:val="00396CB2"/>
    <w:rsid w:val="003A1DAE"/>
    <w:rsid w:val="003A3E34"/>
    <w:rsid w:val="003B7E59"/>
    <w:rsid w:val="003C477B"/>
    <w:rsid w:val="003C5DEB"/>
    <w:rsid w:val="003C6EC1"/>
    <w:rsid w:val="003C6F10"/>
    <w:rsid w:val="003D2273"/>
    <w:rsid w:val="003D3D22"/>
    <w:rsid w:val="003D6AB2"/>
    <w:rsid w:val="003D6F37"/>
    <w:rsid w:val="003E0A26"/>
    <w:rsid w:val="003E0D4D"/>
    <w:rsid w:val="003F0243"/>
    <w:rsid w:val="003F198A"/>
    <w:rsid w:val="003F2A3F"/>
    <w:rsid w:val="003F7AFE"/>
    <w:rsid w:val="0040597F"/>
    <w:rsid w:val="0040644D"/>
    <w:rsid w:val="004114B3"/>
    <w:rsid w:val="00413262"/>
    <w:rsid w:val="0041342F"/>
    <w:rsid w:val="004205DA"/>
    <w:rsid w:val="004231B3"/>
    <w:rsid w:val="00434469"/>
    <w:rsid w:val="004379C2"/>
    <w:rsid w:val="00440A46"/>
    <w:rsid w:val="00441498"/>
    <w:rsid w:val="00446376"/>
    <w:rsid w:val="00447DD5"/>
    <w:rsid w:val="00452455"/>
    <w:rsid w:val="00452DF0"/>
    <w:rsid w:val="004547ED"/>
    <w:rsid w:val="004547EE"/>
    <w:rsid w:val="00456027"/>
    <w:rsid w:val="0045779B"/>
    <w:rsid w:val="00462D64"/>
    <w:rsid w:val="004673E8"/>
    <w:rsid w:val="004701EE"/>
    <w:rsid w:val="00470A9C"/>
    <w:rsid w:val="00471445"/>
    <w:rsid w:val="004751E2"/>
    <w:rsid w:val="00480A8D"/>
    <w:rsid w:val="00486EC6"/>
    <w:rsid w:val="004900A2"/>
    <w:rsid w:val="0049150D"/>
    <w:rsid w:val="00491566"/>
    <w:rsid w:val="00492BD6"/>
    <w:rsid w:val="004945B4"/>
    <w:rsid w:val="004A2A2D"/>
    <w:rsid w:val="004A31D1"/>
    <w:rsid w:val="004A5891"/>
    <w:rsid w:val="004A626C"/>
    <w:rsid w:val="004A6FE8"/>
    <w:rsid w:val="004B0B49"/>
    <w:rsid w:val="004B1A8D"/>
    <w:rsid w:val="004B687A"/>
    <w:rsid w:val="004B77E2"/>
    <w:rsid w:val="004B7EBC"/>
    <w:rsid w:val="004C4BC6"/>
    <w:rsid w:val="004C6665"/>
    <w:rsid w:val="004D2836"/>
    <w:rsid w:val="004D3DD5"/>
    <w:rsid w:val="004E0BFA"/>
    <w:rsid w:val="004E3023"/>
    <w:rsid w:val="004E3F6D"/>
    <w:rsid w:val="004E4616"/>
    <w:rsid w:val="004E50DB"/>
    <w:rsid w:val="004E5A58"/>
    <w:rsid w:val="004E7B1F"/>
    <w:rsid w:val="004F2AB4"/>
    <w:rsid w:val="004F2B01"/>
    <w:rsid w:val="005019FB"/>
    <w:rsid w:val="00503043"/>
    <w:rsid w:val="0050494D"/>
    <w:rsid w:val="005049DB"/>
    <w:rsid w:val="00507929"/>
    <w:rsid w:val="005124DA"/>
    <w:rsid w:val="0051666F"/>
    <w:rsid w:val="005204CC"/>
    <w:rsid w:val="0052354B"/>
    <w:rsid w:val="005243A5"/>
    <w:rsid w:val="005279C4"/>
    <w:rsid w:val="00531F50"/>
    <w:rsid w:val="0053239D"/>
    <w:rsid w:val="00532FEB"/>
    <w:rsid w:val="005333A3"/>
    <w:rsid w:val="005344F2"/>
    <w:rsid w:val="00534E86"/>
    <w:rsid w:val="00535460"/>
    <w:rsid w:val="00535EAE"/>
    <w:rsid w:val="00536625"/>
    <w:rsid w:val="00537248"/>
    <w:rsid w:val="00542054"/>
    <w:rsid w:val="00544408"/>
    <w:rsid w:val="00545EDC"/>
    <w:rsid w:val="00546187"/>
    <w:rsid w:val="00554362"/>
    <w:rsid w:val="00554ACA"/>
    <w:rsid w:val="005551D5"/>
    <w:rsid w:val="00556A78"/>
    <w:rsid w:val="0056096C"/>
    <w:rsid w:val="00561665"/>
    <w:rsid w:val="0056173F"/>
    <w:rsid w:val="00561B29"/>
    <w:rsid w:val="00565B7E"/>
    <w:rsid w:val="00571589"/>
    <w:rsid w:val="00574B86"/>
    <w:rsid w:val="00576B61"/>
    <w:rsid w:val="0057715C"/>
    <w:rsid w:val="00577A2C"/>
    <w:rsid w:val="0058075E"/>
    <w:rsid w:val="00583169"/>
    <w:rsid w:val="00583F03"/>
    <w:rsid w:val="00584B74"/>
    <w:rsid w:val="0058582B"/>
    <w:rsid w:val="0058771E"/>
    <w:rsid w:val="005920C5"/>
    <w:rsid w:val="00592D3B"/>
    <w:rsid w:val="00592E52"/>
    <w:rsid w:val="005977D1"/>
    <w:rsid w:val="005A050E"/>
    <w:rsid w:val="005A154C"/>
    <w:rsid w:val="005A206E"/>
    <w:rsid w:val="005A31CE"/>
    <w:rsid w:val="005A5B3F"/>
    <w:rsid w:val="005A6CC2"/>
    <w:rsid w:val="005A7B9E"/>
    <w:rsid w:val="005B38B0"/>
    <w:rsid w:val="005B3976"/>
    <w:rsid w:val="005B63A2"/>
    <w:rsid w:val="005C1EFD"/>
    <w:rsid w:val="005C2DB0"/>
    <w:rsid w:val="005C32D8"/>
    <w:rsid w:val="005C621D"/>
    <w:rsid w:val="005C639E"/>
    <w:rsid w:val="005C788D"/>
    <w:rsid w:val="005D1E12"/>
    <w:rsid w:val="005D49DC"/>
    <w:rsid w:val="005E07E7"/>
    <w:rsid w:val="005E2605"/>
    <w:rsid w:val="005E2AE2"/>
    <w:rsid w:val="005E4B11"/>
    <w:rsid w:val="005E52C3"/>
    <w:rsid w:val="005E7AD2"/>
    <w:rsid w:val="005F0720"/>
    <w:rsid w:val="005F48E0"/>
    <w:rsid w:val="005F51B9"/>
    <w:rsid w:val="005F57C3"/>
    <w:rsid w:val="00601CB7"/>
    <w:rsid w:val="006028C8"/>
    <w:rsid w:val="006051E2"/>
    <w:rsid w:val="00611D50"/>
    <w:rsid w:val="00611DCF"/>
    <w:rsid w:val="00614060"/>
    <w:rsid w:val="00614193"/>
    <w:rsid w:val="006143CF"/>
    <w:rsid w:val="006208A2"/>
    <w:rsid w:val="00620F6A"/>
    <w:rsid w:val="00623658"/>
    <w:rsid w:val="00631C42"/>
    <w:rsid w:val="006331B7"/>
    <w:rsid w:val="00634104"/>
    <w:rsid w:val="0063442E"/>
    <w:rsid w:val="00634767"/>
    <w:rsid w:val="00637BAC"/>
    <w:rsid w:val="00640E03"/>
    <w:rsid w:val="00644082"/>
    <w:rsid w:val="00644E58"/>
    <w:rsid w:val="006458C1"/>
    <w:rsid w:val="006465BF"/>
    <w:rsid w:val="00650F9E"/>
    <w:rsid w:val="00653013"/>
    <w:rsid w:val="00654414"/>
    <w:rsid w:val="00657ED6"/>
    <w:rsid w:val="006600BC"/>
    <w:rsid w:val="00663609"/>
    <w:rsid w:val="0066369C"/>
    <w:rsid w:val="006664C2"/>
    <w:rsid w:val="00666CA7"/>
    <w:rsid w:val="00667A0E"/>
    <w:rsid w:val="006751F2"/>
    <w:rsid w:val="00677C55"/>
    <w:rsid w:val="00682554"/>
    <w:rsid w:val="00682C90"/>
    <w:rsid w:val="00683C20"/>
    <w:rsid w:val="0068581C"/>
    <w:rsid w:val="00690217"/>
    <w:rsid w:val="006902E0"/>
    <w:rsid w:val="00691E08"/>
    <w:rsid w:val="006929B1"/>
    <w:rsid w:val="00697C9D"/>
    <w:rsid w:val="006A1B23"/>
    <w:rsid w:val="006A4C79"/>
    <w:rsid w:val="006A774F"/>
    <w:rsid w:val="006B0958"/>
    <w:rsid w:val="006B263E"/>
    <w:rsid w:val="006B2748"/>
    <w:rsid w:val="006B293D"/>
    <w:rsid w:val="006B2F9C"/>
    <w:rsid w:val="006B515D"/>
    <w:rsid w:val="006B7855"/>
    <w:rsid w:val="006B7C17"/>
    <w:rsid w:val="006B7F11"/>
    <w:rsid w:val="006C234E"/>
    <w:rsid w:val="006C2932"/>
    <w:rsid w:val="006C7E20"/>
    <w:rsid w:val="006E0359"/>
    <w:rsid w:val="006E17FA"/>
    <w:rsid w:val="006E42B6"/>
    <w:rsid w:val="006E6167"/>
    <w:rsid w:val="006F040A"/>
    <w:rsid w:val="006F1498"/>
    <w:rsid w:val="006F365B"/>
    <w:rsid w:val="006F4FFF"/>
    <w:rsid w:val="006F52F7"/>
    <w:rsid w:val="00712539"/>
    <w:rsid w:val="00712D6B"/>
    <w:rsid w:val="0071535A"/>
    <w:rsid w:val="0071566B"/>
    <w:rsid w:val="00716007"/>
    <w:rsid w:val="00721FC7"/>
    <w:rsid w:val="0072401A"/>
    <w:rsid w:val="0072455D"/>
    <w:rsid w:val="007248B7"/>
    <w:rsid w:val="00724CD6"/>
    <w:rsid w:val="00725C0B"/>
    <w:rsid w:val="007329C2"/>
    <w:rsid w:val="00733257"/>
    <w:rsid w:val="007401F8"/>
    <w:rsid w:val="007406BB"/>
    <w:rsid w:val="00744015"/>
    <w:rsid w:val="00750247"/>
    <w:rsid w:val="00750574"/>
    <w:rsid w:val="00751AB3"/>
    <w:rsid w:val="00752B4A"/>
    <w:rsid w:val="00757FA9"/>
    <w:rsid w:val="00760261"/>
    <w:rsid w:val="007704F4"/>
    <w:rsid w:val="00772798"/>
    <w:rsid w:val="007739BC"/>
    <w:rsid w:val="0077514B"/>
    <w:rsid w:val="00775A33"/>
    <w:rsid w:val="00790EBA"/>
    <w:rsid w:val="00791014"/>
    <w:rsid w:val="007914AC"/>
    <w:rsid w:val="007935A6"/>
    <w:rsid w:val="00794386"/>
    <w:rsid w:val="0079480B"/>
    <w:rsid w:val="00795105"/>
    <w:rsid w:val="00795AAB"/>
    <w:rsid w:val="00796D00"/>
    <w:rsid w:val="007A11EB"/>
    <w:rsid w:val="007A2F6E"/>
    <w:rsid w:val="007B1C4A"/>
    <w:rsid w:val="007B1D8C"/>
    <w:rsid w:val="007B1DCE"/>
    <w:rsid w:val="007B286E"/>
    <w:rsid w:val="007B6084"/>
    <w:rsid w:val="007B66FA"/>
    <w:rsid w:val="007B6F80"/>
    <w:rsid w:val="007B708A"/>
    <w:rsid w:val="007B7D38"/>
    <w:rsid w:val="007C1C2B"/>
    <w:rsid w:val="007C1CB7"/>
    <w:rsid w:val="007C2721"/>
    <w:rsid w:val="007C3519"/>
    <w:rsid w:val="007C437B"/>
    <w:rsid w:val="007C77BC"/>
    <w:rsid w:val="007D4BDA"/>
    <w:rsid w:val="007D5E5D"/>
    <w:rsid w:val="007D65D1"/>
    <w:rsid w:val="007D76DB"/>
    <w:rsid w:val="007E4B5B"/>
    <w:rsid w:val="007F4396"/>
    <w:rsid w:val="007F457C"/>
    <w:rsid w:val="007F5CC1"/>
    <w:rsid w:val="00800092"/>
    <w:rsid w:val="00800415"/>
    <w:rsid w:val="00803165"/>
    <w:rsid w:val="0080374D"/>
    <w:rsid w:val="00803AD3"/>
    <w:rsid w:val="00803FB1"/>
    <w:rsid w:val="00806305"/>
    <w:rsid w:val="0080635D"/>
    <w:rsid w:val="008065EF"/>
    <w:rsid w:val="008129A1"/>
    <w:rsid w:val="0081311D"/>
    <w:rsid w:val="00814AC1"/>
    <w:rsid w:val="00817734"/>
    <w:rsid w:val="00820A29"/>
    <w:rsid w:val="00820F47"/>
    <w:rsid w:val="008210B0"/>
    <w:rsid w:val="00821500"/>
    <w:rsid w:val="00823E9B"/>
    <w:rsid w:val="00823FC6"/>
    <w:rsid w:val="00826A06"/>
    <w:rsid w:val="00830FA8"/>
    <w:rsid w:val="00836CA6"/>
    <w:rsid w:val="00842BBB"/>
    <w:rsid w:val="0084487C"/>
    <w:rsid w:val="0085050A"/>
    <w:rsid w:val="008540A6"/>
    <w:rsid w:val="008629FA"/>
    <w:rsid w:val="008662C5"/>
    <w:rsid w:val="008665B1"/>
    <w:rsid w:val="00874541"/>
    <w:rsid w:val="008800E8"/>
    <w:rsid w:val="0088088C"/>
    <w:rsid w:val="00883E71"/>
    <w:rsid w:val="0088606C"/>
    <w:rsid w:val="00887083"/>
    <w:rsid w:val="00887218"/>
    <w:rsid w:val="008879FA"/>
    <w:rsid w:val="0089214A"/>
    <w:rsid w:val="0089257B"/>
    <w:rsid w:val="008930D3"/>
    <w:rsid w:val="008933BE"/>
    <w:rsid w:val="00895AFE"/>
    <w:rsid w:val="00895E4F"/>
    <w:rsid w:val="008A1C08"/>
    <w:rsid w:val="008A2CAD"/>
    <w:rsid w:val="008A3CB2"/>
    <w:rsid w:val="008A501C"/>
    <w:rsid w:val="008A6366"/>
    <w:rsid w:val="008B07B9"/>
    <w:rsid w:val="008B1D5F"/>
    <w:rsid w:val="008B1DA9"/>
    <w:rsid w:val="008B3D44"/>
    <w:rsid w:val="008B4A66"/>
    <w:rsid w:val="008B57A7"/>
    <w:rsid w:val="008B5C58"/>
    <w:rsid w:val="008B6AB4"/>
    <w:rsid w:val="008B735F"/>
    <w:rsid w:val="008C1C4C"/>
    <w:rsid w:val="008C2808"/>
    <w:rsid w:val="008C3CB7"/>
    <w:rsid w:val="008C4434"/>
    <w:rsid w:val="008C5521"/>
    <w:rsid w:val="008C5DE8"/>
    <w:rsid w:val="008C6CEA"/>
    <w:rsid w:val="008D092D"/>
    <w:rsid w:val="008D1812"/>
    <w:rsid w:val="008D254C"/>
    <w:rsid w:val="008E0581"/>
    <w:rsid w:val="008E47E8"/>
    <w:rsid w:val="008E48D3"/>
    <w:rsid w:val="008E74CF"/>
    <w:rsid w:val="008F6FB2"/>
    <w:rsid w:val="008F7744"/>
    <w:rsid w:val="009000BF"/>
    <w:rsid w:val="00900CA9"/>
    <w:rsid w:val="00901091"/>
    <w:rsid w:val="00907113"/>
    <w:rsid w:val="00907FC3"/>
    <w:rsid w:val="00913A1F"/>
    <w:rsid w:val="0091567F"/>
    <w:rsid w:val="009156E9"/>
    <w:rsid w:val="0092026D"/>
    <w:rsid w:val="0092239B"/>
    <w:rsid w:val="00922B93"/>
    <w:rsid w:val="00922CE3"/>
    <w:rsid w:val="0092346F"/>
    <w:rsid w:val="00930EA6"/>
    <w:rsid w:val="00935461"/>
    <w:rsid w:val="00935FCD"/>
    <w:rsid w:val="00942F99"/>
    <w:rsid w:val="00943CCC"/>
    <w:rsid w:val="009459E3"/>
    <w:rsid w:val="00945F97"/>
    <w:rsid w:val="00946152"/>
    <w:rsid w:val="00952DC1"/>
    <w:rsid w:val="009609C4"/>
    <w:rsid w:val="00960AAE"/>
    <w:rsid w:val="00965571"/>
    <w:rsid w:val="009701EE"/>
    <w:rsid w:val="00970C95"/>
    <w:rsid w:val="00983814"/>
    <w:rsid w:val="00984E24"/>
    <w:rsid w:val="00991C7B"/>
    <w:rsid w:val="00995DDC"/>
    <w:rsid w:val="00997EC1"/>
    <w:rsid w:val="009A0E95"/>
    <w:rsid w:val="009A22FF"/>
    <w:rsid w:val="009B17F0"/>
    <w:rsid w:val="009B2F14"/>
    <w:rsid w:val="009B4014"/>
    <w:rsid w:val="009B437B"/>
    <w:rsid w:val="009B4758"/>
    <w:rsid w:val="009B4995"/>
    <w:rsid w:val="009B5EAD"/>
    <w:rsid w:val="009B7E7C"/>
    <w:rsid w:val="009C00E6"/>
    <w:rsid w:val="009C1114"/>
    <w:rsid w:val="009C3CF0"/>
    <w:rsid w:val="009C4DD0"/>
    <w:rsid w:val="009C72C3"/>
    <w:rsid w:val="009D17B5"/>
    <w:rsid w:val="009D59E4"/>
    <w:rsid w:val="009D5FB2"/>
    <w:rsid w:val="009D7AC7"/>
    <w:rsid w:val="009E2849"/>
    <w:rsid w:val="009E29B0"/>
    <w:rsid w:val="009E36F2"/>
    <w:rsid w:val="009F0F94"/>
    <w:rsid w:val="009F129E"/>
    <w:rsid w:val="009F4B11"/>
    <w:rsid w:val="009F56B5"/>
    <w:rsid w:val="009F5C1B"/>
    <w:rsid w:val="00A02B15"/>
    <w:rsid w:val="00A040DC"/>
    <w:rsid w:val="00A05AF7"/>
    <w:rsid w:val="00A131E8"/>
    <w:rsid w:val="00A154F5"/>
    <w:rsid w:val="00A20CCA"/>
    <w:rsid w:val="00A2232E"/>
    <w:rsid w:val="00A248D9"/>
    <w:rsid w:val="00A25417"/>
    <w:rsid w:val="00A27A5D"/>
    <w:rsid w:val="00A32731"/>
    <w:rsid w:val="00A3288B"/>
    <w:rsid w:val="00A3337C"/>
    <w:rsid w:val="00A33719"/>
    <w:rsid w:val="00A41E92"/>
    <w:rsid w:val="00A42EC9"/>
    <w:rsid w:val="00A4512C"/>
    <w:rsid w:val="00A4764F"/>
    <w:rsid w:val="00A512FD"/>
    <w:rsid w:val="00A54FA0"/>
    <w:rsid w:val="00A63C17"/>
    <w:rsid w:val="00A64313"/>
    <w:rsid w:val="00A67B18"/>
    <w:rsid w:val="00A718EB"/>
    <w:rsid w:val="00A71926"/>
    <w:rsid w:val="00A736CC"/>
    <w:rsid w:val="00A753E8"/>
    <w:rsid w:val="00A7605E"/>
    <w:rsid w:val="00A76DC1"/>
    <w:rsid w:val="00A770F6"/>
    <w:rsid w:val="00A81708"/>
    <w:rsid w:val="00A8252F"/>
    <w:rsid w:val="00A83626"/>
    <w:rsid w:val="00A836CD"/>
    <w:rsid w:val="00A84425"/>
    <w:rsid w:val="00A84C2F"/>
    <w:rsid w:val="00A949AB"/>
    <w:rsid w:val="00A96B21"/>
    <w:rsid w:val="00A978E4"/>
    <w:rsid w:val="00AA0102"/>
    <w:rsid w:val="00AA174E"/>
    <w:rsid w:val="00AA21C1"/>
    <w:rsid w:val="00AA259B"/>
    <w:rsid w:val="00AA4473"/>
    <w:rsid w:val="00AB53F4"/>
    <w:rsid w:val="00AB6D7C"/>
    <w:rsid w:val="00AC72BF"/>
    <w:rsid w:val="00AD432A"/>
    <w:rsid w:val="00AD4511"/>
    <w:rsid w:val="00AD71D8"/>
    <w:rsid w:val="00AE1A95"/>
    <w:rsid w:val="00AE4B34"/>
    <w:rsid w:val="00AE5C4C"/>
    <w:rsid w:val="00AF044E"/>
    <w:rsid w:val="00AF060D"/>
    <w:rsid w:val="00AF4E5E"/>
    <w:rsid w:val="00AF64FA"/>
    <w:rsid w:val="00AF65E5"/>
    <w:rsid w:val="00B04730"/>
    <w:rsid w:val="00B04D2A"/>
    <w:rsid w:val="00B05951"/>
    <w:rsid w:val="00B06A42"/>
    <w:rsid w:val="00B20575"/>
    <w:rsid w:val="00B20E2D"/>
    <w:rsid w:val="00B25A34"/>
    <w:rsid w:val="00B25E5D"/>
    <w:rsid w:val="00B266F0"/>
    <w:rsid w:val="00B26F50"/>
    <w:rsid w:val="00B2715B"/>
    <w:rsid w:val="00B27682"/>
    <w:rsid w:val="00B2798B"/>
    <w:rsid w:val="00B27FD7"/>
    <w:rsid w:val="00B3058D"/>
    <w:rsid w:val="00B359F4"/>
    <w:rsid w:val="00B36C3F"/>
    <w:rsid w:val="00B36EA9"/>
    <w:rsid w:val="00B409B0"/>
    <w:rsid w:val="00B41A7D"/>
    <w:rsid w:val="00B4275B"/>
    <w:rsid w:val="00B43CD2"/>
    <w:rsid w:val="00B5072C"/>
    <w:rsid w:val="00B603AC"/>
    <w:rsid w:val="00B6045E"/>
    <w:rsid w:val="00B628C4"/>
    <w:rsid w:val="00B67E10"/>
    <w:rsid w:val="00B702DC"/>
    <w:rsid w:val="00B72550"/>
    <w:rsid w:val="00B72C2C"/>
    <w:rsid w:val="00B73404"/>
    <w:rsid w:val="00B8309A"/>
    <w:rsid w:val="00B83291"/>
    <w:rsid w:val="00B852C2"/>
    <w:rsid w:val="00B853C5"/>
    <w:rsid w:val="00B85AC1"/>
    <w:rsid w:val="00B85F4B"/>
    <w:rsid w:val="00B879D9"/>
    <w:rsid w:val="00B91323"/>
    <w:rsid w:val="00B92587"/>
    <w:rsid w:val="00B96825"/>
    <w:rsid w:val="00B979DB"/>
    <w:rsid w:val="00BA179C"/>
    <w:rsid w:val="00BA697A"/>
    <w:rsid w:val="00BA72B3"/>
    <w:rsid w:val="00BA7457"/>
    <w:rsid w:val="00BA7A74"/>
    <w:rsid w:val="00BB0896"/>
    <w:rsid w:val="00BB330B"/>
    <w:rsid w:val="00BB475D"/>
    <w:rsid w:val="00BB6E84"/>
    <w:rsid w:val="00BB7FD2"/>
    <w:rsid w:val="00BC2845"/>
    <w:rsid w:val="00BC4541"/>
    <w:rsid w:val="00BC47D8"/>
    <w:rsid w:val="00BC748E"/>
    <w:rsid w:val="00BD0344"/>
    <w:rsid w:val="00BD3105"/>
    <w:rsid w:val="00BD5961"/>
    <w:rsid w:val="00BE644C"/>
    <w:rsid w:val="00BF1EF4"/>
    <w:rsid w:val="00BF4486"/>
    <w:rsid w:val="00BF4D71"/>
    <w:rsid w:val="00C00859"/>
    <w:rsid w:val="00C00B51"/>
    <w:rsid w:val="00C03A64"/>
    <w:rsid w:val="00C03D8C"/>
    <w:rsid w:val="00C05E8A"/>
    <w:rsid w:val="00C16316"/>
    <w:rsid w:val="00C169FC"/>
    <w:rsid w:val="00C16F44"/>
    <w:rsid w:val="00C1745C"/>
    <w:rsid w:val="00C17955"/>
    <w:rsid w:val="00C21709"/>
    <w:rsid w:val="00C217D8"/>
    <w:rsid w:val="00C21C84"/>
    <w:rsid w:val="00C2354A"/>
    <w:rsid w:val="00C27E01"/>
    <w:rsid w:val="00C33EF4"/>
    <w:rsid w:val="00C360F6"/>
    <w:rsid w:val="00C36485"/>
    <w:rsid w:val="00C36513"/>
    <w:rsid w:val="00C3759C"/>
    <w:rsid w:val="00C42201"/>
    <w:rsid w:val="00C4296A"/>
    <w:rsid w:val="00C43314"/>
    <w:rsid w:val="00C44246"/>
    <w:rsid w:val="00C453D2"/>
    <w:rsid w:val="00C50066"/>
    <w:rsid w:val="00C514D4"/>
    <w:rsid w:val="00C5306E"/>
    <w:rsid w:val="00C54FB6"/>
    <w:rsid w:val="00C57717"/>
    <w:rsid w:val="00C60FF0"/>
    <w:rsid w:val="00C61804"/>
    <w:rsid w:val="00C62E3B"/>
    <w:rsid w:val="00C63583"/>
    <w:rsid w:val="00C6541F"/>
    <w:rsid w:val="00C6972F"/>
    <w:rsid w:val="00C75ED5"/>
    <w:rsid w:val="00C75FE3"/>
    <w:rsid w:val="00C8032E"/>
    <w:rsid w:val="00C81A3C"/>
    <w:rsid w:val="00C81D97"/>
    <w:rsid w:val="00C84FDF"/>
    <w:rsid w:val="00C90172"/>
    <w:rsid w:val="00C9033A"/>
    <w:rsid w:val="00C92FAC"/>
    <w:rsid w:val="00C9406E"/>
    <w:rsid w:val="00C95BBB"/>
    <w:rsid w:val="00C969DA"/>
    <w:rsid w:val="00C96C97"/>
    <w:rsid w:val="00C977EB"/>
    <w:rsid w:val="00CA1096"/>
    <w:rsid w:val="00CA1FB9"/>
    <w:rsid w:val="00CA4CFC"/>
    <w:rsid w:val="00CA5BF7"/>
    <w:rsid w:val="00CA79C2"/>
    <w:rsid w:val="00CB08B1"/>
    <w:rsid w:val="00CB474E"/>
    <w:rsid w:val="00CB4F57"/>
    <w:rsid w:val="00CB73DB"/>
    <w:rsid w:val="00CC32A7"/>
    <w:rsid w:val="00CC549F"/>
    <w:rsid w:val="00CC7BF4"/>
    <w:rsid w:val="00CD0292"/>
    <w:rsid w:val="00CD367B"/>
    <w:rsid w:val="00CD49D6"/>
    <w:rsid w:val="00CD66B3"/>
    <w:rsid w:val="00CE2A98"/>
    <w:rsid w:val="00CE7FC3"/>
    <w:rsid w:val="00CF1FE0"/>
    <w:rsid w:val="00CF3657"/>
    <w:rsid w:val="00CF5D53"/>
    <w:rsid w:val="00CF70AB"/>
    <w:rsid w:val="00CF7B69"/>
    <w:rsid w:val="00CF7E2A"/>
    <w:rsid w:val="00D0192B"/>
    <w:rsid w:val="00D01E4D"/>
    <w:rsid w:val="00D032CE"/>
    <w:rsid w:val="00D044BC"/>
    <w:rsid w:val="00D145C2"/>
    <w:rsid w:val="00D1491E"/>
    <w:rsid w:val="00D15887"/>
    <w:rsid w:val="00D17251"/>
    <w:rsid w:val="00D17D16"/>
    <w:rsid w:val="00D209D5"/>
    <w:rsid w:val="00D21130"/>
    <w:rsid w:val="00D21E8B"/>
    <w:rsid w:val="00D25C9E"/>
    <w:rsid w:val="00D26075"/>
    <w:rsid w:val="00D26A5B"/>
    <w:rsid w:val="00D3059B"/>
    <w:rsid w:val="00D3141F"/>
    <w:rsid w:val="00D3147B"/>
    <w:rsid w:val="00D32A72"/>
    <w:rsid w:val="00D347AB"/>
    <w:rsid w:val="00D35271"/>
    <w:rsid w:val="00D40CDE"/>
    <w:rsid w:val="00D422E2"/>
    <w:rsid w:val="00D43B5E"/>
    <w:rsid w:val="00D43E5F"/>
    <w:rsid w:val="00D45AE2"/>
    <w:rsid w:val="00D46FD7"/>
    <w:rsid w:val="00D54AD0"/>
    <w:rsid w:val="00D55C6D"/>
    <w:rsid w:val="00D56099"/>
    <w:rsid w:val="00D56838"/>
    <w:rsid w:val="00D60046"/>
    <w:rsid w:val="00D605F4"/>
    <w:rsid w:val="00D624D5"/>
    <w:rsid w:val="00D64B02"/>
    <w:rsid w:val="00D67851"/>
    <w:rsid w:val="00D67A1B"/>
    <w:rsid w:val="00D715B6"/>
    <w:rsid w:val="00D71E44"/>
    <w:rsid w:val="00D71FFB"/>
    <w:rsid w:val="00D7389E"/>
    <w:rsid w:val="00D7534D"/>
    <w:rsid w:val="00D77739"/>
    <w:rsid w:val="00D85446"/>
    <w:rsid w:val="00D854FD"/>
    <w:rsid w:val="00D85CB6"/>
    <w:rsid w:val="00D92994"/>
    <w:rsid w:val="00DA06AF"/>
    <w:rsid w:val="00DA1240"/>
    <w:rsid w:val="00DA23B4"/>
    <w:rsid w:val="00DA2785"/>
    <w:rsid w:val="00DA2C18"/>
    <w:rsid w:val="00DA397A"/>
    <w:rsid w:val="00DA7F23"/>
    <w:rsid w:val="00DB0C17"/>
    <w:rsid w:val="00DB4A33"/>
    <w:rsid w:val="00DC0EAD"/>
    <w:rsid w:val="00DC4339"/>
    <w:rsid w:val="00DC6B2E"/>
    <w:rsid w:val="00DD4513"/>
    <w:rsid w:val="00DD4602"/>
    <w:rsid w:val="00DD5B44"/>
    <w:rsid w:val="00DD6076"/>
    <w:rsid w:val="00DE0713"/>
    <w:rsid w:val="00DE15BF"/>
    <w:rsid w:val="00DF1E9F"/>
    <w:rsid w:val="00DF302F"/>
    <w:rsid w:val="00DF3D35"/>
    <w:rsid w:val="00DF5F32"/>
    <w:rsid w:val="00DF69B2"/>
    <w:rsid w:val="00E01E8A"/>
    <w:rsid w:val="00E02A51"/>
    <w:rsid w:val="00E05380"/>
    <w:rsid w:val="00E05701"/>
    <w:rsid w:val="00E06DBC"/>
    <w:rsid w:val="00E104BB"/>
    <w:rsid w:val="00E12FD5"/>
    <w:rsid w:val="00E130E8"/>
    <w:rsid w:val="00E1336C"/>
    <w:rsid w:val="00E13AC6"/>
    <w:rsid w:val="00E1597C"/>
    <w:rsid w:val="00E16424"/>
    <w:rsid w:val="00E16490"/>
    <w:rsid w:val="00E168C1"/>
    <w:rsid w:val="00E174A0"/>
    <w:rsid w:val="00E17F0B"/>
    <w:rsid w:val="00E17FA0"/>
    <w:rsid w:val="00E21918"/>
    <w:rsid w:val="00E25A25"/>
    <w:rsid w:val="00E31B8E"/>
    <w:rsid w:val="00E34C4E"/>
    <w:rsid w:val="00E36256"/>
    <w:rsid w:val="00E370AE"/>
    <w:rsid w:val="00E37562"/>
    <w:rsid w:val="00E417FA"/>
    <w:rsid w:val="00E4196C"/>
    <w:rsid w:val="00E43D63"/>
    <w:rsid w:val="00E44BFE"/>
    <w:rsid w:val="00E543BA"/>
    <w:rsid w:val="00E55F77"/>
    <w:rsid w:val="00E61357"/>
    <w:rsid w:val="00E646CC"/>
    <w:rsid w:val="00E66FB9"/>
    <w:rsid w:val="00E715F1"/>
    <w:rsid w:val="00E747C4"/>
    <w:rsid w:val="00E74920"/>
    <w:rsid w:val="00E75920"/>
    <w:rsid w:val="00E777BA"/>
    <w:rsid w:val="00E82E1B"/>
    <w:rsid w:val="00E83390"/>
    <w:rsid w:val="00E83426"/>
    <w:rsid w:val="00E839CB"/>
    <w:rsid w:val="00E855B0"/>
    <w:rsid w:val="00E86CA4"/>
    <w:rsid w:val="00E92E14"/>
    <w:rsid w:val="00E93695"/>
    <w:rsid w:val="00E95521"/>
    <w:rsid w:val="00E974A5"/>
    <w:rsid w:val="00EA28E4"/>
    <w:rsid w:val="00EA28EB"/>
    <w:rsid w:val="00EA3462"/>
    <w:rsid w:val="00EA3843"/>
    <w:rsid w:val="00EA708A"/>
    <w:rsid w:val="00EB0469"/>
    <w:rsid w:val="00EB0AE6"/>
    <w:rsid w:val="00EB14AC"/>
    <w:rsid w:val="00EB2220"/>
    <w:rsid w:val="00EB3793"/>
    <w:rsid w:val="00EB3D25"/>
    <w:rsid w:val="00EC0D60"/>
    <w:rsid w:val="00EC613E"/>
    <w:rsid w:val="00EC7250"/>
    <w:rsid w:val="00ED3849"/>
    <w:rsid w:val="00EE1213"/>
    <w:rsid w:val="00EE2405"/>
    <w:rsid w:val="00EE6497"/>
    <w:rsid w:val="00EF19BE"/>
    <w:rsid w:val="00F01F43"/>
    <w:rsid w:val="00F02F0F"/>
    <w:rsid w:val="00F033C6"/>
    <w:rsid w:val="00F054A5"/>
    <w:rsid w:val="00F14839"/>
    <w:rsid w:val="00F258FB"/>
    <w:rsid w:val="00F26967"/>
    <w:rsid w:val="00F27B2A"/>
    <w:rsid w:val="00F27C70"/>
    <w:rsid w:val="00F30539"/>
    <w:rsid w:val="00F329FB"/>
    <w:rsid w:val="00F42D19"/>
    <w:rsid w:val="00F43294"/>
    <w:rsid w:val="00F43328"/>
    <w:rsid w:val="00F46BC7"/>
    <w:rsid w:val="00F515C8"/>
    <w:rsid w:val="00F53184"/>
    <w:rsid w:val="00F56FD1"/>
    <w:rsid w:val="00F576A2"/>
    <w:rsid w:val="00F605F2"/>
    <w:rsid w:val="00F6460D"/>
    <w:rsid w:val="00F67084"/>
    <w:rsid w:val="00F724A8"/>
    <w:rsid w:val="00F724B5"/>
    <w:rsid w:val="00F73756"/>
    <w:rsid w:val="00F75F90"/>
    <w:rsid w:val="00F7618F"/>
    <w:rsid w:val="00F771EB"/>
    <w:rsid w:val="00F81239"/>
    <w:rsid w:val="00F817FF"/>
    <w:rsid w:val="00F81C3B"/>
    <w:rsid w:val="00F822BB"/>
    <w:rsid w:val="00F836F2"/>
    <w:rsid w:val="00F8593F"/>
    <w:rsid w:val="00F92F17"/>
    <w:rsid w:val="00F96A95"/>
    <w:rsid w:val="00FA18C9"/>
    <w:rsid w:val="00FB4FF7"/>
    <w:rsid w:val="00FB5DD0"/>
    <w:rsid w:val="00FB6207"/>
    <w:rsid w:val="00FB67C7"/>
    <w:rsid w:val="00FC0343"/>
    <w:rsid w:val="00FC0DA9"/>
    <w:rsid w:val="00FC1A02"/>
    <w:rsid w:val="00FC2A0F"/>
    <w:rsid w:val="00FC5803"/>
    <w:rsid w:val="00FC6B7F"/>
    <w:rsid w:val="00FD01DF"/>
    <w:rsid w:val="00FD1789"/>
    <w:rsid w:val="00FD5285"/>
    <w:rsid w:val="00FD5953"/>
    <w:rsid w:val="00FE1A1F"/>
    <w:rsid w:val="00FF0F0A"/>
    <w:rsid w:val="00FF2FB2"/>
    <w:rsid w:val="0173E1F0"/>
    <w:rsid w:val="01A9D4CB"/>
    <w:rsid w:val="01E75C21"/>
    <w:rsid w:val="048E0306"/>
    <w:rsid w:val="066C3A0B"/>
    <w:rsid w:val="066D7B41"/>
    <w:rsid w:val="068FD5D1"/>
    <w:rsid w:val="0A968DF1"/>
    <w:rsid w:val="0AF68909"/>
    <w:rsid w:val="0B5A797E"/>
    <w:rsid w:val="0B5C0C86"/>
    <w:rsid w:val="0CBFCB86"/>
    <w:rsid w:val="0CD663D1"/>
    <w:rsid w:val="0CE41026"/>
    <w:rsid w:val="0E1BF0FD"/>
    <w:rsid w:val="0F387C93"/>
    <w:rsid w:val="0F849A09"/>
    <w:rsid w:val="0FAACD37"/>
    <w:rsid w:val="0FC89889"/>
    <w:rsid w:val="0FF73327"/>
    <w:rsid w:val="10ECC876"/>
    <w:rsid w:val="1111AC25"/>
    <w:rsid w:val="113668F3"/>
    <w:rsid w:val="11C69FA3"/>
    <w:rsid w:val="11FE20C6"/>
    <w:rsid w:val="12509D41"/>
    <w:rsid w:val="1255C70D"/>
    <w:rsid w:val="1285D99B"/>
    <w:rsid w:val="13B74275"/>
    <w:rsid w:val="163B656D"/>
    <w:rsid w:val="16CE69FC"/>
    <w:rsid w:val="175044B3"/>
    <w:rsid w:val="17A0BE61"/>
    <w:rsid w:val="17EA43F8"/>
    <w:rsid w:val="190C2052"/>
    <w:rsid w:val="198A6700"/>
    <w:rsid w:val="1A7FEED7"/>
    <w:rsid w:val="1AC54714"/>
    <w:rsid w:val="1B080CB9"/>
    <w:rsid w:val="1DC7FA8D"/>
    <w:rsid w:val="1E64786C"/>
    <w:rsid w:val="1ED18D4D"/>
    <w:rsid w:val="1F51F45C"/>
    <w:rsid w:val="2001A02C"/>
    <w:rsid w:val="2096329B"/>
    <w:rsid w:val="22F33936"/>
    <w:rsid w:val="23E008FB"/>
    <w:rsid w:val="23FB6776"/>
    <w:rsid w:val="2406F856"/>
    <w:rsid w:val="248921D1"/>
    <w:rsid w:val="263CA38D"/>
    <w:rsid w:val="276E57B3"/>
    <w:rsid w:val="2867110A"/>
    <w:rsid w:val="28A1DE6E"/>
    <w:rsid w:val="299590AC"/>
    <w:rsid w:val="29A1B9D6"/>
    <w:rsid w:val="29C931FB"/>
    <w:rsid w:val="2A2D2F1D"/>
    <w:rsid w:val="2AA123C2"/>
    <w:rsid w:val="2AFDEB45"/>
    <w:rsid w:val="2CAB0830"/>
    <w:rsid w:val="2D48B564"/>
    <w:rsid w:val="2DAE1FB3"/>
    <w:rsid w:val="2E3E9ED8"/>
    <w:rsid w:val="2E55BC4A"/>
    <w:rsid w:val="2ECAAC7E"/>
    <w:rsid w:val="2EDC5388"/>
    <w:rsid w:val="2F354CC3"/>
    <w:rsid w:val="3047DF99"/>
    <w:rsid w:val="30D30102"/>
    <w:rsid w:val="313F37A1"/>
    <w:rsid w:val="31586A42"/>
    <w:rsid w:val="31FB8ACC"/>
    <w:rsid w:val="3207098B"/>
    <w:rsid w:val="336C04B3"/>
    <w:rsid w:val="34B9035F"/>
    <w:rsid w:val="3691603D"/>
    <w:rsid w:val="37213FF6"/>
    <w:rsid w:val="38588503"/>
    <w:rsid w:val="386E738F"/>
    <w:rsid w:val="38BCAB4E"/>
    <w:rsid w:val="38BE3CB8"/>
    <w:rsid w:val="38C4ED8A"/>
    <w:rsid w:val="3954D7E2"/>
    <w:rsid w:val="3A6336FB"/>
    <w:rsid w:val="3AA4DE5D"/>
    <w:rsid w:val="3BF9B376"/>
    <w:rsid w:val="3C95F79D"/>
    <w:rsid w:val="3CEFB830"/>
    <w:rsid w:val="3D19A447"/>
    <w:rsid w:val="3D9092A0"/>
    <w:rsid w:val="3F2F69EC"/>
    <w:rsid w:val="400F92C7"/>
    <w:rsid w:val="4023E7F8"/>
    <w:rsid w:val="407C4641"/>
    <w:rsid w:val="41D305F5"/>
    <w:rsid w:val="41D62980"/>
    <w:rsid w:val="41E4C7B0"/>
    <w:rsid w:val="422F9D73"/>
    <w:rsid w:val="426ED0CC"/>
    <w:rsid w:val="42760CD4"/>
    <w:rsid w:val="427C132C"/>
    <w:rsid w:val="4472A7A9"/>
    <w:rsid w:val="44EC2F05"/>
    <w:rsid w:val="4507B98D"/>
    <w:rsid w:val="4545D6E0"/>
    <w:rsid w:val="45A8CB7B"/>
    <w:rsid w:val="45DEED81"/>
    <w:rsid w:val="462B20DE"/>
    <w:rsid w:val="467C459F"/>
    <w:rsid w:val="472392F9"/>
    <w:rsid w:val="478138C4"/>
    <w:rsid w:val="4808E440"/>
    <w:rsid w:val="4903DAF8"/>
    <w:rsid w:val="4A361E6F"/>
    <w:rsid w:val="4B300657"/>
    <w:rsid w:val="4BA2F645"/>
    <w:rsid w:val="4CB90A74"/>
    <w:rsid w:val="4D550216"/>
    <w:rsid w:val="4D938B13"/>
    <w:rsid w:val="4D9F0B19"/>
    <w:rsid w:val="4E37978B"/>
    <w:rsid w:val="4E38F985"/>
    <w:rsid w:val="4F328E93"/>
    <w:rsid w:val="4FA3D410"/>
    <w:rsid w:val="4FBAAD36"/>
    <w:rsid w:val="4FFD718C"/>
    <w:rsid w:val="511450E4"/>
    <w:rsid w:val="517DDDD1"/>
    <w:rsid w:val="5298CEA1"/>
    <w:rsid w:val="52D9D0A9"/>
    <w:rsid w:val="5369CF88"/>
    <w:rsid w:val="559BCFF0"/>
    <w:rsid w:val="55ACA785"/>
    <w:rsid w:val="55E26FEE"/>
    <w:rsid w:val="560D3751"/>
    <w:rsid w:val="5611F7E6"/>
    <w:rsid w:val="5668FD60"/>
    <w:rsid w:val="567DABBD"/>
    <w:rsid w:val="5697E684"/>
    <w:rsid w:val="56C1A4DC"/>
    <w:rsid w:val="5728D6CB"/>
    <w:rsid w:val="575E0591"/>
    <w:rsid w:val="58AEB4F2"/>
    <w:rsid w:val="58B6041E"/>
    <w:rsid w:val="5A009ADB"/>
    <w:rsid w:val="5A61326A"/>
    <w:rsid w:val="5DF6C469"/>
    <w:rsid w:val="5E661522"/>
    <w:rsid w:val="5F499529"/>
    <w:rsid w:val="5FA3223A"/>
    <w:rsid w:val="5FD89E70"/>
    <w:rsid w:val="6020380D"/>
    <w:rsid w:val="60A29C22"/>
    <w:rsid w:val="6143FCCF"/>
    <w:rsid w:val="618C4883"/>
    <w:rsid w:val="61D9E818"/>
    <w:rsid w:val="629A20B5"/>
    <w:rsid w:val="62A4BD59"/>
    <w:rsid w:val="63AF6A90"/>
    <w:rsid w:val="665069D1"/>
    <w:rsid w:val="673C38F9"/>
    <w:rsid w:val="67F9A317"/>
    <w:rsid w:val="682F2A95"/>
    <w:rsid w:val="6880639F"/>
    <w:rsid w:val="6AAE924B"/>
    <w:rsid w:val="6B0A4E25"/>
    <w:rsid w:val="6C3A61EF"/>
    <w:rsid w:val="6D5770EA"/>
    <w:rsid w:val="6F8053D8"/>
    <w:rsid w:val="7033FFA4"/>
    <w:rsid w:val="706A9D38"/>
    <w:rsid w:val="711C6269"/>
    <w:rsid w:val="71698EF9"/>
    <w:rsid w:val="722E5FF2"/>
    <w:rsid w:val="7244AACF"/>
    <w:rsid w:val="726CA4C7"/>
    <w:rsid w:val="72FBF406"/>
    <w:rsid w:val="72FF94C6"/>
    <w:rsid w:val="738276C1"/>
    <w:rsid w:val="73B5DED8"/>
    <w:rsid w:val="741D3202"/>
    <w:rsid w:val="74975796"/>
    <w:rsid w:val="7505D5CC"/>
    <w:rsid w:val="7512297E"/>
    <w:rsid w:val="753D66ED"/>
    <w:rsid w:val="75A9570C"/>
    <w:rsid w:val="760D894C"/>
    <w:rsid w:val="779C95DE"/>
    <w:rsid w:val="78945F5B"/>
    <w:rsid w:val="78FFF83A"/>
    <w:rsid w:val="79C48F65"/>
    <w:rsid w:val="7B10DD2C"/>
    <w:rsid w:val="7B29CBBD"/>
    <w:rsid w:val="7BD78D42"/>
    <w:rsid w:val="7C038DFF"/>
    <w:rsid w:val="7D0B493E"/>
    <w:rsid w:val="7E7D3310"/>
    <w:rsid w:val="7E86DD18"/>
    <w:rsid w:val="7F05A781"/>
    <w:rsid w:val="7FB116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75CC3"/>
  <w15:chartTrackingRefBased/>
  <w15:docId w15:val="{DBC08B26-A73C-4A06-82E6-51E87DA2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B4A33"/>
    <w:pPr>
      <w:keepNext/>
      <w:numPr>
        <w:ilvl w:val="4"/>
        <w:numId w:val="39"/>
      </w:numPr>
      <w:spacing w:before="120" w:after="120"/>
      <w:jc w:val="left"/>
      <w:outlineLvl w:val="4"/>
    </w:pPr>
    <w:rPr>
      <w:rFonts w:eastAsiaTheme="majorEastAsia"/>
      <w:i/>
      <w:iCs/>
    </w:rPr>
  </w:style>
  <w:style w:type="paragraph" w:styleId="Heading6">
    <w:name w:val="heading 6"/>
    <w:basedOn w:val="Normal"/>
    <w:next w:val="Normal"/>
    <w:link w:val="Heading6Ch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B4A33"/>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B4A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B4A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B4A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B4A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B4A33"/>
    <w:rPr>
      <w:vertAlign w:val="superscript"/>
    </w:rPr>
  </w:style>
  <w:style w:type="paragraph" w:customStyle="1" w:styleId="Footnote">
    <w:name w:val="Footnote"/>
    <w:basedOn w:val="FootnoteText"/>
    <w:qFormat/>
    <w:rsid w:val="00DB4A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pPr>
    <w:rPr>
      <w:lang w:val="en-CA"/>
    </w:rPr>
  </w:style>
  <w:style w:type="character" w:customStyle="1" w:styleId="Heading2Char">
    <w:name w:val="Heading 2 Char"/>
    <w:basedOn w:val="DefaultParagraphFont"/>
    <w:link w:val="Heading2"/>
    <w:uiPriority w:val="9"/>
    <w:rsid w:val="00DB4A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B4A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B4A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B4A33"/>
    <w:pPr>
      <w:tabs>
        <w:tab w:val="center" w:pos="4680"/>
        <w:tab w:val="right" w:pos="9360"/>
      </w:tabs>
    </w:pPr>
    <w:rPr>
      <w:sz w:val="20"/>
    </w:rPr>
  </w:style>
  <w:style w:type="character" w:customStyle="1" w:styleId="FooterChar">
    <w:name w:val="Footer Char"/>
    <w:basedOn w:val="DefaultParagraphFont"/>
    <w:link w:val="Footer"/>
    <w:uiPriority w:val="99"/>
    <w:rsid w:val="00DB4A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B4A33"/>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DB4A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B4A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B4A33"/>
    <w:rPr>
      <w:sz w:val="16"/>
      <w:szCs w:val="16"/>
    </w:rPr>
  </w:style>
  <w:style w:type="paragraph" w:styleId="CommentText">
    <w:name w:val="annotation text"/>
    <w:basedOn w:val="Normal"/>
    <w:link w:val="CommentTextChar"/>
    <w:uiPriority w:val="99"/>
    <w:rsid w:val="00DB4A33"/>
    <w:rPr>
      <w:sz w:val="20"/>
      <w:szCs w:val="20"/>
    </w:rPr>
  </w:style>
  <w:style w:type="character" w:customStyle="1" w:styleId="CommentTextChar">
    <w:name w:val="Comment Text Char"/>
    <w:basedOn w:val="DefaultParagraphFont"/>
    <w:link w:val="CommentText"/>
    <w:uiPriority w:val="99"/>
    <w:rsid w:val="00DB4A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B4A33"/>
    <w:rPr>
      <w:b/>
      <w:bCs/>
    </w:rPr>
  </w:style>
  <w:style w:type="character" w:customStyle="1" w:styleId="CommentSubjectChar">
    <w:name w:val="Comment Subject Char"/>
    <w:basedOn w:val="CommentTextChar"/>
    <w:link w:val="CommentSubject"/>
    <w:uiPriority w:val="99"/>
    <w:semiHidden/>
    <w:rsid w:val="00DB4A33"/>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DB4A33"/>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14:ligatures w14:val="none"/>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3257"/>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202143"/>
    <w:pPr>
      <w:spacing w:after="0" w:line="240" w:lineRule="auto"/>
    </w:pPr>
    <w:rPr>
      <w:rFonts w:ascii="Times New Roman" w:eastAsia="Times New Roman" w:hAnsi="Times New Roman" w:cs="Times New Roman"/>
      <w:kern w:val="0"/>
      <w:szCs w:val="24"/>
      <w:lang w:val="en-GB"/>
      <w14:ligatures w14:val="none"/>
    </w:rPr>
  </w:style>
  <w:style w:type="table" w:customStyle="1" w:styleId="TableGrid2">
    <w:name w:val="Table Grid2"/>
    <w:basedOn w:val="TableNormal"/>
    <w:next w:val="TableGrid"/>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3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626"/>
    <w:rPr>
      <w:rFonts w:ascii="Segoe UI" w:eastAsia="Times New Roman" w:hAnsi="Segoe UI" w:cs="Segoe UI"/>
      <w:kern w:val="0"/>
      <w:sz w:val="18"/>
      <w:szCs w:val="18"/>
      <w:lang w:val="en-GB"/>
      <w14:ligatures w14:val="none"/>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B4A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B4A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B4A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B4A33"/>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B4A33"/>
    <w:pPr>
      <w:contextualSpacing/>
    </w:pPr>
  </w:style>
  <w:style w:type="paragraph" w:styleId="ListParagraph">
    <w:name w:val="List Paragraph"/>
    <w:basedOn w:val="Normal"/>
    <w:uiPriority w:val="34"/>
    <w:qFormat/>
    <w:rsid w:val="00DB4A33"/>
    <w:pPr>
      <w:ind w:left="720"/>
      <w:contextualSpacing/>
    </w:pPr>
  </w:style>
  <w:style w:type="character" w:styleId="FollowedHyperlink">
    <w:name w:val="FollowedHyperlink"/>
    <w:basedOn w:val="DefaultParagraphFont"/>
    <w:uiPriority w:val="99"/>
    <w:semiHidden/>
    <w:unhideWhenUsed/>
    <w:rsid w:val="00E833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332531441">
      <w:bodyDiv w:val="1"/>
      <w:marLeft w:val="0"/>
      <w:marRight w:val="0"/>
      <w:marTop w:val="0"/>
      <w:marBottom w:val="0"/>
      <w:divBdr>
        <w:top w:val="none" w:sz="0" w:space="0" w:color="auto"/>
        <w:left w:val="none" w:sz="0" w:space="0" w:color="auto"/>
        <w:bottom w:val="none" w:sz="0" w:space="0" w:color="auto"/>
        <w:right w:val="none" w:sz="0" w:space="0" w:color="auto"/>
      </w:divBdr>
    </w:div>
    <w:div w:id="375129657">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 w:id="438526760">
      <w:bodyDiv w:val="1"/>
      <w:marLeft w:val="0"/>
      <w:marRight w:val="0"/>
      <w:marTop w:val="0"/>
      <w:marBottom w:val="0"/>
      <w:divBdr>
        <w:top w:val="none" w:sz="0" w:space="0" w:color="auto"/>
        <w:left w:val="none" w:sz="0" w:space="0" w:color="auto"/>
        <w:bottom w:val="none" w:sz="0" w:space="0" w:color="auto"/>
        <w:right w:val="none" w:sz="0" w:space="0" w:color="auto"/>
      </w:divBdr>
    </w:div>
    <w:div w:id="539439256">
      <w:bodyDiv w:val="1"/>
      <w:marLeft w:val="0"/>
      <w:marRight w:val="0"/>
      <w:marTop w:val="0"/>
      <w:marBottom w:val="0"/>
      <w:divBdr>
        <w:top w:val="none" w:sz="0" w:space="0" w:color="auto"/>
        <w:left w:val="none" w:sz="0" w:space="0" w:color="auto"/>
        <w:bottom w:val="none" w:sz="0" w:space="0" w:color="auto"/>
        <w:right w:val="none" w:sz="0" w:space="0" w:color="auto"/>
      </w:divBdr>
    </w:div>
    <w:div w:id="904292745">
      <w:bodyDiv w:val="1"/>
      <w:marLeft w:val="0"/>
      <w:marRight w:val="0"/>
      <w:marTop w:val="0"/>
      <w:marBottom w:val="0"/>
      <w:divBdr>
        <w:top w:val="none" w:sz="0" w:space="0" w:color="auto"/>
        <w:left w:val="none" w:sz="0" w:space="0" w:color="auto"/>
        <w:bottom w:val="none" w:sz="0" w:space="0" w:color="auto"/>
        <w:right w:val="none" w:sz="0" w:space="0" w:color="auto"/>
      </w:divBdr>
    </w:div>
    <w:div w:id="1094479408">
      <w:bodyDiv w:val="1"/>
      <w:marLeft w:val="0"/>
      <w:marRight w:val="0"/>
      <w:marTop w:val="0"/>
      <w:marBottom w:val="0"/>
      <w:divBdr>
        <w:top w:val="none" w:sz="0" w:space="0" w:color="auto"/>
        <w:left w:val="none" w:sz="0" w:space="0" w:color="auto"/>
        <w:bottom w:val="none" w:sz="0" w:space="0" w:color="auto"/>
        <w:right w:val="none" w:sz="0" w:space="0" w:color="auto"/>
      </w:divBdr>
    </w:div>
    <w:div w:id="2029796860">
      <w:bodyDiv w:val="1"/>
      <w:marLeft w:val="0"/>
      <w:marRight w:val="0"/>
      <w:marTop w:val="0"/>
      <w:marBottom w:val="0"/>
      <w:divBdr>
        <w:top w:val="none" w:sz="0" w:space="0" w:color="auto"/>
        <w:left w:val="none" w:sz="0" w:space="0" w:color="auto"/>
        <w:bottom w:val="none" w:sz="0" w:space="0" w:color="auto"/>
        <w:right w:val="none" w:sz="0" w:space="0" w:color="auto"/>
      </w:divBdr>
    </w:div>
    <w:div w:id="20444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DE487C-C965-483F-9548-73D75BDA293B}">
  <ds:schemaRefs>
    <ds:schemaRef ds:uri="http://schemas.openxmlformats.org/officeDocument/2006/bibliography"/>
  </ds:schemaRefs>
</ds:datastoreItem>
</file>

<file path=customXml/itemProps2.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51EC2D9D-272A-4E25-806B-06C3D624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template-sbi-04.dotm</Template>
  <TotalTime>28</TotalTime>
  <Pages>2</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Review of implementation: progress in national target setting and updating of national biodiversity strategies and action plans</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CBD/SBI/5/CRP.xx</dc:subject>
  <dc:creator>lisa.janishevski</dc:creator>
  <cp:keywords/>
  <dc:description/>
  <cp:lastModifiedBy>Veronique Lefebvre</cp:lastModifiedBy>
  <cp:revision>44</cp:revision>
  <cp:lastPrinted>2024-10-17T16:34:00Z</cp:lastPrinted>
  <dcterms:created xsi:type="dcterms:W3CDTF">2024-10-17T18:58:00Z</dcterms:created>
  <dcterms:modified xsi:type="dcterms:W3CDTF">2024-10-17T19:34:00Z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