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C2ED6" w:rsidRPr="008C2ED6" w14:paraId="6C2C1D3A" w14:textId="77777777" w:rsidTr="007E0CF9">
        <w:trPr>
          <w:trHeight w:val="850"/>
        </w:trPr>
        <w:tc>
          <w:tcPr>
            <w:tcW w:w="975" w:type="dxa"/>
            <w:vAlign w:val="bottom"/>
          </w:tcPr>
          <w:p w14:paraId="6AA638F8" w14:textId="05BCEE0C" w:rsidR="008C2ED6" w:rsidRPr="008C2ED6" w:rsidRDefault="009E300C" w:rsidP="008C2ED6">
            <w:pPr>
              <w:tabs>
                <w:tab w:val="clear" w:pos="567"/>
                <w:tab w:val="clear" w:pos="1134"/>
                <w:tab w:val="clear" w:pos="1701"/>
                <w:tab w:val="clear" w:pos="2268"/>
              </w:tabs>
              <w:spacing w:before="40"/>
              <w:jc w:val="left"/>
              <w:rPr>
                <w:sz w:val="4"/>
              </w:rPr>
            </w:pPr>
            <w:bookmarkStart w:id="0" w:name="_Hlk137651738"/>
            <w:r w:rsidRPr="0020597F">
              <w:rPr>
                <w:noProof/>
                <w:sz w:val="4"/>
              </w:rPr>
              <w:drawing>
                <wp:inline distT="0" distB="0" distL="0" distR="0" wp14:anchorId="002B007D" wp14:editId="516E0B86">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8C2ED6" w:rsidRPr="008C2ED6">
              <w:rPr>
                <w:sz w:val="4"/>
              </w:rPr>
              <w:t xml:space="preserve"> </w:t>
            </w:r>
          </w:p>
          <w:p w14:paraId="05E47197" w14:textId="77777777" w:rsidR="008C2ED6" w:rsidRPr="008C2ED6" w:rsidRDefault="008C2ED6" w:rsidP="008C2ED6">
            <w:pPr>
              <w:tabs>
                <w:tab w:val="clear" w:pos="567"/>
                <w:tab w:val="clear" w:pos="1134"/>
                <w:tab w:val="clear" w:pos="1701"/>
                <w:tab w:val="clear" w:pos="2268"/>
              </w:tabs>
              <w:spacing w:before="40"/>
              <w:jc w:val="left"/>
              <w:rPr>
                <w:sz w:val="4"/>
              </w:rPr>
            </w:pPr>
          </w:p>
        </w:tc>
        <w:tc>
          <w:tcPr>
            <w:tcW w:w="1434" w:type="dxa"/>
            <w:noWrap/>
            <w:vAlign w:val="bottom"/>
          </w:tcPr>
          <w:p w14:paraId="27E66C1F" w14:textId="1BE3597B" w:rsidR="008C2ED6" w:rsidRPr="008C2ED6" w:rsidRDefault="009E300C" w:rsidP="008C2ED6">
            <w:pPr>
              <w:tabs>
                <w:tab w:val="clear" w:pos="567"/>
                <w:tab w:val="clear" w:pos="1134"/>
                <w:tab w:val="clear" w:pos="1701"/>
                <w:tab w:val="clear" w:pos="2268"/>
              </w:tabs>
              <w:spacing w:before="60"/>
              <w:rPr>
                <w:rFonts w:eastAsia="SimHei"/>
                <w:sz w:val="20"/>
                <w:szCs w:val="20"/>
                <w:lang w:eastAsia="zh-CN"/>
              </w:rPr>
            </w:pPr>
            <w:r>
              <w:rPr>
                <w:noProof/>
              </w:rPr>
              <w:drawing>
                <wp:anchor distT="0" distB="0" distL="114300" distR="114300" simplePos="0" relativeHeight="251658240" behindDoc="0" locked="0" layoutInCell="1" allowOverlap="1" wp14:anchorId="0CBE6CB7" wp14:editId="6CA89EDC">
                  <wp:simplePos x="0" y="0"/>
                  <wp:positionH relativeFrom="column">
                    <wp:posOffset>407035</wp:posOffset>
                  </wp:positionH>
                  <wp:positionV relativeFrom="paragraph">
                    <wp:posOffset>22225</wp:posOffset>
                  </wp:positionV>
                  <wp:extent cx="180975" cy="191770"/>
                  <wp:effectExtent l="0" t="0" r="0" b="0"/>
                  <wp:wrapNone/>
                  <wp:docPr id="204639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8C2ED6" w:rsidRPr="008C2ED6">
              <w:rPr>
                <w:rFonts w:eastAsia="SimHei" w:hint="eastAsia"/>
                <w:sz w:val="20"/>
                <w:szCs w:val="20"/>
                <w:lang w:eastAsia="zh-CN"/>
              </w:rPr>
              <w:t>联合国</w:t>
            </w:r>
          </w:p>
          <w:p w14:paraId="4DCEB8ED" w14:textId="77777777" w:rsidR="008C2ED6" w:rsidRPr="008C2ED6" w:rsidRDefault="008C2ED6" w:rsidP="008C2ED6">
            <w:pPr>
              <w:tabs>
                <w:tab w:val="clear" w:pos="567"/>
                <w:tab w:val="clear" w:pos="1134"/>
                <w:tab w:val="clear" w:pos="1701"/>
                <w:tab w:val="clear" w:pos="2268"/>
              </w:tabs>
              <w:spacing w:before="40"/>
              <w:jc w:val="left"/>
              <w:rPr>
                <w:sz w:val="4"/>
              </w:rPr>
            </w:pPr>
            <w:r w:rsidRPr="008C2ED6">
              <w:rPr>
                <w:rFonts w:eastAsia="SimHei" w:hint="eastAsia"/>
                <w:sz w:val="20"/>
                <w:szCs w:val="20"/>
                <w:lang w:eastAsia="zh-CN"/>
              </w:rPr>
              <w:t>环境规划署</w:t>
            </w:r>
          </w:p>
          <w:p w14:paraId="0E9949DF" w14:textId="77777777" w:rsidR="008C2ED6" w:rsidRPr="008C2ED6" w:rsidRDefault="008C2ED6" w:rsidP="008C2ED6">
            <w:pPr>
              <w:tabs>
                <w:tab w:val="clear" w:pos="567"/>
                <w:tab w:val="clear" w:pos="1134"/>
                <w:tab w:val="clear" w:pos="1701"/>
                <w:tab w:val="clear" w:pos="2268"/>
              </w:tabs>
              <w:spacing w:before="40"/>
              <w:jc w:val="left"/>
              <w:rPr>
                <w:sz w:val="4"/>
              </w:rPr>
            </w:pPr>
          </w:p>
        </w:tc>
        <w:tc>
          <w:tcPr>
            <w:tcW w:w="8073" w:type="dxa"/>
            <w:vAlign w:val="bottom"/>
          </w:tcPr>
          <w:p w14:paraId="29B3A776" w14:textId="77777777" w:rsidR="008C2ED6" w:rsidRPr="008C2ED6" w:rsidRDefault="008C2ED6" w:rsidP="008C2ED6">
            <w:pPr>
              <w:tabs>
                <w:tab w:val="clear" w:pos="567"/>
                <w:tab w:val="clear" w:pos="1134"/>
                <w:tab w:val="clear" w:pos="1701"/>
                <w:tab w:val="clear" w:pos="2268"/>
              </w:tabs>
              <w:spacing w:after="120"/>
              <w:ind w:left="2019"/>
              <w:jc w:val="right"/>
              <w:rPr>
                <w:sz w:val="20"/>
                <w:szCs w:val="20"/>
              </w:rPr>
            </w:pPr>
            <w:r w:rsidRPr="0093372E">
              <w:rPr>
                <w:sz w:val="40"/>
                <w:szCs w:val="40"/>
              </w:rPr>
              <w:t>CBD</w:t>
            </w:r>
            <w:r w:rsidRPr="008C2ED6">
              <w:rPr>
                <w:sz w:val="24"/>
              </w:rPr>
              <w:t>/SBI/7/7</w:t>
            </w:r>
          </w:p>
        </w:tc>
      </w:tr>
    </w:tbl>
    <w:p w14:paraId="736A1F39" w14:textId="77777777" w:rsidR="008C2ED6" w:rsidRPr="008C2ED6" w:rsidRDefault="008C2ED6" w:rsidP="008C2ED6">
      <w:pPr>
        <w:tabs>
          <w:tab w:val="clear" w:pos="567"/>
          <w:tab w:val="clear" w:pos="1134"/>
          <w:tab w:val="clear" w:pos="1701"/>
          <w:tab w:val="clear" w:pos="2268"/>
        </w:tabs>
        <w:jc w:val="left"/>
        <w:rPr>
          <w:sz w:val="2"/>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C2ED6" w:rsidRPr="008C2ED6" w14:paraId="178E876F" w14:textId="77777777" w:rsidTr="007E0CF9">
        <w:trPr>
          <w:trHeight w:val="2016"/>
        </w:trPr>
        <w:tc>
          <w:tcPr>
            <w:tcW w:w="7370" w:type="dxa"/>
          </w:tcPr>
          <w:p w14:paraId="493CAFF0" w14:textId="77777777" w:rsidR="008C2ED6" w:rsidRPr="008C2ED6" w:rsidRDefault="008C2ED6" w:rsidP="008C2ED6">
            <w:pPr>
              <w:tabs>
                <w:tab w:val="clear" w:pos="567"/>
                <w:tab w:val="clear" w:pos="1134"/>
                <w:tab w:val="clear" w:pos="1701"/>
                <w:tab w:val="clear" w:pos="2268"/>
              </w:tabs>
              <w:spacing w:before="120"/>
              <w:contextualSpacing/>
              <w:jc w:val="left"/>
              <w:rPr>
                <w:sz w:val="8"/>
              </w:rPr>
            </w:pPr>
            <w:r w:rsidRPr="008C2ED6">
              <w:rPr>
                <w:sz w:val="8"/>
              </w:rPr>
              <w:t xml:space="preserve"> </w:t>
            </w:r>
          </w:p>
          <w:p w14:paraId="3836691F" w14:textId="566AA8A6" w:rsidR="008C2ED6" w:rsidRPr="008C2ED6" w:rsidRDefault="009E300C" w:rsidP="008C2ED6">
            <w:pPr>
              <w:tabs>
                <w:tab w:val="clear" w:pos="567"/>
                <w:tab w:val="clear" w:pos="1134"/>
                <w:tab w:val="clear" w:pos="1701"/>
                <w:tab w:val="clear" w:pos="2268"/>
              </w:tabs>
              <w:spacing w:before="120"/>
              <w:contextualSpacing/>
              <w:jc w:val="left"/>
              <w:rPr>
                <w:sz w:val="8"/>
              </w:rPr>
            </w:pPr>
            <w:r w:rsidRPr="0020597F">
              <w:rPr>
                <w:b/>
                <w:noProof/>
                <w:sz w:val="24"/>
                <w:szCs w:val="24"/>
                <w:lang w:val="en-US" w:eastAsia="zh-CN"/>
              </w:rPr>
              <w:drawing>
                <wp:inline distT="0" distB="0" distL="0" distR="0" wp14:anchorId="005D6FE5" wp14:editId="6DB1BB48">
                  <wp:extent cx="28829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3112" w:type="dxa"/>
          </w:tcPr>
          <w:p w14:paraId="1A6BA96C" w14:textId="77777777" w:rsidR="008C2ED6" w:rsidRPr="008C2ED6" w:rsidRDefault="008C2ED6" w:rsidP="008C2ED6">
            <w:pPr>
              <w:tabs>
                <w:tab w:val="clear" w:pos="567"/>
                <w:tab w:val="clear" w:pos="1134"/>
                <w:tab w:val="clear" w:pos="1701"/>
                <w:tab w:val="clear" w:pos="2268"/>
              </w:tabs>
              <w:jc w:val="left"/>
              <w:rPr>
                <w:sz w:val="24"/>
              </w:rPr>
            </w:pPr>
            <w:r w:rsidRPr="008C2ED6">
              <w:rPr>
                <w:sz w:val="24"/>
              </w:rPr>
              <w:t xml:space="preserve">Distr.: General </w:t>
            </w:r>
          </w:p>
          <w:p w14:paraId="2F4F61F0" w14:textId="77777777" w:rsidR="008C2ED6" w:rsidRPr="008C2ED6" w:rsidRDefault="008C2ED6" w:rsidP="008C2ED6">
            <w:pPr>
              <w:tabs>
                <w:tab w:val="clear" w:pos="567"/>
                <w:tab w:val="clear" w:pos="1134"/>
                <w:tab w:val="clear" w:pos="1701"/>
                <w:tab w:val="clear" w:pos="2268"/>
              </w:tabs>
              <w:jc w:val="left"/>
              <w:rPr>
                <w:sz w:val="24"/>
              </w:rPr>
            </w:pPr>
            <w:r w:rsidRPr="008C2ED6">
              <w:rPr>
                <w:sz w:val="24"/>
              </w:rPr>
              <w:t>1 July 2026</w:t>
            </w:r>
          </w:p>
          <w:p w14:paraId="136CF587" w14:textId="77777777" w:rsidR="008C2ED6" w:rsidRPr="008C2ED6" w:rsidRDefault="008C2ED6" w:rsidP="008C2ED6">
            <w:pPr>
              <w:tabs>
                <w:tab w:val="clear" w:pos="567"/>
                <w:tab w:val="clear" w:pos="1134"/>
                <w:tab w:val="clear" w:pos="1701"/>
                <w:tab w:val="clear" w:pos="2268"/>
              </w:tabs>
              <w:jc w:val="left"/>
              <w:rPr>
                <w:sz w:val="24"/>
              </w:rPr>
            </w:pPr>
            <w:r w:rsidRPr="008C2ED6">
              <w:rPr>
                <w:rFonts w:hint="eastAsia"/>
                <w:sz w:val="24"/>
                <w:lang w:eastAsia="zh-CN"/>
              </w:rPr>
              <w:t>Chinese</w:t>
            </w:r>
          </w:p>
          <w:p w14:paraId="5613FE81" w14:textId="77777777" w:rsidR="008C2ED6" w:rsidRPr="008C2ED6" w:rsidRDefault="008C2ED6" w:rsidP="008C2ED6">
            <w:pPr>
              <w:tabs>
                <w:tab w:val="clear" w:pos="567"/>
                <w:tab w:val="clear" w:pos="1134"/>
                <w:tab w:val="clear" w:pos="1701"/>
                <w:tab w:val="clear" w:pos="2268"/>
              </w:tabs>
              <w:jc w:val="left"/>
              <w:rPr>
                <w:sz w:val="24"/>
              </w:rPr>
            </w:pPr>
            <w:r w:rsidRPr="008C2ED6">
              <w:rPr>
                <w:sz w:val="24"/>
              </w:rPr>
              <w:t xml:space="preserve">Original: English </w:t>
            </w:r>
          </w:p>
          <w:p w14:paraId="5817791F" w14:textId="77777777" w:rsidR="008C2ED6" w:rsidRPr="008C2ED6" w:rsidRDefault="008C2ED6" w:rsidP="008C2ED6">
            <w:pPr>
              <w:tabs>
                <w:tab w:val="clear" w:pos="567"/>
                <w:tab w:val="clear" w:pos="1134"/>
                <w:tab w:val="clear" w:pos="1701"/>
                <w:tab w:val="clear" w:pos="2268"/>
              </w:tabs>
              <w:spacing w:before="120"/>
              <w:jc w:val="left"/>
              <w:rPr>
                <w:sz w:val="24"/>
              </w:rPr>
            </w:pPr>
          </w:p>
        </w:tc>
      </w:tr>
    </w:tbl>
    <w:p w14:paraId="51EE79C0" w14:textId="77777777" w:rsidR="008C2ED6" w:rsidRPr="008C2ED6" w:rsidRDefault="008C2ED6" w:rsidP="008C2ED6">
      <w:pPr>
        <w:tabs>
          <w:tab w:val="clear" w:pos="567"/>
          <w:tab w:val="clear" w:pos="1134"/>
          <w:tab w:val="clear" w:pos="1701"/>
          <w:tab w:val="clear" w:pos="2268"/>
        </w:tabs>
        <w:jc w:val="left"/>
        <w:rPr>
          <w:sz w:val="2"/>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C2ED6" w:rsidRPr="008C2ED6" w14:paraId="0141509F" w14:textId="77777777" w:rsidTr="007E0CF9">
        <w:trPr>
          <w:trHeight w:val="57"/>
        </w:trPr>
        <w:tc>
          <w:tcPr>
            <w:tcW w:w="6094" w:type="dxa"/>
          </w:tcPr>
          <w:p w14:paraId="44C19F14" w14:textId="77777777" w:rsidR="008C2ED6" w:rsidRPr="008C2ED6" w:rsidRDefault="008C2ED6" w:rsidP="008C2ED6">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C2ED6">
              <w:rPr>
                <w:b/>
                <w:bCs/>
                <w:kern w:val="22"/>
                <w:sz w:val="24"/>
                <w:szCs w:val="24"/>
                <w:lang w:val="en-CA" w:eastAsia="zh-CN"/>
              </w:rPr>
              <w:t>执行问题附属机构</w:t>
            </w:r>
          </w:p>
          <w:p w14:paraId="5300A46C" w14:textId="77777777" w:rsidR="008C2ED6" w:rsidRPr="008C2ED6" w:rsidRDefault="008C2ED6" w:rsidP="008C2ED6">
            <w:pPr>
              <w:tabs>
                <w:tab w:val="clear" w:pos="567"/>
                <w:tab w:val="clear" w:pos="1134"/>
                <w:tab w:val="clear" w:pos="1701"/>
                <w:tab w:val="clear" w:pos="2268"/>
              </w:tabs>
              <w:spacing w:line="240" w:lineRule="atLeast"/>
              <w:rPr>
                <w:b/>
                <w:bCs/>
                <w:caps/>
                <w:snapToGrid w:val="0"/>
                <w:sz w:val="24"/>
                <w:szCs w:val="24"/>
                <w:lang w:eastAsia="zh-CN"/>
              </w:rPr>
            </w:pPr>
            <w:r w:rsidRPr="008C2ED6">
              <w:rPr>
                <w:b/>
                <w:bCs/>
                <w:caps/>
                <w:snapToGrid w:val="0"/>
                <w:sz w:val="24"/>
                <w:szCs w:val="24"/>
                <w:lang w:eastAsia="zh-CN"/>
              </w:rPr>
              <w:t>第七次会议</w:t>
            </w:r>
          </w:p>
          <w:p w14:paraId="5AB09B20" w14:textId="77777777" w:rsidR="008C2ED6" w:rsidRPr="008C2ED6" w:rsidRDefault="008C2ED6" w:rsidP="008C2ED6">
            <w:pPr>
              <w:tabs>
                <w:tab w:val="clear" w:pos="567"/>
                <w:tab w:val="clear" w:pos="1134"/>
                <w:tab w:val="clear" w:pos="1701"/>
                <w:tab w:val="clear" w:pos="2268"/>
              </w:tabs>
              <w:jc w:val="left"/>
              <w:rPr>
                <w:sz w:val="24"/>
                <w:lang w:eastAsia="zh-CN"/>
              </w:rPr>
            </w:pPr>
            <w:r w:rsidRPr="008C2ED6">
              <w:rPr>
                <w:kern w:val="22"/>
                <w:sz w:val="24"/>
                <w:szCs w:val="24"/>
                <w:lang w:val="en-CA" w:eastAsia="zh-CN"/>
              </w:rPr>
              <w:t>2026</w:t>
            </w:r>
            <w:r w:rsidRPr="008C2ED6">
              <w:rPr>
                <w:kern w:val="22"/>
                <w:sz w:val="24"/>
                <w:szCs w:val="24"/>
                <w:lang w:val="en-CA" w:eastAsia="zh-CN"/>
              </w:rPr>
              <w:t>年</w:t>
            </w:r>
            <w:r w:rsidRPr="008C2ED6">
              <w:rPr>
                <w:kern w:val="22"/>
                <w:sz w:val="24"/>
                <w:szCs w:val="24"/>
                <w:lang w:val="en-CA" w:eastAsia="zh-CN"/>
              </w:rPr>
              <w:t>8</w:t>
            </w:r>
            <w:r w:rsidRPr="008C2ED6">
              <w:rPr>
                <w:kern w:val="22"/>
                <w:sz w:val="24"/>
                <w:szCs w:val="24"/>
                <w:lang w:val="en-CA" w:eastAsia="zh-CN"/>
              </w:rPr>
              <w:t>月</w:t>
            </w:r>
            <w:r w:rsidRPr="008C2ED6">
              <w:rPr>
                <w:kern w:val="22"/>
                <w:sz w:val="24"/>
                <w:szCs w:val="24"/>
                <w:lang w:val="en-CA" w:eastAsia="zh-CN"/>
              </w:rPr>
              <w:t>4</w:t>
            </w:r>
            <w:r w:rsidRPr="008C2ED6">
              <w:rPr>
                <w:kern w:val="22"/>
                <w:sz w:val="24"/>
                <w:szCs w:val="24"/>
                <w:lang w:val="en-CA" w:eastAsia="zh-CN"/>
              </w:rPr>
              <w:t>日至</w:t>
            </w:r>
            <w:r w:rsidRPr="008C2ED6">
              <w:rPr>
                <w:kern w:val="22"/>
                <w:sz w:val="24"/>
                <w:szCs w:val="24"/>
                <w:lang w:val="en-CA" w:eastAsia="zh-CN"/>
              </w:rPr>
              <w:t>12</w:t>
            </w:r>
            <w:r w:rsidRPr="008C2ED6">
              <w:rPr>
                <w:kern w:val="22"/>
                <w:sz w:val="24"/>
                <w:szCs w:val="24"/>
                <w:lang w:val="en-CA" w:eastAsia="zh-CN"/>
              </w:rPr>
              <w:t>日，</w:t>
            </w:r>
            <w:r w:rsidRPr="008C2ED6">
              <w:rPr>
                <w:caps/>
                <w:snapToGrid w:val="0"/>
                <w:sz w:val="24"/>
                <w:szCs w:val="24"/>
                <w:lang w:eastAsia="zh-CN"/>
              </w:rPr>
              <w:t>内罗毕</w:t>
            </w:r>
          </w:p>
          <w:p w14:paraId="443BF6F0" w14:textId="77777777" w:rsidR="008C2ED6" w:rsidRPr="008C2ED6" w:rsidRDefault="008C2ED6" w:rsidP="008C2ED6">
            <w:pPr>
              <w:tabs>
                <w:tab w:val="clear" w:pos="567"/>
                <w:tab w:val="clear" w:pos="1134"/>
                <w:tab w:val="clear" w:pos="1701"/>
                <w:tab w:val="clear" w:pos="2268"/>
              </w:tabs>
              <w:jc w:val="left"/>
              <w:rPr>
                <w:sz w:val="24"/>
                <w:lang w:eastAsia="zh-CN"/>
              </w:rPr>
            </w:pPr>
            <w:r w:rsidRPr="008C2ED6">
              <w:rPr>
                <w:rFonts w:hint="eastAsia"/>
                <w:sz w:val="24"/>
                <w:lang w:eastAsia="zh-CN"/>
              </w:rPr>
              <w:t>临时议程</w:t>
            </w:r>
            <w:r w:rsidRPr="008C2ED6">
              <w:rPr>
                <w:sz w:val="24"/>
                <w:vertAlign w:val="superscript"/>
                <w:lang w:eastAsia="zh-CN"/>
              </w:rPr>
              <w:footnoteReference w:customMarkFollows="1" w:id="2"/>
              <w:t>*</w:t>
            </w:r>
            <w:r w:rsidRPr="008C2ED6">
              <w:rPr>
                <w:sz w:val="24"/>
                <w:lang w:eastAsia="zh-CN"/>
              </w:rPr>
              <w:t xml:space="preserve"> </w:t>
            </w:r>
            <w:r w:rsidRPr="008C2ED6">
              <w:rPr>
                <w:rFonts w:hint="eastAsia"/>
                <w:sz w:val="24"/>
                <w:lang w:eastAsia="zh-CN"/>
              </w:rPr>
              <w:t>项目</w:t>
            </w:r>
            <w:r>
              <w:rPr>
                <w:sz w:val="24"/>
                <w:lang w:eastAsia="zh-CN"/>
              </w:rPr>
              <w:t>7</w:t>
            </w:r>
            <w:r w:rsidRPr="008C2ED6">
              <w:rPr>
                <w:sz w:val="24"/>
                <w:lang w:eastAsia="zh-CN"/>
              </w:rPr>
              <w:t xml:space="preserve"> </w:t>
            </w:r>
          </w:p>
          <w:p w14:paraId="4B7D26A2" w14:textId="77777777" w:rsidR="008C2ED6" w:rsidRPr="008C2ED6" w:rsidRDefault="008C2ED6" w:rsidP="008C2ED6">
            <w:pPr>
              <w:tabs>
                <w:tab w:val="clear" w:pos="567"/>
                <w:tab w:val="clear" w:pos="1134"/>
                <w:tab w:val="clear" w:pos="1701"/>
                <w:tab w:val="clear" w:pos="2268"/>
              </w:tabs>
              <w:spacing w:after="120"/>
              <w:jc w:val="left"/>
              <w:rPr>
                <w:b/>
                <w:sz w:val="24"/>
                <w:lang w:eastAsia="zh-CN"/>
              </w:rPr>
            </w:pPr>
            <w:r w:rsidRPr="008C2ED6">
              <w:rPr>
                <w:b/>
                <w:sz w:val="24"/>
                <w:lang w:eastAsia="zh-CN"/>
              </w:rPr>
              <w:t>《</w:t>
            </w:r>
            <w:r w:rsidRPr="008C2ED6">
              <w:rPr>
                <w:rFonts w:hint="eastAsia"/>
                <w:b/>
                <w:sz w:val="24"/>
                <w:lang w:val="en-CA" w:eastAsia="zh-CN"/>
              </w:rPr>
              <w:t>关于获取遗传资源和公正和公平分享其利用所产生惠益的名古屋议定书</w:t>
            </w:r>
            <w:r w:rsidRPr="008C2ED6">
              <w:rPr>
                <w:b/>
                <w:sz w:val="24"/>
                <w:lang w:eastAsia="zh-CN"/>
              </w:rPr>
              <w:t>》</w:t>
            </w:r>
            <w:r w:rsidRPr="008C2ED6">
              <w:rPr>
                <w:rFonts w:hint="eastAsia"/>
                <w:b/>
                <w:sz w:val="24"/>
                <w:lang w:eastAsia="zh-CN"/>
              </w:rPr>
              <w:t>成效</w:t>
            </w:r>
            <w:r w:rsidRPr="008C2ED6">
              <w:rPr>
                <w:b/>
                <w:sz w:val="24"/>
                <w:lang w:eastAsia="zh-CN"/>
              </w:rPr>
              <w:t>第二次评估和审查</w:t>
            </w:r>
          </w:p>
        </w:tc>
        <w:tc>
          <w:tcPr>
            <w:tcW w:w="4388" w:type="dxa"/>
          </w:tcPr>
          <w:p w14:paraId="1B3FFFB4" w14:textId="77777777" w:rsidR="008C2ED6" w:rsidRPr="008C2ED6" w:rsidRDefault="008C2ED6" w:rsidP="008C2ED6">
            <w:pPr>
              <w:tabs>
                <w:tab w:val="clear" w:pos="567"/>
                <w:tab w:val="clear" w:pos="1134"/>
                <w:tab w:val="clear" w:pos="1701"/>
                <w:tab w:val="clear" w:pos="2268"/>
              </w:tabs>
              <w:jc w:val="left"/>
              <w:rPr>
                <w:sz w:val="24"/>
                <w:lang w:eastAsia="zh-CN"/>
              </w:rPr>
            </w:pPr>
          </w:p>
        </w:tc>
      </w:tr>
    </w:tbl>
    <w:p w14:paraId="41BE8807" w14:textId="77777777" w:rsidR="00B347D9" w:rsidRDefault="00B347D9" w:rsidP="008C2ED6">
      <w:pPr>
        <w:tabs>
          <w:tab w:val="clear" w:pos="567"/>
          <w:tab w:val="clear" w:pos="1134"/>
          <w:tab w:val="clear" w:pos="1701"/>
          <w:tab w:val="clear" w:pos="2268"/>
        </w:tabs>
        <w:rPr>
          <w:sz w:val="4"/>
          <w:szCs w:val="4"/>
          <w:lang w:eastAsia="zh-CN"/>
        </w:rPr>
      </w:pPr>
    </w:p>
    <w:p w14:paraId="45754B16" w14:textId="77777777" w:rsidR="008C2ED6" w:rsidRDefault="008C2ED6" w:rsidP="008C2ED6">
      <w:pPr>
        <w:tabs>
          <w:tab w:val="clear" w:pos="567"/>
          <w:tab w:val="clear" w:pos="1134"/>
          <w:tab w:val="clear" w:pos="1701"/>
          <w:tab w:val="clear" w:pos="2268"/>
        </w:tabs>
        <w:rPr>
          <w:sz w:val="4"/>
          <w:szCs w:val="4"/>
          <w:lang w:eastAsia="zh-CN"/>
        </w:rPr>
      </w:pPr>
    </w:p>
    <w:p w14:paraId="3FCE686E" w14:textId="77777777" w:rsidR="008C2ED6" w:rsidRDefault="008C2ED6" w:rsidP="008C2ED6">
      <w:pPr>
        <w:tabs>
          <w:tab w:val="clear" w:pos="567"/>
          <w:tab w:val="clear" w:pos="1134"/>
          <w:tab w:val="clear" w:pos="1701"/>
          <w:tab w:val="clear" w:pos="2268"/>
        </w:tabs>
        <w:rPr>
          <w:sz w:val="4"/>
          <w:szCs w:val="4"/>
          <w:lang w:eastAsia="zh-CN"/>
        </w:rPr>
      </w:pPr>
    </w:p>
    <w:p w14:paraId="6C890AD7" w14:textId="77777777" w:rsidR="008C2ED6" w:rsidRDefault="008C2ED6" w:rsidP="008C2ED6">
      <w:pPr>
        <w:tabs>
          <w:tab w:val="clear" w:pos="567"/>
          <w:tab w:val="clear" w:pos="1134"/>
          <w:tab w:val="clear" w:pos="1701"/>
          <w:tab w:val="clear" w:pos="2268"/>
        </w:tabs>
        <w:rPr>
          <w:sz w:val="4"/>
          <w:szCs w:val="4"/>
          <w:lang w:eastAsia="zh-CN"/>
        </w:rPr>
      </w:pPr>
    </w:p>
    <w:p w14:paraId="6071D3DD" w14:textId="77777777" w:rsidR="008C2ED6" w:rsidRPr="0093372E" w:rsidRDefault="008C2ED6" w:rsidP="008C2ED6">
      <w:pPr>
        <w:tabs>
          <w:tab w:val="clear" w:pos="567"/>
          <w:tab w:val="clear" w:pos="1134"/>
          <w:tab w:val="clear" w:pos="1701"/>
          <w:tab w:val="clear" w:pos="2268"/>
        </w:tabs>
        <w:rPr>
          <w:sz w:val="4"/>
          <w:szCs w:val="4"/>
          <w:lang w:eastAsia="zh-CN"/>
        </w:rPr>
      </w:pPr>
    </w:p>
    <w:p w14:paraId="09D9A592" w14:textId="07BBA9EC" w:rsidR="00B347D9" w:rsidRPr="0093372E" w:rsidDel="00071E9E" w:rsidRDefault="00000000" w:rsidP="008C2ED6">
      <w:pPr>
        <w:pStyle w:val="CBDTitle"/>
        <w:tabs>
          <w:tab w:val="clear" w:pos="567"/>
          <w:tab w:val="clear" w:pos="1134"/>
          <w:tab w:val="clear" w:pos="1701"/>
          <w:tab w:val="clear" w:pos="2268"/>
          <w:tab w:val="clear" w:pos="2835"/>
          <w:tab w:val="clear" w:pos="3402"/>
        </w:tabs>
        <w:ind w:left="490"/>
        <w:rPr>
          <w:bCs/>
          <w:lang w:eastAsia="zh-CN"/>
        </w:rPr>
      </w:pPr>
      <w:sdt>
        <w:sdtPr>
          <w:rPr>
            <w:rFonts w:ascii="SimHei" w:eastAsia="SimHei" w:hAnsi="SimHei" w:hint="eastAsia"/>
            <w:b w:val="0"/>
            <w:bCs/>
            <w:lang w:eastAsia="zh-CN"/>
          </w:rPr>
          <w:id w:val="-618993966"/>
          <w:placeholder>
            <w:docPart w:val="DefaultPlaceholder_-1854013440"/>
          </w:placeholder>
        </w:sdtPr>
        <w:sdtContent>
          <w:r w:rsidR="004B5880" w:rsidRPr="004B5880">
            <w:rPr>
              <w:rFonts w:ascii="SimHei" w:eastAsia="SimHei" w:hAnsi="SimHei" w:hint="eastAsia"/>
              <w:b w:val="0"/>
              <w:bCs/>
              <w:lang w:eastAsia="zh-CN"/>
            </w:rPr>
            <w:t>《</w:t>
          </w:r>
          <w:bookmarkStart w:id="1" w:name="_Hlk234823159"/>
          <w:r w:rsidR="004B5880" w:rsidRPr="004B5880">
            <w:rPr>
              <w:rFonts w:ascii="SimHei" w:eastAsia="SimHei" w:hAnsi="SimHei" w:hint="eastAsia"/>
              <w:b w:val="0"/>
              <w:bCs/>
              <w:lang w:eastAsia="zh-CN"/>
            </w:rPr>
            <w:t>关于获取遗传资源和公正和公平分享其利用所产生惠益的名古屋议定书</w:t>
          </w:r>
          <w:bookmarkEnd w:id="1"/>
          <w:r w:rsidR="004B5880" w:rsidRPr="004B5880">
            <w:rPr>
              <w:rFonts w:ascii="SimHei" w:eastAsia="SimHei" w:hAnsi="SimHei" w:hint="eastAsia"/>
              <w:b w:val="0"/>
              <w:bCs/>
              <w:lang w:eastAsia="zh-CN"/>
            </w:rPr>
            <w:t>》成效第二次评估和审查</w:t>
          </w:r>
        </w:sdtContent>
      </w:sdt>
      <w:r w:rsidR="00651EA2" w:rsidRPr="0093372E">
        <w:rPr>
          <w:rStyle w:val="FootnoteReference"/>
          <w:lang w:eastAsia="zh-CN"/>
        </w:rPr>
        <w:footnoteReference w:customMarkFollows="1" w:id="3"/>
        <w:t>**</w:t>
      </w:r>
    </w:p>
    <w:bookmarkEnd w:id="0"/>
    <w:p w14:paraId="7DB1952C" w14:textId="77777777" w:rsidR="002219C2" w:rsidRPr="008C2ED6" w:rsidRDefault="004B5880" w:rsidP="008C2ED6">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秘书处的说明</w:t>
      </w:r>
    </w:p>
    <w:p w14:paraId="20B4AF99" w14:textId="77777777" w:rsidR="004E1D61" w:rsidRPr="0093372E" w:rsidRDefault="004B5880" w:rsidP="008C2ED6">
      <w:pPr>
        <w:pStyle w:val="CBDH1"/>
        <w:tabs>
          <w:tab w:val="clear" w:pos="567"/>
          <w:tab w:val="clear" w:pos="1134"/>
          <w:tab w:val="clear" w:pos="1701"/>
          <w:tab w:val="clear" w:pos="2268"/>
          <w:tab w:val="clear" w:pos="2835"/>
          <w:tab w:val="clear" w:pos="3402"/>
        </w:tabs>
        <w:ind w:left="490" w:hanging="490"/>
      </w:pPr>
      <w:r>
        <w:rPr>
          <w:rFonts w:hint="eastAsia"/>
          <w:lang w:eastAsia="zh-CN"/>
        </w:rPr>
        <w:t>一</w:t>
      </w:r>
      <w:r w:rsidR="004E1D61" w:rsidRPr="0093372E">
        <w:t>.</w:t>
      </w:r>
      <w:r w:rsidR="004E1D61" w:rsidRPr="0093372E">
        <w:tab/>
      </w:r>
      <w:r>
        <w:rPr>
          <w:rFonts w:hint="eastAsia"/>
          <w:lang w:eastAsia="zh-CN"/>
        </w:rPr>
        <w:t>导言</w:t>
      </w:r>
    </w:p>
    <w:p w14:paraId="4EC148BD" w14:textId="0E7BA8F1" w:rsidR="008C32A4" w:rsidRPr="008C2ED6" w:rsidRDefault="00DF3187"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bookmarkStart w:id="2" w:name="_Hlk234659578"/>
      <w:r w:rsidRPr="00DF3187">
        <w:rPr>
          <w:sz w:val="24"/>
          <w:lang w:eastAsia="zh-CN"/>
        </w:rPr>
        <w:t>作为</w:t>
      </w:r>
      <w:bookmarkStart w:id="3" w:name="_Hlk234680009"/>
      <w:r w:rsidRPr="00DF3187">
        <w:rPr>
          <w:rFonts w:hint="eastAsia"/>
          <w:sz w:val="24"/>
          <w:lang w:eastAsia="zh-CN"/>
        </w:rPr>
        <w:t>关于获取遗传资源和公正和公平分享其利用所产生惠益的名古屋议定书</w:t>
      </w:r>
      <w:bookmarkEnd w:id="3"/>
      <w:r w:rsidRPr="00DF3187">
        <w:rPr>
          <w:sz w:val="24"/>
          <w:lang w:eastAsia="zh-CN"/>
        </w:rPr>
        <w:t>缔约方会议的缔约方大会</w:t>
      </w:r>
      <w:bookmarkEnd w:id="2"/>
      <w:r w:rsidRPr="00DF3187">
        <w:rPr>
          <w:sz w:val="24"/>
          <w:lang w:eastAsia="zh-CN"/>
        </w:rPr>
        <w:t>在其</w:t>
      </w:r>
      <w:r w:rsidRPr="00DF3187">
        <w:rPr>
          <w:rFonts w:hint="eastAsia"/>
          <w:sz w:val="24"/>
          <w:lang w:eastAsia="zh-CN"/>
        </w:rPr>
        <w:t>第</w:t>
      </w:r>
      <w:hyperlink r:id="rId14" w:history="1">
        <w:r w:rsidRPr="00DF3187">
          <w:rPr>
            <w:rStyle w:val="Hyperlink"/>
            <w:sz w:val="24"/>
            <w:lang w:eastAsia="zh-CN"/>
          </w:rPr>
          <w:t>NP-5/5</w:t>
        </w:r>
      </w:hyperlink>
      <w:r w:rsidRPr="00DF3187">
        <w:rPr>
          <w:sz w:val="24"/>
          <w:lang w:eastAsia="zh-CN"/>
        </w:rPr>
        <w:t>号决定中决定，根据该决定附件所载</w:t>
      </w:r>
      <w:r w:rsidR="00924F75">
        <w:rPr>
          <w:sz w:val="24"/>
          <w:lang w:eastAsia="zh-CN"/>
        </w:rPr>
        <w:t>要点</w:t>
      </w:r>
      <w:r w:rsidRPr="00DF3187">
        <w:rPr>
          <w:sz w:val="24"/>
          <w:lang w:eastAsia="zh-CN"/>
        </w:rPr>
        <w:t>和信息来源，对《议定书》成效进行第二次评估和审查。这些</w:t>
      </w:r>
      <w:r w:rsidR="00924F75">
        <w:rPr>
          <w:sz w:val="24"/>
          <w:lang w:eastAsia="zh-CN"/>
        </w:rPr>
        <w:t>要点</w:t>
      </w:r>
      <w:r w:rsidRPr="00DF3187">
        <w:rPr>
          <w:sz w:val="24"/>
          <w:lang w:eastAsia="zh-CN"/>
        </w:rPr>
        <w:t>涉及《议定书》执行工作的各个方面，而主要信息来源之一</w:t>
      </w:r>
      <w:r w:rsidR="00924F75">
        <w:rPr>
          <w:rFonts w:hint="eastAsia"/>
          <w:sz w:val="24"/>
          <w:lang w:eastAsia="zh-CN"/>
        </w:rPr>
        <w:t>，</w:t>
      </w:r>
      <w:r w:rsidRPr="00DF3187">
        <w:rPr>
          <w:sz w:val="24"/>
          <w:lang w:eastAsia="zh-CN"/>
        </w:rPr>
        <w:t>是最迟应于</w:t>
      </w:r>
      <w:r w:rsidRPr="00DF3187">
        <w:rPr>
          <w:sz w:val="24"/>
          <w:lang w:eastAsia="zh-CN"/>
        </w:rPr>
        <w:t>2026</w:t>
      </w:r>
      <w:r w:rsidRPr="00DF3187">
        <w:rPr>
          <w:sz w:val="24"/>
          <w:lang w:eastAsia="zh-CN"/>
        </w:rPr>
        <w:t>年</w:t>
      </w:r>
      <w:r w:rsidRPr="00DF3187">
        <w:rPr>
          <w:sz w:val="24"/>
          <w:lang w:eastAsia="zh-CN"/>
        </w:rPr>
        <w:t>2</w:t>
      </w:r>
      <w:r w:rsidRPr="00DF3187">
        <w:rPr>
          <w:sz w:val="24"/>
          <w:lang w:eastAsia="zh-CN"/>
        </w:rPr>
        <w:t>月</w:t>
      </w:r>
      <w:r w:rsidRPr="00DF3187">
        <w:rPr>
          <w:sz w:val="24"/>
          <w:lang w:eastAsia="zh-CN"/>
        </w:rPr>
        <w:t>28</w:t>
      </w:r>
      <w:r w:rsidRPr="00DF3187">
        <w:rPr>
          <w:sz w:val="24"/>
          <w:lang w:eastAsia="zh-CN"/>
        </w:rPr>
        <w:t>日提交的关于《议定书》执行情况的第一次国家报告。</w:t>
      </w:r>
    </w:p>
    <w:p w14:paraId="6810516D" w14:textId="77777777" w:rsidR="008C32A4" w:rsidRPr="008C2ED6" w:rsidRDefault="00833701"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833701">
        <w:rPr>
          <w:sz w:val="24"/>
          <w:lang w:eastAsia="zh-CN"/>
        </w:rPr>
        <w:t>该决定请</w:t>
      </w:r>
      <w:bookmarkStart w:id="4" w:name="_Hlk234679978"/>
      <w:r w:rsidRPr="00833701">
        <w:rPr>
          <w:sz w:val="24"/>
          <w:lang w:eastAsia="zh-CN"/>
        </w:rPr>
        <w:t>名古屋议定书执行能力建设问题非正式咨询委员会</w:t>
      </w:r>
      <w:bookmarkEnd w:id="4"/>
      <w:r w:rsidRPr="00833701">
        <w:rPr>
          <w:sz w:val="24"/>
          <w:lang w:eastAsia="zh-CN"/>
        </w:rPr>
        <w:t>和名古屋议定书遵约委员会以互补和互不重复的方式开展工作，为第二次评估和审查作出贡献，并将其结论提交执行问题附属机构审议。</w:t>
      </w:r>
    </w:p>
    <w:p w14:paraId="5510A979" w14:textId="3B032955" w:rsidR="00FB021C" w:rsidRPr="008C2ED6" w:rsidRDefault="00833701"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833701">
        <w:rPr>
          <w:sz w:val="24"/>
          <w:lang w:eastAsia="zh-CN"/>
        </w:rPr>
        <w:t>第</w:t>
      </w:r>
      <w:hyperlink r:id="rId15" w:history="1">
        <w:r w:rsidRPr="00833701">
          <w:rPr>
            <w:rStyle w:val="Hyperlink"/>
            <w:iCs/>
            <w:sz w:val="24"/>
            <w:lang w:eastAsia="zh-CN"/>
          </w:rPr>
          <w:t>NP-3/1</w:t>
        </w:r>
      </w:hyperlink>
      <w:r w:rsidRPr="00833701">
        <w:rPr>
          <w:sz w:val="24"/>
          <w:lang w:eastAsia="zh-CN"/>
        </w:rPr>
        <w:t>号决定第</w:t>
      </w:r>
      <w:r w:rsidRPr="00833701">
        <w:rPr>
          <w:sz w:val="24"/>
          <w:lang w:eastAsia="zh-CN"/>
        </w:rPr>
        <w:t>18 (a)</w:t>
      </w:r>
      <w:r w:rsidRPr="00833701">
        <w:rPr>
          <w:sz w:val="24"/>
          <w:lang w:eastAsia="zh-CN"/>
        </w:rPr>
        <w:t>分段</w:t>
      </w:r>
      <w:bookmarkStart w:id="5" w:name="_Hlk205260197"/>
      <w:bookmarkEnd w:id="5"/>
      <w:r w:rsidRPr="00833701">
        <w:rPr>
          <w:rFonts w:hint="eastAsia"/>
          <w:sz w:val="24"/>
          <w:lang w:eastAsia="zh-CN"/>
        </w:rPr>
        <w:t>请执行秘书就《议定书》执行工作上的各种挑战对获取和惠益分享国家联络点、国家主管部门以及遗传资源和相关传统知识使用者和提供者进行一次有针对性的调查，以便为未来评估和审查《议定书》成效的进程提供另一个信息来源</w:t>
      </w:r>
      <w:r w:rsidRPr="00833701">
        <w:rPr>
          <w:iCs/>
          <w:sz w:val="24"/>
          <w:lang w:eastAsia="zh-CN"/>
        </w:rPr>
        <w:t>。</w:t>
      </w:r>
    </w:p>
    <w:p w14:paraId="7B426FDA" w14:textId="59D515BA" w:rsidR="009D390F" w:rsidRPr="008C2ED6" w:rsidRDefault="00E87C17"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E87C17">
        <w:rPr>
          <w:sz w:val="24"/>
          <w:lang w:eastAsia="zh-CN"/>
        </w:rPr>
        <w:t>按照第</w:t>
      </w:r>
      <w:hyperlink r:id="rId16" w:history="1">
        <w:r w:rsidRPr="00E87C17">
          <w:rPr>
            <w:rStyle w:val="Hyperlink"/>
            <w:sz w:val="24"/>
            <w:lang w:eastAsia="zh-CN"/>
          </w:rPr>
          <w:t>NP-5/5</w:t>
        </w:r>
      </w:hyperlink>
      <w:r w:rsidRPr="00E87C17">
        <w:rPr>
          <w:sz w:val="24"/>
          <w:lang w:eastAsia="zh-CN"/>
        </w:rPr>
        <w:t>号决定第</w:t>
      </w:r>
      <w:r w:rsidRPr="00E87C17">
        <w:rPr>
          <w:sz w:val="24"/>
          <w:lang w:eastAsia="zh-CN"/>
        </w:rPr>
        <w:t>7 (b)</w:t>
      </w:r>
      <w:r w:rsidRPr="00E87C17">
        <w:rPr>
          <w:sz w:val="24"/>
          <w:lang w:eastAsia="zh-CN"/>
        </w:rPr>
        <w:t>分段的要求</w:t>
      </w:r>
      <w:r w:rsidR="00924F75">
        <w:rPr>
          <w:rFonts w:hint="eastAsia"/>
          <w:sz w:val="24"/>
          <w:lang w:eastAsia="zh-CN"/>
        </w:rPr>
        <w:t>，</w:t>
      </w:r>
      <w:r w:rsidR="00924F75" w:rsidRPr="00E87C17">
        <w:rPr>
          <w:sz w:val="24"/>
          <w:lang w:eastAsia="zh-CN"/>
        </w:rPr>
        <w:t>执行秘书</w:t>
      </w:r>
      <w:r w:rsidRPr="00E87C17">
        <w:rPr>
          <w:sz w:val="24"/>
          <w:lang w:eastAsia="zh-CN"/>
        </w:rPr>
        <w:t>委托进行了一项范围研究，探讨在有效执行和遵守《名古屋议定书》方面遇到挑战的可能原因和根源以及加强执行工作的可能办法，同时考虑到了发展中国家缔约方的特有挑战，包括与执行手段有关的挑战。将酌情把这项研究的主要结论作为补充信息来源，在审查各项</w:t>
      </w:r>
      <w:r w:rsidR="00924F75">
        <w:rPr>
          <w:sz w:val="24"/>
          <w:lang w:eastAsia="zh-CN"/>
        </w:rPr>
        <w:t>要点</w:t>
      </w:r>
      <w:r w:rsidRPr="00E87C17">
        <w:rPr>
          <w:rFonts w:hint="eastAsia"/>
          <w:sz w:val="24"/>
          <w:lang w:eastAsia="zh-CN"/>
        </w:rPr>
        <w:lastRenderedPageBreak/>
        <w:t>时考虑进去</w:t>
      </w:r>
      <w:r w:rsidRPr="00E87C17">
        <w:rPr>
          <w:sz w:val="24"/>
          <w:lang w:eastAsia="zh-CN"/>
        </w:rPr>
        <w:t>。已经进行了上文第</w:t>
      </w:r>
      <w:r w:rsidRPr="00E87C17">
        <w:rPr>
          <w:sz w:val="24"/>
          <w:lang w:eastAsia="zh-CN"/>
        </w:rPr>
        <w:t>3</w:t>
      </w:r>
      <w:r w:rsidRPr="00E87C17">
        <w:rPr>
          <w:sz w:val="24"/>
          <w:lang w:eastAsia="zh-CN"/>
        </w:rPr>
        <w:t>段所述针对性调查，并结合范围研究</w:t>
      </w:r>
      <w:r w:rsidRPr="00E87C17">
        <w:rPr>
          <w:rFonts w:hint="eastAsia"/>
          <w:sz w:val="24"/>
          <w:lang w:eastAsia="zh-CN"/>
        </w:rPr>
        <w:t>对调查结果</w:t>
      </w:r>
      <w:r w:rsidRPr="00E87C17">
        <w:rPr>
          <w:sz w:val="24"/>
          <w:lang w:eastAsia="zh-CN"/>
        </w:rPr>
        <w:t>进行了分析。</w:t>
      </w:r>
    </w:p>
    <w:p w14:paraId="3ECA09CA" w14:textId="77777777" w:rsidR="009D390F" w:rsidRPr="008C2ED6" w:rsidRDefault="00E87C17"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E87C17">
        <w:rPr>
          <w:sz w:val="24"/>
          <w:lang w:eastAsia="zh-CN"/>
        </w:rPr>
        <w:t>遵约委员会于</w:t>
      </w:r>
      <w:r w:rsidRPr="00E87C17">
        <w:rPr>
          <w:sz w:val="24"/>
          <w:lang w:eastAsia="zh-CN"/>
        </w:rPr>
        <w:t>2026</w:t>
      </w:r>
      <w:r w:rsidRPr="00E87C17">
        <w:rPr>
          <w:sz w:val="24"/>
          <w:lang w:eastAsia="zh-CN"/>
        </w:rPr>
        <w:t>年</w:t>
      </w:r>
      <w:r w:rsidRPr="00E87C17">
        <w:rPr>
          <w:sz w:val="24"/>
          <w:lang w:eastAsia="zh-CN"/>
        </w:rPr>
        <w:t>5</w:t>
      </w:r>
      <w:r w:rsidRPr="00E87C17">
        <w:rPr>
          <w:sz w:val="24"/>
          <w:lang w:eastAsia="zh-CN"/>
        </w:rPr>
        <w:t>月</w:t>
      </w:r>
      <w:r w:rsidRPr="00E87C17">
        <w:rPr>
          <w:sz w:val="24"/>
          <w:lang w:eastAsia="zh-CN"/>
        </w:rPr>
        <w:t>27</w:t>
      </w:r>
      <w:r w:rsidRPr="00E87C17">
        <w:rPr>
          <w:sz w:val="24"/>
          <w:lang w:eastAsia="zh-CN"/>
        </w:rPr>
        <w:t>日至</w:t>
      </w:r>
      <w:r w:rsidRPr="00E87C17">
        <w:rPr>
          <w:sz w:val="24"/>
          <w:lang w:eastAsia="zh-CN"/>
        </w:rPr>
        <w:t>29</w:t>
      </w:r>
      <w:r w:rsidRPr="00E87C17">
        <w:rPr>
          <w:sz w:val="24"/>
          <w:lang w:eastAsia="zh-CN"/>
        </w:rPr>
        <w:t>日举行了会议，非正式咨询委员会则于</w:t>
      </w:r>
      <w:r w:rsidRPr="00E87C17">
        <w:rPr>
          <w:sz w:val="24"/>
          <w:lang w:eastAsia="zh-CN"/>
        </w:rPr>
        <w:t>2026</w:t>
      </w:r>
      <w:r w:rsidRPr="00E87C17">
        <w:rPr>
          <w:sz w:val="24"/>
          <w:lang w:eastAsia="zh-CN"/>
        </w:rPr>
        <w:t>年</w:t>
      </w:r>
      <w:r w:rsidRPr="00E87C17">
        <w:rPr>
          <w:sz w:val="24"/>
          <w:lang w:eastAsia="zh-CN"/>
        </w:rPr>
        <w:t>6</w:t>
      </w:r>
      <w:r w:rsidRPr="00E87C17">
        <w:rPr>
          <w:sz w:val="24"/>
          <w:lang w:eastAsia="zh-CN"/>
        </w:rPr>
        <w:t>月</w:t>
      </w:r>
      <w:r w:rsidRPr="00E87C17">
        <w:rPr>
          <w:sz w:val="24"/>
          <w:lang w:eastAsia="zh-CN"/>
        </w:rPr>
        <w:t>1</w:t>
      </w:r>
      <w:r w:rsidRPr="00E87C17">
        <w:rPr>
          <w:sz w:val="24"/>
          <w:lang w:eastAsia="zh-CN"/>
        </w:rPr>
        <w:t>日至</w:t>
      </w:r>
      <w:r w:rsidRPr="00E87C17">
        <w:rPr>
          <w:sz w:val="24"/>
          <w:lang w:eastAsia="zh-CN"/>
        </w:rPr>
        <w:t>4</w:t>
      </w:r>
      <w:r w:rsidRPr="00E87C17">
        <w:rPr>
          <w:sz w:val="24"/>
          <w:lang w:eastAsia="zh-CN"/>
        </w:rPr>
        <w:t>日举行了会议。两个委员会都以互补和互不重复的方式</w:t>
      </w:r>
      <w:r w:rsidRPr="00E87C17">
        <w:rPr>
          <w:sz w:val="24"/>
          <w:vertAlign w:val="superscript"/>
        </w:rPr>
        <w:footnoteReference w:id="4"/>
      </w:r>
      <w:r w:rsidRPr="00E87C17">
        <w:rPr>
          <w:sz w:val="24"/>
          <w:lang w:eastAsia="zh-CN"/>
        </w:rPr>
        <w:t>审议了下列文件，这些文件也</w:t>
      </w:r>
      <w:r w:rsidRPr="00E87C17">
        <w:rPr>
          <w:rFonts w:hint="eastAsia"/>
          <w:sz w:val="24"/>
          <w:lang w:eastAsia="zh-CN"/>
        </w:rPr>
        <w:t>提供给了</w:t>
      </w:r>
      <w:r w:rsidRPr="00E87C17">
        <w:rPr>
          <w:sz w:val="24"/>
          <w:lang w:eastAsia="zh-CN"/>
        </w:rPr>
        <w:t>本次会议：</w:t>
      </w:r>
    </w:p>
    <w:p w14:paraId="67E64D24" w14:textId="77777777" w:rsidR="009E387C" w:rsidRPr="008C2ED6" w:rsidRDefault="009E74B1" w:rsidP="008C2ED6">
      <w:pPr>
        <w:numPr>
          <w:ilvl w:val="1"/>
          <w:numId w:val="11"/>
        </w:numPr>
        <w:tabs>
          <w:tab w:val="clear" w:pos="567"/>
          <w:tab w:val="clear" w:pos="1134"/>
          <w:tab w:val="clear" w:pos="1701"/>
          <w:tab w:val="clear" w:pos="2268"/>
        </w:tabs>
        <w:spacing w:before="120" w:after="120"/>
        <w:ind w:left="490" w:firstLine="490"/>
        <w:rPr>
          <w:sz w:val="24"/>
          <w:lang w:eastAsia="zh-CN"/>
        </w:rPr>
      </w:pPr>
      <w:hyperlink r:id="rId17" w:history="1">
        <w:r w:rsidRPr="009E74B1">
          <w:rPr>
            <w:rStyle w:val="Hyperlink"/>
            <w:sz w:val="24"/>
            <w:lang w:eastAsia="zh-CN"/>
          </w:rPr>
          <w:t>CBD/SBI/7/7/Add.1</w:t>
        </w:r>
      </w:hyperlink>
      <w:r w:rsidRPr="009E74B1">
        <w:rPr>
          <w:sz w:val="24"/>
          <w:lang w:eastAsia="zh-CN"/>
        </w:rPr>
        <w:t>号文件，</w:t>
      </w:r>
      <w:r w:rsidRPr="009E74B1">
        <w:rPr>
          <w:rFonts w:hint="eastAsia"/>
          <w:sz w:val="24"/>
          <w:lang w:eastAsia="zh-CN"/>
        </w:rPr>
        <w:t>其中对信息进行了分析，</w:t>
      </w:r>
      <w:r w:rsidRPr="009E74B1">
        <w:rPr>
          <w:sz w:val="24"/>
          <w:lang w:eastAsia="zh-CN"/>
        </w:rPr>
        <w:t>用于</w:t>
      </w:r>
      <w:r w:rsidRPr="009E74B1">
        <w:rPr>
          <w:rFonts w:hint="eastAsia"/>
          <w:sz w:val="24"/>
          <w:lang w:eastAsia="zh-CN"/>
        </w:rPr>
        <w:t>根据</w:t>
      </w:r>
      <w:r w:rsidRPr="009E74B1">
        <w:rPr>
          <w:sz w:val="24"/>
          <w:lang w:eastAsia="zh-CN"/>
        </w:rPr>
        <w:t>第</w:t>
      </w:r>
      <w:hyperlink r:id="rId18" w:history="1">
        <w:r w:rsidRPr="009E74B1">
          <w:rPr>
            <w:rStyle w:val="Hyperlink"/>
            <w:sz w:val="24"/>
            <w:lang w:eastAsia="zh-CN"/>
          </w:rPr>
          <w:t>NP-5/5</w:t>
        </w:r>
      </w:hyperlink>
      <w:r w:rsidRPr="009E74B1">
        <w:rPr>
          <w:sz w:val="24"/>
          <w:lang w:eastAsia="zh-CN"/>
        </w:rPr>
        <w:t>号决定</w:t>
      </w:r>
      <w:r w:rsidRPr="009E74B1">
        <w:rPr>
          <w:rFonts w:hint="eastAsia"/>
          <w:sz w:val="24"/>
          <w:lang w:eastAsia="zh-CN"/>
        </w:rPr>
        <w:t>附件所载要点</w:t>
      </w:r>
      <w:r w:rsidRPr="009E74B1">
        <w:rPr>
          <w:rFonts w:hint="eastAsia"/>
          <w:sz w:val="24"/>
          <w:lang w:eastAsia="zh-CN"/>
        </w:rPr>
        <w:t>(a)</w:t>
      </w:r>
      <w:r w:rsidRPr="009E74B1">
        <w:rPr>
          <w:sz w:val="24"/>
          <w:lang w:eastAsia="zh-CN"/>
        </w:rPr>
        <w:t>至</w:t>
      </w:r>
      <w:r w:rsidRPr="009E74B1">
        <w:rPr>
          <w:rFonts w:hint="eastAsia"/>
          <w:sz w:val="24"/>
          <w:lang w:eastAsia="zh-CN"/>
        </w:rPr>
        <w:t>(</w:t>
      </w:r>
      <w:proofErr w:type="spellStart"/>
      <w:r w:rsidRPr="009E74B1">
        <w:rPr>
          <w:rFonts w:hint="eastAsia"/>
          <w:sz w:val="24"/>
          <w:lang w:eastAsia="zh-CN"/>
        </w:rPr>
        <w:t>i</w:t>
      </w:r>
      <w:proofErr w:type="spellEnd"/>
      <w:r w:rsidRPr="009E74B1">
        <w:rPr>
          <w:rFonts w:hint="eastAsia"/>
          <w:sz w:val="24"/>
          <w:lang w:eastAsia="zh-CN"/>
        </w:rPr>
        <w:t xml:space="preserve">) </w:t>
      </w:r>
      <w:r w:rsidRPr="009E74B1">
        <w:rPr>
          <w:sz w:val="24"/>
          <w:lang w:eastAsia="zh-CN"/>
        </w:rPr>
        <w:t>对《名古屋议定书》的成效进行第二次评估和审查；</w:t>
      </w:r>
    </w:p>
    <w:bookmarkStart w:id="6" w:name="_Hlk234650297"/>
    <w:p w14:paraId="092A5837" w14:textId="77777777" w:rsidR="006F5F26" w:rsidRPr="008C2ED6" w:rsidRDefault="009E74B1" w:rsidP="008C2ED6">
      <w:pPr>
        <w:numPr>
          <w:ilvl w:val="1"/>
          <w:numId w:val="11"/>
        </w:numPr>
        <w:tabs>
          <w:tab w:val="clear" w:pos="567"/>
          <w:tab w:val="clear" w:pos="1134"/>
          <w:tab w:val="clear" w:pos="1701"/>
          <w:tab w:val="clear" w:pos="2268"/>
        </w:tabs>
        <w:spacing w:before="120" w:after="120"/>
        <w:ind w:left="490" w:firstLine="490"/>
        <w:rPr>
          <w:sz w:val="24"/>
          <w:lang w:eastAsia="zh-CN"/>
        </w:rPr>
      </w:pPr>
      <w:r w:rsidRPr="009E74B1">
        <w:rPr>
          <w:sz w:val="24"/>
        </w:rPr>
        <w:fldChar w:fldCharType="begin"/>
      </w:r>
      <w:r w:rsidRPr="009E74B1">
        <w:rPr>
          <w:sz w:val="24"/>
          <w:lang w:eastAsia="zh-CN"/>
        </w:rPr>
        <w:instrText>HYPERLINK "https://www.cbd.int/documents/CBD/SBI/7/7/ADD2"</w:instrText>
      </w:r>
      <w:r w:rsidRPr="009E74B1">
        <w:rPr>
          <w:sz w:val="24"/>
        </w:rPr>
      </w:r>
      <w:r w:rsidRPr="009E74B1">
        <w:rPr>
          <w:sz w:val="24"/>
        </w:rPr>
        <w:fldChar w:fldCharType="separate"/>
      </w:r>
      <w:r w:rsidRPr="009E74B1">
        <w:rPr>
          <w:rStyle w:val="Hyperlink"/>
          <w:sz w:val="24"/>
          <w:lang w:eastAsia="zh-CN"/>
        </w:rPr>
        <w:t>CBD/SBI/7/7/Add.2</w:t>
      </w:r>
      <w:bookmarkEnd w:id="6"/>
      <w:r w:rsidRPr="009E74B1">
        <w:rPr>
          <w:sz w:val="24"/>
        </w:rPr>
        <w:fldChar w:fldCharType="end"/>
      </w:r>
      <w:r w:rsidRPr="009E74B1">
        <w:rPr>
          <w:sz w:val="24"/>
          <w:lang w:eastAsia="zh-CN"/>
        </w:rPr>
        <w:t>号文件，</w:t>
      </w:r>
      <w:r w:rsidRPr="009E74B1">
        <w:rPr>
          <w:rFonts w:hint="eastAsia"/>
          <w:sz w:val="24"/>
          <w:lang w:eastAsia="zh-CN"/>
        </w:rPr>
        <w:t>对各种</w:t>
      </w:r>
      <w:r w:rsidRPr="009E74B1">
        <w:rPr>
          <w:sz w:val="24"/>
          <w:lang w:eastAsia="zh-CN"/>
        </w:rPr>
        <w:t>意见</w:t>
      </w:r>
      <w:r w:rsidRPr="009E74B1">
        <w:rPr>
          <w:rFonts w:hint="eastAsia"/>
          <w:sz w:val="24"/>
          <w:lang w:eastAsia="zh-CN"/>
        </w:rPr>
        <w:t>进行了</w:t>
      </w:r>
      <w:r w:rsidRPr="009E74B1">
        <w:rPr>
          <w:sz w:val="24"/>
          <w:lang w:eastAsia="zh-CN"/>
        </w:rPr>
        <w:t>综述，用于为关于《名古屋议定书》遵约程序和机制的初步审查提供信息，以协助审议要点</w:t>
      </w:r>
      <w:r w:rsidRPr="009E74B1">
        <w:rPr>
          <w:sz w:val="24"/>
          <w:lang w:eastAsia="zh-CN"/>
        </w:rPr>
        <w:t>(j)</w:t>
      </w:r>
      <w:r w:rsidRPr="009E74B1">
        <w:rPr>
          <w:sz w:val="24"/>
          <w:lang w:eastAsia="zh-CN"/>
        </w:rPr>
        <w:t>。</w:t>
      </w:r>
      <w:r w:rsidR="00B75F0E" w:rsidRPr="008C2ED6">
        <w:rPr>
          <w:sz w:val="24"/>
          <w:lang w:eastAsia="zh-CN"/>
        </w:rPr>
        <w:t xml:space="preserve"> </w:t>
      </w:r>
    </w:p>
    <w:p w14:paraId="3886EC4E" w14:textId="77777777" w:rsidR="00EC38D3" w:rsidRPr="008C2ED6" w:rsidRDefault="00DD5FF4"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hyperlink r:id="rId19" w:history="1">
        <w:r w:rsidRPr="00DD5FF4">
          <w:rPr>
            <w:rStyle w:val="Hyperlink"/>
            <w:sz w:val="24"/>
            <w:lang w:eastAsia="zh-CN"/>
          </w:rPr>
          <w:t>CBD/SBI/7/7/Add.1</w:t>
        </w:r>
      </w:hyperlink>
      <w:r w:rsidRPr="00DD5FF4">
        <w:rPr>
          <w:sz w:val="24"/>
          <w:lang w:eastAsia="zh-CN"/>
        </w:rPr>
        <w:t>号文件从各种信息来源获取信息</w:t>
      </w:r>
      <w:r w:rsidRPr="00DD5FF4">
        <w:rPr>
          <w:rFonts w:hint="eastAsia"/>
          <w:sz w:val="24"/>
          <w:lang w:eastAsia="zh-CN"/>
        </w:rPr>
        <w:t>，这些信息来源见诸不同的补充信息文件所做介绍和分析。</w:t>
      </w:r>
      <w:r w:rsidRPr="00DD5FF4">
        <w:rPr>
          <w:sz w:val="24"/>
          <w:lang w:eastAsia="zh-CN"/>
        </w:rPr>
        <w:t>下面列出了</w:t>
      </w:r>
      <w:r w:rsidRPr="00DD5FF4">
        <w:rPr>
          <w:rFonts w:hint="eastAsia"/>
          <w:sz w:val="24"/>
          <w:lang w:eastAsia="zh-CN"/>
        </w:rPr>
        <w:t>这些文件，并将其作为</w:t>
      </w:r>
      <w:r w:rsidRPr="00DD5FF4">
        <w:rPr>
          <w:sz w:val="24"/>
          <w:lang w:eastAsia="zh-CN"/>
        </w:rPr>
        <w:t>资料文件提供给本次会议</w:t>
      </w:r>
      <w:r>
        <w:rPr>
          <w:rFonts w:hint="eastAsia"/>
          <w:sz w:val="24"/>
          <w:lang w:eastAsia="zh-CN"/>
        </w:rPr>
        <w:t>：</w:t>
      </w:r>
      <w:r w:rsidR="00EC38D3" w:rsidRPr="008C2ED6">
        <w:rPr>
          <w:sz w:val="24"/>
          <w:lang w:eastAsia="zh-CN"/>
        </w:rPr>
        <w:t xml:space="preserve"> </w:t>
      </w:r>
    </w:p>
    <w:p w14:paraId="2B243A43" w14:textId="77777777" w:rsidR="00665AB5" w:rsidRPr="008C2ED6" w:rsidRDefault="003B3E3B" w:rsidP="008C2ED6">
      <w:pPr>
        <w:numPr>
          <w:ilvl w:val="1"/>
          <w:numId w:val="11"/>
        </w:numPr>
        <w:tabs>
          <w:tab w:val="clear" w:pos="567"/>
          <w:tab w:val="clear" w:pos="1134"/>
          <w:tab w:val="clear" w:pos="1701"/>
          <w:tab w:val="clear" w:pos="2268"/>
        </w:tabs>
        <w:spacing w:before="120" w:after="120"/>
        <w:ind w:left="490" w:firstLine="490"/>
        <w:rPr>
          <w:sz w:val="24"/>
          <w:lang w:eastAsia="zh-CN"/>
        </w:rPr>
      </w:pPr>
      <w:r w:rsidRPr="003B3E3B">
        <w:rPr>
          <w:sz w:val="24"/>
          <w:lang w:eastAsia="zh-CN"/>
        </w:rPr>
        <w:t>为《名古屋议定书》成效第二次评估和审查对国家报告和其他来源的信息进行的分析；</w:t>
      </w:r>
      <w:r w:rsidR="00665AB5" w:rsidRPr="008C2ED6">
        <w:rPr>
          <w:sz w:val="24"/>
          <w:vertAlign w:val="superscript"/>
        </w:rPr>
        <w:footnoteReference w:id="5"/>
      </w:r>
    </w:p>
    <w:p w14:paraId="27DBF296" w14:textId="77777777" w:rsidR="00665AB5" w:rsidRPr="008C2ED6" w:rsidRDefault="00ED6EE8" w:rsidP="008C2ED6">
      <w:pPr>
        <w:numPr>
          <w:ilvl w:val="1"/>
          <w:numId w:val="11"/>
        </w:numPr>
        <w:tabs>
          <w:tab w:val="clear" w:pos="567"/>
          <w:tab w:val="clear" w:pos="1134"/>
          <w:tab w:val="clear" w:pos="1701"/>
          <w:tab w:val="clear" w:pos="2268"/>
        </w:tabs>
        <w:spacing w:before="120" w:after="120"/>
        <w:ind w:left="490" w:firstLine="490"/>
        <w:rPr>
          <w:sz w:val="24"/>
          <w:lang w:eastAsia="zh-CN"/>
        </w:rPr>
      </w:pPr>
      <w:bookmarkStart w:id="7" w:name="_Hlk234680720"/>
      <w:r w:rsidRPr="00ED6EE8">
        <w:rPr>
          <w:sz w:val="24"/>
          <w:lang w:eastAsia="zh-CN"/>
        </w:rPr>
        <w:t>关于</w:t>
      </w:r>
      <w:r w:rsidRPr="00ED6EE8">
        <w:rPr>
          <w:rFonts w:hint="eastAsia"/>
          <w:sz w:val="24"/>
          <w:lang w:eastAsia="zh-CN"/>
        </w:rPr>
        <w:t>在</w:t>
      </w:r>
      <w:r w:rsidRPr="00ED6EE8">
        <w:rPr>
          <w:sz w:val="24"/>
          <w:lang w:eastAsia="zh-CN"/>
        </w:rPr>
        <w:t>有效执行和遵约</w:t>
      </w:r>
      <w:r w:rsidRPr="00ED6EE8">
        <w:rPr>
          <w:rFonts w:hint="eastAsia"/>
          <w:sz w:val="24"/>
          <w:lang w:eastAsia="zh-CN"/>
        </w:rPr>
        <w:t>方面遇到</w:t>
      </w:r>
      <w:r w:rsidRPr="00ED6EE8">
        <w:rPr>
          <w:sz w:val="24"/>
          <w:lang w:eastAsia="zh-CN"/>
        </w:rPr>
        <w:t>挑战的可能原因和根源以及加强执行工作的可能办法的范围研究</w:t>
      </w:r>
      <w:bookmarkEnd w:id="7"/>
      <w:r w:rsidRPr="00ED6EE8">
        <w:rPr>
          <w:sz w:val="24"/>
          <w:lang w:eastAsia="zh-CN"/>
        </w:rPr>
        <w:t>；</w:t>
      </w:r>
      <w:r w:rsidR="00665AB5" w:rsidRPr="008C2ED6">
        <w:rPr>
          <w:sz w:val="24"/>
          <w:vertAlign w:val="superscript"/>
        </w:rPr>
        <w:footnoteReference w:id="6"/>
      </w:r>
      <w:r w:rsidR="00665AB5" w:rsidRPr="008C2ED6">
        <w:rPr>
          <w:sz w:val="24"/>
          <w:lang w:eastAsia="zh-CN"/>
        </w:rPr>
        <w:t xml:space="preserve"> </w:t>
      </w:r>
    </w:p>
    <w:p w14:paraId="3BF61A97" w14:textId="77777777" w:rsidR="00665AB5" w:rsidRPr="008C2ED6" w:rsidRDefault="00CB1B5D" w:rsidP="008C2ED6">
      <w:pPr>
        <w:numPr>
          <w:ilvl w:val="1"/>
          <w:numId w:val="11"/>
        </w:numPr>
        <w:tabs>
          <w:tab w:val="clear" w:pos="567"/>
          <w:tab w:val="clear" w:pos="1134"/>
          <w:tab w:val="clear" w:pos="1701"/>
          <w:tab w:val="clear" w:pos="2268"/>
        </w:tabs>
        <w:spacing w:before="120" w:after="120"/>
        <w:ind w:left="490" w:firstLine="490"/>
        <w:rPr>
          <w:sz w:val="24"/>
          <w:lang w:eastAsia="zh-CN"/>
        </w:rPr>
      </w:pPr>
      <w:r w:rsidRPr="00CB1B5D">
        <w:rPr>
          <w:rFonts w:hint="eastAsia"/>
          <w:sz w:val="24"/>
          <w:lang w:eastAsia="zh-CN"/>
        </w:rPr>
        <w:t>对在</w:t>
      </w:r>
      <w:r w:rsidRPr="00CB1B5D">
        <w:rPr>
          <w:sz w:val="24"/>
          <w:lang w:eastAsia="zh-CN"/>
        </w:rPr>
        <w:t>获取和惠益分享信息交换所发布的信息进行的分析；</w:t>
      </w:r>
      <w:r w:rsidR="00665AB5" w:rsidRPr="008C2ED6">
        <w:rPr>
          <w:sz w:val="24"/>
          <w:vertAlign w:val="superscript"/>
        </w:rPr>
        <w:footnoteReference w:id="7"/>
      </w:r>
    </w:p>
    <w:p w14:paraId="6B66F23D" w14:textId="77777777" w:rsidR="00665AB5" w:rsidRPr="008C2ED6" w:rsidRDefault="00CB1B5D" w:rsidP="008C2ED6">
      <w:pPr>
        <w:numPr>
          <w:ilvl w:val="1"/>
          <w:numId w:val="11"/>
        </w:numPr>
        <w:tabs>
          <w:tab w:val="clear" w:pos="567"/>
          <w:tab w:val="clear" w:pos="1134"/>
          <w:tab w:val="clear" w:pos="1701"/>
          <w:tab w:val="clear" w:pos="2268"/>
        </w:tabs>
        <w:spacing w:before="120" w:after="120"/>
        <w:ind w:left="490" w:firstLine="490"/>
        <w:rPr>
          <w:sz w:val="24"/>
          <w:lang w:eastAsia="zh-CN"/>
        </w:rPr>
      </w:pPr>
      <w:r w:rsidRPr="00CB1B5D">
        <w:rPr>
          <w:sz w:val="24"/>
          <w:lang w:eastAsia="zh-CN"/>
        </w:rPr>
        <w:t>对获取和惠益分享信息交换所针对性调查得到的答复进行的分析；</w:t>
      </w:r>
      <w:r w:rsidR="00665AB5" w:rsidRPr="008C2ED6">
        <w:rPr>
          <w:sz w:val="24"/>
          <w:vertAlign w:val="superscript"/>
        </w:rPr>
        <w:footnoteReference w:id="8"/>
      </w:r>
    </w:p>
    <w:p w14:paraId="6767F0C4" w14:textId="77777777" w:rsidR="00665AB5" w:rsidRPr="008C2ED6" w:rsidRDefault="004D1964" w:rsidP="008C2ED6">
      <w:pPr>
        <w:numPr>
          <w:ilvl w:val="1"/>
          <w:numId w:val="11"/>
        </w:numPr>
        <w:tabs>
          <w:tab w:val="clear" w:pos="567"/>
          <w:tab w:val="clear" w:pos="1134"/>
          <w:tab w:val="clear" w:pos="1701"/>
          <w:tab w:val="clear" w:pos="2268"/>
        </w:tabs>
        <w:spacing w:before="120" w:after="120"/>
        <w:ind w:left="490" w:firstLine="490"/>
        <w:rPr>
          <w:sz w:val="24"/>
          <w:lang w:eastAsia="zh-CN"/>
        </w:rPr>
      </w:pPr>
      <w:r w:rsidRPr="004D1964">
        <w:rPr>
          <w:sz w:val="24"/>
          <w:lang w:eastAsia="zh-CN"/>
        </w:rPr>
        <w:t>对可用于执行《名古屋议定书》的能力建设支持进行的分析；</w:t>
      </w:r>
      <w:r w:rsidR="00665AB5" w:rsidRPr="008C2ED6">
        <w:rPr>
          <w:sz w:val="24"/>
          <w:vertAlign w:val="superscript"/>
        </w:rPr>
        <w:footnoteReference w:id="9"/>
      </w:r>
    </w:p>
    <w:p w14:paraId="198C6A8B" w14:textId="77777777" w:rsidR="00FD0F04" w:rsidRPr="008C2ED6" w:rsidRDefault="004D1964" w:rsidP="008C2ED6">
      <w:pPr>
        <w:numPr>
          <w:ilvl w:val="1"/>
          <w:numId w:val="11"/>
        </w:numPr>
        <w:tabs>
          <w:tab w:val="clear" w:pos="567"/>
          <w:tab w:val="clear" w:pos="1134"/>
          <w:tab w:val="clear" w:pos="1701"/>
          <w:tab w:val="clear" w:pos="2268"/>
        </w:tabs>
        <w:spacing w:before="120" w:after="120"/>
        <w:ind w:left="490" w:firstLine="490"/>
        <w:rPr>
          <w:sz w:val="24"/>
          <w:lang w:eastAsia="zh-CN"/>
        </w:rPr>
      </w:pPr>
      <w:r w:rsidRPr="004D1964">
        <w:rPr>
          <w:sz w:val="24"/>
          <w:lang w:eastAsia="zh-CN"/>
        </w:rPr>
        <w:t>对支持执行《名古屋议定书》的资金和资源筹集问题进行的分析。</w:t>
      </w:r>
      <w:r w:rsidR="00665AB5" w:rsidRPr="008C2ED6">
        <w:rPr>
          <w:sz w:val="24"/>
          <w:vertAlign w:val="superscript"/>
        </w:rPr>
        <w:footnoteReference w:id="10"/>
      </w:r>
      <w:r w:rsidR="00665AB5" w:rsidRPr="008C2ED6">
        <w:rPr>
          <w:sz w:val="24"/>
          <w:lang w:eastAsia="zh-CN"/>
        </w:rPr>
        <w:t xml:space="preserve"> </w:t>
      </w:r>
    </w:p>
    <w:p w14:paraId="3AE01A15" w14:textId="6FD5C6E9" w:rsidR="009E5D1E" w:rsidRPr="008C2ED6" w:rsidRDefault="004D1964"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4D1964">
        <w:rPr>
          <w:sz w:val="24"/>
          <w:lang w:eastAsia="zh-CN"/>
        </w:rPr>
        <w:t>根据第</w:t>
      </w:r>
      <w:hyperlink r:id="rId20" w:history="1">
        <w:r w:rsidRPr="004D1964">
          <w:rPr>
            <w:rStyle w:val="Hyperlink"/>
            <w:sz w:val="24"/>
            <w:lang w:eastAsia="zh-CN"/>
          </w:rPr>
          <w:t>NP-5/5</w:t>
        </w:r>
      </w:hyperlink>
      <w:r w:rsidRPr="004D1964">
        <w:rPr>
          <w:sz w:val="24"/>
          <w:lang w:eastAsia="zh-CN"/>
        </w:rPr>
        <w:t>号决定第</w:t>
      </w:r>
      <w:r w:rsidRPr="004D1964">
        <w:rPr>
          <w:sz w:val="24"/>
          <w:lang w:eastAsia="zh-CN"/>
        </w:rPr>
        <w:t>8</w:t>
      </w:r>
      <w:r w:rsidRPr="004D1964">
        <w:rPr>
          <w:sz w:val="24"/>
          <w:lang w:eastAsia="zh-CN"/>
        </w:rPr>
        <w:t>段，</w:t>
      </w:r>
      <w:r w:rsidR="00924F75" w:rsidRPr="004D1964">
        <w:rPr>
          <w:sz w:val="24"/>
          <w:lang w:eastAsia="zh-CN"/>
        </w:rPr>
        <w:t>本文件</w:t>
      </w:r>
      <w:r w:rsidRPr="004D1964">
        <w:rPr>
          <w:sz w:val="24"/>
          <w:lang w:eastAsia="zh-CN"/>
        </w:rPr>
        <w:t>列入了遵约委员会和非正式咨询委员会得出的结论（第二节）。第三节载有供执行问题附属机构审议的建议草案。</w:t>
      </w:r>
      <w:r w:rsidR="003E3383" w:rsidRPr="008C2ED6">
        <w:rPr>
          <w:sz w:val="24"/>
          <w:lang w:eastAsia="zh-CN"/>
        </w:rPr>
        <w:t xml:space="preserve"> </w:t>
      </w:r>
    </w:p>
    <w:p w14:paraId="42556B53" w14:textId="77777777" w:rsidR="00853A7B" w:rsidRPr="0093372E" w:rsidRDefault="004D1964" w:rsidP="008C2ED6">
      <w:pPr>
        <w:pStyle w:val="CBDH1"/>
        <w:tabs>
          <w:tab w:val="clear" w:pos="567"/>
          <w:tab w:val="clear" w:pos="1134"/>
          <w:tab w:val="clear" w:pos="1701"/>
          <w:tab w:val="clear" w:pos="2268"/>
          <w:tab w:val="clear" w:pos="2835"/>
          <w:tab w:val="clear" w:pos="3402"/>
        </w:tabs>
        <w:ind w:left="490" w:hanging="490"/>
        <w:rPr>
          <w:lang w:eastAsia="zh-CN"/>
        </w:rPr>
      </w:pPr>
      <w:bookmarkStart w:id="8" w:name="_Hlk153269236"/>
      <w:r>
        <w:rPr>
          <w:rFonts w:hint="eastAsia"/>
          <w:lang w:eastAsia="zh-CN"/>
        </w:rPr>
        <w:t>二</w:t>
      </w:r>
      <w:r w:rsidR="00192D05" w:rsidRPr="0093372E">
        <w:rPr>
          <w:lang w:eastAsia="zh-CN"/>
        </w:rPr>
        <w:t>.</w:t>
      </w:r>
      <w:r w:rsidR="00D21481" w:rsidRPr="0093372E">
        <w:rPr>
          <w:lang w:eastAsia="zh-CN"/>
        </w:rPr>
        <w:tab/>
      </w:r>
      <w:r w:rsidR="000337D2" w:rsidRPr="000337D2">
        <w:rPr>
          <w:lang w:eastAsia="zh-CN"/>
        </w:rPr>
        <w:t>遵约委员会和非正式咨询委员会为《名古屋议定书》第二次评估和审查提供的投入</w:t>
      </w:r>
    </w:p>
    <w:p w14:paraId="620324DE" w14:textId="6E9BD48F" w:rsidR="00951DAD" w:rsidRPr="008C2ED6" w:rsidRDefault="005A609B"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5A609B">
        <w:rPr>
          <w:rFonts w:hint="eastAsia"/>
          <w:sz w:val="24"/>
          <w:lang w:eastAsia="zh-CN"/>
        </w:rPr>
        <w:t>关于</w:t>
      </w:r>
      <w:r w:rsidRPr="005A609B">
        <w:rPr>
          <w:sz w:val="24"/>
          <w:lang w:eastAsia="zh-CN"/>
        </w:rPr>
        <w:t>要点</w:t>
      </w:r>
      <w:r w:rsidRPr="005A609B">
        <w:rPr>
          <w:sz w:val="24"/>
          <w:lang w:eastAsia="zh-CN"/>
        </w:rPr>
        <w:t>(a)</w:t>
      </w:r>
      <w:r w:rsidRPr="005A609B">
        <w:rPr>
          <w:sz w:val="24"/>
          <w:lang w:eastAsia="zh-CN"/>
        </w:rPr>
        <w:t>至</w:t>
      </w:r>
      <w:r w:rsidRPr="005A609B">
        <w:rPr>
          <w:sz w:val="24"/>
          <w:lang w:eastAsia="zh-CN"/>
        </w:rPr>
        <w:t>(</w:t>
      </w:r>
      <w:proofErr w:type="spellStart"/>
      <w:r w:rsidRPr="005A609B">
        <w:rPr>
          <w:sz w:val="24"/>
          <w:lang w:eastAsia="zh-CN"/>
        </w:rPr>
        <w:t>i</w:t>
      </w:r>
      <w:proofErr w:type="spellEnd"/>
      <w:r w:rsidRPr="005A609B">
        <w:rPr>
          <w:sz w:val="24"/>
          <w:lang w:eastAsia="zh-CN"/>
        </w:rPr>
        <w:t>)</w:t>
      </w:r>
      <w:r w:rsidRPr="005A609B">
        <w:rPr>
          <w:sz w:val="24"/>
          <w:lang w:eastAsia="zh-CN"/>
        </w:rPr>
        <w:t>，遵约委员会和非正式咨询委员会审议了执行进度和</w:t>
      </w:r>
      <w:r w:rsidR="00924F75">
        <w:rPr>
          <w:rFonts w:hint="eastAsia"/>
          <w:sz w:val="24"/>
          <w:lang w:eastAsia="zh-CN"/>
        </w:rPr>
        <w:t>经过</w:t>
      </w:r>
      <w:r w:rsidRPr="005A609B">
        <w:rPr>
          <w:sz w:val="24"/>
          <w:lang w:eastAsia="zh-CN"/>
        </w:rPr>
        <w:t>更新的指标数据（第</w:t>
      </w:r>
      <w:r>
        <w:fldChar w:fldCharType="begin"/>
      </w:r>
      <w:r>
        <w:instrText>HYPERLINK "https://www.cbd.int/decisions/np-mop?m=np-mop-03"</w:instrText>
      </w:r>
      <w:r>
        <w:fldChar w:fldCharType="separate"/>
      </w:r>
      <w:r w:rsidRPr="005A609B">
        <w:rPr>
          <w:rStyle w:val="Hyperlink"/>
          <w:sz w:val="24"/>
          <w:lang w:eastAsia="zh-CN"/>
        </w:rPr>
        <w:t>NP-3/1</w:t>
      </w:r>
      <w:r>
        <w:fldChar w:fldCharType="end"/>
      </w:r>
      <w:r w:rsidRPr="005A609B">
        <w:rPr>
          <w:sz w:val="24"/>
          <w:lang w:eastAsia="zh-CN"/>
        </w:rPr>
        <w:t>号决定附件二所载指标框架），并审议了挑战、根本原因和加强《名古屋议定书》执行工作的可能办法。两个委员会就此</w:t>
      </w:r>
      <w:r w:rsidRPr="005A609B">
        <w:rPr>
          <w:rFonts w:hint="eastAsia"/>
          <w:sz w:val="24"/>
          <w:lang w:eastAsia="zh-CN"/>
        </w:rPr>
        <w:t>商定了</w:t>
      </w:r>
      <w:r w:rsidR="005A0902">
        <w:rPr>
          <w:rFonts w:hint="eastAsia"/>
          <w:sz w:val="24"/>
          <w:lang w:eastAsia="zh-CN"/>
        </w:rPr>
        <w:t>关键结论和讯息</w:t>
      </w:r>
      <w:r w:rsidRPr="005A609B">
        <w:rPr>
          <w:sz w:val="24"/>
          <w:lang w:eastAsia="zh-CN"/>
        </w:rPr>
        <w:t>，以及为加强《议定书》的执行，可酌情在全球、区域或次区域一级采取的指示性行动，以之作为对第二次评估和审查的投入。</w:t>
      </w:r>
      <w:r w:rsidR="00951DAD" w:rsidRPr="008C2ED6">
        <w:rPr>
          <w:sz w:val="24"/>
          <w:lang w:eastAsia="zh-CN"/>
        </w:rPr>
        <w:t xml:space="preserve"> </w:t>
      </w:r>
    </w:p>
    <w:p w14:paraId="2DAA510F" w14:textId="77777777" w:rsidR="00A875F0" w:rsidRPr="008C2ED6" w:rsidRDefault="005A609B"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iCs/>
          <w:sz w:val="24"/>
        </w:rPr>
      </w:pPr>
      <w:r w:rsidRPr="005A609B">
        <w:rPr>
          <w:iCs/>
          <w:sz w:val="24"/>
          <w:lang w:eastAsia="zh-CN"/>
        </w:rPr>
        <w:lastRenderedPageBreak/>
        <w:t>关于要点</w:t>
      </w:r>
      <w:r w:rsidRPr="005A609B">
        <w:rPr>
          <w:iCs/>
          <w:sz w:val="24"/>
          <w:lang w:eastAsia="zh-CN"/>
        </w:rPr>
        <w:t>(j)</w:t>
      </w:r>
      <w:r w:rsidRPr="005A609B">
        <w:rPr>
          <w:iCs/>
          <w:sz w:val="24"/>
          <w:lang w:eastAsia="zh-CN"/>
        </w:rPr>
        <w:t>，遵约委员会审议了</w:t>
      </w:r>
      <w:r>
        <w:fldChar w:fldCharType="begin"/>
      </w:r>
      <w:r>
        <w:instrText>HYPERLINK "https://www.cbd.int/documents/CBD/SBI/7/7/ADD2"</w:instrText>
      </w:r>
      <w:r>
        <w:fldChar w:fldCharType="separate"/>
      </w:r>
      <w:r w:rsidRPr="005A609B">
        <w:rPr>
          <w:rStyle w:val="Hyperlink"/>
          <w:iCs/>
          <w:sz w:val="24"/>
          <w:lang w:eastAsia="zh-CN"/>
        </w:rPr>
        <w:t>CBD/SBI/7/7/Add.2</w:t>
      </w:r>
      <w:r>
        <w:fldChar w:fldCharType="end"/>
      </w:r>
      <w:r w:rsidRPr="005A609B">
        <w:rPr>
          <w:iCs/>
          <w:sz w:val="24"/>
          <w:lang w:eastAsia="zh-CN"/>
        </w:rPr>
        <w:t>号文件。该委员会认识到，迄今在遵约程序和机制方面获得的经验有限。委员会没有充分探讨遵约程序和机制中规定的可供其使用的工具。</w:t>
      </w:r>
      <w:proofErr w:type="spellStart"/>
      <w:r w:rsidRPr="005A609B">
        <w:rPr>
          <w:iCs/>
          <w:sz w:val="24"/>
        </w:rPr>
        <w:t>这一</w:t>
      </w:r>
      <w:proofErr w:type="spellEnd"/>
      <w:r w:rsidR="00DF0D21">
        <w:rPr>
          <w:rFonts w:hint="eastAsia"/>
          <w:iCs/>
          <w:sz w:val="24"/>
          <w:lang w:eastAsia="zh-CN"/>
        </w:rPr>
        <w:t>结论</w:t>
      </w:r>
      <w:proofErr w:type="spellStart"/>
      <w:r w:rsidRPr="005A609B">
        <w:rPr>
          <w:iCs/>
          <w:sz w:val="24"/>
        </w:rPr>
        <w:t>见本文件附件一</w:t>
      </w:r>
      <w:proofErr w:type="spellEnd"/>
      <w:r w:rsidRPr="005A609B">
        <w:rPr>
          <w:iCs/>
          <w:sz w:val="24"/>
        </w:rPr>
        <w:t>。</w:t>
      </w:r>
    </w:p>
    <w:p w14:paraId="79F48250" w14:textId="11C60771" w:rsidR="00FB3B8F" w:rsidRPr="008C2ED6" w:rsidRDefault="005A609B"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iCs/>
          <w:sz w:val="24"/>
          <w:lang w:eastAsia="zh-CN"/>
        </w:rPr>
      </w:pPr>
      <w:r w:rsidRPr="005A609B">
        <w:rPr>
          <w:iCs/>
          <w:sz w:val="24"/>
          <w:lang w:eastAsia="zh-CN"/>
        </w:rPr>
        <w:t>遵约委员会和非正式咨询委员会对第二次评估和审查的全部投入和结论载于其会议报告，</w:t>
      </w:r>
      <w:r w:rsidRPr="005A609B">
        <w:rPr>
          <w:iCs/>
          <w:sz w:val="24"/>
          <w:vertAlign w:val="superscript"/>
        </w:rPr>
        <w:footnoteReference w:id="11"/>
      </w:r>
      <w:r w:rsidRPr="005A609B">
        <w:rPr>
          <w:rFonts w:hint="eastAsia"/>
          <w:iCs/>
          <w:sz w:val="24"/>
          <w:lang w:eastAsia="zh-CN"/>
        </w:rPr>
        <w:t xml:space="preserve"> </w:t>
      </w:r>
      <w:r w:rsidRPr="005A609B">
        <w:rPr>
          <w:iCs/>
          <w:sz w:val="24"/>
          <w:lang w:eastAsia="zh-CN"/>
        </w:rPr>
        <w:t>这两份报告就各</w:t>
      </w:r>
      <w:r w:rsidR="00924F75">
        <w:rPr>
          <w:rFonts w:hint="eastAsia"/>
          <w:iCs/>
          <w:sz w:val="24"/>
          <w:lang w:eastAsia="zh-CN"/>
        </w:rPr>
        <w:t>个</w:t>
      </w:r>
      <w:r w:rsidR="00924F75">
        <w:rPr>
          <w:iCs/>
          <w:sz w:val="24"/>
          <w:lang w:eastAsia="zh-CN"/>
        </w:rPr>
        <w:t>要点</w:t>
      </w:r>
      <w:r w:rsidRPr="005A609B">
        <w:rPr>
          <w:iCs/>
          <w:sz w:val="24"/>
          <w:lang w:eastAsia="zh-CN"/>
        </w:rPr>
        <w:t>提出的</w:t>
      </w:r>
      <w:r w:rsidR="00924F75">
        <w:rPr>
          <w:rFonts w:hint="eastAsia"/>
          <w:iCs/>
          <w:sz w:val="24"/>
          <w:lang w:eastAsia="zh-CN"/>
        </w:rPr>
        <w:t>关键</w:t>
      </w:r>
      <w:r w:rsidRPr="005A609B">
        <w:rPr>
          <w:iCs/>
          <w:sz w:val="24"/>
          <w:lang w:eastAsia="zh-CN"/>
        </w:rPr>
        <w:t>讯息和行动有一些重叠之处。</w:t>
      </w:r>
    </w:p>
    <w:p w14:paraId="34383D69" w14:textId="32D0BE94" w:rsidR="00E609CC" w:rsidRPr="008C2ED6" w:rsidRDefault="00ED4B49"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iCs/>
          <w:sz w:val="24"/>
          <w:lang w:eastAsia="zh-CN"/>
        </w:rPr>
      </w:pPr>
      <w:r w:rsidRPr="00ED4B49">
        <w:rPr>
          <w:iCs/>
          <w:sz w:val="24"/>
          <w:lang w:eastAsia="zh-CN"/>
        </w:rPr>
        <w:t>本文件附件一载有这两个委员会的投入中</w:t>
      </w:r>
      <w:r w:rsidR="00FA0B5D">
        <w:rPr>
          <w:rFonts w:hint="eastAsia"/>
          <w:iCs/>
          <w:sz w:val="24"/>
          <w:lang w:eastAsia="zh-CN"/>
        </w:rPr>
        <w:t>的</w:t>
      </w:r>
      <w:r w:rsidR="005A0902">
        <w:rPr>
          <w:rFonts w:hint="eastAsia"/>
          <w:iCs/>
          <w:sz w:val="24"/>
          <w:lang w:eastAsia="zh-CN"/>
        </w:rPr>
        <w:t>关键结论和讯息</w:t>
      </w:r>
      <w:r w:rsidRPr="00ED4B49">
        <w:rPr>
          <w:iCs/>
          <w:sz w:val="24"/>
          <w:lang w:eastAsia="zh-CN"/>
        </w:rPr>
        <w:t>，附件二则载有一份指示性行动清单，可供酌情在国家一级采取，以加强《名古屋议定书》的执行。该清单</w:t>
      </w:r>
      <w:r w:rsidRPr="00ED4B49">
        <w:rPr>
          <w:rFonts w:hint="eastAsia"/>
          <w:iCs/>
          <w:sz w:val="24"/>
          <w:lang w:eastAsia="zh-CN"/>
        </w:rPr>
        <w:t>作为</w:t>
      </w:r>
      <w:r w:rsidRPr="00ED4B49">
        <w:rPr>
          <w:iCs/>
          <w:sz w:val="24"/>
          <w:lang w:eastAsia="zh-CN"/>
        </w:rPr>
        <w:t>解决</w:t>
      </w:r>
      <w:r w:rsidRPr="00ED4B49">
        <w:rPr>
          <w:rFonts w:hint="eastAsia"/>
          <w:iCs/>
          <w:sz w:val="24"/>
          <w:lang w:eastAsia="zh-CN"/>
        </w:rPr>
        <w:t>所</w:t>
      </w:r>
      <w:r w:rsidRPr="00ED4B49">
        <w:rPr>
          <w:iCs/>
          <w:sz w:val="24"/>
          <w:lang w:eastAsia="zh-CN"/>
        </w:rPr>
        <w:t>确定的各项挑战的手段，是以</w:t>
      </w:r>
      <w:r w:rsidRPr="00ED4B49">
        <w:rPr>
          <w:rFonts w:hint="eastAsia"/>
          <w:iCs/>
          <w:sz w:val="24"/>
          <w:lang w:eastAsia="zh-CN"/>
        </w:rPr>
        <w:t>汲取的</w:t>
      </w:r>
      <w:r w:rsidRPr="00ED4B49">
        <w:rPr>
          <w:iCs/>
          <w:sz w:val="24"/>
          <w:lang w:eastAsia="zh-CN"/>
        </w:rPr>
        <w:t>经验教训为依据。</w:t>
      </w:r>
    </w:p>
    <w:bookmarkEnd w:id="8"/>
    <w:p w14:paraId="6C98B2D8" w14:textId="61F55D47" w:rsidR="008219B5" w:rsidRPr="008C2ED6" w:rsidRDefault="00ED4B49" w:rsidP="008C2ED6">
      <w:pPr>
        <w:pStyle w:val="CBDNormalNumber"/>
        <w:numPr>
          <w:ilvl w:val="0"/>
          <w:numId w:val="11"/>
        </w:numPr>
        <w:tabs>
          <w:tab w:val="clear" w:pos="567"/>
          <w:tab w:val="clear" w:pos="1134"/>
          <w:tab w:val="clear" w:pos="1701"/>
          <w:tab w:val="clear" w:pos="2268"/>
          <w:tab w:val="clear" w:pos="2835"/>
          <w:tab w:val="clear" w:pos="3402"/>
          <w:tab w:val="clear" w:pos="3969"/>
        </w:tabs>
        <w:ind w:left="490"/>
        <w:rPr>
          <w:sz w:val="24"/>
          <w:lang w:eastAsia="zh-CN"/>
        </w:rPr>
      </w:pPr>
      <w:r w:rsidRPr="00ED4B49">
        <w:rPr>
          <w:sz w:val="24"/>
          <w:lang w:eastAsia="zh-CN"/>
        </w:rPr>
        <w:t>两个委员会就可以在全球、区域和次区域各级为加强《议定书》的执行</w:t>
      </w:r>
      <w:r w:rsidRPr="00ED4B49">
        <w:rPr>
          <w:rFonts w:hint="eastAsia"/>
          <w:sz w:val="24"/>
          <w:lang w:eastAsia="zh-CN"/>
        </w:rPr>
        <w:t>而</w:t>
      </w:r>
      <w:r w:rsidRPr="00ED4B49">
        <w:rPr>
          <w:sz w:val="24"/>
          <w:lang w:eastAsia="zh-CN"/>
        </w:rPr>
        <w:t>采取的行动提供了投入，这些投入成为下一节所载建议草案的基础。附件三</w:t>
      </w:r>
      <w:r w:rsidR="00FA0B5D">
        <w:rPr>
          <w:rFonts w:hint="eastAsia"/>
          <w:sz w:val="24"/>
          <w:lang w:eastAsia="zh-CN"/>
        </w:rPr>
        <w:t>提供信息，说明了</w:t>
      </w:r>
      <w:r w:rsidRPr="00ED4B49">
        <w:rPr>
          <w:sz w:val="24"/>
          <w:lang w:eastAsia="zh-CN"/>
        </w:rPr>
        <w:t>为</w:t>
      </w:r>
      <w:r w:rsidRPr="00ED4B49">
        <w:rPr>
          <w:rFonts w:hint="eastAsia"/>
          <w:sz w:val="24"/>
          <w:lang w:eastAsia="zh-CN"/>
        </w:rPr>
        <w:t>执行</w:t>
      </w:r>
      <w:r w:rsidRPr="00ED4B49">
        <w:rPr>
          <w:sz w:val="24"/>
          <w:lang w:eastAsia="zh-CN"/>
        </w:rPr>
        <w:t>决定草案向执行秘书提出的要求</w:t>
      </w:r>
      <w:r w:rsidR="00FA0B5D">
        <w:rPr>
          <w:rFonts w:hint="eastAsia"/>
          <w:sz w:val="24"/>
          <w:lang w:eastAsia="zh-CN"/>
        </w:rPr>
        <w:t>所</w:t>
      </w:r>
      <w:r w:rsidRPr="00ED4B49">
        <w:rPr>
          <w:sz w:val="24"/>
          <w:lang w:eastAsia="zh-CN"/>
        </w:rPr>
        <w:t>需要的预算外资源。</w:t>
      </w:r>
    </w:p>
    <w:p w14:paraId="3911F02C" w14:textId="77777777" w:rsidR="0020478B" w:rsidRPr="0093372E" w:rsidRDefault="00ED4B49" w:rsidP="008C2ED6">
      <w:pPr>
        <w:pStyle w:val="CBDH1"/>
        <w:tabs>
          <w:tab w:val="clear" w:pos="567"/>
          <w:tab w:val="clear" w:pos="1134"/>
          <w:tab w:val="clear" w:pos="1701"/>
          <w:tab w:val="clear" w:pos="2268"/>
          <w:tab w:val="clear" w:pos="2835"/>
          <w:tab w:val="clear" w:pos="3402"/>
        </w:tabs>
        <w:ind w:left="490" w:hanging="490"/>
      </w:pPr>
      <w:r>
        <w:rPr>
          <w:rFonts w:hint="eastAsia"/>
          <w:lang w:eastAsia="zh-CN"/>
        </w:rPr>
        <w:t>三</w:t>
      </w:r>
      <w:r w:rsidR="00065803" w:rsidRPr="0093372E">
        <w:t>.</w:t>
      </w:r>
      <w:r w:rsidR="00065803" w:rsidRPr="0093372E">
        <w:tab/>
      </w:r>
      <w:r>
        <w:rPr>
          <w:rFonts w:hint="eastAsia"/>
          <w:lang w:eastAsia="zh-CN"/>
        </w:rPr>
        <w:t>建议</w:t>
      </w:r>
    </w:p>
    <w:p w14:paraId="00378A73" w14:textId="32BAA2ED" w:rsidR="000C5A9A" w:rsidRPr="008C2ED6" w:rsidRDefault="00D51816" w:rsidP="008C2ED6">
      <w:pPr>
        <w:pStyle w:val="CBDNormalNumber"/>
        <w:numPr>
          <w:ilvl w:val="0"/>
          <w:numId w:val="20"/>
        </w:numPr>
        <w:tabs>
          <w:tab w:val="clear" w:pos="567"/>
          <w:tab w:val="clear" w:pos="1134"/>
          <w:tab w:val="clear" w:pos="1701"/>
          <w:tab w:val="clear" w:pos="2268"/>
          <w:tab w:val="clear" w:pos="2835"/>
          <w:tab w:val="clear" w:pos="3402"/>
          <w:tab w:val="clear" w:pos="3969"/>
        </w:tabs>
        <w:ind w:left="490"/>
        <w:rPr>
          <w:sz w:val="24"/>
          <w:lang w:eastAsia="zh-CN"/>
        </w:rPr>
      </w:pPr>
      <w:r w:rsidRPr="00D51816">
        <w:rPr>
          <w:sz w:val="24"/>
          <w:lang w:eastAsia="zh-CN"/>
        </w:rPr>
        <w:t>以下建议草案参考了第二次评估和审查以及遵约委员会和非正式咨询委员会从中得出的结论。这两项草案述及</w:t>
      </w:r>
      <w:r w:rsidRPr="00D51816">
        <w:rPr>
          <w:rFonts w:hint="eastAsia"/>
          <w:sz w:val="24"/>
          <w:lang w:eastAsia="zh-CN"/>
        </w:rPr>
        <w:t>旨在</w:t>
      </w:r>
      <w:r w:rsidRPr="00D51816">
        <w:rPr>
          <w:sz w:val="24"/>
          <w:lang w:eastAsia="zh-CN"/>
        </w:rPr>
        <w:t>加强</w:t>
      </w:r>
      <w:r w:rsidR="00FA0B5D">
        <w:rPr>
          <w:rFonts w:hint="eastAsia"/>
          <w:sz w:val="24"/>
          <w:lang w:eastAsia="zh-CN"/>
        </w:rPr>
        <w:t>为</w:t>
      </w:r>
      <w:r w:rsidRPr="00D51816">
        <w:rPr>
          <w:sz w:val="24"/>
          <w:lang w:eastAsia="zh-CN"/>
        </w:rPr>
        <w:t>《议定书》执行工作</w:t>
      </w:r>
      <w:r w:rsidRPr="00D51816">
        <w:rPr>
          <w:rFonts w:hint="eastAsia"/>
          <w:sz w:val="24"/>
          <w:lang w:eastAsia="zh-CN"/>
        </w:rPr>
        <w:t>所提供</w:t>
      </w:r>
      <w:r w:rsidRPr="00D51816">
        <w:rPr>
          <w:sz w:val="24"/>
          <w:lang w:eastAsia="zh-CN"/>
        </w:rPr>
        <w:t>支持的战略行动，包括</w:t>
      </w:r>
      <w:r w:rsidRPr="00D51816">
        <w:rPr>
          <w:rFonts w:hint="eastAsia"/>
          <w:sz w:val="24"/>
          <w:lang w:eastAsia="zh-CN"/>
        </w:rPr>
        <w:t>通过</w:t>
      </w:r>
      <w:r w:rsidRPr="00D51816">
        <w:rPr>
          <w:sz w:val="24"/>
          <w:lang w:eastAsia="zh-CN"/>
        </w:rPr>
        <w:t>能力建设和发展、</w:t>
      </w:r>
      <w:r w:rsidR="00FA0B5D">
        <w:rPr>
          <w:rFonts w:hint="eastAsia"/>
          <w:sz w:val="24"/>
          <w:lang w:eastAsia="zh-CN"/>
        </w:rPr>
        <w:t>财务</w:t>
      </w:r>
      <w:r w:rsidRPr="00D51816">
        <w:rPr>
          <w:sz w:val="24"/>
          <w:lang w:eastAsia="zh-CN"/>
        </w:rPr>
        <w:t>机制和加强信息共享工具，如获取和惠益分享信息交换所来</w:t>
      </w:r>
      <w:r w:rsidRPr="00D51816">
        <w:rPr>
          <w:rFonts w:hint="eastAsia"/>
          <w:sz w:val="24"/>
          <w:lang w:eastAsia="zh-CN"/>
        </w:rPr>
        <w:t>加强支持</w:t>
      </w:r>
      <w:r w:rsidRPr="00D51816">
        <w:rPr>
          <w:sz w:val="24"/>
          <w:lang w:eastAsia="zh-CN"/>
        </w:rPr>
        <w:t>。作为名古屋议定书缔约方会议的缔约方大会会议预计将在最相关的议程项目</w:t>
      </w:r>
      <w:r w:rsidRPr="00D51816">
        <w:rPr>
          <w:sz w:val="24"/>
          <w:vertAlign w:val="superscript"/>
        </w:rPr>
        <w:footnoteReference w:id="12"/>
      </w:r>
      <w:r w:rsidRPr="00D51816">
        <w:rPr>
          <w:sz w:val="24"/>
          <w:lang w:eastAsia="zh-CN"/>
        </w:rPr>
        <w:t>（如下文各节的标题所示）下审议这两项建议。</w:t>
      </w:r>
      <w:r w:rsidR="007B3888" w:rsidRPr="008C2ED6">
        <w:rPr>
          <w:sz w:val="24"/>
          <w:lang w:eastAsia="zh-CN"/>
        </w:rPr>
        <w:t xml:space="preserve"> </w:t>
      </w:r>
    </w:p>
    <w:p w14:paraId="6DC715AC" w14:textId="77777777" w:rsidR="005672EE" w:rsidRPr="006B144A" w:rsidRDefault="00635429" w:rsidP="008C2ED6">
      <w:pPr>
        <w:pStyle w:val="CBDH2"/>
        <w:tabs>
          <w:tab w:val="clear" w:pos="567"/>
          <w:tab w:val="clear" w:pos="1134"/>
          <w:tab w:val="clear" w:pos="1701"/>
          <w:tab w:val="clear" w:pos="2268"/>
          <w:tab w:val="clear" w:pos="2835"/>
          <w:tab w:val="clear" w:pos="3402"/>
        </w:tabs>
        <w:spacing w:before="240" w:after="120"/>
        <w:ind w:left="490" w:hanging="490"/>
        <w:jc w:val="left"/>
        <w:outlineLvl w:val="0"/>
        <w:rPr>
          <w:lang w:eastAsia="zh-CN"/>
        </w:rPr>
      </w:pPr>
      <w:r w:rsidRPr="0093372E">
        <w:rPr>
          <w:lang w:eastAsia="zh-CN"/>
        </w:rPr>
        <w:t>A.</w:t>
      </w:r>
      <w:r w:rsidRPr="0093372E">
        <w:rPr>
          <w:lang w:eastAsia="zh-CN"/>
        </w:rPr>
        <w:tab/>
      </w:r>
      <w:r w:rsidR="00D51816" w:rsidRPr="00D51816">
        <w:rPr>
          <w:lang w:eastAsia="zh-CN"/>
        </w:rPr>
        <w:t>评估和审查《名古屋议定书》的成效</w:t>
      </w:r>
      <w:r w:rsidR="00666A73" w:rsidRPr="0020597F">
        <w:rPr>
          <w:rStyle w:val="FootnoteReference"/>
          <w:rFonts w:eastAsia="Times New Roman"/>
          <w:color w:val="000080"/>
          <w:kern w:val="22"/>
        </w:rPr>
        <w:footnoteReference w:id="13"/>
      </w:r>
    </w:p>
    <w:p w14:paraId="099754A9" w14:textId="77777777" w:rsidR="00015841" w:rsidRPr="008C2ED6" w:rsidRDefault="00D51816" w:rsidP="008C2ED6">
      <w:pPr>
        <w:pStyle w:val="CBDNormalNumber"/>
        <w:numPr>
          <w:ilvl w:val="0"/>
          <w:numId w:val="20"/>
        </w:numPr>
        <w:tabs>
          <w:tab w:val="clear" w:pos="567"/>
          <w:tab w:val="clear" w:pos="1134"/>
          <w:tab w:val="clear" w:pos="1701"/>
          <w:tab w:val="clear" w:pos="2268"/>
          <w:tab w:val="clear" w:pos="2835"/>
          <w:tab w:val="clear" w:pos="3402"/>
          <w:tab w:val="clear" w:pos="3969"/>
        </w:tabs>
        <w:ind w:left="490"/>
        <w:rPr>
          <w:sz w:val="24"/>
          <w:lang w:eastAsia="zh-CN"/>
        </w:rPr>
      </w:pPr>
      <w:r w:rsidRPr="00D51816">
        <w:rPr>
          <w:sz w:val="24"/>
          <w:lang w:eastAsia="zh-CN"/>
        </w:rPr>
        <w:t>执行问题附属机构不妨通过一项内容大致如下的建议：</w:t>
      </w:r>
      <w:r w:rsidR="00015841" w:rsidRPr="008C2ED6">
        <w:rPr>
          <w:sz w:val="24"/>
          <w:lang w:eastAsia="zh-CN"/>
        </w:rPr>
        <w:t xml:space="preserve"> </w:t>
      </w:r>
    </w:p>
    <w:p w14:paraId="0D978BEC" w14:textId="77777777" w:rsidR="00015841" w:rsidRPr="00D51816" w:rsidRDefault="00015841" w:rsidP="00D51816">
      <w:pPr>
        <w:pStyle w:val="CBDNormalNoNumber"/>
        <w:tabs>
          <w:tab w:val="clear" w:pos="567"/>
          <w:tab w:val="clear" w:pos="1134"/>
          <w:tab w:val="clear" w:pos="1701"/>
          <w:tab w:val="clear" w:pos="2268"/>
          <w:tab w:val="clear" w:pos="2835"/>
          <w:tab w:val="clear" w:pos="3402"/>
        </w:tabs>
        <w:ind w:left="490"/>
        <w:rPr>
          <w:rFonts w:ascii="KaiTi" w:eastAsia="KaiTi" w:hAnsi="KaiTi"/>
          <w:sz w:val="24"/>
          <w:lang w:eastAsia="zh-CN"/>
        </w:rPr>
      </w:pPr>
      <w:r w:rsidRPr="00D51816">
        <w:rPr>
          <w:rFonts w:ascii="KaiTi" w:eastAsia="KaiTi" w:hAnsi="KaiTi"/>
          <w:sz w:val="24"/>
          <w:lang w:eastAsia="zh-CN"/>
        </w:rPr>
        <w:tab/>
      </w:r>
      <w:r w:rsidR="00D51816">
        <w:rPr>
          <w:rFonts w:ascii="KaiTi" w:eastAsia="KaiTi" w:hAnsi="KaiTi" w:hint="eastAsia"/>
          <w:sz w:val="24"/>
          <w:lang w:eastAsia="zh-CN"/>
        </w:rPr>
        <w:t>执行问题附属机构，</w:t>
      </w:r>
    </w:p>
    <w:p w14:paraId="09DF9CE0" w14:textId="77777777" w:rsidR="0004737D" w:rsidRPr="008C2ED6" w:rsidRDefault="00D231D8" w:rsidP="008C2ED6">
      <w:pPr>
        <w:pStyle w:val="CBDNormalNoNumber"/>
        <w:tabs>
          <w:tab w:val="clear" w:pos="567"/>
          <w:tab w:val="clear" w:pos="1134"/>
          <w:tab w:val="clear" w:pos="1701"/>
          <w:tab w:val="clear" w:pos="2268"/>
          <w:tab w:val="clear" w:pos="2835"/>
          <w:tab w:val="clear" w:pos="3402"/>
        </w:tabs>
        <w:ind w:left="490"/>
        <w:rPr>
          <w:sz w:val="24"/>
          <w:lang w:eastAsia="zh-CN"/>
        </w:rPr>
      </w:pPr>
      <w:r w:rsidRPr="008C2ED6">
        <w:rPr>
          <w:sz w:val="24"/>
          <w:lang w:eastAsia="zh-CN"/>
        </w:rPr>
        <w:tab/>
      </w:r>
      <w:r w:rsidR="00D51816" w:rsidRPr="00D51816">
        <w:rPr>
          <w:rFonts w:ascii="KaiTi" w:eastAsia="KaiTi" w:hAnsi="KaiTi"/>
          <w:sz w:val="24"/>
          <w:lang w:eastAsia="zh-CN"/>
        </w:rPr>
        <w:t>建议</w:t>
      </w:r>
      <w:r w:rsidR="00D51816" w:rsidRPr="00D51816">
        <w:rPr>
          <w:sz w:val="24"/>
          <w:lang w:eastAsia="zh-CN"/>
        </w:rPr>
        <w:t>作为</w:t>
      </w:r>
      <w:r w:rsidR="00D51816" w:rsidRPr="00D51816">
        <w:rPr>
          <w:rFonts w:hint="eastAsia"/>
          <w:sz w:val="24"/>
          <w:lang w:eastAsia="zh-CN"/>
        </w:rPr>
        <w:t>关于获取遗传资源和公正和公平分享其利用所产生惠益的名古屋议定书</w:t>
      </w:r>
      <w:r w:rsidR="00D51816" w:rsidRPr="00D51816">
        <w:rPr>
          <w:sz w:val="24"/>
          <w:vertAlign w:val="superscript"/>
        </w:rPr>
        <w:footnoteReference w:id="14"/>
      </w:r>
      <w:r w:rsidR="00D51816" w:rsidRPr="00D51816">
        <w:rPr>
          <w:sz w:val="24"/>
          <w:lang w:eastAsia="zh-CN"/>
        </w:rPr>
        <w:t>缔约方会议的缔约方大会第六次会议通过一项内容大致如下的决定：</w:t>
      </w:r>
    </w:p>
    <w:p w14:paraId="6292036E" w14:textId="3D093A1D" w:rsidR="000B76C1" w:rsidRPr="00D51816" w:rsidRDefault="00D51816" w:rsidP="00D51816">
      <w:pPr>
        <w:pStyle w:val="Para2"/>
        <w:tabs>
          <w:tab w:val="clear" w:pos="1701"/>
        </w:tabs>
        <w:ind w:left="979" w:firstLine="490"/>
        <w:rPr>
          <w:rFonts w:ascii="KaiTi" w:eastAsia="KaiTi" w:hAnsi="KaiTi"/>
          <w:sz w:val="24"/>
          <w:lang w:eastAsia="zh-CN"/>
        </w:rPr>
      </w:pPr>
      <w:r w:rsidRPr="00D51816">
        <w:rPr>
          <w:rFonts w:ascii="KaiTi" w:eastAsia="KaiTi" w:hAnsi="KaiTi" w:cs="SimSun" w:hint="eastAsia"/>
          <w:sz w:val="24"/>
          <w:lang w:eastAsia="zh-CN"/>
        </w:rPr>
        <w:t>作为名古屋议定书缔约方会议的缔约方大会</w:t>
      </w:r>
      <w:r w:rsidR="00FA0B5D">
        <w:rPr>
          <w:rFonts w:ascii="KaiTi" w:eastAsia="KaiTi" w:hAnsi="KaiTi" w:cs="SimSun" w:hint="eastAsia"/>
          <w:sz w:val="24"/>
          <w:lang w:eastAsia="zh-CN"/>
        </w:rPr>
        <w:t>，</w:t>
      </w:r>
    </w:p>
    <w:p w14:paraId="169A8CCC" w14:textId="2607371D" w:rsidR="00DF0D21" w:rsidRPr="00DF0D21" w:rsidRDefault="00AE4324" w:rsidP="00DF0D21">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1.</w:t>
      </w:r>
      <w:r w:rsidRPr="008C2ED6">
        <w:rPr>
          <w:sz w:val="24"/>
          <w:lang w:eastAsia="zh-CN"/>
        </w:rPr>
        <w:tab/>
      </w:r>
      <w:r w:rsidR="00DF0D21" w:rsidRPr="00DF0D21">
        <w:rPr>
          <w:rFonts w:ascii="KaiTi" w:eastAsia="KaiTi" w:hAnsi="KaiTi"/>
          <w:sz w:val="24"/>
          <w:lang w:eastAsia="zh-CN"/>
        </w:rPr>
        <w:t>欢迎</w:t>
      </w:r>
      <w:r w:rsidR="00DF0D21" w:rsidRPr="00DF0D21">
        <w:rPr>
          <w:sz w:val="24"/>
          <w:lang w:eastAsia="zh-CN"/>
        </w:rPr>
        <w:t>名古屋议定书遵约委员会和名古屋议定书执行能力建设问题非正式咨询委员会</w:t>
      </w:r>
      <w:bookmarkStart w:id="9" w:name="_Hlk234680983"/>
      <w:r w:rsidR="00DF0D21" w:rsidRPr="00DF0D21">
        <w:rPr>
          <w:sz w:val="24"/>
          <w:lang w:eastAsia="zh-CN"/>
        </w:rPr>
        <w:t>采用</w:t>
      </w:r>
      <w:r w:rsidR="005A0902">
        <w:rPr>
          <w:rFonts w:hint="eastAsia"/>
          <w:sz w:val="24"/>
          <w:lang w:eastAsia="zh-CN"/>
        </w:rPr>
        <w:t>关键结论和讯息</w:t>
      </w:r>
      <w:r w:rsidR="00DF0D21" w:rsidRPr="00DF0D21">
        <w:rPr>
          <w:sz w:val="24"/>
          <w:lang w:eastAsia="zh-CN"/>
        </w:rPr>
        <w:t>以及为加强《议定书》的执行，可在国家、区域和全球各级采取的指示性行动的形式</w:t>
      </w:r>
      <w:bookmarkEnd w:id="9"/>
      <w:r w:rsidR="00DF0D21" w:rsidRPr="00DF0D21">
        <w:rPr>
          <w:sz w:val="24"/>
          <w:lang w:eastAsia="zh-CN"/>
        </w:rPr>
        <w:t>，为《</w:t>
      </w:r>
      <w:r w:rsidR="00DF0D21" w:rsidRPr="00DF0D21">
        <w:rPr>
          <w:rFonts w:hint="eastAsia"/>
          <w:sz w:val="24"/>
          <w:lang w:eastAsia="zh-CN"/>
        </w:rPr>
        <w:t>关于获取遗传资源和公正和公平分享其利用所产生惠益的名古屋议定书</w:t>
      </w:r>
      <w:r w:rsidR="00DF0D21" w:rsidRPr="00DF0D21">
        <w:rPr>
          <w:sz w:val="24"/>
          <w:lang w:eastAsia="zh-CN"/>
        </w:rPr>
        <w:t>》成效第二次评估和审查提供投入；</w:t>
      </w:r>
      <w:r w:rsidR="00DF0D21" w:rsidRPr="00DF0D21">
        <w:rPr>
          <w:sz w:val="24"/>
          <w:vertAlign w:val="superscript"/>
        </w:rPr>
        <w:footnoteReference w:id="15"/>
      </w:r>
    </w:p>
    <w:p w14:paraId="42182EEC" w14:textId="77777777" w:rsidR="00BE4820"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00DF0D21" w:rsidRPr="00DF0D21">
        <w:rPr>
          <w:rFonts w:ascii="KaiTi" w:eastAsia="KaiTi" w:hAnsi="KaiTi" w:cs="SimSun" w:hint="eastAsia"/>
          <w:iCs/>
          <w:sz w:val="24"/>
          <w:szCs w:val="24"/>
          <w:lang w:eastAsia="zh-CN"/>
        </w:rPr>
        <w:t>又欢迎</w:t>
      </w:r>
      <w:r w:rsidR="00DF0D21" w:rsidRPr="00DF0D21">
        <w:rPr>
          <w:rFonts w:ascii="SimSun" w:hAnsi="SimSun" w:cs="SimSun" w:hint="eastAsia"/>
          <w:iCs/>
          <w:sz w:val="24"/>
          <w:szCs w:val="24"/>
          <w:lang w:eastAsia="zh-CN"/>
        </w:rPr>
        <w:t>关于在有效执行和遵约方面遇到挑战的可能原因和根源以及加强执行工作的可能办法的范围研究；</w:t>
      </w:r>
      <w:r w:rsidR="00BE4820" w:rsidRPr="008C2ED6">
        <w:rPr>
          <w:sz w:val="24"/>
          <w:vertAlign w:val="superscript"/>
        </w:rPr>
        <w:footnoteReference w:id="16"/>
      </w:r>
    </w:p>
    <w:p w14:paraId="34CCF225" w14:textId="77777777" w:rsidR="00886444"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lastRenderedPageBreak/>
        <w:t>3.</w:t>
      </w:r>
      <w:r w:rsidRPr="008C2ED6">
        <w:rPr>
          <w:rFonts w:eastAsia="Times New Roman"/>
          <w:sz w:val="24"/>
          <w:lang w:eastAsia="zh-CN"/>
        </w:rPr>
        <w:tab/>
      </w:r>
      <w:r w:rsidR="00DF0D21" w:rsidRPr="00DF0D21">
        <w:rPr>
          <w:rFonts w:ascii="KaiTi" w:eastAsia="KaiTi" w:hAnsi="KaiTi"/>
          <w:sz w:val="24"/>
          <w:lang w:eastAsia="zh-CN"/>
        </w:rPr>
        <w:t>还欢迎</w:t>
      </w:r>
      <w:r w:rsidR="00DF0D21" w:rsidRPr="00DF0D21">
        <w:rPr>
          <w:sz w:val="24"/>
          <w:lang w:eastAsia="zh-CN"/>
        </w:rPr>
        <w:t>根据</w:t>
      </w:r>
      <w:r w:rsidR="00DF0D21" w:rsidRPr="00DF0D21">
        <w:rPr>
          <w:sz w:val="24"/>
          <w:lang w:eastAsia="zh-CN"/>
        </w:rPr>
        <w:t>2018</w:t>
      </w:r>
      <w:r w:rsidR="00DF0D21" w:rsidRPr="00DF0D21">
        <w:rPr>
          <w:sz w:val="24"/>
          <w:lang w:eastAsia="zh-CN"/>
        </w:rPr>
        <w:t>年</w:t>
      </w:r>
      <w:r w:rsidR="00DF0D21" w:rsidRPr="00DF0D21">
        <w:rPr>
          <w:sz w:val="24"/>
          <w:lang w:eastAsia="zh-CN"/>
        </w:rPr>
        <w:t>11</w:t>
      </w:r>
      <w:r w:rsidR="00DF0D21" w:rsidRPr="00DF0D21">
        <w:rPr>
          <w:sz w:val="24"/>
          <w:lang w:eastAsia="zh-CN"/>
        </w:rPr>
        <w:t>月</w:t>
      </w:r>
      <w:r w:rsidR="00DF0D21" w:rsidRPr="00DF0D21">
        <w:rPr>
          <w:sz w:val="24"/>
          <w:lang w:eastAsia="zh-CN"/>
        </w:rPr>
        <w:t>25</w:t>
      </w:r>
      <w:r w:rsidR="00DF0D21" w:rsidRPr="00DF0D21">
        <w:rPr>
          <w:sz w:val="24"/>
          <w:lang w:eastAsia="zh-CN"/>
        </w:rPr>
        <w:t>日第</w:t>
      </w:r>
      <w:r w:rsidR="00DF0D21">
        <w:fldChar w:fldCharType="begin"/>
      </w:r>
      <w:r w:rsidR="00DF0D21">
        <w:instrText>HYPERLINK "https://www.cbd.int/decisions/np-mop?m=np-mop-03"</w:instrText>
      </w:r>
      <w:r w:rsidR="00DF0D21">
        <w:fldChar w:fldCharType="separate"/>
      </w:r>
      <w:r w:rsidR="00DF0D21" w:rsidRPr="00DF0D21">
        <w:rPr>
          <w:rStyle w:val="Hyperlink"/>
          <w:sz w:val="24"/>
          <w:lang w:eastAsia="zh-CN"/>
        </w:rPr>
        <w:t>NP-3/1 A</w:t>
      </w:r>
      <w:r w:rsidR="00DF0D21">
        <w:fldChar w:fldCharType="end"/>
      </w:r>
      <w:r w:rsidR="00DF0D21" w:rsidRPr="00DF0D21">
        <w:rPr>
          <w:sz w:val="24"/>
          <w:lang w:eastAsia="zh-CN"/>
        </w:rPr>
        <w:t>号决定附件二所载指标框架编制的最新指标数据；</w:t>
      </w:r>
      <w:r w:rsidR="00AC3C85" w:rsidRPr="008C2ED6">
        <w:rPr>
          <w:rStyle w:val="FootnoteReference"/>
          <w:sz w:val="24"/>
        </w:rPr>
        <w:footnoteReference w:id="17"/>
      </w:r>
    </w:p>
    <w:p w14:paraId="35724A30" w14:textId="6989F017" w:rsidR="00723DF4"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sz w:val="24"/>
          <w:szCs w:val="24"/>
          <w:lang w:eastAsia="zh-CN"/>
        </w:rPr>
      </w:pPr>
      <w:r w:rsidRPr="008C2ED6">
        <w:rPr>
          <w:rFonts w:eastAsia="Times New Roman"/>
          <w:sz w:val="24"/>
          <w:szCs w:val="24"/>
          <w:lang w:eastAsia="zh-CN"/>
        </w:rPr>
        <w:t>4.</w:t>
      </w:r>
      <w:r w:rsidRPr="008C2ED6">
        <w:rPr>
          <w:rFonts w:eastAsia="Times New Roman"/>
          <w:sz w:val="24"/>
          <w:szCs w:val="24"/>
          <w:lang w:eastAsia="zh-CN"/>
        </w:rPr>
        <w:tab/>
      </w:r>
      <w:r w:rsidR="005413BA" w:rsidRPr="005413BA">
        <w:rPr>
          <w:rFonts w:ascii="SimSun" w:eastAsia="KaiTi" w:hAnsi="SimSun" w:cs="SimSun" w:hint="eastAsia"/>
          <w:sz w:val="24"/>
          <w:szCs w:val="24"/>
          <w:lang w:eastAsia="zh-CN"/>
        </w:rPr>
        <w:t>表示</w:t>
      </w:r>
      <w:r w:rsidR="00C72752" w:rsidRPr="00C72752">
        <w:rPr>
          <w:rFonts w:ascii="KaiTi" w:eastAsia="KaiTi" w:hAnsi="KaiTi" w:cs="SimSun" w:hint="eastAsia"/>
          <w:iCs/>
          <w:sz w:val="24"/>
          <w:szCs w:val="24"/>
          <w:lang w:eastAsia="zh-CN"/>
        </w:rPr>
        <w:t>注意到</w:t>
      </w:r>
      <w:r w:rsidR="00C72752" w:rsidRPr="00C72752">
        <w:rPr>
          <w:rFonts w:ascii="SimSun" w:hAnsi="SimSun" w:cs="SimSun" w:hint="eastAsia"/>
          <w:iCs/>
          <w:sz w:val="24"/>
          <w:szCs w:val="24"/>
          <w:lang w:eastAsia="zh-CN"/>
        </w:rPr>
        <w:t>第二次评估和审查的成果，其形式是</w:t>
      </w:r>
      <w:r w:rsidR="005A0902">
        <w:rPr>
          <w:rFonts w:ascii="SimSun" w:hAnsi="SimSun" w:cs="SimSun" w:hint="eastAsia"/>
          <w:iCs/>
          <w:sz w:val="24"/>
          <w:szCs w:val="24"/>
          <w:lang w:eastAsia="zh-CN"/>
        </w:rPr>
        <w:t>关键结论和讯息</w:t>
      </w:r>
      <w:r w:rsidR="00C72752" w:rsidRPr="00C72752">
        <w:rPr>
          <w:rFonts w:ascii="SimSun" w:hAnsi="SimSun" w:cs="SimSun" w:hint="eastAsia"/>
          <w:iCs/>
          <w:sz w:val="24"/>
          <w:szCs w:val="24"/>
          <w:lang w:eastAsia="zh-CN"/>
        </w:rPr>
        <w:t>以及为加强《议定书》的执行，可在国家、区域和全球各级采取的指示性行动，</w:t>
      </w:r>
      <w:r w:rsidR="00C72752" w:rsidRPr="00C72752">
        <w:rPr>
          <w:rFonts w:eastAsia="Times New Roman"/>
          <w:iCs/>
          <w:sz w:val="24"/>
          <w:szCs w:val="24"/>
          <w:vertAlign w:val="superscript"/>
        </w:rPr>
        <w:footnoteReference w:id="18"/>
      </w:r>
      <w:r w:rsidR="00C72752" w:rsidRPr="00C72752">
        <w:rPr>
          <w:rFonts w:eastAsia="Times New Roman" w:hint="eastAsia"/>
          <w:iCs/>
          <w:sz w:val="24"/>
          <w:szCs w:val="24"/>
          <w:lang w:eastAsia="zh-CN"/>
        </w:rPr>
        <w:t xml:space="preserve"> </w:t>
      </w:r>
      <w:r w:rsidR="00C72752" w:rsidRPr="00C72752">
        <w:rPr>
          <w:rFonts w:ascii="SimSun" w:hAnsi="SimSun" w:cs="SimSun" w:hint="eastAsia"/>
          <w:iCs/>
          <w:sz w:val="24"/>
          <w:szCs w:val="24"/>
          <w:lang w:eastAsia="zh-CN"/>
        </w:rPr>
        <w:t>并注意到作为议定书缔约方会议的公约缔约方大会的相关决定；</w:t>
      </w:r>
      <w:r w:rsidR="00671C4A" w:rsidRPr="008C2ED6">
        <w:rPr>
          <w:rStyle w:val="FootnoteReference"/>
          <w:rFonts w:eastAsia="Times New Roman"/>
          <w:sz w:val="24"/>
          <w:szCs w:val="24"/>
        </w:rPr>
        <w:footnoteReference w:id="19"/>
      </w:r>
      <w:r w:rsidR="008F587E" w:rsidRPr="008C2ED6">
        <w:rPr>
          <w:rFonts w:eastAsia="Times New Roman"/>
          <w:sz w:val="24"/>
          <w:szCs w:val="24"/>
          <w:lang w:eastAsia="zh-CN"/>
        </w:rPr>
        <w:t xml:space="preserve"> </w:t>
      </w:r>
    </w:p>
    <w:p w14:paraId="7C94D79E" w14:textId="77777777" w:rsidR="00071922"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5.</w:t>
      </w:r>
      <w:r w:rsidRPr="008C2ED6">
        <w:rPr>
          <w:rFonts w:eastAsia="Times New Roman"/>
          <w:sz w:val="24"/>
          <w:szCs w:val="24"/>
          <w:lang w:eastAsia="zh-CN"/>
        </w:rPr>
        <w:tab/>
      </w:r>
      <w:r w:rsidR="009E579B" w:rsidRPr="009E579B">
        <w:rPr>
          <w:rFonts w:ascii="KaiTi" w:eastAsia="KaiTi" w:hAnsi="KaiTi"/>
          <w:sz w:val="24"/>
          <w:lang w:eastAsia="zh-CN"/>
        </w:rPr>
        <w:t>邀请</w:t>
      </w:r>
      <w:r w:rsidR="009E579B" w:rsidRPr="009E579B">
        <w:rPr>
          <w:sz w:val="24"/>
          <w:lang w:eastAsia="zh-CN"/>
        </w:rPr>
        <w:t>缔约方、其他国家政府、土著人民和地方社区以及相关利益攸关方和组织，酌情包括区域和次区域科技合作支持中心，在支持有效执行《名古屋议定书》的努力中考虑</w:t>
      </w:r>
      <w:r w:rsidR="009E579B" w:rsidRPr="009E579B">
        <w:rPr>
          <w:rFonts w:hint="eastAsia"/>
          <w:sz w:val="24"/>
          <w:lang w:eastAsia="zh-CN"/>
        </w:rPr>
        <w:t>到</w:t>
      </w:r>
      <w:r w:rsidR="009E579B" w:rsidRPr="009E579B">
        <w:rPr>
          <w:sz w:val="24"/>
          <w:lang w:eastAsia="zh-CN"/>
        </w:rPr>
        <w:t>第二次评估和审查的</w:t>
      </w:r>
      <w:r w:rsidR="009E579B">
        <w:rPr>
          <w:rFonts w:hint="eastAsia"/>
          <w:sz w:val="24"/>
          <w:lang w:eastAsia="zh-CN"/>
        </w:rPr>
        <w:t>成果</w:t>
      </w:r>
      <w:r w:rsidR="009E579B" w:rsidRPr="009E579B">
        <w:rPr>
          <w:sz w:val="24"/>
          <w:lang w:eastAsia="zh-CN"/>
        </w:rPr>
        <w:t>；</w:t>
      </w:r>
    </w:p>
    <w:p w14:paraId="7520D3D6" w14:textId="20CB28CB" w:rsidR="00B814CA"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6.</w:t>
      </w:r>
      <w:r w:rsidRPr="008C2ED6">
        <w:rPr>
          <w:rFonts w:eastAsia="Times New Roman"/>
          <w:sz w:val="24"/>
          <w:szCs w:val="24"/>
          <w:lang w:eastAsia="zh-CN"/>
        </w:rPr>
        <w:tab/>
      </w:r>
      <w:r w:rsidR="009E579B" w:rsidRPr="009E579B">
        <w:rPr>
          <w:rFonts w:ascii="KaiTi" w:eastAsia="KaiTi" w:hAnsi="KaiTi" w:cs="SimSun" w:hint="eastAsia"/>
          <w:iCs/>
          <w:sz w:val="24"/>
          <w:szCs w:val="24"/>
          <w:lang w:eastAsia="zh-CN"/>
        </w:rPr>
        <w:t>提醒</w:t>
      </w:r>
      <w:r w:rsidR="009E579B" w:rsidRPr="009E579B">
        <w:rPr>
          <w:rFonts w:ascii="SimSun" w:hAnsi="SimSun" w:cs="SimSun" w:hint="eastAsia"/>
          <w:iCs/>
          <w:sz w:val="24"/>
          <w:szCs w:val="24"/>
          <w:lang w:eastAsia="zh-CN"/>
        </w:rPr>
        <w:t>缔约方</w:t>
      </w:r>
      <w:r w:rsidR="004F4F48">
        <w:rPr>
          <w:rFonts w:ascii="SimSun" w:hAnsi="SimSun" w:cs="SimSun" w:hint="eastAsia"/>
          <w:iCs/>
          <w:sz w:val="24"/>
          <w:szCs w:val="24"/>
          <w:lang w:eastAsia="zh-CN"/>
        </w:rPr>
        <w:t>注意</w:t>
      </w:r>
      <w:r w:rsidR="009E579B" w:rsidRPr="009E579B">
        <w:rPr>
          <w:rFonts w:ascii="SimSun" w:hAnsi="SimSun" w:cs="SimSun" w:hint="eastAsia"/>
          <w:iCs/>
          <w:sz w:val="24"/>
          <w:szCs w:val="24"/>
          <w:lang w:eastAsia="zh-CN"/>
        </w:rPr>
        <w:t>，为确保惠益分享，所有缔约方都需要履行《名古屋议定书》规定的义务；</w:t>
      </w:r>
    </w:p>
    <w:p w14:paraId="076BBA4C" w14:textId="77777777" w:rsidR="00455661"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7.</w:t>
      </w:r>
      <w:r w:rsidRPr="008C2ED6">
        <w:rPr>
          <w:rFonts w:eastAsia="Times New Roman"/>
          <w:sz w:val="24"/>
          <w:lang w:eastAsia="zh-CN"/>
        </w:rPr>
        <w:tab/>
      </w:r>
      <w:r w:rsidR="009E579B" w:rsidRPr="009E579B">
        <w:rPr>
          <w:rFonts w:ascii="KaiTi" w:eastAsia="KaiTi" w:hAnsi="KaiTi"/>
          <w:sz w:val="24"/>
          <w:lang w:eastAsia="zh-CN"/>
        </w:rPr>
        <w:t>敦促</w:t>
      </w:r>
      <w:r w:rsidR="009E579B" w:rsidRPr="009E579B">
        <w:rPr>
          <w:sz w:val="24"/>
          <w:lang w:eastAsia="zh-CN"/>
        </w:rPr>
        <w:t>尚未采取必要步骤，确保充分有效执行《名古屋议定书》和实现其目标的缔约方采取这些步骤；</w:t>
      </w:r>
    </w:p>
    <w:p w14:paraId="4AD6AB55" w14:textId="500BFE8E" w:rsidR="00E759FD"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8.</w:t>
      </w:r>
      <w:r w:rsidRPr="008C2ED6">
        <w:rPr>
          <w:rFonts w:eastAsia="Times New Roman"/>
          <w:sz w:val="24"/>
          <w:lang w:eastAsia="zh-CN"/>
        </w:rPr>
        <w:tab/>
      </w:r>
      <w:r w:rsidR="009E579B" w:rsidRPr="009E579B">
        <w:rPr>
          <w:rFonts w:ascii="KaiTi" w:eastAsia="KaiTi" w:hAnsi="KaiTi"/>
          <w:sz w:val="24"/>
          <w:lang w:eastAsia="zh-CN"/>
        </w:rPr>
        <w:t>邀请</w:t>
      </w:r>
      <w:r w:rsidR="009E579B" w:rsidRPr="009E579B">
        <w:rPr>
          <w:sz w:val="24"/>
          <w:lang w:eastAsia="zh-CN"/>
        </w:rPr>
        <w:t>缔约方在努力执行《名古屋议定书》</w:t>
      </w:r>
      <w:r w:rsidR="004F4F48">
        <w:rPr>
          <w:rFonts w:hint="eastAsia"/>
          <w:sz w:val="24"/>
          <w:lang w:eastAsia="zh-CN"/>
        </w:rPr>
        <w:t>时</w:t>
      </w:r>
      <w:r w:rsidR="009E579B" w:rsidRPr="009E579B">
        <w:rPr>
          <w:sz w:val="24"/>
          <w:lang w:eastAsia="zh-CN"/>
        </w:rPr>
        <w:t>根据</w:t>
      </w:r>
      <w:r w:rsidR="009E579B" w:rsidRPr="009E579B">
        <w:rPr>
          <w:rFonts w:hint="eastAsia"/>
          <w:sz w:val="24"/>
          <w:lang w:eastAsia="zh-CN"/>
        </w:rPr>
        <w:t>本国</w:t>
      </w:r>
      <w:r w:rsidR="004F4F48">
        <w:rPr>
          <w:rFonts w:hint="eastAsia"/>
          <w:sz w:val="24"/>
          <w:lang w:eastAsia="zh-CN"/>
        </w:rPr>
        <w:t>具体情况</w:t>
      </w:r>
      <w:r w:rsidR="009E579B" w:rsidRPr="009E579B">
        <w:rPr>
          <w:sz w:val="24"/>
          <w:lang w:eastAsia="zh-CN"/>
        </w:rPr>
        <w:t>和优先事项，酌情考虑以上第</w:t>
      </w:r>
      <w:r w:rsidR="009E579B" w:rsidRPr="009E579B">
        <w:rPr>
          <w:sz w:val="24"/>
          <w:lang w:eastAsia="zh-CN"/>
        </w:rPr>
        <w:t>4</w:t>
      </w:r>
      <w:r w:rsidR="009E579B" w:rsidRPr="009E579B">
        <w:rPr>
          <w:sz w:val="24"/>
          <w:lang w:eastAsia="zh-CN"/>
        </w:rPr>
        <w:t>段所述指示性行动；</w:t>
      </w:r>
    </w:p>
    <w:p w14:paraId="2877BEC9" w14:textId="77777777" w:rsidR="00C03CA1"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9.</w:t>
      </w:r>
      <w:r w:rsidRPr="008C2ED6">
        <w:rPr>
          <w:rFonts w:eastAsia="Times New Roman"/>
          <w:sz w:val="24"/>
          <w:lang w:eastAsia="zh-CN"/>
        </w:rPr>
        <w:tab/>
      </w:r>
      <w:r w:rsidR="009E579B" w:rsidRPr="009E579B">
        <w:rPr>
          <w:rFonts w:ascii="KaiTi" w:eastAsia="KaiTi" w:hAnsi="KaiTi"/>
          <w:sz w:val="24"/>
          <w:lang w:eastAsia="zh-CN"/>
        </w:rPr>
        <w:t>敦促</w:t>
      </w:r>
      <w:r w:rsidR="009E579B" w:rsidRPr="009E579B">
        <w:rPr>
          <w:sz w:val="24"/>
          <w:lang w:eastAsia="zh-CN"/>
        </w:rPr>
        <w:t>缔约方：</w:t>
      </w:r>
      <w:r w:rsidR="00542CB7" w:rsidRPr="008C2ED6">
        <w:rPr>
          <w:sz w:val="24"/>
          <w:lang w:eastAsia="zh-CN"/>
        </w:rPr>
        <w:t xml:space="preserve"> </w:t>
      </w:r>
    </w:p>
    <w:p w14:paraId="14DEF5DF" w14:textId="77777777" w:rsidR="00542CB7"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(a)</w:t>
      </w:r>
      <w:r w:rsidRPr="008C2ED6">
        <w:rPr>
          <w:sz w:val="24"/>
          <w:lang w:eastAsia="zh-CN"/>
        </w:rPr>
        <w:tab/>
      </w:r>
      <w:r w:rsidR="00DE1969" w:rsidRPr="00DE1969">
        <w:rPr>
          <w:sz w:val="24"/>
          <w:lang w:eastAsia="zh-CN"/>
        </w:rPr>
        <w:t>制定明确和</w:t>
      </w:r>
      <w:r w:rsidR="00DE1969" w:rsidRPr="00DE1969">
        <w:rPr>
          <w:rFonts w:hint="eastAsia"/>
          <w:sz w:val="24"/>
          <w:lang w:eastAsia="zh-CN"/>
        </w:rPr>
        <w:t>逐一</w:t>
      </w:r>
      <w:r w:rsidR="00DE1969" w:rsidRPr="00DE1969">
        <w:rPr>
          <w:sz w:val="24"/>
          <w:lang w:eastAsia="zh-CN"/>
        </w:rPr>
        <w:t>说明步骤的获取和惠益分享程序，包括明确的定义和标准化模板、表格或</w:t>
      </w:r>
      <w:r w:rsidR="00DE1969" w:rsidRPr="00DE1969">
        <w:rPr>
          <w:rFonts w:hint="eastAsia"/>
          <w:sz w:val="24"/>
          <w:lang w:eastAsia="zh-CN"/>
        </w:rPr>
        <w:t>检查</w:t>
      </w:r>
      <w:r w:rsidR="00DE1969" w:rsidRPr="00DE1969">
        <w:rPr>
          <w:sz w:val="24"/>
          <w:lang w:eastAsia="zh-CN"/>
        </w:rPr>
        <w:t>清单，然后通过获取和惠益分享信息交换所予以公布；</w:t>
      </w:r>
    </w:p>
    <w:p w14:paraId="488B1F1D" w14:textId="01E0108D" w:rsidR="00F57EB3"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(b)</w:t>
      </w:r>
      <w:r w:rsidRPr="008C2ED6">
        <w:rPr>
          <w:sz w:val="24"/>
          <w:lang w:eastAsia="zh-CN"/>
        </w:rPr>
        <w:tab/>
      </w:r>
      <w:r w:rsidR="00173299">
        <w:rPr>
          <w:rFonts w:hint="eastAsia"/>
          <w:sz w:val="24"/>
          <w:lang w:eastAsia="zh-CN"/>
        </w:rPr>
        <w:t>忆及</w:t>
      </w:r>
      <w:r w:rsidR="00DE1969" w:rsidRPr="00DE1969">
        <w:rPr>
          <w:sz w:val="24"/>
          <w:lang w:eastAsia="zh-CN"/>
        </w:rPr>
        <w:t>《名古屋议定书》第</w:t>
      </w:r>
      <w:r w:rsidR="00DE1969" w:rsidRPr="00DE1969">
        <w:rPr>
          <w:sz w:val="24"/>
          <w:lang w:eastAsia="zh-CN"/>
        </w:rPr>
        <w:t>15</w:t>
      </w:r>
      <w:r w:rsidR="00DE1969" w:rsidRPr="00DE1969">
        <w:rPr>
          <w:sz w:val="24"/>
          <w:lang w:eastAsia="zh-CN"/>
        </w:rPr>
        <w:t>至</w:t>
      </w:r>
      <w:r w:rsidR="00DE1969" w:rsidRPr="00DE1969">
        <w:rPr>
          <w:sz w:val="24"/>
          <w:lang w:eastAsia="zh-CN"/>
        </w:rPr>
        <w:t>17</w:t>
      </w:r>
      <w:r w:rsidR="00DE1969" w:rsidRPr="00DE1969">
        <w:rPr>
          <w:sz w:val="24"/>
          <w:lang w:eastAsia="zh-CN"/>
        </w:rPr>
        <w:t>条的规定适用于所有缔约方，建立检查点，将其投入全面运行，并通过获取和惠益分享信息交换所</w:t>
      </w:r>
      <w:r w:rsidR="00173299">
        <w:rPr>
          <w:rFonts w:hint="eastAsia"/>
          <w:sz w:val="24"/>
          <w:lang w:eastAsia="zh-CN"/>
        </w:rPr>
        <w:t>发布</w:t>
      </w:r>
      <w:r w:rsidR="00DE1969" w:rsidRPr="00DE1969">
        <w:rPr>
          <w:sz w:val="24"/>
          <w:lang w:eastAsia="zh-CN"/>
        </w:rPr>
        <w:t>检查站收集或收到的信息；</w:t>
      </w:r>
    </w:p>
    <w:p w14:paraId="1C3570BB" w14:textId="0BE79BA3" w:rsidR="00F622B6" w:rsidRPr="008C2ED6" w:rsidRDefault="00AE4324" w:rsidP="00065535">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10.</w:t>
      </w:r>
      <w:r w:rsidRPr="008C2ED6">
        <w:rPr>
          <w:rFonts w:eastAsia="Times New Roman"/>
          <w:sz w:val="24"/>
          <w:lang w:eastAsia="zh-CN"/>
        </w:rPr>
        <w:tab/>
      </w:r>
      <w:r w:rsidR="00A324F5" w:rsidRPr="00A324F5">
        <w:rPr>
          <w:rFonts w:ascii="KaiTi" w:eastAsia="KaiTi" w:hAnsi="KaiTi"/>
          <w:sz w:val="24"/>
          <w:lang w:eastAsia="zh-CN"/>
        </w:rPr>
        <w:t>邀请</w:t>
      </w:r>
      <w:r w:rsidR="00A324F5" w:rsidRPr="00A324F5">
        <w:rPr>
          <w:sz w:val="24"/>
          <w:lang w:eastAsia="zh-CN"/>
        </w:rPr>
        <w:t>缔约方确保土著人民和地方社区充分和有效参与获取和惠益分享进程，包括根据《名古屋议定书》第</w:t>
      </w:r>
      <w:r w:rsidR="00A324F5" w:rsidRPr="00A324F5">
        <w:rPr>
          <w:sz w:val="24"/>
          <w:lang w:eastAsia="zh-CN"/>
        </w:rPr>
        <w:t>12</w:t>
      </w:r>
      <w:r w:rsidR="00A324F5" w:rsidRPr="00A324F5">
        <w:rPr>
          <w:sz w:val="24"/>
          <w:lang w:eastAsia="zh-CN"/>
        </w:rPr>
        <w:t>条制定关于获取和惠益分享的社区</w:t>
      </w:r>
      <w:r w:rsidR="00A324F5" w:rsidRPr="00A324F5">
        <w:rPr>
          <w:rFonts w:hint="eastAsia"/>
          <w:sz w:val="24"/>
          <w:lang w:eastAsia="zh-CN"/>
        </w:rPr>
        <w:t>规约</w:t>
      </w:r>
      <w:r w:rsidR="00A324F5" w:rsidRPr="00A324F5">
        <w:rPr>
          <w:sz w:val="24"/>
          <w:lang w:eastAsia="zh-CN"/>
        </w:rPr>
        <w:t>和程序，通过获取和惠益分享信息交换所予以</w:t>
      </w:r>
      <w:r w:rsidR="00A324F5" w:rsidRPr="00A324F5">
        <w:rPr>
          <w:rFonts w:hint="eastAsia"/>
          <w:sz w:val="24"/>
          <w:lang w:eastAsia="zh-CN"/>
        </w:rPr>
        <w:t>发布</w:t>
      </w:r>
      <w:r w:rsidR="00A324F5" w:rsidRPr="00A324F5">
        <w:rPr>
          <w:sz w:val="24"/>
          <w:lang w:eastAsia="zh-CN"/>
        </w:rPr>
        <w:t>，使其成为国家记录的一部分，并邀请相关组织支持土著人民和地方社区制定社区</w:t>
      </w:r>
      <w:r w:rsidR="00A324F5" w:rsidRPr="00A324F5">
        <w:rPr>
          <w:rFonts w:hint="eastAsia"/>
          <w:sz w:val="24"/>
          <w:lang w:eastAsia="zh-CN"/>
        </w:rPr>
        <w:t>规约</w:t>
      </w:r>
      <w:r w:rsidR="00A324F5" w:rsidRPr="00A324F5">
        <w:rPr>
          <w:sz w:val="24"/>
          <w:lang w:eastAsia="zh-CN"/>
        </w:rPr>
        <w:t>和程序；</w:t>
      </w:r>
    </w:p>
    <w:p w14:paraId="49327D91" w14:textId="5B1BC3CE" w:rsidR="002571EE"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11.</w:t>
      </w:r>
      <w:r w:rsidRPr="008C2ED6">
        <w:rPr>
          <w:rFonts w:eastAsia="Times New Roman"/>
          <w:sz w:val="24"/>
          <w:szCs w:val="24"/>
          <w:lang w:eastAsia="zh-CN"/>
        </w:rPr>
        <w:tab/>
      </w:r>
      <w:r w:rsidR="00A324F5" w:rsidRPr="00A324F5">
        <w:rPr>
          <w:rFonts w:ascii="KaiTi" w:eastAsia="KaiTi" w:hAnsi="KaiTi"/>
          <w:sz w:val="24"/>
          <w:lang w:eastAsia="zh-CN"/>
        </w:rPr>
        <w:t>又邀请</w:t>
      </w:r>
      <w:r w:rsidR="00A324F5" w:rsidRPr="00A324F5">
        <w:rPr>
          <w:sz w:val="24"/>
          <w:lang w:eastAsia="zh-CN"/>
        </w:rPr>
        <w:t>缔约方</w:t>
      </w:r>
      <w:r w:rsidR="00173299">
        <w:rPr>
          <w:rFonts w:hint="eastAsia"/>
          <w:sz w:val="24"/>
          <w:lang w:eastAsia="zh-CN"/>
        </w:rPr>
        <w:t>让使用者</w:t>
      </w:r>
      <w:r w:rsidR="00A324F5" w:rsidRPr="00A324F5">
        <w:rPr>
          <w:sz w:val="24"/>
          <w:lang w:eastAsia="zh-CN"/>
        </w:rPr>
        <w:t>组织和相关利益攸关方参与获取和惠益分享进程，并鼓励</w:t>
      </w:r>
      <w:r w:rsidR="00173299">
        <w:rPr>
          <w:rFonts w:hint="eastAsia"/>
          <w:sz w:val="24"/>
          <w:lang w:eastAsia="zh-CN"/>
        </w:rPr>
        <w:t>使用者</w:t>
      </w:r>
      <w:r w:rsidR="00A324F5" w:rsidRPr="00A324F5">
        <w:rPr>
          <w:sz w:val="24"/>
          <w:lang w:eastAsia="zh-CN"/>
        </w:rPr>
        <w:t>组织和网络协助</w:t>
      </w:r>
      <w:r w:rsidR="00173299">
        <w:rPr>
          <w:rFonts w:hint="eastAsia"/>
          <w:sz w:val="24"/>
          <w:lang w:eastAsia="zh-CN"/>
        </w:rPr>
        <w:t>使用者</w:t>
      </w:r>
      <w:r w:rsidR="00A324F5" w:rsidRPr="00A324F5">
        <w:rPr>
          <w:sz w:val="24"/>
          <w:lang w:eastAsia="zh-CN"/>
        </w:rPr>
        <w:t>遵守获取和惠益分享要求，包括开发《名古屋议定书》第</w:t>
      </w:r>
      <w:r w:rsidR="00A324F5" w:rsidRPr="00A324F5">
        <w:rPr>
          <w:sz w:val="24"/>
          <w:lang w:eastAsia="zh-CN"/>
        </w:rPr>
        <w:t>19</w:t>
      </w:r>
      <w:r w:rsidR="00A324F5" w:rsidRPr="00A324F5">
        <w:rPr>
          <w:sz w:val="24"/>
          <w:lang w:eastAsia="zh-CN"/>
        </w:rPr>
        <w:t>和第</w:t>
      </w:r>
      <w:r w:rsidR="00A324F5" w:rsidRPr="00A324F5">
        <w:rPr>
          <w:sz w:val="24"/>
          <w:lang w:eastAsia="zh-CN"/>
        </w:rPr>
        <w:t>20</w:t>
      </w:r>
      <w:r w:rsidR="00A324F5" w:rsidRPr="00A324F5">
        <w:rPr>
          <w:sz w:val="24"/>
          <w:lang w:eastAsia="zh-CN"/>
        </w:rPr>
        <w:t>条中规定的工具，并通过获取和惠益分享信息交换所予以发布；</w:t>
      </w:r>
    </w:p>
    <w:p w14:paraId="3107F007" w14:textId="35607AEC" w:rsidR="00FB26D6"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12.</w:t>
      </w:r>
      <w:r w:rsidRPr="008C2ED6">
        <w:rPr>
          <w:rFonts w:eastAsia="Times New Roman"/>
          <w:sz w:val="24"/>
          <w:szCs w:val="24"/>
          <w:lang w:eastAsia="zh-CN"/>
        </w:rPr>
        <w:tab/>
      </w:r>
      <w:r w:rsidR="00955CDE" w:rsidRPr="00955CDE">
        <w:rPr>
          <w:rFonts w:ascii="KaiTi" w:eastAsia="KaiTi" w:hAnsi="KaiTi" w:cs="SimSun" w:hint="eastAsia"/>
          <w:iCs/>
          <w:sz w:val="24"/>
          <w:szCs w:val="24"/>
          <w:lang w:eastAsia="zh-CN"/>
        </w:rPr>
        <w:t>请</w:t>
      </w:r>
      <w:r w:rsidR="00955CDE" w:rsidRPr="00955CDE">
        <w:rPr>
          <w:rFonts w:ascii="SimSun" w:hAnsi="SimSun" w:cs="SimSun" w:hint="eastAsia"/>
          <w:iCs/>
          <w:sz w:val="24"/>
          <w:szCs w:val="24"/>
          <w:lang w:eastAsia="zh-CN"/>
        </w:rPr>
        <w:t>执行秘书向缔约方、其他国家政府、土著人民和地方社区以及相关利益攸关方和组织，包括合作</w:t>
      </w:r>
      <w:r w:rsidR="00173299">
        <w:rPr>
          <w:rFonts w:ascii="SimSun" w:hAnsi="SimSun" w:cs="SimSun" w:hint="eastAsia"/>
          <w:iCs/>
          <w:sz w:val="24"/>
          <w:szCs w:val="24"/>
          <w:lang w:eastAsia="zh-CN"/>
        </w:rPr>
        <w:t>支持</w:t>
      </w:r>
      <w:r w:rsidR="00955CDE" w:rsidRPr="00955CDE">
        <w:rPr>
          <w:rFonts w:ascii="SimSun" w:hAnsi="SimSun" w:cs="SimSun" w:hint="eastAsia"/>
          <w:iCs/>
          <w:sz w:val="24"/>
          <w:szCs w:val="24"/>
          <w:lang w:eastAsia="zh-CN"/>
        </w:rPr>
        <w:t>中心，传播和宣传第二次评估和审查的成果；</w:t>
      </w:r>
    </w:p>
    <w:p w14:paraId="189019E8" w14:textId="77777777" w:rsidR="000C1C8E"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13.</w:t>
      </w:r>
      <w:r w:rsidRPr="008C2ED6">
        <w:rPr>
          <w:rFonts w:eastAsia="Times New Roman"/>
          <w:sz w:val="24"/>
          <w:szCs w:val="24"/>
          <w:lang w:eastAsia="zh-CN"/>
        </w:rPr>
        <w:tab/>
      </w:r>
      <w:r w:rsidR="00955CDE" w:rsidRPr="00955CDE">
        <w:rPr>
          <w:rFonts w:ascii="KaiTi" w:eastAsia="KaiTi" w:hAnsi="KaiTi" w:cs="SimSun" w:hint="eastAsia"/>
          <w:iCs/>
          <w:sz w:val="24"/>
          <w:szCs w:val="24"/>
          <w:lang w:eastAsia="zh-CN"/>
        </w:rPr>
        <w:t>又请</w:t>
      </w:r>
      <w:r w:rsidR="00955CDE" w:rsidRPr="00955CDE">
        <w:rPr>
          <w:rFonts w:ascii="SimSun" w:hAnsi="SimSun" w:cs="SimSun" w:hint="eastAsia"/>
          <w:iCs/>
          <w:sz w:val="24"/>
          <w:szCs w:val="24"/>
          <w:lang w:eastAsia="zh-CN"/>
        </w:rPr>
        <w:t>执行秘书虑到《名古屋议定书》成效第二次评估和审查的成果和经验教训，提议进行第三次评估和审查的方法；</w:t>
      </w:r>
    </w:p>
    <w:p w14:paraId="6B3E9931" w14:textId="77777777" w:rsidR="000C1C8E" w:rsidRPr="008C2ED6" w:rsidRDefault="00AE4324"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lastRenderedPageBreak/>
        <w:t>14.</w:t>
      </w:r>
      <w:r w:rsidRPr="008C2ED6">
        <w:rPr>
          <w:rFonts w:eastAsia="Times New Roman"/>
          <w:sz w:val="24"/>
          <w:szCs w:val="24"/>
          <w:lang w:eastAsia="zh-CN"/>
        </w:rPr>
        <w:tab/>
      </w:r>
      <w:r w:rsidR="00955CDE" w:rsidRPr="00955CDE">
        <w:rPr>
          <w:rFonts w:ascii="KaiTi" w:eastAsia="KaiTi" w:hAnsi="KaiTi" w:cs="SimSun" w:hint="eastAsia"/>
          <w:iCs/>
          <w:sz w:val="24"/>
          <w:szCs w:val="24"/>
          <w:lang w:eastAsia="zh-CN"/>
        </w:rPr>
        <w:t>请</w:t>
      </w:r>
      <w:r w:rsidR="00955CDE" w:rsidRPr="00955CDE">
        <w:rPr>
          <w:rFonts w:ascii="SimSun" w:hAnsi="SimSun" w:cs="SimSun" w:hint="eastAsia"/>
          <w:iCs/>
          <w:sz w:val="24"/>
          <w:szCs w:val="24"/>
          <w:lang w:eastAsia="zh-CN"/>
        </w:rPr>
        <w:t>执行问题附属机构在作为名古屋议定书缔约方会议的缔约方大会第七次会议之前举行的一次会议审议上文第</w:t>
      </w:r>
      <w:r w:rsidR="00955CDE" w:rsidRPr="00955CDE">
        <w:rPr>
          <w:rFonts w:eastAsia="Times New Roman"/>
          <w:iCs/>
          <w:sz w:val="24"/>
          <w:szCs w:val="24"/>
          <w:lang w:eastAsia="zh-CN"/>
        </w:rPr>
        <w:t>13</w:t>
      </w:r>
      <w:r w:rsidR="00955CDE" w:rsidRPr="00955CDE">
        <w:rPr>
          <w:rFonts w:ascii="SimSun" w:hAnsi="SimSun" w:cs="SimSun" w:hint="eastAsia"/>
          <w:iCs/>
          <w:sz w:val="24"/>
          <w:szCs w:val="24"/>
          <w:lang w:eastAsia="zh-CN"/>
        </w:rPr>
        <w:t>段所述提议的方法，并提出建议，供作为议定书缔约方会议的缔约方大会第七次会议审议。</w:t>
      </w:r>
    </w:p>
    <w:p w14:paraId="5B87EAAE" w14:textId="77777777" w:rsidR="004E4F34" w:rsidRPr="006B144A" w:rsidRDefault="0071703F" w:rsidP="008C2ED6">
      <w:pPr>
        <w:pStyle w:val="CBDH2"/>
        <w:tabs>
          <w:tab w:val="clear" w:pos="567"/>
          <w:tab w:val="clear" w:pos="1134"/>
          <w:tab w:val="clear" w:pos="1701"/>
          <w:tab w:val="clear" w:pos="2268"/>
          <w:tab w:val="clear" w:pos="2835"/>
          <w:tab w:val="clear" w:pos="3402"/>
        </w:tabs>
        <w:spacing w:before="240" w:after="120"/>
        <w:ind w:left="490" w:hanging="490"/>
        <w:jc w:val="left"/>
        <w:outlineLvl w:val="0"/>
        <w:rPr>
          <w:u w:color="000000"/>
          <w:bdr w:val="nil"/>
          <w:lang w:eastAsia="zh-CN"/>
        </w:rPr>
      </w:pPr>
      <w:r w:rsidRPr="006B144A">
        <w:rPr>
          <w:u w:color="000000"/>
          <w:bdr w:val="nil"/>
          <w:lang w:eastAsia="zh-CN"/>
        </w:rPr>
        <w:t>B</w:t>
      </w:r>
      <w:r w:rsidR="00434D57" w:rsidRPr="006B144A">
        <w:rPr>
          <w:u w:color="000000"/>
          <w:bdr w:val="nil"/>
          <w:lang w:eastAsia="zh-CN"/>
        </w:rPr>
        <w:t>.</w:t>
      </w:r>
      <w:r w:rsidR="00434D57" w:rsidRPr="006B144A">
        <w:rPr>
          <w:u w:color="000000"/>
          <w:bdr w:val="nil"/>
          <w:lang w:eastAsia="zh-CN"/>
        </w:rPr>
        <w:tab/>
      </w:r>
      <w:r w:rsidR="00955CDE" w:rsidRPr="00955CDE">
        <w:rPr>
          <w:lang w:eastAsia="zh-CN"/>
        </w:rPr>
        <w:t>加强《名古屋议定书》的执行</w:t>
      </w:r>
      <w:r w:rsidR="00A15ADA" w:rsidRPr="00391950">
        <w:rPr>
          <w:rStyle w:val="FootnoteReference"/>
          <w:rFonts w:eastAsia="Arial Unicode MS"/>
          <w:bCs/>
          <w:color w:val="000000"/>
          <w:kern w:val="22"/>
          <w:u w:color="000000"/>
          <w:bdr w:val="nil"/>
        </w:rPr>
        <w:footnoteReference w:id="20"/>
      </w:r>
    </w:p>
    <w:p w14:paraId="0842F50C" w14:textId="77777777" w:rsidR="005604B0" w:rsidRPr="008C2ED6" w:rsidRDefault="00F97D9B" w:rsidP="008C2ED6">
      <w:pPr>
        <w:pStyle w:val="CBDNormalNumber"/>
        <w:numPr>
          <w:ilvl w:val="0"/>
          <w:numId w:val="27"/>
        </w:numPr>
        <w:tabs>
          <w:tab w:val="clear" w:pos="567"/>
          <w:tab w:val="clear" w:pos="1134"/>
          <w:tab w:val="clear" w:pos="1701"/>
          <w:tab w:val="clear" w:pos="2268"/>
          <w:tab w:val="clear" w:pos="2835"/>
          <w:tab w:val="clear" w:pos="3402"/>
          <w:tab w:val="clear" w:pos="3969"/>
        </w:tabs>
        <w:ind w:left="490"/>
        <w:rPr>
          <w:sz w:val="24"/>
          <w:lang w:eastAsia="zh-CN"/>
        </w:rPr>
      </w:pPr>
      <w:r w:rsidRPr="00F97D9B">
        <w:rPr>
          <w:sz w:val="24"/>
          <w:lang w:eastAsia="zh-CN"/>
        </w:rPr>
        <w:t>执行问题附属机构</w:t>
      </w:r>
      <w:r w:rsidRPr="00F97D9B">
        <w:rPr>
          <w:rFonts w:hint="eastAsia"/>
          <w:sz w:val="24"/>
          <w:lang w:eastAsia="zh-CN"/>
        </w:rPr>
        <w:t>还</w:t>
      </w:r>
      <w:r w:rsidRPr="00F97D9B">
        <w:rPr>
          <w:sz w:val="24"/>
          <w:lang w:eastAsia="zh-CN"/>
        </w:rPr>
        <w:t>不妨通过一项内容大致如下的建议：</w:t>
      </w:r>
    </w:p>
    <w:p w14:paraId="0BBF8D0D" w14:textId="77777777" w:rsidR="00DC0783" w:rsidRPr="00F97D9B" w:rsidRDefault="00F97D9B" w:rsidP="00F97D9B">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F97D9B">
        <w:rPr>
          <w:rFonts w:ascii="KaiTi" w:eastAsia="KaiTi" w:hAnsi="KaiTi"/>
          <w:sz w:val="24"/>
          <w:lang w:eastAsia="zh-CN"/>
        </w:rPr>
        <w:t>执行问题附属机构</w:t>
      </w:r>
      <w:r>
        <w:rPr>
          <w:rFonts w:ascii="KaiTi" w:eastAsia="KaiTi" w:hAnsi="KaiTi" w:hint="eastAsia"/>
          <w:sz w:val="24"/>
          <w:lang w:eastAsia="zh-CN"/>
        </w:rPr>
        <w:t>，</w:t>
      </w:r>
    </w:p>
    <w:p w14:paraId="4E92EE55" w14:textId="7CAA0C90" w:rsidR="00DC0783" w:rsidRPr="008C2ED6" w:rsidRDefault="00F97D9B" w:rsidP="00F97D9B">
      <w:pPr>
        <w:pStyle w:val="CBDNormalNoNumber"/>
        <w:tabs>
          <w:tab w:val="clear" w:pos="567"/>
          <w:tab w:val="clear" w:pos="1134"/>
          <w:tab w:val="clear" w:pos="1701"/>
          <w:tab w:val="clear" w:pos="2268"/>
          <w:tab w:val="clear" w:pos="2835"/>
          <w:tab w:val="clear" w:pos="3402"/>
        </w:tabs>
        <w:ind w:left="490" w:firstLine="490"/>
        <w:rPr>
          <w:sz w:val="24"/>
          <w:lang w:eastAsia="zh-CN"/>
        </w:rPr>
      </w:pPr>
      <w:bookmarkStart w:id="10" w:name="_Hlk234769361"/>
      <w:r w:rsidRPr="00F97D9B">
        <w:rPr>
          <w:rFonts w:ascii="KaiTi" w:eastAsia="KaiTi" w:hAnsi="KaiTi"/>
          <w:sz w:val="24"/>
          <w:lang w:eastAsia="zh-CN"/>
        </w:rPr>
        <w:t>建议</w:t>
      </w:r>
      <w:r w:rsidRPr="00F97D9B">
        <w:rPr>
          <w:sz w:val="24"/>
          <w:lang w:eastAsia="zh-CN"/>
        </w:rPr>
        <w:t>作为</w:t>
      </w:r>
      <w:bookmarkStart w:id="11" w:name="_Hlk234738305"/>
      <w:r w:rsidRPr="00F97D9B">
        <w:rPr>
          <w:rFonts w:hint="eastAsia"/>
          <w:sz w:val="24"/>
          <w:lang w:eastAsia="zh-CN"/>
        </w:rPr>
        <w:t>关于获取遗传资源和公正和公平分享其利用所产生惠益的名古屋议定书</w:t>
      </w:r>
      <w:bookmarkEnd w:id="11"/>
      <w:r w:rsidRPr="00F97D9B">
        <w:rPr>
          <w:sz w:val="24"/>
          <w:vertAlign w:val="superscript"/>
        </w:rPr>
        <w:footnoteReference w:id="21"/>
      </w:r>
      <w:r w:rsidRPr="00F97D9B">
        <w:rPr>
          <w:sz w:val="24"/>
          <w:lang w:eastAsia="zh-CN"/>
        </w:rPr>
        <w:t>缔约方会议的缔约方大会第六次会议通过</w:t>
      </w:r>
      <w:r w:rsidR="009340F6" w:rsidRPr="00F97D9B">
        <w:rPr>
          <w:sz w:val="24"/>
          <w:lang w:eastAsia="zh-CN"/>
        </w:rPr>
        <w:t>一项</w:t>
      </w:r>
      <w:r w:rsidRPr="00F97D9B">
        <w:rPr>
          <w:sz w:val="24"/>
          <w:lang w:eastAsia="zh-CN"/>
        </w:rPr>
        <w:t>内容大致如下的</w:t>
      </w:r>
      <w:r w:rsidRPr="00F97D9B">
        <w:rPr>
          <w:rFonts w:hint="eastAsia"/>
          <w:sz w:val="24"/>
          <w:lang w:eastAsia="zh-CN"/>
        </w:rPr>
        <w:t>决定草案的要素：</w:t>
      </w:r>
      <w:bookmarkEnd w:id="10"/>
      <w:r w:rsidRPr="00F97D9B">
        <w:rPr>
          <w:sz w:val="24"/>
          <w:vertAlign w:val="superscript"/>
        </w:rPr>
        <w:footnoteReference w:id="22"/>
      </w:r>
      <w:r w:rsidRPr="00F97D9B">
        <w:rPr>
          <w:sz w:val="24"/>
          <w:vertAlign w:val="superscript"/>
          <w:lang w:eastAsia="zh-CN"/>
        </w:rPr>
        <w:t>,</w:t>
      </w:r>
      <w:r w:rsidRPr="00F97D9B">
        <w:rPr>
          <w:sz w:val="24"/>
          <w:vertAlign w:val="superscript"/>
        </w:rPr>
        <w:footnoteReference w:id="23"/>
      </w:r>
    </w:p>
    <w:p w14:paraId="75CE1F13" w14:textId="77777777" w:rsidR="006B4674" w:rsidRPr="00F97D9B" w:rsidRDefault="00F97D9B" w:rsidP="00F97D9B">
      <w:pPr>
        <w:pStyle w:val="Para2"/>
        <w:keepNext/>
        <w:tabs>
          <w:tab w:val="clear" w:pos="1701"/>
        </w:tabs>
        <w:ind w:left="979" w:firstLine="490"/>
        <w:rPr>
          <w:rFonts w:ascii="KaiTi" w:eastAsia="KaiTi" w:hAnsi="KaiTi"/>
          <w:sz w:val="24"/>
          <w:lang w:eastAsia="zh-CN"/>
        </w:rPr>
      </w:pPr>
      <w:r w:rsidRPr="00F97D9B">
        <w:rPr>
          <w:rFonts w:ascii="KaiTi" w:eastAsia="KaiTi" w:hAnsi="KaiTi"/>
          <w:sz w:val="24"/>
          <w:lang w:eastAsia="zh-CN"/>
        </w:rPr>
        <w:t>作为名古屋议定书缔约方会议的缔约方大会，</w:t>
      </w:r>
    </w:p>
    <w:p w14:paraId="7F8B00D4" w14:textId="77777777" w:rsidR="00D569CA" w:rsidRPr="008C2ED6" w:rsidRDefault="00F97D9B" w:rsidP="00F97D9B">
      <w:pPr>
        <w:pStyle w:val="CBDNormalNoNumber"/>
        <w:keepNext/>
        <w:tabs>
          <w:tab w:val="clear" w:pos="567"/>
          <w:tab w:val="clear" w:pos="1134"/>
          <w:tab w:val="clear" w:pos="1701"/>
          <w:tab w:val="clear" w:pos="2268"/>
          <w:tab w:val="clear" w:pos="2835"/>
          <w:tab w:val="clear" w:pos="3402"/>
        </w:tabs>
        <w:ind w:left="979"/>
        <w:rPr>
          <w:bCs/>
          <w:sz w:val="24"/>
          <w:u w:color="000000"/>
          <w:bdr w:val="nil"/>
          <w:lang w:eastAsia="zh-CN"/>
        </w:rPr>
      </w:pPr>
      <w:r>
        <w:rPr>
          <w:rFonts w:hint="eastAsia"/>
          <w:b/>
          <w:bCs/>
          <w:sz w:val="24"/>
          <w:u w:color="000000"/>
          <w:bdr w:val="nil"/>
          <w:lang w:eastAsia="zh-CN"/>
        </w:rPr>
        <w:t>一</w:t>
      </w:r>
      <w:r w:rsidR="00343ABB" w:rsidRPr="008C2ED6">
        <w:rPr>
          <w:b/>
          <w:bCs/>
          <w:sz w:val="24"/>
          <w:u w:color="000000"/>
          <w:bdr w:val="nil"/>
          <w:lang w:eastAsia="zh-CN"/>
        </w:rPr>
        <w:br/>
      </w:r>
      <w:r w:rsidRPr="00F97D9B">
        <w:rPr>
          <w:b/>
          <w:bCs/>
          <w:sz w:val="24"/>
          <w:u w:color="000000"/>
          <w:bdr w:val="nil"/>
          <w:lang w:eastAsia="zh-CN"/>
        </w:rPr>
        <w:t>能力建设和发展以及提高认识</w:t>
      </w:r>
    </w:p>
    <w:p w14:paraId="12ABB8A2" w14:textId="77777777" w:rsidR="009A750D" w:rsidRPr="0020597F" w:rsidRDefault="008F6AFE" w:rsidP="008C2ED6">
      <w:pPr>
        <w:pStyle w:val="CBDNormalNumber"/>
        <w:tabs>
          <w:tab w:val="clear" w:pos="567"/>
          <w:tab w:val="clear" w:pos="1134"/>
          <w:tab w:val="clear" w:pos="1701"/>
          <w:tab w:val="clear" w:pos="2268"/>
          <w:tab w:val="clear" w:pos="2835"/>
          <w:tab w:val="clear" w:pos="3402"/>
          <w:tab w:val="clear" w:pos="3969"/>
        </w:tabs>
        <w:spacing w:before="0"/>
        <w:ind w:left="979" w:firstLine="490"/>
        <w:rPr>
          <w:rFonts w:eastAsia="Times New Roman"/>
          <w:color w:val="000080"/>
          <w:kern w:val="22"/>
          <w:sz w:val="24"/>
          <w:lang w:eastAsia="zh-CN"/>
        </w:rPr>
      </w:pPr>
      <w:r w:rsidRPr="008C2ED6">
        <w:rPr>
          <w:rFonts w:eastAsia="Times New Roman"/>
          <w:kern w:val="22"/>
          <w:sz w:val="24"/>
          <w:lang w:eastAsia="zh-CN"/>
        </w:rPr>
        <w:t>1.</w:t>
      </w:r>
      <w:r w:rsidRPr="008C2ED6">
        <w:rPr>
          <w:rFonts w:eastAsia="Times New Roman"/>
          <w:kern w:val="22"/>
          <w:sz w:val="24"/>
          <w:lang w:eastAsia="zh-CN"/>
        </w:rPr>
        <w:tab/>
      </w:r>
      <w:r w:rsidR="00F97D9B" w:rsidRPr="00F97D9B">
        <w:rPr>
          <w:rFonts w:ascii="KaiTi" w:eastAsia="KaiTi" w:hAnsi="KaiTi"/>
          <w:iCs/>
          <w:sz w:val="24"/>
          <w:lang w:eastAsia="zh-CN"/>
        </w:rPr>
        <w:t>回顾</w:t>
      </w:r>
      <w:r w:rsidR="00F97D9B" w:rsidRPr="00F97D9B">
        <w:rPr>
          <w:iCs/>
          <w:sz w:val="24"/>
          <w:lang w:eastAsia="zh-CN"/>
        </w:rPr>
        <w:t>其</w:t>
      </w:r>
      <w:r w:rsidR="00F97D9B" w:rsidRPr="00F97D9B">
        <w:rPr>
          <w:rFonts w:hint="eastAsia"/>
          <w:iCs/>
          <w:sz w:val="24"/>
          <w:lang w:eastAsia="zh-CN"/>
        </w:rPr>
        <w:t>2024</w:t>
      </w:r>
      <w:r w:rsidR="00F97D9B" w:rsidRPr="00F97D9B">
        <w:rPr>
          <w:iCs/>
          <w:sz w:val="24"/>
          <w:lang w:eastAsia="zh-CN"/>
        </w:rPr>
        <w:t>年</w:t>
      </w:r>
      <w:r w:rsidR="00F97D9B" w:rsidRPr="00F97D9B">
        <w:rPr>
          <w:rFonts w:hint="eastAsia"/>
          <w:iCs/>
          <w:sz w:val="24"/>
          <w:lang w:eastAsia="zh-CN"/>
        </w:rPr>
        <w:t>11</w:t>
      </w:r>
      <w:r w:rsidR="00F97D9B" w:rsidRPr="00F97D9B">
        <w:rPr>
          <w:iCs/>
          <w:sz w:val="24"/>
          <w:lang w:eastAsia="zh-CN"/>
        </w:rPr>
        <w:t>月</w:t>
      </w:r>
      <w:r w:rsidR="00F97D9B" w:rsidRPr="00F97D9B">
        <w:rPr>
          <w:rFonts w:hint="eastAsia"/>
          <w:iCs/>
          <w:sz w:val="24"/>
          <w:lang w:eastAsia="zh-CN"/>
        </w:rPr>
        <w:t>1</w:t>
      </w:r>
      <w:r w:rsidR="00F97D9B" w:rsidRPr="00F97D9B">
        <w:rPr>
          <w:iCs/>
          <w:sz w:val="24"/>
          <w:lang w:eastAsia="zh-CN"/>
        </w:rPr>
        <w:t>日</w:t>
      </w:r>
      <w:r w:rsidR="00F97D9B" w:rsidRPr="00F97D9B">
        <w:rPr>
          <w:rFonts w:hint="eastAsia"/>
          <w:iCs/>
          <w:sz w:val="24"/>
          <w:lang w:eastAsia="zh-CN"/>
        </w:rPr>
        <w:t>第</w:t>
      </w:r>
      <w:hyperlink r:id="rId21" w:history="1">
        <w:r w:rsidR="00F97D9B" w:rsidRPr="00F97D9B">
          <w:rPr>
            <w:rStyle w:val="Hyperlink"/>
            <w:iCs/>
            <w:sz w:val="24"/>
            <w:lang w:eastAsia="zh-CN"/>
          </w:rPr>
          <w:t>NP-5/3</w:t>
        </w:r>
      </w:hyperlink>
      <w:r w:rsidR="00F97D9B" w:rsidRPr="00F97D9B">
        <w:rPr>
          <w:rFonts w:hint="eastAsia"/>
          <w:iCs/>
          <w:sz w:val="24"/>
          <w:lang w:eastAsia="zh-CN"/>
        </w:rPr>
        <w:t>号</w:t>
      </w:r>
      <w:r w:rsidR="00F97D9B" w:rsidRPr="00F97D9B">
        <w:rPr>
          <w:iCs/>
          <w:sz w:val="24"/>
          <w:lang w:eastAsia="zh-CN"/>
        </w:rPr>
        <w:t>决定，其中通过了《</w:t>
      </w:r>
      <w:r w:rsidR="00F97D9B" w:rsidRPr="00F97D9B">
        <w:rPr>
          <w:rFonts w:hint="eastAsia"/>
          <w:iCs/>
          <w:sz w:val="24"/>
          <w:lang w:eastAsia="zh-CN"/>
        </w:rPr>
        <w:t>关于获取遗传资源和公正和公平分享其利用所产生惠益的名古屋议定书</w:t>
      </w:r>
      <w:r w:rsidR="00F97D9B" w:rsidRPr="00F97D9B">
        <w:rPr>
          <w:iCs/>
          <w:sz w:val="24"/>
          <w:lang w:eastAsia="zh-CN"/>
        </w:rPr>
        <w:t>》的能力建设和发展行动计划，以及</w:t>
      </w:r>
      <w:r w:rsidR="00F97D9B" w:rsidRPr="00F97D9B">
        <w:rPr>
          <w:rFonts w:hint="eastAsia"/>
          <w:iCs/>
          <w:sz w:val="24"/>
          <w:lang w:eastAsia="zh-CN"/>
        </w:rPr>
        <w:t>第</w:t>
      </w:r>
      <w:hyperlink r:id="rId22" w:history="1">
        <w:r w:rsidR="00F97D9B" w:rsidRPr="00F97D9B">
          <w:rPr>
            <w:rStyle w:val="Hyperlink"/>
            <w:iCs/>
            <w:sz w:val="24"/>
            <w:lang w:eastAsia="zh-CN"/>
          </w:rPr>
          <w:t>NP-1/9</w:t>
        </w:r>
      </w:hyperlink>
      <w:r w:rsidR="00F97D9B" w:rsidRPr="00F97D9B">
        <w:rPr>
          <w:rFonts w:hint="eastAsia"/>
          <w:iCs/>
          <w:sz w:val="24"/>
          <w:lang w:eastAsia="zh-CN"/>
        </w:rPr>
        <w:t>号</w:t>
      </w:r>
      <w:r w:rsidR="00F97D9B" w:rsidRPr="00F97D9B">
        <w:rPr>
          <w:iCs/>
          <w:sz w:val="24"/>
          <w:lang w:eastAsia="zh-CN"/>
        </w:rPr>
        <w:t>决定，其中通过了《议定书》的提高认识战略；</w:t>
      </w:r>
    </w:p>
    <w:p w14:paraId="60D6DCD1" w14:textId="77777777" w:rsidR="00054330"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004455C4" w:rsidRPr="000B1DD2">
        <w:rPr>
          <w:rFonts w:ascii="KaiTi" w:eastAsia="KaiTi" w:hAnsi="KaiTi" w:cs="SimSun" w:hint="eastAsia"/>
          <w:iCs/>
          <w:kern w:val="22"/>
          <w:sz w:val="24"/>
          <w:lang w:eastAsia="zh-CN"/>
        </w:rPr>
        <w:t>鼓励</w:t>
      </w:r>
      <w:r w:rsidR="004455C4" w:rsidRPr="000B1DD2">
        <w:rPr>
          <w:rFonts w:ascii="SimSun" w:hAnsi="SimSun" w:cs="SimSun" w:hint="eastAsia"/>
          <w:iCs/>
          <w:kern w:val="22"/>
          <w:sz w:val="24"/>
          <w:lang w:eastAsia="zh-CN"/>
        </w:rPr>
        <w:t>有能力的缔约方、其他国家政府和相关组织，包括区域和次区域科技合作支持中心：</w:t>
      </w:r>
    </w:p>
    <w:p w14:paraId="2DE22015" w14:textId="77777777" w:rsidR="00054330"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(a)</w:t>
      </w:r>
      <w:r w:rsidRPr="008C2ED6">
        <w:rPr>
          <w:rFonts w:eastAsia="Times New Roman"/>
          <w:iCs/>
          <w:sz w:val="24"/>
          <w:szCs w:val="24"/>
          <w:lang w:eastAsia="zh-CN"/>
        </w:rPr>
        <w:tab/>
      </w:r>
      <w:r w:rsidR="004455C4" w:rsidRPr="004455C4">
        <w:rPr>
          <w:rFonts w:ascii="SimSun" w:hAnsi="SimSun" w:cs="SimSun" w:hint="eastAsia"/>
          <w:iCs/>
          <w:sz w:val="24"/>
          <w:szCs w:val="24"/>
          <w:lang w:eastAsia="zh-CN"/>
        </w:rPr>
        <w:t>根据《名古屋议定书》第</w:t>
      </w:r>
      <w:r w:rsidR="004455C4" w:rsidRPr="004455C4">
        <w:rPr>
          <w:rFonts w:eastAsia="Times New Roman"/>
          <w:iCs/>
          <w:sz w:val="24"/>
          <w:szCs w:val="24"/>
          <w:lang w:eastAsia="zh-CN"/>
        </w:rPr>
        <w:t>22</w:t>
      </w:r>
      <w:r w:rsidR="004455C4" w:rsidRPr="004455C4">
        <w:rPr>
          <w:rFonts w:ascii="SimSun" w:hAnsi="SimSun" w:cs="SimSun" w:hint="eastAsia"/>
          <w:iCs/>
          <w:sz w:val="24"/>
          <w:szCs w:val="24"/>
          <w:lang w:eastAsia="zh-CN"/>
        </w:rPr>
        <w:t>条扩大努力，为执行《议定书》进行能力建设；</w:t>
      </w:r>
    </w:p>
    <w:p w14:paraId="56F59D85" w14:textId="77777777" w:rsidR="00272B4D"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(b)</w:t>
      </w:r>
      <w:r w:rsidRPr="008C2ED6">
        <w:rPr>
          <w:rFonts w:eastAsia="Times New Roman"/>
          <w:iCs/>
          <w:sz w:val="24"/>
          <w:szCs w:val="24"/>
          <w:lang w:eastAsia="zh-CN"/>
        </w:rPr>
        <w:tab/>
      </w:r>
      <w:r w:rsidR="004455C4" w:rsidRPr="004455C4">
        <w:rPr>
          <w:rFonts w:ascii="SimSun" w:hAnsi="SimSun" w:cs="SimSun" w:hint="eastAsia"/>
          <w:iCs/>
          <w:sz w:val="24"/>
          <w:szCs w:val="24"/>
          <w:lang w:eastAsia="zh-CN"/>
        </w:rPr>
        <w:t>考虑到《名古屋议定书》成效第二次评估和审查的</w:t>
      </w:r>
      <w:r w:rsidR="005A0902">
        <w:rPr>
          <w:rFonts w:ascii="SimSun" w:hAnsi="SimSun" w:cs="SimSun" w:hint="eastAsia"/>
          <w:iCs/>
          <w:sz w:val="24"/>
          <w:szCs w:val="24"/>
          <w:lang w:eastAsia="zh-CN"/>
        </w:rPr>
        <w:t>关键结论和讯息</w:t>
      </w:r>
      <w:r w:rsidR="004455C4" w:rsidRPr="004455C4">
        <w:rPr>
          <w:rFonts w:ascii="SimSun" w:hAnsi="SimSun" w:cs="SimSun" w:hint="eastAsia"/>
          <w:iCs/>
          <w:sz w:val="24"/>
          <w:szCs w:val="24"/>
          <w:lang w:eastAsia="zh-CN"/>
        </w:rPr>
        <w:t>，包括缔约方需要进一步支持的领域，以及为加强《议定书》的执行而可以在国家一级采取的指示性行动；</w:t>
      </w:r>
      <w:r w:rsidR="00353A70" w:rsidRPr="008C2ED6">
        <w:rPr>
          <w:rStyle w:val="FootnoteReference"/>
          <w:rFonts w:eastAsia="Times New Roman"/>
          <w:iCs/>
          <w:sz w:val="24"/>
          <w:szCs w:val="24"/>
        </w:rPr>
        <w:footnoteReference w:id="24"/>
      </w:r>
    </w:p>
    <w:p w14:paraId="27A8D3A1" w14:textId="6300104F" w:rsidR="00DA11FE"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(c)</w:t>
      </w:r>
      <w:r w:rsidRPr="008C2ED6">
        <w:rPr>
          <w:rFonts w:eastAsia="Times New Roman"/>
          <w:iCs/>
          <w:sz w:val="24"/>
          <w:szCs w:val="24"/>
          <w:lang w:eastAsia="zh-CN"/>
        </w:rPr>
        <w:tab/>
      </w:r>
      <w:r w:rsidR="004455C4" w:rsidRPr="004455C4">
        <w:rPr>
          <w:rFonts w:ascii="SimSun" w:hAnsi="SimSun" w:cs="SimSun" w:hint="eastAsia"/>
          <w:iCs/>
          <w:sz w:val="24"/>
          <w:szCs w:val="24"/>
          <w:lang w:eastAsia="zh-CN"/>
        </w:rPr>
        <w:t>推动参与获取和惠益分享进程的多种多样的行为体</w:t>
      </w:r>
      <w:r w:rsidR="00E63443">
        <w:rPr>
          <w:rFonts w:ascii="SimSun" w:hAnsi="SimSun" w:cs="SimSun" w:hint="eastAsia"/>
          <w:iCs/>
          <w:sz w:val="24"/>
          <w:szCs w:val="24"/>
          <w:lang w:eastAsia="zh-CN"/>
        </w:rPr>
        <w:t>在彼此</w:t>
      </w:r>
      <w:r w:rsidR="004455C4" w:rsidRPr="004455C4">
        <w:rPr>
          <w:rFonts w:ascii="SimSun" w:hAnsi="SimSun" w:cs="SimSun" w:hint="eastAsia"/>
          <w:iCs/>
          <w:sz w:val="24"/>
          <w:szCs w:val="24"/>
          <w:lang w:eastAsia="zh-CN"/>
        </w:rPr>
        <w:t>之间交流执行《名古屋议定书》方面的经验、最佳做法、成功事例和教训，制定指导意见，特别是关于</w:t>
      </w:r>
      <w:r w:rsidR="005A0902">
        <w:rPr>
          <w:rFonts w:ascii="SimSun" w:hAnsi="SimSun" w:cs="SimSun" w:hint="eastAsia"/>
          <w:iCs/>
          <w:sz w:val="24"/>
          <w:szCs w:val="24"/>
          <w:lang w:eastAsia="zh-CN"/>
        </w:rPr>
        <w:t>关键结论和讯息</w:t>
      </w:r>
      <w:r w:rsidR="004455C4" w:rsidRPr="004455C4">
        <w:rPr>
          <w:rFonts w:ascii="SimSun" w:hAnsi="SimSun" w:cs="SimSun" w:hint="eastAsia"/>
          <w:iCs/>
          <w:sz w:val="24"/>
          <w:szCs w:val="24"/>
          <w:lang w:eastAsia="zh-CN"/>
        </w:rPr>
        <w:t>中指明的领域的指导意见；</w:t>
      </w:r>
    </w:p>
    <w:p w14:paraId="12CB98F0" w14:textId="02DDFC3B" w:rsidR="00805801"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(d)</w:t>
      </w:r>
      <w:r w:rsidRPr="008C2ED6">
        <w:rPr>
          <w:rFonts w:eastAsia="Times New Roman"/>
          <w:iCs/>
          <w:sz w:val="24"/>
          <w:szCs w:val="24"/>
          <w:lang w:eastAsia="zh-CN"/>
        </w:rPr>
        <w:tab/>
      </w:r>
      <w:r w:rsidR="00E8282C" w:rsidRPr="00E8282C">
        <w:rPr>
          <w:rFonts w:ascii="SimSun" w:hAnsi="SimSun" w:cs="SimSun" w:hint="eastAsia"/>
          <w:iCs/>
          <w:sz w:val="24"/>
          <w:szCs w:val="24"/>
          <w:lang w:eastAsia="zh-CN"/>
        </w:rPr>
        <w:t>推动制定区域和全球举措，</w:t>
      </w:r>
      <w:r w:rsidR="00E63443">
        <w:rPr>
          <w:rFonts w:ascii="SimSun" w:hAnsi="SimSun" w:cs="SimSun" w:hint="eastAsia"/>
          <w:iCs/>
          <w:sz w:val="24"/>
          <w:szCs w:val="24"/>
          <w:lang w:eastAsia="zh-CN"/>
        </w:rPr>
        <w:t>用于协助</w:t>
      </w:r>
      <w:r w:rsidR="00E8282C" w:rsidRPr="00E8282C">
        <w:rPr>
          <w:rFonts w:ascii="SimSun" w:hAnsi="SimSun" w:cs="SimSun" w:hint="eastAsia"/>
          <w:iCs/>
          <w:sz w:val="24"/>
          <w:szCs w:val="24"/>
          <w:lang w:eastAsia="zh-CN"/>
        </w:rPr>
        <w:t>在不同行为体之间交流经验教训；</w:t>
      </w:r>
    </w:p>
    <w:p w14:paraId="27B6F3AC" w14:textId="77777777" w:rsidR="00E90A90" w:rsidRPr="008C2ED6" w:rsidRDefault="008F6AFE" w:rsidP="008C2ED6">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t>(e)</w:t>
      </w:r>
      <w:r w:rsidRPr="008C2ED6">
        <w:rPr>
          <w:sz w:val="24"/>
          <w:u w:color="000000"/>
          <w:bdr w:val="nil"/>
          <w:lang w:eastAsia="zh-CN"/>
        </w:rPr>
        <w:tab/>
      </w:r>
      <w:r w:rsidR="00E8282C" w:rsidRPr="00E8282C">
        <w:rPr>
          <w:sz w:val="24"/>
          <w:u w:color="000000"/>
          <w:bdr w:val="nil"/>
          <w:lang w:eastAsia="zh-CN"/>
        </w:rPr>
        <w:t>建立或加强机制，促进遗传资源和相关传统知识的使用者和提供者之间的伙伴关系；</w:t>
      </w:r>
    </w:p>
    <w:p w14:paraId="30AEE813" w14:textId="342EA4FA" w:rsidR="006B30E7"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(f)</w:t>
      </w:r>
      <w:r w:rsidRPr="008C2ED6">
        <w:rPr>
          <w:rFonts w:eastAsia="Times New Roman"/>
          <w:iCs/>
          <w:sz w:val="24"/>
          <w:szCs w:val="24"/>
          <w:lang w:eastAsia="zh-CN"/>
        </w:rPr>
        <w:tab/>
      </w:r>
      <w:r w:rsidR="00C9564C" w:rsidRPr="00C9564C">
        <w:rPr>
          <w:sz w:val="24"/>
          <w:u w:color="000000"/>
          <w:bdr w:val="nil"/>
          <w:lang w:eastAsia="zh-CN"/>
        </w:rPr>
        <w:t>通过获取和惠益分享信息交换所记录和分享执行《名古屋议定书》方面的经验教训、最佳做法以及能力建设和发展</w:t>
      </w:r>
      <w:r w:rsidR="00E63443">
        <w:rPr>
          <w:rFonts w:hint="eastAsia"/>
          <w:sz w:val="24"/>
          <w:u w:color="000000"/>
          <w:bdr w:val="nil"/>
          <w:lang w:eastAsia="zh-CN"/>
        </w:rPr>
        <w:t>参考资料</w:t>
      </w:r>
      <w:r w:rsidR="00C9564C" w:rsidRPr="00C9564C">
        <w:rPr>
          <w:sz w:val="24"/>
          <w:u w:color="000000"/>
          <w:bdr w:val="nil"/>
          <w:lang w:eastAsia="zh-CN"/>
        </w:rPr>
        <w:t>；</w:t>
      </w:r>
    </w:p>
    <w:p w14:paraId="4109EB88" w14:textId="77777777" w:rsidR="00DD5812" w:rsidRPr="008C2ED6" w:rsidRDefault="008F6AFE" w:rsidP="008C2ED6">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lastRenderedPageBreak/>
        <w:t>(g)</w:t>
      </w:r>
      <w:r w:rsidRPr="008C2ED6">
        <w:rPr>
          <w:sz w:val="24"/>
          <w:u w:color="000000"/>
          <w:bdr w:val="nil"/>
          <w:lang w:eastAsia="zh-CN"/>
        </w:rPr>
        <w:tab/>
      </w:r>
      <w:r w:rsidR="00C9564C" w:rsidRPr="00C9564C">
        <w:rPr>
          <w:sz w:val="24"/>
          <w:u w:color="000000"/>
          <w:bdr w:val="nil"/>
          <w:lang w:eastAsia="zh-CN"/>
        </w:rPr>
        <w:t>支持可以有助于获取和惠益分享以及遵守《名古屋议定书》的信息系统工作，并酌情使这些系统能够与获取和惠益分享信息交换所互操作；</w:t>
      </w:r>
    </w:p>
    <w:p w14:paraId="349D96F3" w14:textId="77777777" w:rsidR="00DD5812" w:rsidRPr="008C2ED6" w:rsidRDefault="008F6AFE" w:rsidP="008C2ED6">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t>(h)</w:t>
      </w:r>
      <w:r w:rsidRPr="008C2ED6">
        <w:rPr>
          <w:sz w:val="24"/>
          <w:u w:color="000000"/>
          <w:bdr w:val="nil"/>
          <w:lang w:eastAsia="zh-CN"/>
        </w:rPr>
        <w:tab/>
      </w:r>
      <w:r w:rsidR="0045449C" w:rsidRPr="0045449C">
        <w:rPr>
          <w:sz w:val="24"/>
          <w:u w:color="000000"/>
          <w:bdr w:val="nil"/>
          <w:lang w:eastAsia="zh-CN"/>
        </w:rPr>
        <w:t>支持土著人民和地方社区在获取和惠益分享信息交换所使用和发布信息，例如酌情将关于信息交换所的培训纳入相关的能力建设和发展活动；</w:t>
      </w:r>
    </w:p>
    <w:p w14:paraId="1CB4BA40" w14:textId="49B73FB3" w:rsidR="00542CB7" w:rsidRPr="008C2ED6" w:rsidRDefault="008F6AFE" w:rsidP="008C2ED6">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3.</w:t>
      </w:r>
      <w:r w:rsidRPr="008C2ED6">
        <w:rPr>
          <w:rFonts w:eastAsia="Times New Roman"/>
          <w:sz w:val="24"/>
          <w:lang w:eastAsia="zh-CN"/>
        </w:rPr>
        <w:tab/>
      </w:r>
      <w:r w:rsidR="0045449C" w:rsidRPr="0045449C">
        <w:rPr>
          <w:rFonts w:ascii="KaiTi" w:eastAsia="KaiTi" w:hAnsi="KaiTi"/>
          <w:sz w:val="24"/>
          <w:lang w:eastAsia="zh-CN"/>
        </w:rPr>
        <w:t>邀请</w:t>
      </w:r>
      <w:r w:rsidR="0045449C" w:rsidRPr="0045449C">
        <w:rPr>
          <w:sz w:val="24"/>
          <w:lang w:eastAsia="zh-CN"/>
        </w:rPr>
        <w:t>缔约方、其他国家政府、土著人民和地方社区以及相关利益攸关方和组织，酌情包括各合作</w:t>
      </w:r>
      <w:r w:rsidR="00173299">
        <w:rPr>
          <w:sz w:val="24"/>
          <w:lang w:eastAsia="zh-CN"/>
        </w:rPr>
        <w:t>支持</w:t>
      </w:r>
      <w:r w:rsidR="0045449C" w:rsidRPr="0045449C">
        <w:rPr>
          <w:sz w:val="24"/>
          <w:lang w:eastAsia="zh-CN"/>
        </w:rPr>
        <w:t>中心，加强传播努力，包括通过针对不同获取和惠益分享行为体的宣传运动进行传播，并考虑：</w:t>
      </w:r>
    </w:p>
    <w:p w14:paraId="5C59F826" w14:textId="46CC568F" w:rsidR="00776B0B"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(a)</w:t>
      </w:r>
      <w:r w:rsidRPr="008C2ED6">
        <w:rPr>
          <w:rFonts w:eastAsia="Times New Roman"/>
          <w:iCs/>
          <w:sz w:val="24"/>
          <w:szCs w:val="24"/>
          <w:lang w:eastAsia="zh-CN"/>
        </w:rPr>
        <w:tab/>
      </w:r>
      <w:r w:rsidR="00DA317A" w:rsidRPr="00DA317A">
        <w:rPr>
          <w:rFonts w:ascii="SimSun" w:hAnsi="SimSun" w:cs="SimSun" w:hint="eastAsia"/>
          <w:iCs/>
          <w:sz w:val="24"/>
          <w:szCs w:val="24"/>
          <w:lang w:eastAsia="zh-CN"/>
        </w:rPr>
        <w:t>促使人们更广泛地认识到《生物多样性公约》</w:t>
      </w:r>
      <w:r w:rsidR="00DA317A" w:rsidRPr="00DA317A">
        <w:rPr>
          <w:rFonts w:eastAsia="Times New Roman"/>
          <w:iCs/>
          <w:sz w:val="24"/>
          <w:szCs w:val="24"/>
          <w:vertAlign w:val="superscript"/>
        </w:rPr>
        <w:footnoteReference w:id="25"/>
      </w:r>
      <w:r w:rsidR="00DA317A" w:rsidRPr="00DA317A">
        <w:rPr>
          <w:rFonts w:ascii="SimSun" w:hAnsi="SimSun" w:cs="SimSun" w:hint="eastAsia"/>
          <w:iCs/>
          <w:sz w:val="24"/>
          <w:szCs w:val="24"/>
          <w:lang w:eastAsia="zh-CN"/>
        </w:rPr>
        <w:t>的第三个目标，即公正和公平分享利用遗传资源所产生的惠益，从而将这个目标视为根据</w:t>
      </w:r>
      <w:r w:rsidR="005A0902">
        <w:rPr>
          <w:rFonts w:ascii="SimSun" w:hAnsi="SimSun" w:cs="SimSun" w:hint="eastAsia"/>
          <w:iCs/>
          <w:sz w:val="24"/>
          <w:szCs w:val="24"/>
          <w:lang w:eastAsia="zh-CN"/>
        </w:rPr>
        <w:t>关键结论和讯息</w:t>
      </w:r>
      <w:r w:rsidR="00DA317A" w:rsidRPr="00DA317A">
        <w:rPr>
          <w:rFonts w:ascii="SimSun" w:hAnsi="SimSun" w:cs="SimSun" w:hint="eastAsia"/>
          <w:iCs/>
          <w:sz w:val="24"/>
          <w:szCs w:val="24"/>
          <w:lang w:eastAsia="zh-CN"/>
        </w:rPr>
        <w:t>确定生物多样性的价值，支持生物多样性的保护和可持续利用，并为可持续发展创造机会的战略；</w:t>
      </w:r>
    </w:p>
    <w:p w14:paraId="0291ADEA" w14:textId="77777777" w:rsidR="00542CB7"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(b)</w:t>
      </w:r>
      <w:r w:rsidRPr="008C2ED6">
        <w:rPr>
          <w:rFonts w:eastAsia="Times New Roman"/>
          <w:iCs/>
          <w:sz w:val="24"/>
          <w:szCs w:val="24"/>
          <w:lang w:eastAsia="zh-CN"/>
        </w:rPr>
        <w:tab/>
      </w:r>
      <w:r w:rsidR="001101F0" w:rsidRPr="001101F0">
        <w:rPr>
          <w:rFonts w:ascii="SimSun" w:hAnsi="SimSun" w:cs="SimSun" w:hint="eastAsia"/>
          <w:iCs/>
          <w:sz w:val="24"/>
          <w:szCs w:val="24"/>
          <w:lang w:eastAsia="zh-CN"/>
        </w:rPr>
        <w:t>执行《名古屋议定书》提高认识战略；</w:t>
      </w:r>
    </w:p>
    <w:p w14:paraId="29C990E6" w14:textId="77777777" w:rsidR="00542CB7"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(c)</w:t>
      </w:r>
      <w:r w:rsidRPr="008C2ED6">
        <w:rPr>
          <w:rFonts w:eastAsia="Times New Roman"/>
          <w:iCs/>
          <w:sz w:val="24"/>
          <w:szCs w:val="24"/>
          <w:lang w:eastAsia="zh-CN"/>
        </w:rPr>
        <w:tab/>
      </w:r>
      <w:r w:rsidR="001101F0" w:rsidRPr="001101F0">
        <w:rPr>
          <w:rFonts w:ascii="SimSun" w:hAnsi="SimSun" w:cs="SimSun" w:hint="eastAsia"/>
          <w:iCs/>
          <w:sz w:val="24"/>
          <w:szCs w:val="24"/>
          <w:lang w:eastAsia="zh-CN"/>
        </w:rPr>
        <w:t>利用现有工具，如传播、教育和公众意识工具包，</w:t>
      </w:r>
      <w:r w:rsidR="001101F0" w:rsidRPr="001101F0">
        <w:rPr>
          <w:rFonts w:eastAsia="Times New Roman"/>
          <w:iCs/>
          <w:sz w:val="24"/>
          <w:szCs w:val="24"/>
          <w:vertAlign w:val="superscript"/>
        </w:rPr>
        <w:footnoteReference w:id="26"/>
      </w:r>
      <w:r w:rsidR="001101F0" w:rsidRPr="001101F0">
        <w:rPr>
          <w:rFonts w:ascii="SimSun" w:hAnsi="SimSun" w:cs="SimSun" w:hint="eastAsia"/>
          <w:iCs/>
          <w:sz w:val="24"/>
          <w:szCs w:val="24"/>
          <w:lang w:eastAsia="zh-CN"/>
        </w:rPr>
        <w:t>包括获取和利益分享考虑因素；</w:t>
      </w:r>
    </w:p>
    <w:p w14:paraId="34C88573" w14:textId="77777777" w:rsidR="00C5436E"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8C2ED6">
        <w:rPr>
          <w:rFonts w:eastAsia="Times New Roman"/>
          <w:kern w:val="22"/>
          <w:sz w:val="24"/>
          <w:lang w:eastAsia="zh-CN"/>
        </w:rPr>
        <w:t>4.</w:t>
      </w:r>
      <w:r w:rsidRPr="008C2ED6">
        <w:rPr>
          <w:rFonts w:eastAsia="Times New Roman"/>
          <w:kern w:val="22"/>
          <w:sz w:val="24"/>
          <w:lang w:eastAsia="zh-CN"/>
        </w:rPr>
        <w:tab/>
      </w:r>
      <w:r w:rsidR="001101F0" w:rsidRPr="001101F0">
        <w:rPr>
          <w:rFonts w:ascii="KaiTi" w:eastAsia="KaiTi" w:hAnsi="KaiTi" w:cs="SimSun" w:hint="eastAsia"/>
          <w:kern w:val="22"/>
          <w:sz w:val="24"/>
          <w:lang w:eastAsia="zh-CN"/>
        </w:rPr>
        <w:t>请</w:t>
      </w:r>
      <w:r w:rsidR="001101F0" w:rsidRPr="001101F0">
        <w:rPr>
          <w:rFonts w:ascii="SimSun" w:hAnsi="SimSun" w:cs="SimSun" w:hint="eastAsia"/>
          <w:kern w:val="22"/>
          <w:sz w:val="24"/>
          <w:lang w:eastAsia="zh-CN"/>
        </w:rPr>
        <w:t>执行秘书在资源允许的情况下：</w:t>
      </w:r>
    </w:p>
    <w:p w14:paraId="0BB4589C" w14:textId="537F1115" w:rsidR="00542CB7"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bookmarkStart w:id="12" w:name="_Hlk235005067"/>
      <w:r w:rsidRPr="008C2ED6">
        <w:rPr>
          <w:rFonts w:eastAsia="Times New Roman"/>
          <w:sz w:val="24"/>
          <w:szCs w:val="24"/>
          <w:lang w:eastAsia="zh-CN"/>
        </w:rPr>
        <w:t>(a)</w:t>
      </w:r>
      <w:r w:rsidRPr="008C2ED6">
        <w:rPr>
          <w:rFonts w:eastAsia="Times New Roman"/>
          <w:sz w:val="24"/>
          <w:szCs w:val="24"/>
          <w:lang w:eastAsia="zh-CN"/>
        </w:rPr>
        <w:tab/>
      </w:r>
      <w:r w:rsidR="00D94BAE" w:rsidRPr="00D94BAE">
        <w:rPr>
          <w:rFonts w:ascii="SimSun" w:hAnsi="SimSun" w:cs="SimSun" w:hint="eastAsia"/>
          <w:sz w:val="24"/>
          <w:szCs w:val="24"/>
          <w:lang w:eastAsia="zh-CN"/>
        </w:rPr>
        <w:t>协助和促进以上第</w:t>
      </w:r>
      <w:r w:rsidR="00D94BAE" w:rsidRPr="00D94BAE">
        <w:rPr>
          <w:rFonts w:eastAsia="Times New Roman"/>
          <w:sz w:val="24"/>
          <w:szCs w:val="24"/>
          <w:lang w:eastAsia="zh-CN"/>
        </w:rPr>
        <w:t>3</w:t>
      </w:r>
      <w:r w:rsidR="00D94BAE" w:rsidRPr="00D94BAE">
        <w:rPr>
          <w:rFonts w:ascii="SimSun" w:hAnsi="SimSun" w:cs="SimSun" w:hint="eastAsia"/>
          <w:sz w:val="24"/>
          <w:szCs w:val="24"/>
          <w:lang w:eastAsia="zh-CN"/>
        </w:rPr>
        <w:t>段所述行为体的传播努力，为此制作重点介绍成功事例和最佳做法的</w:t>
      </w:r>
      <w:r w:rsidR="00255F78">
        <w:rPr>
          <w:rFonts w:ascii="SimSun" w:hAnsi="SimSun" w:cs="SimSun" w:hint="eastAsia"/>
          <w:sz w:val="24"/>
          <w:szCs w:val="24"/>
          <w:lang w:eastAsia="zh-CN"/>
        </w:rPr>
        <w:t>针对性宣传材料</w:t>
      </w:r>
      <w:r w:rsidR="00D94BAE" w:rsidRPr="00D94BAE">
        <w:rPr>
          <w:rFonts w:ascii="SimSun" w:hAnsi="SimSun" w:cs="SimSun" w:hint="eastAsia"/>
          <w:sz w:val="24"/>
          <w:szCs w:val="24"/>
          <w:lang w:eastAsia="zh-CN"/>
        </w:rPr>
        <w:t>，</w:t>
      </w:r>
      <w:r w:rsidR="00255F78">
        <w:rPr>
          <w:rFonts w:ascii="SimSun" w:hAnsi="SimSun" w:cs="SimSun" w:hint="eastAsia"/>
          <w:sz w:val="24"/>
          <w:szCs w:val="24"/>
          <w:lang w:eastAsia="zh-CN"/>
        </w:rPr>
        <w:t>并传播这些信息，包括通过获取和惠益分享信息交换所传播</w:t>
      </w:r>
      <w:r w:rsidR="00D94BAE" w:rsidRPr="00D94BAE">
        <w:rPr>
          <w:rFonts w:ascii="SimSun" w:hAnsi="SimSun" w:cs="SimSun" w:hint="eastAsia"/>
          <w:sz w:val="24"/>
          <w:szCs w:val="24"/>
          <w:lang w:eastAsia="zh-CN"/>
        </w:rPr>
        <w:t>；</w:t>
      </w:r>
    </w:p>
    <w:p w14:paraId="20B80542" w14:textId="77777777" w:rsidR="003C4235"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00AC5E98" w:rsidRPr="00AC5E98">
        <w:rPr>
          <w:rFonts w:ascii="SimSun" w:hAnsi="SimSun" w:cs="SimSun" w:hint="eastAsia"/>
          <w:sz w:val="24"/>
          <w:szCs w:val="24"/>
          <w:lang w:eastAsia="zh-CN"/>
        </w:rPr>
        <w:t>协助和促进上文第</w:t>
      </w:r>
      <w:r w:rsidR="00AC5E98" w:rsidRPr="00AC5E98">
        <w:rPr>
          <w:rFonts w:eastAsia="Times New Roman"/>
          <w:sz w:val="24"/>
          <w:szCs w:val="24"/>
          <w:lang w:eastAsia="zh-CN"/>
        </w:rPr>
        <w:t>2(c)</w:t>
      </w:r>
      <w:r w:rsidR="00AC5E98" w:rsidRPr="00AC5E98">
        <w:rPr>
          <w:rFonts w:ascii="SimSun" w:hAnsi="SimSun" w:cs="SimSun" w:hint="eastAsia"/>
          <w:sz w:val="24"/>
          <w:szCs w:val="24"/>
          <w:lang w:eastAsia="zh-CN"/>
        </w:rPr>
        <w:t>和</w:t>
      </w:r>
      <w:r w:rsidR="00AC5E98" w:rsidRPr="00AC5E98">
        <w:rPr>
          <w:rFonts w:eastAsia="Times New Roman"/>
          <w:sz w:val="24"/>
          <w:szCs w:val="24"/>
          <w:lang w:eastAsia="zh-CN"/>
        </w:rPr>
        <w:t>(d)</w:t>
      </w:r>
      <w:r w:rsidR="00AC5E98" w:rsidRPr="00AC5E98">
        <w:rPr>
          <w:rFonts w:ascii="SimSun" w:hAnsi="SimSun" w:cs="SimSun" w:hint="eastAsia"/>
          <w:sz w:val="24"/>
          <w:szCs w:val="24"/>
          <w:lang w:eastAsia="zh-CN"/>
        </w:rPr>
        <w:t>分段所述关于</w:t>
      </w:r>
      <w:r w:rsidR="005A0902">
        <w:rPr>
          <w:rFonts w:ascii="SimSun" w:hAnsi="SimSun" w:cs="SimSun" w:hint="eastAsia"/>
          <w:sz w:val="24"/>
          <w:szCs w:val="24"/>
          <w:lang w:eastAsia="zh-CN"/>
        </w:rPr>
        <w:t>关键结论和讯息</w:t>
      </w:r>
      <w:r w:rsidR="00AC5E98" w:rsidRPr="00AC5E98">
        <w:rPr>
          <w:rFonts w:ascii="SimSun" w:hAnsi="SimSun" w:cs="SimSun" w:hint="eastAsia"/>
          <w:sz w:val="24"/>
          <w:szCs w:val="24"/>
          <w:lang w:eastAsia="zh-CN"/>
        </w:rPr>
        <w:t>指明的领域的交流，包括为此举办区域研讨会；</w:t>
      </w:r>
    </w:p>
    <w:p w14:paraId="4EAE6B60" w14:textId="77777777" w:rsidR="00C5436E" w:rsidRPr="008C2ED6"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8C2ED6">
        <w:rPr>
          <w:rFonts w:eastAsia="Times New Roman"/>
          <w:sz w:val="24"/>
          <w:szCs w:val="24"/>
          <w:lang w:eastAsia="zh-CN"/>
        </w:rPr>
        <w:t>(c)</w:t>
      </w:r>
      <w:r w:rsidRPr="008C2ED6">
        <w:rPr>
          <w:rFonts w:eastAsia="Times New Roman"/>
          <w:sz w:val="24"/>
          <w:szCs w:val="24"/>
          <w:lang w:eastAsia="zh-CN"/>
        </w:rPr>
        <w:tab/>
      </w:r>
      <w:r w:rsidR="00AC5E98" w:rsidRPr="00AC5E98">
        <w:rPr>
          <w:rFonts w:ascii="SimSun" w:hAnsi="SimSun" w:cs="SimSun" w:hint="eastAsia"/>
          <w:sz w:val="24"/>
          <w:szCs w:val="24"/>
          <w:lang w:eastAsia="zh-CN"/>
        </w:rPr>
        <w:t>推动将获取和惠益分享纳入区域或次区域能力建设举措、现有合作框架以及包括合作支持中心在内的区域和次区域相关机构的工作；</w:t>
      </w:r>
    </w:p>
    <w:bookmarkEnd w:id="12"/>
    <w:p w14:paraId="145A16C6" w14:textId="77777777" w:rsidR="00D569CA" w:rsidRPr="008C2ED6" w:rsidRDefault="001755CD" w:rsidP="008C2ED6">
      <w:pPr>
        <w:pStyle w:val="CBDNormalNoNumber"/>
        <w:keepNext/>
        <w:tabs>
          <w:tab w:val="clear" w:pos="567"/>
          <w:tab w:val="clear" w:pos="1134"/>
          <w:tab w:val="clear" w:pos="1701"/>
          <w:tab w:val="clear" w:pos="2268"/>
          <w:tab w:val="clear" w:pos="2835"/>
          <w:tab w:val="clear" w:pos="3402"/>
        </w:tabs>
        <w:rPr>
          <w:bCs/>
          <w:sz w:val="24"/>
          <w:lang w:eastAsia="zh-CN"/>
        </w:rPr>
      </w:pPr>
      <w:r w:rsidRPr="008C2ED6">
        <w:rPr>
          <w:b/>
          <w:bCs/>
          <w:sz w:val="24"/>
          <w:lang w:eastAsia="zh-CN"/>
        </w:rPr>
        <w:tab/>
      </w:r>
      <w:r w:rsidR="00AC5E98">
        <w:rPr>
          <w:rFonts w:hint="eastAsia"/>
          <w:b/>
          <w:bCs/>
          <w:sz w:val="24"/>
          <w:lang w:eastAsia="zh-CN"/>
        </w:rPr>
        <w:t>二</w:t>
      </w:r>
      <w:r w:rsidR="003C4289" w:rsidRPr="008C2ED6">
        <w:rPr>
          <w:b/>
          <w:bCs/>
          <w:sz w:val="24"/>
          <w:lang w:eastAsia="zh-CN"/>
        </w:rPr>
        <w:br/>
      </w:r>
      <w:r w:rsidRPr="008C2ED6">
        <w:rPr>
          <w:b/>
          <w:bCs/>
          <w:sz w:val="24"/>
          <w:lang w:eastAsia="zh-CN"/>
        </w:rPr>
        <w:tab/>
      </w:r>
      <w:r w:rsidR="00AC5E98" w:rsidRPr="00AC5E98">
        <w:rPr>
          <w:b/>
          <w:bCs/>
          <w:sz w:val="24"/>
          <w:lang w:eastAsia="zh-CN"/>
        </w:rPr>
        <w:t>获取和惠益分享信息交换所和信息分享</w:t>
      </w:r>
    </w:p>
    <w:p w14:paraId="5F2855B0" w14:textId="77777777" w:rsidR="000C1C8E" w:rsidRPr="00AF3F83"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5.</w:t>
      </w:r>
      <w:r w:rsidRPr="00AF3F83">
        <w:rPr>
          <w:rFonts w:eastAsia="Times New Roman"/>
          <w:kern w:val="22"/>
          <w:sz w:val="24"/>
          <w:lang w:eastAsia="zh-CN"/>
        </w:rPr>
        <w:tab/>
      </w:r>
      <w:r w:rsidR="00345A18" w:rsidRPr="00AF3F83">
        <w:rPr>
          <w:rFonts w:ascii="KaiTi" w:eastAsia="KaiTi" w:hAnsi="KaiTi" w:cs="SimSun" w:hint="eastAsia"/>
          <w:kern w:val="22"/>
          <w:sz w:val="24"/>
          <w:lang w:eastAsia="zh-CN"/>
        </w:rPr>
        <w:t>强调</w:t>
      </w:r>
      <w:r w:rsidR="00345A18" w:rsidRPr="00AF3F83">
        <w:rPr>
          <w:rFonts w:ascii="SimSun" w:hAnsi="SimSun" w:cs="SimSun" w:hint="eastAsia"/>
          <w:kern w:val="22"/>
          <w:sz w:val="24"/>
          <w:lang w:eastAsia="zh-CN"/>
        </w:rPr>
        <w:t>获取和惠益分享信息交换所在支持有效执行《名古屋议定书》方面的关键作用；</w:t>
      </w:r>
    </w:p>
    <w:p w14:paraId="296C1DC6" w14:textId="77777777" w:rsidR="000C1C8E" w:rsidRPr="00AF3F83"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6.</w:t>
      </w:r>
      <w:r w:rsidRPr="00AF3F83">
        <w:rPr>
          <w:rFonts w:eastAsia="Times New Roman"/>
          <w:kern w:val="22"/>
          <w:sz w:val="24"/>
          <w:lang w:eastAsia="zh-CN"/>
        </w:rPr>
        <w:tab/>
      </w:r>
      <w:r w:rsidR="00345A18" w:rsidRPr="00AF3F83">
        <w:rPr>
          <w:rFonts w:ascii="KaiTi" w:eastAsia="KaiTi" w:hAnsi="KaiTi" w:cs="SimSun" w:hint="eastAsia"/>
          <w:kern w:val="22"/>
          <w:sz w:val="24"/>
          <w:lang w:eastAsia="zh-CN"/>
        </w:rPr>
        <w:t>着重指出</w:t>
      </w:r>
      <w:r w:rsidR="00345A18" w:rsidRPr="00AF3F83">
        <w:rPr>
          <w:rFonts w:ascii="SimSun" w:hAnsi="SimSun" w:cs="SimSun" w:hint="eastAsia"/>
          <w:kern w:val="22"/>
          <w:sz w:val="24"/>
          <w:lang w:eastAsia="zh-CN"/>
        </w:rPr>
        <w:t>，缔约方必须通过获取和惠益分享信息交换所发布其掌握的所有强制规定信息，并确保不断更新这些信息，以提高《名古屋议定书》的成效；</w:t>
      </w:r>
    </w:p>
    <w:p w14:paraId="33BF10CB" w14:textId="5032078A" w:rsidR="00590390" w:rsidRPr="00AF3F83"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7.</w:t>
      </w:r>
      <w:r w:rsidRPr="00AF3F83">
        <w:rPr>
          <w:rFonts w:eastAsia="Times New Roman"/>
          <w:kern w:val="22"/>
          <w:sz w:val="24"/>
          <w:lang w:eastAsia="zh-CN"/>
        </w:rPr>
        <w:tab/>
      </w:r>
      <w:r w:rsidR="00345A18" w:rsidRPr="00AF3F83">
        <w:rPr>
          <w:rFonts w:ascii="KaiTi" w:eastAsia="KaiTi" w:hAnsi="KaiTi" w:cs="SimSun" w:hint="eastAsia"/>
          <w:kern w:val="22"/>
          <w:sz w:val="24"/>
          <w:lang w:eastAsia="zh-CN"/>
        </w:rPr>
        <w:t>请</w:t>
      </w:r>
      <w:r w:rsidR="00345A18" w:rsidRPr="00AF3F83">
        <w:rPr>
          <w:rFonts w:ascii="SimSun" w:hAnsi="SimSun" w:cs="SimSun" w:hint="eastAsia"/>
          <w:kern w:val="22"/>
          <w:sz w:val="24"/>
          <w:lang w:eastAsia="zh-CN"/>
        </w:rPr>
        <w:t>缔约方按照《名古屋议定书》第</w:t>
      </w:r>
      <w:r w:rsidR="00345A18" w:rsidRPr="00AF3F83">
        <w:rPr>
          <w:rFonts w:eastAsia="Times New Roman"/>
          <w:kern w:val="22"/>
          <w:sz w:val="24"/>
          <w:lang w:eastAsia="zh-CN"/>
        </w:rPr>
        <w:t>14</w:t>
      </w:r>
      <w:r w:rsidR="00345A18" w:rsidRPr="00AF3F83">
        <w:rPr>
          <w:rFonts w:ascii="SimSun" w:hAnsi="SimSun" w:cs="SimSun" w:hint="eastAsia"/>
          <w:kern w:val="22"/>
          <w:sz w:val="24"/>
          <w:lang w:eastAsia="zh-CN"/>
        </w:rPr>
        <w:t>条，在获取和惠益分享信息交换所提供最新、准确和实用的信息，</w:t>
      </w:r>
      <w:r w:rsidR="008806CF" w:rsidRPr="00AF3F83">
        <w:rPr>
          <w:rFonts w:ascii="SimSun" w:hAnsi="SimSun" w:cs="SimSun" w:hint="eastAsia"/>
          <w:kern w:val="22"/>
          <w:sz w:val="24"/>
          <w:lang w:eastAsia="zh-CN"/>
        </w:rPr>
        <w:t>用于介绍</w:t>
      </w:r>
      <w:r w:rsidR="00345A18" w:rsidRPr="00AF3F83">
        <w:rPr>
          <w:rFonts w:ascii="SimSun" w:hAnsi="SimSun" w:cs="SimSun" w:hint="eastAsia"/>
          <w:kern w:val="22"/>
          <w:sz w:val="24"/>
          <w:lang w:eastAsia="zh-CN"/>
        </w:rPr>
        <w:t>获取和惠益分享程序以及国家示范合同条款；</w:t>
      </w:r>
    </w:p>
    <w:p w14:paraId="43F409BF" w14:textId="77777777" w:rsidR="008C7C3B" w:rsidRPr="0020597F"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AF3F83">
        <w:rPr>
          <w:rFonts w:eastAsia="Times New Roman"/>
          <w:kern w:val="22"/>
          <w:sz w:val="24"/>
          <w:lang w:eastAsia="zh-CN"/>
        </w:rPr>
        <w:t>8.</w:t>
      </w:r>
      <w:r w:rsidRPr="00AF3F83">
        <w:rPr>
          <w:rFonts w:eastAsia="Times New Roman"/>
          <w:kern w:val="22"/>
          <w:sz w:val="24"/>
          <w:lang w:eastAsia="zh-CN"/>
        </w:rPr>
        <w:tab/>
      </w:r>
      <w:r w:rsidR="00345A18" w:rsidRPr="00AF3F83">
        <w:rPr>
          <w:rFonts w:ascii="KaiTi" w:eastAsia="KaiTi" w:hAnsi="KaiTi" w:cs="SimSun" w:hint="eastAsia"/>
          <w:kern w:val="22"/>
          <w:sz w:val="24"/>
          <w:lang w:eastAsia="zh-CN"/>
        </w:rPr>
        <w:t>关切地注意到</w:t>
      </w:r>
      <w:r w:rsidR="00345A18" w:rsidRPr="00AF3F83">
        <w:rPr>
          <w:rFonts w:ascii="SimSun" w:hAnsi="SimSun" w:cs="SimSun" w:hint="eastAsia"/>
          <w:kern w:val="22"/>
          <w:sz w:val="24"/>
          <w:lang w:eastAsia="zh-CN"/>
        </w:rPr>
        <w:t>许多缔约方尚未通过获取和惠益分享信息交换所发布其掌握的所有强制规定信息，敦促这些缔约方按照《名古屋议定书》第</w:t>
      </w:r>
      <w:r w:rsidR="00345A18" w:rsidRPr="00AF3F83">
        <w:rPr>
          <w:rFonts w:eastAsia="Times New Roman"/>
          <w:kern w:val="22"/>
          <w:sz w:val="24"/>
          <w:lang w:eastAsia="zh-CN"/>
        </w:rPr>
        <w:t>14</w:t>
      </w:r>
      <w:r w:rsidR="00345A18" w:rsidRPr="00AF3F83">
        <w:rPr>
          <w:rFonts w:ascii="SimSun" w:hAnsi="SimSun" w:cs="SimSun" w:hint="eastAsia"/>
          <w:kern w:val="22"/>
          <w:sz w:val="24"/>
          <w:lang w:eastAsia="zh-CN"/>
        </w:rPr>
        <w:t>条的要求尽快发布这些信息，并不断予以更新；</w:t>
      </w:r>
    </w:p>
    <w:p w14:paraId="0426C19A" w14:textId="77777777" w:rsidR="00FE08A3" w:rsidRPr="00A3189D" w:rsidRDefault="008F6AFE" w:rsidP="008C2ED6">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3189D">
        <w:rPr>
          <w:rFonts w:eastAsia="Times New Roman"/>
          <w:kern w:val="22"/>
          <w:sz w:val="24"/>
          <w:lang w:eastAsia="zh-CN"/>
        </w:rPr>
        <w:lastRenderedPageBreak/>
        <w:t>9.</w:t>
      </w:r>
      <w:r w:rsidRPr="00A3189D">
        <w:rPr>
          <w:rFonts w:eastAsia="Times New Roman"/>
          <w:kern w:val="22"/>
          <w:sz w:val="24"/>
          <w:lang w:eastAsia="zh-CN"/>
        </w:rPr>
        <w:tab/>
      </w:r>
      <w:r w:rsidR="00345A18" w:rsidRPr="00A3189D">
        <w:rPr>
          <w:rFonts w:ascii="KaiTi" w:eastAsia="KaiTi" w:hAnsi="KaiTi"/>
          <w:sz w:val="24"/>
          <w:lang w:eastAsia="zh-CN"/>
        </w:rPr>
        <w:t>鼓励</w:t>
      </w:r>
      <w:r w:rsidR="00345A18" w:rsidRPr="00A3189D">
        <w:rPr>
          <w:sz w:val="24"/>
          <w:lang w:eastAsia="zh-CN"/>
        </w:rPr>
        <w:t>缔约方利用获取和惠益分享信息交换所与相关国家信息系统之间的互操作性，</w:t>
      </w:r>
      <w:r w:rsidR="00345A18" w:rsidRPr="00A3189D">
        <w:rPr>
          <w:rFonts w:hint="eastAsia"/>
          <w:sz w:val="24"/>
          <w:lang w:eastAsia="zh-CN"/>
        </w:rPr>
        <w:t>为</w:t>
      </w:r>
      <w:r w:rsidR="00345A18" w:rsidRPr="00A3189D">
        <w:rPr>
          <w:sz w:val="24"/>
          <w:lang w:eastAsia="zh-CN"/>
        </w:rPr>
        <w:t>发布与国际公认</w:t>
      </w:r>
      <w:r w:rsidR="00756415">
        <w:rPr>
          <w:rFonts w:hint="eastAsia"/>
          <w:sz w:val="24"/>
          <w:lang w:eastAsia="zh-CN"/>
        </w:rPr>
        <w:t>遵守</w:t>
      </w:r>
      <w:r w:rsidR="00345A18" w:rsidRPr="00A3189D">
        <w:rPr>
          <w:sz w:val="24"/>
          <w:lang w:eastAsia="zh-CN"/>
        </w:rPr>
        <w:t>证书和检查点公报有关的信息</w:t>
      </w:r>
      <w:r w:rsidR="00345A18" w:rsidRPr="00A3189D">
        <w:rPr>
          <w:rFonts w:hint="eastAsia"/>
          <w:sz w:val="24"/>
          <w:lang w:eastAsia="zh-CN"/>
        </w:rPr>
        <w:t>提供便利</w:t>
      </w:r>
      <w:r w:rsidR="00345A18" w:rsidRPr="00A3189D">
        <w:rPr>
          <w:sz w:val="24"/>
          <w:lang w:eastAsia="zh-CN"/>
        </w:rPr>
        <w:t>；</w:t>
      </w:r>
    </w:p>
    <w:p w14:paraId="5DDDE2EC" w14:textId="77777777" w:rsidR="002C5D4D" w:rsidRPr="0020597F" w:rsidRDefault="008F6AFE" w:rsidP="008C2ED6">
      <w:pPr>
        <w:pStyle w:val="CBDNormalNoNumber"/>
        <w:keepNext/>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8C2ED6">
        <w:rPr>
          <w:rFonts w:eastAsia="Times New Roman"/>
          <w:kern w:val="22"/>
          <w:sz w:val="24"/>
          <w:lang w:eastAsia="zh-CN"/>
        </w:rPr>
        <w:t>10.</w:t>
      </w:r>
      <w:r w:rsidRPr="008C2ED6">
        <w:rPr>
          <w:rFonts w:eastAsia="Times New Roman"/>
          <w:kern w:val="22"/>
          <w:sz w:val="24"/>
          <w:lang w:eastAsia="zh-CN"/>
        </w:rPr>
        <w:tab/>
      </w:r>
      <w:r w:rsidR="00345A18" w:rsidRPr="00AF3F83">
        <w:rPr>
          <w:rFonts w:ascii="KaiTi" w:eastAsia="KaiTi" w:hAnsi="KaiTi" w:cs="SimSun" w:hint="eastAsia"/>
          <w:kern w:val="22"/>
          <w:sz w:val="24"/>
          <w:lang w:eastAsia="zh-CN"/>
        </w:rPr>
        <w:t>请</w:t>
      </w:r>
      <w:r w:rsidR="00345A18" w:rsidRPr="00AF3F83">
        <w:rPr>
          <w:rFonts w:ascii="SimSun" w:hAnsi="SimSun" w:cs="SimSun" w:hint="eastAsia"/>
          <w:kern w:val="22"/>
          <w:sz w:val="24"/>
          <w:lang w:eastAsia="zh-CN"/>
        </w:rPr>
        <w:t>执行秘书在资源允许的情况下：</w:t>
      </w:r>
    </w:p>
    <w:p w14:paraId="2457577F" w14:textId="77777777" w:rsidR="00A3189D" w:rsidRPr="00A3189D" w:rsidRDefault="008F6AFE" w:rsidP="00A3189D">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(a)</w:t>
      </w:r>
      <w:r w:rsidRPr="008C2ED6">
        <w:rPr>
          <w:sz w:val="24"/>
          <w:lang w:eastAsia="zh-CN"/>
        </w:rPr>
        <w:tab/>
      </w:r>
      <w:bookmarkStart w:id="13" w:name="_Hlk235005115"/>
      <w:r w:rsidR="00A3189D" w:rsidRPr="00A3189D">
        <w:rPr>
          <w:sz w:val="24"/>
          <w:lang w:eastAsia="zh-CN"/>
        </w:rPr>
        <w:t>继续管理和进一步发展获取和惠益分享信息交换所，并鼓励按照信息交换所的运作模式通过其发布和使用信息，同时考虑到</w:t>
      </w:r>
      <w:r w:rsidR="00A3189D" w:rsidRPr="00A3189D">
        <w:rPr>
          <w:sz w:val="24"/>
          <w:lang w:eastAsia="zh-CN"/>
        </w:rPr>
        <w:t>:</w:t>
      </w:r>
    </w:p>
    <w:p w14:paraId="45C45BDB" w14:textId="77777777" w:rsidR="000C1C8E" w:rsidRPr="004C4B0D" w:rsidRDefault="00CB4F2A" w:rsidP="00A3189D">
      <w:pPr>
        <w:pStyle w:val="CBDNormalNumber"/>
        <w:tabs>
          <w:tab w:val="clear" w:pos="567"/>
          <w:tab w:val="clear" w:pos="1134"/>
          <w:tab w:val="clear" w:pos="1701"/>
          <w:tab w:val="clear" w:pos="2268"/>
          <w:tab w:val="clear" w:pos="2835"/>
          <w:tab w:val="clear" w:pos="3402"/>
          <w:tab w:val="clear" w:pos="3969"/>
        </w:tabs>
        <w:ind w:left="1959" w:hanging="490"/>
        <w:rPr>
          <w:rFonts w:eastAsia="Times New Roman"/>
          <w:sz w:val="24"/>
          <w:szCs w:val="24"/>
          <w:lang w:eastAsia="zh-CN"/>
        </w:rPr>
      </w:pPr>
      <w:r w:rsidRPr="004C4B0D">
        <w:rPr>
          <w:sz w:val="24"/>
          <w:szCs w:val="24"/>
          <w:lang w:eastAsia="zh-CN"/>
        </w:rPr>
        <w:t>(</w:t>
      </w:r>
      <w:r w:rsidRPr="004C4B0D">
        <w:rPr>
          <w:sz w:val="24"/>
          <w:szCs w:val="24"/>
          <w:lang w:eastAsia="zh-CN"/>
        </w:rPr>
        <w:t>一</w:t>
      </w:r>
      <w:r w:rsidRPr="004C4B0D">
        <w:rPr>
          <w:sz w:val="24"/>
          <w:szCs w:val="24"/>
          <w:lang w:eastAsia="zh-CN"/>
        </w:rPr>
        <w:t>)</w:t>
      </w:r>
      <w:r w:rsidR="008F6AFE" w:rsidRPr="004C4B0D">
        <w:rPr>
          <w:rFonts w:eastAsia="Times New Roman"/>
          <w:sz w:val="24"/>
          <w:szCs w:val="24"/>
          <w:lang w:eastAsia="zh-CN"/>
        </w:rPr>
        <w:tab/>
      </w:r>
      <w:r w:rsidRPr="004C4B0D">
        <w:rPr>
          <w:sz w:val="24"/>
          <w:lang w:eastAsia="zh-CN"/>
        </w:rPr>
        <w:t>收到的反馈，特别是来自缔约方以及</w:t>
      </w:r>
      <w:r w:rsidRPr="004C4B0D">
        <w:rPr>
          <w:sz w:val="24"/>
          <w:lang w:val="en-US" w:eastAsia="zh-CN"/>
        </w:rPr>
        <w:t>获取和惠益分享信息交换所非正式咨询委员会</w:t>
      </w:r>
      <w:r w:rsidRPr="004C4B0D">
        <w:rPr>
          <w:sz w:val="24"/>
          <w:lang w:eastAsia="zh-CN"/>
        </w:rPr>
        <w:t>的反馈，包括与秘书处管理和进一步发展信息交换所的目标和优先事项有关的反馈；</w:t>
      </w:r>
      <w:r w:rsidR="00BF497B" w:rsidRPr="004C4B0D">
        <w:rPr>
          <w:rStyle w:val="FootnoteReference"/>
          <w:rFonts w:eastAsia="Times New Roman"/>
          <w:iCs/>
          <w:sz w:val="24"/>
          <w:szCs w:val="24"/>
        </w:rPr>
        <w:footnoteReference w:id="27"/>
      </w:r>
    </w:p>
    <w:bookmarkEnd w:id="13"/>
    <w:p w14:paraId="1904CDA8" w14:textId="77777777" w:rsidR="000C1C8E" w:rsidRPr="004C4B0D" w:rsidRDefault="00CB4F2A" w:rsidP="00A3189D">
      <w:pPr>
        <w:pStyle w:val="CBDNormalNumber"/>
        <w:tabs>
          <w:tab w:val="clear" w:pos="567"/>
          <w:tab w:val="clear" w:pos="1134"/>
          <w:tab w:val="clear" w:pos="1701"/>
          <w:tab w:val="clear" w:pos="2268"/>
          <w:tab w:val="clear" w:pos="2835"/>
          <w:tab w:val="clear" w:pos="3402"/>
          <w:tab w:val="clear" w:pos="3969"/>
        </w:tabs>
        <w:ind w:left="1959" w:hanging="490"/>
        <w:rPr>
          <w:rFonts w:eastAsia="Times New Roman"/>
          <w:sz w:val="24"/>
          <w:szCs w:val="24"/>
          <w:lang w:eastAsia="zh-CN"/>
        </w:rPr>
      </w:pPr>
      <w:r w:rsidRPr="004C4B0D">
        <w:rPr>
          <w:sz w:val="24"/>
          <w:szCs w:val="24"/>
          <w:lang w:eastAsia="zh-CN"/>
        </w:rPr>
        <w:t>(</w:t>
      </w:r>
      <w:r w:rsidRPr="004C4B0D">
        <w:rPr>
          <w:sz w:val="24"/>
          <w:szCs w:val="24"/>
          <w:lang w:eastAsia="zh-CN"/>
        </w:rPr>
        <w:t>二</w:t>
      </w:r>
      <w:r w:rsidRPr="004C4B0D">
        <w:rPr>
          <w:sz w:val="24"/>
          <w:szCs w:val="24"/>
          <w:lang w:eastAsia="zh-CN"/>
        </w:rPr>
        <w:t>)</w:t>
      </w:r>
      <w:r w:rsidR="008F6AFE" w:rsidRPr="004C4B0D">
        <w:rPr>
          <w:rFonts w:eastAsia="Times New Roman"/>
          <w:sz w:val="24"/>
          <w:szCs w:val="24"/>
          <w:lang w:eastAsia="zh-CN"/>
        </w:rPr>
        <w:tab/>
      </w:r>
      <w:r w:rsidRPr="004C4B0D">
        <w:rPr>
          <w:sz w:val="24"/>
          <w:szCs w:val="24"/>
          <w:lang w:eastAsia="zh-CN"/>
        </w:rPr>
        <w:t>来自第二次评估和审查的相关信息；</w:t>
      </w:r>
      <w:r w:rsidR="000C1C8E" w:rsidRPr="004C4B0D">
        <w:rPr>
          <w:rFonts w:eastAsia="Times New Roman"/>
          <w:sz w:val="24"/>
          <w:szCs w:val="24"/>
          <w:lang w:eastAsia="zh-CN"/>
        </w:rPr>
        <w:t xml:space="preserve"> </w:t>
      </w:r>
    </w:p>
    <w:p w14:paraId="68526B7D" w14:textId="77777777" w:rsidR="00045218" w:rsidRPr="008C2ED6" w:rsidRDefault="008F6AFE" w:rsidP="00065535">
      <w:pPr>
        <w:pStyle w:val="CBDNormalNoNumber"/>
        <w:tabs>
          <w:tab w:val="clear" w:pos="567"/>
          <w:tab w:val="clear" w:pos="1134"/>
          <w:tab w:val="clear" w:pos="1701"/>
          <w:tab w:val="clear" w:pos="2268"/>
          <w:tab w:val="clear" w:pos="2835"/>
          <w:tab w:val="clear" w:pos="3402"/>
        </w:tabs>
        <w:ind w:left="979" w:firstLine="490"/>
        <w:rPr>
          <w:rFonts w:eastAsia="Times New Roman"/>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004C4B0D" w:rsidRPr="004C4B0D">
        <w:rPr>
          <w:rFonts w:ascii="SimSun" w:hAnsi="SimSun" w:cs="SimSun" w:hint="eastAsia"/>
          <w:sz w:val="24"/>
          <w:szCs w:val="24"/>
          <w:lang w:eastAsia="zh-CN"/>
        </w:rPr>
        <w:t>在作为名古屋议定书缔约方会议的缔约方大会第七次会议之前举行一次获取和惠益分享信息交换所非正式咨询委员会的会议，而且视需要举行非正式在线讨论，并在第七次会议上报告委员会的工作成果；</w:t>
      </w:r>
    </w:p>
    <w:p w14:paraId="3CF282DC" w14:textId="77777777" w:rsidR="00385604" w:rsidRPr="008C2ED6" w:rsidRDefault="003C4289" w:rsidP="008C2ED6">
      <w:pPr>
        <w:pStyle w:val="CBDNormalNoNumber"/>
        <w:keepNext/>
        <w:tabs>
          <w:tab w:val="clear" w:pos="567"/>
          <w:tab w:val="clear" w:pos="1134"/>
          <w:tab w:val="clear" w:pos="1701"/>
          <w:tab w:val="clear" w:pos="2268"/>
          <w:tab w:val="clear" w:pos="2835"/>
          <w:tab w:val="clear" w:pos="3402"/>
        </w:tabs>
        <w:rPr>
          <w:bCs/>
          <w:sz w:val="24"/>
          <w:u w:color="000000"/>
          <w:bdr w:val="nil"/>
          <w:lang w:eastAsia="zh-CN"/>
        </w:rPr>
      </w:pPr>
      <w:r w:rsidRPr="008C2ED6">
        <w:rPr>
          <w:b/>
          <w:bCs/>
          <w:sz w:val="24"/>
          <w:u w:color="000000"/>
          <w:bdr w:val="nil"/>
          <w:lang w:eastAsia="zh-CN"/>
        </w:rPr>
        <w:tab/>
      </w:r>
      <w:r w:rsidR="004C4B0D" w:rsidRPr="000D3F26">
        <w:rPr>
          <w:rFonts w:hint="eastAsia"/>
          <w:b/>
          <w:bCs/>
          <w:sz w:val="24"/>
          <w:u w:color="000000"/>
          <w:bdr w:val="nil"/>
          <w:lang w:eastAsia="zh-CN"/>
        </w:rPr>
        <w:t>三</w:t>
      </w:r>
      <w:r w:rsidRPr="008C2ED6">
        <w:rPr>
          <w:b/>
          <w:bCs/>
          <w:sz w:val="24"/>
          <w:u w:color="000000"/>
          <w:bdr w:val="nil"/>
          <w:lang w:eastAsia="zh-CN"/>
        </w:rPr>
        <w:br/>
      </w:r>
      <w:r w:rsidRPr="008C2ED6">
        <w:rPr>
          <w:b/>
          <w:bCs/>
          <w:sz w:val="24"/>
          <w:u w:color="000000"/>
          <w:bdr w:val="nil"/>
          <w:lang w:eastAsia="zh-CN"/>
        </w:rPr>
        <w:tab/>
      </w:r>
      <w:r w:rsidR="004C390B" w:rsidRPr="004C390B">
        <w:rPr>
          <w:b/>
          <w:bCs/>
          <w:sz w:val="24"/>
          <w:u w:color="000000"/>
          <w:bdr w:val="nil"/>
          <w:lang w:eastAsia="zh-CN"/>
        </w:rPr>
        <w:t>《昆明</w:t>
      </w:r>
      <w:r w:rsidR="004C390B" w:rsidRPr="004C390B">
        <w:rPr>
          <w:b/>
          <w:bCs/>
          <w:sz w:val="24"/>
          <w:u w:color="000000"/>
          <w:bdr w:val="nil"/>
          <w:lang w:eastAsia="zh-CN"/>
        </w:rPr>
        <w:t>-</w:t>
      </w:r>
      <w:r w:rsidR="004C390B" w:rsidRPr="004C390B">
        <w:rPr>
          <w:b/>
          <w:bCs/>
          <w:sz w:val="24"/>
          <w:u w:color="000000"/>
          <w:bdr w:val="nil"/>
          <w:lang w:eastAsia="zh-CN"/>
        </w:rPr>
        <w:t>蒙特利尔全球生物多样性框架》</w:t>
      </w:r>
      <w:r w:rsidR="004C390B">
        <w:rPr>
          <w:rFonts w:hint="eastAsia"/>
          <w:b/>
          <w:bCs/>
          <w:sz w:val="24"/>
          <w:u w:color="000000"/>
          <w:bdr w:val="nil"/>
          <w:lang w:eastAsia="zh-CN"/>
        </w:rPr>
        <w:t>背景下的</w:t>
      </w:r>
      <w:r w:rsidR="004C390B" w:rsidRPr="004C390B">
        <w:rPr>
          <w:b/>
          <w:bCs/>
          <w:sz w:val="24"/>
          <w:u w:color="000000"/>
          <w:bdr w:val="nil"/>
          <w:lang w:eastAsia="zh-CN"/>
        </w:rPr>
        <w:t>《</w:t>
      </w:r>
      <w:r w:rsidR="004C390B">
        <w:rPr>
          <w:rFonts w:hint="eastAsia"/>
          <w:b/>
          <w:bCs/>
          <w:sz w:val="24"/>
          <w:u w:color="000000"/>
          <w:bdr w:val="nil"/>
          <w:lang w:eastAsia="zh-CN"/>
        </w:rPr>
        <w:t>名古屋</w:t>
      </w:r>
      <w:r w:rsidR="004C390B" w:rsidRPr="004C390B">
        <w:rPr>
          <w:b/>
          <w:bCs/>
          <w:sz w:val="24"/>
          <w:u w:color="000000"/>
          <w:bdr w:val="nil"/>
          <w:lang w:eastAsia="zh-CN"/>
        </w:rPr>
        <w:t>议定书》</w:t>
      </w:r>
    </w:p>
    <w:p w14:paraId="3E9313B4" w14:textId="77777777" w:rsidR="00F31F40" w:rsidRPr="0020597F" w:rsidRDefault="008F6AFE" w:rsidP="00065535">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4C390B">
        <w:rPr>
          <w:rFonts w:eastAsia="Times New Roman"/>
          <w:kern w:val="22"/>
          <w:sz w:val="24"/>
          <w:lang w:eastAsia="zh-CN"/>
        </w:rPr>
        <w:t>11.</w:t>
      </w:r>
      <w:r w:rsidRPr="004C390B">
        <w:rPr>
          <w:rFonts w:eastAsia="Times New Roman"/>
          <w:kern w:val="22"/>
          <w:sz w:val="24"/>
          <w:lang w:eastAsia="zh-CN"/>
        </w:rPr>
        <w:tab/>
      </w:r>
      <w:r w:rsidR="004C390B" w:rsidRPr="004C390B">
        <w:rPr>
          <w:rFonts w:ascii="KaiTi" w:eastAsia="KaiTi" w:hAnsi="KaiTi"/>
          <w:sz w:val="24"/>
          <w:lang w:eastAsia="zh-CN"/>
        </w:rPr>
        <w:t>回顾</w:t>
      </w:r>
      <w:r w:rsidR="004C390B" w:rsidRPr="004C390B">
        <w:rPr>
          <w:sz w:val="24"/>
          <w:lang w:eastAsia="zh-CN"/>
        </w:rPr>
        <w:t>其</w:t>
      </w:r>
      <w:r w:rsidR="004C390B" w:rsidRPr="004C390B">
        <w:rPr>
          <w:sz w:val="24"/>
          <w:lang w:eastAsia="zh-CN"/>
        </w:rPr>
        <w:t>2024</w:t>
      </w:r>
      <w:r w:rsidR="004C390B" w:rsidRPr="004C390B">
        <w:rPr>
          <w:sz w:val="24"/>
          <w:lang w:eastAsia="zh-CN"/>
        </w:rPr>
        <w:t>年</w:t>
      </w:r>
      <w:r w:rsidR="004C390B" w:rsidRPr="004C390B">
        <w:rPr>
          <w:sz w:val="24"/>
          <w:lang w:eastAsia="zh-CN"/>
        </w:rPr>
        <w:t>10</w:t>
      </w:r>
      <w:r w:rsidR="004C390B" w:rsidRPr="004C390B">
        <w:rPr>
          <w:sz w:val="24"/>
          <w:lang w:eastAsia="zh-CN"/>
        </w:rPr>
        <w:t>月</w:t>
      </w:r>
      <w:r w:rsidR="004C390B" w:rsidRPr="004C390B">
        <w:rPr>
          <w:sz w:val="24"/>
          <w:lang w:eastAsia="zh-CN"/>
        </w:rPr>
        <w:t>25</w:t>
      </w:r>
      <w:r w:rsidR="004C390B" w:rsidRPr="004C390B">
        <w:rPr>
          <w:sz w:val="24"/>
          <w:lang w:eastAsia="zh-CN"/>
        </w:rPr>
        <w:t>日第</w:t>
      </w:r>
      <w:r w:rsidR="004C390B">
        <w:fldChar w:fldCharType="begin"/>
      </w:r>
      <w:r w:rsidR="004C390B">
        <w:instrText>HYPERLINK "https://www.cbd.int/decisions/np-mop/?m=np-mop-05"</w:instrText>
      </w:r>
      <w:r w:rsidR="004C390B">
        <w:fldChar w:fldCharType="separate"/>
      </w:r>
      <w:r w:rsidR="004C390B" w:rsidRPr="004C390B">
        <w:rPr>
          <w:rStyle w:val="Hyperlink"/>
          <w:sz w:val="24"/>
          <w:lang w:eastAsia="zh-CN"/>
        </w:rPr>
        <w:t>NP-5/6</w:t>
      </w:r>
      <w:r w:rsidR="004C390B">
        <w:fldChar w:fldCharType="end"/>
      </w:r>
      <w:r w:rsidR="004C390B" w:rsidRPr="004C390B">
        <w:rPr>
          <w:sz w:val="24"/>
          <w:lang w:eastAsia="zh-CN"/>
        </w:rPr>
        <w:t>号决定；</w:t>
      </w:r>
    </w:p>
    <w:p w14:paraId="2B67BBCE" w14:textId="77777777" w:rsidR="00885CC6" w:rsidRPr="0020597F" w:rsidRDefault="008F6AFE" w:rsidP="00065535">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8C2ED6">
        <w:rPr>
          <w:rFonts w:eastAsia="Times New Roman"/>
          <w:kern w:val="22"/>
          <w:sz w:val="24"/>
          <w:lang w:eastAsia="zh-CN"/>
        </w:rPr>
        <w:t>12.</w:t>
      </w:r>
      <w:r w:rsidRPr="008C2ED6">
        <w:rPr>
          <w:rFonts w:eastAsia="Times New Roman"/>
          <w:kern w:val="22"/>
          <w:sz w:val="24"/>
          <w:lang w:eastAsia="zh-CN"/>
        </w:rPr>
        <w:tab/>
      </w:r>
      <w:r w:rsidR="004C390B" w:rsidRPr="000C0967">
        <w:rPr>
          <w:rFonts w:ascii="KaiTi" w:eastAsia="KaiTi" w:hAnsi="KaiTi" w:cs="SimSun" w:hint="eastAsia"/>
          <w:kern w:val="22"/>
          <w:sz w:val="24"/>
          <w:lang w:eastAsia="zh-CN"/>
        </w:rPr>
        <w:t>鼓励</w:t>
      </w:r>
      <w:r w:rsidR="004C390B" w:rsidRPr="000C0967">
        <w:rPr>
          <w:rFonts w:ascii="SimSun" w:hAnsi="SimSun" w:cs="SimSun" w:hint="eastAsia"/>
          <w:kern w:val="22"/>
          <w:sz w:val="24"/>
          <w:lang w:eastAsia="zh-CN"/>
        </w:rPr>
        <w:t>缔约方在关于《名古屋议定书》执行情况的第二次国家报告中提供全面和细分的信息，说明获得的惠益，包括酌情和尽可能详细说明通过利用遗传资源和相关传统知识获得的惠益、包括土著人民和地方社区在内的惠益接受方，以及用于保护和可持续利用生物多样性的惠益所占比例。</w:t>
      </w:r>
    </w:p>
    <w:p w14:paraId="459C9864" w14:textId="77777777" w:rsidR="003C5A93" w:rsidRPr="006B144A" w:rsidRDefault="00926ECD" w:rsidP="008C2ED6">
      <w:pPr>
        <w:pStyle w:val="CBDH2"/>
        <w:tabs>
          <w:tab w:val="clear" w:pos="567"/>
          <w:tab w:val="clear" w:pos="1134"/>
          <w:tab w:val="clear" w:pos="1701"/>
          <w:tab w:val="clear" w:pos="2268"/>
          <w:tab w:val="clear" w:pos="2835"/>
          <w:tab w:val="clear" w:pos="3402"/>
        </w:tabs>
        <w:spacing w:before="240" w:after="120"/>
        <w:ind w:left="490" w:hanging="490"/>
        <w:jc w:val="left"/>
        <w:outlineLvl w:val="0"/>
        <w:rPr>
          <w:bCs/>
          <w:u w:color="000000"/>
          <w:bdr w:val="nil"/>
          <w:lang w:eastAsia="zh-CN"/>
        </w:rPr>
      </w:pPr>
      <w:r w:rsidRPr="006B144A">
        <w:rPr>
          <w:u w:color="000000"/>
          <w:bdr w:val="nil"/>
          <w:lang w:eastAsia="zh-CN"/>
        </w:rPr>
        <w:t>C</w:t>
      </w:r>
      <w:r w:rsidR="00281C1A" w:rsidRPr="006B144A">
        <w:rPr>
          <w:u w:color="000000"/>
          <w:bdr w:val="nil"/>
          <w:lang w:eastAsia="zh-CN"/>
        </w:rPr>
        <w:t>.</w:t>
      </w:r>
      <w:r w:rsidR="00281C1A" w:rsidRPr="006B144A">
        <w:rPr>
          <w:u w:color="000000"/>
          <w:bdr w:val="nil"/>
          <w:lang w:eastAsia="zh-CN"/>
        </w:rPr>
        <w:tab/>
      </w:r>
      <w:r w:rsidR="004C390B" w:rsidRPr="004C390B">
        <w:rPr>
          <w:u w:color="000000"/>
          <w:bdr w:val="nil"/>
          <w:lang w:eastAsia="zh-CN"/>
        </w:rPr>
        <w:t>财务机制和财务资源</w:t>
      </w:r>
      <w:r w:rsidR="001C6E97" w:rsidRPr="0093372E">
        <w:rPr>
          <w:rStyle w:val="FootnoteReference"/>
          <w:rFonts w:eastAsia="Arial Unicode MS"/>
          <w:bCs/>
          <w:color w:val="000000"/>
          <w:kern w:val="22"/>
          <w:u w:color="000000"/>
          <w:bdr w:val="nil"/>
        </w:rPr>
        <w:footnoteReference w:id="28"/>
      </w:r>
    </w:p>
    <w:p w14:paraId="238F03E7" w14:textId="77777777" w:rsidR="003C5A93" w:rsidRPr="0020597F" w:rsidRDefault="004C390B" w:rsidP="008C2ED6">
      <w:pPr>
        <w:pStyle w:val="CBDNormalNumber"/>
        <w:numPr>
          <w:ilvl w:val="0"/>
          <w:numId w:val="33"/>
        </w:numPr>
        <w:tabs>
          <w:tab w:val="clear" w:pos="567"/>
          <w:tab w:val="clear" w:pos="1134"/>
          <w:tab w:val="clear" w:pos="1701"/>
          <w:tab w:val="clear" w:pos="2268"/>
          <w:tab w:val="clear" w:pos="2835"/>
          <w:tab w:val="clear" w:pos="3402"/>
          <w:tab w:val="clear" w:pos="3969"/>
        </w:tabs>
        <w:ind w:left="490"/>
        <w:rPr>
          <w:rFonts w:eastAsia="Times New Roman"/>
          <w:color w:val="000080"/>
          <w:kern w:val="22"/>
          <w:sz w:val="24"/>
          <w:lang w:eastAsia="zh-CN"/>
        </w:rPr>
      </w:pPr>
      <w:r w:rsidRPr="000C0967">
        <w:rPr>
          <w:rFonts w:ascii="SimSun" w:hAnsi="SimSun" w:cs="SimSun" w:hint="eastAsia"/>
          <w:kern w:val="22"/>
          <w:sz w:val="24"/>
          <w:lang w:eastAsia="zh-CN"/>
        </w:rPr>
        <w:t>执行问题附属机构还不妨通过一项内容大致如下的建议：</w:t>
      </w:r>
    </w:p>
    <w:p w14:paraId="40958B03" w14:textId="77777777" w:rsidR="00B81A9D" w:rsidRPr="00C371BB" w:rsidRDefault="00C371BB" w:rsidP="004C390B">
      <w:pPr>
        <w:pStyle w:val="CBDNormalNoNumber"/>
        <w:keepNext/>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C371BB">
        <w:rPr>
          <w:rFonts w:ascii="KaiTi" w:eastAsia="KaiTi" w:hAnsi="KaiTi"/>
          <w:sz w:val="24"/>
          <w:lang w:eastAsia="zh-CN"/>
        </w:rPr>
        <w:t>执行问题附属机构</w:t>
      </w:r>
      <w:r>
        <w:rPr>
          <w:rFonts w:ascii="KaiTi" w:eastAsia="KaiTi" w:hAnsi="KaiTi" w:hint="eastAsia"/>
          <w:sz w:val="24"/>
          <w:lang w:eastAsia="zh-CN"/>
        </w:rPr>
        <w:t>，</w:t>
      </w:r>
    </w:p>
    <w:p w14:paraId="4402C09D" w14:textId="356E63F6" w:rsidR="00B81A9D" w:rsidRPr="00C371BB" w:rsidRDefault="00C371BB" w:rsidP="004C390B">
      <w:pPr>
        <w:pStyle w:val="CBDNormalNumber"/>
        <w:tabs>
          <w:tab w:val="clear" w:pos="567"/>
          <w:tab w:val="clear" w:pos="1134"/>
          <w:tab w:val="clear" w:pos="1701"/>
          <w:tab w:val="clear" w:pos="2268"/>
          <w:tab w:val="clear" w:pos="2835"/>
          <w:tab w:val="clear" w:pos="3402"/>
          <w:tab w:val="clear" w:pos="3969"/>
        </w:tabs>
        <w:ind w:left="490" w:firstLine="490"/>
        <w:rPr>
          <w:sz w:val="24"/>
          <w:lang w:eastAsia="zh-CN"/>
        </w:rPr>
      </w:pPr>
      <w:r w:rsidRPr="00C371BB">
        <w:rPr>
          <w:rFonts w:ascii="KaiTi" w:eastAsia="KaiTi" w:hAnsi="KaiTi"/>
          <w:sz w:val="24"/>
          <w:lang w:eastAsia="zh-CN"/>
        </w:rPr>
        <w:t>建议</w:t>
      </w:r>
      <w:r w:rsidRPr="00C371BB">
        <w:rPr>
          <w:sz w:val="24"/>
          <w:lang w:eastAsia="zh-CN"/>
        </w:rPr>
        <w:t>作为</w:t>
      </w:r>
      <w:r w:rsidRPr="00C371BB">
        <w:rPr>
          <w:rFonts w:hint="eastAsia"/>
          <w:sz w:val="24"/>
          <w:lang w:eastAsia="zh-CN"/>
        </w:rPr>
        <w:t>关于获取遗传资源和公正和公平分享其利用所产生惠益的名古屋议定书</w:t>
      </w:r>
      <w:r w:rsidRPr="00C371BB">
        <w:rPr>
          <w:sz w:val="24"/>
          <w:vertAlign w:val="superscript"/>
        </w:rPr>
        <w:footnoteReference w:id="29"/>
      </w:r>
      <w:r w:rsidRPr="00C371BB">
        <w:rPr>
          <w:sz w:val="24"/>
          <w:lang w:eastAsia="zh-CN"/>
        </w:rPr>
        <w:t>缔约方会议的缔约方大会第六次会议通过</w:t>
      </w:r>
      <w:r w:rsidR="00CF3E1B" w:rsidRPr="00C371BB">
        <w:rPr>
          <w:sz w:val="24"/>
          <w:lang w:eastAsia="zh-CN"/>
        </w:rPr>
        <w:t>一项</w:t>
      </w:r>
      <w:r w:rsidRPr="00C371BB">
        <w:rPr>
          <w:sz w:val="24"/>
          <w:lang w:eastAsia="zh-CN"/>
        </w:rPr>
        <w:t>内容大致如下的</w:t>
      </w:r>
      <w:r w:rsidRPr="00C371BB">
        <w:rPr>
          <w:rFonts w:hint="eastAsia"/>
          <w:sz w:val="24"/>
          <w:lang w:eastAsia="zh-CN"/>
        </w:rPr>
        <w:t>决定草案的要素：</w:t>
      </w:r>
      <w:r w:rsidRPr="00C371BB">
        <w:rPr>
          <w:sz w:val="24"/>
          <w:vertAlign w:val="superscript"/>
        </w:rPr>
        <w:footnoteReference w:id="30"/>
      </w:r>
    </w:p>
    <w:p w14:paraId="38A42EA9" w14:textId="77777777" w:rsidR="00BA5953" w:rsidRPr="0020597F" w:rsidRDefault="00C371BB" w:rsidP="00C371BB">
      <w:pPr>
        <w:pStyle w:val="CBDNormalNumber"/>
        <w:keepNext/>
        <w:tabs>
          <w:tab w:val="clear" w:pos="567"/>
          <w:tab w:val="clear" w:pos="1134"/>
          <w:tab w:val="clear" w:pos="1701"/>
          <w:tab w:val="clear" w:pos="2268"/>
          <w:tab w:val="clear" w:pos="2835"/>
          <w:tab w:val="clear" w:pos="3402"/>
          <w:tab w:val="clear" w:pos="3969"/>
        </w:tabs>
        <w:ind w:left="979" w:firstLine="490"/>
        <w:rPr>
          <w:rFonts w:ascii="KaiTi" w:eastAsia="KaiTi" w:hAnsi="KaiTi"/>
          <w:color w:val="000080"/>
          <w:kern w:val="22"/>
          <w:sz w:val="24"/>
          <w:lang w:eastAsia="zh-CN"/>
        </w:rPr>
      </w:pPr>
      <w:r w:rsidRPr="000C0967">
        <w:rPr>
          <w:rFonts w:ascii="KaiTi" w:eastAsia="KaiTi" w:hAnsi="KaiTi" w:cs="SimSun" w:hint="eastAsia"/>
          <w:kern w:val="22"/>
          <w:sz w:val="24"/>
          <w:lang w:eastAsia="zh-CN"/>
        </w:rPr>
        <w:t>作为名古屋议定书缔约方会议的缔约方大会，</w:t>
      </w:r>
    </w:p>
    <w:p w14:paraId="0D9EEB41" w14:textId="77777777" w:rsidR="006E6B05" w:rsidRPr="008C2ED6" w:rsidRDefault="008F6AFE" w:rsidP="00065535">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1.</w:t>
      </w:r>
      <w:r w:rsidRPr="008C2ED6">
        <w:rPr>
          <w:rFonts w:eastAsia="Times New Roman"/>
          <w:sz w:val="24"/>
          <w:szCs w:val="24"/>
          <w:lang w:eastAsia="zh-CN"/>
        </w:rPr>
        <w:tab/>
      </w:r>
      <w:r w:rsidR="004B651F" w:rsidRPr="004B651F">
        <w:rPr>
          <w:rFonts w:ascii="KaiTi" w:eastAsia="KaiTi" w:hAnsi="KaiTi" w:cs="SimSun" w:hint="eastAsia"/>
          <w:iCs/>
          <w:sz w:val="24"/>
          <w:szCs w:val="24"/>
          <w:lang w:eastAsia="zh-CN"/>
        </w:rPr>
        <w:t>回顾</w:t>
      </w:r>
      <w:r w:rsidR="004B651F" w:rsidRPr="004B651F">
        <w:rPr>
          <w:rFonts w:ascii="SimSun" w:hAnsi="SimSun" w:cs="SimSun" w:hint="eastAsia"/>
          <w:iCs/>
          <w:sz w:val="24"/>
          <w:szCs w:val="24"/>
          <w:lang w:eastAsia="zh-CN"/>
        </w:rPr>
        <w:t>其</w:t>
      </w:r>
      <w:r w:rsidR="004B651F" w:rsidRPr="004B651F">
        <w:rPr>
          <w:rFonts w:eastAsia="Times New Roman"/>
          <w:iCs/>
          <w:sz w:val="24"/>
          <w:szCs w:val="24"/>
          <w:lang w:eastAsia="zh-CN"/>
        </w:rPr>
        <w:t>2022</w:t>
      </w:r>
      <w:r w:rsidR="004B651F" w:rsidRPr="004B651F">
        <w:rPr>
          <w:rFonts w:ascii="SimSun" w:hAnsi="SimSun" w:cs="SimSun" w:hint="eastAsia"/>
          <w:iCs/>
          <w:sz w:val="24"/>
          <w:szCs w:val="24"/>
          <w:lang w:eastAsia="zh-CN"/>
        </w:rPr>
        <w:t>年</w:t>
      </w:r>
      <w:r w:rsidR="004B651F" w:rsidRPr="004B651F">
        <w:rPr>
          <w:rFonts w:eastAsia="Times New Roman"/>
          <w:iCs/>
          <w:sz w:val="24"/>
          <w:szCs w:val="24"/>
          <w:lang w:eastAsia="zh-CN"/>
        </w:rPr>
        <w:t>12</w:t>
      </w:r>
      <w:r w:rsidR="004B651F" w:rsidRPr="004B651F">
        <w:rPr>
          <w:rFonts w:ascii="SimSun" w:hAnsi="SimSun" w:cs="SimSun" w:hint="eastAsia"/>
          <w:iCs/>
          <w:sz w:val="24"/>
          <w:szCs w:val="24"/>
          <w:lang w:eastAsia="zh-CN"/>
        </w:rPr>
        <w:t>月</w:t>
      </w:r>
      <w:r w:rsidR="004B651F" w:rsidRPr="004B651F">
        <w:rPr>
          <w:rFonts w:eastAsia="Times New Roman"/>
          <w:iCs/>
          <w:sz w:val="24"/>
          <w:szCs w:val="24"/>
          <w:lang w:eastAsia="zh-CN"/>
        </w:rPr>
        <w:t>10</w:t>
      </w:r>
      <w:r w:rsidR="004B651F" w:rsidRPr="004B651F">
        <w:rPr>
          <w:rFonts w:ascii="SimSun" w:hAnsi="SimSun" w:cs="SimSun" w:hint="eastAsia"/>
          <w:iCs/>
          <w:sz w:val="24"/>
          <w:szCs w:val="24"/>
          <w:lang w:eastAsia="zh-CN"/>
        </w:rPr>
        <w:t>日第</w:t>
      </w:r>
      <w:r w:rsidR="004B651F">
        <w:fldChar w:fldCharType="begin"/>
      </w:r>
      <w:r w:rsidR="004B651F">
        <w:instrText>HYPERLINK "https://www.cbd.int/decisions/np-mop?m=np-mop-04"</w:instrText>
      </w:r>
      <w:r w:rsidR="004B651F">
        <w:fldChar w:fldCharType="separate"/>
      </w:r>
      <w:r w:rsidR="004B651F" w:rsidRPr="004B651F">
        <w:rPr>
          <w:rStyle w:val="Hyperlink"/>
          <w:rFonts w:eastAsia="Times New Roman"/>
          <w:iCs/>
          <w:sz w:val="24"/>
          <w:szCs w:val="24"/>
          <w:lang w:eastAsia="zh-CN"/>
        </w:rPr>
        <w:t>NP-4/8</w:t>
      </w:r>
      <w:r w:rsidR="004B651F">
        <w:fldChar w:fldCharType="end"/>
      </w:r>
      <w:r w:rsidR="004B651F" w:rsidRPr="004B651F">
        <w:rPr>
          <w:rFonts w:ascii="SimSun" w:hAnsi="SimSun" w:cs="SimSun" w:hint="eastAsia"/>
          <w:iCs/>
          <w:sz w:val="24"/>
          <w:szCs w:val="24"/>
          <w:lang w:eastAsia="zh-CN"/>
        </w:rPr>
        <w:t>号决定和</w:t>
      </w:r>
      <w:r w:rsidR="004B651F" w:rsidRPr="004B651F">
        <w:rPr>
          <w:rFonts w:eastAsia="Times New Roman"/>
          <w:iCs/>
          <w:sz w:val="24"/>
          <w:szCs w:val="24"/>
          <w:lang w:eastAsia="zh-CN"/>
        </w:rPr>
        <w:t>2024</w:t>
      </w:r>
      <w:r w:rsidR="004B651F" w:rsidRPr="004B651F">
        <w:rPr>
          <w:rFonts w:ascii="SimSun" w:hAnsi="SimSun" w:cs="SimSun" w:hint="eastAsia"/>
          <w:iCs/>
          <w:sz w:val="24"/>
          <w:szCs w:val="24"/>
          <w:lang w:eastAsia="zh-CN"/>
        </w:rPr>
        <w:t>年</w:t>
      </w:r>
      <w:r w:rsidR="004B651F" w:rsidRPr="004B651F">
        <w:rPr>
          <w:rFonts w:eastAsia="Times New Roman"/>
          <w:iCs/>
          <w:sz w:val="24"/>
          <w:szCs w:val="24"/>
          <w:lang w:eastAsia="zh-CN"/>
        </w:rPr>
        <w:t>11</w:t>
      </w:r>
      <w:r w:rsidR="004B651F" w:rsidRPr="004B651F">
        <w:rPr>
          <w:rFonts w:ascii="SimSun" w:hAnsi="SimSun" w:cs="SimSun" w:hint="eastAsia"/>
          <w:iCs/>
          <w:sz w:val="24"/>
          <w:szCs w:val="24"/>
          <w:lang w:eastAsia="zh-CN"/>
        </w:rPr>
        <w:t>月</w:t>
      </w:r>
      <w:r w:rsidR="004B651F" w:rsidRPr="004B651F">
        <w:rPr>
          <w:rFonts w:eastAsia="Times New Roman"/>
          <w:iCs/>
          <w:sz w:val="24"/>
          <w:szCs w:val="24"/>
          <w:lang w:eastAsia="zh-CN"/>
        </w:rPr>
        <w:t>1</w:t>
      </w:r>
      <w:r w:rsidR="004B651F" w:rsidRPr="004B651F">
        <w:rPr>
          <w:rFonts w:ascii="SimSun" w:hAnsi="SimSun" w:cs="SimSun" w:hint="eastAsia"/>
          <w:iCs/>
          <w:sz w:val="24"/>
          <w:szCs w:val="24"/>
          <w:lang w:eastAsia="zh-CN"/>
        </w:rPr>
        <w:t>日第</w:t>
      </w:r>
      <w:r w:rsidR="004B651F">
        <w:fldChar w:fldCharType="begin"/>
      </w:r>
      <w:r w:rsidR="004B651F">
        <w:instrText>HYPERLINK "https://www.cbd.int/decisions/np-mop/?m=np-mop-05"</w:instrText>
      </w:r>
      <w:r w:rsidR="004B651F">
        <w:fldChar w:fldCharType="separate"/>
      </w:r>
      <w:r w:rsidR="004B651F" w:rsidRPr="004B651F">
        <w:rPr>
          <w:rStyle w:val="Hyperlink"/>
          <w:rFonts w:eastAsia="Times New Roman"/>
          <w:iCs/>
          <w:sz w:val="24"/>
          <w:szCs w:val="24"/>
          <w:lang w:eastAsia="zh-CN"/>
        </w:rPr>
        <w:t>NP-5/2</w:t>
      </w:r>
      <w:r w:rsidR="004B651F">
        <w:fldChar w:fldCharType="end"/>
      </w:r>
      <w:r w:rsidR="004B651F" w:rsidRPr="004B651F">
        <w:rPr>
          <w:rFonts w:ascii="SimSun" w:hAnsi="SimSun" w:cs="SimSun" w:hint="eastAsia"/>
          <w:iCs/>
          <w:sz w:val="24"/>
          <w:szCs w:val="24"/>
          <w:lang w:eastAsia="zh-CN"/>
        </w:rPr>
        <w:t>号决定；</w:t>
      </w:r>
    </w:p>
    <w:p w14:paraId="24B3D8A2" w14:textId="5C6FE47D" w:rsidR="00A64A31" w:rsidRPr="008C2ED6" w:rsidRDefault="008F6AFE" w:rsidP="004153E8">
      <w:pPr>
        <w:pStyle w:val="CBDNormalNoNumber"/>
        <w:tabs>
          <w:tab w:val="clear" w:pos="567"/>
          <w:tab w:val="clear" w:pos="1134"/>
          <w:tab w:val="clear" w:pos="1701"/>
          <w:tab w:val="clear" w:pos="2268"/>
          <w:tab w:val="clear" w:pos="2835"/>
          <w:tab w:val="clear" w:pos="3402"/>
        </w:tabs>
        <w:ind w:left="979" w:firstLine="490"/>
        <w:jc w:val="left"/>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004B71BE" w:rsidRPr="004B71BE">
        <w:rPr>
          <w:rFonts w:ascii="KaiTi" w:eastAsia="KaiTi" w:hAnsi="KaiTi"/>
          <w:sz w:val="24"/>
          <w:lang w:eastAsia="zh-CN"/>
        </w:rPr>
        <w:t>邀请</w:t>
      </w:r>
      <w:r w:rsidR="004B71BE" w:rsidRPr="004B71BE">
        <w:rPr>
          <w:sz w:val="24"/>
          <w:lang w:eastAsia="zh-CN"/>
        </w:rPr>
        <w:t>国际组织、区域开发银行、其他方案和举措以及缔约方和工业界：</w:t>
      </w:r>
    </w:p>
    <w:p w14:paraId="228A8549" w14:textId="77777777" w:rsidR="00A64A31" w:rsidRPr="004B71BE" w:rsidRDefault="008F6AFE" w:rsidP="00065535">
      <w:pPr>
        <w:pStyle w:val="CBDNormalNoNumber"/>
        <w:tabs>
          <w:tab w:val="clear" w:pos="567"/>
          <w:tab w:val="clear" w:pos="1134"/>
          <w:tab w:val="clear" w:pos="1701"/>
          <w:tab w:val="clear" w:pos="2268"/>
          <w:tab w:val="clear" w:pos="2835"/>
          <w:tab w:val="clear" w:pos="3402"/>
        </w:tabs>
        <w:ind w:left="979" w:firstLine="490"/>
        <w:rPr>
          <w:kern w:val="22"/>
          <w:sz w:val="24"/>
          <w:u w:color="000000"/>
          <w:bdr w:val="nil"/>
          <w:lang w:eastAsia="zh-CN"/>
        </w:rPr>
      </w:pPr>
      <w:r w:rsidRPr="004B71BE">
        <w:rPr>
          <w:kern w:val="22"/>
          <w:sz w:val="24"/>
          <w:u w:color="000000"/>
          <w:bdr w:val="nil"/>
          <w:lang w:eastAsia="zh-CN"/>
        </w:rPr>
        <w:t>(a)</w:t>
      </w:r>
      <w:r w:rsidRPr="004B71BE">
        <w:rPr>
          <w:kern w:val="22"/>
          <w:sz w:val="24"/>
          <w:u w:color="000000"/>
          <w:bdr w:val="nil"/>
          <w:lang w:eastAsia="zh-CN"/>
        </w:rPr>
        <w:tab/>
      </w:r>
      <w:r w:rsidR="004B71BE" w:rsidRPr="004B71BE">
        <w:rPr>
          <w:bCs/>
          <w:kern w:val="22"/>
          <w:sz w:val="24"/>
          <w:u w:color="000000"/>
          <w:bdr w:val="nil"/>
          <w:lang w:eastAsia="zh-CN"/>
        </w:rPr>
        <w:t>酌情提供更多资金和实物捐助，用于支持执行《关于获取遗传资源和公正和公平分享其利用所产生惠益的名古屋议定书》；</w:t>
      </w:r>
    </w:p>
    <w:p w14:paraId="37281178" w14:textId="77777777" w:rsidR="00DC1968" w:rsidRPr="004B71BE" w:rsidRDefault="008F6AFE" w:rsidP="00065535">
      <w:pPr>
        <w:pStyle w:val="CBDNormalNoNumber"/>
        <w:tabs>
          <w:tab w:val="clear" w:pos="567"/>
          <w:tab w:val="clear" w:pos="1134"/>
          <w:tab w:val="clear" w:pos="1701"/>
          <w:tab w:val="clear" w:pos="2268"/>
          <w:tab w:val="clear" w:pos="2835"/>
          <w:tab w:val="clear" w:pos="3402"/>
        </w:tabs>
        <w:ind w:left="979" w:firstLine="490"/>
        <w:rPr>
          <w:kern w:val="22"/>
          <w:sz w:val="24"/>
          <w:u w:color="000000"/>
          <w:bdr w:val="nil"/>
          <w:lang w:eastAsia="zh-CN"/>
        </w:rPr>
      </w:pPr>
      <w:r w:rsidRPr="008C2ED6">
        <w:rPr>
          <w:rFonts w:eastAsia="Arial Unicode MS"/>
          <w:color w:val="000000"/>
          <w:kern w:val="22"/>
          <w:sz w:val="24"/>
          <w:u w:color="000000"/>
          <w:bdr w:val="nil"/>
          <w:lang w:eastAsia="zh-CN"/>
        </w:rPr>
        <w:lastRenderedPageBreak/>
        <w:t>(b)</w:t>
      </w:r>
      <w:r w:rsidRPr="008C2ED6">
        <w:rPr>
          <w:rFonts w:eastAsia="Arial Unicode MS"/>
          <w:color w:val="000000"/>
          <w:kern w:val="22"/>
          <w:sz w:val="24"/>
          <w:u w:color="000000"/>
          <w:bdr w:val="nil"/>
          <w:lang w:eastAsia="zh-CN"/>
        </w:rPr>
        <w:tab/>
      </w:r>
      <w:r w:rsidR="004B71BE" w:rsidRPr="004B71BE">
        <w:rPr>
          <w:bCs/>
          <w:kern w:val="22"/>
          <w:sz w:val="24"/>
          <w:u w:color="000000"/>
          <w:bdr w:val="nil"/>
          <w:lang w:eastAsia="zh-CN"/>
        </w:rPr>
        <w:t>考虑到《名古屋议定书》成效第二次评估和审查的</w:t>
      </w:r>
      <w:r w:rsidR="005A0902">
        <w:rPr>
          <w:bCs/>
          <w:kern w:val="22"/>
          <w:sz w:val="24"/>
          <w:u w:color="000000"/>
          <w:bdr w:val="nil"/>
          <w:lang w:eastAsia="zh-CN"/>
        </w:rPr>
        <w:t>关键结论和讯息</w:t>
      </w:r>
      <w:r w:rsidR="004B71BE" w:rsidRPr="004B71BE">
        <w:rPr>
          <w:bCs/>
          <w:kern w:val="22"/>
          <w:sz w:val="24"/>
          <w:u w:color="000000"/>
          <w:bdr w:val="nil"/>
          <w:lang w:eastAsia="zh-CN"/>
        </w:rPr>
        <w:t>，包括缔约方要求提供进一步支持的领域，以及为加强《议定书》的执行而可以在国家一级采取的指示性行动；</w:t>
      </w:r>
      <w:r w:rsidR="00037D4B" w:rsidRPr="004B71BE">
        <w:rPr>
          <w:rStyle w:val="FootnoteReference"/>
          <w:kern w:val="22"/>
          <w:sz w:val="24"/>
          <w:u w:color="000000"/>
          <w:bdr w:val="nil"/>
        </w:rPr>
        <w:footnoteReference w:id="31"/>
      </w:r>
      <w:r w:rsidR="00DC1968" w:rsidRPr="004B71BE">
        <w:rPr>
          <w:kern w:val="22"/>
          <w:sz w:val="24"/>
          <w:u w:color="000000"/>
          <w:bdr w:val="nil"/>
          <w:lang w:eastAsia="zh-CN"/>
        </w:rPr>
        <w:t xml:space="preserve"> </w:t>
      </w:r>
    </w:p>
    <w:p w14:paraId="1732FB2B" w14:textId="77777777" w:rsidR="003D6D9E" w:rsidRPr="004B71BE" w:rsidRDefault="008F6AFE" w:rsidP="00065535">
      <w:pPr>
        <w:pStyle w:val="CBDNormalNoNumber"/>
        <w:tabs>
          <w:tab w:val="clear" w:pos="567"/>
          <w:tab w:val="clear" w:pos="1134"/>
          <w:tab w:val="clear" w:pos="1701"/>
          <w:tab w:val="clear" w:pos="2268"/>
          <w:tab w:val="clear" w:pos="2835"/>
          <w:tab w:val="clear" w:pos="3402"/>
        </w:tabs>
        <w:ind w:left="979" w:firstLine="490"/>
        <w:rPr>
          <w:i/>
          <w:sz w:val="24"/>
          <w:szCs w:val="24"/>
          <w:lang w:eastAsia="zh-CN"/>
        </w:rPr>
      </w:pPr>
      <w:r w:rsidRPr="004B71BE">
        <w:rPr>
          <w:sz w:val="24"/>
          <w:szCs w:val="24"/>
          <w:lang w:eastAsia="zh-CN"/>
        </w:rPr>
        <w:t>3.</w:t>
      </w:r>
      <w:r w:rsidRPr="004B71BE">
        <w:rPr>
          <w:sz w:val="24"/>
          <w:szCs w:val="24"/>
          <w:lang w:eastAsia="zh-CN"/>
        </w:rPr>
        <w:tab/>
      </w:r>
      <w:r w:rsidR="00402810" w:rsidRPr="00402810">
        <w:rPr>
          <w:rFonts w:ascii="KaiTi" w:eastAsia="KaiTi" w:hAnsi="KaiTi"/>
          <w:sz w:val="24"/>
          <w:szCs w:val="24"/>
          <w:lang w:eastAsia="zh-CN"/>
        </w:rPr>
        <w:t>建议</w:t>
      </w:r>
      <w:r w:rsidR="00402810" w:rsidRPr="00402810">
        <w:rPr>
          <w:sz w:val="24"/>
          <w:szCs w:val="24"/>
          <w:lang w:eastAsia="zh-CN"/>
        </w:rPr>
        <w:t>缔约方大会在通过关于支持执行《名古屋议定书》的财务机制的指导意见时，邀请全球环境基金继续协助符合条件的缔约方执行《议定书》，同时考虑到第二次评估和审查的成果，鼓励利用全球和区域项目并为此提供资金；</w:t>
      </w:r>
    </w:p>
    <w:p w14:paraId="19DA5A8B" w14:textId="77777777" w:rsidR="000C0B23" w:rsidRPr="004B71BE" w:rsidRDefault="008F6AFE" w:rsidP="00065535">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4B71BE">
        <w:rPr>
          <w:sz w:val="24"/>
          <w:szCs w:val="24"/>
          <w:lang w:eastAsia="zh-CN"/>
        </w:rPr>
        <w:t>4.</w:t>
      </w:r>
      <w:r w:rsidRPr="004B71BE">
        <w:rPr>
          <w:sz w:val="24"/>
          <w:szCs w:val="24"/>
          <w:lang w:eastAsia="zh-CN"/>
        </w:rPr>
        <w:tab/>
      </w:r>
      <w:r w:rsidR="00402810" w:rsidRPr="00402810">
        <w:rPr>
          <w:rFonts w:ascii="KaiTi" w:eastAsia="KaiTi" w:hAnsi="KaiTi"/>
          <w:iCs/>
          <w:sz w:val="24"/>
          <w:szCs w:val="24"/>
          <w:lang w:eastAsia="zh-CN"/>
        </w:rPr>
        <w:t>请</w:t>
      </w:r>
      <w:r w:rsidR="00402810" w:rsidRPr="00402810">
        <w:rPr>
          <w:iCs/>
          <w:sz w:val="24"/>
          <w:szCs w:val="24"/>
          <w:lang w:eastAsia="zh-CN"/>
        </w:rPr>
        <w:t>执行秘书</w:t>
      </w:r>
      <w:r w:rsidR="00402810">
        <w:rPr>
          <w:rFonts w:hint="eastAsia"/>
          <w:iCs/>
          <w:sz w:val="24"/>
          <w:szCs w:val="24"/>
          <w:lang w:eastAsia="zh-CN"/>
        </w:rPr>
        <w:t>：</w:t>
      </w:r>
    </w:p>
    <w:p w14:paraId="68D049A1" w14:textId="77777777" w:rsidR="00742BAF" w:rsidRPr="00402810" w:rsidRDefault="008F6AFE" w:rsidP="00065535">
      <w:pPr>
        <w:pStyle w:val="CBDNormalNoNumber"/>
        <w:tabs>
          <w:tab w:val="clear" w:pos="567"/>
          <w:tab w:val="clear" w:pos="1134"/>
          <w:tab w:val="clear" w:pos="1701"/>
          <w:tab w:val="clear" w:pos="2268"/>
          <w:tab w:val="clear" w:pos="2835"/>
          <w:tab w:val="clear" w:pos="3402"/>
        </w:tabs>
        <w:ind w:left="979" w:firstLine="490"/>
        <w:rPr>
          <w:bCs/>
          <w:kern w:val="22"/>
          <w:sz w:val="24"/>
          <w:u w:color="000000"/>
          <w:bdr w:val="nil"/>
          <w:lang w:eastAsia="zh-CN"/>
        </w:rPr>
      </w:pPr>
      <w:r w:rsidRPr="00402810">
        <w:rPr>
          <w:bCs/>
          <w:kern w:val="22"/>
          <w:sz w:val="24"/>
          <w:u w:color="000000"/>
          <w:bdr w:val="nil"/>
          <w:lang w:eastAsia="zh-CN"/>
        </w:rPr>
        <w:t>(a)</w:t>
      </w:r>
      <w:r w:rsidRPr="00402810">
        <w:rPr>
          <w:bCs/>
          <w:kern w:val="22"/>
          <w:sz w:val="24"/>
          <w:u w:color="000000"/>
          <w:bdr w:val="nil"/>
          <w:lang w:eastAsia="zh-CN"/>
        </w:rPr>
        <w:tab/>
      </w:r>
      <w:r w:rsidR="007723EF" w:rsidRPr="007723EF">
        <w:rPr>
          <w:rFonts w:hint="eastAsia"/>
          <w:bCs/>
          <w:kern w:val="22"/>
          <w:sz w:val="24"/>
          <w:u w:color="000000"/>
          <w:bdr w:val="nil"/>
          <w:lang w:eastAsia="zh-CN"/>
        </w:rPr>
        <w:t>为</w:t>
      </w:r>
      <w:r w:rsidR="007723EF" w:rsidRPr="007723EF">
        <w:rPr>
          <w:bCs/>
          <w:kern w:val="22"/>
          <w:sz w:val="24"/>
          <w:u w:color="000000"/>
          <w:bdr w:val="nil"/>
          <w:lang w:eastAsia="zh-CN"/>
        </w:rPr>
        <w:t>执行《名古屋议定书》向缔约方、土著人民和地方社区传播关于现有财务资源和供资机会的信息；</w:t>
      </w:r>
    </w:p>
    <w:p w14:paraId="19A59C1A" w14:textId="77777777" w:rsidR="00742BAF" w:rsidRPr="007723EF" w:rsidRDefault="008F6AFE" w:rsidP="00065535">
      <w:pPr>
        <w:pStyle w:val="CBDNormalNoNumber"/>
        <w:tabs>
          <w:tab w:val="clear" w:pos="567"/>
          <w:tab w:val="clear" w:pos="1134"/>
          <w:tab w:val="clear" w:pos="1701"/>
          <w:tab w:val="clear" w:pos="2268"/>
          <w:tab w:val="clear" w:pos="2835"/>
          <w:tab w:val="clear" w:pos="3402"/>
        </w:tabs>
        <w:ind w:left="979" w:firstLine="490"/>
        <w:rPr>
          <w:bCs/>
          <w:kern w:val="22"/>
          <w:sz w:val="24"/>
          <w:u w:color="000000"/>
          <w:bdr w:val="nil"/>
          <w:lang w:eastAsia="zh-CN"/>
        </w:rPr>
      </w:pPr>
      <w:r w:rsidRPr="007723EF">
        <w:rPr>
          <w:bCs/>
          <w:kern w:val="22"/>
          <w:sz w:val="24"/>
          <w:u w:color="000000"/>
          <w:bdr w:val="nil"/>
          <w:lang w:eastAsia="zh-CN"/>
        </w:rPr>
        <w:t>(b)</w:t>
      </w:r>
      <w:r w:rsidRPr="007723EF">
        <w:rPr>
          <w:bCs/>
          <w:kern w:val="22"/>
          <w:sz w:val="24"/>
          <w:u w:color="000000"/>
          <w:bdr w:val="nil"/>
          <w:lang w:eastAsia="zh-CN"/>
        </w:rPr>
        <w:tab/>
      </w:r>
      <w:r w:rsidR="007723EF" w:rsidRPr="007723EF">
        <w:rPr>
          <w:bCs/>
          <w:kern w:val="22"/>
          <w:sz w:val="24"/>
          <w:u w:color="000000"/>
          <w:bdr w:val="nil"/>
          <w:lang w:eastAsia="zh-CN"/>
        </w:rPr>
        <w:t>在编写全球环境基金信托基金第十增资期</w:t>
      </w:r>
      <w:r w:rsidR="007723EF" w:rsidRPr="007723EF">
        <w:rPr>
          <w:bCs/>
          <w:kern w:val="22"/>
          <w:sz w:val="24"/>
          <w:u w:color="000000"/>
          <w:bdr w:val="nil"/>
          <w:lang w:val="en-US" w:eastAsia="zh-CN"/>
        </w:rPr>
        <w:t>成果导向四年期方案重点框架</w:t>
      </w:r>
      <w:r w:rsidR="007723EF" w:rsidRPr="007723EF">
        <w:rPr>
          <w:bCs/>
          <w:kern w:val="22"/>
          <w:sz w:val="24"/>
          <w:u w:color="000000"/>
          <w:bdr w:val="nil"/>
          <w:lang w:eastAsia="zh-CN"/>
        </w:rPr>
        <w:t>相关文件</w:t>
      </w:r>
      <w:r w:rsidR="007723EF" w:rsidRPr="007723EF">
        <w:rPr>
          <w:rFonts w:hint="eastAsia"/>
          <w:bCs/>
          <w:kern w:val="22"/>
          <w:sz w:val="24"/>
          <w:u w:color="000000"/>
          <w:bdr w:val="nil"/>
          <w:lang w:eastAsia="zh-CN"/>
        </w:rPr>
        <w:t>，以便</w:t>
      </w:r>
      <w:r w:rsidR="007723EF" w:rsidRPr="007723EF">
        <w:rPr>
          <w:bCs/>
          <w:kern w:val="22"/>
          <w:sz w:val="24"/>
          <w:u w:color="000000"/>
          <w:bdr w:val="nil"/>
          <w:lang w:eastAsia="zh-CN"/>
        </w:rPr>
        <w:t>提交作为名古屋议定书缔约方会议的缔约方大会第七次会议审议时，考虑到第二次评估和审查的结果。</w:t>
      </w:r>
    </w:p>
    <w:p w14:paraId="01625988" w14:textId="77777777" w:rsidR="00037D4B" w:rsidRPr="004B71BE" w:rsidRDefault="00037D4B" w:rsidP="008C2ED6">
      <w:pPr>
        <w:tabs>
          <w:tab w:val="clear" w:pos="567"/>
          <w:tab w:val="clear" w:pos="1134"/>
          <w:tab w:val="clear" w:pos="1701"/>
          <w:tab w:val="clear" w:pos="2268"/>
        </w:tabs>
        <w:spacing w:after="160" w:line="259" w:lineRule="auto"/>
        <w:jc w:val="left"/>
        <w:rPr>
          <w:i/>
          <w:sz w:val="24"/>
          <w:szCs w:val="24"/>
          <w:lang w:eastAsia="zh-CN"/>
        </w:rPr>
      </w:pPr>
      <w:r w:rsidRPr="004B71BE">
        <w:rPr>
          <w:i/>
          <w:sz w:val="24"/>
          <w:szCs w:val="24"/>
          <w:lang w:eastAsia="zh-CN"/>
        </w:rPr>
        <w:br w:type="page"/>
      </w:r>
    </w:p>
    <w:p w14:paraId="35115FD8" w14:textId="77777777" w:rsidR="00AB64EF" w:rsidRPr="004B71BE" w:rsidRDefault="007723EF" w:rsidP="008C2ED6">
      <w:pPr>
        <w:pStyle w:val="CBDAnnex"/>
        <w:tabs>
          <w:tab w:val="clear" w:pos="567"/>
          <w:tab w:val="clear" w:pos="1134"/>
          <w:tab w:val="clear" w:pos="1701"/>
          <w:tab w:val="clear" w:pos="2268"/>
          <w:tab w:val="clear" w:pos="2835"/>
          <w:tab w:val="clear" w:pos="3402"/>
        </w:tabs>
        <w:rPr>
          <w:u w:color="000000"/>
          <w:bdr w:val="nil"/>
          <w:lang w:eastAsia="zh-CN"/>
        </w:rPr>
      </w:pPr>
      <w:r>
        <w:rPr>
          <w:rFonts w:hint="eastAsia"/>
          <w:u w:color="000000"/>
          <w:bdr w:val="nil"/>
          <w:lang w:eastAsia="zh-CN"/>
        </w:rPr>
        <w:lastRenderedPageBreak/>
        <w:t>附件一</w:t>
      </w:r>
    </w:p>
    <w:p w14:paraId="7696A61A" w14:textId="77777777" w:rsidR="00CD1BA4" w:rsidRPr="004B71BE" w:rsidRDefault="005A0902" w:rsidP="008C2ED6">
      <w:pPr>
        <w:pStyle w:val="CBDAnnex"/>
        <w:tabs>
          <w:tab w:val="clear" w:pos="567"/>
          <w:tab w:val="clear" w:pos="1134"/>
          <w:tab w:val="clear" w:pos="1701"/>
          <w:tab w:val="clear" w:pos="2268"/>
          <w:tab w:val="clear" w:pos="2835"/>
          <w:tab w:val="clear" w:pos="3402"/>
        </w:tabs>
        <w:rPr>
          <w:u w:color="000000"/>
          <w:bdr w:val="nil"/>
          <w:lang w:eastAsia="zh-CN"/>
        </w:rPr>
      </w:pPr>
      <w:r>
        <w:rPr>
          <w:rFonts w:hint="eastAsia"/>
          <w:u w:color="000000"/>
          <w:bdr w:val="nil"/>
          <w:lang w:eastAsia="zh-CN"/>
        </w:rPr>
        <w:t>关键结论和讯息</w:t>
      </w:r>
    </w:p>
    <w:p w14:paraId="0C6F277A" w14:textId="0DD66D24" w:rsidR="006E04A3" w:rsidRPr="004B71BE" w:rsidRDefault="005A0902" w:rsidP="008C2ED6">
      <w:pPr>
        <w:keepNext/>
        <w:keepLines/>
        <w:tabs>
          <w:tab w:val="clear" w:pos="567"/>
          <w:tab w:val="clear" w:pos="1134"/>
          <w:tab w:val="clear" w:pos="1701"/>
          <w:tab w:val="clear" w:pos="2268"/>
        </w:tabs>
        <w:spacing w:before="120" w:after="120"/>
        <w:jc w:val="left"/>
        <w:outlineLvl w:val="1"/>
        <w:rPr>
          <w:b/>
          <w:bCs/>
          <w:sz w:val="24"/>
          <w:szCs w:val="24"/>
          <w:lang w:eastAsia="zh-CN"/>
        </w:rPr>
      </w:pPr>
      <w:r>
        <w:rPr>
          <w:rFonts w:hint="eastAsia"/>
          <w:b/>
          <w:bCs/>
          <w:sz w:val="24"/>
          <w:szCs w:val="24"/>
          <w:lang w:eastAsia="zh-CN"/>
        </w:rPr>
        <w:t>要点</w:t>
      </w:r>
      <w:r w:rsidR="00CC35D7" w:rsidRPr="004B71BE">
        <w:rPr>
          <w:b/>
          <w:bCs/>
          <w:sz w:val="24"/>
          <w:szCs w:val="24"/>
          <w:lang w:eastAsia="zh-CN"/>
        </w:rPr>
        <w:t>(a)</w:t>
      </w:r>
      <w:r>
        <w:rPr>
          <w:rFonts w:hint="eastAsia"/>
          <w:b/>
          <w:bCs/>
          <w:sz w:val="24"/>
          <w:szCs w:val="24"/>
          <w:lang w:eastAsia="zh-CN"/>
        </w:rPr>
        <w:t>：</w:t>
      </w:r>
      <w:r w:rsidR="00B354CE" w:rsidRPr="00B354CE">
        <w:rPr>
          <w:b/>
          <w:bCs/>
          <w:sz w:val="24"/>
          <w:szCs w:val="24"/>
          <w:lang w:eastAsia="zh-CN"/>
        </w:rPr>
        <w:t>执行《名古屋议定书》条款和履行缔约方相关义务的程度，包括评估缔约方在为执行《议定书》建立体制结构以及制订获取和惠益分享措施方面的进展情况</w:t>
      </w:r>
    </w:p>
    <w:p w14:paraId="1F4A1E1B" w14:textId="77777777" w:rsidR="001C2D55" w:rsidRPr="0020597F" w:rsidRDefault="00FE025A"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color w:val="000080"/>
          <w:kern w:val="22"/>
          <w:sz w:val="24"/>
          <w:lang w:eastAsia="zh-CN"/>
        </w:rPr>
      </w:pPr>
      <w:r w:rsidRPr="000C0967">
        <w:rPr>
          <w:kern w:val="22"/>
          <w:sz w:val="24"/>
          <w:lang w:eastAsia="zh-CN"/>
        </w:rPr>
        <w:t>2018</w:t>
      </w:r>
      <w:r w:rsidRPr="000C0967">
        <w:rPr>
          <w:kern w:val="22"/>
          <w:sz w:val="24"/>
          <w:lang w:eastAsia="zh-CN"/>
        </w:rPr>
        <w:t>年</w:t>
      </w:r>
      <w:r w:rsidRPr="000C0967">
        <w:rPr>
          <w:kern w:val="22"/>
          <w:sz w:val="24"/>
          <w:lang w:eastAsia="zh-CN"/>
        </w:rPr>
        <w:t>2</w:t>
      </w:r>
      <w:r w:rsidRPr="000C0967">
        <w:rPr>
          <w:kern w:val="22"/>
          <w:sz w:val="24"/>
          <w:lang w:eastAsia="zh-CN"/>
        </w:rPr>
        <w:t>月以来，有</w:t>
      </w:r>
      <w:r w:rsidRPr="000C0967">
        <w:rPr>
          <w:kern w:val="22"/>
          <w:sz w:val="24"/>
          <w:lang w:eastAsia="zh-CN"/>
        </w:rPr>
        <w:t>37</w:t>
      </w:r>
      <w:r w:rsidRPr="000C0967">
        <w:rPr>
          <w:kern w:val="22"/>
          <w:sz w:val="24"/>
          <w:lang w:eastAsia="zh-CN"/>
        </w:rPr>
        <w:t>个国家批准了《名古屋议定书》，因此，截至</w:t>
      </w:r>
      <w:r w:rsidRPr="000C0967">
        <w:rPr>
          <w:kern w:val="22"/>
          <w:sz w:val="24"/>
          <w:lang w:eastAsia="zh-CN"/>
        </w:rPr>
        <w:t>2026</w:t>
      </w:r>
      <w:r w:rsidRPr="000C0967">
        <w:rPr>
          <w:kern w:val="22"/>
          <w:sz w:val="24"/>
          <w:lang w:eastAsia="zh-CN"/>
        </w:rPr>
        <w:t>年</w:t>
      </w:r>
      <w:r w:rsidRPr="000C0967">
        <w:rPr>
          <w:kern w:val="22"/>
          <w:sz w:val="24"/>
          <w:lang w:eastAsia="zh-CN"/>
        </w:rPr>
        <w:t>3</w:t>
      </w:r>
      <w:r w:rsidRPr="000C0967">
        <w:rPr>
          <w:kern w:val="22"/>
          <w:sz w:val="24"/>
          <w:lang w:eastAsia="zh-CN"/>
        </w:rPr>
        <w:t>月</w:t>
      </w:r>
      <w:r w:rsidRPr="000C0967">
        <w:rPr>
          <w:kern w:val="22"/>
          <w:sz w:val="24"/>
          <w:lang w:eastAsia="zh-CN"/>
        </w:rPr>
        <w:t>9</w:t>
      </w:r>
      <w:r w:rsidRPr="000C0967">
        <w:rPr>
          <w:kern w:val="22"/>
          <w:sz w:val="24"/>
          <w:lang w:eastAsia="zh-CN"/>
        </w:rPr>
        <w:t>日，《议定书》的缔约方总数达到</w:t>
      </w:r>
      <w:r w:rsidRPr="000C0967">
        <w:rPr>
          <w:kern w:val="22"/>
          <w:sz w:val="24"/>
          <w:lang w:eastAsia="zh-CN"/>
        </w:rPr>
        <w:t>142</w:t>
      </w:r>
      <w:r w:rsidRPr="000C0967">
        <w:rPr>
          <w:kern w:val="22"/>
          <w:sz w:val="24"/>
          <w:lang w:eastAsia="zh-CN"/>
        </w:rPr>
        <w:t>个。</w:t>
      </w:r>
      <w:r w:rsidR="001C2D55" w:rsidRPr="000C0967">
        <w:rPr>
          <w:kern w:val="22"/>
          <w:sz w:val="24"/>
          <w:lang w:eastAsia="zh-CN"/>
        </w:rPr>
        <w:t xml:space="preserve"> </w:t>
      </w:r>
    </w:p>
    <w:p w14:paraId="7971C0C8" w14:textId="6B0E1612" w:rsidR="007C6E6B" w:rsidRPr="00756415" w:rsidRDefault="00FE025A" w:rsidP="008D5F14">
      <w:pPr>
        <w:pStyle w:val="ListParagraph"/>
        <w:numPr>
          <w:ilvl w:val="0"/>
          <w:numId w:val="21"/>
        </w:numPr>
        <w:tabs>
          <w:tab w:val="clear" w:pos="567"/>
          <w:tab w:val="clear" w:pos="1134"/>
          <w:tab w:val="clear" w:pos="1701"/>
          <w:tab w:val="clear" w:pos="2268"/>
        </w:tabs>
        <w:ind w:left="490"/>
        <w:rPr>
          <w:kern w:val="22"/>
          <w:sz w:val="24"/>
          <w:lang w:eastAsia="zh-CN"/>
        </w:rPr>
      </w:pPr>
      <w:r w:rsidRPr="00756415">
        <w:rPr>
          <w:kern w:val="22"/>
          <w:sz w:val="24"/>
          <w:lang w:eastAsia="zh-CN"/>
        </w:rPr>
        <w:t>根据更新的指标数据，与</w:t>
      </w:r>
      <w:r w:rsidRPr="00756415">
        <w:rPr>
          <w:kern w:val="22"/>
          <w:sz w:val="24"/>
          <w:lang w:eastAsia="zh-CN"/>
        </w:rPr>
        <w:t>2018</w:t>
      </w:r>
      <w:r w:rsidRPr="00756415">
        <w:rPr>
          <w:kern w:val="22"/>
          <w:sz w:val="24"/>
          <w:lang w:eastAsia="zh-CN"/>
        </w:rPr>
        <w:t>年</w:t>
      </w:r>
      <w:r w:rsidRPr="00756415">
        <w:rPr>
          <w:kern w:val="22"/>
          <w:sz w:val="24"/>
          <w:lang w:eastAsia="zh-CN"/>
        </w:rPr>
        <w:t>2</w:t>
      </w:r>
      <w:r w:rsidRPr="00756415">
        <w:rPr>
          <w:kern w:val="22"/>
          <w:sz w:val="24"/>
          <w:lang w:eastAsia="zh-CN"/>
        </w:rPr>
        <w:t>月的数据相比，在为推进</w:t>
      </w:r>
      <w:r w:rsidRPr="00756415">
        <w:rPr>
          <w:rFonts w:hint="eastAsia"/>
          <w:kern w:val="22"/>
          <w:sz w:val="24"/>
          <w:lang w:eastAsia="zh-CN"/>
        </w:rPr>
        <w:t>执行</w:t>
      </w:r>
      <w:r w:rsidRPr="00756415">
        <w:rPr>
          <w:kern w:val="22"/>
          <w:sz w:val="24"/>
          <w:lang w:eastAsia="zh-CN"/>
        </w:rPr>
        <w:t>《名古屋议定书》</w:t>
      </w:r>
      <w:r w:rsidRPr="00756415">
        <w:rPr>
          <w:rFonts w:hint="eastAsia"/>
          <w:kern w:val="22"/>
          <w:sz w:val="24"/>
          <w:lang w:eastAsia="zh-CN"/>
        </w:rPr>
        <w:t>而</w:t>
      </w:r>
      <w:r w:rsidRPr="00756415">
        <w:rPr>
          <w:kern w:val="22"/>
          <w:sz w:val="24"/>
          <w:lang w:eastAsia="zh-CN"/>
        </w:rPr>
        <w:t>奠定</w:t>
      </w:r>
      <w:r w:rsidRPr="00756415">
        <w:rPr>
          <w:rFonts w:hint="eastAsia"/>
          <w:kern w:val="22"/>
          <w:sz w:val="24"/>
          <w:lang w:eastAsia="zh-CN"/>
        </w:rPr>
        <w:t>法律</w:t>
      </w:r>
      <w:r w:rsidRPr="00756415">
        <w:rPr>
          <w:kern w:val="22"/>
          <w:sz w:val="24"/>
          <w:lang w:eastAsia="zh-CN"/>
        </w:rPr>
        <w:t>、行政和政策基础方面取得了重大进展，包括指定国家</w:t>
      </w:r>
      <w:r w:rsidRPr="00756415">
        <w:rPr>
          <w:rFonts w:hint="eastAsia"/>
          <w:kern w:val="22"/>
          <w:sz w:val="24"/>
          <w:lang w:eastAsia="zh-CN"/>
        </w:rPr>
        <w:t>联络点</w:t>
      </w:r>
      <w:r w:rsidRPr="00756415">
        <w:rPr>
          <w:kern w:val="22"/>
          <w:sz w:val="24"/>
          <w:lang w:eastAsia="zh-CN"/>
        </w:rPr>
        <w:t>和国家主管</w:t>
      </w:r>
      <w:r w:rsidRPr="00756415">
        <w:rPr>
          <w:rFonts w:hint="eastAsia"/>
          <w:kern w:val="22"/>
          <w:sz w:val="24"/>
          <w:lang w:eastAsia="zh-CN"/>
        </w:rPr>
        <w:t>当局</w:t>
      </w:r>
      <w:r w:rsidRPr="00756415">
        <w:rPr>
          <w:kern w:val="22"/>
          <w:sz w:val="24"/>
          <w:lang w:eastAsia="zh-CN"/>
        </w:rPr>
        <w:t>，</w:t>
      </w:r>
      <w:r w:rsidRPr="00756415">
        <w:rPr>
          <w:rFonts w:hint="eastAsia"/>
          <w:kern w:val="22"/>
          <w:sz w:val="24"/>
          <w:lang w:eastAsia="zh-CN"/>
        </w:rPr>
        <w:t>通过</w:t>
      </w:r>
      <w:r w:rsidRPr="00756415">
        <w:rPr>
          <w:kern w:val="22"/>
          <w:sz w:val="24"/>
          <w:lang w:eastAsia="zh-CN"/>
        </w:rPr>
        <w:t>获取和惠益分享的</w:t>
      </w:r>
      <w:r w:rsidRPr="00756415">
        <w:rPr>
          <w:rFonts w:hint="eastAsia"/>
          <w:kern w:val="22"/>
          <w:sz w:val="24"/>
          <w:lang w:eastAsia="zh-CN"/>
        </w:rPr>
        <w:t>法律</w:t>
      </w:r>
      <w:r w:rsidRPr="00756415">
        <w:rPr>
          <w:kern w:val="22"/>
          <w:sz w:val="24"/>
          <w:lang w:eastAsia="zh-CN"/>
        </w:rPr>
        <w:t>、行政和政策措施</w:t>
      </w:r>
      <w:r w:rsidRPr="00756415">
        <w:rPr>
          <w:rFonts w:hint="eastAsia"/>
          <w:kern w:val="22"/>
          <w:sz w:val="24"/>
          <w:lang w:eastAsia="zh-CN"/>
        </w:rPr>
        <w:t>等</w:t>
      </w:r>
      <w:r w:rsidRPr="00756415">
        <w:rPr>
          <w:kern w:val="22"/>
          <w:sz w:val="24"/>
          <w:lang w:eastAsia="zh-CN"/>
        </w:rPr>
        <w:t>，尽管各区域的进展不均衡。对检查点的作用有不同的理解；指定和运作</w:t>
      </w:r>
      <w:r w:rsidRPr="00756415">
        <w:rPr>
          <w:rFonts w:hint="eastAsia"/>
          <w:kern w:val="22"/>
          <w:sz w:val="24"/>
          <w:lang w:eastAsia="zh-CN"/>
        </w:rPr>
        <w:t>检查点</w:t>
      </w:r>
      <w:r w:rsidRPr="00756415">
        <w:rPr>
          <w:kern w:val="22"/>
          <w:sz w:val="24"/>
          <w:lang w:eastAsia="zh-CN"/>
        </w:rPr>
        <w:t>对许多缔约方是一个挑战；</w:t>
      </w:r>
      <w:r w:rsidRPr="00756415">
        <w:rPr>
          <w:rFonts w:hint="eastAsia"/>
          <w:kern w:val="22"/>
          <w:sz w:val="24"/>
          <w:lang w:eastAsia="zh-CN"/>
        </w:rPr>
        <w:t>该领域</w:t>
      </w:r>
      <w:r w:rsidRPr="00756415">
        <w:rPr>
          <w:kern w:val="22"/>
          <w:sz w:val="24"/>
          <w:lang w:eastAsia="zh-CN"/>
        </w:rPr>
        <w:t>进展有限</w:t>
      </w:r>
      <w:r w:rsidRPr="00756415">
        <w:rPr>
          <w:rFonts w:hint="eastAsia"/>
          <w:kern w:val="22"/>
          <w:sz w:val="24"/>
          <w:lang w:eastAsia="zh-CN"/>
        </w:rPr>
        <w:t>，</w:t>
      </w:r>
      <w:r w:rsidRPr="00756415">
        <w:rPr>
          <w:kern w:val="22"/>
          <w:sz w:val="24"/>
          <w:lang w:eastAsia="zh-CN"/>
        </w:rPr>
        <w:t>令人</w:t>
      </w:r>
      <w:r w:rsidRPr="00756415">
        <w:rPr>
          <w:rFonts w:hint="eastAsia"/>
          <w:kern w:val="22"/>
          <w:sz w:val="24"/>
          <w:lang w:eastAsia="zh-CN"/>
        </w:rPr>
        <w:t>关切</w:t>
      </w:r>
      <w:r w:rsidRPr="00756415">
        <w:rPr>
          <w:kern w:val="22"/>
          <w:sz w:val="24"/>
          <w:lang w:eastAsia="zh-CN"/>
        </w:rPr>
        <w:t>。在这方面，信息显示许多缔约方仍需采取进一步措施，使《名古屋议定书》充分运作，将原则转化为实践。</w:t>
      </w:r>
    </w:p>
    <w:p w14:paraId="1BFDA3BB" w14:textId="77777777" w:rsidR="00525C96" w:rsidRPr="00756415" w:rsidRDefault="00FE025A"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t>指标数据</w:t>
      </w:r>
      <w:r w:rsidRPr="00756415">
        <w:rPr>
          <w:rFonts w:hint="eastAsia"/>
          <w:kern w:val="22"/>
          <w:sz w:val="24"/>
          <w:lang w:eastAsia="zh-CN"/>
        </w:rPr>
        <w:t>凸显了</w:t>
      </w:r>
      <w:r w:rsidRPr="00756415">
        <w:rPr>
          <w:kern w:val="22"/>
          <w:sz w:val="24"/>
          <w:lang w:eastAsia="zh-CN"/>
        </w:rPr>
        <w:t>缔约方在建立体制</w:t>
      </w:r>
      <w:r w:rsidRPr="00756415">
        <w:rPr>
          <w:rFonts w:hint="eastAsia"/>
          <w:kern w:val="22"/>
          <w:sz w:val="24"/>
          <w:lang w:eastAsia="zh-CN"/>
        </w:rPr>
        <w:t>机构</w:t>
      </w:r>
      <w:r w:rsidRPr="00756415">
        <w:rPr>
          <w:kern w:val="22"/>
          <w:sz w:val="24"/>
          <w:lang w:eastAsia="zh-CN"/>
        </w:rPr>
        <w:t>和制定获取和惠益分享措施方面取得的进展，但数据并未</w:t>
      </w:r>
      <w:r w:rsidRPr="00756415">
        <w:rPr>
          <w:rFonts w:hint="eastAsia"/>
          <w:kern w:val="22"/>
          <w:sz w:val="24"/>
          <w:lang w:eastAsia="zh-CN"/>
        </w:rPr>
        <w:t>解释</w:t>
      </w:r>
      <w:r w:rsidRPr="00756415">
        <w:rPr>
          <w:kern w:val="22"/>
          <w:sz w:val="24"/>
          <w:lang w:eastAsia="zh-CN"/>
        </w:rPr>
        <w:t>这些机构和措施</w:t>
      </w:r>
      <w:r w:rsidRPr="00756415">
        <w:rPr>
          <w:rFonts w:hint="eastAsia"/>
          <w:kern w:val="22"/>
          <w:sz w:val="24"/>
          <w:lang w:eastAsia="zh-CN"/>
        </w:rPr>
        <w:t>是否已投入运作，</w:t>
      </w:r>
      <w:r w:rsidRPr="00756415">
        <w:rPr>
          <w:kern w:val="22"/>
          <w:sz w:val="24"/>
          <w:lang w:eastAsia="zh-CN"/>
        </w:rPr>
        <w:t>在实现《议定书》目标方面</w:t>
      </w:r>
      <w:r w:rsidRPr="00756415">
        <w:rPr>
          <w:rFonts w:hint="eastAsia"/>
          <w:kern w:val="22"/>
          <w:sz w:val="24"/>
          <w:lang w:eastAsia="zh-CN"/>
        </w:rPr>
        <w:t>的效果如何</w:t>
      </w:r>
      <w:r w:rsidRPr="00756415">
        <w:rPr>
          <w:kern w:val="22"/>
          <w:sz w:val="24"/>
          <w:lang w:eastAsia="zh-CN"/>
        </w:rPr>
        <w:t>。令人关切的是，许多缔约方</w:t>
      </w:r>
      <w:r w:rsidRPr="00756415">
        <w:rPr>
          <w:rFonts w:hint="eastAsia"/>
          <w:kern w:val="22"/>
          <w:sz w:val="24"/>
          <w:lang w:eastAsia="zh-CN"/>
        </w:rPr>
        <w:t>手中有信息但</w:t>
      </w:r>
      <w:r w:rsidRPr="00756415">
        <w:rPr>
          <w:kern w:val="22"/>
          <w:sz w:val="24"/>
          <w:lang w:eastAsia="zh-CN"/>
        </w:rPr>
        <w:t>尚未按照《议定书》第</w:t>
      </w:r>
      <w:r w:rsidRPr="00756415">
        <w:rPr>
          <w:kern w:val="22"/>
          <w:sz w:val="24"/>
          <w:lang w:eastAsia="zh-CN"/>
        </w:rPr>
        <w:t>14</w:t>
      </w:r>
      <w:r w:rsidRPr="00756415">
        <w:rPr>
          <w:kern w:val="22"/>
          <w:sz w:val="24"/>
          <w:lang w:eastAsia="zh-CN"/>
        </w:rPr>
        <w:t>条的要求在获取和惠益分享信息交换所</w:t>
      </w:r>
      <w:r w:rsidRPr="00756415">
        <w:rPr>
          <w:rFonts w:hint="eastAsia"/>
          <w:kern w:val="22"/>
          <w:sz w:val="24"/>
          <w:lang w:eastAsia="zh-CN"/>
        </w:rPr>
        <w:t>发布</w:t>
      </w:r>
      <w:r w:rsidRPr="00756415">
        <w:rPr>
          <w:kern w:val="22"/>
          <w:sz w:val="24"/>
          <w:lang w:eastAsia="zh-CN"/>
        </w:rPr>
        <w:t>。</w:t>
      </w:r>
    </w:p>
    <w:p w14:paraId="6C7F0623" w14:textId="77777777" w:rsidR="00525C96" w:rsidRPr="00756415" w:rsidRDefault="00FE025A"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t>人力资源和能力不足、国家</w:t>
      </w:r>
      <w:r w:rsidRPr="00756415">
        <w:rPr>
          <w:rFonts w:hint="eastAsia"/>
          <w:kern w:val="22"/>
          <w:sz w:val="24"/>
          <w:lang w:eastAsia="zh-CN"/>
        </w:rPr>
        <w:t>联络点</w:t>
      </w:r>
      <w:r w:rsidRPr="00756415">
        <w:rPr>
          <w:kern w:val="22"/>
          <w:sz w:val="24"/>
          <w:lang w:eastAsia="zh-CN"/>
        </w:rPr>
        <w:t>的多重作用和责任</w:t>
      </w:r>
      <w:r w:rsidRPr="00756415">
        <w:rPr>
          <w:rFonts w:hint="eastAsia"/>
          <w:kern w:val="22"/>
          <w:sz w:val="24"/>
          <w:lang w:eastAsia="zh-CN"/>
        </w:rPr>
        <w:t>、</w:t>
      </w:r>
      <w:r w:rsidRPr="00756415">
        <w:rPr>
          <w:kern w:val="22"/>
          <w:sz w:val="24"/>
          <w:lang w:eastAsia="zh-CN"/>
        </w:rPr>
        <w:t>不同当局或部委之间或国家主管当局和检查点之间的内部协调</w:t>
      </w:r>
      <w:r w:rsidRPr="00756415">
        <w:rPr>
          <w:rFonts w:hint="eastAsia"/>
          <w:kern w:val="22"/>
          <w:sz w:val="24"/>
          <w:lang w:eastAsia="zh-CN"/>
        </w:rPr>
        <w:t>不够，都是</w:t>
      </w:r>
      <w:r w:rsidRPr="00756415">
        <w:rPr>
          <w:kern w:val="22"/>
          <w:sz w:val="24"/>
          <w:lang w:eastAsia="zh-CN"/>
        </w:rPr>
        <w:t>持续存在的挑战。</w:t>
      </w:r>
      <w:r w:rsidR="00525C96" w:rsidRPr="00756415">
        <w:rPr>
          <w:kern w:val="22"/>
          <w:sz w:val="24"/>
          <w:lang w:eastAsia="zh-CN"/>
        </w:rPr>
        <w:t xml:space="preserve"> </w:t>
      </w:r>
    </w:p>
    <w:p w14:paraId="601B584F" w14:textId="02100A54" w:rsidR="00525C96"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t>虽然</w:t>
      </w:r>
      <w:r w:rsidRPr="00756415">
        <w:rPr>
          <w:rFonts w:hint="eastAsia"/>
          <w:kern w:val="22"/>
          <w:sz w:val="24"/>
          <w:lang w:eastAsia="zh-CN"/>
        </w:rPr>
        <w:t>关于</w:t>
      </w:r>
      <w:r w:rsidRPr="00756415">
        <w:rPr>
          <w:kern w:val="22"/>
          <w:sz w:val="24"/>
          <w:lang w:eastAsia="zh-CN"/>
        </w:rPr>
        <w:t>第</w:t>
      </w:r>
      <w:r w:rsidRPr="00756415">
        <w:rPr>
          <w:rFonts w:hint="eastAsia"/>
          <w:kern w:val="22"/>
          <w:sz w:val="24"/>
          <w:lang w:eastAsia="zh-CN"/>
        </w:rPr>
        <w:t>6</w:t>
      </w:r>
      <w:r w:rsidRPr="00756415">
        <w:rPr>
          <w:kern w:val="22"/>
          <w:sz w:val="24"/>
          <w:lang w:eastAsia="zh-CN"/>
        </w:rPr>
        <w:t>条执行情况的指标显示缔约方取得了重大进展，但各国在获取和惠益分享的要求和程序方面做法各不相同，给使用者带来了重大挑战，包括理解适用范围和术语以及在获得事先知情同意和许可以及谈判</w:t>
      </w:r>
      <w:r w:rsidR="00E31BFB">
        <w:rPr>
          <w:rFonts w:hint="eastAsia"/>
          <w:kern w:val="22"/>
          <w:sz w:val="24"/>
          <w:lang w:eastAsia="zh-CN"/>
        </w:rPr>
        <w:t>达成</w:t>
      </w:r>
      <w:r w:rsidR="00FC2621">
        <w:rPr>
          <w:kern w:val="22"/>
          <w:sz w:val="24"/>
          <w:lang w:eastAsia="zh-CN"/>
        </w:rPr>
        <w:t>共同商定条件</w:t>
      </w:r>
      <w:r w:rsidRPr="00756415">
        <w:rPr>
          <w:kern w:val="22"/>
          <w:sz w:val="24"/>
          <w:lang w:eastAsia="zh-CN"/>
        </w:rPr>
        <w:t>和分享惠益方面应遵循的步骤。此外，虽然国际公认</w:t>
      </w:r>
      <w:r w:rsidRPr="00756415">
        <w:rPr>
          <w:rFonts w:hint="eastAsia"/>
          <w:kern w:val="22"/>
          <w:sz w:val="24"/>
          <w:lang w:eastAsia="zh-CN"/>
        </w:rPr>
        <w:t>遵守</w:t>
      </w:r>
      <w:r w:rsidRPr="00756415">
        <w:rPr>
          <w:kern w:val="22"/>
          <w:sz w:val="24"/>
          <w:lang w:eastAsia="zh-CN"/>
        </w:rPr>
        <w:t>证书是</w:t>
      </w:r>
      <w:r w:rsidRPr="00756415">
        <w:rPr>
          <w:rFonts w:hint="eastAsia"/>
          <w:kern w:val="22"/>
          <w:sz w:val="24"/>
          <w:lang w:eastAsia="zh-CN"/>
        </w:rPr>
        <w:t>为</w:t>
      </w:r>
      <w:r w:rsidRPr="00756415">
        <w:rPr>
          <w:kern w:val="22"/>
          <w:sz w:val="24"/>
          <w:lang w:eastAsia="zh-CN"/>
        </w:rPr>
        <w:t>获取</w:t>
      </w:r>
      <w:r w:rsidRPr="00756415">
        <w:rPr>
          <w:rFonts w:hint="eastAsia"/>
          <w:kern w:val="22"/>
          <w:sz w:val="24"/>
          <w:lang w:eastAsia="zh-CN"/>
        </w:rPr>
        <w:t>提供</w:t>
      </w:r>
      <w:r w:rsidRPr="00756415">
        <w:rPr>
          <w:kern w:val="22"/>
          <w:sz w:val="24"/>
          <w:lang w:eastAsia="zh-CN"/>
        </w:rPr>
        <w:t>法律确定性</w:t>
      </w:r>
      <w:r w:rsidRPr="00756415">
        <w:rPr>
          <w:rFonts w:hint="eastAsia"/>
          <w:kern w:val="22"/>
          <w:sz w:val="24"/>
          <w:lang w:eastAsia="zh-CN"/>
        </w:rPr>
        <w:t>、</w:t>
      </w:r>
      <w:r w:rsidRPr="00756415">
        <w:rPr>
          <w:kern w:val="22"/>
          <w:sz w:val="24"/>
          <w:lang w:eastAsia="zh-CN"/>
        </w:rPr>
        <w:t>支持监测遗传资源利用情况的一个重要工具，但迄今为止，</w:t>
      </w:r>
      <w:r w:rsidRPr="00756415">
        <w:rPr>
          <w:rFonts w:hint="eastAsia"/>
          <w:kern w:val="22"/>
          <w:sz w:val="24"/>
          <w:lang w:eastAsia="zh-CN"/>
        </w:rPr>
        <w:t>定有</w:t>
      </w:r>
      <w:r w:rsidRPr="00756415">
        <w:rPr>
          <w:kern w:val="22"/>
          <w:sz w:val="24"/>
          <w:lang w:eastAsia="zh-CN"/>
        </w:rPr>
        <w:t>获取措施的缔约方</w:t>
      </w:r>
      <w:r w:rsidRPr="00756415">
        <w:rPr>
          <w:rFonts w:hint="eastAsia"/>
          <w:kern w:val="22"/>
          <w:sz w:val="24"/>
          <w:lang w:eastAsia="zh-CN"/>
        </w:rPr>
        <w:t>，只有少数</w:t>
      </w:r>
      <w:r w:rsidRPr="00756415">
        <w:rPr>
          <w:kern w:val="22"/>
          <w:sz w:val="24"/>
          <w:lang w:eastAsia="zh-CN"/>
        </w:rPr>
        <w:t>在信息交换所发布</w:t>
      </w:r>
      <w:r w:rsidRPr="00756415">
        <w:rPr>
          <w:rFonts w:hint="eastAsia"/>
          <w:kern w:val="22"/>
          <w:sz w:val="24"/>
          <w:lang w:eastAsia="zh-CN"/>
        </w:rPr>
        <w:t>了</w:t>
      </w:r>
      <w:r w:rsidRPr="00756415">
        <w:rPr>
          <w:kern w:val="22"/>
          <w:sz w:val="24"/>
          <w:lang w:eastAsia="zh-CN"/>
        </w:rPr>
        <w:t>构成此类证书的</w:t>
      </w:r>
      <w:r w:rsidRPr="00756415">
        <w:rPr>
          <w:rFonts w:hint="eastAsia"/>
          <w:kern w:val="22"/>
          <w:sz w:val="24"/>
          <w:lang w:eastAsia="zh-CN"/>
        </w:rPr>
        <w:t>许可证</w:t>
      </w:r>
      <w:r w:rsidRPr="00756415">
        <w:rPr>
          <w:kern w:val="22"/>
          <w:sz w:val="24"/>
          <w:lang w:eastAsia="zh-CN"/>
        </w:rPr>
        <w:t>。</w:t>
      </w:r>
    </w:p>
    <w:p w14:paraId="1417C89C" w14:textId="77777777" w:rsidR="00525C96"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t>制定</w:t>
      </w:r>
      <w:r w:rsidRPr="00756415">
        <w:rPr>
          <w:rFonts w:hint="eastAsia"/>
          <w:kern w:val="22"/>
          <w:sz w:val="24"/>
          <w:lang w:eastAsia="zh-CN"/>
        </w:rPr>
        <w:t>清晰</w:t>
      </w:r>
      <w:r w:rsidRPr="00756415">
        <w:rPr>
          <w:kern w:val="22"/>
          <w:sz w:val="24"/>
          <w:lang w:eastAsia="zh-CN"/>
        </w:rPr>
        <w:t>的程序（例如为使用者提供关于适用规则和要求的逐步指导）、实用信息和示范合同条款，并在信息交换所发布，将使信息交换所能够更有效地实现其目标，向使用者提供关于获取遗传资源和相关传统知识以及惠益分享的关键信息。</w:t>
      </w:r>
    </w:p>
    <w:p w14:paraId="6F77D073" w14:textId="22574840" w:rsidR="00525C96"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rFonts w:hint="eastAsia"/>
          <w:kern w:val="22"/>
          <w:sz w:val="24"/>
          <w:lang w:eastAsia="zh-CN"/>
        </w:rPr>
        <w:t>关于</w:t>
      </w:r>
      <w:r w:rsidRPr="00756415">
        <w:rPr>
          <w:kern w:val="22"/>
          <w:sz w:val="24"/>
          <w:lang w:eastAsia="zh-CN"/>
        </w:rPr>
        <w:t>第</w:t>
      </w:r>
      <w:r w:rsidRPr="00756415">
        <w:rPr>
          <w:kern w:val="22"/>
          <w:sz w:val="24"/>
          <w:lang w:eastAsia="zh-CN"/>
        </w:rPr>
        <w:t>5</w:t>
      </w:r>
      <w:r w:rsidRPr="00756415">
        <w:rPr>
          <w:kern w:val="22"/>
          <w:sz w:val="24"/>
          <w:lang w:eastAsia="zh-CN"/>
        </w:rPr>
        <w:t>条</w:t>
      </w:r>
      <w:r w:rsidRPr="00756415">
        <w:rPr>
          <w:rFonts w:hint="eastAsia"/>
          <w:kern w:val="22"/>
          <w:sz w:val="24"/>
          <w:lang w:eastAsia="zh-CN"/>
        </w:rPr>
        <w:t>的</w:t>
      </w:r>
      <w:r w:rsidRPr="00756415">
        <w:rPr>
          <w:kern w:val="22"/>
          <w:sz w:val="24"/>
          <w:lang w:eastAsia="zh-CN"/>
        </w:rPr>
        <w:t>指标显示缔约方取得</w:t>
      </w:r>
      <w:r w:rsidRPr="00756415">
        <w:rPr>
          <w:rFonts w:hint="eastAsia"/>
          <w:kern w:val="22"/>
          <w:sz w:val="24"/>
          <w:lang w:eastAsia="zh-CN"/>
        </w:rPr>
        <w:t>了</w:t>
      </w:r>
      <w:r w:rsidRPr="00756415">
        <w:rPr>
          <w:kern w:val="22"/>
          <w:sz w:val="24"/>
          <w:lang w:eastAsia="zh-CN"/>
        </w:rPr>
        <w:t>重大进展，</w:t>
      </w:r>
      <w:r w:rsidRPr="00756415">
        <w:rPr>
          <w:rFonts w:hint="eastAsia"/>
          <w:kern w:val="22"/>
          <w:sz w:val="24"/>
          <w:lang w:eastAsia="zh-CN"/>
        </w:rPr>
        <w:t>虽然</w:t>
      </w:r>
      <w:r w:rsidRPr="00756415">
        <w:rPr>
          <w:kern w:val="22"/>
          <w:sz w:val="24"/>
          <w:lang w:eastAsia="zh-CN"/>
        </w:rPr>
        <w:t>这些指标没有表明所采取的措施是否有效地实现了《议定书》的目标。应当指出，缔约方在回答</w:t>
      </w:r>
      <w:r w:rsidRPr="00756415">
        <w:rPr>
          <w:rFonts w:hint="eastAsia"/>
          <w:kern w:val="22"/>
          <w:sz w:val="24"/>
          <w:lang w:eastAsia="zh-CN"/>
        </w:rPr>
        <w:t>国家</w:t>
      </w:r>
      <w:r w:rsidRPr="00756415">
        <w:rPr>
          <w:kern w:val="22"/>
          <w:sz w:val="24"/>
          <w:lang w:eastAsia="zh-CN"/>
        </w:rPr>
        <w:t>报告相关问题时采用了不同的</w:t>
      </w:r>
      <w:r w:rsidRPr="00756415">
        <w:rPr>
          <w:rFonts w:hint="eastAsia"/>
          <w:kern w:val="22"/>
          <w:sz w:val="24"/>
          <w:lang w:eastAsia="zh-CN"/>
        </w:rPr>
        <w:t>做法</w:t>
      </w:r>
      <w:r w:rsidRPr="00756415">
        <w:rPr>
          <w:kern w:val="22"/>
          <w:sz w:val="24"/>
          <w:lang w:eastAsia="zh-CN"/>
        </w:rPr>
        <w:t>，一些缔约方提供了关于确保分享利用在其管辖范围内获</w:t>
      </w:r>
      <w:r w:rsidRPr="00756415">
        <w:rPr>
          <w:rFonts w:hint="eastAsia"/>
          <w:kern w:val="22"/>
          <w:sz w:val="24"/>
          <w:lang w:eastAsia="zh-CN"/>
        </w:rPr>
        <w:t>取</w:t>
      </w:r>
      <w:r w:rsidRPr="00756415">
        <w:rPr>
          <w:kern w:val="22"/>
          <w:sz w:val="24"/>
          <w:lang w:eastAsia="zh-CN"/>
        </w:rPr>
        <w:t>的遗传资源或相关传统知识</w:t>
      </w:r>
      <w:r w:rsidRPr="00756415">
        <w:rPr>
          <w:rFonts w:hint="eastAsia"/>
          <w:kern w:val="22"/>
          <w:sz w:val="24"/>
          <w:lang w:eastAsia="zh-CN"/>
        </w:rPr>
        <w:t>所产生</w:t>
      </w:r>
      <w:r w:rsidRPr="00756415">
        <w:rPr>
          <w:kern w:val="22"/>
          <w:sz w:val="24"/>
          <w:lang w:eastAsia="zh-CN"/>
        </w:rPr>
        <w:t>惠益的措施的信息（通过事先知情同意要求和</w:t>
      </w:r>
      <w:r w:rsidR="00FC2621">
        <w:rPr>
          <w:kern w:val="22"/>
          <w:sz w:val="24"/>
          <w:lang w:eastAsia="zh-CN"/>
        </w:rPr>
        <w:t>共同商定条件</w:t>
      </w:r>
      <w:r w:rsidRPr="00756415">
        <w:rPr>
          <w:kern w:val="22"/>
          <w:sz w:val="24"/>
          <w:lang w:eastAsia="zh-CN"/>
        </w:rPr>
        <w:t>），另一些缔约方提供了关于确保分享利用从其他缔约方获得的遗传资源和相关传统知识</w:t>
      </w:r>
      <w:r w:rsidRPr="00756415">
        <w:rPr>
          <w:rFonts w:hint="eastAsia"/>
          <w:kern w:val="22"/>
          <w:sz w:val="24"/>
          <w:lang w:eastAsia="zh-CN"/>
        </w:rPr>
        <w:t>所产生</w:t>
      </w:r>
      <w:r w:rsidRPr="00756415">
        <w:rPr>
          <w:kern w:val="22"/>
          <w:sz w:val="24"/>
          <w:lang w:eastAsia="zh-CN"/>
        </w:rPr>
        <w:t>惠益的措施的信息（通过采取遵约措施），还有一些缔约方两种</w:t>
      </w:r>
      <w:r w:rsidRPr="00756415">
        <w:rPr>
          <w:rFonts w:hint="eastAsia"/>
          <w:kern w:val="22"/>
          <w:sz w:val="24"/>
          <w:lang w:eastAsia="zh-CN"/>
        </w:rPr>
        <w:t>做法</w:t>
      </w:r>
      <w:r w:rsidRPr="00756415">
        <w:rPr>
          <w:kern w:val="22"/>
          <w:sz w:val="24"/>
          <w:lang w:eastAsia="zh-CN"/>
        </w:rPr>
        <w:t>都</w:t>
      </w:r>
      <w:r w:rsidRPr="00756415">
        <w:rPr>
          <w:rFonts w:hint="eastAsia"/>
          <w:kern w:val="22"/>
          <w:sz w:val="24"/>
          <w:lang w:eastAsia="zh-CN"/>
        </w:rPr>
        <w:t>采用</w:t>
      </w:r>
      <w:r w:rsidRPr="00756415">
        <w:rPr>
          <w:kern w:val="22"/>
          <w:sz w:val="24"/>
          <w:lang w:eastAsia="zh-CN"/>
        </w:rPr>
        <w:t>了。</w:t>
      </w:r>
      <w:r w:rsidR="00525C96" w:rsidRPr="00756415">
        <w:rPr>
          <w:kern w:val="22"/>
          <w:sz w:val="24"/>
          <w:lang w:eastAsia="zh-CN"/>
        </w:rPr>
        <w:t xml:space="preserve"> </w:t>
      </w:r>
    </w:p>
    <w:p w14:paraId="6284CC6D" w14:textId="60549696" w:rsidR="00525C96"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t>关于减少包括土著人民和地方社区在内的遗传资源提供者与遗传资源使用者之间</w:t>
      </w:r>
      <w:r w:rsidRPr="00756415">
        <w:rPr>
          <w:rFonts w:hint="eastAsia"/>
          <w:kern w:val="22"/>
          <w:sz w:val="24"/>
          <w:lang w:eastAsia="zh-CN"/>
        </w:rPr>
        <w:t>在</w:t>
      </w:r>
      <w:r w:rsidRPr="00756415">
        <w:rPr>
          <w:kern w:val="22"/>
          <w:sz w:val="24"/>
          <w:lang w:eastAsia="zh-CN"/>
        </w:rPr>
        <w:t>谈判</w:t>
      </w:r>
      <w:r w:rsidRPr="00756415">
        <w:rPr>
          <w:rFonts w:hint="eastAsia"/>
          <w:kern w:val="22"/>
          <w:sz w:val="24"/>
          <w:lang w:eastAsia="zh-CN"/>
        </w:rPr>
        <w:t>上</w:t>
      </w:r>
      <w:r w:rsidRPr="00756415">
        <w:rPr>
          <w:kern w:val="22"/>
          <w:sz w:val="24"/>
          <w:lang w:eastAsia="zh-CN"/>
        </w:rPr>
        <w:t>的不对称，有必要加强提供者谈判</w:t>
      </w:r>
      <w:r w:rsidR="00E31BFB">
        <w:rPr>
          <w:rFonts w:hint="eastAsia"/>
          <w:kern w:val="22"/>
          <w:sz w:val="24"/>
          <w:lang w:eastAsia="zh-CN"/>
        </w:rPr>
        <w:t>达成</w:t>
      </w:r>
      <w:r w:rsidR="00FC2621">
        <w:rPr>
          <w:kern w:val="22"/>
          <w:sz w:val="24"/>
          <w:lang w:eastAsia="zh-CN"/>
        </w:rPr>
        <w:t>共同商定条件</w:t>
      </w:r>
      <w:r w:rsidRPr="00756415">
        <w:rPr>
          <w:kern w:val="22"/>
          <w:sz w:val="24"/>
          <w:lang w:eastAsia="zh-CN"/>
        </w:rPr>
        <w:t>的能力，了解商业和非商业研究环境、</w:t>
      </w:r>
      <w:r w:rsidRPr="00756415">
        <w:rPr>
          <w:rFonts w:hint="eastAsia"/>
          <w:kern w:val="22"/>
          <w:sz w:val="24"/>
          <w:lang w:eastAsia="zh-CN"/>
        </w:rPr>
        <w:t>供应链</w:t>
      </w:r>
      <w:r w:rsidRPr="00756415">
        <w:rPr>
          <w:kern w:val="22"/>
          <w:sz w:val="24"/>
          <w:lang w:eastAsia="zh-CN"/>
        </w:rPr>
        <w:t>和价值链以及创新过程。</w:t>
      </w:r>
    </w:p>
    <w:p w14:paraId="1BA36D28" w14:textId="77777777" w:rsidR="00525C96"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lastRenderedPageBreak/>
        <w:t>对衡量第</w:t>
      </w:r>
      <w:r w:rsidRPr="00756415">
        <w:rPr>
          <w:kern w:val="22"/>
          <w:sz w:val="24"/>
          <w:lang w:eastAsia="zh-CN"/>
        </w:rPr>
        <w:t>15</w:t>
      </w:r>
      <w:r w:rsidRPr="00756415">
        <w:rPr>
          <w:kern w:val="22"/>
          <w:sz w:val="24"/>
          <w:lang w:eastAsia="zh-CN"/>
        </w:rPr>
        <w:t>条执行情况的指标的评估表明，在确立《议定书》遵约条款的基本要</w:t>
      </w:r>
      <w:r w:rsidRPr="00756415">
        <w:rPr>
          <w:rFonts w:hint="eastAsia"/>
          <w:kern w:val="22"/>
          <w:sz w:val="24"/>
          <w:lang w:eastAsia="zh-CN"/>
        </w:rPr>
        <w:t>点</w:t>
      </w:r>
      <w:r w:rsidRPr="00756415">
        <w:rPr>
          <w:kern w:val="22"/>
          <w:sz w:val="24"/>
          <w:lang w:eastAsia="zh-CN"/>
        </w:rPr>
        <w:t>方面取得了重大进展。</w:t>
      </w:r>
    </w:p>
    <w:p w14:paraId="679F5F29" w14:textId="46738B03" w:rsidR="001C2D55"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kern w:val="22"/>
          <w:sz w:val="24"/>
          <w:lang w:eastAsia="zh-CN"/>
        </w:rPr>
      </w:pPr>
      <w:r w:rsidRPr="00756415">
        <w:rPr>
          <w:kern w:val="22"/>
          <w:sz w:val="24"/>
          <w:lang w:eastAsia="zh-CN"/>
        </w:rPr>
        <w:t>关于第</w:t>
      </w:r>
      <w:r w:rsidRPr="00756415">
        <w:rPr>
          <w:rFonts w:hint="eastAsia"/>
          <w:kern w:val="22"/>
          <w:sz w:val="24"/>
          <w:lang w:eastAsia="zh-CN"/>
        </w:rPr>
        <w:t>17</w:t>
      </w:r>
      <w:r w:rsidRPr="00756415">
        <w:rPr>
          <w:kern w:val="22"/>
          <w:sz w:val="24"/>
          <w:lang w:eastAsia="zh-CN"/>
        </w:rPr>
        <w:t>条，现有</w:t>
      </w:r>
      <w:r w:rsidRPr="00756415">
        <w:rPr>
          <w:rFonts w:hint="eastAsia"/>
          <w:kern w:val="22"/>
          <w:sz w:val="24"/>
          <w:lang w:eastAsia="zh-CN"/>
        </w:rPr>
        <w:t>信息</w:t>
      </w:r>
      <w:r w:rsidRPr="00756415">
        <w:rPr>
          <w:kern w:val="22"/>
          <w:sz w:val="24"/>
          <w:lang w:eastAsia="zh-CN"/>
        </w:rPr>
        <w:t>表明进展仍然有限，各区域和</w:t>
      </w:r>
      <w:r w:rsidRPr="00756415">
        <w:rPr>
          <w:rFonts w:hint="eastAsia"/>
          <w:kern w:val="22"/>
          <w:sz w:val="24"/>
          <w:lang w:eastAsia="zh-CN"/>
        </w:rPr>
        <w:t>各</w:t>
      </w:r>
      <w:r w:rsidRPr="00756415">
        <w:rPr>
          <w:kern w:val="22"/>
          <w:sz w:val="24"/>
          <w:lang w:eastAsia="zh-CN"/>
        </w:rPr>
        <w:t>缔约方之间不均衡</w:t>
      </w:r>
      <w:r w:rsidR="00234206">
        <w:rPr>
          <w:rFonts w:hint="eastAsia"/>
          <w:kern w:val="22"/>
          <w:sz w:val="24"/>
          <w:lang w:eastAsia="zh-CN"/>
        </w:rPr>
        <w:t>。</w:t>
      </w:r>
      <w:r w:rsidRPr="00756415">
        <w:rPr>
          <w:kern w:val="22"/>
          <w:sz w:val="24"/>
          <w:vertAlign w:val="superscript"/>
        </w:rPr>
        <w:footnoteReference w:id="32"/>
      </w:r>
      <w:r w:rsidRPr="00756415">
        <w:rPr>
          <w:kern w:val="22"/>
          <w:sz w:val="24"/>
          <w:lang w:eastAsia="zh-CN"/>
        </w:rPr>
        <w:t>对检查点的作用有不同的理解，在充分</w:t>
      </w:r>
      <w:r w:rsidRPr="00756415">
        <w:rPr>
          <w:rFonts w:hint="eastAsia"/>
          <w:kern w:val="22"/>
          <w:sz w:val="24"/>
          <w:lang w:eastAsia="zh-CN"/>
        </w:rPr>
        <w:t>运作</w:t>
      </w:r>
      <w:r w:rsidRPr="00756415">
        <w:rPr>
          <w:kern w:val="22"/>
          <w:sz w:val="24"/>
          <w:lang w:eastAsia="zh-CN"/>
        </w:rPr>
        <w:t>该条的规定</w:t>
      </w:r>
      <w:r w:rsidRPr="00756415">
        <w:rPr>
          <w:rFonts w:hint="eastAsia"/>
          <w:kern w:val="22"/>
          <w:sz w:val="24"/>
          <w:lang w:eastAsia="zh-CN"/>
        </w:rPr>
        <w:t>上</w:t>
      </w:r>
      <w:r w:rsidRPr="00756415">
        <w:rPr>
          <w:kern w:val="22"/>
          <w:sz w:val="24"/>
          <w:lang w:eastAsia="zh-CN"/>
        </w:rPr>
        <w:t>仍然存在重大挑战，特别是</w:t>
      </w:r>
      <w:r w:rsidRPr="00756415">
        <w:rPr>
          <w:rFonts w:hint="eastAsia"/>
          <w:kern w:val="22"/>
          <w:sz w:val="24"/>
          <w:lang w:eastAsia="zh-CN"/>
        </w:rPr>
        <w:t>在</w:t>
      </w:r>
      <w:r w:rsidRPr="00756415">
        <w:rPr>
          <w:kern w:val="22"/>
          <w:sz w:val="24"/>
          <w:lang w:eastAsia="zh-CN"/>
        </w:rPr>
        <w:t>所有缔约方指定和</w:t>
      </w:r>
      <w:r w:rsidRPr="00756415">
        <w:rPr>
          <w:rFonts w:hint="eastAsia"/>
          <w:kern w:val="22"/>
          <w:sz w:val="24"/>
          <w:lang w:eastAsia="zh-CN"/>
        </w:rPr>
        <w:t>运作</w:t>
      </w:r>
      <w:r w:rsidRPr="00756415">
        <w:rPr>
          <w:kern w:val="22"/>
          <w:sz w:val="24"/>
          <w:lang w:eastAsia="zh-CN"/>
        </w:rPr>
        <w:t>有效检查点</w:t>
      </w:r>
      <w:r w:rsidRPr="00756415">
        <w:rPr>
          <w:rFonts w:hint="eastAsia"/>
          <w:kern w:val="22"/>
          <w:sz w:val="24"/>
          <w:lang w:eastAsia="zh-CN"/>
        </w:rPr>
        <w:t>、将</w:t>
      </w:r>
      <w:r w:rsidRPr="00756415">
        <w:rPr>
          <w:kern w:val="22"/>
          <w:sz w:val="24"/>
          <w:lang w:eastAsia="zh-CN"/>
        </w:rPr>
        <w:t>使用检查点公报作为《议定书》</w:t>
      </w:r>
      <w:r w:rsidRPr="00756415">
        <w:rPr>
          <w:rFonts w:hint="eastAsia"/>
          <w:kern w:val="22"/>
          <w:sz w:val="24"/>
          <w:lang w:eastAsia="zh-CN"/>
        </w:rPr>
        <w:t>下设立</w:t>
      </w:r>
      <w:r w:rsidRPr="00756415">
        <w:rPr>
          <w:kern w:val="22"/>
          <w:sz w:val="24"/>
          <w:lang w:eastAsia="zh-CN"/>
        </w:rPr>
        <w:t>的遗传资源利用监测系统的一部分</w:t>
      </w:r>
      <w:r w:rsidRPr="00756415">
        <w:rPr>
          <w:rFonts w:hint="eastAsia"/>
          <w:kern w:val="22"/>
          <w:sz w:val="24"/>
          <w:lang w:eastAsia="zh-CN"/>
        </w:rPr>
        <w:t>方面</w:t>
      </w:r>
      <w:r w:rsidRPr="00756415">
        <w:rPr>
          <w:kern w:val="22"/>
          <w:sz w:val="24"/>
          <w:lang w:eastAsia="zh-CN"/>
        </w:rPr>
        <w:t>。</w:t>
      </w:r>
    </w:p>
    <w:p w14:paraId="68129A9C" w14:textId="77777777" w:rsidR="001C2D55"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756415">
        <w:rPr>
          <w:rFonts w:hint="eastAsia"/>
          <w:sz w:val="24"/>
          <w:lang w:eastAsia="zh-CN"/>
        </w:rPr>
        <w:t>发布</w:t>
      </w:r>
      <w:r w:rsidRPr="00756415">
        <w:rPr>
          <w:sz w:val="24"/>
          <w:lang w:eastAsia="zh-CN"/>
        </w:rPr>
        <w:t>的检查点公报数量有限，进一步说明了上文第</w:t>
      </w:r>
      <w:r w:rsidRPr="00756415">
        <w:rPr>
          <w:rFonts w:hint="eastAsia"/>
          <w:sz w:val="24"/>
          <w:lang w:eastAsia="zh-CN"/>
        </w:rPr>
        <w:t>10</w:t>
      </w:r>
      <w:r w:rsidRPr="00756415">
        <w:rPr>
          <w:sz w:val="24"/>
          <w:lang w:eastAsia="zh-CN"/>
        </w:rPr>
        <w:t>段所述的情况，表明第</w:t>
      </w:r>
      <w:r w:rsidRPr="00756415">
        <w:rPr>
          <w:sz w:val="24"/>
          <w:lang w:eastAsia="zh-CN"/>
        </w:rPr>
        <w:t>17</w:t>
      </w:r>
      <w:r w:rsidRPr="00756415">
        <w:rPr>
          <w:sz w:val="24"/>
          <w:lang w:eastAsia="zh-CN"/>
        </w:rPr>
        <w:t>条设想的监测</w:t>
      </w:r>
      <w:r w:rsidRPr="00756415">
        <w:rPr>
          <w:rFonts w:hint="eastAsia"/>
          <w:sz w:val="24"/>
          <w:lang w:eastAsia="zh-CN"/>
        </w:rPr>
        <w:t>系统</w:t>
      </w:r>
      <w:r w:rsidRPr="00756415">
        <w:rPr>
          <w:sz w:val="24"/>
          <w:lang w:eastAsia="zh-CN"/>
        </w:rPr>
        <w:t>尚未得到广泛或系统的实施。一些国家仍然担心遗传资源离开本国</w:t>
      </w:r>
      <w:r w:rsidRPr="00756415">
        <w:rPr>
          <w:rFonts w:hint="eastAsia"/>
          <w:sz w:val="24"/>
          <w:lang w:eastAsia="zh-CN"/>
        </w:rPr>
        <w:t>后</w:t>
      </w:r>
      <w:r w:rsidRPr="00756415">
        <w:rPr>
          <w:sz w:val="24"/>
          <w:lang w:eastAsia="zh-CN"/>
        </w:rPr>
        <w:t>被</w:t>
      </w:r>
      <w:r w:rsidRPr="00756415">
        <w:rPr>
          <w:rFonts w:hint="eastAsia"/>
          <w:sz w:val="24"/>
          <w:lang w:eastAsia="zh-CN"/>
        </w:rPr>
        <w:t>盗用</w:t>
      </w:r>
      <w:r w:rsidRPr="00756415">
        <w:rPr>
          <w:sz w:val="24"/>
          <w:lang w:eastAsia="zh-CN"/>
        </w:rPr>
        <w:t>和滥用，使它们</w:t>
      </w:r>
      <w:r w:rsidRPr="00756415">
        <w:rPr>
          <w:rFonts w:hint="eastAsia"/>
          <w:sz w:val="24"/>
          <w:lang w:eastAsia="zh-CN"/>
        </w:rPr>
        <w:t>比较</w:t>
      </w:r>
      <w:r w:rsidRPr="00756415">
        <w:rPr>
          <w:sz w:val="24"/>
          <w:lang w:eastAsia="zh-CN"/>
        </w:rPr>
        <w:t>倾向于采</w:t>
      </w:r>
      <w:r w:rsidRPr="00756415">
        <w:rPr>
          <w:rFonts w:hint="eastAsia"/>
          <w:sz w:val="24"/>
          <w:lang w:eastAsia="zh-CN"/>
        </w:rPr>
        <w:t>用</w:t>
      </w:r>
      <w:r w:rsidRPr="00756415">
        <w:rPr>
          <w:sz w:val="24"/>
          <w:lang w:eastAsia="zh-CN"/>
        </w:rPr>
        <w:t>更具</w:t>
      </w:r>
      <w:r w:rsidRPr="00756415">
        <w:rPr>
          <w:rFonts w:hint="eastAsia"/>
          <w:sz w:val="24"/>
          <w:lang w:eastAsia="zh-CN"/>
        </w:rPr>
        <w:t>防范</w:t>
      </w:r>
      <w:r w:rsidRPr="00756415">
        <w:rPr>
          <w:sz w:val="24"/>
          <w:lang w:eastAsia="zh-CN"/>
        </w:rPr>
        <w:t>性的获取措施和系统来监测其遗传资源的利用情况，</w:t>
      </w:r>
      <w:r w:rsidRPr="00756415">
        <w:rPr>
          <w:rFonts w:hint="eastAsia"/>
          <w:sz w:val="24"/>
          <w:lang w:eastAsia="zh-CN"/>
        </w:rPr>
        <w:t>以及使用</w:t>
      </w:r>
      <w:r w:rsidRPr="00756415">
        <w:rPr>
          <w:sz w:val="24"/>
          <w:lang w:eastAsia="zh-CN"/>
        </w:rPr>
        <w:t>自己的系统</w:t>
      </w:r>
      <w:r w:rsidRPr="00756415">
        <w:rPr>
          <w:rFonts w:hint="eastAsia"/>
          <w:sz w:val="24"/>
          <w:lang w:eastAsia="zh-CN"/>
        </w:rPr>
        <w:t>来</w:t>
      </w:r>
      <w:r w:rsidRPr="00756415">
        <w:rPr>
          <w:sz w:val="24"/>
          <w:lang w:eastAsia="zh-CN"/>
        </w:rPr>
        <w:t>监测利用情况。</w:t>
      </w:r>
    </w:p>
    <w:p w14:paraId="2CC23009" w14:textId="77777777" w:rsidR="001C2D55"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756415">
        <w:rPr>
          <w:sz w:val="24"/>
          <w:lang w:eastAsia="zh-CN"/>
        </w:rPr>
        <w:t>经验表明，使用国和提供国之间的合作对于加强遵守国内获取和惠益分享措施仍然十分重要。所报告的许多合作都是由发布或收到检查点公报促成的，突出了这一工具在支持遵</w:t>
      </w:r>
      <w:r w:rsidRPr="00756415">
        <w:rPr>
          <w:rFonts w:hint="eastAsia"/>
          <w:sz w:val="24"/>
          <w:lang w:eastAsia="zh-CN"/>
        </w:rPr>
        <w:t>约</w:t>
      </w:r>
      <w:r w:rsidRPr="00756415">
        <w:rPr>
          <w:sz w:val="24"/>
          <w:lang w:eastAsia="zh-CN"/>
        </w:rPr>
        <w:t>方面的价值。</w:t>
      </w:r>
    </w:p>
    <w:p w14:paraId="30B9892F" w14:textId="77777777" w:rsidR="001C2D55"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756415">
        <w:rPr>
          <w:sz w:val="24"/>
          <w:lang w:eastAsia="zh-CN"/>
        </w:rPr>
        <w:t>与执行第</w:t>
      </w:r>
      <w:r w:rsidRPr="00756415">
        <w:rPr>
          <w:rFonts w:hint="eastAsia"/>
          <w:sz w:val="24"/>
          <w:lang w:eastAsia="zh-CN"/>
        </w:rPr>
        <w:t>6</w:t>
      </w:r>
      <w:r w:rsidRPr="00756415">
        <w:rPr>
          <w:sz w:val="24"/>
          <w:lang w:eastAsia="zh-CN"/>
        </w:rPr>
        <w:t>、</w:t>
      </w:r>
      <w:r w:rsidRPr="00756415">
        <w:rPr>
          <w:rFonts w:hint="eastAsia"/>
          <w:sz w:val="24"/>
          <w:lang w:eastAsia="zh-CN"/>
        </w:rPr>
        <w:t>7</w:t>
      </w:r>
      <w:r w:rsidRPr="00756415">
        <w:rPr>
          <w:sz w:val="24"/>
          <w:lang w:eastAsia="zh-CN"/>
        </w:rPr>
        <w:t>和</w:t>
      </w:r>
      <w:r w:rsidRPr="00756415">
        <w:rPr>
          <w:rFonts w:hint="eastAsia"/>
          <w:sz w:val="24"/>
          <w:lang w:eastAsia="zh-CN"/>
        </w:rPr>
        <w:t>12</w:t>
      </w:r>
      <w:r w:rsidRPr="00756415">
        <w:rPr>
          <w:sz w:val="24"/>
          <w:lang w:eastAsia="zh-CN"/>
        </w:rPr>
        <w:t>条有关的指标显示进展不均衡。报告本国</w:t>
      </w:r>
      <w:r w:rsidRPr="00756415">
        <w:rPr>
          <w:rFonts w:hint="eastAsia"/>
          <w:sz w:val="24"/>
          <w:lang w:eastAsia="zh-CN"/>
        </w:rPr>
        <w:t>境内</w:t>
      </w:r>
      <w:r w:rsidRPr="00756415">
        <w:rPr>
          <w:sz w:val="24"/>
          <w:lang w:eastAsia="zh-CN"/>
        </w:rPr>
        <w:t>有土著人民和地方社区的缔约方，大多在获取和惠益分享措施中</w:t>
      </w:r>
      <w:r w:rsidRPr="00756415">
        <w:rPr>
          <w:rFonts w:hint="eastAsia"/>
          <w:sz w:val="24"/>
          <w:lang w:eastAsia="zh-CN"/>
        </w:rPr>
        <w:t>列</w:t>
      </w:r>
      <w:r w:rsidRPr="00756415">
        <w:rPr>
          <w:sz w:val="24"/>
          <w:lang w:eastAsia="zh-CN"/>
        </w:rPr>
        <w:t>入了事先知情同意的要求，在这方面，</w:t>
      </w:r>
      <w:r w:rsidRPr="00756415">
        <w:rPr>
          <w:rFonts w:hint="eastAsia"/>
          <w:sz w:val="24"/>
          <w:lang w:eastAsia="zh-CN"/>
        </w:rPr>
        <w:t>关于</w:t>
      </w:r>
      <w:r w:rsidRPr="00756415">
        <w:rPr>
          <w:sz w:val="24"/>
          <w:lang w:eastAsia="zh-CN"/>
        </w:rPr>
        <w:t>涉及土著人民和地方社区的《议定书》条款的指标显示取得了</w:t>
      </w:r>
      <w:r w:rsidRPr="00756415">
        <w:rPr>
          <w:rFonts w:hint="eastAsia"/>
          <w:sz w:val="24"/>
          <w:lang w:eastAsia="zh-CN"/>
        </w:rPr>
        <w:t>中度</w:t>
      </w:r>
      <w:r w:rsidRPr="00756415">
        <w:rPr>
          <w:sz w:val="24"/>
          <w:lang w:eastAsia="zh-CN"/>
        </w:rPr>
        <w:t>进展。然而，许多缔约方尚未充分</w:t>
      </w:r>
      <w:r w:rsidRPr="00756415">
        <w:rPr>
          <w:rFonts w:hint="eastAsia"/>
          <w:sz w:val="24"/>
          <w:lang w:eastAsia="zh-CN"/>
        </w:rPr>
        <w:t>运作</w:t>
      </w:r>
      <w:r w:rsidRPr="00756415">
        <w:rPr>
          <w:sz w:val="24"/>
          <w:lang w:eastAsia="zh-CN"/>
        </w:rPr>
        <w:t>这些</w:t>
      </w:r>
      <w:r w:rsidRPr="00756415">
        <w:rPr>
          <w:rFonts w:hint="eastAsia"/>
          <w:sz w:val="24"/>
          <w:lang w:eastAsia="zh-CN"/>
        </w:rPr>
        <w:t>条款</w:t>
      </w:r>
      <w:r w:rsidRPr="00756415">
        <w:rPr>
          <w:sz w:val="24"/>
          <w:lang w:eastAsia="zh-CN"/>
        </w:rPr>
        <w:t>，所报告的例子数量有限，这突出表明需要对执行土著人民和地方社区</w:t>
      </w:r>
      <w:r w:rsidRPr="00756415">
        <w:rPr>
          <w:rFonts w:hint="eastAsia"/>
          <w:sz w:val="24"/>
          <w:lang w:eastAsia="zh-CN"/>
        </w:rPr>
        <w:t>相关</w:t>
      </w:r>
      <w:r w:rsidRPr="00756415">
        <w:rPr>
          <w:sz w:val="24"/>
          <w:lang w:eastAsia="zh-CN"/>
        </w:rPr>
        <w:t>措施的实际经验进行案例研究。</w:t>
      </w:r>
    </w:p>
    <w:p w14:paraId="58D0A797" w14:textId="77777777" w:rsidR="001C2D55" w:rsidRPr="00756415"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756415">
        <w:rPr>
          <w:sz w:val="24"/>
          <w:lang w:eastAsia="zh-CN"/>
        </w:rPr>
        <w:t>为了改善土著人民和地方社区</w:t>
      </w:r>
      <w:r w:rsidRPr="00756415">
        <w:rPr>
          <w:rFonts w:hint="eastAsia"/>
          <w:sz w:val="24"/>
          <w:lang w:eastAsia="zh-CN"/>
        </w:rPr>
        <w:t>相关</w:t>
      </w:r>
      <w:r w:rsidRPr="00756415">
        <w:rPr>
          <w:sz w:val="24"/>
          <w:lang w:eastAsia="zh-CN"/>
        </w:rPr>
        <w:t>条款的</w:t>
      </w:r>
      <w:r w:rsidRPr="00756415">
        <w:rPr>
          <w:rFonts w:hint="eastAsia"/>
          <w:sz w:val="24"/>
          <w:lang w:eastAsia="zh-CN"/>
        </w:rPr>
        <w:t>运作</w:t>
      </w:r>
      <w:r w:rsidRPr="00756415">
        <w:rPr>
          <w:sz w:val="24"/>
          <w:lang w:eastAsia="zh-CN"/>
        </w:rPr>
        <w:t>性，必须通过早期参与、有针对性的提高认识和能力建设、建立协调机制和增强权能，支持土著人民和地方社区充分有效地参与获取和惠益分享进程。</w:t>
      </w:r>
      <w:r w:rsidR="00525C96" w:rsidRPr="00756415">
        <w:rPr>
          <w:sz w:val="24"/>
          <w:lang w:eastAsia="zh-CN"/>
        </w:rPr>
        <w:t xml:space="preserve"> </w:t>
      </w:r>
    </w:p>
    <w:p w14:paraId="57BA2BB0" w14:textId="77777777" w:rsidR="00525C96" w:rsidRPr="0020597F" w:rsidRDefault="007564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color w:val="538135"/>
          <w:sz w:val="24"/>
          <w:lang w:eastAsia="zh-CN"/>
        </w:rPr>
      </w:pPr>
      <w:r w:rsidRPr="00756415">
        <w:rPr>
          <w:sz w:val="24"/>
          <w:lang w:eastAsia="zh-CN"/>
        </w:rPr>
        <w:t>制定社区</w:t>
      </w:r>
      <w:r w:rsidRPr="00756415">
        <w:rPr>
          <w:rFonts w:hint="eastAsia"/>
          <w:sz w:val="24"/>
          <w:lang w:eastAsia="zh-CN"/>
        </w:rPr>
        <w:t>规约</w:t>
      </w:r>
      <w:r w:rsidRPr="00756415">
        <w:rPr>
          <w:sz w:val="24"/>
          <w:lang w:eastAsia="zh-CN"/>
        </w:rPr>
        <w:t>是</w:t>
      </w:r>
      <w:r w:rsidRPr="00756415">
        <w:rPr>
          <w:rFonts w:hint="eastAsia"/>
          <w:sz w:val="24"/>
          <w:lang w:eastAsia="zh-CN"/>
        </w:rPr>
        <w:t>一个重要步骤</w:t>
      </w:r>
      <w:r w:rsidRPr="00756415">
        <w:rPr>
          <w:sz w:val="24"/>
          <w:lang w:eastAsia="zh-CN"/>
        </w:rPr>
        <w:t>，</w:t>
      </w:r>
      <w:r w:rsidRPr="00756415">
        <w:rPr>
          <w:rFonts w:hint="eastAsia"/>
          <w:sz w:val="24"/>
          <w:lang w:eastAsia="zh-CN"/>
        </w:rPr>
        <w:t>可</w:t>
      </w:r>
      <w:r w:rsidRPr="00756415">
        <w:rPr>
          <w:sz w:val="24"/>
          <w:lang w:eastAsia="zh-CN"/>
        </w:rPr>
        <w:t>使土著人民和地方社区能够表达</w:t>
      </w:r>
      <w:r w:rsidRPr="00756415">
        <w:rPr>
          <w:rFonts w:hint="eastAsia"/>
          <w:sz w:val="24"/>
          <w:lang w:eastAsia="zh-CN"/>
        </w:rPr>
        <w:t>他们的</w:t>
      </w:r>
      <w:r w:rsidRPr="00756415">
        <w:rPr>
          <w:sz w:val="24"/>
          <w:lang w:eastAsia="zh-CN"/>
        </w:rPr>
        <w:t>价值观、习惯做法和愿望，将其有效地传达给遗传资源和相关传统知识的</w:t>
      </w:r>
      <w:r w:rsidRPr="00756415">
        <w:rPr>
          <w:rFonts w:hint="eastAsia"/>
          <w:sz w:val="24"/>
          <w:lang w:eastAsia="zh-CN"/>
        </w:rPr>
        <w:t>使用者</w:t>
      </w:r>
      <w:r w:rsidRPr="00756415">
        <w:rPr>
          <w:sz w:val="24"/>
          <w:lang w:eastAsia="zh-CN"/>
        </w:rPr>
        <w:t>和政府当局。在这方面，缔约方需要根据《议定书》第</w:t>
      </w:r>
      <w:r w:rsidRPr="00756415">
        <w:rPr>
          <w:sz w:val="24"/>
          <w:lang w:eastAsia="zh-CN"/>
        </w:rPr>
        <w:t>12</w:t>
      </w:r>
      <w:r w:rsidRPr="00756415">
        <w:rPr>
          <w:sz w:val="24"/>
          <w:lang w:eastAsia="zh-CN"/>
        </w:rPr>
        <w:t>条，进一步支持土著人民和地方社区制定和应用社区</w:t>
      </w:r>
      <w:r w:rsidRPr="00756415">
        <w:rPr>
          <w:rFonts w:hint="eastAsia"/>
          <w:sz w:val="24"/>
          <w:lang w:eastAsia="zh-CN"/>
        </w:rPr>
        <w:t>规约</w:t>
      </w:r>
      <w:r w:rsidRPr="00756415">
        <w:rPr>
          <w:sz w:val="24"/>
          <w:lang w:eastAsia="zh-CN"/>
        </w:rPr>
        <w:t>。</w:t>
      </w:r>
      <w:r w:rsidR="00525C96" w:rsidRPr="00756415">
        <w:rPr>
          <w:sz w:val="24"/>
          <w:lang w:eastAsia="zh-CN"/>
        </w:rPr>
        <w:t xml:space="preserve"> </w:t>
      </w:r>
    </w:p>
    <w:p w14:paraId="1C2AE4FE" w14:textId="77777777" w:rsidR="00CC35D7" w:rsidRPr="004B71BE" w:rsidRDefault="00F407D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F407D5">
        <w:rPr>
          <w:sz w:val="24"/>
          <w:lang w:eastAsia="zh-CN"/>
        </w:rPr>
        <w:t>《名古屋议定书》第</w:t>
      </w:r>
      <w:r w:rsidRPr="00F407D5">
        <w:rPr>
          <w:sz w:val="24"/>
          <w:lang w:eastAsia="zh-CN"/>
        </w:rPr>
        <w:t>8</w:t>
      </w:r>
      <w:r w:rsidRPr="00F407D5">
        <w:rPr>
          <w:sz w:val="24"/>
          <w:lang w:eastAsia="zh-CN"/>
        </w:rPr>
        <w:t>条相关指标的数据显示，在执行该条的规定方面取得了重大进展。然而，对于执行这些规定在实践中意味着什么有着不同的理解，指标没有提供信息，</w:t>
      </w:r>
      <w:r w:rsidRPr="00F407D5">
        <w:rPr>
          <w:rFonts w:hint="eastAsia"/>
          <w:sz w:val="24"/>
          <w:lang w:eastAsia="zh-CN"/>
        </w:rPr>
        <w:t>说明</w:t>
      </w:r>
      <w:r w:rsidRPr="00F407D5">
        <w:rPr>
          <w:sz w:val="24"/>
          <w:lang w:eastAsia="zh-CN"/>
        </w:rPr>
        <w:t>所采取的措施在实现《议定书》的目标方面是否已投入</w:t>
      </w:r>
      <w:r w:rsidRPr="00F407D5">
        <w:rPr>
          <w:rFonts w:hint="eastAsia"/>
          <w:sz w:val="24"/>
          <w:lang w:eastAsia="zh-CN"/>
        </w:rPr>
        <w:t>操作</w:t>
      </w:r>
      <w:r w:rsidRPr="00F407D5">
        <w:rPr>
          <w:sz w:val="24"/>
          <w:lang w:eastAsia="zh-CN"/>
        </w:rPr>
        <w:t>或有效。</w:t>
      </w:r>
    </w:p>
    <w:p w14:paraId="349FA6E3" w14:textId="0E09B854" w:rsidR="00CC35D7" w:rsidRPr="004B71BE" w:rsidDel="00C80262" w:rsidRDefault="00F407D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F407D5">
        <w:rPr>
          <w:sz w:val="24"/>
          <w:lang w:eastAsia="zh-CN"/>
        </w:rPr>
        <w:t>可以进一步开展工作，支持执行《议定书》第</w:t>
      </w:r>
      <w:r w:rsidRPr="00F407D5">
        <w:rPr>
          <w:sz w:val="24"/>
          <w:lang w:eastAsia="zh-CN"/>
        </w:rPr>
        <w:t>8(a)</w:t>
      </w:r>
      <w:r w:rsidRPr="00F407D5">
        <w:rPr>
          <w:sz w:val="24"/>
          <w:lang w:eastAsia="zh-CN"/>
        </w:rPr>
        <w:t>条，</w:t>
      </w:r>
      <w:r w:rsidR="000D3F26">
        <w:rPr>
          <w:rFonts w:hint="eastAsia"/>
          <w:sz w:val="24"/>
          <w:lang w:eastAsia="zh-CN"/>
        </w:rPr>
        <w:t>从而</w:t>
      </w:r>
      <w:r w:rsidRPr="00F407D5">
        <w:rPr>
          <w:sz w:val="24"/>
          <w:lang w:eastAsia="zh-CN"/>
        </w:rPr>
        <w:t>支持更广泛地适用非商业性研究目的的简化获取措施，并解决改变意图和第三方转让问题。</w:t>
      </w:r>
      <w:r w:rsidR="00CC35D7" w:rsidRPr="004B71BE">
        <w:rPr>
          <w:sz w:val="24"/>
          <w:vertAlign w:val="superscript"/>
        </w:rPr>
        <w:footnoteReference w:id="33"/>
      </w:r>
    </w:p>
    <w:p w14:paraId="6BD2184C" w14:textId="77777777" w:rsidR="00CC35D7" w:rsidRPr="004B71BE" w:rsidRDefault="00B31B00"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B31B00">
        <w:rPr>
          <w:sz w:val="24"/>
          <w:lang w:eastAsia="zh-CN"/>
        </w:rPr>
        <w:t>还可以进一步加强根据第</w:t>
      </w:r>
      <w:r w:rsidRPr="00B31B00">
        <w:rPr>
          <w:rFonts w:hint="eastAsia"/>
          <w:sz w:val="24"/>
          <w:lang w:eastAsia="zh-CN"/>
        </w:rPr>
        <w:t>4</w:t>
      </w:r>
      <w:r w:rsidRPr="00B31B00">
        <w:rPr>
          <w:sz w:val="24"/>
          <w:lang w:eastAsia="zh-CN"/>
        </w:rPr>
        <w:t>条第</w:t>
      </w:r>
      <w:r w:rsidRPr="00B31B00">
        <w:rPr>
          <w:sz w:val="24"/>
          <w:lang w:eastAsia="zh-CN"/>
        </w:rPr>
        <w:t>3</w:t>
      </w:r>
      <w:r w:rsidRPr="00B31B00">
        <w:rPr>
          <w:sz w:val="24"/>
          <w:lang w:eastAsia="zh-CN"/>
        </w:rPr>
        <w:t>款与其他有关获取和惠益分享的国际文书进行的合作，</w:t>
      </w:r>
      <w:r w:rsidRPr="00B31B00">
        <w:rPr>
          <w:rFonts w:hint="eastAsia"/>
          <w:sz w:val="24"/>
          <w:lang w:eastAsia="zh-CN"/>
        </w:rPr>
        <w:t>以</w:t>
      </w:r>
      <w:r w:rsidRPr="00B31B00">
        <w:rPr>
          <w:sz w:val="24"/>
          <w:lang w:eastAsia="zh-CN"/>
        </w:rPr>
        <w:t>相互支持的方式执行《名古屋议定书》。为支持这方面的努力，可以</w:t>
      </w:r>
      <w:r w:rsidRPr="00B31B00">
        <w:rPr>
          <w:rFonts w:hint="eastAsia"/>
          <w:sz w:val="24"/>
          <w:lang w:eastAsia="zh-CN"/>
        </w:rPr>
        <w:t>促进</w:t>
      </w:r>
      <w:r w:rsidRPr="00B31B00">
        <w:rPr>
          <w:sz w:val="24"/>
          <w:lang w:eastAsia="zh-CN"/>
        </w:rPr>
        <w:t>国家执行有关获取和惠益分享的国际文书方面</w:t>
      </w:r>
      <w:r w:rsidRPr="00B31B00">
        <w:rPr>
          <w:rFonts w:hint="eastAsia"/>
          <w:sz w:val="24"/>
          <w:lang w:eastAsia="zh-CN"/>
        </w:rPr>
        <w:t>的</w:t>
      </w:r>
      <w:r w:rsidRPr="00B31B00">
        <w:rPr>
          <w:sz w:val="24"/>
          <w:lang w:eastAsia="zh-CN"/>
        </w:rPr>
        <w:t>机构协调和法律确定性，并提高对不同的获取和惠益分享制度的认识。这些努力也将有助于落实第</w:t>
      </w:r>
      <w:r w:rsidRPr="00B31B00">
        <w:rPr>
          <w:sz w:val="24"/>
          <w:lang w:eastAsia="zh-CN"/>
        </w:rPr>
        <w:t>8</w:t>
      </w:r>
      <w:r w:rsidRPr="00B31B00">
        <w:rPr>
          <w:sz w:val="24"/>
          <w:lang w:eastAsia="zh-CN"/>
        </w:rPr>
        <w:t>条所述特殊考虑因素。</w:t>
      </w:r>
    </w:p>
    <w:p w14:paraId="75FB0089" w14:textId="76158D5B" w:rsidR="00CC35D7" w:rsidRPr="004B71BE" w:rsidRDefault="001227E9"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227E9" w:rsidDel="008C5CA9">
        <w:rPr>
          <w:sz w:val="24"/>
          <w:lang w:eastAsia="zh-CN"/>
        </w:rPr>
        <w:lastRenderedPageBreak/>
        <w:t>缔约方通常努力根据《议定书》第</w:t>
      </w:r>
      <w:r w:rsidRPr="001227E9" w:rsidDel="008C5CA9">
        <w:rPr>
          <w:sz w:val="24"/>
          <w:lang w:eastAsia="zh-CN"/>
        </w:rPr>
        <w:t>11</w:t>
      </w:r>
      <w:r w:rsidRPr="001227E9" w:rsidDel="008C5CA9">
        <w:rPr>
          <w:sz w:val="24"/>
          <w:lang w:eastAsia="zh-CN"/>
        </w:rPr>
        <w:t>条进一步</w:t>
      </w:r>
      <w:r w:rsidRPr="001227E9">
        <w:rPr>
          <w:sz w:val="24"/>
          <w:lang w:eastAsia="zh-CN"/>
        </w:rPr>
        <w:t>开展</w:t>
      </w:r>
      <w:r w:rsidRPr="001227E9" w:rsidDel="008C5CA9">
        <w:rPr>
          <w:sz w:val="24"/>
          <w:lang w:eastAsia="zh-CN"/>
        </w:rPr>
        <w:t>合作。这种合作</w:t>
      </w:r>
      <w:r w:rsidRPr="001227E9">
        <w:rPr>
          <w:sz w:val="24"/>
          <w:lang w:eastAsia="zh-CN"/>
        </w:rPr>
        <w:t>即使发生</w:t>
      </w:r>
      <w:r w:rsidRPr="001227E9" w:rsidDel="008C5CA9">
        <w:rPr>
          <w:sz w:val="24"/>
          <w:lang w:eastAsia="zh-CN"/>
        </w:rPr>
        <w:t>，也往往</w:t>
      </w:r>
      <w:r w:rsidR="000D3F26">
        <w:rPr>
          <w:rFonts w:hint="eastAsia"/>
          <w:sz w:val="24"/>
          <w:lang w:eastAsia="zh-CN"/>
        </w:rPr>
        <w:t>只</w:t>
      </w:r>
      <w:r w:rsidRPr="001227E9" w:rsidDel="008C5CA9">
        <w:rPr>
          <w:sz w:val="24"/>
          <w:lang w:eastAsia="zh-CN"/>
        </w:rPr>
        <w:t>是基于非正式安排</w:t>
      </w:r>
      <w:r w:rsidRPr="001227E9">
        <w:rPr>
          <w:sz w:val="24"/>
          <w:lang w:eastAsia="zh-CN"/>
        </w:rPr>
        <w:t>，</w:t>
      </w:r>
      <w:r w:rsidRPr="001227E9" w:rsidDel="008C5CA9">
        <w:rPr>
          <w:sz w:val="24"/>
          <w:lang w:eastAsia="zh-CN"/>
        </w:rPr>
        <w:t>或</w:t>
      </w:r>
      <w:r w:rsidRPr="001227E9">
        <w:rPr>
          <w:sz w:val="24"/>
          <w:lang w:eastAsia="zh-CN"/>
        </w:rPr>
        <w:t>是</w:t>
      </w:r>
      <w:r w:rsidRPr="001227E9">
        <w:rPr>
          <w:rFonts w:hint="eastAsia"/>
          <w:sz w:val="24"/>
          <w:lang w:eastAsia="zh-CN"/>
        </w:rPr>
        <w:t>基于</w:t>
      </w:r>
      <w:r w:rsidRPr="001227E9">
        <w:rPr>
          <w:sz w:val="24"/>
          <w:lang w:eastAsia="zh-CN"/>
        </w:rPr>
        <w:t>在</w:t>
      </w:r>
      <w:r w:rsidRPr="001227E9" w:rsidDel="008C5CA9">
        <w:rPr>
          <w:sz w:val="24"/>
          <w:lang w:eastAsia="zh-CN"/>
        </w:rPr>
        <w:t>现有</w:t>
      </w:r>
      <w:r w:rsidRPr="001227E9">
        <w:rPr>
          <w:sz w:val="24"/>
          <w:lang w:eastAsia="zh-CN"/>
        </w:rPr>
        <w:t>保护</w:t>
      </w:r>
      <w:r w:rsidRPr="001227E9" w:rsidDel="008C5CA9">
        <w:rPr>
          <w:sz w:val="24"/>
          <w:lang w:eastAsia="zh-CN"/>
        </w:rPr>
        <w:t>和社区框架内运作</w:t>
      </w:r>
      <w:r w:rsidRPr="001227E9">
        <w:rPr>
          <w:sz w:val="24"/>
          <w:lang w:eastAsia="zh-CN"/>
        </w:rPr>
        <w:t>的</w:t>
      </w:r>
      <w:r w:rsidRPr="001227E9" w:rsidDel="008C5CA9">
        <w:rPr>
          <w:sz w:val="24"/>
          <w:lang w:eastAsia="zh-CN"/>
        </w:rPr>
        <w:t>区域和生态系统举措。然而，第</w:t>
      </w:r>
      <w:r w:rsidRPr="001227E9" w:rsidDel="008C5CA9">
        <w:rPr>
          <w:sz w:val="24"/>
          <w:lang w:eastAsia="zh-CN"/>
        </w:rPr>
        <w:t>11</w:t>
      </w:r>
      <w:r w:rsidRPr="001227E9" w:rsidDel="008C5CA9">
        <w:rPr>
          <w:sz w:val="24"/>
          <w:lang w:eastAsia="zh-CN"/>
        </w:rPr>
        <w:t>条范围内的跨界合作在实践中仍然有限。</w:t>
      </w:r>
    </w:p>
    <w:p w14:paraId="39507B62" w14:textId="1FACD634" w:rsidR="00CC35D7" w:rsidRPr="004B71BE" w:rsidRDefault="001227E9"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227E9">
        <w:rPr>
          <w:sz w:val="24"/>
          <w:lang w:eastAsia="zh-CN"/>
        </w:rPr>
        <w:t>大多数缔约方已经按照《议定书》第</w:t>
      </w:r>
      <w:r w:rsidRPr="001227E9">
        <w:rPr>
          <w:sz w:val="24"/>
          <w:lang w:eastAsia="zh-CN"/>
        </w:rPr>
        <w:t>21</w:t>
      </w:r>
      <w:r w:rsidRPr="001227E9">
        <w:rPr>
          <w:sz w:val="24"/>
          <w:lang w:eastAsia="zh-CN"/>
        </w:rPr>
        <w:t>条的规定采取了提高认识的措施，许多缔约方制定了某种形式的提高认识战略。这些努力在很大程度上是基于活动，而这些活动的程度</w:t>
      </w:r>
      <w:r w:rsidRPr="001227E9">
        <w:rPr>
          <w:rFonts w:hint="eastAsia"/>
          <w:sz w:val="24"/>
          <w:lang w:eastAsia="zh-CN"/>
        </w:rPr>
        <w:t>与</w:t>
      </w:r>
      <w:r w:rsidRPr="001227E9">
        <w:rPr>
          <w:sz w:val="24"/>
          <w:lang w:eastAsia="zh-CN"/>
        </w:rPr>
        <w:t>现有资源和能力密切相关，因此不确定，各缔约方之间的情况也</w:t>
      </w:r>
      <w:r w:rsidRPr="001227E9">
        <w:rPr>
          <w:rFonts w:hint="eastAsia"/>
          <w:sz w:val="24"/>
          <w:lang w:eastAsia="zh-CN"/>
        </w:rPr>
        <w:t>参差不齐</w:t>
      </w:r>
      <w:r w:rsidRPr="001227E9">
        <w:rPr>
          <w:sz w:val="24"/>
          <w:lang w:eastAsia="zh-CN"/>
        </w:rPr>
        <w:t>。</w:t>
      </w:r>
    </w:p>
    <w:p w14:paraId="5F9A42EE" w14:textId="77777777" w:rsidR="00C546FC" w:rsidRPr="004B71BE" w:rsidRDefault="001B174E"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B174E">
        <w:rPr>
          <w:sz w:val="24"/>
          <w:lang w:eastAsia="zh-CN"/>
        </w:rPr>
        <w:t>通过加强各级提高认识的努力和宣传运动，可以有助于解决致使有效的执行遇到挑战的许多根本原因，并调动政治意愿。为此需要重新强调更加系统、持续和有战略支撑的提高认识努力，而不仅仅是一次性的活动。这些努力也可以借助最近有关获取和惠益分享的国际政策发展所产生的势头。</w:t>
      </w:r>
    </w:p>
    <w:p w14:paraId="3C06869E" w14:textId="77777777" w:rsidR="00D6427A" w:rsidRPr="001B174E" w:rsidRDefault="001B174E"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B174E">
        <w:rPr>
          <w:sz w:val="24"/>
          <w:lang w:eastAsia="zh-CN"/>
        </w:rPr>
        <w:t>需要进一步加强政治意愿，支持有效执行《议定书》的条款。例如，可以</w:t>
      </w:r>
      <w:r>
        <w:rPr>
          <w:rFonts w:hint="eastAsia"/>
          <w:sz w:val="24"/>
          <w:lang w:eastAsia="zh-CN"/>
        </w:rPr>
        <w:t>为此</w:t>
      </w:r>
      <w:r w:rsidRPr="001B174E">
        <w:rPr>
          <w:sz w:val="24"/>
          <w:lang w:eastAsia="zh-CN"/>
        </w:rPr>
        <w:t>强调获取和惠益分享对保护和可持续利用生物多样性</w:t>
      </w:r>
      <w:r>
        <w:rPr>
          <w:rFonts w:hint="eastAsia"/>
          <w:sz w:val="24"/>
          <w:lang w:eastAsia="zh-CN"/>
        </w:rPr>
        <w:t>做出</w:t>
      </w:r>
      <w:r w:rsidRPr="001B174E">
        <w:rPr>
          <w:sz w:val="24"/>
          <w:lang w:eastAsia="zh-CN"/>
        </w:rPr>
        <w:t>的贡献；将获取和惠益分享纳入更广泛的政策目标（例如生物经济、研究和创新</w:t>
      </w:r>
      <w:r>
        <w:rPr>
          <w:rFonts w:hint="eastAsia"/>
          <w:sz w:val="24"/>
          <w:lang w:eastAsia="zh-CN"/>
        </w:rPr>
        <w:t>、</w:t>
      </w:r>
      <w:r w:rsidRPr="001B174E">
        <w:rPr>
          <w:sz w:val="24"/>
          <w:lang w:eastAsia="zh-CN"/>
        </w:rPr>
        <w:t>发展战略）的主流，展示遗传资源和相关传统知识的价值。在这</w:t>
      </w:r>
      <w:r>
        <w:rPr>
          <w:rFonts w:hint="eastAsia"/>
          <w:sz w:val="24"/>
          <w:lang w:eastAsia="zh-CN"/>
        </w:rPr>
        <w:t>方面</w:t>
      </w:r>
      <w:r w:rsidRPr="001B174E">
        <w:rPr>
          <w:sz w:val="24"/>
          <w:lang w:eastAsia="zh-CN"/>
        </w:rPr>
        <w:t>，</w:t>
      </w:r>
      <w:r>
        <w:rPr>
          <w:rFonts w:hint="eastAsia"/>
          <w:sz w:val="24"/>
          <w:lang w:eastAsia="zh-CN"/>
        </w:rPr>
        <w:t>还</w:t>
      </w:r>
      <w:r w:rsidRPr="001B174E">
        <w:rPr>
          <w:sz w:val="24"/>
          <w:lang w:eastAsia="zh-CN"/>
        </w:rPr>
        <w:t>有必要改变</w:t>
      </w:r>
      <w:r w:rsidRPr="001B174E">
        <w:rPr>
          <w:rFonts w:hint="eastAsia"/>
          <w:sz w:val="24"/>
          <w:lang w:eastAsia="zh-CN"/>
        </w:rPr>
        <w:t>叙事</w:t>
      </w:r>
      <w:r w:rsidRPr="001B174E">
        <w:rPr>
          <w:sz w:val="24"/>
          <w:lang w:eastAsia="zh-CN"/>
        </w:rPr>
        <w:t>方式，</w:t>
      </w:r>
      <w:r>
        <w:rPr>
          <w:rFonts w:hint="eastAsia"/>
          <w:sz w:val="24"/>
          <w:lang w:eastAsia="zh-CN"/>
        </w:rPr>
        <w:t>从而不把</w:t>
      </w:r>
      <w:r w:rsidRPr="001B174E">
        <w:rPr>
          <w:sz w:val="24"/>
          <w:lang w:eastAsia="zh-CN"/>
        </w:rPr>
        <w:t>《公约》的第三个目标视为一种监管负担，而是</w:t>
      </w:r>
      <w:r>
        <w:rPr>
          <w:rFonts w:hint="eastAsia"/>
          <w:sz w:val="24"/>
          <w:lang w:eastAsia="zh-CN"/>
        </w:rPr>
        <w:t>视为确定</w:t>
      </w:r>
      <w:r w:rsidRPr="001B174E">
        <w:rPr>
          <w:sz w:val="24"/>
          <w:lang w:eastAsia="zh-CN"/>
        </w:rPr>
        <w:t>生物多样性</w:t>
      </w:r>
      <w:r>
        <w:rPr>
          <w:rFonts w:hint="eastAsia"/>
          <w:sz w:val="24"/>
          <w:lang w:eastAsia="zh-CN"/>
        </w:rPr>
        <w:t>的价值</w:t>
      </w:r>
      <w:r w:rsidRPr="001B174E">
        <w:rPr>
          <w:sz w:val="24"/>
          <w:lang w:eastAsia="zh-CN"/>
        </w:rPr>
        <w:t>、支持其保护和可持续利用以及为可持续发展创造机会的战略机制。</w:t>
      </w:r>
      <w:r w:rsidR="00D6427A" w:rsidRPr="001B174E">
        <w:rPr>
          <w:sz w:val="24"/>
          <w:lang w:eastAsia="zh-CN"/>
        </w:rPr>
        <w:t xml:space="preserve"> </w:t>
      </w:r>
    </w:p>
    <w:p w14:paraId="6167334A" w14:textId="77777777" w:rsidR="00CC35D7" w:rsidRPr="004B71BE" w:rsidRDefault="00B52A1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B52A15">
        <w:rPr>
          <w:sz w:val="24"/>
          <w:lang w:eastAsia="zh-CN"/>
        </w:rPr>
        <w:t>这种叙事方式的改变应该有助于确立高效的获取和惠益分享程序。</w:t>
      </w:r>
    </w:p>
    <w:p w14:paraId="4F277A32" w14:textId="77777777" w:rsidR="00CC35D7" w:rsidRPr="004B71BE" w:rsidRDefault="004C4A9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4C4A95">
        <w:rPr>
          <w:sz w:val="24"/>
          <w:lang w:eastAsia="zh-CN"/>
        </w:rPr>
        <w:t>随着观念和做法的改变，可以使执行工作越来越多地改为采用强调和促进伙伴关系，为生物多样性创造价值以及在参与获取和惠益分享的所有行为体之间建立信任的方法。通过展示不同的成功故事，并分享基于实际经验、证据和真实例子的最佳做法，可以有助于表明这一方法</w:t>
      </w:r>
      <w:r w:rsidRPr="004C4A95">
        <w:rPr>
          <w:rFonts w:hint="eastAsia"/>
          <w:sz w:val="24"/>
          <w:lang w:eastAsia="zh-CN"/>
        </w:rPr>
        <w:t>上的变化</w:t>
      </w:r>
      <w:r w:rsidRPr="004C4A95">
        <w:rPr>
          <w:sz w:val="24"/>
          <w:lang w:eastAsia="zh-CN"/>
        </w:rPr>
        <w:t>的优势，表明实施这一变化的实际办法，同时保持对获取和惠益分享成果的符合现实的预期。</w:t>
      </w:r>
    </w:p>
    <w:p w14:paraId="3887A19D" w14:textId="741569AC" w:rsidR="00CC35D7" w:rsidRPr="004B71BE" w:rsidRDefault="004C4A95" w:rsidP="008C2ED6">
      <w:pPr>
        <w:keepNext/>
        <w:keepLines/>
        <w:tabs>
          <w:tab w:val="clear" w:pos="567"/>
          <w:tab w:val="clear" w:pos="1134"/>
          <w:tab w:val="clear" w:pos="1701"/>
          <w:tab w:val="clear" w:pos="2268"/>
        </w:tabs>
        <w:spacing w:before="120" w:after="120"/>
        <w:outlineLvl w:val="1"/>
        <w:rPr>
          <w:b/>
          <w:sz w:val="24"/>
          <w:szCs w:val="24"/>
          <w:lang w:eastAsia="zh-CN"/>
        </w:rPr>
      </w:pPr>
      <w:r w:rsidRPr="004C4A95">
        <w:rPr>
          <w:b/>
          <w:sz w:val="24"/>
          <w:szCs w:val="24"/>
          <w:lang w:eastAsia="zh-CN"/>
        </w:rPr>
        <w:t>要点</w:t>
      </w:r>
      <w:r w:rsidRPr="004C4A95">
        <w:rPr>
          <w:b/>
          <w:sz w:val="24"/>
          <w:szCs w:val="24"/>
          <w:lang w:eastAsia="zh-CN"/>
        </w:rPr>
        <w:t>(b)</w:t>
      </w:r>
      <w:r w:rsidRPr="004C4A95">
        <w:rPr>
          <w:b/>
          <w:sz w:val="24"/>
          <w:szCs w:val="24"/>
          <w:lang w:eastAsia="zh-CN"/>
        </w:rPr>
        <w:t>：</w:t>
      </w:r>
      <w:r w:rsidR="00B354CE" w:rsidRPr="00B354CE">
        <w:rPr>
          <w:b/>
          <w:sz w:val="24"/>
          <w:szCs w:val="24"/>
          <w:lang w:eastAsia="zh-CN"/>
        </w:rPr>
        <w:t>对成效进行评估</w:t>
      </w:r>
      <w:r w:rsidR="00CC35D7" w:rsidRPr="004B71BE">
        <w:rPr>
          <w:b/>
          <w:sz w:val="24"/>
          <w:szCs w:val="24"/>
          <w:lang w:eastAsia="zh-CN"/>
        </w:rPr>
        <w:t xml:space="preserve"> </w:t>
      </w:r>
    </w:p>
    <w:p w14:paraId="464FC885" w14:textId="7F172E6B" w:rsidR="00CC35D7" w:rsidRPr="004B71BE" w:rsidRDefault="004C4A9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4C4A95">
        <w:rPr>
          <w:sz w:val="24"/>
          <w:lang w:eastAsia="zh-CN"/>
        </w:rPr>
        <w:t>与获取有关的指标的数据显示，在制定措施和为获取创造一些必要条件方面取得了良好进展。然而，指标没有提供关于是否已把这些措施充分投入</w:t>
      </w:r>
      <w:r w:rsidR="00A46EC7">
        <w:rPr>
          <w:rFonts w:hint="eastAsia"/>
          <w:sz w:val="24"/>
          <w:lang w:eastAsia="zh-CN"/>
        </w:rPr>
        <w:t>实施</w:t>
      </w:r>
      <w:r w:rsidRPr="004C4A95">
        <w:rPr>
          <w:sz w:val="24"/>
          <w:lang w:eastAsia="zh-CN"/>
        </w:rPr>
        <w:t>的信息。此外，应评估从提交获取申请</w:t>
      </w:r>
      <w:r w:rsidRPr="004C4A95">
        <w:rPr>
          <w:rFonts w:hint="eastAsia"/>
          <w:sz w:val="24"/>
          <w:lang w:eastAsia="zh-CN"/>
        </w:rPr>
        <w:t>直到交付</w:t>
      </w:r>
      <w:r w:rsidRPr="004C4A95">
        <w:rPr>
          <w:sz w:val="24"/>
          <w:lang w:eastAsia="zh-CN"/>
        </w:rPr>
        <w:t>惠益的整个获取和惠益分享价值链的成效。</w:t>
      </w:r>
      <w:r w:rsidR="00CC35D7" w:rsidRPr="004B71BE">
        <w:rPr>
          <w:sz w:val="24"/>
          <w:lang w:eastAsia="zh-CN"/>
        </w:rPr>
        <w:t xml:space="preserve"> </w:t>
      </w:r>
    </w:p>
    <w:p w14:paraId="7DCC70E7" w14:textId="06B1C211" w:rsidR="00CC35D7" w:rsidRPr="004B71BE" w:rsidRDefault="004E5D72"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4E5D72">
        <w:rPr>
          <w:sz w:val="24"/>
          <w:lang w:eastAsia="zh-CN"/>
        </w:rPr>
        <w:t>正如要点</w:t>
      </w:r>
      <w:r w:rsidRPr="004E5D72">
        <w:rPr>
          <w:sz w:val="24"/>
          <w:lang w:eastAsia="zh-CN"/>
        </w:rPr>
        <w:t>(a)</w:t>
      </w:r>
      <w:r w:rsidRPr="004E5D72">
        <w:rPr>
          <w:sz w:val="24"/>
          <w:lang w:eastAsia="zh-CN"/>
        </w:rPr>
        <w:t>的关键结论和讯息所强调的，在</w:t>
      </w:r>
      <w:r w:rsidRPr="004E5D72">
        <w:rPr>
          <w:rFonts w:hint="eastAsia"/>
          <w:sz w:val="24"/>
          <w:lang w:eastAsia="zh-CN"/>
        </w:rPr>
        <w:t>执行</w:t>
      </w:r>
      <w:r w:rsidRPr="004E5D72">
        <w:rPr>
          <w:sz w:val="24"/>
          <w:lang w:eastAsia="zh-CN"/>
        </w:rPr>
        <w:t>措施，落实《议定书》关于获取、惠益分享、遵约、特殊考虑以及土著人民和地方社区的条款，</w:t>
      </w:r>
      <w:r w:rsidRPr="004E5D72">
        <w:rPr>
          <w:rFonts w:hint="eastAsia"/>
          <w:sz w:val="24"/>
          <w:lang w:eastAsia="zh-CN"/>
        </w:rPr>
        <w:t>并将这些措施投入</w:t>
      </w:r>
      <w:r w:rsidR="00A46EC7">
        <w:rPr>
          <w:rFonts w:hint="eastAsia"/>
          <w:sz w:val="24"/>
          <w:lang w:eastAsia="zh-CN"/>
        </w:rPr>
        <w:t>实施</w:t>
      </w:r>
      <w:r w:rsidRPr="004E5D72">
        <w:rPr>
          <w:sz w:val="24"/>
          <w:lang w:eastAsia="zh-CN"/>
        </w:rPr>
        <w:t>方面，缔约方所处的阶段</w:t>
      </w:r>
      <w:r w:rsidRPr="004E5D72">
        <w:rPr>
          <w:rFonts w:hint="eastAsia"/>
          <w:sz w:val="24"/>
          <w:lang w:eastAsia="zh-CN"/>
        </w:rPr>
        <w:t>不</w:t>
      </w:r>
      <w:r w:rsidRPr="004E5D72">
        <w:rPr>
          <w:sz w:val="24"/>
          <w:lang w:eastAsia="zh-CN"/>
        </w:rPr>
        <w:t>同。此外，一些缔约方尚未在获取和惠益分享信息交换所提供强制规定的国家信息，影响了《议定书》的有效执行。</w:t>
      </w:r>
      <w:r w:rsidR="00CC35D7" w:rsidRPr="004B71BE">
        <w:rPr>
          <w:sz w:val="24"/>
          <w:lang w:eastAsia="zh-CN"/>
        </w:rPr>
        <w:t xml:space="preserve"> </w:t>
      </w:r>
    </w:p>
    <w:p w14:paraId="27143EE9" w14:textId="3C574348" w:rsidR="00CC35D7" w:rsidRPr="004B71BE" w:rsidRDefault="00890BC2"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890BC2">
        <w:rPr>
          <w:sz w:val="24"/>
          <w:lang w:eastAsia="zh-CN"/>
        </w:rPr>
        <w:t>如果要把</w:t>
      </w:r>
      <w:r w:rsidRPr="00890BC2">
        <w:rPr>
          <w:rFonts w:hint="eastAsia"/>
          <w:sz w:val="24"/>
          <w:lang w:eastAsia="zh-CN"/>
        </w:rPr>
        <w:t>关于</w:t>
      </w:r>
      <w:r w:rsidRPr="00890BC2">
        <w:rPr>
          <w:sz w:val="24"/>
          <w:lang w:eastAsia="zh-CN"/>
        </w:rPr>
        <w:t>获取的措施转化为有效的惠益分享，需要具备若干</w:t>
      </w:r>
      <w:r w:rsidRPr="00890BC2">
        <w:rPr>
          <w:rFonts w:hint="eastAsia"/>
          <w:sz w:val="24"/>
          <w:lang w:eastAsia="zh-CN"/>
        </w:rPr>
        <w:t>扶持性</w:t>
      </w:r>
      <w:r w:rsidRPr="00890BC2">
        <w:rPr>
          <w:sz w:val="24"/>
          <w:lang w:eastAsia="zh-CN"/>
        </w:rPr>
        <w:t>条件。这些条件包括：明确和</w:t>
      </w:r>
      <w:r w:rsidRPr="00890BC2">
        <w:rPr>
          <w:rFonts w:hint="eastAsia"/>
          <w:sz w:val="24"/>
          <w:lang w:eastAsia="zh-CN"/>
        </w:rPr>
        <w:t>高效</w:t>
      </w:r>
      <w:r w:rsidRPr="00890BC2">
        <w:rPr>
          <w:sz w:val="24"/>
          <w:lang w:eastAsia="zh-CN"/>
        </w:rPr>
        <w:t>的获取和惠益分享监管程序</w:t>
      </w:r>
      <w:r w:rsidRPr="00890BC2">
        <w:rPr>
          <w:rFonts w:hint="eastAsia"/>
          <w:sz w:val="24"/>
          <w:lang w:eastAsia="zh-CN"/>
        </w:rPr>
        <w:t>；</w:t>
      </w:r>
      <w:r w:rsidRPr="00890BC2">
        <w:rPr>
          <w:sz w:val="24"/>
          <w:lang w:eastAsia="zh-CN"/>
        </w:rPr>
        <w:t>参与研究和创新活动的相关监管机构之间更大的一致性和协调性</w:t>
      </w:r>
      <w:r w:rsidR="00A46EC7">
        <w:rPr>
          <w:rFonts w:hint="eastAsia"/>
          <w:sz w:val="24"/>
          <w:lang w:eastAsia="zh-CN"/>
        </w:rPr>
        <w:t>；</w:t>
      </w:r>
      <w:r w:rsidRPr="00890BC2">
        <w:rPr>
          <w:sz w:val="24"/>
          <w:lang w:eastAsia="zh-CN"/>
        </w:rPr>
        <w:t>提高使用者的认识、对获取和惠益分享要求的了解和遵约承诺。然而，即使存在这些条件，货币惠益</w:t>
      </w:r>
      <w:r w:rsidRPr="00890BC2">
        <w:rPr>
          <w:rFonts w:hint="eastAsia"/>
          <w:sz w:val="24"/>
          <w:lang w:eastAsia="zh-CN"/>
        </w:rPr>
        <w:t>的</w:t>
      </w:r>
      <w:r w:rsidRPr="00890BC2">
        <w:rPr>
          <w:sz w:val="24"/>
          <w:lang w:eastAsia="zh-CN"/>
        </w:rPr>
        <w:t>实现也可能需要相当长的时间。这是因为惠益分享义务通常是在价值链的不同阶段触发，并取决于研究、开发和商业化活动的进展</w:t>
      </w:r>
      <w:r w:rsidR="00A46EC7">
        <w:rPr>
          <w:rFonts w:hint="eastAsia"/>
          <w:sz w:val="24"/>
          <w:lang w:eastAsia="zh-CN"/>
        </w:rPr>
        <w:t>情况</w:t>
      </w:r>
      <w:r w:rsidRPr="00890BC2">
        <w:rPr>
          <w:sz w:val="24"/>
          <w:lang w:eastAsia="zh-CN"/>
        </w:rPr>
        <w:t>。</w:t>
      </w:r>
    </w:p>
    <w:p w14:paraId="4EBE4730" w14:textId="7ABCE5B6" w:rsidR="00CC35D7" w:rsidRPr="004B71BE" w:rsidRDefault="00361259"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361259">
        <w:rPr>
          <w:sz w:val="24"/>
          <w:lang w:eastAsia="zh-CN"/>
        </w:rPr>
        <w:t>关于惠益分享，所提供的信息显示，在要求</w:t>
      </w:r>
      <w:r w:rsidRPr="00361259">
        <w:rPr>
          <w:rFonts w:hint="eastAsia"/>
          <w:sz w:val="24"/>
          <w:lang w:eastAsia="zh-CN"/>
        </w:rPr>
        <w:t>取得</w:t>
      </w:r>
      <w:r w:rsidRPr="00361259">
        <w:rPr>
          <w:sz w:val="24"/>
          <w:lang w:eastAsia="zh-CN"/>
        </w:rPr>
        <w:t>事先知情同意的缔约方当中，约三分之一报告说收到了</w:t>
      </w:r>
      <w:r w:rsidR="00702229">
        <w:rPr>
          <w:rFonts w:hint="eastAsia"/>
          <w:sz w:val="24"/>
          <w:lang w:eastAsia="zh-CN"/>
        </w:rPr>
        <w:t>来自获取</w:t>
      </w:r>
      <w:r w:rsidRPr="00361259">
        <w:rPr>
          <w:sz w:val="24"/>
          <w:lang w:eastAsia="zh-CN"/>
        </w:rPr>
        <w:t>遗传资源的惠益；然而，获得货币惠益的缔约方</w:t>
      </w:r>
      <w:r w:rsidRPr="00361259">
        <w:rPr>
          <w:sz w:val="24"/>
          <w:lang w:eastAsia="zh-CN"/>
        </w:rPr>
        <w:lastRenderedPageBreak/>
        <w:t>数目相对有限。遗传资源的非货币惠益更为常见。在要求事先知情同意的缔约方当中，三分之二报告</w:t>
      </w:r>
      <w:r w:rsidRPr="00361259">
        <w:rPr>
          <w:rFonts w:hint="eastAsia"/>
          <w:sz w:val="24"/>
          <w:lang w:eastAsia="zh-CN"/>
        </w:rPr>
        <w:t>了</w:t>
      </w:r>
      <w:r w:rsidRPr="00361259">
        <w:rPr>
          <w:sz w:val="24"/>
          <w:lang w:eastAsia="zh-CN"/>
        </w:rPr>
        <w:t>这种惠益。应该对惠益的质量、价值和交付情况</w:t>
      </w:r>
      <w:r w:rsidRPr="00361259">
        <w:rPr>
          <w:rFonts w:hint="eastAsia"/>
          <w:sz w:val="24"/>
          <w:lang w:eastAsia="zh-CN"/>
        </w:rPr>
        <w:t>进行</w:t>
      </w:r>
      <w:r w:rsidRPr="00361259">
        <w:rPr>
          <w:sz w:val="24"/>
          <w:lang w:eastAsia="zh-CN"/>
        </w:rPr>
        <w:t>记录和监测。</w:t>
      </w:r>
      <w:r w:rsidR="00CC35D7" w:rsidRPr="004B71BE">
        <w:rPr>
          <w:sz w:val="24"/>
          <w:lang w:eastAsia="zh-CN"/>
        </w:rPr>
        <w:t xml:space="preserve"> </w:t>
      </w:r>
    </w:p>
    <w:p w14:paraId="74BDCE68" w14:textId="22A7694B" w:rsidR="00CC35D7" w:rsidRPr="004B71BE" w:rsidRDefault="00702229"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szCs w:val="24"/>
          <w:lang w:eastAsia="zh-CN"/>
        </w:rPr>
      </w:pPr>
      <w:r w:rsidRPr="00702229">
        <w:rPr>
          <w:sz w:val="24"/>
          <w:lang w:eastAsia="zh-CN"/>
        </w:rPr>
        <w:t>对许多缔约方来说，</w:t>
      </w:r>
      <w:r w:rsidRPr="00702229">
        <w:rPr>
          <w:rFonts w:hint="eastAsia"/>
          <w:sz w:val="24"/>
          <w:lang w:eastAsia="zh-CN"/>
        </w:rPr>
        <w:t>衡量所</w:t>
      </w:r>
      <w:r w:rsidRPr="00702229">
        <w:rPr>
          <w:sz w:val="24"/>
          <w:lang w:eastAsia="zh-CN"/>
        </w:rPr>
        <w:t>收到的惠益是一项挑战。因此，</w:t>
      </w:r>
      <w:r w:rsidRPr="00702229">
        <w:rPr>
          <w:rFonts w:hint="eastAsia"/>
          <w:sz w:val="24"/>
          <w:lang w:eastAsia="zh-CN"/>
        </w:rPr>
        <w:t>没有足够的细分信息来</w:t>
      </w:r>
      <w:r w:rsidRPr="00702229">
        <w:rPr>
          <w:sz w:val="24"/>
          <w:lang w:eastAsia="zh-CN"/>
        </w:rPr>
        <w:t>反映从遗传资源的利用和相关传统知识的利用</w:t>
      </w:r>
      <w:r w:rsidRPr="00702229">
        <w:rPr>
          <w:rFonts w:hint="eastAsia"/>
          <w:sz w:val="24"/>
          <w:lang w:eastAsia="zh-CN"/>
        </w:rPr>
        <w:t>收到</w:t>
      </w:r>
      <w:r w:rsidRPr="00702229">
        <w:rPr>
          <w:sz w:val="24"/>
          <w:lang w:eastAsia="zh-CN"/>
        </w:rPr>
        <w:t>的货币惠益。然而，现有信息表明，无论是从报告的数量和还是</w:t>
      </w:r>
      <w:r w:rsidRPr="00702229">
        <w:rPr>
          <w:rFonts w:hint="eastAsia"/>
          <w:sz w:val="24"/>
          <w:lang w:eastAsia="zh-CN"/>
        </w:rPr>
        <w:t>从</w:t>
      </w:r>
      <w:r w:rsidRPr="00702229">
        <w:rPr>
          <w:sz w:val="24"/>
          <w:lang w:eastAsia="zh-CN"/>
        </w:rPr>
        <w:t>收到惠益的缔约方数目来看，通过获取传统知识所产生的惠益在总惠益（包括货币和非货币惠益）中所占比重都比较小。</w:t>
      </w:r>
      <w:r w:rsidR="00CC35D7" w:rsidRPr="004B71BE">
        <w:rPr>
          <w:sz w:val="24"/>
          <w:szCs w:val="24"/>
          <w:lang w:eastAsia="zh-CN"/>
        </w:rPr>
        <w:t xml:space="preserve"> </w:t>
      </w:r>
    </w:p>
    <w:p w14:paraId="30A4610C" w14:textId="77777777" w:rsidR="00CC35D7" w:rsidRPr="004B71BE" w:rsidRDefault="001027E8"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027E8">
        <w:rPr>
          <w:sz w:val="24"/>
          <w:lang w:eastAsia="zh-CN"/>
        </w:rPr>
        <w:t>缔约方表示，《名古屋议定书》</w:t>
      </w:r>
      <w:r w:rsidRPr="001027E8">
        <w:rPr>
          <w:rFonts w:hint="eastAsia"/>
          <w:sz w:val="24"/>
          <w:lang w:eastAsia="zh-CN"/>
        </w:rPr>
        <w:t>提高了对</w:t>
      </w:r>
      <w:r w:rsidRPr="001027E8">
        <w:rPr>
          <w:sz w:val="24"/>
          <w:lang w:eastAsia="zh-CN"/>
        </w:rPr>
        <w:t>遗传资源和相关传统知识所具价值的认识，并</w:t>
      </w:r>
      <w:r w:rsidRPr="001027E8">
        <w:rPr>
          <w:rFonts w:hint="eastAsia"/>
          <w:sz w:val="24"/>
          <w:lang w:eastAsia="zh-CN"/>
        </w:rPr>
        <w:t>提高了对</w:t>
      </w:r>
      <w:r w:rsidRPr="001027E8">
        <w:rPr>
          <w:sz w:val="24"/>
          <w:lang w:eastAsia="zh-CN"/>
        </w:rPr>
        <w:t>与获取和惠益分享价值链相关的生物多样性可持续管理的认识。《议定书》还支持了地方就业、土著人民和地方社区在生物多样性治理</w:t>
      </w:r>
      <w:r w:rsidRPr="001027E8">
        <w:rPr>
          <w:rFonts w:hint="eastAsia"/>
          <w:sz w:val="24"/>
          <w:lang w:eastAsia="zh-CN"/>
        </w:rPr>
        <w:t>中的</w:t>
      </w:r>
      <w:r w:rsidRPr="001027E8">
        <w:rPr>
          <w:sz w:val="24"/>
          <w:lang w:eastAsia="zh-CN"/>
        </w:rPr>
        <w:t>充分和有效参与，并增强了国家研究能力</w:t>
      </w:r>
      <w:r w:rsidRPr="001027E8">
        <w:rPr>
          <w:rFonts w:hint="eastAsia"/>
          <w:sz w:val="24"/>
          <w:lang w:eastAsia="zh-CN"/>
        </w:rPr>
        <w:t>，包括</w:t>
      </w:r>
      <w:r w:rsidRPr="001027E8">
        <w:rPr>
          <w:sz w:val="24"/>
          <w:lang w:eastAsia="zh-CN"/>
        </w:rPr>
        <w:t>通过技术转让来增强这</w:t>
      </w:r>
      <w:r w:rsidRPr="001027E8">
        <w:rPr>
          <w:rFonts w:hint="eastAsia"/>
          <w:sz w:val="24"/>
          <w:lang w:eastAsia="zh-CN"/>
        </w:rPr>
        <w:t>种</w:t>
      </w:r>
      <w:r w:rsidRPr="001027E8">
        <w:rPr>
          <w:sz w:val="24"/>
          <w:lang w:eastAsia="zh-CN"/>
        </w:rPr>
        <w:t>能力。</w:t>
      </w:r>
    </w:p>
    <w:p w14:paraId="2D2BC72D" w14:textId="77777777" w:rsidR="00CC35D7" w:rsidRPr="004B71BE" w:rsidRDefault="00323DB4"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323DB4">
        <w:rPr>
          <w:sz w:val="24"/>
          <w:lang w:eastAsia="zh-CN"/>
        </w:rPr>
        <w:t>虽然获取和惠益分享以及《名古屋议定书》的影响部分取决于缔约方达到的执行阶段，但所报告的货币和非货币惠益表明，获取和惠益分享如果得到充分实施并得到执行经验的支持，</w:t>
      </w:r>
      <w:r w:rsidRPr="00323DB4">
        <w:rPr>
          <w:rFonts w:hint="eastAsia"/>
          <w:sz w:val="24"/>
          <w:lang w:eastAsia="zh-CN"/>
        </w:rPr>
        <w:t>将</w:t>
      </w:r>
      <w:r w:rsidRPr="00323DB4">
        <w:rPr>
          <w:sz w:val="24"/>
          <w:lang w:eastAsia="zh-CN"/>
        </w:rPr>
        <w:t>具有很大潜力。随着缔约方在执行方面取得进展，惠益分享很可能变得更加普遍，进一步促进生物多样性的保护和可持续利用。</w:t>
      </w:r>
    </w:p>
    <w:p w14:paraId="0384DD92" w14:textId="77777777" w:rsidR="00CC35D7" w:rsidRPr="004B71BE" w:rsidRDefault="00E36059"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rPr>
      </w:pPr>
      <w:r w:rsidRPr="00E36059">
        <w:rPr>
          <w:rFonts w:hint="eastAsia"/>
          <w:sz w:val="24"/>
          <w:lang w:eastAsia="zh-CN"/>
        </w:rPr>
        <w:t>如果</w:t>
      </w:r>
      <w:r w:rsidRPr="00E36059">
        <w:rPr>
          <w:sz w:val="24"/>
          <w:lang w:eastAsia="zh-CN"/>
        </w:rPr>
        <w:t>承认获取和惠益分享原则，</w:t>
      </w:r>
      <w:r w:rsidRPr="00E36059">
        <w:rPr>
          <w:rFonts w:hint="eastAsia"/>
          <w:sz w:val="24"/>
          <w:lang w:eastAsia="zh-CN"/>
        </w:rPr>
        <w:t>就</w:t>
      </w:r>
      <w:r w:rsidRPr="00E36059">
        <w:rPr>
          <w:sz w:val="24"/>
          <w:lang w:eastAsia="zh-CN"/>
        </w:rPr>
        <w:t>需要根本改变思维和做法，包括具备关于获取措施的明确信息、高效的获取和惠益分享程序</w:t>
      </w:r>
      <w:r w:rsidRPr="00E36059">
        <w:rPr>
          <w:rFonts w:hint="eastAsia"/>
          <w:sz w:val="24"/>
          <w:lang w:eastAsia="zh-CN"/>
        </w:rPr>
        <w:t>以及基于</w:t>
      </w:r>
      <w:r w:rsidRPr="00E36059">
        <w:rPr>
          <w:sz w:val="24"/>
          <w:lang w:eastAsia="zh-CN"/>
        </w:rPr>
        <w:t>提供者和使用者双方的经验教训的最佳做法。</w:t>
      </w:r>
      <w:proofErr w:type="spellStart"/>
      <w:r w:rsidRPr="00E36059">
        <w:rPr>
          <w:sz w:val="24"/>
        </w:rPr>
        <w:t>能力建设和发展举措可以为此提供支持</w:t>
      </w:r>
      <w:proofErr w:type="spellEnd"/>
      <w:r w:rsidRPr="00E36059">
        <w:rPr>
          <w:sz w:val="24"/>
        </w:rPr>
        <w:t>。</w:t>
      </w:r>
    </w:p>
    <w:p w14:paraId="1B34E3D0" w14:textId="1CF75915" w:rsidR="00CC35D7" w:rsidRPr="004B71BE" w:rsidRDefault="00C46B5E"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C46B5E">
        <w:rPr>
          <w:sz w:val="24"/>
          <w:lang w:eastAsia="zh-CN"/>
        </w:rPr>
        <w:t>这些改变只能随着时间的推移</w:t>
      </w:r>
      <w:r w:rsidR="00A46EC7">
        <w:rPr>
          <w:rFonts w:hint="eastAsia"/>
          <w:sz w:val="24"/>
          <w:lang w:eastAsia="zh-CN"/>
        </w:rPr>
        <w:t>逐渐</w:t>
      </w:r>
      <w:r w:rsidRPr="00C46B5E">
        <w:rPr>
          <w:sz w:val="24"/>
          <w:lang w:eastAsia="zh-CN"/>
        </w:rPr>
        <w:t>发生，而且必须具备必要的扶持性条件和长期的结构性支持，包括持续的政治承诺和执行、适当的激励措施以及将获取和惠益分享纳入更广泛的政策目标。</w:t>
      </w:r>
    </w:p>
    <w:p w14:paraId="571457C3" w14:textId="5807F1EF" w:rsidR="00CC35D7" w:rsidRPr="004B71BE" w:rsidRDefault="00C46B5E" w:rsidP="008C2ED6">
      <w:pPr>
        <w:keepNext/>
        <w:keepLines/>
        <w:tabs>
          <w:tab w:val="clear" w:pos="567"/>
          <w:tab w:val="clear" w:pos="1134"/>
          <w:tab w:val="clear" w:pos="1701"/>
          <w:tab w:val="clear" w:pos="2268"/>
        </w:tabs>
        <w:spacing w:before="120" w:after="120"/>
        <w:outlineLvl w:val="1"/>
        <w:rPr>
          <w:b/>
          <w:sz w:val="24"/>
          <w:szCs w:val="24"/>
          <w:lang w:eastAsia="zh-CN"/>
        </w:rPr>
      </w:pPr>
      <w:r w:rsidRPr="00C46B5E">
        <w:rPr>
          <w:b/>
          <w:sz w:val="24"/>
          <w:szCs w:val="24"/>
          <w:lang w:eastAsia="zh-CN"/>
        </w:rPr>
        <w:t>要点</w:t>
      </w:r>
      <w:r w:rsidRPr="00C46B5E">
        <w:rPr>
          <w:b/>
          <w:sz w:val="24"/>
          <w:szCs w:val="24"/>
          <w:lang w:eastAsia="zh-CN"/>
        </w:rPr>
        <w:t>(c)</w:t>
      </w:r>
      <w:r w:rsidRPr="00C46B5E">
        <w:rPr>
          <w:b/>
          <w:sz w:val="24"/>
          <w:szCs w:val="24"/>
          <w:lang w:eastAsia="zh-CN"/>
        </w:rPr>
        <w:t>：</w:t>
      </w:r>
      <w:r w:rsidR="00B354CE" w:rsidRPr="00B354CE">
        <w:rPr>
          <w:b/>
          <w:sz w:val="24"/>
          <w:szCs w:val="24"/>
          <w:lang w:eastAsia="zh-CN"/>
        </w:rPr>
        <w:t>对可为执行工作提供的支持进行评估</w:t>
      </w:r>
    </w:p>
    <w:p w14:paraId="4277AC55" w14:textId="64C2AB5B" w:rsidR="00CC35D7" w:rsidRPr="004B71BE" w:rsidRDefault="00C46B5E"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C46B5E">
        <w:rPr>
          <w:sz w:val="24"/>
          <w:lang w:eastAsia="zh-CN"/>
        </w:rPr>
        <w:t>尽管用于衡量为执行工作所提供支持的指标显示进展良好，但许多缔约方继续面临业务和技术能力差距，在</w:t>
      </w:r>
      <w:r w:rsidRPr="00C46B5E">
        <w:rPr>
          <w:rFonts w:hint="eastAsia"/>
          <w:sz w:val="24"/>
          <w:lang w:eastAsia="zh-CN"/>
        </w:rPr>
        <w:t>谈判达成</w:t>
      </w:r>
      <w:r w:rsidR="00191F33">
        <w:rPr>
          <w:rFonts w:hint="eastAsia"/>
          <w:sz w:val="24"/>
          <w:lang w:eastAsia="zh-CN"/>
        </w:rPr>
        <w:t>共同商定</w:t>
      </w:r>
      <w:r w:rsidRPr="00C46B5E">
        <w:rPr>
          <w:sz w:val="24"/>
          <w:lang w:eastAsia="zh-CN"/>
        </w:rPr>
        <w:t>条件、监测、强制执行和惠益跟踪监测方面尤其如此，从而限制了获取和惠益分享实施工作的成效。</w:t>
      </w:r>
    </w:p>
    <w:p w14:paraId="041B0037" w14:textId="46F64EC5" w:rsidR="00CC35D7" w:rsidRPr="004B71BE" w:rsidRDefault="00342132"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342132">
        <w:rPr>
          <w:sz w:val="24"/>
          <w:lang w:eastAsia="zh-CN"/>
        </w:rPr>
        <w:t>人们一直指出，人力资源和</w:t>
      </w:r>
      <w:r w:rsidR="00346502">
        <w:rPr>
          <w:sz w:val="24"/>
          <w:lang w:eastAsia="zh-CN"/>
        </w:rPr>
        <w:t>体制能力</w:t>
      </w:r>
      <w:r w:rsidRPr="00342132">
        <w:rPr>
          <w:sz w:val="24"/>
          <w:lang w:eastAsia="zh-CN"/>
        </w:rPr>
        <w:t>制约因素是执行工作面临的主要限制。一次性培训、高人员更替率和基于短期项目的供资有损于机构学习以及获取和惠益分享</w:t>
      </w:r>
      <w:r>
        <w:rPr>
          <w:rFonts w:hint="eastAsia"/>
          <w:sz w:val="24"/>
          <w:lang w:eastAsia="zh-CN"/>
        </w:rPr>
        <w:t>系统</w:t>
      </w:r>
      <w:r w:rsidRPr="00342132">
        <w:rPr>
          <w:sz w:val="24"/>
          <w:lang w:eastAsia="zh-CN"/>
        </w:rPr>
        <w:t>的延续性。</w:t>
      </w:r>
      <w:r w:rsidR="00CC35D7" w:rsidRPr="004B71BE">
        <w:rPr>
          <w:sz w:val="24"/>
          <w:lang w:eastAsia="zh-CN"/>
        </w:rPr>
        <w:t xml:space="preserve"> </w:t>
      </w:r>
    </w:p>
    <w:p w14:paraId="1AE3EE76" w14:textId="6E541AF3" w:rsidR="00CC35D7" w:rsidRPr="004B71BE" w:rsidRDefault="0046093F"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46093F">
        <w:rPr>
          <w:sz w:val="24"/>
          <w:lang w:eastAsia="zh-CN"/>
        </w:rPr>
        <w:t>如果没有足够的人力资源和必要的</w:t>
      </w:r>
      <w:r w:rsidR="00346502">
        <w:rPr>
          <w:sz w:val="24"/>
          <w:lang w:eastAsia="zh-CN"/>
        </w:rPr>
        <w:t>体制能力</w:t>
      </w:r>
      <w:r w:rsidR="00191F33">
        <w:rPr>
          <w:rFonts w:hint="eastAsia"/>
          <w:sz w:val="24"/>
          <w:lang w:eastAsia="zh-CN"/>
        </w:rPr>
        <w:t>、</w:t>
      </w:r>
      <w:r w:rsidRPr="0046093F">
        <w:rPr>
          <w:sz w:val="24"/>
          <w:lang w:eastAsia="zh-CN"/>
        </w:rPr>
        <w:t>土著人民和地方社区的充分和有效参与</w:t>
      </w:r>
      <w:r w:rsidR="00191F33">
        <w:rPr>
          <w:rFonts w:hint="eastAsia"/>
          <w:sz w:val="24"/>
          <w:lang w:eastAsia="zh-CN"/>
        </w:rPr>
        <w:t>、以及</w:t>
      </w:r>
      <w:r w:rsidRPr="0046093F">
        <w:rPr>
          <w:sz w:val="24"/>
          <w:lang w:eastAsia="zh-CN"/>
        </w:rPr>
        <w:t>遗传资源使用者和主要利益攸关方的认识和参与，就无法在实践中落实惠益分享。</w:t>
      </w:r>
      <w:r w:rsidR="00CC35D7" w:rsidRPr="004B71BE">
        <w:rPr>
          <w:sz w:val="24"/>
          <w:lang w:eastAsia="zh-CN"/>
        </w:rPr>
        <w:t xml:space="preserve"> </w:t>
      </w:r>
      <w:r w:rsidR="009541DB">
        <w:rPr>
          <w:rFonts w:hint="eastAsia"/>
          <w:sz w:val="24"/>
          <w:lang w:eastAsia="zh-CN"/>
        </w:rPr>
        <w:t xml:space="preserve"> </w:t>
      </w:r>
    </w:p>
    <w:p w14:paraId="353FEC5A" w14:textId="77777777" w:rsidR="00CC35D7" w:rsidRPr="004B71BE" w:rsidRDefault="006831A3"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6831A3">
        <w:rPr>
          <w:sz w:val="24"/>
          <w:lang w:eastAsia="zh-CN"/>
        </w:rPr>
        <w:t>由于国家规划和资源分配中的各种优先事项相互竞争，加上复杂的供资程序和所依赖的外部融资渠道范围很窄，限制了许多缔约方对《议定书》的有效执行。</w:t>
      </w:r>
    </w:p>
    <w:p w14:paraId="705AF71C" w14:textId="5CDC1870" w:rsidR="00CC35D7" w:rsidRPr="004B71BE" w:rsidRDefault="000738BF"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0738BF">
        <w:rPr>
          <w:sz w:val="24"/>
          <w:lang w:eastAsia="zh-CN"/>
        </w:rPr>
        <w:t>为了确保所有缔约方履行《议定书》规定的义务和创造必要的扶持性条件，从而更多地分享利用遗传资源和相关传统知识所带来的惠益，</w:t>
      </w:r>
      <w:r w:rsidRPr="000738BF">
        <w:rPr>
          <w:rFonts w:hint="eastAsia"/>
          <w:sz w:val="24"/>
          <w:lang w:eastAsia="zh-CN"/>
        </w:rPr>
        <w:t>就必须实行</w:t>
      </w:r>
      <w:r w:rsidRPr="000738BF">
        <w:rPr>
          <w:sz w:val="24"/>
          <w:lang w:eastAsia="zh-CN"/>
        </w:rPr>
        <w:t>长期能力建设规划，并具备充足、可预测、可获得和灵活的财务资源以及强大的</w:t>
      </w:r>
      <w:r w:rsidR="00346502">
        <w:rPr>
          <w:sz w:val="24"/>
          <w:lang w:eastAsia="zh-CN"/>
        </w:rPr>
        <w:t>体制能力</w:t>
      </w:r>
      <w:r w:rsidRPr="000738BF">
        <w:rPr>
          <w:sz w:val="24"/>
          <w:lang w:eastAsia="zh-CN"/>
        </w:rPr>
        <w:t>。</w:t>
      </w:r>
      <w:r w:rsidR="00CC35D7" w:rsidRPr="004B71BE">
        <w:rPr>
          <w:sz w:val="24"/>
          <w:lang w:eastAsia="zh-CN"/>
        </w:rPr>
        <w:t xml:space="preserve"> </w:t>
      </w:r>
    </w:p>
    <w:p w14:paraId="6CC6D2C6" w14:textId="77777777" w:rsidR="00CC35D7" w:rsidRPr="004B71BE" w:rsidRDefault="009825AA"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9825AA">
        <w:rPr>
          <w:sz w:val="24"/>
          <w:lang w:eastAsia="zh-CN"/>
        </w:rPr>
        <w:t>第</w:t>
      </w:r>
      <w:r w:rsidRPr="009825AA">
        <w:rPr>
          <w:sz w:val="24"/>
          <w:lang w:eastAsia="zh-CN"/>
        </w:rPr>
        <w:t>NP-5/3</w:t>
      </w:r>
      <w:r w:rsidRPr="009825AA">
        <w:rPr>
          <w:sz w:val="24"/>
          <w:lang w:eastAsia="zh-CN"/>
        </w:rPr>
        <w:t>号决定通过的《名古屋议定书》能力建设和发展行动计划提供</w:t>
      </w:r>
      <w:r w:rsidRPr="009825AA">
        <w:rPr>
          <w:rFonts w:hint="eastAsia"/>
          <w:sz w:val="24"/>
          <w:lang w:eastAsia="zh-CN"/>
        </w:rPr>
        <w:t>了指导，用以通过</w:t>
      </w:r>
      <w:r w:rsidRPr="009825AA">
        <w:rPr>
          <w:sz w:val="24"/>
          <w:lang w:eastAsia="zh-CN"/>
        </w:rPr>
        <w:t>战略性和分阶段的方式着手解决这些持续的需求，并确定了相关成果以及</w:t>
      </w:r>
      <w:r w:rsidRPr="009825AA">
        <w:rPr>
          <w:sz w:val="24"/>
          <w:lang w:eastAsia="zh-CN"/>
        </w:rPr>
        <w:lastRenderedPageBreak/>
        <w:t>指示性的能力建设和发展活动，用以支持《议定书》的执行，这些行动可根据具体需求、优先事项和情况</w:t>
      </w:r>
      <w:r w:rsidRPr="009825AA">
        <w:rPr>
          <w:rFonts w:hint="eastAsia"/>
          <w:sz w:val="24"/>
          <w:lang w:eastAsia="zh-CN"/>
        </w:rPr>
        <w:t>进行调整</w:t>
      </w:r>
      <w:r w:rsidRPr="009825AA">
        <w:rPr>
          <w:sz w:val="24"/>
          <w:lang w:eastAsia="zh-CN"/>
        </w:rPr>
        <w:t>。可以把该行动计划作为一个国家规划工具，规定有针对性的时间表和预算。缔约方、土著人民和地方社区、相关利益攸关方和组织可以利用这项行动计划推进《议定书》的执行。</w:t>
      </w:r>
    </w:p>
    <w:p w14:paraId="2290DB76" w14:textId="77777777" w:rsidR="00CC35D7" w:rsidRPr="004B71BE" w:rsidRDefault="009825AA"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9825AA">
        <w:rPr>
          <w:sz w:val="24"/>
          <w:lang w:eastAsia="zh-CN"/>
        </w:rPr>
        <w:t>全球环境基金作为《公约》和《议定书》的财务机制，继续在支持执行《议定书》方面发挥核心作用。通过加强对不同资金来源的利用并使这些来源多样化，同时将现有资金来源用于实现获取和惠益分享目标，可有助于为执行《议定书》</w:t>
      </w:r>
      <w:r w:rsidRPr="009825AA">
        <w:rPr>
          <w:rFonts w:hint="eastAsia"/>
          <w:sz w:val="24"/>
          <w:lang w:eastAsia="zh-CN"/>
        </w:rPr>
        <w:t>调动</w:t>
      </w:r>
      <w:r w:rsidRPr="009825AA">
        <w:rPr>
          <w:sz w:val="24"/>
          <w:lang w:eastAsia="zh-CN"/>
        </w:rPr>
        <w:t>必要的资金支持。</w:t>
      </w:r>
    </w:p>
    <w:p w14:paraId="2A3FF624" w14:textId="52BCCEA9" w:rsidR="00CC35D7" w:rsidRPr="004B71BE" w:rsidRDefault="00B05534" w:rsidP="008C2ED6">
      <w:pPr>
        <w:keepNext/>
        <w:keepLines/>
        <w:tabs>
          <w:tab w:val="clear" w:pos="567"/>
          <w:tab w:val="clear" w:pos="1134"/>
          <w:tab w:val="clear" w:pos="1701"/>
          <w:tab w:val="clear" w:pos="2268"/>
        </w:tabs>
        <w:spacing w:before="120" w:after="120"/>
        <w:outlineLvl w:val="1"/>
        <w:rPr>
          <w:b/>
          <w:sz w:val="24"/>
          <w:szCs w:val="24"/>
          <w:lang w:eastAsia="zh-CN"/>
        </w:rPr>
      </w:pPr>
      <w:r w:rsidRPr="00B05534">
        <w:rPr>
          <w:b/>
          <w:sz w:val="24"/>
          <w:szCs w:val="24"/>
          <w:lang w:eastAsia="zh-CN"/>
        </w:rPr>
        <w:t>要点</w:t>
      </w:r>
      <w:r w:rsidRPr="00B05534">
        <w:rPr>
          <w:b/>
          <w:sz w:val="24"/>
          <w:szCs w:val="24"/>
          <w:lang w:eastAsia="zh-CN"/>
        </w:rPr>
        <w:t>(d)</w:t>
      </w:r>
      <w:r w:rsidRPr="00B05534">
        <w:rPr>
          <w:rFonts w:hint="eastAsia"/>
          <w:b/>
          <w:sz w:val="24"/>
          <w:szCs w:val="24"/>
          <w:lang w:eastAsia="zh-CN"/>
        </w:rPr>
        <w:t>：</w:t>
      </w:r>
      <w:r w:rsidR="00B354CE" w:rsidRPr="00B354CE">
        <w:rPr>
          <w:b/>
          <w:sz w:val="24"/>
          <w:szCs w:val="24"/>
          <w:lang w:eastAsia="zh-CN"/>
        </w:rPr>
        <w:t>评估第</w:t>
      </w:r>
      <w:r w:rsidR="00B354CE" w:rsidRPr="00B354CE">
        <w:rPr>
          <w:b/>
          <w:sz w:val="24"/>
          <w:szCs w:val="24"/>
          <w:lang w:eastAsia="zh-CN"/>
        </w:rPr>
        <w:t xml:space="preserve"> 18 </w:t>
      </w:r>
      <w:r w:rsidR="00B354CE" w:rsidRPr="00B354CE">
        <w:rPr>
          <w:b/>
          <w:sz w:val="24"/>
          <w:szCs w:val="24"/>
          <w:lang w:eastAsia="zh-CN"/>
        </w:rPr>
        <w:t>条成效</w:t>
      </w:r>
      <w:r w:rsidRPr="00B05534">
        <w:rPr>
          <w:b/>
          <w:sz w:val="24"/>
          <w:szCs w:val="24"/>
          <w:lang w:eastAsia="zh-CN"/>
        </w:rPr>
        <w:t>（执行程度）</w:t>
      </w:r>
    </w:p>
    <w:p w14:paraId="72D2865C" w14:textId="4CEBEC29" w:rsidR="00CC35D7" w:rsidRPr="004B71BE" w:rsidRDefault="003D11D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3D11D5">
        <w:rPr>
          <w:sz w:val="24"/>
          <w:lang w:eastAsia="zh-CN"/>
        </w:rPr>
        <w:t>衡量这个要点的指标显示，在执行第</w:t>
      </w:r>
      <w:r w:rsidRPr="003D11D5">
        <w:rPr>
          <w:sz w:val="24"/>
          <w:lang w:eastAsia="zh-CN"/>
        </w:rPr>
        <w:t>18</w:t>
      </w:r>
      <w:r w:rsidRPr="003D11D5">
        <w:rPr>
          <w:sz w:val="24"/>
          <w:lang w:eastAsia="zh-CN"/>
        </w:rPr>
        <w:t>条所载各项规定方面取得了良好进展。然而，为了更好地了解这些措施是否有效，</w:t>
      </w:r>
      <w:r w:rsidRPr="003D11D5">
        <w:rPr>
          <w:rFonts w:hint="eastAsia"/>
          <w:sz w:val="24"/>
          <w:lang w:eastAsia="zh-CN"/>
        </w:rPr>
        <w:t>有必要</w:t>
      </w:r>
      <w:r w:rsidRPr="003D11D5">
        <w:rPr>
          <w:sz w:val="24"/>
          <w:lang w:eastAsia="zh-CN"/>
        </w:rPr>
        <w:t>得到更多信息，了解</w:t>
      </w:r>
      <w:r w:rsidR="00191F33">
        <w:rPr>
          <w:rFonts w:hint="eastAsia"/>
          <w:sz w:val="24"/>
          <w:lang w:eastAsia="zh-CN"/>
        </w:rPr>
        <w:t>在</w:t>
      </w:r>
      <w:r w:rsidRPr="003D11D5">
        <w:rPr>
          <w:sz w:val="24"/>
          <w:lang w:eastAsia="zh-CN"/>
        </w:rPr>
        <w:t>遵守共同商定条件</w:t>
      </w:r>
      <w:r w:rsidR="00191F33">
        <w:rPr>
          <w:rFonts w:hint="eastAsia"/>
          <w:sz w:val="24"/>
          <w:lang w:eastAsia="zh-CN"/>
        </w:rPr>
        <w:t>方面所发生</w:t>
      </w:r>
      <w:r w:rsidRPr="003D11D5">
        <w:rPr>
          <w:sz w:val="24"/>
          <w:lang w:eastAsia="zh-CN"/>
        </w:rPr>
        <w:t>争端的具体解决案例，包括</w:t>
      </w:r>
      <w:r w:rsidR="00191F33">
        <w:rPr>
          <w:rFonts w:hint="eastAsia"/>
          <w:sz w:val="24"/>
          <w:lang w:eastAsia="zh-CN"/>
        </w:rPr>
        <w:t>着手</w:t>
      </w:r>
      <w:r w:rsidRPr="003D11D5">
        <w:rPr>
          <w:sz w:val="24"/>
          <w:lang w:eastAsia="zh-CN"/>
        </w:rPr>
        <w:t>解决的争端数目和</w:t>
      </w:r>
      <w:r w:rsidRPr="003D11D5">
        <w:rPr>
          <w:rFonts w:hint="eastAsia"/>
          <w:sz w:val="24"/>
          <w:lang w:eastAsia="zh-CN"/>
        </w:rPr>
        <w:t>选择采用</w:t>
      </w:r>
      <w:r w:rsidRPr="003D11D5">
        <w:rPr>
          <w:sz w:val="24"/>
          <w:lang w:eastAsia="zh-CN"/>
        </w:rPr>
        <w:t>的法律解决方案。</w:t>
      </w:r>
      <w:r w:rsidR="00CC35D7" w:rsidRPr="004B71BE">
        <w:rPr>
          <w:sz w:val="24"/>
          <w:lang w:eastAsia="zh-CN"/>
        </w:rPr>
        <w:t xml:space="preserve"> </w:t>
      </w:r>
    </w:p>
    <w:p w14:paraId="11797BF9" w14:textId="35411089" w:rsidR="00CC35D7" w:rsidRPr="004B71BE" w:rsidRDefault="003D11D5"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3D11D5">
        <w:rPr>
          <w:sz w:val="24"/>
          <w:lang w:eastAsia="zh-CN"/>
        </w:rPr>
        <w:t>在</w:t>
      </w:r>
      <w:r w:rsidRPr="003D11D5">
        <w:rPr>
          <w:rFonts w:hint="eastAsia"/>
          <w:sz w:val="24"/>
          <w:lang w:eastAsia="zh-CN"/>
        </w:rPr>
        <w:t>努力</w:t>
      </w:r>
      <w:r w:rsidRPr="003D11D5">
        <w:rPr>
          <w:sz w:val="24"/>
          <w:lang w:eastAsia="zh-CN"/>
        </w:rPr>
        <w:t>制定示范合同条款和支持</w:t>
      </w:r>
      <w:r w:rsidRPr="003D11D5">
        <w:rPr>
          <w:rFonts w:hint="eastAsia"/>
          <w:sz w:val="24"/>
          <w:lang w:eastAsia="zh-CN"/>
        </w:rPr>
        <w:t>关于</w:t>
      </w:r>
      <w:r w:rsidR="00FC2621">
        <w:rPr>
          <w:sz w:val="24"/>
          <w:lang w:eastAsia="zh-CN"/>
        </w:rPr>
        <w:t>共同商定条件</w:t>
      </w:r>
      <w:r w:rsidRPr="003D11D5">
        <w:rPr>
          <w:sz w:val="24"/>
          <w:lang w:eastAsia="zh-CN"/>
        </w:rPr>
        <w:t>的能力时，可以把与执行第</w:t>
      </w:r>
      <w:r w:rsidRPr="003D11D5">
        <w:rPr>
          <w:sz w:val="24"/>
          <w:lang w:eastAsia="zh-CN"/>
        </w:rPr>
        <w:t>18</w:t>
      </w:r>
      <w:r w:rsidRPr="003D11D5">
        <w:rPr>
          <w:sz w:val="24"/>
          <w:lang w:eastAsia="zh-CN"/>
        </w:rPr>
        <w:t>条有关的问题纳入这些努力，并考虑到其他专业领域（如合同法、国际私法）的最佳做法。</w:t>
      </w:r>
    </w:p>
    <w:p w14:paraId="7C95BF5E" w14:textId="38E9713B" w:rsidR="00CC35D7" w:rsidRPr="004B71BE" w:rsidRDefault="00924F75" w:rsidP="008C2ED6">
      <w:pPr>
        <w:keepNext/>
        <w:keepLines/>
        <w:tabs>
          <w:tab w:val="clear" w:pos="567"/>
          <w:tab w:val="clear" w:pos="1134"/>
          <w:tab w:val="clear" w:pos="1701"/>
          <w:tab w:val="clear" w:pos="2268"/>
        </w:tabs>
        <w:spacing w:before="120" w:after="120"/>
        <w:jc w:val="left"/>
        <w:outlineLvl w:val="1"/>
        <w:rPr>
          <w:b/>
          <w:sz w:val="24"/>
          <w:szCs w:val="24"/>
          <w:lang w:eastAsia="zh-CN"/>
        </w:rPr>
      </w:pPr>
      <w:r>
        <w:rPr>
          <w:b/>
          <w:sz w:val="24"/>
          <w:szCs w:val="24"/>
          <w:lang w:eastAsia="zh-CN"/>
        </w:rPr>
        <w:t>要点</w:t>
      </w:r>
      <w:r w:rsidR="003D11D5" w:rsidRPr="003D11D5">
        <w:rPr>
          <w:b/>
          <w:sz w:val="24"/>
          <w:szCs w:val="24"/>
          <w:lang w:eastAsia="zh-CN"/>
        </w:rPr>
        <w:t>(e)</w:t>
      </w:r>
      <w:r w:rsidR="003D11D5" w:rsidRPr="003D11D5">
        <w:rPr>
          <w:b/>
          <w:sz w:val="24"/>
          <w:szCs w:val="24"/>
          <w:lang w:eastAsia="zh-CN"/>
        </w:rPr>
        <w:t>：</w:t>
      </w:r>
      <w:r w:rsidR="00B354CE" w:rsidRPr="00B354CE">
        <w:rPr>
          <w:b/>
          <w:sz w:val="24"/>
          <w:szCs w:val="24"/>
          <w:lang w:eastAsia="zh-CN"/>
        </w:rPr>
        <w:t>参照世界知识产权组织及其他相关国际组织的动态评估第</w:t>
      </w:r>
      <w:r w:rsidR="00B354CE" w:rsidRPr="00B354CE">
        <w:rPr>
          <w:b/>
          <w:sz w:val="24"/>
          <w:szCs w:val="24"/>
          <w:lang w:eastAsia="zh-CN"/>
        </w:rPr>
        <w:t xml:space="preserve"> 16 </w:t>
      </w:r>
      <w:r w:rsidR="00B354CE" w:rsidRPr="00B354CE">
        <w:rPr>
          <w:b/>
          <w:sz w:val="24"/>
          <w:szCs w:val="24"/>
          <w:lang w:eastAsia="zh-CN"/>
        </w:rPr>
        <w:t>条的执行情况</w:t>
      </w:r>
    </w:p>
    <w:p w14:paraId="17DB7708" w14:textId="6EE21E70" w:rsidR="00CC35D7" w:rsidRPr="004B71BE" w:rsidRDefault="00D24831"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D24831">
        <w:rPr>
          <w:sz w:val="24"/>
          <w:lang w:eastAsia="zh-CN"/>
        </w:rPr>
        <w:t>这项指标显示，在采取措施执行《议定书》第</w:t>
      </w:r>
      <w:r w:rsidRPr="00D24831">
        <w:rPr>
          <w:sz w:val="24"/>
          <w:lang w:eastAsia="zh-CN"/>
        </w:rPr>
        <w:t>16</w:t>
      </w:r>
      <w:r w:rsidRPr="00D24831">
        <w:rPr>
          <w:sz w:val="24"/>
          <w:lang w:eastAsia="zh-CN"/>
        </w:rPr>
        <w:t>条方面取得了重大进展。然而，许多缔约方尚未充分把这些规定充分投入实施。此外，许多缔约方报告说，本国由于没有土著人民和地方社区，因此没有采取措施执行第</w:t>
      </w:r>
      <w:r w:rsidRPr="00D24831">
        <w:rPr>
          <w:sz w:val="24"/>
          <w:lang w:eastAsia="zh-CN"/>
        </w:rPr>
        <w:t>16</w:t>
      </w:r>
      <w:r w:rsidRPr="00D24831">
        <w:rPr>
          <w:sz w:val="24"/>
          <w:lang w:eastAsia="zh-CN"/>
        </w:rPr>
        <w:t>条。可以在这一领域开展进一步的工作，促使人们理解，第</w:t>
      </w:r>
      <w:r w:rsidRPr="00D24831">
        <w:rPr>
          <w:sz w:val="24"/>
          <w:lang w:eastAsia="zh-CN"/>
        </w:rPr>
        <w:t>16</w:t>
      </w:r>
      <w:r w:rsidRPr="00D24831">
        <w:rPr>
          <w:sz w:val="24"/>
          <w:lang w:eastAsia="zh-CN"/>
        </w:rPr>
        <w:t>条适用于所有缔约方，而不仅仅是那些有土著人民和地方社区的缔约方，并确保根据《议定书》与土著人民和地方社区分享惠益。</w:t>
      </w:r>
      <w:r w:rsidR="00CC35D7" w:rsidRPr="004B71BE">
        <w:rPr>
          <w:sz w:val="24"/>
          <w:lang w:eastAsia="zh-CN"/>
        </w:rPr>
        <w:t xml:space="preserve"> </w:t>
      </w:r>
    </w:p>
    <w:p w14:paraId="59722760" w14:textId="275DAB80" w:rsidR="00CC35D7" w:rsidRPr="004B71BE" w:rsidRDefault="00155C32"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55C32">
        <w:rPr>
          <w:sz w:val="24"/>
          <w:lang w:eastAsia="zh-CN"/>
        </w:rPr>
        <w:t>《</w:t>
      </w:r>
      <w:r w:rsidRPr="00155C32">
        <w:rPr>
          <w:sz w:val="24"/>
          <w:lang w:val="en-US" w:eastAsia="zh-CN"/>
        </w:rPr>
        <w:t>知识产权、遗传资源和相关传统知识条约</w:t>
      </w:r>
      <w:r w:rsidRPr="00155C32">
        <w:rPr>
          <w:sz w:val="24"/>
          <w:lang w:eastAsia="zh-CN"/>
        </w:rPr>
        <w:t>》的生效和执行可以为这些努力提供支持，</w:t>
      </w:r>
      <w:r w:rsidR="00191F33">
        <w:rPr>
          <w:rFonts w:hint="eastAsia"/>
          <w:sz w:val="24"/>
          <w:lang w:eastAsia="zh-CN"/>
        </w:rPr>
        <w:t>这在于</w:t>
      </w:r>
      <w:r w:rsidRPr="00155C32">
        <w:rPr>
          <w:sz w:val="24"/>
          <w:lang w:eastAsia="zh-CN"/>
        </w:rPr>
        <w:t>该条约要求披露遗传资源的</w:t>
      </w:r>
      <w:r w:rsidRPr="00155C32">
        <w:rPr>
          <w:rFonts w:hint="eastAsia"/>
          <w:sz w:val="24"/>
          <w:lang w:eastAsia="zh-CN"/>
        </w:rPr>
        <w:t>原产地或来源</w:t>
      </w:r>
      <w:r w:rsidRPr="00155C32">
        <w:rPr>
          <w:sz w:val="24"/>
          <w:lang w:eastAsia="zh-CN"/>
        </w:rPr>
        <w:t>和</w:t>
      </w:r>
      <w:r w:rsidRPr="00155C32">
        <w:rPr>
          <w:sz w:val="24"/>
          <w:lang w:eastAsia="zh-CN"/>
        </w:rPr>
        <w:t>/</w:t>
      </w:r>
      <w:r w:rsidRPr="00155C32">
        <w:rPr>
          <w:sz w:val="24"/>
          <w:lang w:eastAsia="zh-CN"/>
        </w:rPr>
        <w:t>或提供相关传统知识的土著人民或地方社区，因此其有助于提高创新系统内的透明度，并加强获取和惠益分享框架的实施。</w:t>
      </w:r>
      <w:r w:rsidR="00CC35D7" w:rsidRPr="004B71BE">
        <w:rPr>
          <w:sz w:val="24"/>
          <w:lang w:eastAsia="zh-CN"/>
        </w:rPr>
        <w:t xml:space="preserve"> </w:t>
      </w:r>
    </w:p>
    <w:p w14:paraId="0B5D73EE" w14:textId="1561017D" w:rsidR="00CC35D7" w:rsidRPr="004B71BE" w:rsidRDefault="00155C32" w:rsidP="008C2ED6">
      <w:pPr>
        <w:keepNext/>
        <w:keepLines/>
        <w:tabs>
          <w:tab w:val="clear" w:pos="567"/>
          <w:tab w:val="clear" w:pos="1134"/>
          <w:tab w:val="clear" w:pos="1701"/>
          <w:tab w:val="clear" w:pos="2268"/>
        </w:tabs>
        <w:spacing w:before="120" w:after="120"/>
        <w:jc w:val="left"/>
        <w:outlineLvl w:val="1"/>
        <w:rPr>
          <w:b/>
          <w:sz w:val="24"/>
          <w:szCs w:val="24"/>
          <w:lang w:eastAsia="zh-CN"/>
        </w:rPr>
      </w:pPr>
      <w:r>
        <w:rPr>
          <w:rFonts w:hint="eastAsia"/>
          <w:b/>
          <w:sz w:val="24"/>
          <w:szCs w:val="24"/>
          <w:lang w:eastAsia="zh-CN"/>
        </w:rPr>
        <w:t>要点</w:t>
      </w:r>
      <w:r w:rsidR="00CC35D7" w:rsidRPr="004B71BE">
        <w:rPr>
          <w:b/>
          <w:sz w:val="24"/>
          <w:szCs w:val="24"/>
          <w:lang w:eastAsia="zh-CN"/>
        </w:rPr>
        <w:t>(f)</w:t>
      </w:r>
      <w:r>
        <w:rPr>
          <w:rFonts w:hint="eastAsia"/>
          <w:b/>
          <w:sz w:val="24"/>
          <w:szCs w:val="24"/>
          <w:lang w:eastAsia="zh-CN"/>
        </w:rPr>
        <w:t>：</w:t>
      </w:r>
      <w:r w:rsidR="00B354CE" w:rsidRPr="00B354CE">
        <w:rPr>
          <w:b/>
          <w:sz w:val="24"/>
          <w:szCs w:val="24"/>
          <w:lang w:eastAsia="zh-CN"/>
        </w:rPr>
        <w:t>盘点对示范合同条款、行为守则、准则、最佳做法和标准以及土著人民和地方社区的习惯法、社区</w:t>
      </w:r>
      <w:r w:rsidR="00D24831">
        <w:rPr>
          <w:rFonts w:hint="eastAsia"/>
          <w:b/>
          <w:sz w:val="24"/>
          <w:szCs w:val="24"/>
          <w:lang w:eastAsia="zh-CN"/>
        </w:rPr>
        <w:t>规约</w:t>
      </w:r>
      <w:r w:rsidR="00B354CE" w:rsidRPr="00B354CE">
        <w:rPr>
          <w:b/>
          <w:sz w:val="24"/>
          <w:szCs w:val="24"/>
          <w:lang w:eastAsia="zh-CN"/>
        </w:rPr>
        <w:t>和程序的运用情况</w:t>
      </w:r>
    </w:p>
    <w:p w14:paraId="1B353413" w14:textId="46A42C0F" w:rsidR="00CC35D7" w:rsidRPr="004B71BE" w:rsidRDefault="00370054"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370054">
        <w:rPr>
          <w:sz w:val="24"/>
          <w:lang w:eastAsia="zh-CN"/>
        </w:rPr>
        <w:t>土著人民和地方社区在获取和惠益分享信息交换所发布的社区规约</w:t>
      </w:r>
      <w:r w:rsidR="00191F33">
        <w:rPr>
          <w:rFonts w:hint="eastAsia"/>
          <w:sz w:val="24"/>
          <w:lang w:eastAsia="zh-CN"/>
        </w:rPr>
        <w:t>数目</w:t>
      </w:r>
      <w:r w:rsidRPr="00370054">
        <w:rPr>
          <w:sz w:val="24"/>
          <w:lang w:eastAsia="zh-CN"/>
        </w:rPr>
        <w:t>有所增加。然而，</w:t>
      </w:r>
      <w:r w:rsidR="00191F33">
        <w:rPr>
          <w:rFonts w:hint="eastAsia"/>
          <w:sz w:val="24"/>
          <w:lang w:eastAsia="zh-CN"/>
        </w:rPr>
        <w:t>本国国内</w:t>
      </w:r>
      <w:r w:rsidRPr="00370054">
        <w:rPr>
          <w:sz w:val="24"/>
          <w:lang w:eastAsia="zh-CN"/>
        </w:rPr>
        <w:t>制定</w:t>
      </w:r>
      <w:r w:rsidR="00191F33">
        <w:rPr>
          <w:rFonts w:hint="eastAsia"/>
          <w:sz w:val="24"/>
          <w:lang w:eastAsia="zh-CN"/>
        </w:rPr>
        <w:t>有</w:t>
      </w:r>
      <w:r w:rsidRPr="00370054">
        <w:rPr>
          <w:sz w:val="24"/>
          <w:lang w:eastAsia="zh-CN"/>
        </w:rPr>
        <w:t>这些规约的国家数目</w:t>
      </w:r>
      <w:r w:rsidRPr="00370054">
        <w:rPr>
          <w:rFonts w:hint="eastAsia"/>
          <w:sz w:val="24"/>
          <w:lang w:eastAsia="zh-CN"/>
        </w:rPr>
        <w:t>较少</w:t>
      </w:r>
      <w:r w:rsidRPr="00370054">
        <w:rPr>
          <w:sz w:val="24"/>
          <w:lang w:eastAsia="zh-CN"/>
        </w:rPr>
        <w:t>，而且大多数规约是在合作或能力建设项目的范围内制定。</w:t>
      </w:r>
    </w:p>
    <w:p w14:paraId="631B82BC" w14:textId="2C0187CB" w:rsidR="00CC35D7" w:rsidRPr="004B71BE" w:rsidRDefault="00BE4B06"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BE4B06">
        <w:rPr>
          <w:sz w:val="24"/>
          <w:lang w:eastAsia="zh-CN"/>
        </w:rPr>
        <w:t>关于第</w:t>
      </w:r>
      <w:r w:rsidRPr="00BE4B06">
        <w:rPr>
          <w:sz w:val="24"/>
          <w:lang w:eastAsia="zh-CN"/>
        </w:rPr>
        <w:t>19</w:t>
      </w:r>
      <w:r w:rsidRPr="00BE4B06">
        <w:rPr>
          <w:sz w:val="24"/>
          <w:lang w:eastAsia="zh-CN"/>
        </w:rPr>
        <w:t>和第</w:t>
      </w:r>
      <w:r w:rsidRPr="00BE4B06">
        <w:rPr>
          <w:sz w:val="24"/>
          <w:lang w:eastAsia="zh-CN"/>
        </w:rPr>
        <w:t>20</w:t>
      </w:r>
      <w:r w:rsidRPr="00BE4B06">
        <w:rPr>
          <w:sz w:val="24"/>
          <w:lang w:eastAsia="zh-CN"/>
        </w:rPr>
        <w:t>条，</w:t>
      </w:r>
      <w:r w:rsidR="00C770EF">
        <w:rPr>
          <w:rFonts w:hint="eastAsia"/>
          <w:sz w:val="24"/>
          <w:lang w:eastAsia="zh-CN"/>
        </w:rPr>
        <w:t>使用者</w:t>
      </w:r>
      <w:r w:rsidRPr="00BE4B06">
        <w:rPr>
          <w:sz w:val="24"/>
          <w:lang w:eastAsia="zh-CN"/>
        </w:rPr>
        <w:t>组织和网络发挥了重要作用，澄清可以如何将获取和惠益分享纳入其实践，协助其工作人员和成员理解和遵守获取和惠益分享要求，并在这方面开发了一些工具和方法（例如数据库、</w:t>
      </w:r>
      <w:r w:rsidR="00173299">
        <w:rPr>
          <w:sz w:val="24"/>
          <w:lang w:eastAsia="zh-CN"/>
        </w:rPr>
        <w:t>检查清单</w:t>
      </w:r>
      <w:r w:rsidRPr="00BE4B06">
        <w:rPr>
          <w:sz w:val="24"/>
          <w:lang w:eastAsia="zh-CN"/>
        </w:rPr>
        <w:t>、尽职调查制度、培训、咨询服务等）。为支持遵守获取和惠益分享要求而开发的一些工具包括：示范合同条款和行为守则、准则、最佳做法和标准。</w:t>
      </w:r>
      <w:r w:rsidR="00CC35D7" w:rsidRPr="004B71BE">
        <w:rPr>
          <w:sz w:val="24"/>
          <w:lang w:eastAsia="zh-CN"/>
        </w:rPr>
        <w:t xml:space="preserve"> </w:t>
      </w:r>
    </w:p>
    <w:p w14:paraId="31734B3A" w14:textId="2F815A17" w:rsidR="00CC35D7" w:rsidRPr="004B71BE" w:rsidRDefault="00B354CE" w:rsidP="008C2ED6">
      <w:pPr>
        <w:keepNext/>
        <w:keepLines/>
        <w:tabs>
          <w:tab w:val="clear" w:pos="567"/>
          <w:tab w:val="clear" w:pos="1134"/>
          <w:tab w:val="clear" w:pos="1701"/>
          <w:tab w:val="clear" w:pos="2268"/>
        </w:tabs>
        <w:spacing w:before="120" w:after="120"/>
        <w:outlineLvl w:val="1"/>
        <w:rPr>
          <w:b/>
          <w:sz w:val="24"/>
          <w:szCs w:val="24"/>
          <w:lang w:eastAsia="zh-CN"/>
        </w:rPr>
      </w:pPr>
      <w:r>
        <w:rPr>
          <w:rFonts w:hint="eastAsia"/>
          <w:b/>
          <w:sz w:val="24"/>
          <w:szCs w:val="24"/>
          <w:lang w:eastAsia="zh-CN"/>
        </w:rPr>
        <w:lastRenderedPageBreak/>
        <w:t>要点</w:t>
      </w:r>
      <w:r w:rsidR="00CC35D7" w:rsidRPr="004B71BE">
        <w:rPr>
          <w:b/>
          <w:sz w:val="24"/>
          <w:szCs w:val="24"/>
          <w:lang w:eastAsia="zh-CN"/>
        </w:rPr>
        <w:t>(g)</w:t>
      </w:r>
      <w:r>
        <w:rPr>
          <w:rFonts w:hint="eastAsia"/>
          <w:b/>
          <w:sz w:val="24"/>
          <w:szCs w:val="24"/>
          <w:lang w:eastAsia="zh-CN"/>
        </w:rPr>
        <w:t>：</w:t>
      </w:r>
      <w:r w:rsidRPr="00B354CE">
        <w:rPr>
          <w:rFonts w:hint="eastAsia"/>
          <w:b/>
          <w:bCs/>
          <w:sz w:val="24"/>
          <w:szCs w:val="24"/>
          <w:lang w:eastAsia="zh-CN"/>
        </w:rPr>
        <w:t>审查获取和惠益分享信息交换所的实施和运作情况，包括审查</w:t>
      </w:r>
      <w:r>
        <w:rPr>
          <w:rFonts w:hint="eastAsia"/>
          <w:b/>
          <w:bCs/>
          <w:sz w:val="24"/>
          <w:szCs w:val="24"/>
          <w:lang w:eastAsia="zh-CN"/>
        </w:rPr>
        <w:t>各种参考记录</w:t>
      </w:r>
    </w:p>
    <w:p w14:paraId="2F19BD3F" w14:textId="2F65B83E" w:rsidR="00525C96" w:rsidRPr="00BE4B06" w:rsidRDefault="00BE4B06" w:rsidP="008D5F14">
      <w:pPr>
        <w:pStyle w:val="ListParagraph"/>
        <w:numPr>
          <w:ilvl w:val="0"/>
          <w:numId w:val="21"/>
        </w:numPr>
        <w:tabs>
          <w:tab w:val="clear" w:pos="567"/>
          <w:tab w:val="clear" w:pos="1134"/>
          <w:tab w:val="clear" w:pos="1701"/>
          <w:tab w:val="clear" w:pos="2268"/>
        </w:tabs>
        <w:spacing w:before="120" w:after="120"/>
        <w:ind w:left="490"/>
        <w:contextualSpacing w:val="0"/>
        <w:rPr>
          <w:sz w:val="24"/>
          <w:lang w:eastAsia="zh-CN"/>
        </w:rPr>
      </w:pPr>
      <w:r w:rsidRPr="00BE4B06">
        <w:rPr>
          <w:rFonts w:hint="eastAsia"/>
          <w:sz w:val="24"/>
          <w:lang w:eastAsia="zh-CN"/>
        </w:rPr>
        <w:t>总体而言，</w:t>
      </w:r>
      <w:r w:rsidRPr="00BE4B06">
        <w:rPr>
          <w:rFonts w:hint="eastAsia"/>
          <w:sz w:val="24"/>
          <w:lang w:val="en-US" w:eastAsia="zh-CN"/>
        </w:rPr>
        <w:t>各类国家记录的发布数量以及发布国家信息的缔约方所占比例均呈持续增长趋势。</w:t>
      </w:r>
      <w:r w:rsidRPr="00BE4B06">
        <w:rPr>
          <w:rFonts w:hint="eastAsia"/>
          <w:sz w:val="24"/>
          <w:lang w:eastAsia="zh-CN"/>
        </w:rPr>
        <w:t>然而与此同时，由于缔约方没有充分遵守《议定书》第</w:t>
      </w:r>
      <w:r w:rsidRPr="00BE4B06">
        <w:rPr>
          <w:sz w:val="24"/>
          <w:lang w:eastAsia="zh-CN"/>
        </w:rPr>
        <w:t>14</w:t>
      </w:r>
      <w:r w:rsidRPr="00BE4B06">
        <w:rPr>
          <w:rFonts w:hint="eastAsia"/>
          <w:sz w:val="24"/>
          <w:lang w:eastAsia="zh-CN"/>
        </w:rPr>
        <w:t>条的义务，获取和惠益分享信息交换所的核心目标尚未完全实现。</w:t>
      </w:r>
    </w:p>
    <w:p w14:paraId="097DF72D" w14:textId="2047344F" w:rsidR="00525C96" w:rsidRPr="00BE4B06" w:rsidRDefault="00BE4B06"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szCs w:val="24"/>
          <w:lang w:eastAsia="zh-CN"/>
        </w:rPr>
      </w:pPr>
      <w:r w:rsidRPr="00BE4B06">
        <w:rPr>
          <w:sz w:val="24"/>
          <w:szCs w:val="24"/>
          <w:lang w:eastAsia="zh-CN"/>
        </w:rPr>
        <w:t>鉴于获取和惠益分享信息交换所的核心作用，特别令人关切的是，虽然许多缔约方</w:t>
      </w:r>
      <w:r w:rsidRPr="00BE4B06">
        <w:rPr>
          <w:rFonts w:hint="eastAsia"/>
          <w:sz w:val="24"/>
          <w:szCs w:val="24"/>
          <w:lang w:eastAsia="zh-CN"/>
        </w:rPr>
        <w:t>手中</w:t>
      </w:r>
      <w:r w:rsidRPr="00BE4B06">
        <w:rPr>
          <w:sz w:val="24"/>
          <w:szCs w:val="24"/>
          <w:lang w:eastAsia="zh-CN"/>
        </w:rPr>
        <w:t>有</w:t>
      </w:r>
      <w:r w:rsidRPr="00BE4B06">
        <w:rPr>
          <w:rFonts w:hint="eastAsia"/>
          <w:sz w:val="24"/>
          <w:szCs w:val="24"/>
          <w:lang w:eastAsia="zh-CN"/>
        </w:rPr>
        <w:t>规定必须发布的</w:t>
      </w:r>
      <w:r w:rsidRPr="00BE4B06">
        <w:rPr>
          <w:sz w:val="24"/>
          <w:szCs w:val="24"/>
          <w:lang w:eastAsia="zh-CN"/>
        </w:rPr>
        <w:t>国家信息，但尚未在信息交换所</w:t>
      </w:r>
      <w:r w:rsidRPr="00BE4B06">
        <w:rPr>
          <w:rFonts w:hint="eastAsia"/>
          <w:sz w:val="24"/>
          <w:szCs w:val="24"/>
          <w:lang w:eastAsia="zh-CN"/>
        </w:rPr>
        <w:t>发布</w:t>
      </w:r>
      <w:r w:rsidRPr="00BE4B06">
        <w:rPr>
          <w:sz w:val="24"/>
          <w:szCs w:val="24"/>
          <w:lang w:eastAsia="zh-CN"/>
        </w:rPr>
        <w:t>，尽管它们有能力发布这些信息，提交第一次国家报告的比例很高就说明了这一点。</w:t>
      </w:r>
      <w:r w:rsidR="00525C96" w:rsidRPr="00BE4B06">
        <w:rPr>
          <w:sz w:val="24"/>
          <w:szCs w:val="24"/>
          <w:lang w:eastAsia="zh-CN"/>
        </w:rPr>
        <w:t xml:space="preserve"> </w:t>
      </w:r>
    </w:p>
    <w:p w14:paraId="4080324B" w14:textId="02C9EB1B" w:rsidR="00525C96" w:rsidRPr="0020597F" w:rsidRDefault="00BE4B06"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color w:val="538135"/>
          <w:sz w:val="24"/>
          <w:szCs w:val="24"/>
          <w:lang w:eastAsia="zh-CN"/>
        </w:rPr>
      </w:pPr>
      <w:r w:rsidRPr="00BE4B06">
        <w:rPr>
          <w:sz w:val="24"/>
          <w:szCs w:val="24"/>
          <w:lang w:eastAsia="zh-CN"/>
        </w:rPr>
        <w:t>缔约方给出了不发布信息的原因</w:t>
      </w:r>
      <w:r w:rsidRPr="00BE4B06">
        <w:rPr>
          <w:rFonts w:hint="eastAsia"/>
          <w:sz w:val="24"/>
          <w:szCs w:val="24"/>
          <w:lang w:eastAsia="zh-CN"/>
        </w:rPr>
        <w:t>，包括</w:t>
      </w:r>
      <w:r w:rsidRPr="00BE4B06">
        <w:rPr>
          <w:sz w:val="24"/>
          <w:szCs w:val="24"/>
          <w:lang w:eastAsia="zh-CN"/>
        </w:rPr>
        <w:t>资源不足、</w:t>
      </w:r>
      <w:r w:rsidRPr="00BE4B06">
        <w:rPr>
          <w:rFonts w:hint="eastAsia"/>
          <w:sz w:val="24"/>
          <w:szCs w:val="24"/>
          <w:lang w:eastAsia="zh-CN"/>
        </w:rPr>
        <w:t>工作人员更替</w:t>
      </w:r>
      <w:r w:rsidRPr="00BE4B06">
        <w:rPr>
          <w:sz w:val="24"/>
          <w:szCs w:val="24"/>
          <w:lang w:eastAsia="zh-CN"/>
        </w:rPr>
        <w:t>率高、缺乏优先排序或协调，对《议定书》第</w:t>
      </w:r>
      <w:r w:rsidRPr="00BE4B06">
        <w:rPr>
          <w:sz w:val="24"/>
          <w:szCs w:val="24"/>
          <w:lang w:eastAsia="zh-CN"/>
        </w:rPr>
        <w:t>17</w:t>
      </w:r>
      <w:r w:rsidRPr="00BE4B06">
        <w:rPr>
          <w:sz w:val="24"/>
          <w:szCs w:val="24"/>
          <w:lang w:eastAsia="zh-CN"/>
        </w:rPr>
        <w:t>条下阐述的遗传资源利用监测系统缺乏了解</w:t>
      </w:r>
      <w:r w:rsidRPr="00BE4B06">
        <w:rPr>
          <w:rFonts w:hint="eastAsia"/>
          <w:sz w:val="24"/>
          <w:szCs w:val="24"/>
          <w:lang w:eastAsia="zh-CN"/>
        </w:rPr>
        <w:t>等</w:t>
      </w:r>
      <w:r w:rsidRPr="00BE4B06">
        <w:rPr>
          <w:sz w:val="24"/>
          <w:szCs w:val="24"/>
          <w:lang w:eastAsia="zh-CN"/>
        </w:rPr>
        <w:t>。通过信息交换所分享信息对缔约方有很大好处，</w:t>
      </w:r>
      <w:r w:rsidRPr="00BE4B06">
        <w:rPr>
          <w:rFonts w:hint="eastAsia"/>
          <w:sz w:val="24"/>
          <w:szCs w:val="24"/>
          <w:lang w:eastAsia="zh-CN"/>
        </w:rPr>
        <w:t>可</w:t>
      </w:r>
      <w:r w:rsidRPr="00BE4B06">
        <w:rPr>
          <w:sz w:val="24"/>
          <w:szCs w:val="24"/>
          <w:lang w:eastAsia="zh-CN"/>
        </w:rPr>
        <w:t>减少使用者对获取和惠益分享的询问，促进使用者遵守国内规则和程序，</w:t>
      </w:r>
      <w:r w:rsidRPr="00BE4B06">
        <w:rPr>
          <w:rFonts w:hint="eastAsia"/>
          <w:sz w:val="24"/>
          <w:szCs w:val="24"/>
          <w:lang w:eastAsia="zh-CN"/>
        </w:rPr>
        <w:t>有助于</w:t>
      </w:r>
      <w:r w:rsidRPr="00BE4B06">
        <w:rPr>
          <w:sz w:val="24"/>
          <w:szCs w:val="24"/>
          <w:lang w:eastAsia="zh-CN"/>
        </w:rPr>
        <w:t>缔约方在国际上监测遗传资源的利用。</w:t>
      </w:r>
      <w:r w:rsidR="00525C96" w:rsidRPr="00BE4B06">
        <w:rPr>
          <w:sz w:val="24"/>
          <w:szCs w:val="24"/>
          <w:lang w:eastAsia="zh-CN"/>
        </w:rPr>
        <w:t xml:space="preserve"> </w:t>
      </w:r>
    </w:p>
    <w:p w14:paraId="111642E3" w14:textId="2F00BF25" w:rsidR="00CC35D7" w:rsidRPr="004B71BE" w:rsidRDefault="001F7DCD"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F7DCD">
        <w:rPr>
          <w:sz w:val="24"/>
          <w:lang w:eastAsia="zh-CN"/>
        </w:rPr>
        <w:t>获取和惠益分享信息交换所的核心目标之一，是促进和支持为执行《议定书》所开展的能力建设，并协助所有行为体之间的信息交流。</w:t>
      </w:r>
      <w:r w:rsidR="00CC35D7" w:rsidRPr="004B71BE">
        <w:rPr>
          <w:sz w:val="24"/>
          <w:lang w:eastAsia="zh-CN"/>
        </w:rPr>
        <w:t xml:space="preserve"> </w:t>
      </w:r>
    </w:p>
    <w:p w14:paraId="1E10B790" w14:textId="0A7B515F" w:rsidR="00CC35D7" w:rsidRPr="004B71BE" w:rsidRDefault="005A5A64"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5A5A64">
        <w:rPr>
          <w:sz w:val="24"/>
          <w:lang w:eastAsia="zh-CN"/>
        </w:rPr>
        <w:t>然而，为了有效实现这一目标，需要开展进一步的工作，确保获取和惠益分享信息交换所提供足够的附加值，激励人们不断发布参考记录。所有行为体应能够方便地发布信息，并找到关于获取和惠益分享的最新、相关、实用和有用的信息和参考</w:t>
      </w:r>
      <w:r w:rsidRPr="005A5A64">
        <w:rPr>
          <w:rFonts w:hint="eastAsia"/>
          <w:sz w:val="24"/>
          <w:lang w:eastAsia="zh-CN"/>
        </w:rPr>
        <w:t>材料</w:t>
      </w:r>
      <w:r w:rsidRPr="005A5A64">
        <w:rPr>
          <w:sz w:val="24"/>
          <w:lang w:eastAsia="zh-CN"/>
        </w:rPr>
        <w:t>。</w:t>
      </w:r>
    </w:p>
    <w:p w14:paraId="025ED287" w14:textId="0A65F212" w:rsidR="00CC35D7" w:rsidRPr="004B71BE" w:rsidRDefault="00080AA4"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080AA4">
        <w:rPr>
          <w:sz w:val="24"/>
          <w:lang w:eastAsia="zh-CN"/>
        </w:rPr>
        <w:t>鉴于网站的流量水平，通过加强获取和惠益分享信息交换所的这个组成部分，包括开展促进能力建设的外联活动，</w:t>
      </w:r>
      <w:r w:rsidRPr="00080AA4">
        <w:rPr>
          <w:rFonts w:hint="eastAsia"/>
          <w:sz w:val="24"/>
          <w:lang w:eastAsia="zh-CN"/>
        </w:rPr>
        <w:t>为使用者</w:t>
      </w:r>
      <w:r w:rsidRPr="00080AA4">
        <w:rPr>
          <w:sz w:val="24"/>
          <w:lang w:eastAsia="zh-CN"/>
        </w:rPr>
        <w:t>和提供者</w:t>
      </w:r>
      <w:r w:rsidRPr="00080AA4">
        <w:rPr>
          <w:rFonts w:hint="eastAsia"/>
          <w:sz w:val="24"/>
          <w:lang w:eastAsia="zh-CN"/>
        </w:rPr>
        <w:t>都提供帮助</w:t>
      </w:r>
      <w:r w:rsidRPr="00080AA4">
        <w:rPr>
          <w:sz w:val="24"/>
          <w:lang w:eastAsia="zh-CN"/>
        </w:rPr>
        <w:t>，可以在支持有效的执行工作和改变关于获取和惠益分享的叙事方面产生重大影响。</w:t>
      </w:r>
    </w:p>
    <w:p w14:paraId="0ABF35E6" w14:textId="3AD04FF1" w:rsidR="00CC35D7" w:rsidRPr="004B71BE" w:rsidRDefault="00080AA4" w:rsidP="008C2ED6">
      <w:pPr>
        <w:keepNext/>
        <w:keepLines/>
        <w:tabs>
          <w:tab w:val="clear" w:pos="567"/>
          <w:tab w:val="clear" w:pos="1134"/>
          <w:tab w:val="clear" w:pos="1701"/>
          <w:tab w:val="clear" w:pos="2268"/>
        </w:tabs>
        <w:spacing w:before="120" w:after="120"/>
        <w:jc w:val="left"/>
        <w:outlineLvl w:val="1"/>
        <w:rPr>
          <w:b/>
          <w:sz w:val="24"/>
          <w:szCs w:val="24"/>
          <w:lang w:eastAsia="zh-CN"/>
        </w:rPr>
      </w:pPr>
      <w:r>
        <w:rPr>
          <w:rFonts w:hint="eastAsia"/>
          <w:b/>
          <w:sz w:val="24"/>
          <w:szCs w:val="24"/>
          <w:lang w:eastAsia="zh-CN"/>
        </w:rPr>
        <w:t>要点</w:t>
      </w:r>
      <w:r w:rsidR="00CC35D7" w:rsidRPr="004B71BE">
        <w:rPr>
          <w:b/>
          <w:sz w:val="24"/>
          <w:szCs w:val="24"/>
          <w:lang w:eastAsia="zh-CN"/>
        </w:rPr>
        <w:t>(h)</w:t>
      </w:r>
      <w:r>
        <w:rPr>
          <w:rFonts w:hint="eastAsia"/>
          <w:b/>
          <w:sz w:val="24"/>
          <w:szCs w:val="24"/>
          <w:lang w:eastAsia="zh-CN"/>
        </w:rPr>
        <w:t>：</w:t>
      </w:r>
      <w:r w:rsidR="00B354CE" w:rsidRPr="00B354CE">
        <w:rPr>
          <w:b/>
          <w:sz w:val="24"/>
          <w:szCs w:val="24"/>
          <w:lang w:eastAsia="zh-CN"/>
        </w:rPr>
        <w:t>关于全球多边惠益分享机制的第</w:t>
      </w:r>
      <w:r w:rsidR="00B354CE" w:rsidRPr="00B354CE">
        <w:rPr>
          <w:b/>
          <w:sz w:val="24"/>
          <w:szCs w:val="24"/>
          <w:lang w:eastAsia="zh-CN"/>
        </w:rPr>
        <w:t xml:space="preserve"> 10 </w:t>
      </w:r>
      <w:r w:rsidR="00B354CE" w:rsidRPr="00B354CE">
        <w:rPr>
          <w:b/>
          <w:sz w:val="24"/>
          <w:szCs w:val="24"/>
          <w:lang w:eastAsia="zh-CN"/>
        </w:rPr>
        <w:t>条的执行进度</w:t>
      </w:r>
    </w:p>
    <w:p w14:paraId="64837C84" w14:textId="39D1EB3E" w:rsidR="00CC35D7" w:rsidRPr="004B71BE" w:rsidRDefault="00B80898"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B80898">
        <w:rPr>
          <w:sz w:val="24"/>
          <w:lang w:eastAsia="zh-CN"/>
        </w:rPr>
        <w:t>作为名古屋议定书缔约方会议的缔约方大会第五次会议没有要求在闭会期间就第</w:t>
      </w:r>
      <w:r w:rsidRPr="00B80898">
        <w:rPr>
          <w:sz w:val="24"/>
          <w:lang w:eastAsia="zh-CN"/>
        </w:rPr>
        <w:t>10</w:t>
      </w:r>
      <w:r w:rsidRPr="00B80898">
        <w:rPr>
          <w:sz w:val="24"/>
          <w:lang w:eastAsia="zh-CN"/>
        </w:rPr>
        <w:t>条开展进一步工作，并决定其第六次会议将考虑到</w:t>
      </w:r>
      <w:r w:rsidRPr="00B80898">
        <w:rPr>
          <w:rFonts w:hint="eastAsia"/>
          <w:sz w:val="24"/>
          <w:lang w:eastAsia="zh-CN"/>
        </w:rPr>
        <w:t>为《议定书》第二次评估和审查编写的信息分析和信息综述，重新审议</w:t>
      </w:r>
      <w:r w:rsidRPr="00B80898">
        <w:rPr>
          <w:sz w:val="24"/>
          <w:lang w:eastAsia="zh-CN"/>
        </w:rPr>
        <w:t>《名古屋议定书》第</w:t>
      </w:r>
      <w:r w:rsidRPr="00B80898">
        <w:rPr>
          <w:sz w:val="24"/>
          <w:lang w:eastAsia="zh-CN"/>
        </w:rPr>
        <w:t>10</w:t>
      </w:r>
      <w:r w:rsidRPr="00B80898">
        <w:rPr>
          <w:sz w:val="24"/>
          <w:lang w:eastAsia="zh-CN"/>
        </w:rPr>
        <w:t>条规定的全球多边惠益分享机制的必要性和模式问题（第</w:t>
      </w:r>
      <w:r>
        <w:fldChar w:fldCharType="begin"/>
      </w:r>
      <w:r>
        <w:instrText>HYPERLINK "https://www.cbd.int/decisions/np-mop?m=np-mop-05"</w:instrText>
      </w:r>
      <w:r>
        <w:fldChar w:fldCharType="separate"/>
      </w:r>
      <w:r w:rsidRPr="00B80898">
        <w:rPr>
          <w:rStyle w:val="Hyperlink"/>
          <w:sz w:val="24"/>
          <w:lang w:eastAsia="zh-CN"/>
        </w:rPr>
        <w:t>NP-5/7</w:t>
      </w:r>
      <w:r>
        <w:fldChar w:fldCharType="end"/>
      </w:r>
      <w:r w:rsidRPr="00B80898">
        <w:rPr>
          <w:sz w:val="24"/>
          <w:lang w:eastAsia="zh-CN"/>
        </w:rPr>
        <w:t>号决定）。</w:t>
      </w:r>
      <w:r w:rsidR="00CC35D7" w:rsidRPr="004B71BE">
        <w:rPr>
          <w:sz w:val="24"/>
          <w:lang w:eastAsia="zh-CN"/>
        </w:rPr>
        <w:t xml:space="preserve"> </w:t>
      </w:r>
    </w:p>
    <w:p w14:paraId="234CBB1F" w14:textId="4897938F" w:rsidR="00CC35D7" w:rsidRPr="004B71BE" w:rsidRDefault="00B80898" w:rsidP="008C2ED6">
      <w:pPr>
        <w:keepNext/>
        <w:keepLines/>
        <w:tabs>
          <w:tab w:val="clear" w:pos="567"/>
          <w:tab w:val="clear" w:pos="1134"/>
          <w:tab w:val="clear" w:pos="1701"/>
          <w:tab w:val="clear" w:pos="2268"/>
        </w:tabs>
        <w:spacing w:before="120" w:after="120"/>
        <w:outlineLvl w:val="1"/>
        <w:rPr>
          <w:b/>
          <w:sz w:val="24"/>
          <w:szCs w:val="24"/>
          <w:lang w:eastAsia="zh-CN"/>
        </w:rPr>
      </w:pPr>
      <w:r>
        <w:rPr>
          <w:rFonts w:hint="eastAsia"/>
          <w:b/>
          <w:sz w:val="24"/>
          <w:szCs w:val="24"/>
          <w:lang w:eastAsia="zh-CN"/>
        </w:rPr>
        <w:t>要点</w:t>
      </w:r>
      <w:r w:rsidR="00CC35D7" w:rsidRPr="004B71BE">
        <w:rPr>
          <w:b/>
          <w:sz w:val="24"/>
          <w:szCs w:val="24"/>
          <w:lang w:eastAsia="zh-CN"/>
        </w:rPr>
        <w:t>(</w:t>
      </w:r>
      <w:proofErr w:type="spellStart"/>
      <w:r w:rsidR="00CC35D7" w:rsidRPr="004B71BE">
        <w:rPr>
          <w:b/>
          <w:sz w:val="24"/>
          <w:szCs w:val="24"/>
          <w:lang w:eastAsia="zh-CN"/>
        </w:rPr>
        <w:t>i</w:t>
      </w:r>
      <w:proofErr w:type="spellEnd"/>
      <w:r w:rsidR="00CC35D7" w:rsidRPr="004B71BE">
        <w:rPr>
          <w:b/>
          <w:sz w:val="24"/>
          <w:szCs w:val="24"/>
          <w:lang w:eastAsia="zh-CN"/>
        </w:rPr>
        <w:t>)</w:t>
      </w:r>
      <w:r>
        <w:rPr>
          <w:rFonts w:hint="eastAsia"/>
          <w:b/>
          <w:sz w:val="24"/>
          <w:szCs w:val="24"/>
          <w:lang w:eastAsia="zh-CN"/>
        </w:rPr>
        <w:t>：</w:t>
      </w:r>
      <w:r w:rsidR="00B354CE" w:rsidRPr="00B354CE">
        <w:rPr>
          <w:b/>
          <w:sz w:val="24"/>
          <w:szCs w:val="24"/>
          <w:lang w:eastAsia="zh-CN"/>
        </w:rPr>
        <w:t>关于技术转让、协作与合作的第</w:t>
      </w:r>
      <w:r w:rsidR="00B354CE" w:rsidRPr="00B354CE">
        <w:rPr>
          <w:b/>
          <w:sz w:val="24"/>
          <w:szCs w:val="24"/>
          <w:lang w:eastAsia="zh-CN"/>
        </w:rPr>
        <w:t xml:space="preserve"> 23 </w:t>
      </w:r>
      <w:r w:rsidR="00B354CE" w:rsidRPr="00B354CE">
        <w:rPr>
          <w:b/>
          <w:sz w:val="24"/>
          <w:szCs w:val="24"/>
          <w:lang w:eastAsia="zh-CN"/>
        </w:rPr>
        <w:t>条的执行进度</w:t>
      </w:r>
    </w:p>
    <w:p w14:paraId="51B36363" w14:textId="2FB32BD5" w:rsidR="00CC35D7" w:rsidRPr="004B71BE" w:rsidRDefault="00230C07"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230C07">
        <w:rPr>
          <w:sz w:val="24"/>
          <w:lang w:eastAsia="zh-CN"/>
        </w:rPr>
        <w:t>技术转让既作为在</w:t>
      </w:r>
      <w:r w:rsidR="00FC2621">
        <w:rPr>
          <w:sz w:val="24"/>
          <w:lang w:eastAsia="zh-CN"/>
        </w:rPr>
        <w:t>共同商定条件</w:t>
      </w:r>
      <w:r w:rsidRPr="00230C07">
        <w:rPr>
          <w:sz w:val="24"/>
          <w:lang w:eastAsia="zh-CN"/>
        </w:rPr>
        <w:t>中商定的惠益分享的一部分进行，也超出获取和利益分享，</w:t>
      </w:r>
      <w:r w:rsidRPr="00230C07">
        <w:rPr>
          <w:rFonts w:hint="eastAsia"/>
          <w:sz w:val="24"/>
          <w:lang w:eastAsia="zh-CN"/>
        </w:rPr>
        <w:t>通过</w:t>
      </w:r>
      <w:r w:rsidRPr="00230C07">
        <w:rPr>
          <w:sz w:val="24"/>
          <w:lang w:eastAsia="zh-CN"/>
        </w:rPr>
        <w:t>更广泛的合作机制进行，这些机制包括研究合作、能力建设和发展举措以及技术伙伴关系。</w:t>
      </w:r>
      <w:r w:rsidR="00CC35D7" w:rsidRPr="004B71BE">
        <w:rPr>
          <w:sz w:val="24"/>
          <w:lang w:eastAsia="zh-CN"/>
        </w:rPr>
        <w:t xml:space="preserve"> </w:t>
      </w:r>
    </w:p>
    <w:p w14:paraId="69F89F9C" w14:textId="1140F57B" w:rsidR="00CC35D7" w:rsidRPr="004B71BE" w:rsidRDefault="001B1A4E"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1B1A4E">
        <w:rPr>
          <w:sz w:val="24"/>
          <w:lang w:eastAsia="zh-CN"/>
        </w:rPr>
        <w:t>可以</w:t>
      </w:r>
      <w:r w:rsidR="008D01C5">
        <w:rPr>
          <w:rFonts w:hint="eastAsia"/>
          <w:sz w:val="24"/>
          <w:lang w:eastAsia="zh-CN"/>
        </w:rPr>
        <w:t>在</w:t>
      </w:r>
      <w:r w:rsidR="008D01C5" w:rsidRPr="001B1A4E">
        <w:rPr>
          <w:sz w:val="24"/>
          <w:lang w:eastAsia="zh-CN"/>
        </w:rPr>
        <w:t>总体政策目标</w:t>
      </w:r>
      <w:r w:rsidR="008D01C5">
        <w:rPr>
          <w:rFonts w:hint="eastAsia"/>
          <w:sz w:val="24"/>
          <w:lang w:eastAsia="zh-CN"/>
        </w:rPr>
        <w:t>中包括</w:t>
      </w:r>
      <w:r w:rsidRPr="001B1A4E">
        <w:rPr>
          <w:sz w:val="24"/>
          <w:lang w:eastAsia="zh-CN"/>
        </w:rPr>
        <w:t>制定和实施政策工具、获取和惠益分享措施以及支持将技术转让规定纳入获取和惠益分享协定的模板或示范合同条款，用于加强能力，根据国家优先事项和具体情况开展本国自己的基于生物多样性的研究和开发，从而增加遗传资源的价值。</w:t>
      </w:r>
    </w:p>
    <w:p w14:paraId="02100AED" w14:textId="5D9E0C39" w:rsidR="000D2BD6" w:rsidRPr="000E183A" w:rsidRDefault="001B1A4E" w:rsidP="008C2ED6">
      <w:pPr>
        <w:tabs>
          <w:tab w:val="clear" w:pos="567"/>
          <w:tab w:val="clear" w:pos="1134"/>
          <w:tab w:val="clear" w:pos="1701"/>
          <w:tab w:val="clear" w:pos="2268"/>
        </w:tabs>
        <w:spacing w:before="120" w:after="120"/>
        <w:rPr>
          <w:b/>
          <w:bCs/>
          <w:sz w:val="24"/>
          <w:szCs w:val="24"/>
          <w:lang w:eastAsia="zh-CN"/>
        </w:rPr>
      </w:pPr>
      <w:r w:rsidRPr="000E183A">
        <w:rPr>
          <w:rFonts w:hint="eastAsia"/>
          <w:b/>
          <w:bCs/>
          <w:sz w:val="24"/>
          <w:szCs w:val="24"/>
          <w:lang w:eastAsia="zh-CN"/>
        </w:rPr>
        <w:t>要点</w:t>
      </w:r>
      <w:r w:rsidR="000D2BD6" w:rsidRPr="000E183A">
        <w:rPr>
          <w:b/>
          <w:bCs/>
          <w:sz w:val="24"/>
          <w:szCs w:val="24"/>
          <w:lang w:eastAsia="zh-CN"/>
        </w:rPr>
        <w:t>(j)</w:t>
      </w:r>
      <w:r w:rsidRPr="000E183A">
        <w:rPr>
          <w:rFonts w:hint="eastAsia"/>
          <w:b/>
          <w:bCs/>
          <w:sz w:val="24"/>
          <w:szCs w:val="24"/>
          <w:lang w:eastAsia="zh-CN"/>
        </w:rPr>
        <w:t>：</w:t>
      </w:r>
      <w:r w:rsidRPr="000E183A">
        <w:rPr>
          <w:b/>
          <w:bCs/>
          <w:sz w:val="24"/>
          <w:szCs w:val="24"/>
          <w:lang w:eastAsia="zh-CN"/>
        </w:rPr>
        <w:t>对遵约程序和机制的初步审查（第</w:t>
      </w:r>
      <w:r w:rsidRPr="000E183A">
        <w:rPr>
          <w:b/>
          <w:bCs/>
          <w:sz w:val="24"/>
          <w:szCs w:val="24"/>
          <w:lang w:eastAsia="zh-CN"/>
        </w:rPr>
        <w:t>30</w:t>
      </w:r>
      <w:r w:rsidRPr="000E183A">
        <w:rPr>
          <w:b/>
          <w:bCs/>
          <w:sz w:val="24"/>
          <w:szCs w:val="24"/>
          <w:lang w:eastAsia="zh-CN"/>
        </w:rPr>
        <w:t>条）</w:t>
      </w:r>
    </w:p>
    <w:p w14:paraId="3C7FE51D" w14:textId="174911D2" w:rsidR="00525C96" w:rsidRPr="000E183A" w:rsidRDefault="001B1A4E" w:rsidP="008D5F14">
      <w:pPr>
        <w:pStyle w:val="CBDNormalNumber"/>
        <w:numPr>
          <w:ilvl w:val="0"/>
          <w:numId w:val="21"/>
        </w:numPr>
        <w:tabs>
          <w:tab w:val="clear" w:pos="567"/>
          <w:tab w:val="clear" w:pos="1134"/>
          <w:tab w:val="clear" w:pos="1701"/>
          <w:tab w:val="clear" w:pos="2268"/>
          <w:tab w:val="clear" w:pos="2835"/>
          <w:tab w:val="clear" w:pos="3402"/>
          <w:tab w:val="clear" w:pos="3969"/>
        </w:tabs>
        <w:ind w:left="490"/>
        <w:rPr>
          <w:sz w:val="24"/>
          <w:lang w:eastAsia="zh-CN"/>
        </w:rPr>
      </w:pPr>
      <w:r w:rsidRPr="000E183A">
        <w:rPr>
          <w:sz w:val="24"/>
          <w:lang w:eastAsia="zh-CN"/>
        </w:rPr>
        <w:t>由于包括遵约委员会在内的遵约程序和机制方面的经验仍然</w:t>
      </w:r>
      <w:r w:rsidRPr="000E183A">
        <w:rPr>
          <w:rFonts w:hint="eastAsia"/>
          <w:sz w:val="24"/>
          <w:lang w:eastAsia="zh-CN"/>
        </w:rPr>
        <w:t>很</w:t>
      </w:r>
      <w:r w:rsidRPr="000E183A">
        <w:rPr>
          <w:sz w:val="24"/>
          <w:lang w:eastAsia="zh-CN"/>
        </w:rPr>
        <w:t>有限，此时对其进行修改还为时过早。遵约程序和机制作为支持缔约方遵守《议定书》义务的</w:t>
      </w:r>
      <w:r w:rsidRPr="000E183A">
        <w:rPr>
          <w:rFonts w:hint="eastAsia"/>
          <w:sz w:val="24"/>
          <w:lang w:eastAsia="zh-CN"/>
        </w:rPr>
        <w:t>一个</w:t>
      </w:r>
      <w:r w:rsidRPr="000E183A">
        <w:rPr>
          <w:sz w:val="24"/>
          <w:lang w:eastAsia="zh-CN"/>
        </w:rPr>
        <w:lastRenderedPageBreak/>
        <w:t>工具</w:t>
      </w:r>
      <w:r w:rsidRPr="000E183A">
        <w:rPr>
          <w:rFonts w:hint="eastAsia"/>
          <w:sz w:val="24"/>
          <w:lang w:eastAsia="zh-CN"/>
        </w:rPr>
        <w:t>仍处于</w:t>
      </w:r>
      <w:r w:rsidRPr="000E183A">
        <w:rPr>
          <w:sz w:val="24"/>
          <w:lang w:eastAsia="zh-CN"/>
        </w:rPr>
        <w:t>探索</w:t>
      </w:r>
      <w:r w:rsidRPr="000E183A">
        <w:rPr>
          <w:rFonts w:hint="eastAsia"/>
          <w:sz w:val="24"/>
          <w:lang w:eastAsia="zh-CN"/>
        </w:rPr>
        <w:t>过程</w:t>
      </w:r>
      <w:r w:rsidRPr="000E183A">
        <w:rPr>
          <w:sz w:val="24"/>
          <w:lang w:eastAsia="zh-CN"/>
        </w:rPr>
        <w:t>中。提高遵约程序和机制的能见度</w:t>
      </w:r>
      <w:r w:rsidRPr="000E183A">
        <w:rPr>
          <w:rFonts w:hint="eastAsia"/>
          <w:sz w:val="24"/>
          <w:lang w:eastAsia="zh-CN"/>
        </w:rPr>
        <w:t>或许是一个有用的办法，有助于</w:t>
      </w:r>
      <w:r w:rsidRPr="000E183A">
        <w:rPr>
          <w:sz w:val="24"/>
          <w:lang w:eastAsia="zh-CN"/>
        </w:rPr>
        <w:t>鼓励缔约方参与委员会支持遵约</w:t>
      </w:r>
      <w:r w:rsidRPr="000E183A">
        <w:rPr>
          <w:rFonts w:hint="eastAsia"/>
          <w:sz w:val="24"/>
          <w:lang w:eastAsia="zh-CN"/>
        </w:rPr>
        <w:t>的</w:t>
      </w:r>
      <w:r w:rsidRPr="000E183A">
        <w:rPr>
          <w:sz w:val="24"/>
          <w:lang w:eastAsia="zh-CN"/>
        </w:rPr>
        <w:t>工作。</w:t>
      </w:r>
    </w:p>
    <w:p w14:paraId="11855A2A" w14:textId="77777777" w:rsidR="00525C96" w:rsidRPr="004B71BE" w:rsidRDefault="00525C96" w:rsidP="008D5F14">
      <w:pPr>
        <w:tabs>
          <w:tab w:val="clear" w:pos="567"/>
          <w:tab w:val="clear" w:pos="1134"/>
          <w:tab w:val="clear" w:pos="1701"/>
          <w:tab w:val="clear" w:pos="2268"/>
        </w:tabs>
        <w:spacing w:before="120" w:after="120"/>
        <w:ind w:left="490"/>
        <w:rPr>
          <w:sz w:val="24"/>
          <w:lang w:eastAsia="zh-CN" w:bidi="ar-SY"/>
        </w:rPr>
      </w:pPr>
    </w:p>
    <w:p w14:paraId="43E0B275" w14:textId="77777777" w:rsidR="00903128" w:rsidRPr="004B71BE" w:rsidRDefault="00903128" w:rsidP="008D5F14">
      <w:pPr>
        <w:pStyle w:val="CBDSubTitle"/>
        <w:keepNext w:val="0"/>
        <w:keepLines w:val="0"/>
        <w:tabs>
          <w:tab w:val="clear" w:pos="567"/>
          <w:tab w:val="clear" w:pos="1134"/>
          <w:tab w:val="clear" w:pos="1701"/>
          <w:tab w:val="clear" w:pos="2268"/>
          <w:tab w:val="clear" w:pos="2835"/>
          <w:tab w:val="clear" w:pos="3402"/>
        </w:tabs>
        <w:spacing w:before="120" w:after="120"/>
        <w:ind w:left="490"/>
        <w:jc w:val="both"/>
        <w:rPr>
          <w:sz w:val="24"/>
          <w:lang w:eastAsia="zh-CN" w:bidi="ar-SY"/>
        </w:rPr>
      </w:pPr>
    </w:p>
    <w:p w14:paraId="1E2B0AFF" w14:textId="77777777" w:rsidR="00903128" w:rsidRPr="004B71BE" w:rsidRDefault="00903128" w:rsidP="008C2ED6">
      <w:pPr>
        <w:pStyle w:val="CBDSubTitle"/>
        <w:tabs>
          <w:tab w:val="clear" w:pos="567"/>
          <w:tab w:val="clear" w:pos="1134"/>
          <w:tab w:val="clear" w:pos="1701"/>
          <w:tab w:val="clear" w:pos="2268"/>
          <w:tab w:val="clear" w:pos="2835"/>
          <w:tab w:val="clear" w:pos="3402"/>
        </w:tabs>
        <w:rPr>
          <w:sz w:val="24"/>
          <w:lang w:eastAsia="zh-CN" w:bidi="ar-SY"/>
        </w:rPr>
      </w:pPr>
    </w:p>
    <w:p w14:paraId="74519FF7" w14:textId="77777777" w:rsidR="00211531" w:rsidRPr="004B71BE" w:rsidRDefault="00211531" w:rsidP="008C2ED6">
      <w:pPr>
        <w:pStyle w:val="CBDSubTitle"/>
        <w:tabs>
          <w:tab w:val="clear" w:pos="567"/>
          <w:tab w:val="clear" w:pos="1134"/>
          <w:tab w:val="clear" w:pos="1701"/>
          <w:tab w:val="clear" w:pos="2268"/>
          <w:tab w:val="clear" w:pos="2835"/>
          <w:tab w:val="clear" w:pos="3402"/>
        </w:tabs>
        <w:ind w:left="0"/>
        <w:rPr>
          <w:sz w:val="24"/>
          <w:lang w:eastAsia="zh-CN" w:bidi="ar-SY"/>
        </w:rPr>
        <w:sectPr w:rsidR="00211531" w:rsidRPr="004B71BE" w:rsidSect="00687928">
          <w:headerReference w:type="even" r:id="rId23"/>
          <w:headerReference w:type="default" r:id="rId24"/>
          <w:footerReference w:type="even" r:id="rId25"/>
          <w:footerReference w:type="default" r:id="rId26"/>
          <w:pgSz w:w="12240" w:h="15840" w:code="1"/>
          <w:pgMar w:top="1021" w:right="1440" w:bottom="1134" w:left="1440" w:header="720" w:footer="720" w:gutter="0"/>
          <w:cols w:space="720"/>
          <w:noEndnote/>
          <w:titlePg/>
          <w:docGrid w:linePitch="299"/>
        </w:sectPr>
      </w:pPr>
    </w:p>
    <w:p w14:paraId="7A72C3EF" w14:textId="4FD23658" w:rsidR="001D1325" w:rsidRPr="001F2008" w:rsidRDefault="001F2008" w:rsidP="008C2ED6">
      <w:pPr>
        <w:pStyle w:val="CBDAnnex"/>
        <w:tabs>
          <w:tab w:val="clear" w:pos="567"/>
          <w:tab w:val="clear" w:pos="1134"/>
          <w:tab w:val="clear" w:pos="1701"/>
          <w:tab w:val="clear" w:pos="2268"/>
          <w:tab w:val="clear" w:pos="2835"/>
          <w:tab w:val="clear" w:pos="3402"/>
        </w:tabs>
        <w:rPr>
          <w:lang w:eastAsia="zh-CN"/>
        </w:rPr>
      </w:pPr>
      <w:r w:rsidRPr="001F2008">
        <w:rPr>
          <w:rFonts w:hint="eastAsia"/>
          <w:lang w:eastAsia="zh-CN"/>
        </w:rPr>
        <w:lastRenderedPageBreak/>
        <w:t>附件二</w:t>
      </w:r>
    </w:p>
    <w:p w14:paraId="1FD395BF" w14:textId="17450754" w:rsidR="00903128" w:rsidRPr="001F2008" w:rsidRDefault="001F2008" w:rsidP="008C2ED6">
      <w:pPr>
        <w:pStyle w:val="CBDAnnex"/>
        <w:tabs>
          <w:tab w:val="clear" w:pos="567"/>
          <w:tab w:val="clear" w:pos="1134"/>
          <w:tab w:val="clear" w:pos="1701"/>
          <w:tab w:val="clear" w:pos="2268"/>
          <w:tab w:val="clear" w:pos="2835"/>
          <w:tab w:val="clear" w:pos="3402"/>
        </w:tabs>
        <w:rPr>
          <w:lang w:eastAsia="zh-CN"/>
        </w:rPr>
      </w:pPr>
      <w:r w:rsidRPr="001F2008">
        <w:rPr>
          <w:lang w:eastAsia="zh-CN"/>
        </w:rPr>
        <w:t>可在国家</w:t>
      </w:r>
      <w:r>
        <w:rPr>
          <w:rFonts w:hint="eastAsia"/>
          <w:lang w:eastAsia="zh-CN"/>
        </w:rPr>
        <w:t>层面</w:t>
      </w:r>
      <w:r w:rsidRPr="001F2008">
        <w:rPr>
          <w:lang w:eastAsia="zh-CN"/>
        </w:rPr>
        <w:t>采取的加强《名古屋议定书》执行</w:t>
      </w:r>
      <w:r>
        <w:rPr>
          <w:rFonts w:hint="eastAsia"/>
          <w:lang w:eastAsia="zh-CN"/>
        </w:rPr>
        <w:t>工作的</w:t>
      </w:r>
      <w:r w:rsidRPr="001F2008">
        <w:rPr>
          <w:lang w:eastAsia="zh-CN"/>
        </w:rPr>
        <w:t>指示性行动</w:t>
      </w:r>
    </w:p>
    <w:p w14:paraId="132485D9" w14:textId="2A353A9F" w:rsidR="00525C96" w:rsidRPr="001F2008" w:rsidRDefault="001F2008" w:rsidP="001F2008">
      <w:pPr>
        <w:pStyle w:val="ListParagraph"/>
        <w:tabs>
          <w:tab w:val="clear" w:pos="567"/>
          <w:tab w:val="clear" w:pos="1134"/>
          <w:tab w:val="clear" w:pos="1701"/>
          <w:tab w:val="clear" w:pos="2268"/>
        </w:tabs>
        <w:spacing w:before="120" w:after="120"/>
        <w:ind w:left="490"/>
        <w:contextualSpacing w:val="0"/>
        <w:rPr>
          <w:sz w:val="24"/>
          <w:lang w:eastAsia="zh-CN"/>
        </w:rPr>
      </w:pPr>
      <w:r w:rsidRPr="001F2008">
        <w:rPr>
          <w:sz w:val="24"/>
          <w:lang w:eastAsia="zh-CN"/>
        </w:rPr>
        <w:t>以下</w:t>
      </w:r>
      <w:r w:rsidR="00E31BFB">
        <w:rPr>
          <w:rFonts w:hint="eastAsia"/>
          <w:sz w:val="24"/>
          <w:lang w:eastAsia="zh-CN"/>
        </w:rPr>
        <w:t>是</w:t>
      </w:r>
      <w:r w:rsidRPr="001F2008">
        <w:rPr>
          <w:sz w:val="24"/>
          <w:lang w:eastAsia="zh-CN"/>
        </w:rPr>
        <w:t>为加强《名古屋议定书》执行</w:t>
      </w:r>
      <w:r w:rsidR="00E31BFB">
        <w:rPr>
          <w:rFonts w:hint="eastAsia"/>
          <w:sz w:val="24"/>
          <w:lang w:eastAsia="zh-CN"/>
        </w:rPr>
        <w:t>工作</w:t>
      </w:r>
      <w:r w:rsidRPr="001F2008">
        <w:rPr>
          <w:sz w:val="24"/>
          <w:lang w:eastAsia="zh-CN"/>
        </w:rPr>
        <w:t>，</w:t>
      </w:r>
      <w:r w:rsidR="00E31BFB" w:rsidRPr="001F2008">
        <w:rPr>
          <w:sz w:val="24"/>
          <w:lang w:eastAsia="zh-CN"/>
        </w:rPr>
        <w:t>作为</w:t>
      </w:r>
      <w:r w:rsidR="00E31BFB">
        <w:rPr>
          <w:rFonts w:hint="eastAsia"/>
          <w:sz w:val="24"/>
          <w:lang w:eastAsia="zh-CN"/>
        </w:rPr>
        <w:t>解决</w:t>
      </w:r>
      <w:r w:rsidR="00E31BFB" w:rsidRPr="001F2008">
        <w:rPr>
          <w:sz w:val="24"/>
          <w:lang w:eastAsia="zh-CN"/>
        </w:rPr>
        <w:t>已查明挑战的</w:t>
      </w:r>
      <w:r w:rsidR="00E31BFB">
        <w:rPr>
          <w:rFonts w:hint="eastAsia"/>
          <w:sz w:val="24"/>
          <w:lang w:eastAsia="zh-CN"/>
        </w:rPr>
        <w:t>一个</w:t>
      </w:r>
      <w:r w:rsidR="00E31BFB" w:rsidRPr="001F2008">
        <w:rPr>
          <w:sz w:val="24"/>
          <w:lang w:eastAsia="zh-CN"/>
        </w:rPr>
        <w:t>手段</w:t>
      </w:r>
      <w:r w:rsidR="00E31BFB">
        <w:rPr>
          <w:rFonts w:hint="eastAsia"/>
          <w:sz w:val="24"/>
          <w:lang w:eastAsia="zh-CN"/>
        </w:rPr>
        <w:t>，</w:t>
      </w:r>
      <w:r w:rsidR="00E31BFB" w:rsidRPr="001F2008">
        <w:rPr>
          <w:sz w:val="24"/>
          <w:lang w:eastAsia="zh-CN"/>
        </w:rPr>
        <w:t>可在国家</w:t>
      </w:r>
      <w:r w:rsidR="00E31BFB">
        <w:rPr>
          <w:rFonts w:hint="eastAsia"/>
          <w:sz w:val="24"/>
          <w:lang w:eastAsia="zh-CN"/>
        </w:rPr>
        <w:t>层面根据本国</w:t>
      </w:r>
      <w:r w:rsidR="00E31BFB" w:rsidRPr="001F2008">
        <w:rPr>
          <w:sz w:val="24"/>
          <w:lang w:eastAsia="zh-CN"/>
        </w:rPr>
        <w:t>具体情况和优先事项</w:t>
      </w:r>
      <w:r w:rsidR="00E31BFB">
        <w:rPr>
          <w:rFonts w:hint="eastAsia"/>
          <w:sz w:val="24"/>
          <w:lang w:eastAsia="zh-CN"/>
        </w:rPr>
        <w:t>以及</w:t>
      </w:r>
      <w:r w:rsidRPr="001F2008">
        <w:rPr>
          <w:sz w:val="24"/>
          <w:lang w:eastAsia="zh-CN"/>
        </w:rPr>
        <w:t>经验教训酌情采取的指示性行动清单。</w:t>
      </w:r>
    </w:p>
    <w:p w14:paraId="7B2F97EA" w14:textId="77777777" w:rsidR="00903128" w:rsidRPr="004B71BE" w:rsidRDefault="00903128" w:rsidP="008C2ED6">
      <w:pPr>
        <w:pStyle w:val="CBDNormalNumber"/>
        <w:tabs>
          <w:tab w:val="clear" w:pos="567"/>
          <w:tab w:val="clear" w:pos="1134"/>
          <w:tab w:val="clear" w:pos="1701"/>
          <w:tab w:val="clear" w:pos="2268"/>
          <w:tab w:val="clear" w:pos="2835"/>
          <w:tab w:val="clear" w:pos="3402"/>
          <w:tab w:val="clear" w:pos="3969"/>
        </w:tabs>
        <w:ind w:left="567"/>
        <w:jc w:val="left"/>
        <w:rPr>
          <w:sz w:val="10"/>
          <w:szCs w:val="10"/>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6095"/>
        <w:gridCol w:w="5954"/>
      </w:tblGrid>
      <w:tr w:rsidR="00633908" w:rsidRPr="00E31BFB" w14:paraId="068F87EA" w14:textId="77777777" w:rsidTr="0020597F">
        <w:tc>
          <w:tcPr>
            <w:tcW w:w="1413" w:type="dxa"/>
          </w:tcPr>
          <w:p w14:paraId="6BE3F426" w14:textId="3D15FE16" w:rsidR="00633908" w:rsidRPr="00E31BFB" w:rsidRDefault="00E31BFB" w:rsidP="0020597F">
            <w:pPr>
              <w:tabs>
                <w:tab w:val="clear" w:pos="567"/>
                <w:tab w:val="clear" w:pos="1134"/>
                <w:tab w:val="clear" w:pos="1701"/>
                <w:tab w:val="clear" w:pos="2268"/>
              </w:tabs>
              <w:jc w:val="left"/>
              <w:rPr>
                <w:rFonts w:eastAsia="KaiTi"/>
                <w:bCs/>
                <w:kern w:val="2"/>
                <w:sz w:val="20"/>
                <w:szCs w:val="20"/>
                <w:lang w:eastAsia="zh-CN"/>
              </w:rPr>
            </w:pPr>
            <w:r>
              <w:rPr>
                <w:rFonts w:eastAsia="KaiTi" w:hint="eastAsia"/>
                <w:bCs/>
                <w:kern w:val="2"/>
                <w:sz w:val="20"/>
                <w:szCs w:val="20"/>
                <w:lang w:eastAsia="zh-CN"/>
              </w:rPr>
              <w:t>题目</w:t>
            </w:r>
          </w:p>
        </w:tc>
        <w:tc>
          <w:tcPr>
            <w:tcW w:w="6095" w:type="dxa"/>
          </w:tcPr>
          <w:p w14:paraId="231A57A8" w14:textId="11AB3C4B" w:rsidR="00633908" w:rsidRPr="00E31BFB" w:rsidRDefault="00E31BFB" w:rsidP="0020597F">
            <w:pPr>
              <w:tabs>
                <w:tab w:val="clear" w:pos="567"/>
                <w:tab w:val="clear" w:pos="1134"/>
                <w:tab w:val="clear" w:pos="1701"/>
                <w:tab w:val="clear" w:pos="2268"/>
              </w:tabs>
              <w:jc w:val="center"/>
              <w:rPr>
                <w:rFonts w:eastAsia="KaiTi"/>
                <w:bCs/>
                <w:kern w:val="2"/>
                <w:sz w:val="20"/>
                <w:szCs w:val="20"/>
                <w:lang w:eastAsia="zh-CN"/>
              </w:rPr>
            </w:pPr>
            <w:r>
              <w:rPr>
                <w:rFonts w:eastAsia="KaiTi" w:hint="eastAsia"/>
                <w:bCs/>
                <w:kern w:val="2"/>
                <w:sz w:val="20"/>
                <w:szCs w:val="20"/>
                <w:lang w:eastAsia="zh-CN"/>
              </w:rPr>
              <w:t>国家行动</w:t>
            </w:r>
          </w:p>
        </w:tc>
        <w:tc>
          <w:tcPr>
            <w:tcW w:w="5954" w:type="dxa"/>
          </w:tcPr>
          <w:p w14:paraId="44A199A1" w14:textId="1702A6C2" w:rsidR="00633908" w:rsidRPr="00E31BFB" w:rsidRDefault="00E31BFB" w:rsidP="0020597F">
            <w:pPr>
              <w:tabs>
                <w:tab w:val="clear" w:pos="567"/>
                <w:tab w:val="clear" w:pos="1134"/>
                <w:tab w:val="clear" w:pos="1701"/>
                <w:tab w:val="clear" w:pos="2268"/>
              </w:tabs>
              <w:jc w:val="center"/>
              <w:rPr>
                <w:rFonts w:eastAsia="KaiTi"/>
                <w:bCs/>
                <w:kern w:val="2"/>
                <w:sz w:val="20"/>
                <w:szCs w:val="20"/>
                <w:lang w:eastAsia="zh-CN"/>
              </w:rPr>
            </w:pPr>
            <w:r>
              <w:rPr>
                <w:rFonts w:eastAsia="KaiTi" w:hint="eastAsia"/>
                <w:bCs/>
                <w:kern w:val="2"/>
                <w:sz w:val="20"/>
                <w:szCs w:val="20"/>
                <w:lang w:eastAsia="zh-CN"/>
              </w:rPr>
              <w:t>理由</w:t>
            </w:r>
            <w:r w:rsidR="00633908" w:rsidRPr="00E31BFB">
              <w:rPr>
                <w:rFonts w:eastAsia="KaiTi"/>
                <w:bCs/>
                <w:kern w:val="2"/>
                <w:sz w:val="20"/>
                <w:szCs w:val="20"/>
                <w:lang w:eastAsia="zh-CN"/>
              </w:rPr>
              <w:t>/</w:t>
            </w:r>
            <w:r>
              <w:rPr>
                <w:rFonts w:eastAsia="KaiTi" w:hint="eastAsia"/>
                <w:bCs/>
                <w:kern w:val="2"/>
                <w:sz w:val="20"/>
                <w:szCs w:val="20"/>
                <w:lang w:eastAsia="zh-CN"/>
              </w:rPr>
              <w:t>指导意见</w:t>
            </w:r>
          </w:p>
        </w:tc>
      </w:tr>
      <w:tr w:rsidR="00020848" w:rsidRPr="004B71BE" w14:paraId="1D117609" w14:textId="77777777" w:rsidTr="0020597F">
        <w:tc>
          <w:tcPr>
            <w:tcW w:w="1413" w:type="dxa"/>
            <w:vMerge w:val="restart"/>
          </w:tcPr>
          <w:p w14:paraId="4B5DC7FE" w14:textId="3D784BC4" w:rsidR="00020848" w:rsidRPr="0020597F" w:rsidRDefault="00020848" w:rsidP="00020848">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t>获取和惠益分享措施</w:t>
            </w:r>
            <w:proofErr w:type="spellEnd"/>
          </w:p>
        </w:tc>
        <w:tc>
          <w:tcPr>
            <w:tcW w:w="6095" w:type="dxa"/>
          </w:tcPr>
          <w:p w14:paraId="18240775" w14:textId="77777777" w:rsidR="00020848" w:rsidRPr="00111F57" w:rsidRDefault="00020848" w:rsidP="00020848">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在起草立法之前确立明确的政策</w:t>
            </w:r>
            <w:r>
              <w:rPr>
                <w:rFonts w:hint="eastAsia"/>
                <w:kern w:val="2"/>
                <w:sz w:val="20"/>
                <w:szCs w:val="20"/>
                <w:lang w:eastAsia="zh-CN"/>
                <w14:ligatures w14:val="standardContextual"/>
              </w:rPr>
              <w:t>设想</w:t>
            </w:r>
          </w:p>
          <w:p w14:paraId="6AADA42A" w14:textId="393ECE2C"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将获取和惠益分享纳入更广泛的政策方法的主流</w:t>
            </w:r>
          </w:p>
        </w:tc>
        <w:tc>
          <w:tcPr>
            <w:tcW w:w="5954" w:type="dxa"/>
          </w:tcPr>
          <w:p w14:paraId="227FD4BF" w14:textId="506A07FA"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加强获取和惠益分享的政治相关性</w:t>
            </w:r>
          </w:p>
        </w:tc>
      </w:tr>
      <w:tr w:rsidR="00020848" w:rsidRPr="004B71BE" w14:paraId="1CED1DA1" w14:textId="77777777" w:rsidTr="0020597F">
        <w:tc>
          <w:tcPr>
            <w:tcW w:w="1413" w:type="dxa"/>
            <w:vMerge/>
          </w:tcPr>
          <w:p w14:paraId="41E9F828" w14:textId="77777777" w:rsidR="00020848" w:rsidRPr="0020597F" w:rsidRDefault="00020848" w:rsidP="00020848">
            <w:pPr>
              <w:tabs>
                <w:tab w:val="clear" w:pos="567"/>
                <w:tab w:val="clear" w:pos="1134"/>
                <w:tab w:val="clear" w:pos="1701"/>
                <w:tab w:val="clear" w:pos="2268"/>
              </w:tabs>
              <w:spacing w:after="120"/>
              <w:jc w:val="left"/>
              <w:rPr>
                <w:b/>
                <w:kern w:val="2"/>
                <w:sz w:val="20"/>
                <w:szCs w:val="20"/>
                <w:lang w:eastAsia="zh-CN"/>
              </w:rPr>
            </w:pPr>
          </w:p>
        </w:tc>
        <w:tc>
          <w:tcPr>
            <w:tcW w:w="6095" w:type="dxa"/>
          </w:tcPr>
          <w:p w14:paraId="47E1FBE9" w14:textId="57B2CC73"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14:ligatures w14:val="standardContextual"/>
              </w:rPr>
              <w:t>增加</w:t>
            </w:r>
            <w:r w:rsidRPr="00111F57">
              <w:rPr>
                <w:kern w:val="2"/>
                <w:sz w:val="20"/>
                <w:szCs w:val="20"/>
                <w:lang w:eastAsia="zh-CN"/>
                <w14:ligatures w14:val="standardContextual"/>
              </w:rPr>
              <w:t>法律框架</w:t>
            </w:r>
            <w:r>
              <w:rPr>
                <w:rFonts w:hint="eastAsia"/>
                <w:kern w:val="2"/>
                <w:sz w:val="20"/>
                <w:szCs w:val="20"/>
                <w:lang w:eastAsia="zh-CN"/>
                <w14:ligatures w14:val="standardContextual"/>
              </w:rPr>
              <w:t>中</w:t>
            </w:r>
            <w:r w:rsidRPr="00111F57">
              <w:rPr>
                <w:kern w:val="2"/>
                <w:sz w:val="20"/>
                <w:szCs w:val="20"/>
                <w:lang w:eastAsia="zh-CN"/>
                <w14:ligatures w14:val="standardContextual"/>
              </w:rPr>
              <w:t>的灵活性，例如采取临时措施</w:t>
            </w:r>
          </w:p>
        </w:tc>
        <w:tc>
          <w:tcPr>
            <w:tcW w:w="5954" w:type="dxa"/>
          </w:tcPr>
          <w:p w14:paraId="4389EA44" w14:textId="1B890819"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帮助缔约方在获得</w:t>
            </w:r>
            <w:r>
              <w:rPr>
                <w:rFonts w:hint="eastAsia"/>
                <w:kern w:val="2"/>
                <w:sz w:val="20"/>
                <w:szCs w:val="20"/>
                <w:lang w:val="en-US" w:eastAsia="zh-CN"/>
                <w14:ligatures w14:val="standardContextual"/>
              </w:rPr>
              <w:t>执行</w:t>
            </w:r>
            <w:r w:rsidRPr="00111F57">
              <w:rPr>
                <w:kern w:val="2"/>
                <w:sz w:val="20"/>
                <w:szCs w:val="20"/>
                <w:lang w:eastAsia="zh-CN"/>
                <w14:ligatures w14:val="standardContextual"/>
              </w:rPr>
              <w:t>经验时进行调整</w:t>
            </w:r>
          </w:p>
        </w:tc>
      </w:tr>
      <w:tr w:rsidR="00020848" w:rsidRPr="004B71BE" w14:paraId="44DEB0C7" w14:textId="77777777" w:rsidTr="0020597F">
        <w:tc>
          <w:tcPr>
            <w:tcW w:w="1413" w:type="dxa"/>
            <w:vMerge w:val="restart"/>
          </w:tcPr>
          <w:p w14:paraId="4778FAFA" w14:textId="77777777" w:rsidR="00020848" w:rsidRPr="00111F57" w:rsidRDefault="00020848" w:rsidP="00020848">
            <w:pPr>
              <w:tabs>
                <w:tab w:val="clear" w:pos="567"/>
                <w:tab w:val="clear" w:pos="1134"/>
                <w:tab w:val="clear" w:pos="1701"/>
                <w:tab w:val="clear" w:pos="2268"/>
              </w:tabs>
              <w:spacing w:after="120"/>
              <w:jc w:val="left"/>
              <w:rPr>
                <w:b/>
                <w:bCs/>
                <w:kern w:val="2"/>
                <w:sz w:val="20"/>
                <w:szCs w:val="20"/>
                <w14:ligatures w14:val="standardContextual"/>
              </w:rPr>
            </w:pPr>
            <w:proofErr w:type="spellStart"/>
            <w:r w:rsidRPr="00111F57">
              <w:rPr>
                <w:b/>
                <w:kern w:val="2"/>
                <w:sz w:val="20"/>
                <w:szCs w:val="20"/>
                <w14:ligatures w14:val="standardContextual"/>
              </w:rPr>
              <w:t>体制安排</w:t>
            </w:r>
            <w:proofErr w:type="spellEnd"/>
          </w:p>
          <w:p w14:paraId="07411B05" w14:textId="77777777" w:rsidR="00020848" w:rsidRPr="00111F57" w:rsidRDefault="00020848" w:rsidP="00020848">
            <w:pPr>
              <w:spacing w:after="120"/>
              <w:jc w:val="left"/>
              <w:rPr>
                <w:b/>
                <w:kern w:val="2"/>
                <w:sz w:val="20"/>
                <w:szCs w:val="20"/>
                <w14:ligatures w14:val="standardContextual"/>
              </w:rPr>
            </w:pPr>
          </w:p>
          <w:p w14:paraId="57A15415" w14:textId="4AFF8408" w:rsidR="00020848" w:rsidRPr="0020597F" w:rsidRDefault="00020848" w:rsidP="00020848">
            <w:pPr>
              <w:tabs>
                <w:tab w:val="clear" w:pos="567"/>
                <w:tab w:val="clear" w:pos="1134"/>
                <w:tab w:val="clear" w:pos="1701"/>
                <w:tab w:val="clear" w:pos="2268"/>
              </w:tabs>
              <w:spacing w:after="120"/>
              <w:jc w:val="left"/>
              <w:rPr>
                <w:b/>
                <w:kern w:val="2"/>
                <w:sz w:val="20"/>
                <w:szCs w:val="20"/>
                <w:lang w:eastAsia="zh-CN"/>
              </w:rPr>
            </w:pPr>
          </w:p>
        </w:tc>
        <w:tc>
          <w:tcPr>
            <w:tcW w:w="6095" w:type="dxa"/>
          </w:tcPr>
          <w:p w14:paraId="7EC7C583" w14:textId="77777777" w:rsidR="00020848" w:rsidRPr="00241DC0" w:rsidRDefault="00020848" w:rsidP="00020848">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牵头机构尽早与其他相关机构联系</w:t>
            </w:r>
          </w:p>
          <w:p w14:paraId="50F13138" w14:textId="77777777" w:rsidR="00020848" w:rsidRPr="00241DC0" w:rsidRDefault="00020848" w:rsidP="00020848">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明确角色和职责</w:t>
            </w:r>
          </w:p>
          <w:p w14:paraId="4FFA0A48" w14:textId="77777777" w:rsidR="00020848" w:rsidRPr="00241DC0" w:rsidRDefault="00020848" w:rsidP="00020848">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在相关主管机构（如委员会或数字系统）之间，包括在不同国际文书下负责获取和惠益分享的实体之间，建立有效的协调和沟通渠道</w:t>
            </w:r>
          </w:p>
          <w:p w14:paraId="46695D4C" w14:textId="77777777" w:rsidR="00020848" w:rsidRPr="00241DC0" w:rsidRDefault="00020848" w:rsidP="00020848">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提高对不同的获取和惠益分享制度的范围和</w:t>
            </w:r>
            <w:r w:rsidRPr="00241DC0">
              <w:rPr>
                <w:rFonts w:hint="eastAsia"/>
                <w:kern w:val="2"/>
                <w:sz w:val="20"/>
                <w:szCs w:val="20"/>
                <w:lang w:eastAsia="zh-CN"/>
              </w:rPr>
              <w:t>相互</w:t>
            </w:r>
            <w:r w:rsidRPr="00241DC0">
              <w:rPr>
                <w:kern w:val="2"/>
                <w:sz w:val="20"/>
                <w:szCs w:val="20"/>
                <w:lang w:eastAsia="zh-CN"/>
              </w:rPr>
              <w:t>关系的认识</w:t>
            </w:r>
          </w:p>
          <w:p w14:paraId="42B71C47" w14:textId="532D1116"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制定内部规程和程序</w:t>
            </w:r>
          </w:p>
        </w:tc>
        <w:tc>
          <w:tcPr>
            <w:tcW w:w="5954" w:type="dxa"/>
          </w:tcPr>
          <w:p w14:paraId="253312D8" w14:textId="77777777" w:rsidR="00020848" w:rsidRPr="00111F57" w:rsidRDefault="00020848" w:rsidP="00020848">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加强国家协调与合作</w:t>
            </w:r>
          </w:p>
          <w:p w14:paraId="3366AC21" w14:textId="77777777" w:rsidR="00020848" w:rsidRPr="00111F57" w:rsidRDefault="00020848" w:rsidP="00020848">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在《议定书》第</w:t>
            </w:r>
            <w:r>
              <w:rPr>
                <w:rFonts w:hint="eastAsia"/>
                <w:kern w:val="2"/>
                <w:sz w:val="20"/>
                <w:szCs w:val="20"/>
                <w:lang w:eastAsia="zh-CN"/>
                <w14:ligatures w14:val="standardContextual"/>
              </w:rPr>
              <w:t>4</w:t>
            </w:r>
            <w:r w:rsidRPr="00111F57">
              <w:rPr>
                <w:kern w:val="2"/>
                <w:sz w:val="20"/>
                <w:szCs w:val="20"/>
                <w:lang w:eastAsia="zh-CN"/>
                <w14:ligatures w14:val="standardContextual"/>
              </w:rPr>
              <w:t>条第</w:t>
            </w:r>
            <w:r w:rsidRPr="00111F57">
              <w:rPr>
                <w:kern w:val="2"/>
                <w:sz w:val="20"/>
                <w:szCs w:val="20"/>
                <w:lang w:eastAsia="zh-CN"/>
                <w14:ligatures w14:val="standardContextual"/>
              </w:rPr>
              <w:t>3</w:t>
            </w:r>
            <w:r w:rsidRPr="00111F57">
              <w:rPr>
                <w:kern w:val="2"/>
                <w:sz w:val="20"/>
                <w:szCs w:val="20"/>
                <w:lang w:eastAsia="zh-CN"/>
                <w14:ligatures w14:val="standardContextual"/>
              </w:rPr>
              <w:t>款的范围内</w:t>
            </w:r>
            <w:r>
              <w:rPr>
                <w:rFonts w:hint="eastAsia"/>
                <w:kern w:val="2"/>
                <w:sz w:val="20"/>
                <w:szCs w:val="20"/>
                <w:lang w:eastAsia="zh-CN"/>
                <w14:ligatures w14:val="standardContextual"/>
              </w:rPr>
              <w:t>促进</w:t>
            </w:r>
            <w:r w:rsidRPr="00111F57">
              <w:rPr>
                <w:kern w:val="2"/>
                <w:sz w:val="20"/>
                <w:szCs w:val="20"/>
                <w:lang w:eastAsia="zh-CN"/>
                <w14:ligatures w14:val="standardContextual"/>
              </w:rPr>
              <w:t>相互支持的执行</w:t>
            </w:r>
          </w:p>
          <w:p w14:paraId="7608A63F" w14:textId="04E648A8"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促进第</w:t>
            </w:r>
            <w:r>
              <w:rPr>
                <w:rFonts w:hint="eastAsia"/>
                <w:kern w:val="2"/>
                <w:sz w:val="20"/>
                <w:szCs w:val="20"/>
                <w:lang w:eastAsia="zh-CN"/>
                <w14:ligatures w14:val="standardContextual"/>
              </w:rPr>
              <w:t>8</w:t>
            </w:r>
            <w:r w:rsidRPr="00111F57">
              <w:rPr>
                <w:kern w:val="2"/>
                <w:sz w:val="20"/>
                <w:szCs w:val="20"/>
                <w:lang w:eastAsia="zh-CN"/>
                <w14:ligatures w14:val="standardContextual"/>
              </w:rPr>
              <w:t>条下</w:t>
            </w:r>
            <w:r>
              <w:rPr>
                <w:rFonts w:hint="eastAsia"/>
                <w:kern w:val="2"/>
                <w:sz w:val="20"/>
                <w:szCs w:val="20"/>
                <w:lang w:eastAsia="zh-CN"/>
                <w14:ligatures w14:val="standardContextual"/>
              </w:rPr>
              <w:t>各种考虑因素</w:t>
            </w:r>
            <w:r w:rsidRPr="00111F57">
              <w:rPr>
                <w:kern w:val="2"/>
                <w:sz w:val="20"/>
                <w:szCs w:val="20"/>
                <w:lang w:eastAsia="zh-CN"/>
                <w14:ligatures w14:val="standardContextual"/>
              </w:rPr>
              <w:t>的</w:t>
            </w:r>
            <w:r>
              <w:rPr>
                <w:rFonts w:hint="eastAsia"/>
                <w:kern w:val="2"/>
                <w:sz w:val="20"/>
                <w:szCs w:val="20"/>
                <w:lang w:eastAsia="zh-CN"/>
                <w14:ligatures w14:val="standardContextual"/>
              </w:rPr>
              <w:t>落实</w:t>
            </w:r>
          </w:p>
        </w:tc>
      </w:tr>
      <w:tr w:rsidR="00020848" w:rsidRPr="004B71BE" w14:paraId="1D6FE200" w14:textId="77777777" w:rsidTr="0020597F">
        <w:tc>
          <w:tcPr>
            <w:tcW w:w="1413" w:type="dxa"/>
            <w:vMerge/>
          </w:tcPr>
          <w:p w14:paraId="2E309FBB" w14:textId="77777777" w:rsidR="00020848" w:rsidRPr="0020597F" w:rsidRDefault="00020848" w:rsidP="00020848">
            <w:pPr>
              <w:tabs>
                <w:tab w:val="clear" w:pos="567"/>
                <w:tab w:val="clear" w:pos="1134"/>
                <w:tab w:val="clear" w:pos="1701"/>
                <w:tab w:val="clear" w:pos="2268"/>
              </w:tabs>
              <w:spacing w:after="120"/>
              <w:jc w:val="left"/>
              <w:rPr>
                <w:b/>
                <w:kern w:val="2"/>
                <w:sz w:val="20"/>
                <w:szCs w:val="20"/>
                <w:lang w:eastAsia="zh-CN"/>
              </w:rPr>
            </w:pPr>
          </w:p>
        </w:tc>
        <w:tc>
          <w:tcPr>
            <w:tcW w:w="6095" w:type="dxa"/>
          </w:tcPr>
          <w:p w14:paraId="1A6C8FD2" w14:textId="2942F330"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确保国家联络点和国家主管部门具备执行《议定书》第</w:t>
            </w:r>
            <w:r w:rsidRPr="00241DC0">
              <w:rPr>
                <w:kern w:val="2"/>
                <w:sz w:val="20"/>
                <w:szCs w:val="20"/>
                <w:lang w:eastAsia="zh-CN"/>
              </w:rPr>
              <w:t>13</w:t>
            </w:r>
            <w:r w:rsidRPr="00241DC0">
              <w:rPr>
                <w:kern w:val="2"/>
                <w:sz w:val="20"/>
                <w:szCs w:val="20"/>
                <w:lang w:eastAsia="zh-CN"/>
              </w:rPr>
              <w:t>条中的各项要求的权力、专职人员、能力和培训</w:t>
            </w:r>
          </w:p>
        </w:tc>
        <w:tc>
          <w:tcPr>
            <w:tcW w:w="5954" w:type="dxa"/>
          </w:tcPr>
          <w:p w14:paraId="51D61852" w14:textId="04162137" w:rsidR="00020848" w:rsidRPr="0020597F" w:rsidRDefault="00020848" w:rsidP="00020848">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能够对</w:t>
            </w:r>
            <w:r>
              <w:rPr>
                <w:rFonts w:hint="eastAsia"/>
                <w:kern w:val="2"/>
                <w:sz w:val="20"/>
                <w:szCs w:val="20"/>
                <w:lang w:eastAsia="zh-CN"/>
                <w14:ligatures w14:val="standardContextual"/>
              </w:rPr>
              <w:t>使用者</w:t>
            </w:r>
            <w:r w:rsidRPr="00111F57">
              <w:rPr>
                <w:kern w:val="2"/>
                <w:sz w:val="20"/>
                <w:szCs w:val="20"/>
                <w:lang w:eastAsia="zh-CN"/>
                <w14:ligatures w14:val="standardContextual"/>
              </w:rPr>
              <w:t>、土著人民和</w:t>
            </w:r>
            <w:r>
              <w:rPr>
                <w:kern w:val="2"/>
                <w:sz w:val="20"/>
                <w:szCs w:val="20"/>
                <w:lang w:eastAsia="zh-CN"/>
                <w14:ligatures w14:val="standardContextual"/>
              </w:rPr>
              <w:t>地方社区</w:t>
            </w:r>
            <w:r w:rsidRPr="00111F57">
              <w:rPr>
                <w:kern w:val="2"/>
                <w:sz w:val="20"/>
                <w:szCs w:val="20"/>
                <w:lang w:eastAsia="zh-CN"/>
                <w14:ligatures w14:val="standardContextual"/>
              </w:rPr>
              <w:t>作出回应，并谈判</w:t>
            </w:r>
            <w:r>
              <w:rPr>
                <w:rFonts w:hint="eastAsia"/>
                <w:kern w:val="2"/>
                <w:sz w:val="20"/>
                <w:szCs w:val="20"/>
                <w:lang w:eastAsia="zh-CN"/>
                <w14:ligatures w14:val="standardContextual"/>
              </w:rPr>
              <w:t>达成</w:t>
            </w:r>
            <w:r w:rsidRPr="00111F57">
              <w:rPr>
                <w:kern w:val="2"/>
                <w:sz w:val="20"/>
                <w:szCs w:val="20"/>
                <w:lang w:eastAsia="zh-CN"/>
                <w14:ligatures w14:val="standardContextual"/>
              </w:rPr>
              <w:t>共同商定条款</w:t>
            </w:r>
          </w:p>
        </w:tc>
      </w:tr>
      <w:tr w:rsidR="0004517C" w:rsidRPr="004B71BE" w14:paraId="3A0BE681" w14:textId="77777777" w:rsidTr="0020597F">
        <w:tc>
          <w:tcPr>
            <w:tcW w:w="1413" w:type="dxa"/>
            <w:vMerge/>
          </w:tcPr>
          <w:p w14:paraId="683DD62A" w14:textId="77777777" w:rsidR="0004517C" w:rsidRPr="0020597F" w:rsidRDefault="0004517C" w:rsidP="0004517C">
            <w:pPr>
              <w:tabs>
                <w:tab w:val="clear" w:pos="567"/>
                <w:tab w:val="clear" w:pos="1134"/>
                <w:tab w:val="clear" w:pos="1701"/>
                <w:tab w:val="clear" w:pos="2268"/>
              </w:tabs>
              <w:spacing w:after="120"/>
              <w:jc w:val="left"/>
              <w:rPr>
                <w:b/>
                <w:kern w:val="2"/>
                <w:sz w:val="20"/>
                <w:szCs w:val="20"/>
                <w:lang w:eastAsia="zh-CN"/>
              </w:rPr>
            </w:pPr>
          </w:p>
        </w:tc>
        <w:tc>
          <w:tcPr>
            <w:tcW w:w="6095" w:type="dxa"/>
          </w:tcPr>
          <w:p w14:paraId="274E03FE" w14:textId="0BE95AB7" w:rsidR="0004517C" w:rsidRPr="0020597F" w:rsidRDefault="0004517C" w:rsidP="0004517C">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加强国家主管当局，使其在确定将进行参与的相关土著人民和地方社区，并促进使用者与土著人民和地方社区代表之间的有效沟通方面发挥一定作用</w:t>
            </w:r>
          </w:p>
        </w:tc>
        <w:tc>
          <w:tcPr>
            <w:tcW w:w="5954" w:type="dxa"/>
          </w:tcPr>
          <w:p w14:paraId="76FBEEFA" w14:textId="7BE90077" w:rsidR="0004517C" w:rsidRPr="0020597F" w:rsidRDefault="0004517C" w:rsidP="0004517C">
            <w:pPr>
              <w:tabs>
                <w:tab w:val="clear" w:pos="567"/>
                <w:tab w:val="clear" w:pos="1134"/>
                <w:tab w:val="clear" w:pos="1701"/>
                <w:tab w:val="clear" w:pos="2268"/>
              </w:tabs>
              <w:spacing w:after="120"/>
              <w:jc w:val="left"/>
              <w:rPr>
                <w:kern w:val="2"/>
                <w:sz w:val="20"/>
                <w:szCs w:val="20"/>
                <w:lang w:eastAsia="zh-CN"/>
              </w:rPr>
            </w:pPr>
            <w:proofErr w:type="spellStart"/>
            <w:r w:rsidRPr="00111F57">
              <w:rPr>
                <w:sz w:val="20"/>
                <w:szCs w:val="20"/>
              </w:rPr>
              <w:t>加强协调</w:t>
            </w:r>
            <w:proofErr w:type="spellEnd"/>
          </w:p>
        </w:tc>
      </w:tr>
      <w:tr w:rsidR="0004517C" w:rsidRPr="004B71BE" w14:paraId="3E56E27B" w14:textId="77777777" w:rsidTr="0020597F">
        <w:tc>
          <w:tcPr>
            <w:tcW w:w="1413" w:type="dxa"/>
            <w:vMerge/>
          </w:tcPr>
          <w:p w14:paraId="7596BC1A" w14:textId="77777777" w:rsidR="0004517C" w:rsidRPr="0020597F" w:rsidRDefault="0004517C" w:rsidP="0004517C">
            <w:pPr>
              <w:tabs>
                <w:tab w:val="clear" w:pos="567"/>
                <w:tab w:val="clear" w:pos="1134"/>
                <w:tab w:val="clear" w:pos="1701"/>
                <w:tab w:val="clear" w:pos="2268"/>
              </w:tabs>
              <w:spacing w:after="120"/>
              <w:jc w:val="left"/>
              <w:rPr>
                <w:b/>
                <w:kern w:val="2"/>
                <w:sz w:val="20"/>
                <w:szCs w:val="20"/>
                <w:lang w:eastAsia="zh-CN"/>
              </w:rPr>
            </w:pPr>
          </w:p>
        </w:tc>
        <w:tc>
          <w:tcPr>
            <w:tcW w:w="6095" w:type="dxa"/>
          </w:tcPr>
          <w:p w14:paraId="3CF9A629" w14:textId="77777777" w:rsidR="0004517C" w:rsidRPr="00241DC0" w:rsidRDefault="0004517C" w:rsidP="0004517C">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建立有效的检查点</w:t>
            </w:r>
          </w:p>
          <w:p w14:paraId="4E984B3A" w14:textId="506851C1" w:rsidR="0004517C" w:rsidRPr="0020597F" w:rsidRDefault="0004517C" w:rsidP="0004517C">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加强执行《议定书》遵约规定的体制能力（第</w:t>
            </w:r>
            <w:r w:rsidRPr="00241DC0">
              <w:rPr>
                <w:kern w:val="2"/>
                <w:sz w:val="20"/>
                <w:szCs w:val="20"/>
                <w:lang w:eastAsia="zh-CN"/>
              </w:rPr>
              <w:t>15</w:t>
            </w:r>
            <w:r w:rsidRPr="00241DC0">
              <w:rPr>
                <w:kern w:val="2"/>
                <w:sz w:val="20"/>
                <w:szCs w:val="20"/>
                <w:lang w:eastAsia="zh-CN"/>
              </w:rPr>
              <w:t>、</w:t>
            </w:r>
            <w:r w:rsidRPr="00241DC0">
              <w:rPr>
                <w:kern w:val="2"/>
                <w:sz w:val="20"/>
                <w:szCs w:val="20"/>
                <w:lang w:eastAsia="zh-CN"/>
              </w:rPr>
              <w:t>16</w:t>
            </w:r>
            <w:r w:rsidRPr="00241DC0">
              <w:rPr>
                <w:kern w:val="2"/>
                <w:sz w:val="20"/>
                <w:szCs w:val="20"/>
                <w:lang w:eastAsia="zh-CN"/>
              </w:rPr>
              <w:t>和</w:t>
            </w:r>
            <w:r w:rsidRPr="00241DC0">
              <w:rPr>
                <w:kern w:val="2"/>
                <w:sz w:val="20"/>
                <w:szCs w:val="20"/>
                <w:lang w:eastAsia="zh-CN"/>
              </w:rPr>
              <w:t>17</w:t>
            </w:r>
            <w:r w:rsidRPr="00241DC0">
              <w:rPr>
                <w:kern w:val="2"/>
                <w:sz w:val="20"/>
                <w:szCs w:val="20"/>
                <w:lang w:eastAsia="zh-CN"/>
              </w:rPr>
              <w:t>条）</w:t>
            </w:r>
          </w:p>
        </w:tc>
        <w:tc>
          <w:tcPr>
            <w:tcW w:w="5954" w:type="dxa"/>
          </w:tcPr>
          <w:p w14:paraId="438AC93C" w14:textId="5641E7B1" w:rsidR="0004517C" w:rsidRPr="0020597F" w:rsidRDefault="0004517C" w:rsidP="0004517C">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14:ligatures w14:val="standardContextual"/>
              </w:rPr>
              <w:t>推动把</w:t>
            </w:r>
            <w:r w:rsidRPr="00111F57">
              <w:rPr>
                <w:kern w:val="2"/>
                <w:sz w:val="20"/>
                <w:szCs w:val="20"/>
                <w:lang w:eastAsia="zh-CN"/>
                <w14:ligatures w14:val="standardContextual"/>
              </w:rPr>
              <w:t>《议定书》</w:t>
            </w:r>
            <w:r>
              <w:rPr>
                <w:rFonts w:hint="eastAsia"/>
                <w:kern w:val="2"/>
                <w:sz w:val="20"/>
                <w:szCs w:val="20"/>
                <w:lang w:eastAsia="zh-CN"/>
                <w14:ligatures w14:val="standardContextual"/>
              </w:rPr>
              <w:t>的</w:t>
            </w:r>
            <w:r w:rsidRPr="00111F57">
              <w:rPr>
                <w:kern w:val="2"/>
                <w:sz w:val="20"/>
                <w:szCs w:val="20"/>
                <w:lang w:eastAsia="zh-CN"/>
                <w14:ligatures w14:val="standardContextual"/>
              </w:rPr>
              <w:t>遵约和监测条款</w:t>
            </w:r>
            <w:r>
              <w:rPr>
                <w:rFonts w:hint="eastAsia"/>
                <w:kern w:val="2"/>
                <w:sz w:val="20"/>
                <w:szCs w:val="20"/>
                <w:lang w:eastAsia="zh-CN"/>
                <w14:ligatures w14:val="standardContextual"/>
              </w:rPr>
              <w:t>全面投入实施</w:t>
            </w:r>
          </w:p>
        </w:tc>
      </w:tr>
      <w:tr w:rsidR="0004517C" w:rsidRPr="004B71BE" w14:paraId="5A949036" w14:textId="77777777" w:rsidTr="0020597F">
        <w:tc>
          <w:tcPr>
            <w:tcW w:w="1413" w:type="dxa"/>
            <w:vMerge/>
          </w:tcPr>
          <w:p w14:paraId="263B60CD" w14:textId="77777777" w:rsidR="0004517C" w:rsidRPr="0020597F" w:rsidRDefault="0004517C" w:rsidP="0004517C">
            <w:pPr>
              <w:tabs>
                <w:tab w:val="clear" w:pos="567"/>
                <w:tab w:val="clear" w:pos="1134"/>
                <w:tab w:val="clear" w:pos="1701"/>
                <w:tab w:val="clear" w:pos="2268"/>
              </w:tabs>
              <w:spacing w:after="120"/>
              <w:jc w:val="left"/>
              <w:rPr>
                <w:b/>
                <w:kern w:val="2"/>
                <w:sz w:val="20"/>
                <w:szCs w:val="20"/>
                <w:lang w:eastAsia="zh-CN"/>
              </w:rPr>
            </w:pPr>
          </w:p>
        </w:tc>
        <w:tc>
          <w:tcPr>
            <w:tcW w:w="6095" w:type="dxa"/>
          </w:tcPr>
          <w:p w14:paraId="15DB57B8" w14:textId="77777777" w:rsidR="0004517C" w:rsidRPr="00241DC0" w:rsidRDefault="0004517C" w:rsidP="0004517C">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指定</w:t>
            </w:r>
            <w:r w:rsidRPr="00241DC0">
              <w:rPr>
                <w:rFonts w:hint="eastAsia"/>
                <w:kern w:val="2"/>
                <w:sz w:val="20"/>
                <w:szCs w:val="20"/>
                <w:lang w:eastAsia="zh-CN"/>
              </w:rPr>
              <w:t>负责</w:t>
            </w:r>
            <w:r w:rsidRPr="00241DC0">
              <w:rPr>
                <w:kern w:val="2"/>
                <w:sz w:val="20"/>
                <w:szCs w:val="20"/>
                <w:lang w:eastAsia="zh-CN"/>
              </w:rPr>
              <w:t>在获取和惠益分享信息交换所</w:t>
            </w:r>
            <w:r w:rsidRPr="00241DC0">
              <w:rPr>
                <w:rFonts w:hint="eastAsia"/>
                <w:kern w:val="2"/>
                <w:sz w:val="20"/>
                <w:szCs w:val="20"/>
                <w:lang w:eastAsia="zh-CN"/>
              </w:rPr>
              <w:t>发布信息的主管部门</w:t>
            </w:r>
          </w:p>
          <w:p w14:paraId="69D85299" w14:textId="1AC0F913" w:rsidR="0004517C" w:rsidRPr="0020597F" w:rsidRDefault="0004517C" w:rsidP="0004517C">
            <w:pPr>
              <w:tabs>
                <w:tab w:val="clear" w:pos="567"/>
                <w:tab w:val="clear" w:pos="1134"/>
                <w:tab w:val="clear" w:pos="1701"/>
                <w:tab w:val="clear" w:pos="2268"/>
              </w:tabs>
              <w:spacing w:after="120"/>
              <w:jc w:val="left"/>
              <w:rPr>
                <w:kern w:val="2"/>
                <w:sz w:val="20"/>
                <w:szCs w:val="20"/>
                <w:lang w:eastAsia="zh-CN"/>
              </w:rPr>
            </w:pPr>
            <w:r w:rsidRPr="00241DC0">
              <w:rPr>
                <w:kern w:val="2"/>
                <w:sz w:val="20"/>
                <w:szCs w:val="20"/>
                <w:lang w:eastAsia="zh-CN"/>
              </w:rPr>
              <w:t>将信息交换所培训纳入上岗培训活动</w:t>
            </w:r>
            <w:r w:rsidRPr="0020597F">
              <w:rPr>
                <w:kern w:val="2"/>
                <w:sz w:val="20"/>
                <w:szCs w:val="20"/>
                <w:lang w:eastAsia="zh-CN"/>
              </w:rPr>
              <w:tab/>
            </w:r>
          </w:p>
        </w:tc>
        <w:tc>
          <w:tcPr>
            <w:tcW w:w="5954" w:type="dxa"/>
          </w:tcPr>
          <w:p w14:paraId="0E956B77" w14:textId="77777777" w:rsidR="0004517C" w:rsidRPr="00111F57" w:rsidRDefault="0004517C" w:rsidP="0004517C">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确保发布的所有信息</w:t>
            </w:r>
            <w:r>
              <w:rPr>
                <w:rFonts w:hint="eastAsia"/>
                <w:kern w:val="2"/>
                <w:sz w:val="20"/>
                <w:szCs w:val="20"/>
                <w:lang w:eastAsia="zh-CN"/>
                <w14:ligatures w14:val="standardContextual"/>
              </w:rPr>
              <w:t>都是</w:t>
            </w:r>
            <w:r w:rsidRPr="00111F57">
              <w:rPr>
                <w:kern w:val="2"/>
                <w:sz w:val="20"/>
                <w:szCs w:val="20"/>
                <w:lang w:eastAsia="zh-CN"/>
                <w14:ligatures w14:val="standardContextual"/>
              </w:rPr>
              <w:t>准确、完整和最新</w:t>
            </w:r>
            <w:r>
              <w:rPr>
                <w:rFonts w:hint="eastAsia"/>
                <w:kern w:val="2"/>
                <w:sz w:val="20"/>
                <w:szCs w:val="20"/>
                <w:lang w:eastAsia="zh-CN"/>
                <w14:ligatures w14:val="standardContextual"/>
              </w:rPr>
              <w:t>的</w:t>
            </w:r>
            <w:r w:rsidRPr="00111F57">
              <w:rPr>
                <w:kern w:val="2"/>
                <w:sz w:val="20"/>
                <w:szCs w:val="20"/>
                <w:lang w:eastAsia="zh-CN"/>
                <w14:ligatures w14:val="standardContextual"/>
              </w:rPr>
              <w:t>，并解决</w:t>
            </w:r>
            <w:r>
              <w:rPr>
                <w:rFonts w:hint="eastAsia"/>
                <w:kern w:val="2"/>
                <w:sz w:val="20"/>
                <w:szCs w:val="20"/>
                <w:lang w:eastAsia="zh-CN"/>
                <w14:ligatures w14:val="standardContextual"/>
              </w:rPr>
              <w:t>工作人员更替率</w:t>
            </w:r>
            <w:r w:rsidRPr="00111F57">
              <w:rPr>
                <w:kern w:val="2"/>
                <w:sz w:val="20"/>
                <w:szCs w:val="20"/>
                <w:lang w:eastAsia="zh-CN"/>
                <w14:ligatures w14:val="standardContextual"/>
              </w:rPr>
              <w:t>问题。</w:t>
            </w:r>
          </w:p>
          <w:p w14:paraId="46C04E9C" w14:textId="15486264" w:rsidR="0004517C" w:rsidRPr="0020597F" w:rsidRDefault="0004517C" w:rsidP="0004517C">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14:ligatures w14:val="standardContextual"/>
              </w:rPr>
              <w:t>在</w:t>
            </w:r>
            <w:r w:rsidRPr="00111F57">
              <w:rPr>
                <w:kern w:val="2"/>
                <w:sz w:val="20"/>
                <w:szCs w:val="20"/>
                <w:lang w:eastAsia="zh-CN"/>
                <w14:ligatures w14:val="standardContextual"/>
              </w:rPr>
              <w:t>信息交换所知识库</w:t>
            </w:r>
            <w:r>
              <w:rPr>
                <w:rFonts w:hint="eastAsia"/>
                <w:kern w:val="2"/>
                <w:sz w:val="20"/>
                <w:szCs w:val="20"/>
                <w:lang w:eastAsia="zh-CN"/>
                <w14:ligatures w14:val="standardContextual"/>
              </w:rPr>
              <w:t>发布参考</w:t>
            </w:r>
            <w:r w:rsidRPr="00111F57">
              <w:rPr>
                <w:kern w:val="2"/>
                <w:sz w:val="20"/>
                <w:szCs w:val="20"/>
                <w:lang w:eastAsia="zh-CN"/>
                <w14:ligatures w14:val="standardContextual"/>
              </w:rPr>
              <w:t>材料，</w:t>
            </w:r>
            <w:r>
              <w:rPr>
                <w:rFonts w:hint="eastAsia"/>
                <w:kern w:val="2"/>
                <w:sz w:val="20"/>
                <w:szCs w:val="20"/>
                <w:lang w:eastAsia="zh-CN"/>
                <w14:ligatures w14:val="standardContextual"/>
              </w:rPr>
              <w:t>并发布</w:t>
            </w:r>
            <w:r w:rsidRPr="00111F57">
              <w:rPr>
                <w:kern w:val="2"/>
                <w:sz w:val="20"/>
                <w:szCs w:val="20"/>
                <w:lang w:eastAsia="zh-CN"/>
                <w14:ligatures w14:val="standardContextual"/>
              </w:rPr>
              <w:t>秘书处提供</w:t>
            </w:r>
            <w:r>
              <w:rPr>
                <w:rFonts w:hint="eastAsia"/>
                <w:kern w:val="2"/>
                <w:sz w:val="20"/>
                <w:szCs w:val="20"/>
                <w:lang w:eastAsia="zh-CN"/>
                <w14:ligatures w14:val="standardContextual"/>
              </w:rPr>
              <w:t>的</w:t>
            </w:r>
            <w:r w:rsidRPr="00111F57">
              <w:rPr>
                <w:kern w:val="2"/>
                <w:sz w:val="20"/>
                <w:szCs w:val="20"/>
                <w:lang w:eastAsia="zh-CN"/>
                <w14:ligatures w14:val="standardContextual"/>
              </w:rPr>
              <w:t>在线培训和指导</w:t>
            </w:r>
          </w:p>
        </w:tc>
      </w:tr>
      <w:tr w:rsidR="001137F4" w:rsidRPr="004B71BE" w14:paraId="2D76E6A8" w14:textId="77777777" w:rsidTr="0020597F">
        <w:tc>
          <w:tcPr>
            <w:tcW w:w="1413" w:type="dxa"/>
            <w:vMerge w:val="restart"/>
          </w:tcPr>
          <w:p w14:paraId="106D43C8" w14:textId="579857B7" w:rsidR="001137F4" w:rsidRPr="0020597F" w:rsidRDefault="001137F4" w:rsidP="001137F4">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lastRenderedPageBreak/>
              <w:t>获取和惠益分享程序</w:t>
            </w:r>
            <w:proofErr w:type="spellEnd"/>
          </w:p>
        </w:tc>
        <w:tc>
          <w:tcPr>
            <w:tcW w:w="6095" w:type="dxa"/>
          </w:tcPr>
          <w:p w14:paraId="758B725E" w14:textId="54355705" w:rsidR="001137F4" w:rsidRPr="003B651F" w:rsidRDefault="001137F4" w:rsidP="001137F4">
            <w:pPr>
              <w:tabs>
                <w:tab w:val="clear" w:pos="567"/>
                <w:tab w:val="clear" w:pos="1134"/>
                <w:tab w:val="clear" w:pos="1701"/>
                <w:tab w:val="clear" w:pos="2268"/>
              </w:tabs>
              <w:spacing w:after="120"/>
              <w:jc w:val="left"/>
              <w:rPr>
                <w:kern w:val="2"/>
                <w:sz w:val="20"/>
                <w:szCs w:val="20"/>
                <w:lang w:eastAsia="zh-CN"/>
              </w:rPr>
            </w:pPr>
            <w:r w:rsidRPr="003B651F">
              <w:rPr>
                <w:kern w:val="2"/>
                <w:sz w:val="20"/>
                <w:szCs w:val="20"/>
                <w:lang w:eastAsia="zh-CN"/>
              </w:rPr>
              <w:t>制定和推广国家指南、</w:t>
            </w:r>
            <w:r w:rsidRPr="003B651F">
              <w:rPr>
                <w:rFonts w:hint="eastAsia"/>
                <w:kern w:val="2"/>
                <w:sz w:val="20"/>
                <w:szCs w:val="20"/>
                <w:lang w:eastAsia="zh-CN"/>
              </w:rPr>
              <w:t>逐一规定步骤的</w:t>
            </w:r>
            <w:r w:rsidRPr="003B651F">
              <w:rPr>
                <w:kern w:val="2"/>
                <w:sz w:val="20"/>
                <w:szCs w:val="20"/>
                <w:lang w:eastAsia="zh-CN"/>
              </w:rPr>
              <w:t>程序、标准化文件、</w:t>
            </w:r>
            <w:r w:rsidR="00173299">
              <w:rPr>
                <w:kern w:val="2"/>
                <w:sz w:val="20"/>
                <w:szCs w:val="20"/>
                <w:lang w:eastAsia="zh-CN"/>
              </w:rPr>
              <w:t>检查清单</w:t>
            </w:r>
            <w:r w:rsidRPr="003B651F">
              <w:rPr>
                <w:kern w:val="2"/>
                <w:sz w:val="20"/>
                <w:szCs w:val="20"/>
                <w:lang w:eastAsia="zh-CN"/>
              </w:rPr>
              <w:t>，包括明确界定哪些属于国家获取和惠益分享措施的范围，那些不属于</w:t>
            </w:r>
          </w:p>
          <w:p w14:paraId="5EC22559" w14:textId="01AF6DFF" w:rsidR="001137F4" w:rsidRPr="0020597F" w:rsidRDefault="001137F4" w:rsidP="001137F4">
            <w:pPr>
              <w:tabs>
                <w:tab w:val="clear" w:pos="567"/>
                <w:tab w:val="clear" w:pos="1134"/>
                <w:tab w:val="clear" w:pos="1701"/>
                <w:tab w:val="clear" w:pos="2268"/>
              </w:tabs>
              <w:spacing w:after="120"/>
              <w:jc w:val="left"/>
              <w:rPr>
                <w:kern w:val="2"/>
                <w:sz w:val="20"/>
                <w:szCs w:val="20"/>
                <w:lang w:eastAsia="zh-CN"/>
              </w:rPr>
            </w:pPr>
            <w:r w:rsidRPr="003B651F">
              <w:rPr>
                <w:kern w:val="2"/>
                <w:sz w:val="20"/>
                <w:szCs w:val="20"/>
                <w:lang w:eastAsia="zh-CN"/>
              </w:rPr>
              <w:t>提供不同语文</w:t>
            </w:r>
            <w:r w:rsidRPr="003B651F">
              <w:rPr>
                <w:rFonts w:hint="eastAsia"/>
                <w:kern w:val="2"/>
                <w:sz w:val="20"/>
                <w:szCs w:val="20"/>
                <w:lang w:eastAsia="zh-CN"/>
              </w:rPr>
              <w:t>版的</w:t>
            </w:r>
            <w:r w:rsidRPr="003B651F">
              <w:rPr>
                <w:kern w:val="2"/>
                <w:sz w:val="20"/>
                <w:szCs w:val="20"/>
                <w:lang w:eastAsia="zh-CN"/>
              </w:rPr>
              <w:t>信息</w:t>
            </w:r>
          </w:p>
        </w:tc>
        <w:tc>
          <w:tcPr>
            <w:tcW w:w="5954" w:type="dxa"/>
          </w:tcPr>
          <w:p w14:paraId="591FA12B" w14:textId="18ADBB35" w:rsidR="001137F4" w:rsidRPr="0020597F" w:rsidRDefault="001137F4" w:rsidP="001137F4">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帮助</w:t>
            </w:r>
            <w:r>
              <w:rPr>
                <w:rFonts w:hint="eastAsia"/>
                <w:kern w:val="2"/>
                <w:sz w:val="20"/>
                <w:szCs w:val="20"/>
                <w:lang w:eastAsia="zh-CN"/>
                <w14:ligatures w14:val="standardContextual"/>
              </w:rPr>
              <w:t>使用者</w:t>
            </w:r>
            <w:r w:rsidRPr="00111F57">
              <w:rPr>
                <w:kern w:val="2"/>
                <w:sz w:val="20"/>
                <w:szCs w:val="20"/>
                <w:lang w:eastAsia="zh-CN"/>
                <w14:ligatures w14:val="standardContextual"/>
              </w:rPr>
              <w:t>在早期阶段确定获取和惠益分享义务是否适用，并</w:t>
            </w:r>
            <w:r>
              <w:rPr>
                <w:rFonts w:hint="eastAsia"/>
                <w:kern w:val="2"/>
                <w:sz w:val="20"/>
                <w:szCs w:val="20"/>
                <w:lang w:eastAsia="zh-CN"/>
                <w14:ligatures w14:val="standardContextual"/>
              </w:rPr>
              <w:t>精简</w:t>
            </w:r>
            <w:r w:rsidRPr="00111F57">
              <w:rPr>
                <w:kern w:val="2"/>
                <w:sz w:val="20"/>
                <w:szCs w:val="20"/>
                <w:lang w:eastAsia="zh-CN"/>
                <w14:ligatures w14:val="standardContextual"/>
              </w:rPr>
              <w:t>初步交流。</w:t>
            </w:r>
          </w:p>
        </w:tc>
      </w:tr>
      <w:tr w:rsidR="001137F4" w:rsidRPr="004B71BE" w14:paraId="63C514E0" w14:textId="77777777" w:rsidTr="0020597F">
        <w:tc>
          <w:tcPr>
            <w:tcW w:w="1413" w:type="dxa"/>
            <w:vMerge/>
          </w:tcPr>
          <w:p w14:paraId="457B946C" w14:textId="77777777" w:rsidR="001137F4" w:rsidRPr="0020597F" w:rsidRDefault="001137F4" w:rsidP="001137F4">
            <w:pPr>
              <w:tabs>
                <w:tab w:val="clear" w:pos="567"/>
                <w:tab w:val="clear" w:pos="1134"/>
                <w:tab w:val="clear" w:pos="1701"/>
                <w:tab w:val="clear" w:pos="2268"/>
              </w:tabs>
              <w:spacing w:after="120"/>
              <w:jc w:val="left"/>
              <w:rPr>
                <w:b/>
                <w:kern w:val="2"/>
                <w:sz w:val="20"/>
                <w:szCs w:val="20"/>
                <w:lang w:eastAsia="zh-CN"/>
              </w:rPr>
            </w:pPr>
          </w:p>
        </w:tc>
        <w:tc>
          <w:tcPr>
            <w:tcW w:w="6095" w:type="dxa"/>
          </w:tcPr>
          <w:p w14:paraId="3CF44300" w14:textId="77777777" w:rsidR="001137F4" w:rsidRPr="003B651F" w:rsidRDefault="001137F4" w:rsidP="001137F4">
            <w:pPr>
              <w:tabs>
                <w:tab w:val="clear" w:pos="567"/>
                <w:tab w:val="clear" w:pos="1134"/>
                <w:tab w:val="clear" w:pos="1701"/>
                <w:tab w:val="clear" w:pos="2268"/>
              </w:tabs>
              <w:spacing w:after="120"/>
              <w:jc w:val="left"/>
              <w:rPr>
                <w:kern w:val="2"/>
                <w:sz w:val="20"/>
                <w:szCs w:val="20"/>
                <w:lang w:eastAsia="zh-CN"/>
              </w:rPr>
            </w:pPr>
            <w:r w:rsidRPr="003B651F">
              <w:rPr>
                <w:rFonts w:hint="eastAsia"/>
                <w:kern w:val="2"/>
                <w:sz w:val="20"/>
                <w:szCs w:val="20"/>
                <w:lang w:eastAsia="zh-CN"/>
              </w:rPr>
              <w:t>制定</w:t>
            </w:r>
            <w:r w:rsidRPr="003B651F">
              <w:rPr>
                <w:kern w:val="2"/>
                <w:sz w:val="20"/>
                <w:szCs w:val="20"/>
                <w:lang w:eastAsia="zh-CN"/>
              </w:rPr>
              <w:t>简化的非商业</w:t>
            </w:r>
            <w:r w:rsidRPr="003B651F">
              <w:rPr>
                <w:rFonts w:hint="eastAsia"/>
                <w:kern w:val="2"/>
                <w:sz w:val="20"/>
                <w:szCs w:val="20"/>
                <w:lang w:eastAsia="zh-CN"/>
              </w:rPr>
              <w:t>性利用</w:t>
            </w:r>
            <w:r w:rsidRPr="003B651F">
              <w:rPr>
                <w:kern w:val="2"/>
                <w:sz w:val="20"/>
                <w:szCs w:val="20"/>
                <w:lang w:eastAsia="zh-CN"/>
              </w:rPr>
              <w:t>程序</w:t>
            </w:r>
          </w:p>
          <w:p w14:paraId="01BB3E08" w14:textId="6EAC4DE5" w:rsidR="001137F4" w:rsidRPr="003B651F" w:rsidRDefault="001137F4" w:rsidP="001137F4">
            <w:pPr>
              <w:tabs>
                <w:tab w:val="clear" w:pos="567"/>
                <w:tab w:val="clear" w:pos="1134"/>
                <w:tab w:val="clear" w:pos="1701"/>
                <w:tab w:val="clear" w:pos="2268"/>
              </w:tabs>
              <w:spacing w:after="120"/>
              <w:jc w:val="left"/>
              <w:rPr>
                <w:kern w:val="2"/>
                <w:sz w:val="20"/>
                <w:szCs w:val="20"/>
                <w:lang w:eastAsia="zh-CN"/>
              </w:rPr>
            </w:pPr>
            <w:r w:rsidRPr="003B651F">
              <w:rPr>
                <w:kern w:val="2"/>
                <w:sz w:val="20"/>
                <w:szCs w:val="20"/>
                <w:lang w:eastAsia="zh-CN"/>
              </w:rPr>
              <w:t>为批准和谈判达成</w:t>
            </w:r>
            <w:r>
              <w:rPr>
                <w:kern w:val="2"/>
                <w:sz w:val="20"/>
                <w:szCs w:val="20"/>
                <w:lang w:eastAsia="zh-CN"/>
              </w:rPr>
              <w:t>共同商定条件</w:t>
            </w:r>
            <w:r w:rsidRPr="003B651F">
              <w:rPr>
                <w:kern w:val="2"/>
                <w:sz w:val="20"/>
                <w:szCs w:val="20"/>
                <w:lang w:eastAsia="zh-CN"/>
              </w:rPr>
              <w:t>制定精简的简化方法</w:t>
            </w:r>
          </w:p>
          <w:p w14:paraId="51E87ABD" w14:textId="07476305" w:rsidR="001137F4" w:rsidRPr="0020597F" w:rsidRDefault="001137F4" w:rsidP="001137F4">
            <w:pPr>
              <w:tabs>
                <w:tab w:val="clear" w:pos="567"/>
                <w:tab w:val="clear" w:pos="1134"/>
                <w:tab w:val="clear" w:pos="1701"/>
                <w:tab w:val="clear" w:pos="2268"/>
              </w:tabs>
              <w:spacing w:after="120"/>
              <w:jc w:val="left"/>
              <w:rPr>
                <w:kern w:val="2"/>
                <w:sz w:val="20"/>
                <w:szCs w:val="20"/>
                <w:lang w:eastAsia="zh-CN"/>
              </w:rPr>
            </w:pPr>
            <w:r w:rsidRPr="003B651F">
              <w:rPr>
                <w:kern w:val="2"/>
                <w:sz w:val="20"/>
                <w:szCs w:val="20"/>
                <w:lang w:eastAsia="zh-CN"/>
              </w:rPr>
              <w:t>将获取和惠益分享纳入更广泛的机构合作框架（例如研究方案、区域网络）</w:t>
            </w:r>
          </w:p>
        </w:tc>
        <w:tc>
          <w:tcPr>
            <w:tcW w:w="5954" w:type="dxa"/>
          </w:tcPr>
          <w:p w14:paraId="2C546924" w14:textId="77777777" w:rsidR="001137F4" w:rsidRPr="00111F57" w:rsidRDefault="001137F4" w:rsidP="001137F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使各国能够保持监督，同时避免对</w:t>
            </w:r>
            <w:r>
              <w:rPr>
                <w:rFonts w:hint="eastAsia"/>
                <w:kern w:val="2"/>
                <w:sz w:val="20"/>
                <w:szCs w:val="20"/>
                <w:lang w:eastAsia="zh-CN"/>
                <w14:ligatures w14:val="standardContextual"/>
              </w:rPr>
              <w:t>互惠</w:t>
            </w:r>
            <w:r w:rsidRPr="00111F57">
              <w:rPr>
                <w:kern w:val="2"/>
                <w:sz w:val="20"/>
                <w:szCs w:val="20"/>
                <w:lang w:eastAsia="zh-CN"/>
                <w14:ligatures w14:val="standardContextual"/>
              </w:rPr>
              <w:t>的科学活动</w:t>
            </w:r>
            <w:r>
              <w:rPr>
                <w:rFonts w:hint="eastAsia"/>
                <w:kern w:val="2"/>
                <w:sz w:val="20"/>
                <w:szCs w:val="20"/>
                <w:lang w:eastAsia="zh-CN"/>
                <w14:ligatures w14:val="standardContextual"/>
              </w:rPr>
              <w:t>造成</w:t>
            </w:r>
            <w:r w:rsidRPr="00111F57">
              <w:rPr>
                <w:kern w:val="2"/>
                <w:sz w:val="20"/>
                <w:szCs w:val="20"/>
                <w:lang w:eastAsia="zh-CN"/>
                <w14:ligatures w14:val="standardContextual"/>
              </w:rPr>
              <w:t>障碍</w:t>
            </w:r>
          </w:p>
          <w:p w14:paraId="0E4AB9C3" w14:textId="2C634BAC" w:rsidR="001137F4" w:rsidRPr="0020597F" w:rsidRDefault="00B06027" w:rsidP="001137F4">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14:ligatures w14:val="standardContextual"/>
              </w:rPr>
              <w:t>处理</w:t>
            </w:r>
            <w:r w:rsidR="001137F4" w:rsidRPr="00111F57">
              <w:rPr>
                <w:kern w:val="2"/>
                <w:sz w:val="20"/>
                <w:szCs w:val="20"/>
                <w:lang w:eastAsia="zh-CN"/>
                <w14:ligatures w14:val="standardContextual"/>
              </w:rPr>
              <w:t>《议定书》第</w:t>
            </w:r>
            <w:r w:rsidR="001137F4" w:rsidRPr="00111F57">
              <w:rPr>
                <w:kern w:val="2"/>
                <w:sz w:val="20"/>
                <w:szCs w:val="20"/>
                <w:lang w:eastAsia="zh-CN"/>
                <w14:ligatures w14:val="standardContextual"/>
              </w:rPr>
              <w:t>8</w:t>
            </w:r>
            <w:r w:rsidR="001137F4" w:rsidRPr="00111F57">
              <w:rPr>
                <w:kern w:val="2"/>
                <w:sz w:val="20"/>
                <w:szCs w:val="20"/>
                <w:lang w:eastAsia="zh-CN"/>
                <w14:ligatures w14:val="standardContextual"/>
              </w:rPr>
              <w:t>条</w:t>
            </w:r>
            <w:r>
              <w:rPr>
                <w:rFonts w:hint="eastAsia"/>
                <w:kern w:val="2"/>
                <w:sz w:val="20"/>
                <w:szCs w:val="20"/>
                <w:lang w:eastAsia="zh-CN"/>
                <w14:ligatures w14:val="standardContextual"/>
              </w:rPr>
              <w:t>所述</w:t>
            </w:r>
            <w:r w:rsidR="001137F4" w:rsidRPr="00111F57">
              <w:rPr>
                <w:kern w:val="2"/>
                <w:sz w:val="20"/>
                <w:szCs w:val="20"/>
                <w:lang w:eastAsia="zh-CN"/>
                <w14:ligatures w14:val="standardContextual"/>
              </w:rPr>
              <w:t>特殊考虑</w:t>
            </w:r>
          </w:p>
        </w:tc>
      </w:tr>
      <w:tr w:rsidR="001137F4" w:rsidRPr="004B71BE" w14:paraId="4311E686" w14:textId="77777777" w:rsidTr="0020597F">
        <w:trPr>
          <w:trHeight w:val="58"/>
        </w:trPr>
        <w:tc>
          <w:tcPr>
            <w:tcW w:w="1413" w:type="dxa"/>
            <w:vMerge w:val="restart"/>
          </w:tcPr>
          <w:p w14:paraId="1ABEC791" w14:textId="1EFDCA09" w:rsidR="001137F4" w:rsidRPr="0020597F" w:rsidRDefault="001137F4" w:rsidP="001137F4">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t>信息系统</w:t>
            </w:r>
            <w:proofErr w:type="spellEnd"/>
          </w:p>
        </w:tc>
        <w:tc>
          <w:tcPr>
            <w:tcW w:w="6095" w:type="dxa"/>
          </w:tcPr>
          <w:p w14:paraId="6ED128F4" w14:textId="77777777" w:rsidR="001137F4" w:rsidRPr="00111F57" w:rsidRDefault="001137F4" w:rsidP="001137F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开发</w:t>
            </w:r>
            <w:r>
              <w:rPr>
                <w:rFonts w:hint="eastAsia"/>
                <w:kern w:val="2"/>
                <w:sz w:val="20"/>
                <w:szCs w:val="20"/>
                <w:lang w:eastAsia="zh-CN"/>
                <w14:ligatures w14:val="standardContextual"/>
              </w:rPr>
              <w:t>使用者</w:t>
            </w:r>
            <w:r w:rsidRPr="00111F57">
              <w:rPr>
                <w:kern w:val="2"/>
                <w:sz w:val="20"/>
                <w:szCs w:val="20"/>
                <w:lang w:eastAsia="zh-CN"/>
                <w14:ligatures w14:val="standardContextual"/>
              </w:rPr>
              <w:t>支持系统，包括提交和跟踪获取和惠益分享申请的在线系统</w:t>
            </w:r>
          </w:p>
          <w:p w14:paraId="69552885" w14:textId="77777777" w:rsidR="001137F4" w:rsidRPr="0020597F" w:rsidRDefault="001137F4" w:rsidP="001137F4">
            <w:pPr>
              <w:tabs>
                <w:tab w:val="clear" w:pos="567"/>
                <w:tab w:val="clear" w:pos="1134"/>
                <w:tab w:val="clear" w:pos="1701"/>
                <w:tab w:val="clear" w:pos="2268"/>
              </w:tabs>
              <w:spacing w:after="120"/>
              <w:jc w:val="left"/>
              <w:rPr>
                <w:kern w:val="2"/>
                <w:sz w:val="20"/>
                <w:szCs w:val="20"/>
                <w:lang w:eastAsia="zh-CN"/>
              </w:rPr>
            </w:pPr>
          </w:p>
        </w:tc>
        <w:tc>
          <w:tcPr>
            <w:tcW w:w="5954" w:type="dxa"/>
          </w:tcPr>
          <w:p w14:paraId="03007194" w14:textId="5BCBCE9E" w:rsidR="001137F4" w:rsidRPr="0020597F" w:rsidRDefault="001137F4" w:rsidP="001137F4">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帮助减少</w:t>
            </w:r>
            <w:r>
              <w:rPr>
                <w:rFonts w:hint="eastAsia"/>
                <w:kern w:val="2"/>
                <w:sz w:val="20"/>
                <w:szCs w:val="20"/>
                <w:lang w:eastAsia="zh-CN"/>
                <w14:ligatures w14:val="standardContextual"/>
              </w:rPr>
              <w:t>提供者</w:t>
            </w:r>
            <w:r w:rsidRPr="00111F57">
              <w:rPr>
                <w:kern w:val="2"/>
                <w:sz w:val="20"/>
                <w:szCs w:val="20"/>
                <w:lang w:eastAsia="zh-CN"/>
                <w14:ligatures w14:val="standardContextual"/>
              </w:rPr>
              <w:t>和</w:t>
            </w:r>
            <w:r>
              <w:rPr>
                <w:rFonts w:hint="eastAsia"/>
                <w:kern w:val="2"/>
                <w:sz w:val="20"/>
                <w:szCs w:val="20"/>
                <w:lang w:eastAsia="zh-CN"/>
                <w14:ligatures w14:val="standardContextual"/>
              </w:rPr>
              <w:t>使用者</w:t>
            </w:r>
            <w:r w:rsidRPr="00111F57">
              <w:rPr>
                <w:kern w:val="2"/>
                <w:sz w:val="20"/>
                <w:szCs w:val="20"/>
                <w:lang w:eastAsia="zh-CN"/>
                <w14:ligatures w14:val="standardContextual"/>
              </w:rPr>
              <w:t>的</w:t>
            </w:r>
            <w:r>
              <w:rPr>
                <w:rFonts w:hint="eastAsia"/>
                <w:kern w:val="2"/>
                <w:sz w:val="20"/>
                <w:szCs w:val="20"/>
                <w:lang w:eastAsia="zh-CN"/>
                <w14:ligatures w14:val="standardContextual"/>
              </w:rPr>
              <w:t>行政</w:t>
            </w:r>
            <w:r w:rsidRPr="00111F57">
              <w:rPr>
                <w:kern w:val="2"/>
                <w:sz w:val="20"/>
                <w:szCs w:val="20"/>
                <w:lang w:eastAsia="zh-CN"/>
                <w14:ligatures w14:val="standardContextual"/>
              </w:rPr>
              <w:t>负担和交易成本，并应包括长期可持续性计划</w:t>
            </w:r>
          </w:p>
        </w:tc>
      </w:tr>
      <w:tr w:rsidR="00802024" w:rsidRPr="004B71BE" w14:paraId="634D16BD" w14:textId="77777777" w:rsidTr="0020597F">
        <w:trPr>
          <w:trHeight w:val="58"/>
        </w:trPr>
        <w:tc>
          <w:tcPr>
            <w:tcW w:w="1413" w:type="dxa"/>
            <w:vMerge/>
          </w:tcPr>
          <w:p w14:paraId="20C57F85" w14:textId="77777777" w:rsidR="00802024" w:rsidRPr="0020597F" w:rsidRDefault="00802024" w:rsidP="00802024">
            <w:pPr>
              <w:tabs>
                <w:tab w:val="clear" w:pos="567"/>
                <w:tab w:val="clear" w:pos="1134"/>
                <w:tab w:val="clear" w:pos="1701"/>
                <w:tab w:val="clear" w:pos="2268"/>
              </w:tabs>
              <w:spacing w:after="120"/>
              <w:jc w:val="left"/>
              <w:rPr>
                <w:b/>
                <w:bCs/>
                <w:kern w:val="2"/>
                <w:sz w:val="20"/>
                <w:szCs w:val="20"/>
                <w:lang w:eastAsia="zh-CN"/>
              </w:rPr>
            </w:pPr>
          </w:p>
        </w:tc>
        <w:tc>
          <w:tcPr>
            <w:tcW w:w="6095" w:type="dxa"/>
          </w:tcPr>
          <w:p w14:paraId="53B9DDD1" w14:textId="1BF8AC19" w:rsidR="00802024" w:rsidRPr="0020597F" w:rsidRDefault="00802024" w:rsidP="00802024">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在国家信息系统中</w:t>
            </w:r>
            <w:r>
              <w:rPr>
                <w:rFonts w:hint="eastAsia"/>
                <w:kern w:val="2"/>
                <w:sz w:val="20"/>
                <w:szCs w:val="20"/>
                <w:lang w:eastAsia="zh-CN"/>
                <w14:ligatures w14:val="standardContextual"/>
              </w:rPr>
              <w:t>增加</w:t>
            </w:r>
            <w:r w:rsidRPr="00111F57">
              <w:rPr>
                <w:kern w:val="2"/>
                <w:sz w:val="20"/>
                <w:szCs w:val="20"/>
                <w:lang w:eastAsia="zh-CN"/>
                <w14:ligatures w14:val="standardContextual"/>
              </w:rPr>
              <w:t>与信息交换所的互操作</w:t>
            </w:r>
            <w:r>
              <w:rPr>
                <w:rFonts w:hint="eastAsia"/>
                <w:kern w:val="2"/>
                <w:sz w:val="20"/>
                <w:szCs w:val="20"/>
                <w:lang w:eastAsia="zh-CN"/>
                <w14:ligatures w14:val="standardContextual"/>
              </w:rPr>
              <w:t>性能</w:t>
            </w:r>
          </w:p>
        </w:tc>
        <w:tc>
          <w:tcPr>
            <w:tcW w:w="5954" w:type="dxa"/>
          </w:tcPr>
          <w:p w14:paraId="1C7F863A" w14:textId="43243254" w:rsidR="00802024" w:rsidRPr="0020597F" w:rsidRDefault="00802024" w:rsidP="00802024">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14:ligatures w14:val="standardContextual"/>
              </w:rPr>
              <w:t>减轻</w:t>
            </w:r>
            <w:r w:rsidRPr="00111F57">
              <w:rPr>
                <w:kern w:val="2"/>
                <w:sz w:val="20"/>
                <w:szCs w:val="20"/>
                <w:lang w:eastAsia="zh-CN"/>
                <w14:ligatures w14:val="standardContextual"/>
              </w:rPr>
              <w:t>人工发布国际公认</w:t>
            </w:r>
            <w:r>
              <w:rPr>
                <w:rFonts w:hint="eastAsia"/>
                <w:kern w:val="2"/>
                <w:sz w:val="20"/>
                <w:szCs w:val="20"/>
                <w:lang w:eastAsia="zh-CN"/>
                <w14:ligatures w14:val="standardContextual"/>
              </w:rPr>
              <w:t>遵守</w:t>
            </w:r>
            <w:r w:rsidRPr="00111F57">
              <w:rPr>
                <w:kern w:val="2"/>
                <w:sz w:val="20"/>
                <w:szCs w:val="20"/>
                <w:lang w:eastAsia="zh-CN"/>
                <w14:ligatures w14:val="standardContextual"/>
              </w:rPr>
              <w:t>证书和检查</w:t>
            </w:r>
            <w:r>
              <w:rPr>
                <w:rFonts w:hint="eastAsia"/>
                <w:kern w:val="2"/>
                <w:sz w:val="20"/>
                <w:szCs w:val="20"/>
                <w:lang w:eastAsia="zh-CN"/>
                <w14:ligatures w14:val="standardContextual"/>
              </w:rPr>
              <w:t>点</w:t>
            </w:r>
            <w:r w:rsidRPr="00111F57">
              <w:rPr>
                <w:kern w:val="2"/>
                <w:sz w:val="20"/>
                <w:szCs w:val="20"/>
                <w:lang w:eastAsia="zh-CN"/>
                <w14:ligatures w14:val="standardContextual"/>
              </w:rPr>
              <w:t>公报的负担</w:t>
            </w:r>
          </w:p>
        </w:tc>
      </w:tr>
      <w:tr w:rsidR="00802024" w:rsidRPr="004B71BE" w14:paraId="6569BA95" w14:textId="77777777" w:rsidTr="0020597F">
        <w:tc>
          <w:tcPr>
            <w:tcW w:w="1413" w:type="dxa"/>
            <w:vMerge/>
          </w:tcPr>
          <w:p w14:paraId="1F6E4F4B" w14:textId="77777777" w:rsidR="00802024" w:rsidRPr="0020597F" w:rsidRDefault="00802024" w:rsidP="00802024">
            <w:pPr>
              <w:tabs>
                <w:tab w:val="clear" w:pos="567"/>
                <w:tab w:val="clear" w:pos="1134"/>
                <w:tab w:val="clear" w:pos="1701"/>
                <w:tab w:val="clear" w:pos="2268"/>
              </w:tabs>
              <w:spacing w:after="120"/>
              <w:jc w:val="left"/>
              <w:rPr>
                <w:b/>
                <w:kern w:val="2"/>
                <w:sz w:val="20"/>
                <w:szCs w:val="20"/>
                <w:lang w:eastAsia="zh-CN"/>
              </w:rPr>
            </w:pPr>
          </w:p>
        </w:tc>
        <w:tc>
          <w:tcPr>
            <w:tcW w:w="6095" w:type="dxa"/>
          </w:tcPr>
          <w:p w14:paraId="44847BA0" w14:textId="0040E093" w:rsidR="00802024" w:rsidRPr="00111F57" w:rsidRDefault="00802024" w:rsidP="0080202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开发或改进系统和方法，</w:t>
            </w:r>
            <w:r>
              <w:rPr>
                <w:rFonts w:hint="eastAsia"/>
                <w:kern w:val="2"/>
                <w:sz w:val="20"/>
                <w:szCs w:val="20"/>
                <w:lang w:eastAsia="zh-CN"/>
                <w14:ligatures w14:val="standardContextual"/>
              </w:rPr>
              <w:t>用于</w:t>
            </w:r>
            <w:r w:rsidRPr="00111F57">
              <w:rPr>
                <w:kern w:val="2"/>
                <w:sz w:val="20"/>
                <w:szCs w:val="20"/>
                <w:lang w:eastAsia="zh-CN"/>
                <w14:ligatures w14:val="standardContextual"/>
              </w:rPr>
              <w:t>监测</w:t>
            </w:r>
            <w:r>
              <w:rPr>
                <w:rFonts w:hint="eastAsia"/>
                <w:kern w:val="2"/>
                <w:sz w:val="20"/>
                <w:szCs w:val="20"/>
                <w:lang w:eastAsia="zh-CN"/>
                <w14:ligatures w14:val="standardContextual"/>
              </w:rPr>
              <w:t>共同商定条件的实施情况</w:t>
            </w:r>
            <w:r w:rsidRPr="00111F57">
              <w:rPr>
                <w:kern w:val="2"/>
                <w:sz w:val="20"/>
                <w:szCs w:val="20"/>
                <w:lang w:eastAsia="zh-CN"/>
                <w14:ligatures w14:val="standardContextual"/>
              </w:rPr>
              <w:t>和收到的</w:t>
            </w:r>
            <w:r>
              <w:rPr>
                <w:rFonts w:hint="eastAsia"/>
                <w:kern w:val="2"/>
                <w:sz w:val="20"/>
                <w:szCs w:val="20"/>
                <w:lang w:eastAsia="zh-CN"/>
                <w14:ligatures w14:val="standardContextual"/>
              </w:rPr>
              <w:t>惠益</w:t>
            </w:r>
          </w:p>
          <w:p w14:paraId="0F4183B1" w14:textId="2987922D" w:rsidR="00802024" w:rsidRPr="0020597F" w:rsidRDefault="00802024" w:rsidP="00802024">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提供关于</w:t>
            </w:r>
            <w:r>
              <w:rPr>
                <w:rFonts w:hint="eastAsia"/>
                <w:kern w:val="2"/>
                <w:sz w:val="20"/>
                <w:szCs w:val="20"/>
                <w:lang w:eastAsia="zh-CN"/>
                <w14:ligatures w14:val="standardContextual"/>
              </w:rPr>
              <w:t>收到的惠益</w:t>
            </w:r>
            <w:r w:rsidRPr="00111F57">
              <w:rPr>
                <w:kern w:val="2"/>
                <w:sz w:val="20"/>
                <w:szCs w:val="20"/>
                <w:lang w:eastAsia="zh-CN"/>
                <w14:ligatures w14:val="standardContextual"/>
              </w:rPr>
              <w:t>的</w:t>
            </w:r>
            <w:r>
              <w:rPr>
                <w:rFonts w:hint="eastAsia"/>
                <w:kern w:val="2"/>
                <w:sz w:val="20"/>
                <w:szCs w:val="20"/>
                <w:lang w:eastAsia="zh-CN"/>
                <w14:ligatures w14:val="standardContextual"/>
              </w:rPr>
              <w:t>细分</w:t>
            </w:r>
            <w:r w:rsidRPr="00111F57">
              <w:rPr>
                <w:kern w:val="2"/>
                <w:sz w:val="20"/>
                <w:szCs w:val="20"/>
                <w:lang w:eastAsia="zh-CN"/>
                <w14:ligatures w14:val="standardContextual"/>
              </w:rPr>
              <w:t>信息</w:t>
            </w:r>
          </w:p>
        </w:tc>
        <w:tc>
          <w:tcPr>
            <w:tcW w:w="5954" w:type="dxa"/>
          </w:tcPr>
          <w:p w14:paraId="79EB541B" w14:textId="77777777" w:rsidR="00802024" w:rsidRPr="00111F57" w:rsidRDefault="00802024" w:rsidP="0080202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支持</w:t>
            </w:r>
            <w:r>
              <w:rPr>
                <w:rFonts w:hint="eastAsia"/>
                <w:kern w:val="2"/>
                <w:sz w:val="20"/>
                <w:szCs w:val="20"/>
                <w:lang w:eastAsia="zh-CN"/>
                <w14:ligatures w14:val="standardContextual"/>
              </w:rPr>
              <w:t>对共同商定条件的遵守</w:t>
            </w:r>
          </w:p>
          <w:p w14:paraId="54067D94" w14:textId="77777777" w:rsidR="00802024" w:rsidRPr="00111F57" w:rsidRDefault="00802024" w:rsidP="0080202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帮助衡量获取和惠益分享</w:t>
            </w:r>
            <w:r>
              <w:rPr>
                <w:rFonts w:hint="eastAsia"/>
                <w:kern w:val="2"/>
                <w:sz w:val="20"/>
                <w:szCs w:val="20"/>
                <w:lang w:eastAsia="zh-CN"/>
                <w14:ligatures w14:val="standardContextual"/>
              </w:rPr>
              <w:t>在本国</w:t>
            </w:r>
            <w:r w:rsidRPr="00111F57">
              <w:rPr>
                <w:kern w:val="2"/>
                <w:sz w:val="20"/>
                <w:szCs w:val="20"/>
                <w:lang w:eastAsia="zh-CN"/>
                <w14:ligatures w14:val="standardContextual"/>
              </w:rPr>
              <w:t>的影响，并调动政治意愿</w:t>
            </w:r>
          </w:p>
          <w:p w14:paraId="1CB1A092" w14:textId="180C74A7" w:rsidR="00802024" w:rsidRPr="0020597F" w:rsidRDefault="00802024" w:rsidP="00802024">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支持报告</w:t>
            </w:r>
            <w:r>
              <w:rPr>
                <w:rFonts w:hint="eastAsia"/>
                <w:kern w:val="2"/>
                <w:sz w:val="20"/>
                <w:szCs w:val="20"/>
                <w:lang w:eastAsia="zh-CN"/>
                <w14:ligatures w14:val="standardContextual"/>
              </w:rPr>
              <w:t>长期</w:t>
            </w:r>
            <w:r w:rsidRPr="00111F57">
              <w:rPr>
                <w:kern w:val="2"/>
                <w:sz w:val="20"/>
                <w:szCs w:val="20"/>
                <w:lang w:eastAsia="zh-CN"/>
                <w14:ligatures w14:val="standardContextual"/>
              </w:rPr>
              <w:t>目标</w:t>
            </w:r>
            <w:r w:rsidRPr="00111F57">
              <w:rPr>
                <w:kern w:val="2"/>
                <w:sz w:val="20"/>
                <w:szCs w:val="20"/>
                <w:lang w:eastAsia="zh-CN"/>
                <w14:ligatures w14:val="standardContextual"/>
              </w:rPr>
              <w:t>C</w:t>
            </w:r>
            <w:r w:rsidRPr="00111F57">
              <w:rPr>
                <w:kern w:val="2"/>
                <w:sz w:val="20"/>
                <w:szCs w:val="20"/>
                <w:lang w:eastAsia="zh-CN"/>
                <w14:ligatures w14:val="standardContextual"/>
              </w:rPr>
              <w:t>和</w:t>
            </w:r>
            <w:r>
              <w:rPr>
                <w:rFonts w:hint="eastAsia"/>
                <w:kern w:val="2"/>
                <w:sz w:val="20"/>
                <w:szCs w:val="20"/>
                <w:lang w:eastAsia="zh-CN"/>
                <w14:ligatures w14:val="standardContextual"/>
              </w:rPr>
              <w:t>行动</w:t>
            </w:r>
            <w:r w:rsidRPr="00111F57">
              <w:rPr>
                <w:kern w:val="2"/>
                <w:sz w:val="20"/>
                <w:szCs w:val="20"/>
                <w:lang w:eastAsia="zh-CN"/>
                <w14:ligatures w14:val="standardContextual"/>
              </w:rPr>
              <w:t>具体目标</w:t>
            </w:r>
            <w:r w:rsidRPr="00111F57">
              <w:rPr>
                <w:kern w:val="2"/>
                <w:sz w:val="20"/>
                <w:szCs w:val="20"/>
                <w:lang w:eastAsia="zh-CN"/>
                <w14:ligatures w14:val="standardContextual"/>
              </w:rPr>
              <w:t>13</w:t>
            </w:r>
            <w:r w:rsidRPr="00111F57">
              <w:rPr>
                <w:kern w:val="2"/>
                <w:sz w:val="20"/>
                <w:szCs w:val="20"/>
                <w:lang w:eastAsia="zh-CN"/>
                <w14:ligatures w14:val="standardContextual"/>
              </w:rPr>
              <w:t>的进展情况</w:t>
            </w:r>
            <w:r w:rsidRPr="00111F57">
              <w:rPr>
                <w:rStyle w:val="FootnoteReference"/>
                <w:kern w:val="2"/>
                <w:sz w:val="20"/>
                <w:szCs w:val="20"/>
                <w14:ligatures w14:val="standardContextual"/>
              </w:rPr>
              <w:footnoteReference w:id="34"/>
            </w:r>
          </w:p>
        </w:tc>
      </w:tr>
      <w:tr w:rsidR="00802024" w:rsidRPr="004B71BE" w14:paraId="33AE5F92" w14:textId="77777777" w:rsidTr="0020597F">
        <w:tc>
          <w:tcPr>
            <w:tcW w:w="1413" w:type="dxa"/>
          </w:tcPr>
          <w:p w14:paraId="2427D327" w14:textId="58FF8128" w:rsidR="00802024" w:rsidRPr="0020597F" w:rsidRDefault="00802024" w:rsidP="00802024">
            <w:pPr>
              <w:tabs>
                <w:tab w:val="clear" w:pos="567"/>
                <w:tab w:val="clear" w:pos="1134"/>
                <w:tab w:val="clear" w:pos="1701"/>
                <w:tab w:val="clear" w:pos="2268"/>
              </w:tabs>
              <w:spacing w:after="120"/>
              <w:jc w:val="left"/>
              <w:rPr>
                <w:b/>
                <w:kern w:val="2"/>
                <w:sz w:val="20"/>
                <w:szCs w:val="20"/>
                <w:lang w:eastAsia="zh-CN"/>
              </w:rPr>
            </w:pPr>
            <w:proofErr w:type="spellStart"/>
            <w:r>
              <w:rPr>
                <w:rFonts w:hint="eastAsia"/>
                <w:b/>
                <w:kern w:val="2"/>
                <w:sz w:val="20"/>
                <w:szCs w:val="20"/>
                <w14:ligatures w14:val="standardContextual"/>
              </w:rPr>
              <w:t>共同商定条件</w:t>
            </w:r>
            <w:proofErr w:type="spellEnd"/>
          </w:p>
        </w:tc>
        <w:tc>
          <w:tcPr>
            <w:tcW w:w="6095" w:type="dxa"/>
          </w:tcPr>
          <w:p w14:paraId="1A26243C" w14:textId="77777777" w:rsidR="00802024" w:rsidRPr="00FC2621" w:rsidRDefault="00802024" w:rsidP="00802024">
            <w:pPr>
              <w:tabs>
                <w:tab w:val="clear" w:pos="567"/>
                <w:tab w:val="clear" w:pos="1134"/>
                <w:tab w:val="clear" w:pos="1701"/>
                <w:tab w:val="clear" w:pos="2268"/>
              </w:tabs>
              <w:spacing w:after="120"/>
              <w:jc w:val="left"/>
              <w:rPr>
                <w:kern w:val="2"/>
                <w:sz w:val="20"/>
                <w:szCs w:val="20"/>
                <w:lang w:eastAsia="zh-CN"/>
              </w:rPr>
            </w:pPr>
            <w:r w:rsidRPr="00FC2621">
              <w:rPr>
                <w:kern w:val="2"/>
                <w:sz w:val="20"/>
                <w:szCs w:val="20"/>
                <w:lang w:eastAsia="zh-CN"/>
              </w:rPr>
              <w:t>制定和推广共同商定条件的表格模板、界定的惠益分享参数、可能的货币和非货币惠益清单</w:t>
            </w:r>
          </w:p>
          <w:p w14:paraId="4448C20D" w14:textId="77777777" w:rsidR="00802024" w:rsidRPr="00FC2621" w:rsidRDefault="00802024" w:rsidP="00802024">
            <w:pPr>
              <w:tabs>
                <w:tab w:val="clear" w:pos="567"/>
                <w:tab w:val="clear" w:pos="1134"/>
                <w:tab w:val="clear" w:pos="1701"/>
                <w:tab w:val="clear" w:pos="2268"/>
              </w:tabs>
              <w:spacing w:after="120"/>
              <w:jc w:val="left"/>
              <w:rPr>
                <w:kern w:val="2"/>
                <w:sz w:val="20"/>
                <w:szCs w:val="20"/>
                <w:lang w:eastAsia="zh-CN"/>
              </w:rPr>
            </w:pPr>
            <w:r w:rsidRPr="00FC2621">
              <w:rPr>
                <w:kern w:val="2"/>
                <w:sz w:val="20"/>
                <w:szCs w:val="20"/>
                <w:lang w:eastAsia="zh-CN"/>
              </w:rPr>
              <w:t>制定意向变更和第三方转让的管理方法</w:t>
            </w:r>
          </w:p>
          <w:p w14:paraId="364945AA" w14:textId="77777777" w:rsidR="00802024" w:rsidRPr="00FC2621" w:rsidRDefault="00802024" w:rsidP="00802024">
            <w:pPr>
              <w:tabs>
                <w:tab w:val="clear" w:pos="567"/>
                <w:tab w:val="clear" w:pos="1134"/>
                <w:tab w:val="clear" w:pos="1701"/>
                <w:tab w:val="clear" w:pos="2268"/>
              </w:tabs>
              <w:spacing w:after="120"/>
              <w:jc w:val="left"/>
              <w:rPr>
                <w:kern w:val="2"/>
                <w:sz w:val="20"/>
                <w:szCs w:val="20"/>
                <w:lang w:eastAsia="zh-CN"/>
              </w:rPr>
            </w:pPr>
            <w:r w:rsidRPr="00FC2621">
              <w:rPr>
                <w:kern w:val="2"/>
                <w:sz w:val="20"/>
                <w:szCs w:val="20"/>
                <w:lang w:eastAsia="zh-CN"/>
              </w:rPr>
              <w:t>与具备相关法律和商业专门知识的政府部门或实体合作</w:t>
            </w:r>
          </w:p>
          <w:p w14:paraId="7EDC2EA0" w14:textId="3402558A" w:rsidR="00802024" w:rsidRPr="0020597F" w:rsidRDefault="00802024" w:rsidP="00802024">
            <w:pPr>
              <w:tabs>
                <w:tab w:val="clear" w:pos="567"/>
                <w:tab w:val="clear" w:pos="1134"/>
                <w:tab w:val="clear" w:pos="1701"/>
                <w:tab w:val="clear" w:pos="2268"/>
              </w:tabs>
              <w:spacing w:after="120"/>
              <w:jc w:val="left"/>
              <w:rPr>
                <w:kern w:val="2"/>
                <w:sz w:val="20"/>
                <w:szCs w:val="20"/>
                <w:lang w:eastAsia="zh-CN"/>
              </w:rPr>
            </w:pPr>
            <w:r w:rsidRPr="00FC2621">
              <w:rPr>
                <w:kern w:val="2"/>
                <w:sz w:val="20"/>
                <w:szCs w:val="20"/>
                <w:lang w:eastAsia="zh-CN"/>
              </w:rPr>
              <w:t>在全过程纳入不同行业的使用者的</w:t>
            </w:r>
            <w:r w:rsidRPr="00FC2621">
              <w:rPr>
                <w:rFonts w:hint="eastAsia"/>
                <w:kern w:val="2"/>
                <w:sz w:val="20"/>
                <w:szCs w:val="20"/>
                <w:lang w:eastAsia="zh-CN"/>
              </w:rPr>
              <w:t>视角</w:t>
            </w:r>
          </w:p>
        </w:tc>
        <w:tc>
          <w:tcPr>
            <w:tcW w:w="5954" w:type="dxa"/>
          </w:tcPr>
          <w:p w14:paraId="343ABBAB" w14:textId="77777777" w:rsidR="00802024" w:rsidRPr="00111F57" w:rsidRDefault="00802024" w:rsidP="0080202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支持在最佳</w:t>
            </w:r>
            <w:r>
              <w:rPr>
                <w:rFonts w:hint="eastAsia"/>
                <w:kern w:val="2"/>
                <w:sz w:val="20"/>
                <w:szCs w:val="20"/>
                <w:lang w:eastAsia="zh-CN"/>
                <w14:ligatures w14:val="standardContextual"/>
              </w:rPr>
              <w:t>做法</w:t>
            </w:r>
            <w:r w:rsidRPr="00111F57">
              <w:rPr>
                <w:kern w:val="2"/>
                <w:sz w:val="20"/>
                <w:szCs w:val="20"/>
                <w:lang w:eastAsia="zh-CN"/>
                <w14:ligatures w14:val="standardContextual"/>
              </w:rPr>
              <w:t>的基础上谈判</w:t>
            </w:r>
            <w:r>
              <w:rPr>
                <w:rFonts w:hint="eastAsia"/>
                <w:kern w:val="2"/>
                <w:sz w:val="20"/>
                <w:szCs w:val="20"/>
                <w:lang w:eastAsia="zh-CN"/>
                <w14:ligatures w14:val="standardContextual"/>
              </w:rPr>
              <w:t>达成共同商定条件</w:t>
            </w:r>
            <w:r w:rsidRPr="00111F57">
              <w:rPr>
                <w:kern w:val="2"/>
                <w:sz w:val="20"/>
                <w:szCs w:val="20"/>
                <w:lang w:eastAsia="zh-CN"/>
                <w14:ligatures w14:val="standardContextual"/>
              </w:rPr>
              <w:t>的能力</w:t>
            </w:r>
          </w:p>
          <w:p w14:paraId="4C3E7194" w14:textId="77777777" w:rsidR="00802024" w:rsidRPr="00111F57" w:rsidRDefault="00802024" w:rsidP="00802024">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帮助确定</w:t>
            </w:r>
            <w:r>
              <w:rPr>
                <w:rFonts w:hint="eastAsia"/>
                <w:kern w:val="2"/>
                <w:sz w:val="20"/>
                <w:szCs w:val="20"/>
                <w:lang w:eastAsia="zh-CN"/>
                <w14:ligatures w14:val="standardContextual"/>
              </w:rPr>
              <w:t>与</w:t>
            </w:r>
            <w:r w:rsidRPr="00111F57">
              <w:rPr>
                <w:kern w:val="2"/>
                <w:sz w:val="20"/>
                <w:szCs w:val="20"/>
                <w:lang w:eastAsia="zh-CN"/>
                <w14:ligatures w14:val="standardContextual"/>
              </w:rPr>
              <w:t>合同法、国际私法或国内</w:t>
            </w:r>
            <w:r>
              <w:rPr>
                <w:rFonts w:hint="eastAsia"/>
                <w:kern w:val="2"/>
                <w:sz w:val="20"/>
                <w:szCs w:val="20"/>
                <w:lang w:eastAsia="zh-CN"/>
                <w14:ligatures w14:val="standardContextual"/>
              </w:rPr>
              <w:t>涉及</w:t>
            </w:r>
            <w:r w:rsidRPr="00111F57">
              <w:rPr>
                <w:kern w:val="2"/>
                <w:sz w:val="20"/>
                <w:szCs w:val="20"/>
                <w:lang w:eastAsia="zh-CN"/>
                <w14:ligatures w14:val="standardContextual"/>
              </w:rPr>
              <w:t>诉诸司法</w:t>
            </w:r>
            <w:r>
              <w:rPr>
                <w:rFonts w:hint="eastAsia"/>
                <w:kern w:val="2"/>
                <w:sz w:val="20"/>
                <w:szCs w:val="20"/>
                <w:lang w:eastAsia="zh-CN"/>
                <w14:ligatures w14:val="standardContextual"/>
              </w:rPr>
              <w:t>的</w:t>
            </w:r>
            <w:r w:rsidRPr="00111F57">
              <w:rPr>
                <w:kern w:val="2"/>
                <w:sz w:val="20"/>
                <w:szCs w:val="20"/>
                <w:lang w:eastAsia="zh-CN"/>
                <w14:ligatures w14:val="standardContextual"/>
              </w:rPr>
              <w:t>措施</w:t>
            </w:r>
            <w:r>
              <w:rPr>
                <w:rFonts w:hint="eastAsia"/>
                <w:kern w:val="2"/>
                <w:sz w:val="20"/>
                <w:szCs w:val="20"/>
                <w:lang w:eastAsia="zh-CN"/>
                <w14:ligatures w14:val="standardContextual"/>
              </w:rPr>
              <w:t>有关</w:t>
            </w:r>
            <w:r w:rsidRPr="00111F57">
              <w:rPr>
                <w:kern w:val="2"/>
                <w:sz w:val="20"/>
                <w:szCs w:val="20"/>
                <w:lang w:eastAsia="zh-CN"/>
                <w14:ligatures w14:val="standardContextual"/>
              </w:rPr>
              <w:t>的适用立法</w:t>
            </w:r>
          </w:p>
          <w:p w14:paraId="592320CE" w14:textId="77777777" w:rsidR="00802024" w:rsidRPr="0020597F" w:rsidRDefault="00802024" w:rsidP="00802024">
            <w:pPr>
              <w:tabs>
                <w:tab w:val="clear" w:pos="567"/>
                <w:tab w:val="clear" w:pos="1134"/>
                <w:tab w:val="clear" w:pos="1701"/>
                <w:tab w:val="clear" w:pos="2268"/>
              </w:tabs>
              <w:spacing w:after="120"/>
              <w:jc w:val="left"/>
              <w:rPr>
                <w:kern w:val="2"/>
                <w:sz w:val="20"/>
                <w:szCs w:val="20"/>
                <w:lang w:eastAsia="zh-CN"/>
              </w:rPr>
            </w:pPr>
          </w:p>
        </w:tc>
      </w:tr>
      <w:tr w:rsidR="0055228B" w:rsidRPr="004B71BE" w14:paraId="039FB098" w14:textId="77777777" w:rsidTr="0020597F">
        <w:tc>
          <w:tcPr>
            <w:tcW w:w="1413" w:type="dxa"/>
          </w:tcPr>
          <w:p w14:paraId="43952A9F" w14:textId="41FD997B" w:rsidR="0055228B" w:rsidRPr="0020597F" w:rsidRDefault="0055228B" w:rsidP="0055228B">
            <w:pPr>
              <w:tabs>
                <w:tab w:val="clear" w:pos="567"/>
                <w:tab w:val="clear" w:pos="1134"/>
                <w:tab w:val="clear" w:pos="1701"/>
                <w:tab w:val="clear" w:pos="2268"/>
              </w:tabs>
              <w:spacing w:after="120"/>
              <w:jc w:val="left"/>
              <w:rPr>
                <w:b/>
                <w:kern w:val="2"/>
                <w:sz w:val="20"/>
                <w:szCs w:val="20"/>
                <w:lang w:eastAsia="zh-CN"/>
              </w:rPr>
            </w:pPr>
            <w:r w:rsidRPr="00111F57">
              <w:rPr>
                <w:b/>
                <w:kern w:val="2"/>
                <w:sz w:val="20"/>
                <w:szCs w:val="20"/>
                <w:lang w:eastAsia="zh-CN"/>
                <w14:ligatures w14:val="standardContextual"/>
              </w:rPr>
              <w:t>土著人民和</w:t>
            </w:r>
            <w:r>
              <w:rPr>
                <w:b/>
                <w:kern w:val="2"/>
                <w:sz w:val="20"/>
                <w:szCs w:val="20"/>
                <w:lang w:eastAsia="zh-CN"/>
                <w14:ligatures w14:val="standardContextual"/>
              </w:rPr>
              <w:t>地方社区</w:t>
            </w:r>
            <w:r w:rsidRPr="00111F57">
              <w:rPr>
                <w:b/>
                <w:kern w:val="2"/>
                <w:sz w:val="20"/>
                <w:szCs w:val="20"/>
                <w:lang w:eastAsia="zh-CN"/>
                <w14:ligatures w14:val="standardContextual"/>
              </w:rPr>
              <w:t>的充分</w:t>
            </w:r>
            <w:r>
              <w:rPr>
                <w:rFonts w:hint="eastAsia"/>
                <w:b/>
                <w:kern w:val="2"/>
                <w:sz w:val="20"/>
                <w:szCs w:val="20"/>
                <w:lang w:eastAsia="zh-CN"/>
                <w14:ligatures w14:val="standardContextual"/>
              </w:rPr>
              <w:t>和</w:t>
            </w:r>
            <w:r w:rsidRPr="00111F57">
              <w:rPr>
                <w:b/>
                <w:kern w:val="2"/>
                <w:sz w:val="20"/>
                <w:szCs w:val="20"/>
                <w:lang w:eastAsia="zh-CN"/>
                <w14:ligatures w14:val="standardContextual"/>
              </w:rPr>
              <w:t>有效参与</w:t>
            </w:r>
          </w:p>
        </w:tc>
        <w:tc>
          <w:tcPr>
            <w:tcW w:w="6095" w:type="dxa"/>
          </w:tcPr>
          <w:p w14:paraId="2E9D423F" w14:textId="77777777" w:rsidR="0055228B" w:rsidRPr="008F2582" w:rsidRDefault="0055228B" w:rsidP="0055228B">
            <w:pPr>
              <w:tabs>
                <w:tab w:val="clear" w:pos="567"/>
                <w:tab w:val="clear" w:pos="1134"/>
                <w:tab w:val="clear" w:pos="1701"/>
                <w:tab w:val="clear" w:pos="2268"/>
              </w:tabs>
              <w:spacing w:after="120"/>
              <w:jc w:val="left"/>
              <w:rPr>
                <w:kern w:val="2"/>
                <w:sz w:val="20"/>
                <w:szCs w:val="20"/>
                <w:lang w:eastAsia="zh-CN"/>
              </w:rPr>
            </w:pPr>
            <w:r w:rsidRPr="008F2582">
              <w:rPr>
                <w:kern w:val="2"/>
                <w:sz w:val="20"/>
                <w:szCs w:val="20"/>
                <w:lang w:eastAsia="zh-CN"/>
              </w:rPr>
              <w:t>为土著人民和地方社区的充分和有效参与制定明确的政策</w:t>
            </w:r>
          </w:p>
          <w:p w14:paraId="62033CEE" w14:textId="1234A1AE" w:rsidR="0055228B" w:rsidRPr="008F2582" w:rsidRDefault="004B7EFB" w:rsidP="0055228B">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rPr>
              <w:t>将他们的参与</w:t>
            </w:r>
            <w:r w:rsidR="0055228B" w:rsidRPr="008F2582">
              <w:rPr>
                <w:rFonts w:hint="eastAsia"/>
                <w:kern w:val="2"/>
                <w:sz w:val="20"/>
                <w:szCs w:val="20"/>
                <w:lang w:eastAsia="zh-CN"/>
              </w:rPr>
              <w:t>纳入关于</w:t>
            </w:r>
            <w:r w:rsidR="0055228B" w:rsidRPr="008F2582">
              <w:rPr>
                <w:kern w:val="2"/>
                <w:sz w:val="20"/>
                <w:szCs w:val="20"/>
                <w:lang w:eastAsia="zh-CN"/>
              </w:rPr>
              <w:t>获取和惠益分享的国家委员会</w:t>
            </w:r>
          </w:p>
          <w:p w14:paraId="314572B1" w14:textId="77777777" w:rsidR="0055228B" w:rsidRPr="008F2582" w:rsidRDefault="0055228B" w:rsidP="0055228B">
            <w:pPr>
              <w:tabs>
                <w:tab w:val="clear" w:pos="567"/>
                <w:tab w:val="clear" w:pos="1134"/>
                <w:tab w:val="clear" w:pos="1701"/>
                <w:tab w:val="clear" w:pos="2268"/>
              </w:tabs>
              <w:spacing w:after="120"/>
              <w:jc w:val="left"/>
              <w:rPr>
                <w:kern w:val="2"/>
                <w:sz w:val="20"/>
                <w:szCs w:val="20"/>
                <w:lang w:eastAsia="zh-CN"/>
              </w:rPr>
            </w:pPr>
            <w:r w:rsidRPr="008F2582">
              <w:rPr>
                <w:kern w:val="2"/>
                <w:sz w:val="20"/>
                <w:szCs w:val="20"/>
                <w:lang w:eastAsia="zh-CN"/>
              </w:rPr>
              <w:t>支持土著人民和地方社区根据第</w:t>
            </w:r>
            <w:r w:rsidRPr="008F2582">
              <w:rPr>
                <w:kern w:val="2"/>
                <w:sz w:val="20"/>
                <w:szCs w:val="20"/>
                <w:lang w:eastAsia="zh-CN"/>
              </w:rPr>
              <w:t>12</w:t>
            </w:r>
            <w:r w:rsidRPr="008F2582">
              <w:rPr>
                <w:kern w:val="2"/>
                <w:sz w:val="20"/>
                <w:szCs w:val="20"/>
                <w:lang w:eastAsia="zh-CN"/>
              </w:rPr>
              <w:t>条制定和执行社区规约</w:t>
            </w:r>
          </w:p>
          <w:p w14:paraId="763924A1" w14:textId="504DD049" w:rsidR="0055228B" w:rsidRPr="0020597F" w:rsidRDefault="0055228B" w:rsidP="0055228B">
            <w:pPr>
              <w:tabs>
                <w:tab w:val="clear" w:pos="567"/>
                <w:tab w:val="clear" w:pos="1134"/>
                <w:tab w:val="clear" w:pos="1701"/>
                <w:tab w:val="clear" w:pos="2268"/>
              </w:tabs>
              <w:spacing w:after="120"/>
              <w:jc w:val="left"/>
              <w:rPr>
                <w:kern w:val="2"/>
                <w:sz w:val="20"/>
                <w:szCs w:val="20"/>
                <w:lang w:eastAsia="zh-CN"/>
              </w:rPr>
            </w:pPr>
            <w:r w:rsidRPr="008F2582">
              <w:rPr>
                <w:kern w:val="2"/>
                <w:sz w:val="20"/>
                <w:szCs w:val="20"/>
                <w:lang w:eastAsia="zh-CN"/>
              </w:rPr>
              <w:t>根据《议定书》提高认识和能力</w:t>
            </w:r>
          </w:p>
        </w:tc>
        <w:tc>
          <w:tcPr>
            <w:tcW w:w="5954" w:type="dxa"/>
          </w:tcPr>
          <w:p w14:paraId="1B3A643A" w14:textId="77777777" w:rsidR="0055228B" w:rsidRPr="00111F57" w:rsidRDefault="0055228B" w:rsidP="0055228B">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确保</w:t>
            </w:r>
            <w:r>
              <w:rPr>
                <w:rFonts w:hint="eastAsia"/>
                <w:kern w:val="2"/>
                <w:sz w:val="20"/>
                <w:szCs w:val="20"/>
                <w:lang w:eastAsia="zh-CN"/>
                <w14:ligatures w14:val="standardContextual"/>
              </w:rPr>
              <w:t>土著人民和地方社区</w:t>
            </w:r>
            <w:r w:rsidRPr="00111F57">
              <w:rPr>
                <w:kern w:val="2"/>
                <w:sz w:val="20"/>
                <w:szCs w:val="20"/>
                <w:lang w:eastAsia="zh-CN"/>
                <w14:ligatures w14:val="standardContextual"/>
              </w:rPr>
              <w:t>持续参与获取和惠益分享进程并</w:t>
            </w:r>
            <w:r>
              <w:rPr>
                <w:rFonts w:hint="eastAsia"/>
                <w:kern w:val="2"/>
                <w:sz w:val="20"/>
                <w:szCs w:val="20"/>
                <w:lang w:eastAsia="zh-CN"/>
                <w14:ligatures w14:val="standardContextual"/>
              </w:rPr>
              <w:t>不断</w:t>
            </w:r>
            <w:r w:rsidRPr="00111F57">
              <w:rPr>
                <w:kern w:val="2"/>
                <w:sz w:val="20"/>
                <w:szCs w:val="20"/>
                <w:lang w:eastAsia="zh-CN"/>
                <w14:ligatures w14:val="standardContextual"/>
              </w:rPr>
              <w:t>增强其</w:t>
            </w:r>
            <w:r>
              <w:rPr>
                <w:rFonts w:hint="eastAsia"/>
                <w:kern w:val="2"/>
                <w:sz w:val="20"/>
                <w:szCs w:val="20"/>
                <w:lang w:eastAsia="zh-CN"/>
                <w14:ligatures w14:val="standardContextual"/>
              </w:rPr>
              <w:t>在这些进程中的</w:t>
            </w:r>
            <w:r w:rsidRPr="00111F57">
              <w:rPr>
                <w:kern w:val="2"/>
                <w:sz w:val="20"/>
                <w:szCs w:val="20"/>
                <w:lang w:eastAsia="zh-CN"/>
                <w14:ligatures w14:val="standardContextual"/>
              </w:rPr>
              <w:t>权能</w:t>
            </w:r>
          </w:p>
          <w:p w14:paraId="5806455C" w14:textId="2A23D578" w:rsidR="0055228B" w:rsidRPr="0020597F" w:rsidRDefault="0055228B" w:rsidP="0055228B">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在所有</w:t>
            </w:r>
            <w:r>
              <w:rPr>
                <w:rFonts w:hint="eastAsia"/>
                <w:kern w:val="2"/>
                <w:sz w:val="20"/>
                <w:szCs w:val="20"/>
                <w:lang w:eastAsia="zh-CN"/>
                <w14:ligatures w14:val="standardContextual"/>
              </w:rPr>
              <w:t>参与方</w:t>
            </w:r>
            <w:r w:rsidRPr="00111F57">
              <w:rPr>
                <w:kern w:val="2"/>
                <w:sz w:val="20"/>
                <w:szCs w:val="20"/>
                <w:lang w:eastAsia="zh-CN"/>
                <w14:ligatures w14:val="standardContextual"/>
              </w:rPr>
              <w:t>之间建立信任</w:t>
            </w:r>
          </w:p>
        </w:tc>
      </w:tr>
      <w:tr w:rsidR="0055228B" w:rsidRPr="004B71BE" w14:paraId="44B84B38" w14:textId="77777777" w:rsidTr="0020597F">
        <w:tc>
          <w:tcPr>
            <w:tcW w:w="1413" w:type="dxa"/>
          </w:tcPr>
          <w:p w14:paraId="2046665A" w14:textId="4BB04A4F" w:rsidR="0055228B" w:rsidRPr="0020597F" w:rsidRDefault="0055228B" w:rsidP="0055228B">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t>与</w:t>
            </w:r>
            <w:r>
              <w:rPr>
                <w:rFonts w:hint="eastAsia"/>
                <w:b/>
                <w:kern w:val="2"/>
                <w:sz w:val="20"/>
                <w:szCs w:val="20"/>
                <w14:ligatures w14:val="standardContextual"/>
              </w:rPr>
              <w:t>使用者</w:t>
            </w:r>
            <w:r w:rsidRPr="00111F57">
              <w:rPr>
                <w:b/>
                <w:kern w:val="2"/>
                <w:sz w:val="20"/>
                <w:szCs w:val="20"/>
                <w14:ligatures w14:val="standardContextual"/>
              </w:rPr>
              <w:t>的互动</w:t>
            </w:r>
            <w:proofErr w:type="spellEnd"/>
          </w:p>
        </w:tc>
        <w:tc>
          <w:tcPr>
            <w:tcW w:w="6095" w:type="dxa"/>
          </w:tcPr>
          <w:p w14:paraId="79AEDE34" w14:textId="77777777" w:rsidR="0055228B" w:rsidRPr="002B1D9E" w:rsidRDefault="0055228B" w:rsidP="0055228B">
            <w:pPr>
              <w:tabs>
                <w:tab w:val="clear" w:pos="567"/>
                <w:tab w:val="clear" w:pos="1134"/>
                <w:tab w:val="clear" w:pos="1701"/>
                <w:tab w:val="clear" w:pos="2268"/>
              </w:tabs>
              <w:spacing w:after="120"/>
              <w:jc w:val="left"/>
              <w:rPr>
                <w:kern w:val="2"/>
                <w:sz w:val="20"/>
                <w:szCs w:val="20"/>
                <w:lang w:eastAsia="zh-CN"/>
              </w:rPr>
            </w:pPr>
            <w:r w:rsidRPr="002B1D9E">
              <w:rPr>
                <w:kern w:val="2"/>
                <w:sz w:val="20"/>
                <w:szCs w:val="20"/>
                <w:lang w:eastAsia="zh-CN"/>
              </w:rPr>
              <w:t>提高使用者对获取和惠益分享的认识</w:t>
            </w:r>
          </w:p>
          <w:p w14:paraId="42BDBEF9" w14:textId="694B22F5" w:rsidR="0055228B" w:rsidRPr="0020597F" w:rsidRDefault="0055228B" w:rsidP="0055228B">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rPr>
              <w:lastRenderedPageBreak/>
              <w:t>在</w:t>
            </w:r>
            <w:r w:rsidRPr="002B1D9E">
              <w:rPr>
                <w:kern w:val="2"/>
                <w:sz w:val="20"/>
                <w:szCs w:val="20"/>
                <w:lang w:eastAsia="zh-CN"/>
              </w:rPr>
              <w:t>协助不同的使用者群体遵守获取和惠益分享要求</w:t>
            </w:r>
            <w:r>
              <w:rPr>
                <w:rFonts w:hint="eastAsia"/>
                <w:kern w:val="2"/>
                <w:sz w:val="20"/>
                <w:szCs w:val="20"/>
                <w:lang w:eastAsia="zh-CN"/>
              </w:rPr>
              <w:t>方面</w:t>
            </w:r>
            <w:r w:rsidRPr="002B1D9E">
              <w:rPr>
                <w:kern w:val="2"/>
                <w:sz w:val="20"/>
                <w:szCs w:val="20"/>
                <w:lang w:eastAsia="zh-CN"/>
              </w:rPr>
              <w:t>促进信息、经验和最佳做法的交流</w:t>
            </w:r>
          </w:p>
        </w:tc>
        <w:tc>
          <w:tcPr>
            <w:tcW w:w="5954" w:type="dxa"/>
          </w:tcPr>
          <w:p w14:paraId="7DBF7897" w14:textId="77777777" w:rsidR="0055228B" w:rsidRPr="00111F57" w:rsidRDefault="0055228B" w:rsidP="0055228B">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lastRenderedPageBreak/>
              <w:t>确保获取和惠益分享程序、措施、示范条款也考虑到</w:t>
            </w:r>
            <w:r>
              <w:rPr>
                <w:rFonts w:hint="eastAsia"/>
                <w:kern w:val="2"/>
                <w:sz w:val="20"/>
                <w:szCs w:val="20"/>
                <w:lang w:eastAsia="zh-CN"/>
                <w14:ligatures w14:val="standardContextual"/>
              </w:rPr>
              <w:t>使用者</w:t>
            </w:r>
            <w:r w:rsidRPr="00111F57">
              <w:rPr>
                <w:kern w:val="2"/>
                <w:sz w:val="20"/>
                <w:szCs w:val="20"/>
                <w:lang w:eastAsia="zh-CN"/>
                <w14:ligatures w14:val="standardContextual"/>
              </w:rPr>
              <w:t>的观点和</w:t>
            </w:r>
            <w:r>
              <w:rPr>
                <w:rFonts w:hint="eastAsia"/>
                <w:kern w:val="2"/>
                <w:sz w:val="20"/>
                <w:szCs w:val="20"/>
                <w:lang w:eastAsia="zh-CN"/>
                <w14:ligatures w14:val="standardContextual"/>
              </w:rPr>
              <w:t>具体</w:t>
            </w:r>
            <w:r w:rsidRPr="00111F57">
              <w:rPr>
                <w:kern w:val="2"/>
                <w:sz w:val="20"/>
                <w:szCs w:val="20"/>
                <w:lang w:eastAsia="zh-CN"/>
                <w14:ligatures w14:val="standardContextual"/>
              </w:rPr>
              <w:t>情况</w:t>
            </w:r>
          </w:p>
          <w:p w14:paraId="2D8E3C9E" w14:textId="41CD7E53" w:rsidR="0055228B" w:rsidRPr="0020597F" w:rsidRDefault="0055228B" w:rsidP="0055228B">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lastRenderedPageBreak/>
              <w:t>支持</w:t>
            </w:r>
            <w:r>
              <w:rPr>
                <w:rFonts w:hint="eastAsia"/>
                <w:kern w:val="2"/>
                <w:sz w:val="20"/>
                <w:szCs w:val="20"/>
                <w:lang w:eastAsia="zh-CN"/>
                <w14:ligatures w14:val="standardContextual"/>
              </w:rPr>
              <w:t>使用者</w:t>
            </w:r>
            <w:r w:rsidRPr="00111F57">
              <w:rPr>
                <w:kern w:val="2"/>
                <w:sz w:val="20"/>
                <w:szCs w:val="20"/>
                <w:lang w:eastAsia="zh-CN"/>
                <w14:ligatures w14:val="standardContextual"/>
              </w:rPr>
              <w:t>遵守获取和惠益分享</w:t>
            </w:r>
            <w:r w:rsidR="00E273D5">
              <w:rPr>
                <w:rFonts w:hint="eastAsia"/>
                <w:kern w:val="2"/>
                <w:sz w:val="20"/>
                <w:szCs w:val="20"/>
                <w:lang w:eastAsia="zh-CN"/>
                <w14:ligatures w14:val="standardContextual"/>
              </w:rPr>
              <w:t>要求</w:t>
            </w:r>
          </w:p>
        </w:tc>
      </w:tr>
      <w:tr w:rsidR="0055228B" w:rsidRPr="004B71BE" w14:paraId="0366AD46" w14:textId="77777777" w:rsidTr="0020597F">
        <w:tc>
          <w:tcPr>
            <w:tcW w:w="1413" w:type="dxa"/>
          </w:tcPr>
          <w:p w14:paraId="6D2A8AAB" w14:textId="661D7720" w:rsidR="0055228B" w:rsidRPr="0020597F" w:rsidRDefault="0055228B" w:rsidP="0055228B">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lastRenderedPageBreak/>
              <w:t>提高认识</w:t>
            </w:r>
            <w:proofErr w:type="spellEnd"/>
          </w:p>
        </w:tc>
        <w:tc>
          <w:tcPr>
            <w:tcW w:w="6095" w:type="dxa"/>
          </w:tcPr>
          <w:p w14:paraId="1416AE78" w14:textId="6B9AF859" w:rsidR="0055228B" w:rsidRPr="0020597F" w:rsidRDefault="0055228B" w:rsidP="0055228B">
            <w:pPr>
              <w:tabs>
                <w:tab w:val="clear" w:pos="567"/>
                <w:tab w:val="clear" w:pos="1134"/>
                <w:tab w:val="clear" w:pos="1701"/>
                <w:tab w:val="clear" w:pos="2268"/>
              </w:tabs>
              <w:spacing w:after="120"/>
              <w:jc w:val="left"/>
              <w:rPr>
                <w:kern w:val="2"/>
                <w:sz w:val="20"/>
                <w:szCs w:val="20"/>
                <w:lang w:eastAsia="zh-CN"/>
              </w:rPr>
            </w:pPr>
            <w:r w:rsidRPr="002B1D9E">
              <w:rPr>
                <w:kern w:val="2"/>
                <w:sz w:val="20"/>
                <w:szCs w:val="20"/>
                <w:lang w:eastAsia="zh-CN"/>
              </w:rPr>
              <w:t>加强针对不同行为体，包括针对土著人民和地方社区、妇女、青年和相关利益攸关方的提高认识努力</w:t>
            </w:r>
          </w:p>
        </w:tc>
        <w:tc>
          <w:tcPr>
            <w:tcW w:w="5954" w:type="dxa"/>
          </w:tcPr>
          <w:p w14:paraId="4153403E" w14:textId="77777777" w:rsidR="0055228B" w:rsidRPr="00111F57" w:rsidRDefault="0055228B" w:rsidP="0055228B">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帮助改变关于第三个目标的</w:t>
            </w:r>
            <w:r>
              <w:rPr>
                <w:rFonts w:hint="eastAsia"/>
                <w:kern w:val="2"/>
                <w:sz w:val="20"/>
                <w:szCs w:val="20"/>
                <w:lang w:eastAsia="zh-CN"/>
                <w14:ligatures w14:val="standardContextual"/>
              </w:rPr>
              <w:t>叙事</w:t>
            </w:r>
          </w:p>
          <w:p w14:paraId="5D3989C2" w14:textId="31D45D52" w:rsidR="0055228B" w:rsidRPr="0020597F" w:rsidRDefault="0055228B" w:rsidP="0055228B">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酌情考虑《名古屋议定书》提高认识战略</w:t>
            </w:r>
            <w:r>
              <w:rPr>
                <w:rFonts w:hint="eastAsia"/>
                <w:kern w:val="2"/>
                <w:sz w:val="20"/>
                <w:szCs w:val="20"/>
                <w:lang w:eastAsia="zh-CN"/>
                <w14:ligatures w14:val="standardContextual"/>
              </w:rPr>
              <w:t>（</w:t>
            </w:r>
            <w:r w:rsidRPr="00111F57">
              <w:rPr>
                <w:kern w:val="2"/>
                <w:sz w:val="20"/>
                <w:szCs w:val="20"/>
                <w:lang w:eastAsia="zh-CN"/>
                <w14:ligatures w14:val="standardContextual"/>
              </w:rPr>
              <w:t>第</w:t>
            </w:r>
            <w:r w:rsidRPr="00111F57">
              <w:rPr>
                <w:kern w:val="2"/>
                <w:sz w:val="20"/>
                <w:szCs w:val="20"/>
                <w:lang w:eastAsia="zh-CN"/>
                <w14:ligatures w14:val="standardContextual"/>
              </w:rPr>
              <w:t>NP-1/9</w:t>
            </w:r>
            <w:r w:rsidRPr="00111F57">
              <w:rPr>
                <w:kern w:val="2"/>
                <w:sz w:val="20"/>
                <w:szCs w:val="20"/>
                <w:lang w:eastAsia="zh-CN"/>
                <w14:ligatures w14:val="standardContextual"/>
              </w:rPr>
              <w:t>号决定</w:t>
            </w:r>
            <w:r>
              <w:rPr>
                <w:rFonts w:hint="eastAsia"/>
                <w:kern w:val="2"/>
                <w:sz w:val="20"/>
                <w:szCs w:val="20"/>
                <w:lang w:eastAsia="zh-CN"/>
                <w14:ligatures w14:val="standardContextual"/>
              </w:rPr>
              <w:t>）</w:t>
            </w:r>
            <w:r w:rsidRPr="00111F57">
              <w:rPr>
                <w:kern w:val="2"/>
                <w:sz w:val="20"/>
                <w:szCs w:val="20"/>
                <w:lang w:eastAsia="zh-CN"/>
                <w14:ligatures w14:val="standardContextual"/>
              </w:rPr>
              <w:t>和《名古屋议定书》能力建设和发展行动计划</w:t>
            </w:r>
            <w:r>
              <w:rPr>
                <w:rFonts w:hint="eastAsia"/>
                <w:kern w:val="2"/>
                <w:sz w:val="20"/>
                <w:szCs w:val="20"/>
                <w:lang w:eastAsia="zh-CN"/>
                <w14:ligatures w14:val="standardContextual"/>
              </w:rPr>
              <w:t>（</w:t>
            </w:r>
            <w:r w:rsidRPr="00111F57">
              <w:rPr>
                <w:kern w:val="2"/>
                <w:sz w:val="20"/>
                <w:szCs w:val="20"/>
                <w:lang w:eastAsia="zh-CN"/>
                <w14:ligatures w14:val="standardContextual"/>
              </w:rPr>
              <w:t>第</w:t>
            </w:r>
            <w:r w:rsidRPr="00111F57">
              <w:rPr>
                <w:kern w:val="2"/>
                <w:sz w:val="20"/>
                <w:szCs w:val="20"/>
                <w:lang w:eastAsia="zh-CN"/>
                <w14:ligatures w14:val="standardContextual"/>
              </w:rPr>
              <w:t>NP-5/3</w:t>
            </w:r>
            <w:r w:rsidRPr="00111F57">
              <w:rPr>
                <w:kern w:val="2"/>
                <w:sz w:val="20"/>
                <w:szCs w:val="20"/>
                <w:lang w:eastAsia="zh-CN"/>
                <w14:ligatures w14:val="standardContextual"/>
              </w:rPr>
              <w:t>号决定</w:t>
            </w:r>
            <w:r>
              <w:rPr>
                <w:rFonts w:hint="eastAsia"/>
                <w:kern w:val="2"/>
                <w:sz w:val="20"/>
                <w:szCs w:val="20"/>
                <w:lang w:eastAsia="zh-CN"/>
                <w14:ligatures w14:val="standardContextual"/>
              </w:rPr>
              <w:t>）</w:t>
            </w:r>
            <w:r w:rsidRPr="00111F57">
              <w:rPr>
                <w:kern w:val="2"/>
                <w:sz w:val="20"/>
                <w:szCs w:val="20"/>
                <w:lang w:eastAsia="zh-CN"/>
                <w14:ligatures w14:val="standardContextual"/>
              </w:rPr>
              <w:t>中概述的指示性活动</w:t>
            </w:r>
          </w:p>
        </w:tc>
      </w:tr>
      <w:tr w:rsidR="00122276" w:rsidRPr="004B71BE" w14:paraId="022D749A" w14:textId="77777777" w:rsidTr="0020597F">
        <w:tc>
          <w:tcPr>
            <w:tcW w:w="1413" w:type="dxa"/>
          </w:tcPr>
          <w:p w14:paraId="15120916" w14:textId="4650A369" w:rsidR="00122276" w:rsidRPr="0020597F" w:rsidRDefault="00122276" w:rsidP="00122276">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t>能力建设和发展</w:t>
            </w:r>
            <w:proofErr w:type="spellEnd"/>
          </w:p>
        </w:tc>
        <w:tc>
          <w:tcPr>
            <w:tcW w:w="6095" w:type="dxa"/>
          </w:tcPr>
          <w:p w14:paraId="7B770C2B" w14:textId="77777777" w:rsidR="00122276" w:rsidRPr="005C753D" w:rsidRDefault="00122276" w:rsidP="00122276">
            <w:pPr>
              <w:tabs>
                <w:tab w:val="clear" w:pos="567"/>
                <w:tab w:val="clear" w:pos="1134"/>
                <w:tab w:val="clear" w:pos="1701"/>
                <w:tab w:val="clear" w:pos="2268"/>
              </w:tabs>
              <w:spacing w:after="120"/>
              <w:jc w:val="left"/>
              <w:rPr>
                <w:kern w:val="2"/>
                <w:sz w:val="20"/>
                <w:szCs w:val="20"/>
                <w:lang w:eastAsia="zh-CN"/>
              </w:rPr>
            </w:pPr>
            <w:r w:rsidRPr="005C753D">
              <w:rPr>
                <w:kern w:val="2"/>
                <w:sz w:val="20"/>
                <w:szCs w:val="20"/>
                <w:lang w:eastAsia="zh-CN"/>
              </w:rPr>
              <w:t>加强长期能力建设和发展规划，以便有效执行《名古屋议定书》</w:t>
            </w:r>
          </w:p>
          <w:p w14:paraId="61600F3B" w14:textId="211AC7D5" w:rsidR="00122276" w:rsidRPr="0020597F" w:rsidRDefault="00122276" w:rsidP="00122276">
            <w:pPr>
              <w:tabs>
                <w:tab w:val="clear" w:pos="567"/>
                <w:tab w:val="clear" w:pos="1134"/>
                <w:tab w:val="clear" w:pos="1701"/>
                <w:tab w:val="clear" w:pos="2268"/>
              </w:tabs>
              <w:spacing w:after="120"/>
              <w:jc w:val="left"/>
              <w:rPr>
                <w:kern w:val="2"/>
                <w:sz w:val="20"/>
                <w:szCs w:val="20"/>
                <w:lang w:eastAsia="zh-CN"/>
              </w:rPr>
            </w:pPr>
            <w:r w:rsidRPr="005C753D">
              <w:rPr>
                <w:kern w:val="2"/>
                <w:sz w:val="20"/>
                <w:szCs w:val="20"/>
                <w:lang w:eastAsia="zh-CN"/>
              </w:rPr>
              <w:t>在国家生物多样性战略和行动计划中纳入计算</w:t>
            </w:r>
            <w:r w:rsidRPr="005C753D">
              <w:rPr>
                <w:rFonts w:hint="eastAsia"/>
                <w:kern w:val="2"/>
                <w:sz w:val="20"/>
                <w:szCs w:val="20"/>
                <w:lang w:eastAsia="zh-CN"/>
              </w:rPr>
              <w:t>了</w:t>
            </w:r>
            <w:r w:rsidRPr="005C753D">
              <w:rPr>
                <w:kern w:val="2"/>
                <w:sz w:val="20"/>
                <w:szCs w:val="20"/>
                <w:lang w:eastAsia="zh-CN"/>
              </w:rPr>
              <w:t>费用和确定了</w:t>
            </w:r>
            <w:r w:rsidRPr="005C753D">
              <w:rPr>
                <w:rFonts w:hint="eastAsia"/>
                <w:kern w:val="2"/>
                <w:sz w:val="20"/>
                <w:szCs w:val="20"/>
                <w:lang w:eastAsia="zh-CN"/>
              </w:rPr>
              <w:t>优先次序</w:t>
            </w:r>
            <w:r w:rsidRPr="005C753D">
              <w:rPr>
                <w:kern w:val="2"/>
                <w:sz w:val="20"/>
                <w:szCs w:val="20"/>
                <w:lang w:eastAsia="zh-CN"/>
              </w:rPr>
              <w:t>的获取和惠益分享能力建设计划，并使这些计划与国家生物多样性融资计划保持一致，包括与生物多样性融资倡议等举措下的计划保持一致</w:t>
            </w:r>
          </w:p>
        </w:tc>
        <w:tc>
          <w:tcPr>
            <w:tcW w:w="5954" w:type="dxa"/>
          </w:tcPr>
          <w:p w14:paraId="34A42E90" w14:textId="77777777" w:rsidR="00122276" w:rsidRPr="00111F57" w:rsidRDefault="00122276" w:rsidP="00122276">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帮助加强长期、可预测和协调的支持，并帮助解决</w:t>
            </w:r>
            <w:r>
              <w:rPr>
                <w:rFonts w:hint="eastAsia"/>
                <w:kern w:val="2"/>
                <w:sz w:val="20"/>
                <w:szCs w:val="20"/>
                <w:lang w:eastAsia="zh-CN"/>
                <w14:ligatures w14:val="standardContextual"/>
              </w:rPr>
              <w:t>某些妨碍有</w:t>
            </w:r>
            <w:r w:rsidRPr="00111F57">
              <w:rPr>
                <w:kern w:val="2"/>
                <w:sz w:val="20"/>
                <w:szCs w:val="20"/>
                <w:lang w:eastAsia="zh-CN"/>
                <w14:ligatures w14:val="standardContextual"/>
              </w:rPr>
              <w:t>效执行</w:t>
            </w:r>
            <w:r>
              <w:rPr>
                <w:rFonts w:hint="eastAsia"/>
                <w:kern w:val="2"/>
                <w:sz w:val="20"/>
                <w:szCs w:val="20"/>
                <w:lang w:eastAsia="zh-CN"/>
                <w14:ligatures w14:val="standardContextual"/>
              </w:rPr>
              <w:t>《议定书》的</w:t>
            </w:r>
            <w:r w:rsidRPr="00111F57">
              <w:rPr>
                <w:kern w:val="2"/>
                <w:sz w:val="20"/>
                <w:szCs w:val="20"/>
                <w:lang w:eastAsia="zh-CN"/>
                <w14:ligatures w14:val="standardContextual"/>
              </w:rPr>
              <w:t>能力和</w:t>
            </w:r>
            <w:r>
              <w:rPr>
                <w:rFonts w:hint="eastAsia"/>
                <w:kern w:val="2"/>
                <w:sz w:val="20"/>
                <w:szCs w:val="20"/>
                <w:lang w:eastAsia="zh-CN"/>
                <w14:ligatures w14:val="standardContextual"/>
              </w:rPr>
              <w:t>资金</w:t>
            </w:r>
            <w:r w:rsidRPr="00111F57">
              <w:rPr>
                <w:kern w:val="2"/>
                <w:sz w:val="20"/>
                <w:szCs w:val="20"/>
                <w:lang w:eastAsia="zh-CN"/>
                <w14:ligatures w14:val="standardContextual"/>
              </w:rPr>
              <w:t>挑战</w:t>
            </w:r>
          </w:p>
          <w:p w14:paraId="3E273BC9" w14:textId="199B13E5" w:rsidR="00122276" w:rsidRPr="0020597F" w:rsidRDefault="00122276" w:rsidP="00122276">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考虑到《名古屋议定书》的能力建设和发展行动计划</w:t>
            </w:r>
          </w:p>
        </w:tc>
      </w:tr>
      <w:tr w:rsidR="00122276" w:rsidRPr="004B71BE" w14:paraId="3C3CB53D" w14:textId="77777777" w:rsidTr="0020597F">
        <w:tc>
          <w:tcPr>
            <w:tcW w:w="1413" w:type="dxa"/>
          </w:tcPr>
          <w:p w14:paraId="24DEDE9C" w14:textId="0DDB0B67" w:rsidR="00122276" w:rsidRPr="0020597F" w:rsidRDefault="00122276" w:rsidP="00122276">
            <w:pPr>
              <w:tabs>
                <w:tab w:val="clear" w:pos="567"/>
                <w:tab w:val="clear" w:pos="1134"/>
                <w:tab w:val="clear" w:pos="1701"/>
                <w:tab w:val="clear" w:pos="2268"/>
              </w:tabs>
              <w:spacing w:after="120"/>
              <w:jc w:val="left"/>
              <w:rPr>
                <w:b/>
                <w:kern w:val="2"/>
                <w:sz w:val="20"/>
                <w:szCs w:val="20"/>
                <w:lang w:eastAsia="zh-CN"/>
              </w:rPr>
            </w:pPr>
            <w:proofErr w:type="spellStart"/>
            <w:r>
              <w:rPr>
                <w:rFonts w:hint="eastAsia"/>
                <w:b/>
                <w:kern w:val="2"/>
                <w:sz w:val="20"/>
                <w:szCs w:val="20"/>
                <w14:ligatures w14:val="standardContextual"/>
              </w:rPr>
              <w:t>财务</w:t>
            </w:r>
            <w:r w:rsidRPr="00111F57">
              <w:rPr>
                <w:b/>
                <w:kern w:val="2"/>
                <w:sz w:val="20"/>
                <w:szCs w:val="20"/>
                <w14:ligatures w14:val="standardContextual"/>
              </w:rPr>
              <w:t>资源</w:t>
            </w:r>
            <w:proofErr w:type="spellEnd"/>
          </w:p>
        </w:tc>
        <w:tc>
          <w:tcPr>
            <w:tcW w:w="6095" w:type="dxa"/>
          </w:tcPr>
          <w:p w14:paraId="2B2D208B" w14:textId="77777777" w:rsidR="00122276" w:rsidRPr="00295AA7" w:rsidRDefault="00122276" w:rsidP="00122276">
            <w:pPr>
              <w:tabs>
                <w:tab w:val="clear" w:pos="567"/>
                <w:tab w:val="clear" w:pos="1134"/>
                <w:tab w:val="clear" w:pos="1701"/>
                <w:tab w:val="clear" w:pos="2268"/>
              </w:tabs>
              <w:spacing w:after="120"/>
              <w:jc w:val="left"/>
              <w:rPr>
                <w:kern w:val="2"/>
                <w:sz w:val="20"/>
                <w:szCs w:val="20"/>
                <w:lang w:eastAsia="zh-CN"/>
              </w:rPr>
            </w:pPr>
            <w:r w:rsidRPr="00295AA7">
              <w:rPr>
                <w:kern w:val="2"/>
                <w:sz w:val="20"/>
                <w:szCs w:val="20"/>
                <w:lang w:eastAsia="zh-CN"/>
              </w:rPr>
              <w:t>加强国家的筹资、项目开发、财务规划和资源</w:t>
            </w:r>
            <w:r w:rsidRPr="00295AA7">
              <w:rPr>
                <w:rFonts w:hint="eastAsia"/>
                <w:kern w:val="2"/>
                <w:sz w:val="20"/>
                <w:szCs w:val="20"/>
                <w:lang w:eastAsia="zh-CN"/>
              </w:rPr>
              <w:t>筹集</w:t>
            </w:r>
            <w:r w:rsidRPr="00295AA7">
              <w:rPr>
                <w:kern w:val="2"/>
                <w:sz w:val="20"/>
                <w:szCs w:val="20"/>
                <w:lang w:eastAsia="zh-CN"/>
              </w:rPr>
              <w:t>能力</w:t>
            </w:r>
          </w:p>
          <w:p w14:paraId="75357C5E" w14:textId="7D462F89" w:rsidR="00122276" w:rsidRPr="0020597F" w:rsidRDefault="00122276" w:rsidP="00122276">
            <w:pPr>
              <w:tabs>
                <w:tab w:val="clear" w:pos="567"/>
                <w:tab w:val="clear" w:pos="1134"/>
                <w:tab w:val="clear" w:pos="1701"/>
                <w:tab w:val="clear" w:pos="2268"/>
              </w:tabs>
              <w:spacing w:after="120"/>
              <w:jc w:val="left"/>
              <w:rPr>
                <w:kern w:val="2"/>
                <w:sz w:val="20"/>
                <w:szCs w:val="20"/>
                <w:lang w:eastAsia="zh-CN"/>
              </w:rPr>
            </w:pPr>
            <w:r w:rsidRPr="00295AA7">
              <w:rPr>
                <w:kern w:val="2"/>
                <w:sz w:val="20"/>
                <w:szCs w:val="20"/>
                <w:lang w:eastAsia="zh-CN"/>
              </w:rPr>
              <w:t>探索混合融资方法，加强可预测的国内融资，辅之以基于项目的国际融资</w:t>
            </w:r>
          </w:p>
        </w:tc>
        <w:tc>
          <w:tcPr>
            <w:tcW w:w="5954" w:type="dxa"/>
          </w:tcPr>
          <w:p w14:paraId="3CBDF839" w14:textId="77777777" w:rsidR="00122276" w:rsidRPr="00111F57" w:rsidRDefault="00122276" w:rsidP="00122276">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为了随着时间的推移更好地获得、管理和</w:t>
            </w:r>
            <w:r>
              <w:rPr>
                <w:rFonts w:hint="eastAsia"/>
                <w:kern w:val="2"/>
                <w:sz w:val="20"/>
                <w:szCs w:val="20"/>
                <w:lang w:eastAsia="zh-CN"/>
                <w14:ligatures w14:val="standardContextual"/>
              </w:rPr>
              <w:t>保持财务</w:t>
            </w:r>
            <w:r w:rsidRPr="00111F57">
              <w:rPr>
                <w:kern w:val="2"/>
                <w:sz w:val="20"/>
                <w:szCs w:val="20"/>
                <w:lang w:eastAsia="zh-CN"/>
                <w14:ligatures w14:val="standardContextual"/>
              </w:rPr>
              <w:t>支持</w:t>
            </w:r>
          </w:p>
          <w:p w14:paraId="7F8C1634" w14:textId="5EE86C5C" w:rsidR="00122276" w:rsidRPr="0020597F" w:rsidRDefault="00122276" w:rsidP="00122276">
            <w:pPr>
              <w:tabs>
                <w:tab w:val="clear" w:pos="567"/>
                <w:tab w:val="clear" w:pos="1134"/>
                <w:tab w:val="clear" w:pos="1701"/>
                <w:tab w:val="clear" w:pos="2268"/>
              </w:tabs>
              <w:spacing w:after="120"/>
              <w:jc w:val="left"/>
              <w:rPr>
                <w:kern w:val="2"/>
                <w:sz w:val="20"/>
                <w:szCs w:val="20"/>
                <w:lang w:eastAsia="zh-CN"/>
              </w:rPr>
            </w:pPr>
            <w:r w:rsidRPr="00111F57">
              <w:rPr>
                <w:kern w:val="2"/>
                <w:sz w:val="20"/>
                <w:szCs w:val="20"/>
                <w:lang w:eastAsia="zh-CN"/>
                <w14:ligatures w14:val="standardContextual"/>
              </w:rPr>
              <w:t>减少对</w:t>
            </w:r>
            <w:r>
              <w:rPr>
                <w:rFonts w:hint="eastAsia"/>
                <w:kern w:val="2"/>
                <w:sz w:val="20"/>
                <w:szCs w:val="20"/>
                <w:lang w:eastAsia="zh-CN"/>
                <w14:ligatures w14:val="standardContextual"/>
              </w:rPr>
              <w:t>短期和</w:t>
            </w:r>
            <w:r w:rsidRPr="00111F57">
              <w:rPr>
                <w:kern w:val="2"/>
                <w:sz w:val="20"/>
                <w:szCs w:val="20"/>
                <w:lang w:eastAsia="zh-CN"/>
                <w14:ligatures w14:val="standardContextual"/>
              </w:rPr>
              <w:t>基于项目的援助的依赖</w:t>
            </w:r>
          </w:p>
        </w:tc>
      </w:tr>
      <w:tr w:rsidR="00122276" w:rsidRPr="004B71BE" w14:paraId="2919F4D5" w14:textId="77777777" w:rsidTr="0020597F">
        <w:tc>
          <w:tcPr>
            <w:tcW w:w="1413" w:type="dxa"/>
          </w:tcPr>
          <w:p w14:paraId="0001B1D1" w14:textId="6F7135A5" w:rsidR="00122276" w:rsidRPr="0020597F" w:rsidRDefault="00122276" w:rsidP="00122276">
            <w:pPr>
              <w:tabs>
                <w:tab w:val="clear" w:pos="567"/>
                <w:tab w:val="clear" w:pos="1134"/>
                <w:tab w:val="clear" w:pos="1701"/>
                <w:tab w:val="clear" w:pos="2268"/>
              </w:tabs>
              <w:spacing w:after="120"/>
              <w:jc w:val="left"/>
              <w:rPr>
                <w:b/>
                <w:kern w:val="2"/>
                <w:sz w:val="20"/>
                <w:szCs w:val="20"/>
                <w:lang w:eastAsia="zh-CN"/>
              </w:rPr>
            </w:pPr>
            <w:proofErr w:type="spellStart"/>
            <w:r w:rsidRPr="00111F57">
              <w:rPr>
                <w:b/>
                <w:kern w:val="2"/>
                <w:sz w:val="20"/>
                <w:szCs w:val="20"/>
                <w14:ligatures w14:val="standardContextual"/>
              </w:rPr>
              <w:t>技术转让</w:t>
            </w:r>
            <w:proofErr w:type="spellEnd"/>
          </w:p>
        </w:tc>
        <w:tc>
          <w:tcPr>
            <w:tcW w:w="6095" w:type="dxa"/>
          </w:tcPr>
          <w:p w14:paraId="2C6862FA" w14:textId="71A588E2" w:rsidR="00122276" w:rsidRPr="00295AA7" w:rsidRDefault="00122276" w:rsidP="00122276">
            <w:pPr>
              <w:tabs>
                <w:tab w:val="clear" w:pos="567"/>
                <w:tab w:val="clear" w:pos="1134"/>
                <w:tab w:val="clear" w:pos="1701"/>
                <w:tab w:val="clear" w:pos="2268"/>
              </w:tabs>
              <w:spacing w:after="120"/>
              <w:jc w:val="left"/>
              <w:rPr>
                <w:kern w:val="2"/>
                <w:sz w:val="20"/>
                <w:szCs w:val="20"/>
                <w:lang w:eastAsia="zh-CN"/>
              </w:rPr>
            </w:pPr>
            <w:r w:rsidRPr="00295AA7">
              <w:rPr>
                <w:kern w:val="2"/>
                <w:sz w:val="20"/>
                <w:szCs w:val="20"/>
                <w:lang w:eastAsia="zh-CN"/>
              </w:rPr>
              <w:t>加强</w:t>
            </w:r>
            <w:r w:rsidR="004B7EFB" w:rsidRPr="00295AA7">
              <w:rPr>
                <w:kern w:val="2"/>
                <w:sz w:val="20"/>
                <w:szCs w:val="20"/>
                <w:lang w:eastAsia="zh-CN"/>
              </w:rPr>
              <w:t>努力</w:t>
            </w:r>
            <w:r w:rsidR="004B7EFB">
              <w:rPr>
                <w:rFonts w:hint="eastAsia"/>
                <w:kern w:val="2"/>
                <w:sz w:val="20"/>
                <w:szCs w:val="20"/>
                <w:lang w:eastAsia="zh-CN"/>
              </w:rPr>
              <w:t>，</w:t>
            </w:r>
            <w:r w:rsidRPr="00295AA7">
              <w:rPr>
                <w:kern w:val="2"/>
                <w:sz w:val="20"/>
                <w:szCs w:val="20"/>
                <w:lang w:eastAsia="zh-CN"/>
              </w:rPr>
              <w:t>把获取和惠益分享纳入国家研究规划</w:t>
            </w:r>
          </w:p>
          <w:p w14:paraId="51CDB71E" w14:textId="1DBA304D" w:rsidR="00122276" w:rsidRPr="0020597F" w:rsidRDefault="00122276" w:rsidP="00122276">
            <w:pPr>
              <w:tabs>
                <w:tab w:val="clear" w:pos="567"/>
                <w:tab w:val="clear" w:pos="1134"/>
                <w:tab w:val="clear" w:pos="1701"/>
                <w:tab w:val="clear" w:pos="2268"/>
              </w:tabs>
              <w:spacing w:after="120"/>
              <w:jc w:val="left"/>
              <w:rPr>
                <w:sz w:val="20"/>
                <w:szCs w:val="20"/>
                <w:lang w:eastAsia="zh-CN"/>
              </w:rPr>
            </w:pPr>
            <w:r w:rsidRPr="00295AA7">
              <w:rPr>
                <w:kern w:val="2"/>
                <w:sz w:val="20"/>
                <w:szCs w:val="20"/>
                <w:lang w:eastAsia="zh-CN"/>
              </w:rPr>
              <w:t>最大限度地减少可能妨碍有效利用技术的障碍，如科学设备采购、材料</w:t>
            </w:r>
            <w:r w:rsidRPr="00295AA7">
              <w:rPr>
                <w:kern w:val="2"/>
                <w:sz w:val="20"/>
                <w:szCs w:val="20"/>
                <w:vertAlign w:val="superscript"/>
                <w:lang w:eastAsia="zh-CN"/>
              </w:rPr>
              <w:footnoteReference w:id="35"/>
            </w:r>
            <w:r w:rsidRPr="00295AA7">
              <w:rPr>
                <w:kern w:val="2"/>
                <w:sz w:val="20"/>
                <w:szCs w:val="20"/>
                <w:lang w:eastAsia="zh-CN"/>
              </w:rPr>
              <w:t>和信息</w:t>
            </w:r>
            <w:r w:rsidRPr="00295AA7">
              <w:rPr>
                <w:rFonts w:hint="eastAsia"/>
                <w:kern w:val="2"/>
                <w:sz w:val="20"/>
                <w:szCs w:val="20"/>
                <w:lang w:eastAsia="zh-CN"/>
              </w:rPr>
              <w:t>方面的障碍</w:t>
            </w:r>
          </w:p>
        </w:tc>
        <w:tc>
          <w:tcPr>
            <w:tcW w:w="5954" w:type="dxa"/>
          </w:tcPr>
          <w:p w14:paraId="5BF6E0C6" w14:textId="74EDE2CE" w:rsidR="00122276" w:rsidRPr="0020597F" w:rsidRDefault="004B7EFB" w:rsidP="004B7EFB">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rPr>
              <w:t>确保确定、协助、谈判达成和实施技术转让，并考虑到所涉国家的需求、情况和优先事项</w:t>
            </w:r>
          </w:p>
        </w:tc>
      </w:tr>
      <w:tr w:rsidR="00E273D5" w:rsidRPr="004B71BE" w14:paraId="38AE6788" w14:textId="77777777" w:rsidTr="0020597F">
        <w:tc>
          <w:tcPr>
            <w:tcW w:w="1413" w:type="dxa"/>
            <w:vMerge w:val="restart"/>
          </w:tcPr>
          <w:p w14:paraId="63D24E3E" w14:textId="2D898D18" w:rsidR="00E273D5" w:rsidRPr="0020597F" w:rsidRDefault="00E273D5" w:rsidP="00E273D5">
            <w:pPr>
              <w:tabs>
                <w:tab w:val="clear" w:pos="567"/>
                <w:tab w:val="clear" w:pos="1134"/>
                <w:tab w:val="clear" w:pos="1701"/>
                <w:tab w:val="clear" w:pos="2268"/>
              </w:tabs>
              <w:spacing w:after="120"/>
              <w:jc w:val="left"/>
              <w:rPr>
                <w:b/>
                <w:kern w:val="2"/>
                <w:sz w:val="20"/>
                <w:szCs w:val="20"/>
                <w:lang w:eastAsia="zh-CN"/>
              </w:rPr>
            </w:pPr>
            <w:r w:rsidRPr="00111F57">
              <w:rPr>
                <w:b/>
                <w:kern w:val="2"/>
                <w:sz w:val="20"/>
                <w:szCs w:val="20"/>
                <w:lang w:eastAsia="zh-CN"/>
                <w14:ligatures w14:val="standardContextual"/>
              </w:rPr>
              <w:t>通过获取和惠益分享信息交换所</w:t>
            </w:r>
            <w:r>
              <w:rPr>
                <w:rFonts w:hint="eastAsia"/>
                <w:b/>
                <w:kern w:val="2"/>
                <w:sz w:val="20"/>
                <w:szCs w:val="20"/>
                <w:lang w:eastAsia="zh-CN"/>
                <w14:ligatures w14:val="standardContextual"/>
              </w:rPr>
              <w:t>发布</w:t>
            </w:r>
            <w:r w:rsidRPr="00111F57">
              <w:rPr>
                <w:b/>
                <w:kern w:val="2"/>
                <w:sz w:val="20"/>
                <w:szCs w:val="20"/>
                <w:lang w:eastAsia="zh-CN"/>
                <w14:ligatures w14:val="standardContextual"/>
              </w:rPr>
              <w:t>信息</w:t>
            </w:r>
          </w:p>
        </w:tc>
        <w:tc>
          <w:tcPr>
            <w:tcW w:w="6095" w:type="dxa"/>
          </w:tcPr>
          <w:p w14:paraId="16108993" w14:textId="6BBC53E7" w:rsidR="00E273D5" w:rsidRPr="0020597F" w:rsidRDefault="00E273D5" w:rsidP="00E273D5">
            <w:pPr>
              <w:tabs>
                <w:tab w:val="clear" w:pos="567"/>
                <w:tab w:val="clear" w:pos="1134"/>
                <w:tab w:val="clear" w:pos="1701"/>
                <w:tab w:val="clear" w:pos="2268"/>
              </w:tabs>
              <w:spacing w:after="120"/>
              <w:jc w:val="left"/>
              <w:rPr>
                <w:kern w:val="2"/>
                <w:sz w:val="20"/>
                <w:szCs w:val="20"/>
                <w:lang w:eastAsia="zh-CN"/>
              </w:rPr>
            </w:pPr>
            <w:r w:rsidRPr="00295AA7">
              <w:rPr>
                <w:kern w:val="2"/>
                <w:sz w:val="20"/>
                <w:szCs w:val="20"/>
                <w:lang w:eastAsia="zh-CN"/>
              </w:rPr>
              <w:t>根据《议定书》第</w:t>
            </w:r>
            <w:r w:rsidRPr="00295AA7">
              <w:rPr>
                <w:rFonts w:hint="eastAsia"/>
                <w:kern w:val="2"/>
                <w:sz w:val="20"/>
                <w:szCs w:val="20"/>
                <w:lang w:eastAsia="zh-CN"/>
              </w:rPr>
              <w:t>14</w:t>
            </w:r>
            <w:r w:rsidRPr="00295AA7">
              <w:rPr>
                <w:kern w:val="2"/>
                <w:sz w:val="20"/>
                <w:szCs w:val="20"/>
                <w:lang w:eastAsia="zh-CN"/>
              </w:rPr>
              <w:t>条，在信息交换所发布</w:t>
            </w:r>
            <w:r w:rsidRPr="00295AA7">
              <w:rPr>
                <w:rFonts w:hint="eastAsia"/>
                <w:kern w:val="2"/>
                <w:sz w:val="20"/>
                <w:szCs w:val="20"/>
                <w:lang w:eastAsia="zh-CN"/>
              </w:rPr>
              <w:t>可以得到的</w:t>
            </w:r>
            <w:r w:rsidRPr="00295AA7">
              <w:rPr>
                <w:kern w:val="2"/>
                <w:sz w:val="20"/>
                <w:szCs w:val="20"/>
                <w:lang w:eastAsia="zh-CN"/>
              </w:rPr>
              <w:t>所有国家信息，并确保这些信息</w:t>
            </w:r>
            <w:r w:rsidRPr="00295AA7">
              <w:rPr>
                <w:rFonts w:hint="eastAsia"/>
                <w:kern w:val="2"/>
                <w:sz w:val="20"/>
                <w:szCs w:val="20"/>
                <w:lang w:eastAsia="zh-CN"/>
              </w:rPr>
              <w:t>是</w:t>
            </w:r>
            <w:r w:rsidRPr="00295AA7">
              <w:rPr>
                <w:kern w:val="2"/>
                <w:sz w:val="20"/>
                <w:szCs w:val="20"/>
                <w:lang w:eastAsia="zh-CN"/>
              </w:rPr>
              <w:t>准确、可靠和</w:t>
            </w:r>
            <w:r w:rsidRPr="00295AA7">
              <w:rPr>
                <w:rFonts w:hint="eastAsia"/>
                <w:kern w:val="2"/>
                <w:sz w:val="20"/>
                <w:szCs w:val="20"/>
                <w:lang w:eastAsia="zh-CN"/>
              </w:rPr>
              <w:t>最新的</w:t>
            </w:r>
          </w:p>
        </w:tc>
        <w:tc>
          <w:tcPr>
            <w:tcW w:w="5954" w:type="dxa"/>
          </w:tcPr>
          <w:p w14:paraId="05EECDD0" w14:textId="77777777" w:rsidR="004B7EFB" w:rsidRPr="004B7EFB" w:rsidRDefault="00E273D5" w:rsidP="004B7EFB">
            <w:pPr>
              <w:tabs>
                <w:tab w:val="clear" w:pos="567"/>
                <w:tab w:val="clear" w:pos="1134"/>
                <w:tab w:val="clear" w:pos="1701"/>
                <w:tab w:val="clear" w:pos="2268"/>
              </w:tabs>
              <w:spacing w:after="120"/>
              <w:jc w:val="left"/>
              <w:rPr>
                <w:kern w:val="2"/>
                <w:sz w:val="20"/>
                <w:szCs w:val="20"/>
                <w:lang w:eastAsia="zh-CN"/>
                <w14:ligatures w14:val="standardContextual"/>
              </w:rPr>
            </w:pPr>
            <w:r w:rsidRPr="00111F57">
              <w:rPr>
                <w:kern w:val="2"/>
                <w:sz w:val="20"/>
                <w:szCs w:val="20"/>
                <w:lang w:eastAsia="zh-CN"/>
                <w14:ligatures w14:val="standardContextual"/>
              </w:rPr>
              <w:t>确</w:t>
            </w:r>
            <w:r w:rsidR="004B7EFB" w:rsidRPr="004B7EFB">
              <w:rPr>
                <w:rFonts w:hint="eastAsia"/>
                <w:kern w:val="2"/>
                <w:sz w:val="20"/>
                <w:szCs w:val="20"/>
                <w:lang w:eastAsia="zh-CN"/>
                <w14:ligatures w14:val="standardContextual"/>
              </w:rPr>
              <w:t>使</w:t>
            </w:r>
            <w:r w:rsidR="004B7EFB" w:rsidRPr="004B7EFB">
              <w:rPr>
                <w:kern w:val="2"/>
                <w:sz w:val="20"/>
                <w:szCs w:val="20"/>
                <w:lang w:eastAsia="zh-CN"/>
                <w14:ligatures w14:val="standardContextual"/>
              </w:rPr>
              <w:t>获取和</w:t>
            </w:r>
            <w:r w:rsidR="004B7EFB" w:rsidRPr="004B7EFB">
              <w:rPr>
                <w:rFonts w:hint="eastAsia"/>
                <w:kern w:val="2"/>
                <w:sz w:val="20"/>
                <w:szCs w:val="20"/>
                <w:lang w:eastAsia="zh-CN"/>
                <w14:ligatures w14:val="standardContextual"/>
              </w:rPr>
              <w:t>惠益</w:t>
            </w:r>
            <w:r w:rsidR="004B7EFB" w:rsidRPr="004B7EFB">
              <w:rPr>
                <w:kern w:val="2"/>
                <w:sz w:val="20"/>
                <w:szCs w:val="20"/>
                <w:lang w:eastAsia="zh-CN"/>
                <w14:ligatures w14:val="standardContextual"/>
              </w:rPr>
              <w:t>分享</w:t>
            </w:r>
            <w:r w:rsidR="004B7EFB" w:rsidRPr="004B7EFB">
              <w:rPr>
                <w:rFonts w:hint="eastAsia"/>
                <w:kern w:val="2"/>
                <w:sz w:val="20"/>
                <w:szCs w:val="20"/>
                <w:lang w:eastAsia="zh-CN"/>
                <w14:ligatures w14:val="standardContextual"/>
              </w:rPr>
              <w:t>要求更易于为</w:t>
            </w:r>
            <w:r w:rsidR="004B7EFB" w:rsidRPr="004B7EFB">
              <w:rPr>
                <w:kern w:val="2"/>
                <w:sz w:val="20"/>
                <w:szCs w:val="20"/>
                <w:lang w:eastAsia="zh-CN"/>
                <w14:ligatures w14:val="standardContextual"/>
              </w:rPr>
              <w:t>研究人员和公司</w:t>
            </w:r>
            <w:r w:rsidR="004B7EFB" w:rsidRPr="004B7EFB">
              <w:rPr>
                <w:rFonts w:hint="eastAsia"/>
                <w:kern w:val="2"/>
                <w:sz w:val="20"/>
                <w:szCs w:val="20"/>
                <w:lang w:eastAsia="zh-CN"/>
                <w14:ligatures w14:val="standardContextual"/>
              </w:rPr>
              <w:t>所</w:t>
            </w:r>
            <w:r w:rsidR="004B7EFB" w:rsidRPr="004B7EFB">
              <w:rPr>
                <w:kern w:val="2"/>
                <w:sz w:val="20"/>
                <w:szCs w:val="20"/>
                <w:lang w:eastAsia="zh-CN"/>
                <w14:ligatures w14:val="standardContextual"/>
              </w:rPr>
              <w:t>理解和遵守</w:t>
            </w:r>
          </w:p>
          <w:p w14:paraId="355A6514" w14:textId="77777777" w:rsidR="004B7EFB" w:rsidRPr="004B7EFB" w:rsidRDefault="004B7EFB" w:rsidP="004B7EFB">
            <w:pPr>
              <w:tabs>
                <w:tab w:val="clear" w:pos="567"/>
                <w:tab w:val="clear" w:pos="1134"/>
                <w:tab w:val="clear" w:pos="1701"/>
                <w:tab w:val="clear" w:pos="2268"/>
              </w:tabs>
              <w:spacing w:after="120"/>
              <w:jc w:val="left"/>
              <w:rPr>
                <w:kern w:val="2"/>
                <w:sz w:val="20"/>
                <w:szCs w:val="20"/>
                <w:lang w:eastAsia="zh-CN"/>
                <w14:ligatures w14:val="standardContextual"/>
              </w:rPr>
            </w:pPr>
            <w:r w:rsidRPr="004B7EFB">
              <w:rPr>
                <w:kern w:val="2"/>
                <w:sz w:val="20"/>
                <w:szCs w:val="20"/>
                <w:lang w:eastAsia="zh-CN"/>
                <w14:ligatures w14:val="standardContextual"/>
              </w:rPr>
              <w:t>增强对</w:t>
            </w:r>
            <w:r w:rsidRPr="004B7EFB">
              <w:rPr>
                <w:rFonts w:hint="eastAsia"/>
                <w:kern w:val="2"/>
                <w:sz w:val="20"/>
                <w:szCs w:val="20"/>
                <w:lang w:eastAsia="zh-CN"/>
                <w14:ligatures w14:val="standardContextual"/>
              </w:rPr>
              <w:t>《议定书》</w:t>
            </w:r>
            <w:r w:rsidRPr="004B7EFB">
              <w:rPr>
                <w:kern w:val="2"/>
                <w:sz w:val="20"/>
                <w:szCs w:val="20"/>
                <w:lang w:eastAsia="zh-CN"/>
                <w14:ligatures w14:val="standardContextual"/>
              </w:rPr>
              <w:t>建立的监测系统的信任</w:t>
            </w:r>
          </w:p>
          <w:p w14:paraId="7842E093" w14:textId="67E472CD" w:rsidR="00E273D5" w:rsidRPr="0020597F" w:rsidRDefault="004B7EFB" w:rsidP="004B7EFB">
            <w:pPr>
              <w:tabs>
                <w:tab w:val="clear" w:pos="567"/>
                <w:tab w:val="clear" w:pos="1134"/>
                <w:tab w:val="clear" w:pos="1701"/>
                <w:tab w:val="clear" w:pos="2268"/>
              </w:tabs>
              <w:spacing w:after="120"/>
              <w:jc w:val="left"/>
              <w:rPr>
                <w:kern w:val="2"/>
                <w:sz w:val="20"/>
                <w:szCs w:val="20"/>
                <w:lang w:eastAsia="zh-CN"/>
              </w:rPr>
            </w:pPr>
            <w:r w:rsidRPr="004B7EFB">
              <w:rPr>
                <w:rFonts w:hint="eastAsia"/>
                <w:kern w:val="2"/>
                <w:sz w:val="20"/>
                <w:szCs w:val="20"/>
                <w:lang w:eastAsia="zh-CN"/>
                <w14:ligatures w14:val="standardContextual"/>
              </w:rPr>
              <w:t>使人们能够</w:t>
            </w:r>
            <w:r w:rsidRPr="004B7EFB">
              <w:rPr>
                <w:kern w:val="2"/>
                <w:sz w:val="20"/>
                <w:szCs w:val="20"/>
                <w:lang w:eastAsia="zh-CN"/>
                <w14:ligatures w14:val="standardContextual"/>
              </w:rPr>
              <w:t>利用</w:t>
            </w:r>
            <w:r w:rsidRPr="004B7EFB">
              <w:rPr>
                <w:rFonts w:hint="eastAsia"/>
                <w:kern w:val="2"/>
                <w:sz w:val="20"/>
                <w:szCs w:val="20"/>
                <w:lang w:eastAsia="zh-CN"/>
                <w14:ligatures w14:val="standardContextual"/>
              </w:rPr>
              <w:t>为《</w:t>
            </w:r>
            <w:r w:rsidRPr="004B7EFB">
              <w:rPr>
                <w:kern w:val="2"/>
                <w:sz w:val="20"/>
                <w:szCs w:val="20"/>
                <w:lang w:eastAsia="zh-CN"/>
                <w14:ligatures w14:val="standardContextual"/>
              </w:rPr>
              <w:t>昆明</w:t>
            </w:r>
            <w:r w:rsidRPr="004B7EFB">
              <w:rPr>
                <w:kern w:val="2"/>
                <w:sz w:val="20"/>
                <w:szCs w:val="20"/>
                <w:lang w:eastAsia="zh-CN"/>
                <w14:ligatures w14:val="standardContextual"/>
              </w:rPr>
              <w:t>-</w:t>
            </w:r>
            <w:r w:rsidRPr="004B7EFB">
              <w:rPr>
                <w:kern w:val="2"/>
                <w:sz w:val="20"/>
                <w:szCs w:val="20"/>
                <w:lang w:eastAsia="zh-CN"/>
                <w14:ligatures w14:val="standardContextual"/>
              </w:rPr>
              <w:t>蒙特利尔全球生物多样性框架</w:t>
            </w:r>
            <w:r w:rsidRPr="004B7EFB">
              <w:rPr>
                <w:rFonts w:hint="eastAsia"/>
                <w:kern w:val="2"/>
                <w:sz w:val="20"/>
                <w:szCs w:val="20"/>
                <w:lang w:eastAsia="zh-CN"/>
                <w14:ligatures w14:val="standardContextual"/>
              </w:rPr>
              <w:t>》</w:t>
            </w:r>
            <w:r w:rsidRPr="004B7EFB">
              <w:rPr>
                <w:kern w:val="2"/>
                <w:sz w:val="20"/>
                <w:szCs w:val="20"/>
                <w:lang w:eastAsia="zh-CN"/>
                <w14:ligatures w14:val="standardContextual"/>
              </w:rPr>
              <w:t>下的报告制定的全球方法</w:t>
            </w:r>
            <w:r w:rsidRPr="004B7EFB">
              <w:rPr>
                <w:rFonts w:hint="eastAsia"/>
                <w:kern w:val="2"/>
                <w:sz w:val="20"/>
                <w:szCs w:val="20"/>
                <w:lang w:eastAsia="zh-CN"/>
                <w14:ligatures w14:val="standardContextual"/>
              </w:rPr>
              <w:t>，</w:t>
            </w:r>
            <w:r w:rsidRPr="004B7EFB">
              <w:rPr>
                <w:kern w:val="2"/>
                <w:sz w:val="20"/>
                <w:szCs w:val="20"/>
                <w:lang w:eastAsia="zh-CN"/>
                <w14:ligatures w14:val="standardContextual"/>
              </w:rPr>
              <w:t>收集</w:t>
            </w:r>
            <w:r w:rsidRPr="004B7EFB">
              <w:rPr>
                <w:rFonts w:hint="eastAsia"/>
                <w:kern w:val="2"/>
                <w:sz w:val="20"/>
                <w:szCs w:val="20"/>
                <w:lang w:eastAsia="zh-CN"/>
                <w14:ligatures w14:val="standardContextual"/>
              </w:rPr>
              <w:t>关于</w:t>
            </w:r>
            <w:r w:rsidRPr="004B7EFB">
              <w:rPr>
                <w:kern w:val="2"/>
                <w:sz w:val="20"/>
                <w:szCs w:val="20"/>
                <w:lang w:eastAsia="zh-CN"/>
                <w14:ligatures w14:val="standardContextual"/>
              </w:rPr>
              <w:t>非货币惠益分享的信息</w:t>
            </w:r>
            <w:r w:rsidR="00E273D5" w:rsidRPr="00111F57">
              <w:rPr>
                <w:kern w:val="2"/>
                <w:sz w:val="20"/>
                <w:szCs w:val="20"/>
                <w:lang w:eastAsia="zh-CN"/>
                <w14:ligatures w14:val="standardContextual"/>
              </w:rPr>
              <w:t>保确定、</w:t>
            </w:r>
            <w:r w:rsidR="00E273D5">
              <w:rPr>
                <w:rFonts w:hint="eastAsia"/>
                <w:kern w:val="2"/>
                <w:sz w:val="20"/>
                <w:szCs w:val="20"/>
                <w:lang w:eastAsia="zh-CN"/>
                <w14:ligatures w14:val="standardContextual"/>
              </w:rPr>
              <w:t>协助</w:t>
            </w:r>
            <w:r w:rsidR="00E273D5" w:rsidRPr="00111F57">
              <w:rPr>
                <w:kern w:val="2"/>
                <w:sz w:val="20"/>
                <w:szCs w:val="20"/>
                <w:lang w:eastAsia="zh-CN"/>
                <w14:ligatures w14:val="standardContextual"/>
              </w:rPr>
              <w:t>、谈判</w:t>
            </w:r>
            <w:r w:rsidR="00E273D5">
              <w:rPr>
                <w:rFonts w:hint="eastAsia"/>
                <w:kern w:val="2"/>
                <w:sz w:val="20"/>
                <w:szCs w:val="20"/>
                <w:lang w:eastAsia="zh-CN"/>
                <w14:ligatures w14:val="standardContextual"/>
              </w:rPr>
              <w:t>达成</w:t>
            </w:r>
            <w:r w:rsidR="00E273D5" w:rsidRPr="00111F57">
              <w:rPr>
                <w:kern w:val="2"/>
                <w:sz w:val="20"/>
                <w:szCs w:val="20"/>
                <w:lang w:eastAsia="zh-CN"/>
                <w14:ligatures w14:val="standardContextual"/>
              </w:rPr>
              <w:t>和实施技术转让，并考虑到国家</w:t>
            </w:r>
            <w:r w:rsidR="00E273D5">
              <w:rPr>
                <w:rFonts w:hint="eastAsia"/>
                <w:kern w:val="2"/>
                <w:sz w:val="20"/>
                <w:szCs w:val="20"/>
                <w:lang w:eastAsia="zh-CN"/>
                <w14:ligatures w14:val="standardContextual"/>
              </w:rPr>
              <w:t>的</w:t>
            </w:r>
            <w:r w:rsidR="00E273D5" w:rsidRPr="00111F57">
              <w:rPr>
                <w:kern w:val="2"/>
                <w:sz w:val="20"/>
                <w:szCs w:val="20"/>
                <w:lang w:eastAsia="zh-CN"/>
                <w14:ligatures w14:val="standardContextual"/>
              </w:rPr>
              <w:t>需求、条件和优先事项</w:t>
            </w:r>
          </w:p>
        </w:tc>
      </w:tr>
      <w:tr w:rsidR="00E273D5" w:rsidRPr="004B71BE" w14:paraId="5B3E0A5A" w14:textId="77777777" w:rsidTr="0020597F">
        <w:tc>
          <w:tcPr>
            <w:tcW w:w="1413" w:type="dxa"/>
            <w:vMerge/>
          </w:tcPr>
          <w:p w14:paraId="15C69743" w14:textId="77777777" w:rsidR="00E273D5" w:rsidRPr="0020597F" w:rsidRDefault="00E273D5" w:rsidP="00E273D5">
            <w:pPr>
              <w:tabs>
                <w:tab w:val="clear" w:pos="567"/>
                <w:tab w:val="clear" w:pos="1134"/>
                <w:tab w:val="clear" w:pos="1701"/>
                <w:tab w:val="clear" w:pos="2268"/>
              </w:tabs>
              <w:spacing w:after="120"/>
              <w:jc w:val="left"/>
              <w:rPr>
                <w:kern w:val="2"/>
                <w:sz w:val="20"/>
                <w:szCs w:val="20"/>
                <w:lang w:eastAsia="zh-CN"/>
              </w:rPr>
            </w:pPr>
          </w:p>
        </w:tc>
        <w:tc>
          <w:tcPr>
            <w:tcW w:w="6095" w:type="dxa"/>
          </w:tcPr>
          <w:p w14:paraId="7EA5AA6C" w14:textId="1DCD7CCF" w:rsidR="00E273D5" w:rsidRPr="0020597F" w:rsidRDefault="00E273D5" w:rsidP="00E273D5">
            <w:pPr>
              <w:tabs>
                <w:tab w:val="clear" w:pos="567"/>
                <w:tab w:val="clear" w:pos="1134"/>
                <w:tab w:val="clear" w:pos="1701"/>
                <w:tab w:val="clear" w:pos="2268"/>
              </w:tabs>
              <w:spacing w:after="120"/>
              <w:jc w:val="left"/>
              <w:rPr>
                <w:kern w:val="2"/>
                <w:sz w:val="20"/>
                <w:szCs w:val="20"/>
                <w:lang w:eastAsia="zh-CN"/>
              </w:rPr>
            </w:pPr>
            <w:r w:rsidRPr="00384224">
              <w:rPr>
                <w:kern w:val="2"/>
                <w:sz w:val="20"/>
                <w:szCs w:val="20"/>
                <w:lang w:eastAsia="zh-CN"/>
              </w:rPr>
              <w:t>在信息交换所发布相关信息，包括关于举措和资源、案例研究、经验教训和成功案例的信息</w:t>
            </w:r>
            <w:r w:rsidRPr="00384224">
              <w:rPr>
                <w:rFonts w:hint="eastAsia"/>
                <w:kern w:val="2"/>
                <w:sz w:val="20"/>
                <w:szCs w:val="20"/>
                <w:lang w:eastAsia="zh-CN"/>
              </w:rPr>
              <w:t>，用于</w:t>
            </w:r>
            <w:r w:rsidRPr="00384224">
              <w:rPr>
                <w:kern w:val="2"/>
                <w:sz w:val="20"/>
                <w:szCs w:val="20"/>
                <w:lang w:eastAsia="zh-CN"/>
              </w:rPr>
              <w:t>支持能力建设和发展</w:t>
            </w:r>
          </w:p>
        </w:tc>
        <w:tc>
          <w:tcPr>
            <w:tcW w:w="5954" w:type="dxa"/>
          </w:tcPr>
          <w:p w14:paraId="3487DD35" w14:textId="5535620C" w:rsidR="00E273D5" w:rsidRPr="0020597F" w:rsidRDefault="004B7EFB" w:rsidP="00E273D5">
            <w:pPr>
              <w:tabs>
                <w:tab w:val="clear" w:pos="567"/>
                <w:tab w:val="clear" w:pos="1134"/>
                <w:tab w:val="clear" w:pos="1701"/>
                <w:tab w:val="clear" w:pos="2268"/>
              </w:tabs>
              <w:spacing w:after="120"/>
              <w:jc w:val="left"/>
              <w:rPr>
                <w:kern w:val="2"/>
                <w:sz w:val="20"/>
                <w:szCs w:val="20"/>
                <w:lang w:eastAsia="zh-CN"/>
              </w:rPr>
            </w:pPr>
            <w:r>
              <w:rPr>
                <w:rFonts w:hint="eastAsia"/>
                <w:kern w:val="2"/>
                <w:sz w:val="20"/>
                <w:szCs w:val="20"/>
                <w:lang w:eastAsia="zh-CN"/>
              </w:rPr>
              <w:t>支持能力建设和发展，以有效执行《名古屋议定书》</w:t>
            </w:r>
          </w:p>
        </w:tc>
      </w:tr>
      <w:tr w:rsidR="00E273D5" w:rsidRPr="004B71BE" w14:paraId="096DE032" w14:textId="77777777" w:rsidTr="0020597F">
        <w:tc>
          <w:tcPr>
            <w:tcW w:w="1413" w:type="dxa"/>
            <w:vMerge/>
          </w:tcPr>
          <w:p w14:paraId="761FFF33" w14:textId="77777777" w:rsidR="00E273D5" w:rsidRPr="0020597F" w:rsidRDefault="00E273D5" w:rsidP="00E273D5">
            <w:pPr>
              <w:tabs>
                <w:tab w:val="clear" w:pos="567"/>
                <w:tab w:val="clear" w:pos="1134"/>
                <w:tab w:val="clear" w:pos="1701"/>
                <w:tab w:val="clear" w:pos="2268"/>
              </w:tabs>
              <w:spacing w:after="120"/>
              <w:jc w:val="left"/>
              <w:rPr>
                <w:kern w:val="2"/>
                <w:sz w:val="20"/>
                <w:szCs w:val="20"/>
                <w:lang w:eastAsia="zh-CN"/>
              </w:rPr>
            </w:pPr>
          </w:p>
        </w:tc>
        <w:tc>
          <w:tcPr>
            <w:tcW w:w="6095" w:type="dxa"/>
          </w:tcPr>
          <w:p w14:paraId="448E45EE" w14:textId="5DA848D0" w:rsidR="00E273D5" w:rsidRPr="0020597F" w:rsidRDefault="00E273D5" w:rsidP="00E273D5">
            <w:pPr>
              <w:tabs>
                <w:tab w:val="clear" w:pos="567"/>
                <w:tab w:val="clear" w:pos="1134"/>
                <w:tab w:val="clear" w:pos="1701"/>
                <w:tab w:val="clear" w:pos="2268"/>
              </w:tabs>
              <w:spacing w:after="120"/>
              <w:jc w:val="left"/>
              <w:rPr>
                <w:kern w:val="2"/>
                <w:sz w:val="20"/>
                <w:szCs w:val="20"/>
                <w:lang w:eastAsia="zh-CN"/>
              </w:rPr>
            </w:pPr>
            <w:r w:rsidRPr="00384224">
              <w:rPr>
                <w:kern w:val="2"/>
                <w:sz w:val="20"/>
                <w:szCs w:val="20"/>
                <w:lang w:eastAsia="zh-CN"/>
              </w:rPr>
              <w:t>在信息交换所发布社区</w:t>
            </w:r>
            <w:r w:rsidRPr="00384224">
              <w:rPr>
                <w:rFonts w:hint="eastAsia"/>
                <w:kern w:val="2"/>
                <w:sz w:val="20"/>
                <w:szCs w:val="20"/>
                <w:lang w:eastAsia="zh-CN"/>
              </w:rPr>
              <w:t>规约，将其</w:t>
            </w:r>
            <w:r w:rsidRPr="00384224">
              <w:rPr>
                <w:kern w:val="2"/>
                <w:sz w:val="20"/>
                <w:szCs w:val="20"/>
                <w:lang w:eastAsia="zh-CN"/>
              </w:rPr>
              <w:t>作为国家记录的一部分</w:t>
            </w:r>
          </w:p>
        </w:tc>
        <w:tc>
          <w:tcPr>
            <w:tcW w:w="5954" w:type="dxa"/>
          </w:tcPr>
          <w:p w14:paraId="211DA5C9" w14:textId="5734C9F9" w:rsidR="00E273D5" w:rsidRPr="0020597F" w:rsidRDefault="00E273D5" w:rsidP="00E273D5">
            <w:pPr>
              <w:tabs>
                <w:tab w:val="clear" w:pos="567"/>
                <w:tab w:val="clear" w:pos="1134"/>
                <w:tab w:val="clear" w:pos="1701"/>
                <w:tab w:val="clear" w:pos="2268"/>
              </w:tabs>
              <w:spacing w:after="120"/>
              <w:jc w:val="left"/>
              <w:rPr>
                <w:kern w:val="2"/>
                <w:sz w:val="20"/>
                <w:szCs w:val="20"/>
                <w:lang w:eastAsia="zh-CN"/>
              </w:rPr>
            </w:pPr>
            <w:r w:rsidRPr="00384224">
              <w:rPr>
                <w:kern w:val="2"/>
                <w:sz w:val="20"/>
                <w:szCs w:val="20"/>
                <w:lang w:eastAsia="zh-CN"/>
              </w:rPr>
              <w:t>提高这些文件的能见度，将其承认为国家框架的一部分</w:t>
            </w:r>
          </w:p>
        </w:tc>
      </w:tr>
    </w:tbl>
    <w:p w14:paraId="573E9F47" w14:textId="77777777" w:rsidR="00245FA6" w:rsidRPr="004B71BE" w:rsidRDefault="00245FA6" w:rsidP="008C2ED6">
      <w:pPr>
        <w:pStyle w:val="CBDAnnex"/>
        <w:tabs>
          <w:tab w:val="clear" w:pos="567"/>
          <w:tab w:val="clear" w:pos="1134"/>
          <w:tab w:val="clear" w:pos="1701"/>
          <w:tab w:val="clear" w:pos="2268"/>
          <w:tab w:val="clear" w:pos="2835"/>
          <w:tab w:val="clear" w:pos="3402"/>
        </w:tabs>
        <w:rPr>
          <w:lang w:eastAsia="zh-CN"/>
        </w:rPr>
        <w:sectPr w:rsidR="00245FA6" w:rsidRPr="004B71BE" w:rsidSect="006B144A">
          <w:pgSz w:w="15840" w:h="12240" w:orient="landscape" w:code="1"/>
          <w:pgMar w:top="1134" w:right="1134" w:bottom="1134" w:left="1134" w:header="720" w:footer="720" w:gutter="0"/>
          <w:cols w:space="720"/>
          <w:noEndnote/>
          <w:docGrid w:linePitch="299"/>
        </w:sectPr>
      </w:pPr>
    </w:p>
    <w:p w14:paraId="18713AB7" w14:textId="72847EFD" w:rsidR="008051C2" w:rsidRPr="004B71BE" w:rsidRDefault="00B93887" w:rsidP="008C2ED6">
      <w:pPr>
        <w:pStyle w:val="CBDAnnex"/>
        <w:tabs>
          <w:tab w:val="clear" w:pos="567"/>
          <w:tab w:val="clear" w:pos="1134"/>
          <w:tab w:val="clear" w:pos="1701"/>
          <w:tab w:val="clear" w:pos="2268"/>
          <w:tab w:val="clear" w:pos="2835"/>
          <w:tab w:val="clear" w:pos="3402"/>
        </w:tabs>
        <w:rPr>
          <w:lang w:eastAsia="zh-CN"/>
        </w:rPr>
      </w:pPr>
      <w:r>
        <w:rPr>
          <w:rFonts w:hint="eastAsia"/>
          <w:lang w:eastAsia="zh-CN"/>
        </w:rPr>
        <w:lastRenderedPageBreak/>
        <w:t>附件三</w:t>
      </w:r>
    </w:p>
    <w:p w14:paraId="4AE642BD" w14:textId="285F0E8A" w:rsidR="008051C2" w:rsidRPr="004B71BE" w:rsidRDefault="00B93887" w:rsidP="008C2ED6">
      <w:pPr>
        <w:pStyle w:val="CBDTitle"/>
        <w:tabs>
          <w:tab w:val="clear" w:pos="567"/>
          <w:tab w:val="clear" w:pos="1134"/>
          <w:tab w:val="clear" w:pos="1701"/>
          <w:tab w:val="clear" w:pos="2268"/>
          <w:tab w:val="clear" w:pos="2835"/>
          <w:tab w:val="clear" w:pos="3402"/>
        </w:tabs>
        <w:rPr>
          <w:lang w:eastAsia="zh-CN" w:bidi="ar-SY"/>
        </w:rPr>
      </w:pPr>
      <w:r w:rsidRPr="00B93887">
        <w:rPr>
          <w:lang w:eastAsia="zh-CN" w:bidi="ar-SY"/>
        </w:rPr>
        <w:t>估计所需预算外资源</w:t>
      </w:r>
    </w:p>
    <w:p w14:paraId="5BE45651" w14:textId="7300820E" w:rsidR="000E183A" w:rsidRPr="004B71BE" w:rsidRDefault="000E183A" w:rsidP="008C2ED6">
      <w:pPr>
        <w:pStyle w:val="CBDNormalNoNumber"/>
        <w:tabs>
          <w:tab w:val="clear" w:pos="567"/>
          <w:tab w:val="clear" w:pos="1134"/>
          <w:tab w:val="clear" w:pos="1701"/>
          <w:tab w:val="clear" w:pos="2268"/>
          <w:tab w:val="clear" w:pos="2835"/>
          <w:tab w:val="clear" w:pos="3402"/>
        </w:tabs>
        <w:rPr>
          <w:sz w:val="24"/>
          <w:lang w:eastAsia="zh-CN" w:bidi="ar-SY"/>
        </w:rPr>
      </w:pPr>
      <w:bookmarkStart w:id="16" w:name="_Hlk216086750"/>
      <w:r w:rsidRPr="000E183A">
        <w:rPr>
          <w:rFonts w:hint="eastAsia"/>
          <w:sz w:val="24"/>
          <w:lang w:eastAsia="zh-CN"/>
        </w:rPr>
        <w:t>下表旨在列示</w:t>
      </w:r>
      <w:r>
        <w:rPr>
          <w:rFonts w:hint="eastAsia"/>
          <w:sz w:val="24"/>
          <w:lang w:eastAsia="zh-CN"/>
        </w:rPr>
        <w:t>本文件第三</w:t>
      </w:r>
      <w:r>
        <w:rPr>
          <w:rFonts w:hint="eastAsia"/>
          <w:sz w:val="24"/>
          <w:lang w:eastAsia="zh-CN"/>
        </w:rPr>
        <w:t>.B</w:t>
      </w:r>
      <w:r>
        <w:rPr>
          <w:rFonts w:hint="eastAsia"/>
          <w:sz w:val="24"/>
          <w:lang w:eastAsia="zh-CN"/>
        </w:rPr>
        <w:t>节中的</w:t>
      </w:r>
      <w:r w:rsidRPr="000E183A">
        <w:rPr>
          <w:rFonts w:hint="eastAsia"/>
          <w:sz w:val="24"/>
          <w:lang w:eastAsia="zh-CN"/>
        </w:rPr>
        <w:t>决定要素草案要求秘书处开展的活动所需预算外资源估计数，便利对</w:t>
      </w:r>
      <w:r>
        <w:rPr>
          <w:rFonts w:hint="eastAsia"/>
          <w:sz w:val="24"/>
          <w:lang w:eastAsia="zh-CN"/>
        </w:rPr>
        <w:t>决定草案</w:t>
      </w:r>
      <w:r w:rsidRPr="000E183A">
        <w:rPr>
          <w:rFonts w:hint="eastAsia"/>
          <w:sz w:val="24"/>
          <w:lang w:eastAsia="zh-CN"/>
        </w:rPr>
        <w:t>的审议。本附件不是提交</w:t>
      </w:r>
      <w:r>
        <w:rPr>
          <w:rFonts w:hint="eastAsia"/>
          <w:sz w:val="24"/>
          <w:lang w:eastAsia="zh-CN"/>
        </w:rPr>
        <w:t>执行问题</w:t>
      </w:r>
      <w:r w:rsidRPr="000E183A">
        <w:rPr>
          <w:rFonts w:hint="eastAsia"/>
          <w:sz w:val="24"/>
          <w:lang w:eastAsia="zh-CN"/>
        </w:rPr>
        <w:t>附属机构审议的</w:t>
      </w:r>
      <w:r>
        <w:rPr>
          <w:rFonts w:hint="eastAsia"/>
          <w:sz w:val="24"/>
          <w:lang w:eastAsia="zh-CN"/>
        </w:rPr>
        <w:t>决定</w:t>
      </w:r>
      <w:r w:rsidRPr="000E183A">
        <w:rPr>
          <w:rFonts w:hint="eastAsia"/>
          <w:sz w:val="24"/>
          <w:lang w:eastAsia="zh-CN"/>
        </w:rPr>
        <w:t>草案的一部分。</w:t>
      </w:r>
    </w:p>
    <w:p w14:paraId="23DB4EBF" w14:textId="4AB89F18" w:rsidR="008051C2" w:rsidRPr="004B71BE" w:rsidRDefault="000E183A" w:rsidP="008C2ED6">
      <w:pPr>
        <w:pStyle w:val="CBDTableTitle"/>
        <w:tabs>
          <w:tab w:val="clear" w:pos="567"/>
          <w:tab w:val="clear" w:pos="1134"/>
          <w:tab w:val="clear" w:pos="1701"/>
          <w:tab w:val="clear" w:pos="2268"/>
          <w:tab w:val="clear" w:pos="2835"/>
          <w:tab w:val="clear" w:pos="3402"/>
        </w:tabs>
        <w:ind w:left="0"/>
        <w:rPr>
          <w:sz w:val="24"/>
          <w:lang w:eastAsia="zh-CN"/>
        </w:rPr>
      </w:pPr>
      <w:r w:rsidRPr="000E183A">
        <w:rPr>
          <w:sz w:val="24"/>
          <w:lang w:eastAsia="zh-CN"/>
        </w:rPr>
        <w:t>所需预算外资源</w:t>
      </w:r>
    </w:p>
    <w:p w14:paraId="2F68CAE2" w14:textId="794E6CE7" w:rsidR="008051C2" w:rsidRPr="000E183A" w:rsidRDefault="000E183A" w:rsidP="008C2ED6">
      <w:pPr>
        <w:tabs>
          <w:tab w:val="clear" w:pos="567"/>
          <w:tab w:val="clear" w:pos="1134"/>
          <w:tab w:val="clear" w:pos="1701"/>
          <w:tab w:val="clear" w:pos="2268"/>
        </w:tabs>
        <w:spacing w:before="120" w:after="120"/>
        <w:rPr>
          <w:iCs/>
          <w:sz w:val="20"/>
          <w:szCs w:val="20"/>
          <w:lang w:eastAsia="zh-CN"/>
        </w:rPr>
      </w:pPr>
      <w:r w:rsidRPr="000E183A">
        <w:rPr>
          <w:rFonts w:hint="eastAsia"/>
          <w:iCs/>
          <w:sz w:val="20"/>
          <w:szCs w:val="20"/>
          <w:lang w:eastAsia="zh-CN"/>
        </w:rPr>
        <w:t>（美元）</w:t>
      </w:r>
    </w:p>
    <w:tbl>
      <w:tblPr>
        <w:tblW w:w="9923" w:type="dxa"/>
        <w:tblLayout w:type="fixed"/>
        <w:tblCellMar>
          <w:left w:w="0" w:type="dxa"/>
          <w:right w:w="0" w:type="dxa"/>
        </w:tblCellMar>
        <w:tblLook w:val="04A0" w:firstRow="1" w:lastRow="0" w:firstColumn="1" w:lastColumn="0" w:noHBand="0" w:noVBand="1"/>
      </w:tblPr>
      <w:tblGrid>
        <w:gridCol w:w="630"/>
        <w:gridCol w:w="3201"/>
        <w:gridCol w:w="1010"/>
        <w:gridCol w:w="887"/>
        <w:gridCol w:w="889"/>
        <w:gridCol w:w="895"/>
        <w:gridCol w:w="1282"/>
        <w:gridCol w:w="1129"/>
      </w:tblGrid>
      <w:tr w:rsidR="000E183A" w:rsidRPr="004B71BE" w14:paraId="2C8D603D" w14:textId="77777777" w:rsidTr="000E183A">
        <w:trPr>
          <w:trHeight w:val="290"/>
        </w:trPr>
        <w:tc>
          <w:tcPr>
            <w:tcW w:w="317" w:type="pct"/>
            <w:tcBorders>
              <w:top w:val="single" w:sz="8" w:space="0" w:color="auto"/>
              <w:bottom w:val="single" w:sz="4" w:space="0" w:color="auto"/>
            </w:tcBorders>
            <w:tcMar>
              <w:left w:w="29" w:type="dxa"/>
              <w:right w:w="29" w:type="dxa"/>
            </w:tcMar>
            <w:vAlign w:val="bottom"/>
          </w:tcPr>
          <w:p w14:paraId="623BFD3E" w14:textId="7C610B94" w:rsidR="000E183A" w:rsidRPr="004B71BE" w:rsidRDefault="000E183A" w:rsidP="000E183A">
            <w:pPr>
              <w:tabs>
                <w:tab w:val="clear" w:pos="567"/>
                <w:tab w:val="clear" w:pos="1134"/>
                <w:tab w:val="clear" w:pos="1701"/>
                <w:tab w:val="clear" w:pos="2268"/>
              </w:tabs>
              <w:jc w:val="center"/>
              <w:rPr>
                <w:sz w:val="20"/>
                <w:szCs w:val="20"/>
              </w:rPr>
            </w:pPr>
            <w:r w:rsidRPr="006528EA">
              <w:rPr>
                <w:rFonts w:eastAsia="KaiTi"/>
                <w:sz w:val="20"/>
                <w:szCs w:val="20"/>
                <w:lang w:val="en-US"/>
              </w:rPr>
              <w:t>OP</w:t>
            </w:r>
          </w:p>
        </w:tc>
        <w:tc>
          <w:tcPr>
            <w:tcW w:w="1613" w:type="pct"/>
            <w:tcBorders>
              <w:top w:val="single" w:sz="8" w:space="0" w:color="auto"/>
              <w:bottom w:val="single" w:sz="4" w:space="0" w:color="auto"/>
            </w:tcBorders>
            <w:noWrap/>
            <w:tcMar>
              <w:top w:w="0" w:type="dxa"/>
              <w:left w:w="29" w:type="dxa"/>
              <w:bottom w:w="0" w:type="dxa"/>
              <w:right w:w="29" w:type="dxa"/>
            </w:tcMar>
            <w:vAlign w:val="bottom"/>
          </w:tcPr>
          <w:p w14:paraId="326F15C1" w14:textId="2F62D596" w:rsidR="000E183A" w:rsidRPr="004B71BE" w:rsidRDefault="000E183A" w:rsidP="000E183A">
            <w:pPr>
              <w:tabs>
                <w:tab w:val="clear" w:pos="567"/>
                <w:tab w:val="clear" w:pos="1134"/>
                <w:tab w:val="clear" w:pos="1701"/>
                <w:tab w:val="clear" w:pos="2268"/>
              </w:tabs>
              <w:jc w:val="center"/>
              <w:rPr>
                <w:sz w:val="20"/>
                <w:szCs w:val="20"/>
              </w:rPr>
            </w:pPr>
            <w:r w:rsidRPr="00D4315B">
              <w:rPr>
                <w:rFonts w:eastAsia="KaiTi"/>
                <w:sz w:val="20"/>
                <w:szCs w:val="20"/>
                <w:lang w:val="en-US" w:eastAsia="zh-CN"/>
              </w:rPr>
              <w:t>活动</w:t>
            </w:r>
          </w:p>
        </w:tc>
        <w:tc>
          <w:tcPr>
            <w:tcW w:w="509" w:type="pct"/>
            <w:tcBorders>
              <w:top w:val="single" w:sz="8" w:space="0" w:color="auto"/>
              <w:bottom w:val="single" w:sz="4" w:space="0" w:color="auto"/>
            </w:tcBorders>
            <w:noWrap/>
            <w:tcMar>
              <w:top w:w="0" w:type="dxa"/>
              <w:left w:w="29" w:type="dxa"/>
              <w:bottom w:w="0" w:type="dxa"/>
              <w:right w:w="29" w:type="dxa"/>
            </w:tcMar>
            <w:vAlign w:val="bottom"/>
          </w:tcPr>
          <w:p w14:paraId="4B8C37B3" w14:textId="77777777" w:rsidR="000E183A" w:rsidRDefault="000E183A" w:rsidP="000E183A">
            <w:pPr>
              <w:tabs>
                <w:tab w:val="clear" w:pos="567"/>
                <w:tab w:val="clear" w:pos="1134"/>
                <w:tab w:val="clear" w:pos="1701"/>
                <w:tab w:val="clear" w:pos="2268"/>
              </w:tabs>
              <w:jc w:val="center"/>
              <w:rPr>
                <w:rFonts w:eastAsia="KaiTi"/>
                <w:sz w:val="20"/>
                <w:szCs w:val="20"/>
                <w:lang w:val="en-US" w:eastAsia="zh-CN"/>
              </w:rPr>
            </w:pPr>
            <w:r w:rsidRPr="00280ED1">
              <w:rPr>
                <w:rFonts w:eastAsia="KaiTi"/>
                <w:sz w:val="20"/>
                <w:szCs w:val="20"/>
                <w:lang w:val="en-US" w:eastAsia="zh-CN"/>
              </w:rPr>
              <w:t>会议</w:t>
            </w:r>
          </w:p>
          <w:p w14:paraId="6AA26BF8" w14:textId="5D419E93" w:rsidR="000E183A" w:rsidRPr="004B71BE" w:rsidRDefault="000E183A" w:rsidP="000E183A">
            <w:pPr>
              <w:tabs>
                <w:tab w:val="clear" w:pos="567"/>
                <w:tab w:val="clear" w:pos="1134"/>
                <w:tab w:val="clear" w:pos="1701"/>
                <w:tab w:val="clear" w:pos="2268"/>
              </w:tabs>
              <w:jc w:val="center"/>
              <w:rPr>
                <w:sz w:val="20"/>
                <w:szCs w:val="20"/>
              </w:rPr>
            </w:pPr>
            <w:r w:rsidRPr="00280ED1">
              <w:rPr>
                <w:rFonts w:eastAsia="KaiTi"/>
                <w:sz w:val="20"/>
                <w:szCs w:val="20"/>
                <w:lang w:val="en-US" w:eastAsia="zh-CN"/>
              </w:rPr>
              <w:t>费用</w:t>
            </w:r>
            <w:r w:rsidRPr="00280ED1">
              <w:rPr>
                <w:rFonts w:eastAsia="KaiTi"/>
                <w:sz w:val="20"/>
                <w:szCs w:val="20"/>
                <w:vertAlign w:val="superscript"/>
                <w:lang w:val="en-US"/>
              </w:rPr>
              <w:t>a</w:t>
            </w:r>
          </w:p>
        </w:tc>
        <w:tc>
          <w:tcPr>
            <w:tcW w:w="447" w:type="pct"/>
            <w:tcBorders>
              <w:top w:val="single" w:sz="8" w:space="0" w:color="auto"/>
              <w:bottom w:val="single" w:sz="4" w:space="0" w:color="auto"/>
            </w:tcBorders>
            <w:noWrap/>
            <w:tcMar>
              <w:top w:w="0" w:type="dxa"/>
              <w:left w:w="29" w:type="dxa"/>
              <w:bottom w:w="0" w:type="dxa"/>
              <w:right w:w="29" w:type="dxa"/>
            </w:tcMar>
            <w:vAlign w:val="bottom"/>
          </w:tcPr>
          <w:p w14:paraId="741507A5" w14:textId="31D6F5BD" w:rsidR="000E183A" w:rsidRPr="004B71BE" w:rsidRDefault="000E183A" w:rsidP="000E183A">
            <w:pPr>
              <w:tabs>
                <w:tab w:val="clear" w:pos="567"/>
                <w:tab w:val="clear" w:pos="1134"/>
                <w:tab w:val="clear" w:pos="1701"/>
                <w:tab w:val="clear" w:pos="2268"/>
              </w:tabs>
              <w:jc w:val="center"/>
              <w:rPr>
                <w:sz w:val="20"/>
                <w:szCs w:val="20"/>
              </w:rPr>
            </w:pPr>
            <w:r w:rsidRPr="00280ED1">
              <w:rPr>
                <w:rFonts w:eastAsia="KaiTi"/>
                <w:sz w:val="20"/>
                <w:szCs w:val="20"/>
                <w:lang w:val="en-US" w:eastAsia="zh-CN"/>
              </w:rPr>
              <w:t>工作人员差旅费</w:t>
            </w:r>
          </w:p>
        </w:tc>
        <w:tc>
          <w:tcPr>
            <w:tcW w:w="448" w:type="pct"/>
            <w:tcBorders>
              <w:top w:val="single" w:sz="8" w:space="0" w:color="auto"/>
              <w:bottom w:val="single" w:sz="4" w:space="0" w:color="auto"/>
            </w:tcBorders>
            <w:noWrap/>
            <w:tcMar>
              <w:top w:w="0" w:type="dxa"/>
              <w:left w:w="29" w:type="dxa"/>
              <w:bottom w:w="0" w:type="dxa"/>
              <w:right w:w="29" w:type="dxa"/>
            </w:tcMar>
            <w:vAlign w:val="bottom"/>
          </w:tcPr>
          <w:p w14:paraId="65D33D20" w14:textId="32505B30" w:rsidR="000E183A" w:rsidRPr="004B71BE" w:rsidRDefault="000E183A" w:rsidP="000E183A">
            <w:pPr>
              <w:tabs>
                <w:tab w:val="clear" w:pos="567"/>
                <w:tab w:val="clear" w:pos="1134"/>
                <w:tab w:val="clear" w:pos="1701"/>
                <w:tab w:val="clear" w:pos="2268"/>
              </w:tabs>
              <w:jc w:val="center"/>
              <w:rPr>
                <w:sz w:val="20"/>
                <w:szCs w:val="20"/>
              </w:rPr>
            </w:pPr>
            <w:r w:rsidRPr="00280ED1">
              <w:rPr>
                <w:rFonts w:eastAsia="KaiTi"/>
                <w:sz w:val="20"/>
                <w:szCs w:val="20"/>
                <w:lang w:val="en-US" w:eastAsia="zh-CN"/>
              </w:rPr>
              <w:t>工作人员费用</w:t>
            </w:r>
            <w:r w:rsidRPr="00280ED1">
              <w:rPr>
                <w:rFonts w:eastAsia="KaiTi"/>
                <w:sz w:val="20"/>
                <w:szCs w:val="20"/>
                <w:vertAlign w:val="superscript"/>
                <w:lang w:val="en-US"/>
              </w:rPr>
              <w:t>b</w:t>
            </w:r>
          </w:p>
        </w:tc>
        <w:tc>
          <w:tcPr>
            <w:tcW w:w="451" w:type="pct"/>
            <w:tcBorders>
              <w:top w:val="single" w:sz="8" w:space="0" w:color="auto"/>
              <w:bottom w:val="single" w:sz="4" w:space="0" w:color="auto"/>
            </w:tcBorders>
            <w:noWrap/>
            <w:tcMar>
              <w:top w:w="0" w:type="dxa"/>
              <w:left w:w="29" w:type="dxa"/>
              <w:bottom w:w="0" w:type="dxa"/>
              <w:right w:w="29" w:type="dxa"/>
            </w:tcMar>
            <w:vAlign w:val="bottom"/>
          </w:tcPr>
          <w:p w14:paraId="73DCDBF3" w14:textId="1FE9B9C6" w:rsidR="000E183A" w:rsidRPr="004B71BE" w:rsidRDefault="000E183A" w:rsidP="000E183A">
            <w:pPr>
              <w:tabs>
                <w:tab w:val="clear" w:pos="567"/>
                <w:tab w:val="clear" w:pos="1134"/>
                <w:tab w:val="clear" w:pos="1701"/>
                <w:tab w:val="clear" w:pos="2268"/>
              </w:tabs>
              <w:jc w:val="center"/>
              <w:rPr>
                <w:sz w:val="20"/>
                <w:szCs w:val="20"/>
              </w:rPr>
            </w:pPr>
            <w:r w:rsidRPr="00280ED1">
              <w:rPr>
                <w:rFonts w:eastAsia="KaiTi"/>
                <w:sz w:val="20"/>
                <w:szCs w:val="20"/>
                <w:lang w:val="en-US" w:eastAsia="zh-CN"/>
              </w:rPr>
              <w:t>小计</w:t>
            </w:r>
          </w:p>
        </w:tc>
        <w:tc>
          <w:tcPr>
            <w:tcW w:w="646" w:type="pct"/>
            <w:tcBorders>
              <w:top w:val="single" w:sz="8" w:space="0" w:color="auto"/>
              <w:bottom w:val="single" w:sz="4" w:space="0" w:color="auto"/>
            </w:tcBorders>
            <w:noWrap/>
            <w:tcMar>
              <w:top w:w="0" w:type="dxa"/>
              <w:left w:w="29" w:type="dxa"/>
              <w:bottom w:w="0" w:type="dxa"/>
              <w:right w:w="29" w:type="dxa"/>
            </w:tcMar>
            <w:vAlign w:val="bottom"/>
          </w:tcPr>
          <w:p w14:paraId="7AEEE59F" w14:textId="6B27581C" w:rsidR="000E183A" w:rsidRPr="004B71BE" w:rsidRDefault="000E183A" w:rsidP="000E183A">
            <w:pPr>
              <w:tabs>
                <w:tab w:val="clear" w:pos="567"/>
                <w:tab w:val="clear" w:pos="1134"/>
                <w:tab w:val="clear" w:pos="1701"/>
                <w:tab w:val="clear" w:pos="2268"/>
              </w:tabs>
              <w:jc w:val="center"/>
              <w:rPr>
                <w:sz w:val="20"/>
                <w:szCs w:val="20"/>
              </w:rPr>
            </w:pPr>
            <w:r w:rsidRPr="007E38F6">
              <w:rPr>
                <w:rFonts w:eastAsia="KaiTi" w:hint="eastAsia"/>
                <w:sz w:val="20"/>
                <w:szCs w:val="20"/>
                <w:lang w:val="en-US" w:eastAsia="zh-CN"/>
              </w:rPr>
              <w:t>方案支助费用</w:t>
            </w:r>
            <w:r w:rsidRPr="00280ED1">
              <w:rPr>
                <w:rFonts w:eastAsia="KaiTi"/>
                <w:sz w:val="20"/>
                <w:szCs w:val="20"/>
                <w:lang w:val="en-US"/>
              </w:rPr>
              <w:br/>
            </w:r>
            <w:r w:rsidRPr="0002126E">
              <w:rPr>
                <w:rFonts w:eastAsia="KaiTi" w:hint="eastAsia"/>
                <w:sz w:val="20"/>
                <w:szCs w:val="20"/>
                <w:lang w:val="en-US" w:eastAsia="zh-CN"/>
              </w:rPr>
              <w:t>（</w:t>
            </w:r>
            <w:r w:rsidRPr="0002126E">
              <w:rPr>
                <w:rFonts w:eastAsia="KaiTi"/>
                <w:sz w:val="20"/>
                <w:szCs w:val="20"/>
                <w:lang w:val="en-US"/>
              </w:rPr>
              <w:t>13 </w:t>
            </w:r>
            <w:r w:rsidRPr="0002126E">
              <w:rPr>
                <w:rFonts w:eastAsia="KaiTi"/>
                <w:sz w:val="20"/>
                <w:szCs w:val="20"/>
                <w:lang w:val="en-US" w:eastAsia="zh-CN"/>
              </w:rPr>
              <w:t>%</w:t>
            </w:r>
            <w:r w:rsidRPr="0002126E">
              <w:rPr>
                <w:rFonts w:eastAsia="KaiTi" w:hint="eastAsia"/>
                <w:sz w:val="20"/>
                <w:szCs w:val="20"/>
                <w:lang w:val="en-US" w:eastAsia="zh-CN"/>
              </w:rPr>
              <w:t>）</w:t>
            </w:r>
          </w:p>
        </w:tc>
        <w:tc>
          <w:tcPr>
            <w:tcW w:w="569" w:type="pct"/>
            <w:tcBorders>
              <w:top w:val="single" w:sz="8" w:space="0" w:color="auto"/>
              <w:bottom w:val="single" w:sz="4" w:space="0" w:color="auto"/>
            </w:tcBorders>
            <w:noWrap/>
            <w:tcMar>
              <w:top w:w="0" w:type="dxa"/>
              <w:left w:w="29" w:type="dxa"/>
              <w:bottom w:w="0" w:type="dxa"/>
              <w:right w:w="29" w:type="dxa"/>
            </w:tcMar>
            <w:vAlign w:val="bottom"/>
          </w:tcPr>
          <w:p w14:paraId="39EBF7C7" w14:textId="4FD9C247" w:rsidR="000E183A" w:rsidRPr="004B71BE" w:rsidRDefault="000E183A" w:rsidP="000E183A">
            <w:pPr>
              <w:tabs>
                <w:tab w:val="clear" w:pos="567"/>
                <w:tab w:val="clear" w:pos="1134"/>
                <w:tab w:val="clear" w:pos="1701"/>
                <w:tab w:val="clear" w:pos="2268"/>
              </w:tabs>
              <w:jc w:val="center"/>
              <w:rPr>
                <w:i/>
                <w:iCs/>
                <w:sz w:val="20"/>
                <w:szCs w:val="20"/>
              </w:rPr>
            </w:pPr>
            <w:r w:rsidRPr="00280ED1">
              <w:rPr>
                <w:rFonts w:eastAsia="KaiTi"/>
                <w:sz w:val="20"/>
                <w:szCs w:val="20"/>
                <w:lang w:val="en-US" w:eastAsia="zh-CN"/>
              </w:rPr>
              <w:t>共计</w:t>
            </w:r>
          </w:p>
        </w:tc>
      </w:tr>
      <w:tr w:rsidR="000E183A" w:rsidRPr="004B71BE" w14:paraId="310E92A1" w14:textId="77777777" w:rsidTr="006B144A">
        <w:trPr>
          <w:trHeight w:val="290"/>
        </w:trPr>
        <w:tc>
          <w:tcPr>
            <w:tcW w:w="5000" w:type="pct"/>
            <w:gridSpan w:val="8"/>
            <w:tcBorders>
              <w:top w:val="single" w:sz="4" w:space="0" w:color="auto"/>
            </w:tcBorders>
            <w:vAlign w:val="center"/>
          </w:tcPr>
          <w:p w14:paraId="46B1E0EC" w14:textId="31BF9B86" w:rsidR="000E183A" w:rsidRPr="004B71BE" w:rsidRDefault="000E183A" w:rsidP="000E183A">
            <w:pPr>
              <w:tabs>
                <w:tab w:val="clear" w:pos="567"/>
                <w:tab w:val="clear" w:pos="1134"/>
                <w:tab w:val="clear" w:pos="1701"/>
                <w:tab w:val="clear" w:pos="2268"/>
              </w:tabs>
              <w:jc w:val="left"/>
              <w:rPr>
                <w:b/>
                <w:bCs/>
                <w:i/>
                <w:iCs/>
                <w:sz w:val="20"/>
                <w:szCs w:val="20"/>
                <w:lang w:eastAsia="zh-CN"/>
              </w:rPr>
            </w:pPr>
            <w:r w:rsidRPr="000E183A">
              <w:rPr>
                <w:b/>
                <w:bCs/>
                <w:sz w:val="20"/>
                <w:szCs w:val="20"/>
                <w:u w:color="000000"/>
                <w:bdr w:val="nil"/>
                <w:lang w:eastAsia="zh-CN"/>
              </w:rPr>
              <w:t>能力建设和发展以及提高认识</w:t>
            </w:r>
          </w:p>
        </w:tc>
      </w:tr>
      <w:tr w:rsidR="000E183A" w:rsidRPr="004B71BE" w14:paraId="7A29A7D0" w14:textId="77777777" w:rsidTr="000E183A">
        <w:trPr>
          <w:trHeight w:val="290"/>
        </w:trPr>
        <w:tc>
          <w:tcPr>
            <w:tcW w:w="317" w:type="pct"/>
          </w:tcPr>
          <w:p w14:paraId="171BFC9D" w14:textId="77777777" w:rsidR="000E183A" w:rsidRPr="004B71BE" w:rsidRDefault="000E183A" w:rsidP="000E183A">
            <w:pPr>
              <w:tabs>
                <w:tab w:val="clear" w:pos="567"/>
                <w:tab w:val="clear" w:pos="1134"/>
                <w:tab w:val="clear" w:pos="1701"/>
                <w:tab w:val="clear" w:pos="2268"/>
              </w:tabs>
              <w:jc w:val="left"/>
              <w:rPr>
                <w:sz w:val="20"/>
                <w:szCs w:val="20"/>
              </w:rPr>
            </w:pPr>
            <w:r w:rsidRPr="004B71BE">
              <w:rPr>
                <w:sz w:val="20"/>
                <w:szCs w:val="20"/>
              </w:rPr>
              <w:t>4 (a)</w:t>
            </w:r>
          </w:p>
        </w:tc>
        <w:tc>
          <w:tcPr>
            <w:tcW w:w="1613" w:type="pct"/>
            <w:noWrap/>
            <w:tcMar>
              <w:top w:w="0" w:type="dxa"/>
              <w:left w:w="108" w:type="dxa"/>
              <w:bottom w:w="0" w:type="dxa"/>
              <w:right w:w="108" w:type="dxa"/>
            </w:tcMar>
            <w:hideMark/>
          </w:tcPr>
          <w:p w14:paraId="27B6C983" w14:textId="086913B9" w:rsidR="000E183A" w:rsidRPr="004B71BE" w:rsidRDefault="000E183A" w:rsidP="000E183A">
            <w:pPr>
              <w:tabs>
                <w:tab w:val="clear" w:pos="567"/>
                <w:tab w:val="clear" w:pos="1134"/>
                <w:tab w:val="clear" w:pos="1701"/>
                <w:tab w:val="clear" w:pos="2268"/>
              </w:tabs>
              <w:jc w:val="left"/>
              <w:rPr>
                <w:sz w:val="20"/>
                <w:szCs w:val="20"/>
                <w:lang w:eastAsia="zh-CN"/>
              </w:rPr>
            </w:pPr>
            <w:r w:rsidRPr="00A4643D">
              <w:rPr>
                <w:rFonts w:hint="eastAsia"/>
                <w:sz w:val="20"/>
                <w:szCs w:val="20"/>
                <w:lang w:eastAsia="zh-CN"/>
              </w:rPr>
              <w:t>制作重点介绍成功事例和最佳做法的</w:t>
            </w:r>
            <w:r>
              <w:rPr>
                <w:rFonts w:hint="eastAsia"/>
                <w:sz w:val="20"/>
                <w:szCs w:val="20"/>
                <w:lang w:eastAsia="zh-CN"/>
              </w:rPr>
              <w:t>针对性宣传材料</w:t>
            </w:r>
            <w:r w:rsidRPr="00A4643D">
              <w:rPr>
                <w:rFonts w:hint="eastAsia"/>
                <w:sz w:val="20"/>
                <w:szCs w:val="20"/>
                <w:lang w:eastAsia="zh-CN"/>
              </w:rPr>
              <w:t>，</w:t>
            </w:r>
            <w:r w:rsidR="00255F78">
              <w:rPr>
                <w:rFonts w:hint="eastAsia"/>
                <w:sz w:val="20"/>
                <w:szCs w:val="20"/>
                <w:lang w:eastAsia="zh-CN"/>
              </w:rPr>
              <w:t>并传播这些信息，包括通过获取和惠益分享信息交换所传播</w:t>
            </w:r>
          </w:p>
        </w:tc>
        <w:tc>
          <w:tcPr>
            <w:tcW w:w="509" w:type="pct"/>
            <w:noWrap/>
            <w:tcMar>
              <w:top w:w="0" w:type="dxa"/>
              <w:left w:w="108" w:type="dxa"/>
              <w:bottom w:w="0" w:type="dxa"/>
              <w:right w:w="108" w:type="dxa"/>
            </w:tcMar>
            <w:vAlign w:val="bottom"/>
            <w:hideMark/>
          </w:tcPr>
          <w:p w14:paraId="2A5D5C17"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w:t>
            </w:r>
          </w:p>
        </w:tc>
        <w:tc>
          <w:tcPr>
            <w:tcW w:w="447" w:type="pct"/>
            <w:noWrap/>
            <w:tcMar>
              <w:top w:w="0" w:type="dxa"/>
              <w:left w:w="108" w:type="dxa"/>
              <w:bottom w:w="0" w:type="dxa"/>
              <w:right w:w="108" w:type="dxa"/>
            </w:tcMar>
            <w:vAlign w:val="bottom"/>
            <w:hideMark/>
          </w:tcPr>
          <w:p w14:paraId="5AA2AC5B"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27 500</w:t>
            </w:r>
          </w:p>
        </w:tc>
        <w:tc>
          <w:tcPr>
            <w:tcW w:w="448" w:type="pct"/>
            <w:noWrap/>
            <w:tcMar>
              <w:top w:w="0" w:type="dxa"/>
              <w:left w:w="108" w:type="dxa"/>
              <w:bottom w:w="0" w:type="dxa"/>
              <w:right w:w="108" w:type="dxa"/>
            </w:tcMar>
            <w:vAlign w:val="bottom"/>
            <w:hideMark/>
          </w:tcPr>
          <w:p w14:paraId="2DBAFC45"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31 500</w:t>
            </w:r>
          </w:p>
        </w:tc>
        <w:tc>
          <w:tcPr>
            <w:tcW w:w="451" w:type="pct"/>
            <w:noWrap/>
            <w:tcMar>
              <w:top w:w="0" w:type="dxa"/>
              <w:left w:w="108" w:type="dxa"/>
              <w:bottom w:w="0" w:type="dxa"/>
              <w:right w:w="108" w:type="dxa"/>
            </w:tcMar>
            <w:vAlign w:val="bottom"/>
            <w:hideMark/>
          </w:tcPr>
          <w:p w14:paraId="796CBB67"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59 000</w:t>
            </w:r>
          </w:p>
        </w:tc>
        <w:tc>
          <w:tcPr>
            <w:tcW w:w="646" w:type="pct"/>
            <w:noWrap/>
            <w:tcMar>
              <w:top w:w="0" w:type="dxa"/>
              <w:left w:w="108" w:type="dxa"/>
              <w:bottom w:w="0" w:type="dxa"/>
              <w:right w:w="108" w:type="dxa"/>
            </w:tcMar>
            <w:vAlign w:val="bottom"/>
            <w:hideMark/>
          </w:tcPr>
          <w:p w14:paraId="5B5E648A"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7 670</w:t>
            </w:r>
          </w:p>
        </w:tc>
        <w:tc>
          <w:tcPr>
            <w:tcW w:w="569" w:type="pct"/>
            <w:noWrap/>
            <w:tcMar>
              <w:top w:w="0" w:type="dxa"/>
              <w:left w:w="108" w:type="dxa"/>
              <w:bottom w:w="0" w:type="dxa"/>
              <w:right w:w="108" w:type="dxa"/>
            </w:tcMar>
            <w:vAlign w:val="bottom"/>
            <w:hideMark/>
          </w:tcPr>
          <w:p w14:paraId="4F43E15E"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66 670</w:t>
            </w:r>
          </w:p>
        </w:tc>
      </w:tr>
      <w:tr w:rsidR="000E183A" w:rsidRPr="004B71BE" w14:paraId="359E9455" w14:textId="77777777" w:rsidTr="000E183A">
        <w:trPr>
          <w:trHeight w:val="290"/>
        </w:trPr>
        <w:tc>
          <w:tcPr>
            <w:tcW w:w="317" w:type="pct"/>
          </w:tcPr>
          <w:p w14:paraId="2B17E082" w14:textId="77777777" w:rsidR="000E183A" w:rsidRPr="004B71BE" w:rsidRDefault="000E183A" w:rsidP="000E183A">
            <w:pPr>
              <w:tabs>
                <w:tab w:val="clear" w:pos="567"/>
                <w:tab w:val="clear" w:pos="1134"/>
                <w:tab w:val="clear" w:pos="1701"/>
                <w:tab w:val="clear" w:pos="2268"/>
              </w:tabs>
              <w:jc w:val="left"/>
              <w:rPr>
                <w:sz w:val="20"/>
                <w:szCs w:val="20"/>
              </w:rPr>
            </w:pPr>
            <w:r w:rsidRPr="004B71BE">
              <w:rPr>
                <w:sz w:val="20"/>
                <w:szCs w:val="20"/>
              </w:rPr>
              <w:t>4 (b)</w:t>
            </w:r>
          </w:p>
        </w:tc>
        <w:tc>
          <w:tcPr>
            <w:tcW w:w="1613" w:type="pct"/>
            <w:noWrap/>
            <w:tcMar>
              <w:top w:w="0" w:type="dxa"/>
              <w:left w:w="108" w:type="dxa"/>
              <w:bottom w:w="0" w:type="dxa"/>
              <w:right w:w="108" w:type="dxa"/>
            </w:tcMar>
          </w:tcPr>
          <w:p w14:paraId="4E0C9E23" w14:textId="303878E2" w:rsidR="000E183A" w:rsidRPr="004B71BE" w:rsidRDefault="00255F78" w:rsidP="000E183A">
            <w:pPr>
              <w:tabs>
                <w:tab w:val="clear" w:pos="567"/>
                <w:tab w:val="clear" w:pos="1134"/>
                <w:tab w:val="clear" w:pos="1701"/>
                <w:tab w:val="clear" w:pos="2268"/>
              </w:tabs>
              <w:jc w:val="left"/>
              <w:rPr>
                <w:sz w:val="20"/>
                <w:szCs w:val="20"/>
                <w:lang w:eastAsia="zh-CN"/>
              </w:rPr>
            </w:pPr>
            <w:r w:rsidRPr="00255F78">
              <w:rPr>
                <w:sz w:val="20"/>
                <w:szCs w:val="20"/>
                <w:lang w:eastAsia="zh-CN"/>
              </w:rPr>
              <w:t>举办区域同行学习和交流研讨会，协助</w:t>
            </w:r>
            <w:r w:rsidRPr="00255F78">
              <w:rPr>
                <w:rFonts w:hint="eastAsia"/>
                <w:sz w:val="20"/>
                <w:szCs w:val="20"/>
                <w:lang w:eastAsia="zh-CN"/>
              </w:rPr>
              <w:t>在关键结论和讯息所确定的领域开展</w:t>
            </w:r>
            <w:r w:rsidRPr="00255F78">
              <w:rPr>
                <w:sz w:val="20"/>
                <w:szCs w:val="20"/>
                <w:lang w:eastAsia="zh-CN"/>
              </w:rPr>
              <w:t>对话、交流</w:t>
            </w:r>
            <w:r w:rsidRPr="00255F78">
              <w:rPr>
                <w:rFonts w:hint="eastAsia"/>
                <w:sz w:val="20"/>
                <w:szCs w:val="20"/>
                <w:lang w:eastAsia="zh-CN"/>
              </w:rPr>
              <w:t>经验和推广最佳做法</w:t>
            </w:r>
          </w:p>
        </w:tc>
        <w:tc>
          <w:tcPr>
            <w:tcW w:w="509" w:type="pct"/>
            <w:noWrap/>
            <w:tcMar>
              <w:top w:w="0" w:type="dxa"/>
              <w:left w:w="108" w:type="dxa"/>
              <w:bottom w:w="0" w:type="dxa"/>
              <w:right w:w="108" w:type="dxa"/>
            </w:tcMar>
            <w:vAlign w:val="bottom"/>
          </w:tcPr>
          <w:p w14:paraId="551B866C"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279 600</w:t>
            </w:r>
          </w:p>
        </w:tc>
        <w:tc>
          <w:tcPr>
            <w:tcW w:w="447" w:type="pct"/>
            <w:noWrap/>
            <w:tcMar>
              <w:top w:w="0" w:type="dxa"/>
              <w:left w:w="108" w:type="dxa"/>
              <w:bottom w:w="0" w:type="dxa"/>
              <w:right w:w="108" w:type="dxa"/>
            </w:tcMar>
            <w:vAlign w:val="bottom"/>
          </w:tcPr>
          <w:p w14:paraId="1C00B1AE"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45 000</w:t>
            </w:r>
          </w:p>
        </w:tc>
        <w:tc>
          <w:tcPr>
            <w:tcW w:w="448" w:type="pct"/>
            <w:noWrap/>
            <w:tcMar>
              <w:top w:w="0" w:type="dxa"/>
              <w:left w:w="108" w:type="dxa"/>
              <w:bottom w:w="0" w:type="dxa"/>
              <w:right w:w="108" w:type="dxa"/>
            </w:tcMar>
            <w:vAlign w:val="bottom"/>
          </w:tcPr>
          <w:p w14:paraId="61AD2EE2"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w:t>
            </w:r>
          </w:p>
        </w:tc>
        <w:tc>
          <w:tcPr>
            <w:tcW w:w="451" w:type="pct"/>
            <w:noWrap/>
            <w:tcMar>
              <w:top w:w="0" w:type="dxa"/>
              <w:left w:w="108" w:type="dxa"/>
              <w:bottom w:w="0" w:type="dxa"/>
              <w:right w:w="108" w:type="dxa"/>
            </w:tcMar>
            <w:vAlign w:val="bottom"/>
          </w:tcPr>
          <w:p w14:paraId="4BEC89AA"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324 600</w:t>
            </w:r>
          </w:p>
        </w:tc>
        <w:tc>
          <w:tcPr>
            <w:tcW w:w="646" w:type="pct"/>
            <w:noWrap/>
            <w:tcMar>
              <w:top w:w="0" w:type="dxa"/>
              <w:left w:w="108" w:type="dxa"/>
              <w:bottom w:w="0" w:type="dxa"/>
              <w:right w:w="108" w:type="dxa"/>
            </w:tcMar>
            <w:vAlign w:val="bottom"/>
          </w:tcPr>
          <w:p w14:paraId="4C6A185F"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42 198</w:t>
            </w:r>
          </w:p>
        </w:tc>
        <w:tc>
          <w:tcPr>
            <w:tcW w:w="569" w:type="pct"/>
            <w:noWrap/>
            <w:tcMar>
              <w:top w:w="0" w:type="dxa"/>
              <w:left w:w="108" w:type="dxa"/>
              <w:bottom w:w="0" w:type="dxa"/>
              <w:right w:w="108" w:type="dxa"/>
            </w:tcMar>
            <w:vAlign w:val="bottom"/>
          </w:tcPr>
          <w:p w14:paraId="1D35D7A5"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366 798</w:t>
            </w:r>
          </w:p>
        </w:tc>
      </w:tr>
      <w:tr w:rsidR="000E183A" w:rsidRPr="004B71BE" w14:paraId="56956C80" w14:textId="77777777" w:rsidTr="006B144A">
        <w:trPr>
          <w:trHeight w:val="290"/>
        </w:trPr>
        <w:tc>
          <w:tcPr>
            <w:tcW w:w="5000" w:type="pct"/>
            <w:gridSpan w:val="8"/>
            <w:vAlign w:val="center"/>
          </w:tcPr>
          <w:p w14:paraId="1FAD4DFB" w14:textId="31245ADF" w:rsidR="000E183A" w:rsidRPr="004B71BE" w:rsidRDefault="000E183A" w:rsidP="000E183A">
            <w:pPr>
              <w:tabs>
                <w:tab w:val="clear" w:pos="567"/>
                <w:tab w:val="clear" w:pos="1134"/>
                <w:tab w:val="clear" w:pos="1701"/>
                <w:tab w:val="clear" w:pos="2268"/>
              </w:tabs>
              <w:jc w:val="left"/>
              <w:rPr>
                <w:b/>
                <w:bCs/>
                <w:sz w:val="20"/>
                <w:szCs w:val="20"/>
                <w:lang w:eastAsia="zh-CN"/>
              </w:rPr>
            </w:pPr>
            <w:r w:rsidRPr="000E183A">
              <w:rPr>
                <w:b/>
                <w:bCs/>
                <w:sz w:val="20"/>
                <w:szCs w:val="20"/>
                <w:lang w:eastAsia="zh-CN"/>
              </w:rPr>
              <w:t>获取和惠益分享信息交换所和信息分享</w:t>
            </w:r>
          </w:p>
        </w:tc>
      </w:tr>
      <w:tr w:rsidR="000E183A" w:rsidRPr="004B71BE" w14:paraId="4503ED22" w14:textId="77777777" w:rsidTr="000E183A">
        <w:trPr>
          <w:trHeight w:val="290"/>
        </w:trPr>
        <w:tc>
          <w:tcPr>
            <w:tcW w:w="317" w:type="pct"/>
            <w:tcBorders>
              <w:bottom w:val="single" w:sz="4" w:space="0" w:color="auto"/>
            </w:tcBorders>
          </w:tcPr>
          <w:p w14:paraId="2B07929C" w14:textId="77777777" w:rsidR="000E183A" w:rsidRDefault="000E183A" w:rsidP="000E183A">
            <w:pPr>
              <w:tabs>
                <w:tab w:val="clear" w:pos="567"/>
                <w:tab w:val="clear" w:pos="1134"/>
                <w:tab w:val="clear" w:pos="1701"/>
                <w:tab w:val="clear" w:pos="2268"/>
              </w:tabs>
              <w:jc w:val="left"/>
              <w:rPr>
                <w:sz w:val="20"/>
                <w:szCs w:val="20"/>
              </w:rPr>
            </w:pPr>
            <w:r w:rsidRPr="004B71BE">
              <w:rPr>
                <w:sz w:val="20"/>
                <w:szCs w:val="20"/>
              </w:rPr>
              <w:t xml:space="preserve">10 (a) </w:t>
            </w:r>
          </w:p>
          <w:p w14:paraId="3D704DEE" w14:textId="75647C75" w:rsidR="000E183A" w:rsidRPr="004B71BE" w:rsidRDefault="000E183A" w:rsidP="000E183A">
            <w:pPr>
              <w:tabs>
                <w:tab w:val="clear" w:pos="567"/>
                <w:tab w:val="clear" w:pos="1134"/>
                <w:tab w:val="clear" w:pos="1701"/>
                <w:tab w:val="clear" w:pos="2268"/>
              </w:tabs>
              <w:jc w:val="left"/>
              <w:rPr>
                <w:sz w:val="20"/>
                <w:szCs w:val="20"/>
              </w:rPr>
            </w:pPr>
            <w:r w:rsidRPr="004B71BE">
              <w:rPr>
                <w:sz w:val="20"/>
                <w:szCs w:val="20"/>
              </w:rPr>
              <w:t>(</w:t>
            </w:r>
            <w:r>
              <w:rPr>
                <w:rFonts w:hint="eastAsia"/>
                <w:sz w:val="20"/>
                <w:szCs w:val="20"/>
                <w:lang w:eastAsia="zh-CN"/>
              </w:rPr>
              <w:t>一</w:t>
            </w:r>
            <w:r w:rsidRPr="004B71BE">
              <w:rPr>
                <w:sz w:val="20"/>
                <w:szCs w:val="20"/>
              </w:rPr>
              <w:t>)</w:t>
            </w:r>
          </w:p>
        </w:tc>
        <w:tc>
          <w:tcPr>
            <w:tcW w:w="1613" w:type="pct"/>
            <w:tcBorders>
              <w:bottom w:val="single" w:sz="4" w:space="0" w:color="auto"/>
            </w:tcBorders>
            <w:noWrap/>
            <w:tcMar>
              <w:top w:w="0" w:type="dxa"/>
              <w:left w:w="108" w:type="dxa"/>
              <w:bottom w:w="0" w:type="dxa"/>
              <w:right w:w="108" w:type="dxa"/>
            </w:tcMar>
          </w:tcPr>
          <w:p w14:paraId="186A7EBA" w14:textId="12A1724C" w:rsidR="000E183A" w:rsidRPr="004B71BE" w:rsidRDefault="00255F78" w:rsidP="000E183A">
            <w:pPr>
              <w:tabs>
                <w:tab w:val="clear" w:pos="567"/>
                <w:tab w:val="clear" w:pos="1134"/>
                <w:tab w:val="clear" w:pos="1701"/>
                <w:tab w:val="clear" w:pos="2268"/>
              </w:tabs>
              <w:jc w:val="left"/>
              <w:rPr>
                <w:sz w:val="20"/>
                <w:szCs w:val="20"/>
                <w:lang w:eastAsia="zh-CN"/>
              </w:rPr>
            </w:pPr>
            <w:r w:rsidRPr="00A4643D">
              <w:rPr>
                <w:iCs/>
                <w:sz w:val="20"/>
                <w:szCs w:val="20"/>
                <w:lang w:eastAsia="zh-CN"/>
              </w:rPr>
              <w:t>管理和进一步发展获取和惠益分享信息交换所，同时考虑到</w:t>
            </w:r>
            <w:r w:rsidRPr="00A4643D">
              <w:rPr>
                <w:iCs/>
                <w:sz w:val="20"/>
                <w:szCs w:val="20"/>
                <w:lang w:val="en-US" w:eastAsia="zh-CN"/>
              </w:rPr>
              <w:t>获取和惠益分享信息交换所非正式咨询委员会</w:t>
            </w:r>
            <w:r w:rsidRPr="00255F78">
              <w:rPr>
                <w:iCs/>
                <w:sz w:val="20"/>
                <w:szCs w:val="20"/>
                <w:lang w:eastAsia="zh-CN"/>
              </w:rPr>
              <w:t>确定的各项目标</w:t>
            </w:r>
          </w:p>
        </w:tc>
        <w:tc>
          <w:tcPr>
            <w:tcW w:w="509" w:type="pct"/>
            <w:tcBorders>
              <w:bottom w:val="single" w:sz="4" w:space="0" w:color="auto"/>
            </w:tcBorders>
            <w:noWrap/>
            <w:tcMar>
              <w:top w:w="0" w:type="dxa"/>
              <w:left w:w="108" w:type="dxa"/>
              <w:bottom w:w="0" w:type="dxa"/>
              <w:right w:w="108" w:type="dxa"/>
            </w:tcMar>
            <w:vAlign w:val="bottom"/>
          </w:tcPr>
          <w:p w14:paraId="488C6230" w14:textId="77777777" w:rsidR="000E183A" w:rsidRPr="004B71BE" w:rsidRDefault="000E183A" w:rsidP="000E183A">
            <w:pPr>
              <w:tabs>
                <w:tab w:val="clear" w:pos="567"/>
                <w:tab w:val="clear" w:pos="1134"/>
                <w:tab w:val="clear" w:pos="1701"/>
                <w:tab w:val="clear" w:pos="2268"/>
              </w:tabs>
              <w:jc w:val="right"/>
              <w:rPr>
                <w:sz w:val="24"/>
              </w:rPr>
            </w:pPr>
            <w:r w:rsidRPr="004B71BE">
              <w:rPr>
                <w:sz w:val="20"/>
                <w:szCs w:val="20"/>
              </w:rPr>
              <w:t>–</w:t>
            </w:r>
          </w:p>
        </w:tc>
        <w:tc>
          <w:tcPr>
            <w:tcW w:w="447" w:type="pct"/>
            <w:tcBorders>
              <w:bottom w:val="single" w:sz="4" w:space="0" w:color="auto"/>
            </w:tcBorders>
            <w:noWrap/>
            <w:tcMar>
              <w:top w:w="0" w:type="dxa"/>
              <w:left w:w="108" w:type="dxa"/>
              <w:bottom w:w="0" w:type="dxa"/>
              <w:right w:w="108" w:type="dxa"/>
            </w:tcMar>
            <w:vAlign w:val="bottom"/>
          </w:tcPr>
          <w:p w14:paraId="4C9FA341" w14:textId="77777777" w:rsidR="000E183A" w:rsidRPr="004B71BE" w:rsidRDefault="000E183A" w:rsidP="000E183A">
            <w:pPr>
              <w:tabs>
                <w:tab w:val="clear" w:pos="567"/>
                <w:tab w:val="clear" w:pos="1134"/>
                <w:tab w:val="clear" w:pos="1701"/>
                <w:tab w:val="clear" w:pos="2268"/>
              </w:tabs>
              <w:jc w:val="right"/>
              <w:rPr>
                <w:sz w:val="24"/>
              </w:rPr>
            </w:pPr>
            <w:r w:rsidRPr="004B71BE">
              <w:rPr>
                <w:sz w:val="20"/>
                <w:szCs w:val="20"/>
              </w:rPr>
              <w:t>–</w:t>
            </w:r>
          </w:p>
        </w:tc>
        <w:tc>
          <w:tcPr>
            <w:tcW w:w="448" w:type="pct"/>
            <w:tcBorders>
              <w:bottom w:val="single" w:sz="4" w:space="0" w:color="auto"/>
            </w:tcBorders>
            <w:noWrap/>
            <w:tcMar>
              <w:top w:w="0" w:type="dxa"/>
              <w:left w:w="108" w:type="dxa"/>
              <w:bottom w:w="0" w:type="dxa"/>
              <w:right w:w="108" w:type="dxa"/>
            </w:tcMar>
            <w:vAlign w:val="bottom"/>
          </w:tcPr>
          <w:p w14:paraId="2346C9F5"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162 000</w:t>
            </w:r>
          </w:p>
        </w:tc>
        <w:tc>
          <w:tcPr>
            <w:tcW w:w="451" w:type="pct"/>
            <w:tcBorders>
              <w:bottom w:val="single" w:sz="4" w:space="0" w:color="auto"/>
            </w:tcBorders>
            <w:noWrap/>
            <w:tcMar>
              <w:top w:w="0" w:type="dxa"/>
              <w:left w:w="108" w:type="dxa"/>
              <w:bottom w:w="0" w:type="dxa"/>
              <w:right w:w="108" w:type="dxa"/>
            </w:tcMar>
            <w:vAlign w:val="bottom"/>
          </w:tcPr>
          <w:p w14:paraId="6DBE9192"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162 000</w:t>
            </w:r>
          </w:p>
        </w:tc>
        <w:tc>
          <w:tcPr>
            <w:tcW w:w="646" w:type="pct"/>
            <w:tcBorders>
              <w:bottom w:val="single" w:sz="4" w:space="0" w:color="auto"/>
            </w:tcBorders>
            <w:noWrap/>
            <w:tcMar>
              <w:top w:w="0" w:type="dxa"/>
              <w:left w:w="108" w:type="dxa"/>
              <w:bottom w:w="0" w:type="dxa"/>
              <w:right w:w="108" w:type="dxa"/>
            </w:tcMar>
            <w:vAlign w:val="bottom"/>
          </w:tcPr>
          <w:p w14:paraId="42E37883"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21 060</w:t>
            </w:r>
          </w:p>
        </w:tc>
        <w:tc>
          <w:tcPr>
            <w:tcW w:w="569" w:type="pct"/>
            <w:tcBorders>
              <w:bottom w:val="single" w:sz="4" w:space="0" w:color="auto"/>
            </w:tcBorders>
            <w:noWrap/>
            <w:tcMar>
              <w:top w:w="0" w:type="dxa"/>
              <w:left w:w="108" w:type="dxa"/>
              <w:bottom w:w="0" w:type="dxa"/>
              <w:right w:w="108" w:type="dxa"/>
            </w:tcMar>
            <w:vAlign w:val="bottom"/>
          </w:tcPr>
          <w:p w14:paraId="2B9317C7" w14:textId="77777777" w:rsidR="000E183A" w:rsidRPr="004B71BE" w:rsidRDefault="000E183A" w:rsidP="000E183A">
            <w:pPr>
              <w:tabs>
                <w:tab w:val="clear" w:pos="567"/>
                <w:tab w:val="clear" w:pos="1134"/>
                <w:tab w:val="clear" w:pos="1701"/>
                <w:tab w:val="clear" w:pos="2268"/>
              </w:tabs>
              <w:jc w:val="right"/>
              <w:rPr>
                <w:sz w:val="20"/>
                <w:szCs w:val="20"/>
              </w:rPr>
            </w:pPr>
            <w:r w:rsidRPr="004B71BE">
              <w:rPr>
                <w:sz w:val="20"/>
                <w:szCs w:val="20"/>
              </w:rPr>
              <w:t>183 060</w:t>
            </w:r>
          </w:p>
        </w:tc>
      </w:tr>
      <w:tr w:rsidR="000E183A" w:rsidRPr="004B71BE" w14:paraId="44A9D950" w14:textId="77777777" w:rsidTr="000E183A">
        <w:trPr>
          <w:trHeight w:val="290"/>
        </w:trPr>
        <w:tc>
          <w:tcPr>
            <w:tcW w:w="317" w:type="pct"/>
            <w:tcBorders>
              <w:top w:val="single" w:sz="4" w:space="0" w:color="auto"/>
              <w:bottom w:val="single" w:sz="8" w:space="0" w:color="auto"/>
            </w:tcBorders>
          </w:tcPr>
          <w:p w14:paraId="42AD01E6" w14:textId="77777777" w:rsidR="000E183A" w:rsidRPr="004B71BE" w:rsidRDefault="000E183A" w:rsidP="000E183A">
            <w:pPr>
              <w:tabs>
                <w:tab w:val="clear" w:pos="567"/>
                <w:tab w:val="clear" w:pos="1134"/>
                <w:tab w:val="clear" w:pos="1701"/>
                <w:tab w:val="clear" w:pos="2268"/>
              </w:tabs>
              <w:rPr>
                <w:sz w:val="20"/>
                <w:szCs w:val="20"/>
              </w:rPr>
            </w:pPr>
          </w:p>
        </w:tc>
        <w:tc>
          <w:tcPr>
            <w:tcW w:w="1613" w:type="pct"/>
            <w:tcBorders>
              <w:top w:val="single" w:sz="4" w:space="0" w:color="auto"/>
              <w:bottom w:val="single" w:sz="8" w:space="0" w:color="auto"/>
            </w:tcBorders>
            <w:noWrap/>
            <w:tcMar>
              <w:top w:w="0" w:type="dxa"/>
              <w:left w:w="108" w:type="dxa"/>
              <w:bottom w:w="0" w:type="dxa"/>
              <w:right w:w="108" w:type="dxa"/>
            </w:tcMar>
            <w:vAlign w:val="bottom"/>
          </w:tcPr>
          <w:p w14:paraId="022EB883" w14:textId="468B3EAF" w:rsidR="000E183A" w:rsidRPr="004B71BE" w:rsidRDefault="000E183A" w:rsidP="000E183A">
            <w:pPr>
              <w:tabs>
                <w:tab w:val="clear" w:pos="567"/>
                <w:tab w:val="clear" w:pos="1134"/>
                <w:tab w:val="clear" w:pos="1701"/>
                <w:tab w:val="clear" w:pos="2268"/>
              </w:tabs>
              <w:jc w:val="left"/>
              <w:rPr>
                <w:sz w:val="20"/>
                <w:szCs w:val="20"/>
              </w:rPr>
            </w:pPr>
            <w:r w:rsidRPr="004B71BE">
              <w:rPr>
                <w:b/>
                <w:bCs/>
                <w:sz w:val="20"/>
                <w:szCs w:val="20"/>
              </w:rPr>
              <w:tab/>
            </w:r>
            <w:r w:rsidR="00255F78">
              <w:rPr>
                <w:rFonts w:hint="eastAsia"/>
                <w:b/>
                <w:bCs/>
                <w:sz w:val="20"/>
                <w:szCs w:val="20"/>
                <w:lang w:eastAsia="zh-CN"/>
              </w:rPr>
              <w:t>共计</w:t>
            </w:r>
          </w:p>
        </w:tc>
        <w:tc>
          <w:tcPr>
            <w:tcW w:w="1404" w:type="pct"/>
            <w:gridSpan w:val="3"/>
            <w:tcBorders>
              <w:top w:val="single" w:sz="4" w:space="0" w:color="auto"/>
              <w:bottom w:val="single" w:sz="8" w:space="0" w:color="auto"/>
            </w:tcBorders>
            <w:vAlign w:val="bottom"/>
          </w:tcPr>
          <w:p w14:paraId="556938E7" w14:textId="77777777" w:rsidR="000E183A" w:rsidRPr="004B71BE" w:rsidRDefault="000E183A" w:rsidP="000E183A">
            <w:pPr>
              <w:tabs>
                <w:tab w:val="clear" w:pos="567"/>
                <w:tab w:val="clear" w:pos="1134"/>
                <w:tab w:val="clear" w:pos="1701"/>
                <w:tab w:val="clear" w:pos="2268"/>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tcPr>
          <w:p w14:paraId="40B8E26B" w14:textId="77777777" w:rsidR="000E183A" w:rsidRPr="004B71BE" w:rsidRDefault="000E183A" w:rsidP="000E183A">
            <w:pPr>
              <w:tabs>
                <w:tab w:val="clear" w:pos="567"/>
                <w:tab w:val="clear" w:pos="1134"/>
                <w:tab w:val="clear" w:pos="1701"/>
                <w:tab w:val="clear" w:pos="2268"/>
              </w:tabs>
              <w:jc w:val="right"/>
              <w:rPr>
                <w:b/>
                <w:bCs/>
                <w:sz w:val="20"/>
                <w:szCs w:val="20"/>
              </w:rPr>
            </w:pPr>
            <w:r w:rsidRPr="004B71BE">
              <w:rPr>
                <w:b/>
                <w:bCs/>
                <w:sz w:val="20"/>
                <w:szCs w:val="20"/>
              </w:rPr>
              <w:t>545 600</w:t>
            </w:r>
          </w:p>
        </w:tc>
        <w:tc>
          <w:tcPr>
            <w:tcW w:w="646" w:type="pct"/>
            <w:tcBorders>
              <w:top w:val="single" w:sz="4" w:space="0" w:color="auto"/>
              <w:bottom w:val="single" w:sz="8" w:space="0" w:color="auto"/>
            </w:tcBorders>
            <w:noWrap/>
            <w:tcMar>
              <w:top w:w="0" w:type="dxa"/>
              <w:left w:w="108" w:type="dxa"/>
              <w:bottom w:w="0" w:type="dxa"/>
              <w:right w:w="108" w:type="dxa"/>
            </w:tcMar>
          </w:tcPr>
          <w:p w14:paraId="0FD2EDF4" w14:textId="77777777" w:rsidR="000E183A" w:rsidRPr="004B71BE" w:rsidRDefault="000E183A" w:rsidP="000E183A">
            <w:pPr>
              <w:tabs>
                <w:tab w:val="clear" w:pos="567"/>
                <w:tab w:val="clear" w:pos="1134"/>
                <w:tab w:val="clear" w:pos="1701"/>
                <w:tab w:val="clear" w:pos="2268"/>
              </w:tabs>
              <w:jc w:val="right"/>
              <w:rPr>
                <w:b/>
                <w:bCs/>
                <w:sz w:val="20"/>
                <w:szCs w:val="20"/>
              </w:rPr>
            </w:pPr>
            <w:r w:rsidRPr="004B71BE">
              <w:rPr>
                <w:b/>
                <w:bCs/>
                <w:sz w:val="20"/>
                <w:szCs w:val="20"/>
              </w:rPr>
              <w:t>70 928</w:t>
            </w:r>
          </w:p>
        </w:tc>
        <w:tc>
          <w:tcPr>
            <w:tcW w:w="569" w:type="pct"/>
            <w:tcBorders>
              <w:top w:val="single" w:sz="4" w:space="0" w:color="auto"/>
              <w:bottom w:val="single" w:sz="8" w:space="0" w:color="auto"/>
            </w:tcBorders>
            <w:noWrap/>
            <w:tcMar>
              <w:top w:w="0" w:type="dxa"/>
              <w:left w:w="108" w:type="dxa"/>
              <w:bottom w:w="0" w:type="dxa"/>
              <w:right w:w="108" w:type="dxa"/>
            </w:tcMar>
          </w:tcPr>
          <w:p w14:paraId="29FF5D45" w14:textId="77777777" w:rsidR="000E183A" w:rsidRPr="004B71BE" w:rsidRDefault="000E183A" w:rsidP="000E183A">
            <w:pPr>
              <w:tabs>
                <w:tab w:val="clear" w:pos="567"/>
                <w:tab w:val="clear" w:pos="1134"/>
                <w:tab w:val="clear" w:pos="1701"/>
                <w:tab w:val="clear" w:pos="2268"/>
              </w:tabs>
              <w:ind w:right="-22"/>
              <w:jc w:val="right"/>
              <w:rPr>
                <w:b/>
                <w:bCs/>
                <w:sz w:val="20"/>
                <w:szCs w:val="20"/>
              </w:rPr>
            </w:pPr>
            <w:r w:rsidRPr="004B71BE">
              <w:rPr>
                <w:b/>
                <w:bCs/>
                <w:sz w:val="20"/>
                <w:szCs w:val="20"/>
              </w:rPr>
              <w:t>616 528</w:t>
            </w:r>
          </w:p>
        </w:tc>
      </w:tr>
    </w:tbl>
    <w:p w14:paraId="4302A336" w14:textId="15F7F089" w:rsidR="008051C2" w:rsidRPr="004B71BE" w:rsidRDefault="009D1134" w:rsidP="008C2ED6">
      <w:pPr>
        <w:tabs>
          <w:tab w:val="clear" w:pos="567"/>
          <w:tab w:val="clear" w:pos="1134"/>
          <w:tab w:val="clear" w:pos="1701"/>
          <w:tab w:val="clear" w:pos="2268"/>
        </w:tabs>
        <w:spacing w:before="120"/>
        <w:ind w:firstLine="567"/>
        <w:rPr>
          <w:sz w:val="18"/>
          <w:szCs w:val="18"/>
          <w:lang w:eastAsia="zh-CN"/>
        </w:rPr>
      </w:pPr>
      <w:r>
        <w:rPr>
          <w:rFonts w:ascii="KaiTi" w:eastAsia="KaiTi" w:hAnsi="KaiTi" w:hint="eastAsia"/>
          <w:sz w:val="18"/>
          <w:szCs w:val="18"/>
          <w:lang w:eastAsia="zh-CN"/>
        </w:rPr>
        <w:t>英文缩写：</w:t>
      </w:r>
      <w:r w:rsidR="00026128" w:rsidRPr="00026128">
        <w:rPr>
          <w:sz w:val="18"/>
          <w:szCs w:val="18"/>
          <w:lang w:eastAsia="zh-CN"/>
        </w:rPr>
        <w:t>OP</w:t>
      </w:r>
      <w:r w:rsidR="00026128" w:rsidRPr="00026128">
        <w:rPr>
          <w:rFonts w:hint="eastAsia"/>
          <w:sz w:val="18"/>
          <w:szCs w:val="18"/>
          <w:lang w:eastAsia="zh-CN"/>
        </w:rPr>
        <w:t>-</w:t>
      </w:r>
      <w:r w:rsidR="00026128" w:rsidRPr="00026128">
        <w:rPr>
          <w:rFonts w:hint="eastAsia"/>
          <w:sz w:val="18"/>
          <w:szCs w:val="18"/>
          <w:lang w:eastAsia="zh-CN"/>
        </w:rPr>
        <w:t>决定草案的执行部分段落。</w:t>
      </w:r>
    </w:p>
    <w:p w14:paraId="573C1D97" w14:textId="2E947D82" w:rsidR="008051C2" w:rsidRPr="004B71BE" w:rsidRDefault="008051C2" w:rsidP="008C2ED6">
      <w:pPr>
        <w:tabs>
          <w:tab w:val="clear" w:pos="567"/>
          <w:tab w:val="clear" w:pos="1134"/>
          <w:tab w:val="clear" w:pos="1701"/>
          <w:tab w:val="clear" w:pos="2268"/>
        </w:tabs>
        <w:ind w:firstLine="567"/>
        <w:rPr>
          <w:sz w:val="18"/>
          <w:szCs w:val="18"/>
          <w:lang w:eastAsia="zh-CN"/>
        </w:rPr>
      </w:pPr>
      <w:r w:rsidRPr="004B71BE">
        <w:rPr>
          <w:i/>
          <w:iCs/>
          <w:sz w:val="18"/>
          <w:szCs w:val="18"/>
          <w:vertAlign w:val="superscript"/>
          <w:lang w:eastAsia="zh-CN"/>
        </w:rPr>
        <w:t>a</w:t>
      </w:r>
      <w:r w:rsidRPr="004B71BE">
        <w:rPr>
          <w:sz w:val="18"/>
          <w:szCs w:val="18"/>
          <w:lang w:eastAsia="zh-CN"/>
        </w:rPr>
        <w:tab/>
      </w:r>
      <w:r w:rsidR="009D1134" w:rsidRPr="009D1134">
        <w:rPr>
          <w:sz w:val="18"/>
          <w:szCs w:val="18"/>
          <w:lang w:eastAsia="zh-CN"/>
        </w:rPr>
        <w:t>包括参加者的差旅费</w:t>
      </w:r>
      <w:r w:rsidR="009D1134" w:rsidRPr="009D1134">
        <w:rPr>
          <w:rFonts w:hint="eastAsia"/>
          <w:sz w:val="18"/>
          <w:szCs w:val="18"/>
          <w:lang w:eastAsia="zh-CN"/>
        </w:rPr>
        <w:t>。</w:t>
      </w:r>
    </w:p>
    <w:p w14:paraId="384814EE" w14:textId="7F0AE866" w:rsidR="008051C2" w:rsidRPr="004B71BE" w:rsidRDefault="008051C2" w:rsidP="008C2ED6">
      <w:pPr>
        <w:tabs>
          <w:tab w:val="clear" w:pos="567"/>
          <w:tab w:val="clear" w:pos="1134"/>
          <w:tab w:val="clear" w:pos="1701"/>
          <w:tab w:val="clear" w:pos="2268"/>
        </w:tabs>
        <w:ind w:firstLine="567"/>
        <w:rPr>
          <w:sz w:val="24"/>
          <w:lang w:eastAsia="zh-CN"/>
        </w:rPr>
      </w:pPr>
      <w:r w:rsidRPr="004B71BE">
        <w:rPr>
          <w:i/>
          <w:iCs/>
          <w:sz w:val="18"/>
          <w:szCs w:val="18"/>
          <w:vertAlign w:val="superscript"/>
          <w:lang w:eastAsia="zh-CN"/>
        </w:rPr>
        <w:t>b</w:t>
      </w:r>
      <w:r w:rsidRPr="004B71BE">
        <w:rPr>
          <w:sz w:val="18"/>
          <w:szCs w:val="18"/>
          <w:lang w:eastAsia="zh-CN"/>
        </w:rPr>
        <w:tab/>
      </w:r>
      <w:r w:rsidR="009D1134" w:rsidRPr="009D1134">
        <w:rPr>
          <w:sz w:val="18"/>
          <w:szCs w:val="18"/>
          <w:lang w:val="en-US" w:eastAsia="zh-CN"/>
        </w:rPr>
        <w:t>咨询</w:t>
      </w:r>
      <w:r w:rsidR="009D1134" w:rsidRPr="009D1134">
        <w:rPr>
          <w:rFonts w:hint="eastAsia"/>
          <w:sz w:val="18"/>
          <w:szCs w:val="18"/>
          <w:lang w:val="en-US" w:eastAsia="zh-CN"/>
        </w:rPr>
        <w:t>人</w:t>
      </w:r>
      <w:r w:rsidR="009D1134" w:rsidRPr="009D1134">
        <w:rPr>
          <w:sz w:val="18"/>
          <w:szCs w:val="18"/>
          <w:lang w:val="en-US" w:eastAsia="zh-CN"/>
        </w:rPr>
        <w:t>、合作伙伴和额外工作人员。</w:t>
      </w:r>
    </w:p>
    <w:bookmarkEnd w:id="16"/>
    <w:p w14:paraId="4057B797" w14:textId="77777777" w:rsidR="00AB60EF" w:rsidRPr="008C2ED6" w:rsidRDefault="008051C2" w:rsidP="008C2ED6">
      <w:pPr>
        <w:pStyle w:val="Para1"/>
        <w:numPr>
          <w:ilvl w:val="0"/>
          <w:numId w:val="0"/>
        </w:numPr>
        <w:tabs>
          <w:tab w:val="clear" w:pos="567"/>
          <w:tab w:val="clear" w:pos="1134"/>
          <w:tab w:val="clear" w:pos="1701"/>
          <w:tab w:val="clear" w:pos="2268"/>
        </w:tabs>
        <w:ind w:left="567"/>
        <w:jc w:val="center"/>
        <w:rPr>
          <w:bCs/>
          <w:caps/>
          <w:kern w:val="22"/>
          <w:sz w:val="24"/>
        </w:rPr>
      </w:pPr>
      <w:r w:rsidRPr="008C2ED6">
        <w:rPr>
          <w:sz w:val="24"/>
        </w:rPr>
        <w:t>__________</w:t>
      </w:r>
    </w:p>
    <w:sectPr w:rsidR="00AB60EF" w:rsidRPr="008C2ED6" w:rsidSect="006B144A">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019C2" w14:textId="77777777" w:rsidR="00FB7244" w:rsidRPr="00E561C8" w:rsidRDefault="00FB7244" w:rsidP="00A96B21">
      <w:r w:rsidRPr="00E561C8">
        <w:separator/>
      </w:r>
    </w:p>
  </w:endnote>
  <w:endnote w:type="continuationSeparator" w:id="0">
    <w:p w14:paraId="2FB5BB02" w14:textId="77777777" w:rsidR="00FB7244" w:rsidRPr="00E561C8" w:rsidRDefault="00FB7244" w:rsidP="00A96B21">
      <w:r w:rsidRPr="00E561C8">
        <w:continuationSeparator/>
      </w:r>
    </w:p>
  </w:endnote>
  <w:endnote w:type="continuationNotice" w:id="1">
    <w:p w14:paraId="06F61CBE" w14:textId="77777777" w:rsidR="00FB7244" w:rsidRPr="00E561C8" w:rsidRDefault="00FB7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5545"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5F59"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53FEC" w14:textId="77777777" w:rsidR="00FB7244" w:rsidRPr="00E561C8" w:rsidRDefault="00FB7244" w:rsidP="00A96B21">
      <w:r w:rsidRPr="00E561C8">
        <w:separator/>
      </w:r>
    </w:p>
  </w:footnote>
  <w:footnote w:type="continuationSeparator" w:id="0">
    <w:p w14:paraId="54C1AD96" w14:textId="77777777" w:rsidR="00FB7244" w:rsidRPr="00E561C8" w:rsidRDefault="00FB7244" w:rsidP="00A96B21">
      <w:r w:rsidRPr="00E561C8">
        <w:continuationSeparator/>
      </w:r>
    </w:p>
  </w:footnote>
  <w:footnote w:type="continuationNotice" w:id="1">
    <w:p w14:paraId="540B06B3" w14:textId="77777777" w:rsidR="00FB7244" w:rsidRPr="00E561C8" w:rsidRDefault="00FB7244"/>
  </w:footnote>
  <w:footnote w:id="2">
    <w:p w14:paraId="4BC163C8" w14:textId="632DE6CD" w:rsidR="008C2ED6" w:rsidRPr="00C3366E" w:rsidRDefault="008C2ED6" w:rsidP="008C2ED6">
      <w:pPr>
        <w:pStyle w:val="FootnoteText"/>
        <w:rPr>
          <w:sz w:val="20"/>
          <w:lang w:val="en-US" w:eastAsia="zh-CN"/>
        </w:rPr>
      </w:pPr>
      <w:r w:rsidRPr="00C3366E">
        <w:rPr>
          <w:rStyle w:val="FootnoteReference"/>
          <w:sz w:val="20"/>
          <w:lang w:val="en-US" w:eastAsia="zh-CN"/>
        </w:rPr>
        <w:t>*</w:t>
      </w:r>
      <w:r w:rsidRPr="00C3366E">
        <w:rPr>
          <w:sz w:val="20"/>
          <w:lang w:val="en-US" w:eastAsia="zh-CN"/>
        </w:rPr>
        <w:t xml:space="preserve"> </w:t>
      </w:r>
      <w:hyperlink r:id="rId1" w:history="1">
        <w:r w:rsidR="00C3366E" w:rsidRPr="00C3366E">
          <w:rPr>
            <w:rStyle w:val="Hyperlink"/>
            <w:sz w:val="20"/>
            <w:lang w:eastAsia="zh-CN"/>
          </w:rPr>
          <w:t>CBD/SBI/7/1</w:t>
        </w:r>
      </w:hyperlink>
      <w:r w:rsidRPr="00C3366E">
        <w:rPr>
          <w:sz w:val="20"/>
          <w:lang w:val="en-US" w:eastAsia="zh-CN"/>
        </w:rPr>
        <w:t>。</w:t>
      </w:r>
    </w:p>
  </w:footnote>
  <w:footnote w:id="3">
    <w:p w14:paraId="551DDB7A" w14:textId="77C4F237" w:rsidR="00651EA2" w:rsidRPr="00352F99" w:rsidRDefault="00651EA2">
      <w:pPr>
        <w:pStyle w:val="FootnoteText"/>
        <w:rPr>
          <w:sz w:val="20"/>
          <w:lang w:eastAsia="zh-CN"/>
        </w:rPr>
      </w:pPr>
      <w:r w:rsidRPr="00C3366E">
        <w:rPr>
          <w:rStyle w:val="FootnoteReference"/>
          <w:sz w:val="20"/>
          <w:lang w:eastAsia="zh-CN"/>
        </w:rPr>
        <w:t>**</w:t>
      </w:r>
      <w:r w:rsidRPr="00C3366E">
        <w:rPr>
          <w:sz w:val="20"/>
          <w:lang w:eastAsia="zh-CN"/>
        </w:rPr>
        <w:t xml:space="preserve"> </w:t>
      </w:r>
      <w:r w:rsidR="00352F99" w:rsidRPr="00C3366E">
        <w:rPr>
          <w:sz w:val="20"/>
          <w:lang w:eastAsia="zh-CN"/>
        </w:rPr>
        <w:t>除第三节中的决定草案要素外，本文件其他部分未经正式编辑。</w:t>
      </w:r>
    </w:p>
  </w:footnote>
  <w:footnote w:id="4">
    <w:p w14:paraId="7579BFC4" w14:textId="385E3ACE" w:rsidR="00E87C17" w:rsidRPr="00352F99" w:rsidRDefault="00E87C17" w:rsidP="00E87C17">
      <w:pPr>
        <w:pStyle w:val="FootnoteText"/>
        <w:rPr>
          <w:sz w:val="20"/>
        </w:rPr>
      </w:pPr>
      <w:r w:rsidRPr="00352F99">
        <w:rPr>
          <w:rStyle w:val="FootnoteReference"/>
          <w:sz w:val="20"/>
        </w:rPr>
        <w:footnoteRef/>
      </w:r>
      <w:r w:rsidR="00352F99">
        <w:rPr>
          <w:rFonts w:hint="eastAsia"/>
          <w:sz w:val="20"/>
          <w:lang w:eastAsia="zh-CN"/>
        </w:rPr>
        <w:t xml:space="preserve"> </w:t>
      </w:r>
      <w:r w:rsidR="00352F99">
        <w:rPr>
          <w:rFonts w:hint="eastAsia"/>
          <w:sz w:val="20"/>
          <w:lang w:eastAsia="zh-CN"/>
        </w:rPr>
        <w:t>根据</w:t>
      </w:r>
      <w:hyperlink r:id="rId2" w:history="1">
        <w:r w:rsidRPr="00352F99">
          <w:rPr>
            <w:rStyle w:val="Hyperlink"/>
            <w:sz w:val="20"/>
          </w:rPr>
          <w:t>CBD/NP/CC/5/4</w:t>
        </w:r>
      </w:hyperlink>
      <w:r w:rsidR="00352F99">
        <w:rPr>
          <w:rFonts w:hint="eastAsia"/>
          <w:sz w:val="20"/>
          <w:lang w:eastAsia="zh-CN"/>
        </w:rPr>
        <w:t>号和</w:t>
      </w:r>
      <w:hyperlink r:id="rId3" w:history="1">
        <w:r w:rsidRPr="00352F99">
          <w:rPr>
            <w:rStyle w:val="Hyperlink"/>
            <w:sz w:val="20"/>
          </w:rPr>
          <w:t>CBD/NP/CB-IAC/2026/1/2</w:t>
        </w:r>
      </w:hyperlink>
      <w:r w:rsidR="00352F99">
        <w:rPr>
          <w:rFonts w:hint="eastAsia"/>
          <w:sz w:val="20"/>
          <w:lang w:eastAsia="zh-CN"/>
        </w:rPr>
        <w:t>号文件对各要点的分配。</w:t>
      </w:r>
    </w:p>
  </w:footnote>
  <w:footnote w:id="5">
    <w:p w14:paraId="5ABECA59" w14:textId="0F48E17C" w:rsidR="00665AB5" w:rsidRPr="00352F99" w:rsidRDefault="00665AB5" w:rsidP="00665AB5">
      <w:pPr>
        <w:pStyle w:val="FootnoteText"/>
        <w:rPr>
          <w:sz w:val="20"/>
          <w:lang w:val="it-IT"/>
        </w:rPr>
      </w:pPr>
      <w:r w:rsidRPr="00352F99">
        <w:rPr>
          <w:rStyle w:val="FootnoteReference"/>
          <w:sz w:val="20"/>
        </w:rPr>
        <w:footnoteRef/>
      </w:r>
      <w:r w:rsidRPr="00352F99">
        <w:rPr>
          <w:sz w:val="20"/>
          <w:lang w:val="it-IT"/>
        </w:rPr>
        <w:t xml:space="preserve"> </w:t>
      </w:r>
      <w:hyperlink r:id="rId4" w:history="1">
        <w:r w:rsidRPr="00352F99">
          <w:rPr>
            <w:rStyle w:val="Hyperlink"/>
            <w:sz w:val="20"/>
            <w:lang w:val="it-IT"/>
          </w:rPr>
          <w:t>CBD/SBI/7/INF/2</w:t>
        </w:r>
      </w:hyperlink>
      <w:r w:rsidR="00352F99">
        <w:rPr>
          <w:rFonts w:hint="eastAsia"/>
          <w:sz w:val="20"/>
          <w:lang w:val="it-IT" w:eastAsia="zh-CN"/>
        </w:rPr>
        <w:t>。</w:t>
      </w:r>
    </w:p>
  </w:footnote>
  <w:footnote w:id="6">
    <w:p w14:paraId="646593D1" w14:textId="47A635CD" w:rsidR="00665AB5" w:rsidRPr="00352F99" w:rsidRDefault="00665AB5" w:rsidP="00665AB5">
      <w:pPr>
        <w:pStyle w:val="FootnoteText"/>
        <w:rPr>
          <w:sz w:val="20"/>
          <w:lang w:val="it-IT"/>
        </w:rPr>
      </w:pPr>
      <w:r w:rsidRPr="00352F99">
        <w:rPr>
          <w:rStyle w:val="FootnoteReference"/>
          <w:sz w:val="20"/>
        </w:rPr>
        <w:footnoteRef/>
      </w:r>
      <w:r w:rsidRPr="00352F99">
        <w:rPr>
          <w:sz w:val="20"/>
          <w:lang w:val="it-IT"/>
        </w:rPr>
        <w:t xml:space="preserve"> </w:t>
      </w:r>
      <w:hyperlink r:id="rId5" w:history="1">
        <w:r w:rsidR="000E0531" w:rsidRPr="00352F99">
          <w:rPr>
            <w:rStyle w:val="Hyperlink"/>
            <w:sz w:val="20"/>
            <w:lang w:val="it-IT"/>
          </w:rPr>
          <w:t>CBD/SBI/7/INF/3/Rev.1</w:t>
        </w:r>
      </w:hyperlink>
      <w:r w:rsidR="00352F99">
        <w:rPr>
          <w:rFonts w:hint="eastAsia"/>
          <w:sz w:val="20"/>
          <w:lang w:val="it-IT" w:eastAsia="zh-CN"/>
        </w:rPr>
        <w:t>。</w:t>
      </w:r>
    </w:p>
  </w:footnote>
  <w:footnote w:id="7">
    <w:p w14:paraId="27E4B0D0" w14:textId="71848964" w:rsidR="00665AB5" w:rsidRPr="00352F99" w:rsidRDefault="00665AB5" w:rsidP="00665AB5">
      <w:pPr>
        <w:pStyle w:val="FootnoteText"/>
        <w:rPr>
          <w:sz w:val="20"/>
          <w:lang w:val="it-IT"/>
        </w:rPr>
      </w:pPr>
      <w:r w:rsidRPr="00352F99">
        <w:rPr>
          <w:rStyle w:val="FootnoteReference"/>
          <w:sz w:val="20"/>
        </w:rPr>
        <w:footnoteRef/>
      </w:r>
      <w:r w:rsidRPr="00352F99">
        <w:rPr>
          <w:sz w:val="20"/>
          <w:lang w:val="it-IT"/>
        </w:rPr>
        <w:t xml:space="preserve"> </w:t>
      </w:r>
      <w:r>
        <w:fldChar w:fldCharType="begin"/>
      </w:r>
      <w:r w:rsidRPr="00302EB6">
        <w:rPr>
          <w:lang w:val="it-IT"/>
        </w:rPr>
        <w:instrText>HYPERLINK "https://www.cbd.int/documents/CBD/SBI/7/INF/4"</w:instrText>
      </w:r>
      <w:r>
        <w:fldChar w:fldCharType="separate"/>
      </w:r>
      <w:r w:rsidRPr="00352F99">
        <w:rPr>
          <w:rStyle w:val="Hyperlink"/>
          <w:sz w:val="20"/>
          <w:lang w:val="it-IT"/>
        </w:rPr>
        <w:t>CBD/SBI/7/INF/4</w:t>
      </w:r>
      <w:r>
        <w:fldChar w:fldCharType="end"/>
      </w:r>
      <w:r w:rsidR="00352F99">
        <w:rPr>
          <w:rFonts w:hint="eastAsia"/>
          <w:sz w:val="20"/>
          <w:lang w:val="it-IT" w:eastAsia="zh-CN"/>
        </w:rPr>
        <w:t>。</w:t>
      </w:r>
    </w:p>
  </w:footnote>
  <w:footnote w:id="8">
    <w:p w14:paraId="0B5FE705" w14:textId="48FA3D6B" w:rsidR="00665AB5" w:rsidRPr="00352F99" w:rsidRDefault="00665AB5" w:rsidP="00665AB5">
      <w:pPr>
        <w:pStyle w:val="FootnoteText"/>
        <w:rPr>
          <w:sz w:val="20"/>
          <w:lang w:val="it-IT"/>
        </w:rPr>
      </w:pPr>
      <w:r w:rsidRPr="00352F99">
        <w:rPr>
          <w:rStyle w:val="FootnoteReference"/>
          <w:sz w:val="20"/>
        </w:rPr>
        <w:footnoteRef/>
      </w:r>
      <w:r w:rsidRPr="00352F99">
        <w:rPr>
          <w:sz w:val="20"/>
          <w:lang w:val="it-IT"/>
        </w:rPr>
        <w:t xml:space="preserve"> </w:t>
      </w:r>
      <w:r>
        <w:fldChar w:fldCharType="begin"/>
      </w:r>
      <w:r w:rsidRPr="00302EB6">
        <w:rPr>
          <w:lang w:val="it-IT"/>
        </w:rPr>
        <w:instrText>HYPERLINK "https://www.cbd.int/documents/CBD/SBI/7/INF/5"</w:instrText>
      </w:r>
      <w:r>
        <w:fldChar w:fldCharType="separate"/>
      </w:r>
      <w:r w:rsidRPr="00352F99">
        <w:rPr>
          <w:rStyle w:val="Hyperlink"/>
          <w:sz w:val="20"/>
          <w:lang w:val="it-IT"/>
        </w:rPr>
        <w:t>CBD/SBI/7/INF/5</w:t>
      </w:r>
      <w:r>
        <w:fldChar w:fldCharType="end"/>
      </w:r>
      <w:r w:rsidR="00352F99">
        <w:rPr>
          <w:rFonts w:hint="eastAsia"/>
          <w:sz w:val="20"/>
          <w:lang w:val="it-IT" w:eastAsia="zh-CN"/>
        </w:rPr>
        <w:t>。</w:t>
      </w:r>
    </w:p>
  </w:footnote>
  <w:footnote w:id="9">
    <w:p w14:paraId="792E5AEB" w14:textId="4B5F062E" w:rsidR="00665AB5" w:rsidRPr="00352F99" w:rsidRDefault="00665AB5" w:rsidP="00665AB5">
      <w:pPr>
        <w:pStyle w:val="FootnoteText"/>
        <w:rPr>
          <w:sz w:val="20"/>
          <w:lang w:val="it-IT"/>
        </w:rPr>
      </w:pPr>
      <w:r w:rsidRPr="00352F99">
        <w:rPr>
          <w:rStyle w:val="FootnoteReference"/>
          <w:sz w:val="20"/>
        </w:rPr>
        <w:footnoteRef/>
      </w:r>
      <w:r w:rsidRPr="00352F99">
        <w:rPr>
          <w:sz w:val="20"/>
          <w:lang w:val="it-IT"/>
        </w:rPr>
        <w:t xml:space="preserve"> </w:t>
      </w:r>
      <w:r>
        <w:fldChar w:fldCharType="begin"/>
      </w:r>
      <w:r w:rsidRPr="00302EB6">
        <w:rPr>
          <w:lang w:val="it-IT"/>
        </w:rPr>
        <w:instrText>HYPERLINK "https://www.cbd.int/documents/CBD/SBI/7/INF/6"</w:instrText>
      </w:r>
      <w:r>
        <w:fldChar w:fldCharType="separate"/>
      </w:r>
      <w:r w:rsidRPr="00352F99">
        <w:rPr>
          <w:rStyle w:val="Hyperlink"/>
          <w:sz w:val="20"/>
          <w:lang w:val="it-IT"/>
        </w:rPr>
        <w:t>CBD/SBI/7/INF/6</w:t>
      </w:r>
      <w:r>
        <w:fldChar w:fldCharType="end"/>
      </w:r>
      <w:r w:rsidR="00352F99">
        <w:rPr>
          <w:rFonts w:hint="eastAsia"/>
          <w:sz w:val="20"/>
          <w:lang w:val="it-IT" w:eastAsia="zh-CN"/>
        </w:rPr>
        <w:t>。</w:t>
      </w:r>
    </w:p>
  </w:footnote>
  <w:footnote w:id="10">
    <w:p w14:paraId="0262DABE" w14:textId="2D3B5E07" w:rsidR="00665AB5" w:rsidRPr="00352F99" w:rsidRDefault="00665AB5" w:rsidP="00665AB5">
      <w:pPr>
        <w:pStyle w:val="FootnoteText"/>
        <w:rPr>
          <w:sz w:val="20"/>
          <w:lang w:val="it-IT" w:eastAsia="zh-CN"/>
        </w:rPr>
      </w:pPr>
      <w:r w:rsidRPr="00352F99">
        <w:rPr>
          <w:rStyle w:val="FootnoteReference"/>
          <w:sz w:val="20"/>
        </w:rPr>
        <w:footnoteRef/>
      </w:r>
      <w:r w:rsidRPr="00352F99">
        <w:rPr>
          <w:sz w:val="20"/>
          <w:lang w:val="it-IT" w:eastAsia="zh-CN"/>
        </w:rPr>
        <w:t xml:space="preserve"> </w:t>
      </w:r>
      <w:r>
        <w:fldChar w:fldCharType="begin"/>
      </w:r>
      <w:r w:rsidRPr="00302EB6">
        <w:rPr>
          <w:lang w:val="it-IT"/>
        </w:rPr>
        <w:instrText>HYPERLINK "https://www.cbd.int/documents/CBD/SBI/7/INF/7"</w:instrText>
      </w:r>
      <w:r>
        <w:fldChar w:fldCharType="separate"/>
      </w:r>
      <w:r w:rsidRPr="00352F99">
        <w:rPr>
          <w:rStyle w:val="Hyperlink"/>
          <w:sz w:val="20"/>
          <w:lang w:val="it-IT" w:eastAsia="zh-CN"/>
        </w:rPr>
        <w:t>CBD/SBI/7/INF/7</w:t>
      </w:r>
      <w:r>
        <w:fldChar w:fldCharType="end"/>
      </w:r>
      <w:r w:rsidR="00352F99">
        <w:rPr>
          <w:rFonts w:hint="eastAsia"/>
          <w:sz w:val="20"/>
          <w:lang w:val="it-IT" w:eastAsia="zh-CN"/>
        </w:rPr>
        <w:t>。</w:t>
      </w:r>
    </w:p>
  </w:footnote>
  <w:footnote w:id="11">
    <w:p w14:paraId="256E57C2" w14:textId="0B21D030" w:rsidR="005A609B" w:rsidRPr="00302EB6" w:rsidRDefault="005A609B" w:rsidP="005A609B">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352F99">
        <w:rPr>
          <w:rFonts w:hint="eastAsia"/>
          <w:sz w:val="20"/>
          <w:lang w:eastAsia="zh-CN"/>
        </w:rPr>
        <w:t>分别为</w:t>
      </w:r>
      <w:r w:rsidRPr="00302EB6">
        <w:rPr>
          <w:sz w:val="20"/>
          <w:lang w:val="it-IT" w:eastAsia="zh-CN"/>
        </w:rPr>
        <w:t>CBD/NP/CC/5/5-CBD/NP/MOP/6/3</w:t>
      </w:r>
      <w:r w:rsidR="00352F99">
        <w:rPr>
          <w:rFonts w:hint="eastAsia"/>
          <w:sz w:val="20"/>
          <w:lang w:eastAsia="zh-CN"/>
        </w:rPr>
        <w:t>号和</w:t>
      </w:r>
      <w:r w:rsidRPr="00302EB6">
        <w:rPr>
          <w:sz w:val="20"/>
          <w:lang w:val="it-IT" w:eastAsia="zh-CN"/>
        </w:rPr>
        <w:t>CBD/NP/CB-IAC/2026/1/4</w:t>
      </w:r>
      <w:r w:rsidR="00352F99">
        <w:rPr>
          <w:rFonts w:hint="eastAsia"/>
          <w:sz w:val="20"/>
          <w:lang w:eastAsia="zh-CN"/>
        </w:rPr>
        <w:t>号文件。</w:t>
      </w:r>
    </w:p>
  </w:footnote>
  <w:footnote w:id="12">
    <w:p w14:paraId="152971D1" w14:textId="2B4B23F0" w:rsidR="00D51816" w:rsidRPr="00302EB6" w:rsidRDefault="00D51816" w:rsidP="00D51816">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352F99">
        <w:rPr>
          <w:rFonts w:hint="eastAsia"/>
          <w:sz w:val="20"/>
          <w:lang w:eastAsia="zh-CN"/>
        </w:rPr>
        <w:t>根据作为名古屋议定书缔约方会议的缔约方大会第六次会议临时议程</w:t>
      </w:r>
      <w:r w:rsidR="00352F99" w:rsidRPr="00302EB6">
        <w:rPr>
          <w:rFonts w:hint="eastAsia"/>
          <w:sz w:val="20"/>
          <w:lang w:val="it-IT" w:eastAsia="zh-CN"/>
        </w:rPr>
        <w:t>（</w:t>
      </w:r>
      <w:hyperlink r:id="rId6" w:history="1">
        <w:r w:rsidR="00352F99" w:rsidRPr="00302EB6">
          <w:rPr>
            <w:rStyle w:val="Hyperlink"/>
            <w:sz w:val="20"/>
            <w:lang w:val="it-IT" w:eastAsia="zh-CN"/>
          </w:rPr>
          <w:t>CBD/NP/MOP/6/1</w:t>
        </w:r>
      </w:hyperlink>
      <w:r w:rsidR="00352F99" w:rsidRPr="00302EB6">
        <w:rPr>
          <w:rFonts w:hint="eastAsia"/>
          <w:sz w:val="20"/>
          <w:lang w:val="it-IT" w:eastAsia="zh-CN"/>
        </w:rPr>
        <w:t>）</w:t>
      </w:r>
      <w:r w:rsidR="00352F99">
        <w:rPr>
          <w:rFonts w:hint="eastAsia"/>
          <w:sz w:val="20"/>
          <w:lang w:eastAsia="zh-CN"/>
        </w:rPr>
        <w:t>。</w:t>
      </w:r>
    </w:p>
  </w:footnote>
  <w:footnote w:id="13">
    <w:p w14:paraId="72001C37" w14:textId="7CB9B93A" w:rsidR="00666A73" w:rsidRPr="00302EB6" w:rsidRDefault="00666A73" w:rsidP="00B614FF">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352F99" w:rsidRPr="00352F99">
        <w:rPr>
          <w:sz w:val="20"/>
          <w:lang w:eastAsia="zh-CN"/>
        </w:rPr>
        <w:t>作为名古屋议定书缔约方</w:t>
      </w:r>
      <w:r w:rsidR="00352F99" w:rsidRPr="00352F99">
        <w:rPr>
          <w:rFonts w:hint="eastAsia"/>
          <w:sz w:val="20"/>
          <w:lang w:eastAsia="zh-CN"/>
        </w:rPr>
        <w:t>会议的缔约方大会第六次会议临时议程</w:t>
      </w:r>
      <w:r w:rsidR="00352F99">
        <w:rPr>
          <w:rFonts w:hint="eastAsia"/>
          <w:sz w:val="20"/>
          <w:lang w:eastAsia="zh-CN"/>
        </w:rPr>
        <w:t>项目</w:t>
      </w:r>
      <w:r w:rsidR="00352F99" w:rsidRPr="00302EB6">
        <w:rPr>
          <w:rFonts w:hint="eastAsia"/>
          <w:sz w:val="20"/>
          <w:lang w:val="it-IT" w:eastAsia="zh-CN"/>
        </w:rPr>
        <w:t>8</w:t>
      </w:r>
      <w:r w:rsidR="00352F99">
        <w:rPr>
          <w:rFonts w:hint="eastAsia"/>
          <w:sz w:val="20"/>
          <w:lang w:eastAsia="zh-CN"/>
        </w:rPr>
        <w:t>。</w:t>
      </w:r>
    </w:p>
  </w:footnote>
  <w:footnote w:id="14">
    <w:p w14:paraId="09475A27" w14:textId="5F096358" w:rsidR="00D51816" w:rsidRPr="00302EB6" w:rsidRDefault="00D51816" w:rsidP="00D51816">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352F99">
        <w:rPr>
          <w:rFonts w:hint="eastAsia"/>
          <w:sz w:val="20"/>
          <w:lang w:eastAsia="zh-CN"/>
        </w:rPr>
        <w:t>联合国</w:t>
      </w:r>
      <w:r w:rsidR="00352F99" w:rsidRPr="00302EB6">
        <w:rPr>
          <w:rFonts w:hint="eastAsia"/>
          <w:sz w:val="20"/>
          <w:lang w:val="it-IT" w:eastAsia="zh-CN"/>
        </w:rPr>
        <w:t>，</w:t>
      </w:r>
      <w:r w:rsidR="00352F99">
        <w:rPr>
          <w:rFonts w:hint="eastAsia"/>
          <w:sz w:val="20"/>
          <w:lang w:eastAsia="zh-CN"/>
        </w:rPr>
        <w:t>《条约汇编》</w:t>
      </w:r>
      <w:r w:rsidR="00352F99" w:rsidRPr="00302EB6">
        <w:rPr>
          <w:rFonts w:hint="eastAsia"/>
          <w:sz w:val="20"/>
          <w:lang w:val="it-IT" w:eastAsia="zh-CN"/>
        </w:rPr>
        <w:t>，</w:t>
      </w:r>
      <w:r w:rsidR="00352F99">
        <w:rPr>
          <w:rFonts w:hint="eastAsia"/>
          <w:sz w:val="20"/>
          <w:lang w:eastAsia="zh-CN"/>
        </w:rPr>
        <w:t>第</w:t>
      </w:r>
      <w:r w:rsidR="00352F99" w:rsidRPr="00302EB6">
        <w:rPr>
          <w:rFonts w:hint="eastAsia"/>
          <w:sz w:val="20"/>
          <w:lang w:val="it-IT" w:eastAsia="zh-CN"/>
        </w:rPr>
        <w:t>3008</w:t>
      </w:r>
      <w:r w:rsidR="00352F99">
        <w:rPr>
          <w:rFonts w:hint="eastAsia"/>
          <w:sz w:val="20"/>
          <w:lang w:eastAsia="zh-CN"/>
        </w:rPr>
        <w:t>卷</w:t>
      </w:r>
      <w:r w:rsidR="00352F99" w:rsidRPr="00302EB6">
        <w:rPr>
          <w:rFonts w:hint="eastAsia"/>
          <w:sz w:val="20"/>
          <w:lang w:val="it-IT" w:eastAsia="zh-CN"/>
        </w:rPr>
        <w:t>，</w:t>
      </w:r>
      <w:r w:rsidR="00352F99">
        <w:rPr>
          <w:rFonts w:hint="eastAsia"/>
          <w:sz w:val="20"/>
          <w:lang w:eastAsia="zh-CN"/>
        </w:rPr>
        <w:t>第</w:t>
      </w:r>
      <w:r w:rsidR="00352F99" w:rsidRPr="00302EB6">
        <w:rPr>
          <w:sz w:val="20"/>
          <w:lang w:val="it-IT" w:eastAsia="zh-CN"/>
        </w:rPr>
        <w:t>30619</w:t>
      </w:r>
      <w:r w:rsidR="00352F99">
        <w:rPr>
          <w:rFonts w:hint="eastAsia"/>
          <w:sz w:val="20"/>
          <w:lang w:eastAsia="zh-CN"/>
        </w:rPr>
        <w:t>号。</w:t>
      </w:r>
    </w:p>
  </w:footnote>
  <w:footnote w:id="15">
    <w:p w14:paraId="115A3A80" w14:textId="2BC251F3" w:rsidR="00DF0D21" w:rsidRPr="00302EB6" w:rsidRDefault="00DF0D21" w:rsidP="00DF0D21">
      <w:pPr>
        <w:pStyle w:val="FootnoteText"/>
        <w:rPr>
          <w:sz w:val="20"/>
          <w:lang w:val="it-IT"/>
        </w:rPr>
      </w:pPr>
      <w:r w:rsidRPr="00352F99">
        <w:rPr>
          <w:rStyle w:val="FootnoteReference"/>
          <w:sz w:val="20"/>
        </w:rPr>
        <w:footnoteRef/>
      </w:r>
      <w:r w:rsidRPr="00302EB6">
        <w:rPr>
          <w:sz w:val="20"/>
          <w:lang w:val="it-IT"/>
        </w:rPr>
        <w:t xml:space="preserve"> </w:t>
      </w:r>
      <w:r w:rsidR="00352F99">
        <w:rPr>
          <w:rFonts w:hint="eastAsia"/>
          <w:sz w:val="20"/>
          <w:lang w:eastAsia="zh-CN"/>
        </w:rPr>
        <w:t>分别见</w:t>
      </w:r>
      <w:r w:rsidRPr="00302EB6">
        <w:rPr>
          <w:sz w:val="20"/>
          <w:lang w:val="it-IT"/>
        </w:rPr>
        <w:t>CBD/NP/MOP/6/3</w:t>
      </w:r>
      <w:r w:rsidR="00352F99">
        <w:rPr>
          <w:rFonts w:hint="eastAsia"/>
          <w:sz w:val="20"/>
          <w:lang w:eastAsia="zh-CN"/>
        </w:rPr>
        <w:t>号和</w:t>
      </w:r>
      <w:r w:rsidRPr="00302EB6">
        <w:rPr>
          <w:sz w:val="20"/>
          <w:lang w:val="it-IT"/>
        </w:rPr>
        <w:t xml:space="preserve"> CBD/NP/CB-IAC/2026/1/4</w:t>
      </w:r>
      <w:r w:rsidR="00352F99">
        <w:rPr>
          <w:rFonts w:hint="eastAsia"/>
          <w:sz w:val="20"/>
          <w:lang w:eastAsia="zh-CN"/>
        </w:rPr>
        <w:t>号文件。</w:t>
      </w:r>
    </w:p>
  </w:footnote>
  <w:footnote w:id="16">
    <w:p w14:paraId="4D82FA0B" w14:textId="0AAA51E1" w:rsidR="00BE4820" w:rsidRPr="00302EB6" w:rsidRDefault="00BE4820">
      <w:pPr>
        <w:pStyle w:val="FootnoteText"/>
        <w:rPr>
          <w:sz w:val="20"/>
          <w:lang w:val="it-IT"/>
        </w:rPr>
      </w:pPr>
      <w:r w:rsidRPr="00352F99">
        <w:rPr>
          <w:rStyle w:val="FootnoteReference"/>
          <w:sz w:val="20"/>
        </w:rPr>
        <w:footnoteRef/>
      </w:r>
      <w:r w:rsidRPr="00302EB6">
        <w:rPr>
          <w:sz w:val="20"/>
          <w:lang w:val="it-IT"/>
        </w:rPr>
        <w:t xml:space="preserve"> </w:t>
      </w:r>
      <w:hyperlink r:id="rId7" w:history="1">
        <w:r w:rsidRPr="00302EB6">
          <w:rPr>
            <w:rStyle w:val="Hyperlink"/>
            <w:sz w:val="20"/>
            <w:lang w:val="it-IT"/>
          </w:rPr>
          <w:t>CBD/SBI/7/INF/3/Rev.1</w:t>
        </w:r>
      </w:hyperlink>
      <w:r w:rsidR="00352F99">
        <w:rPr>
          <w:rFonts w:hint="eastAsia"/>
          <w:sz w:val="20"/>
          <w:lang w:eastAsia="zh-CN"/>
        </w:rPr>
        <w:t>。</w:t>
      </w:r>
      <w:r w:rsidRPr="00302EB6">
        <w:rPr>
          <w:sz w:val="20"/>
          <w:lang w:val="it-IT"/>
        </w:rPr>
        <w:t xml:space="preserve"> </w:t>
      </w:r>
    </w:p>
  </w:footnote>
  <w:footnote w:id="17">
    <w:p w14:paraId="34BF6505" w14:textId="7B8275B4" w:rsidR="00AC3C85" w:rsidRPr="00302EB6" w:rsidRDefault="00AC3C85">
      <w:pPr>
        <w:pStyle w:val="FootnoteText"/>
        <w:rPr>
          <w:sz w:val="20"/>
          <w:lang w:val="it-IT"/>
        </w:rPr>
      </w:pPr>
      <w:r w:rsidRPr="00352F99">
        <w:rPr>
          <w:rStyle w:val="FootnoteReference"/>
          <w:sz w:val="20"/>
        </w:rPr>
        <w:footnoteRef/>
      </w:r>
      <w:r w:rsidRPr="00302EB6">
        <w:rPr>
          <w:sz w:val="20"/>
          <w:lang w:val="it-IT"/>
        </w:rPr>
        <w:t xml:space="preserve"> </w:t>
      </w:r>
      <w:r w:rsidR="00352F99">
        <w:rPr>
          <w:rFonts w:hint="eastAsia"/>
          <w:sz w:val="20"/>
          <w:lang w:val="en-CA" w:eastAsia="zh-CN"/>
        </w:rPr>
        <w:t>见</w:t>
      </w:r>
      <w:hyperlink r:id="rId8" w:history="1">
        <w:r w:rsidRPr="00302EB6">
          <w:rPr>
            <w:rStyle w:val="Hyperlink"/>
            <w:sz w:val="20"/>
            <w:lang w:val="it-IT"/>
          </w:rPr>
          <w:t>CBD/SBI/7/7/Add.1</w:t>
        </w:r>
      </w:hyperlink>
      <w:r w:rsidR="00352F99">
        <w:rPr>
          <w:rFonts w:hint="eastAsia"/>
          <w:sz w:val="20"/>
          <w:lang w:eastAsia="zh-CN"/>
        </w:rPr>
        <w:t>。</w:t>
      </w:r>
    </w:p>
  </w:footnote>
  <w:footnote w:id="18">
    <w:p w14:paraId="2D932F4F" w14:textId="51C5F2B0" w:rsidR="00C72752" w:rsidRPr="00302EB6" w:rsidRDefault="00C72752" w:rsidP="00C72752">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352F99">
        <w:rPr>
          <w:rFonts w:hint="eastAsia"/>
          <w:sz w:val="20"/>
          <w:lang w:eastAsia="zh-CN"/>
        </w:rPr>
        <w:t>分别载于</w:t>
      </w:r>
      <w:r w:rsidRPr="00302EB6">
        <w:rPr>
          <w:rFonts w:eastAsia="Times New Roman"/>
          <w:iCs/>
          <w:sz w:val="20"/>
          <w:lang w:val="it-IT" w:eastAsia="zh-CN"/>
        </w:rPr>
        <w:t>CBD/SBI/7/7</w:t>
      </w:r>
      <w:r w:rsidR="00352F99">
        <w:rPr>
          <w:rFonts w:ascii="SimSun" w:hAnsi="SimSun" w:cs="SimSun" w:hint="eastAsia"/>
          <w:iCs/>
          <w:sz w:val="20"/>
          <w:lang w:eastAsia="zh-CN"/>
        </w:rPr>
        <w:t>号文件</w:t>
      </w:r>
      <w:r w:rsidR="00FA69D4" w:rsidRPr="00302EB6">
        <w:rPr>
          <w:rFonts w:ascii="SimSun" w:hAnsi="SimSun" w:cs="SimSun" w:hint="eastAsia"/>
          <w:iCs/>
          <w:sz w:val="20"/>
          <w:lang w:val="it-IT" w:eastAsia="zh-CN"/>
        </w:rPr>
        <w:t>，</w:t>
      </w:r>
      <w:r w:rsidR="00352F99">
        <w:rPr>
          <w:rFonts w:ascii="SimSun" w:hAnsi="SimSun" w:cs="SimSun" w:hint="eastAsia"/>
          <w:iCs/>
          <w:sz w:val="20"/>
          <w:lang w:eastAsia="zh-CN"/>
        </w:rPr>
        <w:t>附件一和附件二。</w:t>
      </w:r>
    </w:p>
  </w:footnote>
  <w:footnote w:id="19">
    <w:p w14:paraId="028AAFE9" w14:textId="6EE482E4" w:rsidR="00671C4A" w:rsidRPr="00302EB6" w:rsidRDefault="00671C4A" w:rsidP="00671C4A">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E737D3">
        <w:rPr>
          <w:rFonts w:hint="eastAsia"/>
          <w:sz w:val="20"/>
          <w:lang w:val="en-US" w:eastAsia="zh-CN"/>
        </w:rPr>
        <w:t>见关于加强《名古屋议定书》执行工作的第</w:t>
      </w:r>
      <w:r w:rsidR="00E737D3" w:rsidRPr="00302EB6">
        <w:rPr>
          <w:sz w:val="20"/>
          <w:lang w:val="it-IT" w:eastAsia="zh-CN"/>
        </w:rPr>
        <w:t>NP-6/--</w:t>
      </w:r>
      <w:r w:rsidR="00E737D3">
        <w:rPr>
          <w:rFonts w:hint="eastAsia"/>
          <w:sz w:val="20"/>
          <w:lang w:eastAsia="zh-CN"/>
        </w:rPr>
        <w:t>号决定和关于财务机制和资源的第</w:t>
      </w:r>
      <w:r w:rsidR="00E737D3" w:rsidRPr="00302EB6">
        <w:rPr>
          <w:sz w:val="20"/>
          <w:lang w:val="it-IT" w:eastAsia="zh-CN"/>
        </w:rPr>
        <w:t>NP-6/--</w:t>
      </w:r>
      <w:r w:rsidR="00E737D3">
        <w:rPr>
          <w:rFonts w:hint="eastAsia"/>
          <w:sz w:val="20"/>
          <w:lang w:eastAsia="zh-CN"/>
        </w:rPr>
        <w:t>号决定。</w:t>
      </w:r>
    </w:p>
  </w:footnote>
  <w:footnote w:id="20">
    <w:p w14:paraId="1D8B38B1" w14:textId="6B8A418E" w:rsidR="00A15ADA" w:rsidRPr="00302EB6" w:rsidRDefault="00A15ADA" w:rsidP="00E737D3">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E737D3" w:rsidRPr="00E737D3">
        <w:rPr>
          <w:sz w:val="20"/>
          <w:lang w:eastAsia="zh-CN"/>
        </w:rPr>
        <w:t>作为名古屋议定书缔约方</w:t>
      </w:r>
      <w:r w:rsidR="00E737D3" w:rsidRPr="00E737D3">
        <w:rPr>
          <w:rFonts w:hint="eastAsia"/>
          <w:sz w:val="20"/>
          <w:lang w:eastAsia="zh-CN"/>
        </w:rPr>
        <w:t>会议的缔约方大会第六次会议临时议程项目</w:t>
      </w:r>
      <w:r w:rsidR="00E737D3" w:rsidRPr="00302EB6">
        <w:rPr>
          <w:rFonts w:hint="eastAsia"/>
          <w:sz w:val="20"/>
          <w:lang w:val="it-IT" w:eastAsia="zh-CN"/>
        </w:rPr>
        <w:t>9</w:t>
      </w:r>
      <w:r w:rsidR="00E737D3" w:rsidRPr="00E737D3">
        <w:rPr>
          <w:rFonts w:hint="eastAsia"/>
          <w:sz w:val="20"/>
          <w:lang w:eastAsia="zh-CN"/>
        </w:rPr>
        <w:t>。</w:t>
      </w:r>
    </w:p>
  </w:footnote>
  <w:footnote w:id="21">
    <w:p w14:paraId="010A96E1" w14:textId="54D6B65B" w:rsidR="00F97D9B" w:rsidRPr="00302EB6" w:rsidRDefault="00F97D9B" w:rsidP="00F97D9B">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E737D3" w:rsidRPr="00E737D3">
        <w:rPr>
          <w:rFonts w:hint="eastAsia"/>
          <w:sz w:val="20"/>
          <w:lang w:eastAsia="zh-CN"/>
        </w:rPr>
        <w:t>联合国</w:t>
      </w:r>
      <w:r w:rsidR="00E737D3" w:rsidRPr="00302EB6">
        <w:rPr>
          <w:rFonts w:hint="eastAsia"/>
          <w:sz w:val="20"/>
          <w:lang w:val="it-IT" w:eastAsia="zh-CN"/>
        </w:rPr>
        <w:t>，</w:t>
      </w:r>
      <w:r w:rsidR="00E737D3" w:rsidRPr="00E737D3">
        <w:rPr>
          <w:rFonts w:hint="eastAsia"/>
          <w:sz w:val="20"/>
          <w:lang w:eastAsia="zh-CN"/>
        </w:rPr>
        <w:t>《条约汇编》</w:t>
      </w:r>
      <w:r w:rsidR="00E737D3" w:rsidRPr="00302EB6">
        <w:rPr>
          <w:rFonts w:hint="eastAsia"/>
          <w:sz w:val="20"/>
          <w:lang w:val="it-IT" w:eastAsia="zh-CN"/>
        </w:rPr>
        <w:t>，</w:t>
      </w:r>
      <w:r w:rsidR="00E737D3" w:rsidRPr="00E737D3">
        <w:rPr>
          <w:rFonts w:hint="eastAsia"/>
          <w:sz w:val="20"/>
          <w:lang w:eastAsia="zh-CN"/>
        </w:rPr>
        <w:t>第</w:t>
      </w:r>
      <w:r w:rsidR="00E737D3" w:rsidRPr="00302EB6">
        <w:rPr>
          <w:rFonts w:hint="eastAsia"/>
          <w:sz w:val="20"/>
          <w:lang w:val="it-IT" w:eastAsia="zh-CN"/>
        </w:rPr>
        <w:t>3008</w:t>
      </w:r>
      <w:r w:rsidR="00E737D3" w:rsidRPr="00E737D3">
        <w:rPr>
          <w:rFonts w:hint="eastAsia"/>
          <w:sz w:val="20"/>
          <w:lang w:eastAsia="zh-CN"/>
        </w:rPr>
        <w:t>卷</w:t>
      </w:r>
      <w:r w:rsidR="00E737D3" w:rsidRPr="00302EB6">
        <w:rPr>
          <w:rFonts w:hint="eastAsia"/>
          <w:sz w:val="20"/>
          <w:lang w:val="it-IT" w:eastAsia="zh-CN"/>
        </w:rPr>
        <w:t>，</w:t>
      </w:r>
      <w:r w:rsidR="00E737D3" w:rsidRPr="00E737D3">
        <w:rPr>
          <w:rFonts w:hint="eastAsia"/>
          <w:sz w:val="20"/>
          <w:lang w:eastAsia="zh-CN"/>
        </w:rPr>
        <w:t>第</w:t>
      </w:r>
      <w:r w:rsidR="00E737D3" w:rsidRPr="00302EB6">
        <w:rPr>
          <w:sz w:val="20"/>
          <w:lang w:val="it-IT" w:eastAsia="zh-CN"/>
        </w:rPr>
        <w:t>30619</w:t>
      </w:r>
      <w:r w:rsidR="00E737D3" w:rsidRPr="00E737D3">
        <w:rPr>
          <w:rFonts w:hint="eastAsia"/>
          <w:sz w:val="20"/>
          <w:lang w:eastAsia="zh-CN"/>
        </w:rPr>
        <w:t>号。</w:t>
      </w:r>
    </w:p>
  </w:footnote>
  <w:footnote w:id="22">
    <w:p w14:paraId="0E4ADF2D" w14:textId="28CF9AC8" w:rsidR="00F97D9B" w:rsidRPr="00302EB6" w:rsidRDefault="00F97D9B" w:rsidP="00FA69D4">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sidRPr="00302EB6">
        <w:rPr>
          <w:sz w:val="20"/>
          <w:lang w:val="it-IT" w:eastAsia="zh-CN"/>
        </w:rPr>
        <w:t>CBD/NP/MOP/6/7</w:t>
      </w:r>
      <w:r w:rsidR="00FA69D4">
        <w:rPr>
          <w:rFonts w:hint="eastAsia"/>
          <w:sz w:val="20"/>
          <w:lang w:eastAsia="zh-CN"/>
        </w:rPr>
        <w:t>号文件预计将载有更多要素。</w:t>
      </w:r>
    </w:p>
  </w:footnote>
  <w:footnote w:id="23">
    <w:p w14:paraId="696085FB" w14:textId="22D11618" w:rsidR="00F97D9B" w:rsidRPr="00302EB6" w:rsidRDefault="00F97D9B" w:rsidP="00FA69D4">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sidRPr="00FA69D4">
        <w:rPr>
          <w:sz w:val="20"/>
          <w:lang w:eastAsia="zh-CN"/>
        </w:rPr>
        <w:t>本文件附件</w:t>
      </w:r>
      <w:r w:rsidR="00FA69D4">
        <w:rPr>
          <w:rFonts w:hint="eastAsia"/>
          <w:sz w:val="20"/>
          <w:lang w:eastAsia="zh-CN"/>
        </w:rPr>
        <w:t>三</w:t>
      </w:r>
      <w:r w:rsidR="00FA69D4" w:rsidRPr="00FA69D4">
        <w:rPr>
          <w:sz w:val="20"/>
          <w:lang w:eastAsia="zh-CN"/>
        </w:rPr>
        <w:t>列示了决定草案要素</w:t>
      </w:r>
      <w:r w:rsidR="00FA69D4" w:rsidRPr="00FA69D4">
        <w:rPr>
          <w:rFonts w:hint="eastAsia"/>
          <w:sz w:val="20"/>
          <w:lang w:eastAsia="zh-CN"/>
        </w:rPr>
        <w:t>概述的活动的估计所需预算外资源。</w:t>
      </w:r>
    </w:p>
  </w:footnote>
  <w:footnote w:id="24">
    <w:p w14:paraId="3700E236" w14:textId="03ADFAF6" w:rsidR="00353A70" w:rsidRPr="00302EB6" w:rsidRDefault="00353A70" w:rsidP="00353A70">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Pr>
          <w:rFonts w:hint="eastAsia"/>
          <w:sz w:val="20"/>
          <w:lang w:eastAsia="zh-CN"/>
        </w:rPr>
        <w:t>见</w:t>
      </w:r>
      <w:r w:rsidRPr="00302EB6">
        <w:rPr>
          <w:rFonts w:eastAsia="Times New Roman"/>
          <w:iCs/>
          <w:sz w:val="20"/>
          <w:lang w:val="it-IT" w:eastAsia="zh-CN"/>
        </w:rPr>
        <w:t>CBD/SBI/7/7</w:t>
      </w:r>
      <w:r w:rsidR="00FA69D4" w:rsidRPr="00302EB6">
        <w:rPr>
          <w:rFonts w:ascii="SimSun" w:hAnsi="SimSun" w:cs="SimSun" w:hint="eastAsia"/>
          <w:iCs/>
          <w:sz w:val="20"/>
          <w:lang w:val="it-IT" w:eastAsia="zh-CN"/>
        </w:rPr>
        <w:t>，</w:t>
      </w:r>
      <w:r w:rsidR="00FA69D4">
        <w:rPr>
          <w:rFonts w:ascii="SimSun" w:hAnsi="SimSun" w:cs="SimSun" w:hint="eastAsia"/>
          <w:iCs/>
          <w:sz w:val="20"/>
          <w:lang w:eastAsia="zh-CN"/>
        </w:rPr>
        <w:t>附件一和附件二。</w:t>
      </w:r>
    </w:p>
  </w:footnote>
  <w:footnote w:id="25">
    <w:p w14:paraId="37F302B1" w14:textId="6339E1C7" w:rsidR="00DA317A" w:rsidRPr="00302EB6" w:rsidRDefault="00DA317A" w:rsidP="00DA317A">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sidRPr="00FA69D4">
        <w:rPr>
          <w:rFonts w:hint="eastAsia"/>
          <w:sz w:val="20"/>
          <w:lang w:eastAsia="zh-CN"/>
        </w:rPr>
        <w:t>联合国</w:t>
      </w:r>
      <w:r w:rsidR="00FA69D4" w:rsidRPr="00302EB6">
        <w:rPr>
          <w:rFonts w:hint="eastAsia"/>
          <w:sz w:val="20"/>
          <w:lang w:val="it-IT" w:eastAsia="zh-CN"/>
        </w:rPr>
        <w:t>，</w:t>
      </w:r>
      <w:r w:rsidR="00FA69D4" w:rsidRPr="00FA69D4">
        <w:rPr>
          <w:rFonts w:hint="eastAsia"/>
          <w:sz w:val="20"/>
          <w:lang w:eastAsia="zh-CN"/>
        </w:rPr>
        <w:t>《条约汇编》</w:t>
      </w:r>
      <w:r w:rsidR="00FA69D4" w:rsidRPr="00302EB6">
        <w:rPr>
          <w:rFonts w:hint="eastAsia"/>
          <w:sz w:val="20"/>
          <w:lang w:val="it-IT" w:eastAsia="zh-CN"/>
        </w:rPr>
        <w:t>，</w:t>
      </w:r>
      <w:r w:rsidR="00FA69D4" w:rsidRPr="00FA69D4">
        <w:rPr>
          <w:rFonts w:hint="eastAsia"/>
          <w:sz w:val="20"/>
          <w:lang w:eastAsia="zh-CN"/>
        </w:rPr>
        <w:t>第</w:t>
      </w:r>
      <w:r w:rsidR="00FA69D4" w:rsidRPr="00302EB6">
        <w:rPr>
          <w:rFonts w:hint="eastAsia"/>
          <w:sz w:val="20"/>
          <w:lang w:val="it-IT" w:eastAsia="zh-CN"/>
        </w:rPr>
        <w:t>1760</w:t>
      </w:r>
      <w:r w:rsidR="00FA69D4" w:rsidRPr="00FA69D4">
        <w:rPr>
          <w:rFonts w:hint="eastAsia"/>
          <w:sz w:val="20"/>
          <w:lang w:eastAsia="zh-CN"/>
        </w:rPr>
        <w:t>卷</w:t>
      </w:r>
      <w:r w:rsidR="00FA69D4" w:rsidRPr="00302EB6">
        <w:rPr>
          <w:rFonts w:hint="eastAsia"/>
          <w:sz w:val="20"/>
          <w:lang w:val="it-IT" w:eastAsia="zh-CN"/>
        </w:rPr>
        <w:t>，</w:t>
      </w:r>
      <w:r w:rsidR="00FA69D4" w:rsidRPr="00FA69D4">
        <w:rPr>
          <w:rFonts w:hint="eastAsia"/>
          <w:sz w:val="20"/>
          <w:lang w:eastAsia="zh-CN"/>
        </w:rPr>
        <w:t>第</w:t>
      </w:r>
      <w:r w:rsidR="00FA69D4" w:rsidRPr="00302EB6">
        <w:rPr>
          <w:sz w:val="20"/>
          <w:lang w:val="it-IT" w:eastAsia="zh-CN"/>
        </w:rPr>
        <w:t>30619</w:t>
      </w:r>
      <w:r w:rsidR="00FA69D4" w:rsidRPr="00FA69D4">
        <w:rPr>
          <w:rFonts w:hint="eastAsia"/>
          <w:sz w:val="20"/>
          <w:lang w:eastAsia="zh-CN"/>
        </w:rPr>
        <w:t>号。</w:t>
      </w:r>
    </w:p>
  </w:footnote>
  <w:footnote w:id="26">
    <w:p w14:paraId="00BB0850" w14:textId="4ED84030" w:rsidR="001101F0" w:rsidRPr="00302EB6" w:rsidRDefault="001101F0" w:rsidP="001101F0">
      <w:pPr>
        <w:pStyle w:val="FootnoteText"/>
        <w:rPr>
          <w:sz w:val="20"/>
          <w:lang w:val="it-IT"/>
        </w:rPr>
      </w:pPr>
      <w:r w:rsidRPr="00352F99">
        <w:rPr>
          <w:rStyle w:val="FootnoteReference"/>
          <w:sz w:val="20"/>
        </w:rPr>
        <w:footnoteRef/>
      </w:r>
      <w:r w:rsidRPr="00302EB6">
        <w:rPr>
          <w:sz w:val="20"/>
          <w:lang w:val="it-IT"/>
        </w:rPr>
        <w:t xml:space="preserve"> </w:t>
      </w:r>
      <w:hyperlink r:id="rId9" w:history="1">
        <w:r w:rsidRPr="00302EB6">
          <w:rPr>
            <w:rStyle w:val="Hyperlink"/>
            <w:sz w:val="20"/>
            <w:lang w:val="it-IT"/>
          </w:rPr>
          <w:t>www.cbd.int/abs/doc/cepa-toolkit-en.pdf</w:t>
        </w:r>
      </w:hyperlink>
      <w:r w:rsidR="00FA69D4">
        <w:rPr>
          <w:rFonts w:hint="eastAsia"/>
          <w:sz w:val="20"/>
          <w:lang w:eastAsia="zh-CN"/>
        </w:rPr>
        <w:t>。</w:t>
      </w:r>
      <w:r w:rsidRPr="00302EB6">
        <w:rPr>
          <w:sz w:val="20"/>
          <w:lang w:val="it-IT"/>
        </w:rPr>
        <w:t xml:space="preserve"> </w:t>
      </w:r>
    </w:p>
  </w:footnote>
  <w:footnote w:id="27">
    <w:p w14:paraId="223A8788" w14:textId="093A73AC" w:rsidR="00BF497B" w:rsidRPr="00302EB6" w:rsidRDefault="00BF497B">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Pr>
          <w:rFonts w:hint="eastAsia"/>
          <w:sz w:val="20"/>
          <w:lang w:val="en-CA" w:eastAsia="zh-CN"/>
        </w:rPr>
        <w:t>见</w:t>
      </w:r>
      <w:r w:rsidR="009D39B8" w:rsidRPr="00302EB6">
        <w:rPr>
          <w:sz w:val="20"/>
          <w:lang w:val="it-IT" w:eastAsia="zh-CN"/>
        </w:rPr>
        <w:t>CBD/NP/ABSCH-IAC/6/3</w:t>
      </w:r>
      <w:r w:rsidR="00FA69D4">
        <w:rPr>
          <w:rFonts w:hint="eastAsia"/>
          <w:sz w:val="20"/>
          <w:lang w:val="en-CA" w:eastAsia="zh-CN"/>
        </w:rPr>
        <w:t>。</w:t>
      </w:r>
    </w:p>
  </w:footnote>
  <w:footnote w:id="28">
    <w:p w14:paraId="3A6E352A" w14:textId="2CE62535" w:rsidR="001C6E97" w:rsidRPr="00302EB6" w:rsidRDefault="001C6E97">
      <w:pPr>
        <w:pStyle w:val="FootnoteText"/>
        <w:rPr>
          <w:sz w:val="20"/>
          <w:lang w:val="it-IT" w:eastAsia="zh-CN"/>
        </w:rPr>
      </w:pPr>
      <w:r w:rsidRPr="00352F99">
        <w:rPr>
          <w:rStyle w:val="FootnoteReference"/>
          <w:sz w:val="20"/>
        </w:rPr>
        <w:footnoteRef/>
      </w:r>
      <w:r w:rsidR="00576618" w:rsidRPr="00302EB6">
        <w:rPr>
          <w:sz w:val="20"/>
          <w:lang w:val="it-IT" w:eastAsia="zh-CN"/>
        </w:rPr>
        <w:t xml:space="preserve"> </w:t>
      </w:r>
      <w:r w:rsidR="00FA69D4" w:rsidRPr="00FA69D4">
        <w:rPr>
          <w:sz w:val="20"/>
          <w:lang w:eastAsia="zh-CN"/>
        </w:rPr>
        <w:t>作为名古屋议定书缔约方</w:t>
      </w:r>
      <w:r w:rsidR="00FA69D4" w:rsidRPr="00FA69D4">
        <w:rPr>
          <w:rFonts w:hint="eastAsia"/>
          <w:sz w:val="20"/>
          <w:lang w:eastAsia="zh-CN"/>
        </w:rPr>
        <w:t>会议的缔约方大会第六次会议临时议程项目</w:t>
      </w:r>
      <w:r w:rsidR="00FA69D4" w:rsidRPr="00302EB6">
        <w:rPr>
          <w:rFonts w:hint="eastAsia"/>
          <w:sz w:val="20"/>
          <w:lang w:val="it-IT" w:eastAsia="zh-CN"/>
        </w:rPr>
        <w:t>10</w:t>
      </w:r>
      <w:r w:rsidR="00FA69D4" w:rsidRPr="00FA69D4">
        <w:rPr>
          <w:rFonts w:hint="eastAsia"/>
          <w:sz w:val="20"/>
          <w:lang w:eastAsia="zh-CN"/>
        </w:rPr>
        <w:t>。</w:t>
      </w:r>
    </w:p>
  </w:footnote>
  <w:footnote w:id="29">
    <w:p w14:paraId="30FA598C" w14:textId="22CA4A19" w:rsidR="00C371BB" w:rsidRPr="00302EB6" w:rsidRDefault="00C371BB" w:rsidP="00C371BB">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sidRPr="00FA69D4">
        <w:rPr>
          <w:rFonts w:hint="eastAsia"/>
          <w:sz w:val="20"/>
          <w:lang w:eastAsia="zh-CN"/>
        </w:rPr>
        <w:t>联合国</w:t>
      </w:r>
      <w:r w:rsidR="00FA69D4" w:rsidRPr="00302EB6">
        <w:rPr>
          <w:rFonts w:hint="eastAsia"/>
          <w:sz w:val="20"/>
          <w:lang w:val="it-IT" w:eastAsia="zh-CN"/>
        </w:rPr>
        <w:t>，</w:t>
      </w:r>
      <w:r w:rsidR="00FA69D4" w:rsidRPr="00FA69D4">
        <w:rPr>
          <w:rFonts w:hint="eastAsia"/>
          <w:sz w:val="20"/>
          <w:lang w:eastAsia="zh-CN"/>
        </w:rPr>
        <w:t>《条约汇编》</w:t>
      </w:r>
      <w:r w:rsidR="00FA69D4" w:rsidRPr="00302EB6">
        <w:rPr>
          <w:rFonts w:hint="eastAsia"/>
          <w:sz w:val="20"/>
          <w:lang w:val="it-IT" w:eastAsia="zh-CN"/>
        </w:rPr>
        <w:t>，</w:t>
      </w:r>
      <w:r w:rsidR="00FA69D4" w:rsidRPr="00FA69D4">
        <w:rPr>
          <w:rFonts w:hint="eastAsia"/>
          <w:sz w:val="20"/>
          <w:lang w:eastAsia="zh-CN"/>
        </w:rPr>
        <w:t>第</w:t>
      </w:r>
      <w:r w:rsidR="00FA69D4" w:rsidRPr="00302EB6">
        <w:rPr>
          <w:rFonts w:hint="eastAsia"/>
          <w:sz w:val="20"/>
          <w:lang w:val="it-IT" w:eastAsia="zh-CN"/>
        </w:rPr>
        <w:t>3008</w:t>
      </w:r>
      <w:r w:rsidR="00FA69D4" w:rsidRPr="00FA69D4">
        <w:rPr>
          <w:rFonts w:hint="eastAsia"/>
          <w:sz w:val="20"/>
          <w:lang w:eastAsia="zh-CN"/>
        </w:rPr>
        <w:t>卷</w:t>
      </w:r>
      <w:r w:rsidR="00FA69D4" w:rsidRPr="00302EB6">
        <w:rPr>
          <w:rFonts w:hint="eastAsia"/>
          <w:sz w:val="20"/>
          <w:lang w:val="it-IT" w:eastAsia="zh-CN"/>
        </w:rPr>
        <w:t>，</w:t>
      </w:r>
      <w:r w:rsidR="00FA69D4" w:rsidRPr="00FA69D4">
        <w:rPr>
          <w:rFonts w:hint="eastAsia"/>
          <w:sz w:val="20"/>
          <w:lang w:eastAsia="zh-CN"/>
        </w:rPr>
        <w:t>第</w:t>
      </w:r>
      <w:r w:rsidR="00FA69D4" w:rsidRPr="00302EB6">
        <w:rPr>
          <w:sz w:val="20"/>
          <w:lang w:val="it-IT" w:eastAsia="zh-CN"/>
        </w:rPr>
        <w:t>30619</w:t>
      </w:r>
      <w:r w:rsidR="00FA69D4" w:rsidRPr="00FA69D4">
        <w:rPr>
          <w:rFonts w:hint="eastAsia"/>
          <w:sz w:val="20"/>
          <w:lang w:eastAsia="zh-CN"/>
        </w:rPr>
        <w:t>号。</w:t>
      </w:r>
    </w:p>
  </w:footnote>
  <w:footnote w:id="30">
    <w:p w14:paraId="0F4A2462" w14:textId="119B7FC0" w:rsidR="00C371BB" w:rsidRPr="00302EB6" w:rsidRDefault="00C371BB" w:rsidP="00C371BB">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sidRPr="00302EB6">
        <w:rPr>
          <w:sz w:val="20"/>
          <w:lang w:val="it-IT" w:eastAsia="zh-CN"/>
        </w:rPr>
        <w:t>CBD/NP/MOP/6/</w:t>
      </w:r>
      <w:r w:rsidR="00FA69D4" w:rsidRPr="00302EB6">
        <w:rPr>
          <w:rFonts w:hint="eastAsia"/>
          <w:sz w:val="20"/>
          <w:lang w:val="it-IT" w:eastAsia="zh-CN"/>
        </w:rPr>
        <w:t>8</w:t>
      </w:r>
      <w:r w:rsidR="00FA69D4" w:rsidRPr="00FA69D4">
        <w:rPr>
          <w:sz w:val="20"/>
          <w:lang w:eastAsia="zh-CN"/>
        </w:rPr>
        <w:t>号文件预计将载有更多要素。</w:t>
      </w:r>
    </w:p>
  </w:footnote>
  <w:footnote w:id="31">
    <w:p w14:paraId="2A6272E2" w14:textId="66B12B62" w:rsidR="00037D4B" w:rsidRPr="00302EB6" w:rsidRDefault="00037D4B">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FA69D4" w:rsidRPr="00302EB6">
        <w:rPr>
          <w:sz w:val="20"/>
          <w:lang w:val="it-IT" w:eastAsia="zh-CN"/>
        </w:rPr>
        <w:t>CBD/SBI/7/7</w:t>
      </w:r>
      <w:r w:rsidR="00FA69D4" w:rsidRPr="00302EB6">
        <w:rPr>
          <w:rFonts w:hint="eastAsia"/>
          <w:sz w:val="20"/>
          <w:lang w:val="it-IT" w:eastAsia="zh-CN"/>
        </w:rPr>
        <w:t>，</w:t>
      </w:r>
      <w:r w:rsidR="00FA69D4" w:rsidRPr="00FA69D4">
        <w:rPr>
          <w:rFonts w:hint="eastAsia"/>
          <w:sz w:val="20"/>
          <w:lang w:eastAsia="zh-CN"/>
        </w:rPr>
        <w:t>附件一和附件二。</w:t>
      </w:r>
    </w:p>
  </w:footnote>
  <w:footnote w:id="32">
    <w:p w14:paraId="1DDE132F" w14:textId="383194FF" w:rsidR="00756415" w:rsidRPr="00302EB6" w:rsidRDefault="00756415" w:rsidP="00756415">
      <w:pPr>
        <w:pStyle w:val="FootnoteText"/>
        <w:spacing w:after="60"/>
        <w:rPr>
          <w:sz w:val="20"/>
          <w:lang w:val="it-IT" w:eastAsia="zh-CN"/>
        </w:rPr>
      </w:pPr>
      <w:r w:rsidRPr="00352F99">
        <w:rPr>
          <w:rStyle w:val="FootnoteReference"/>
          <w:sz w:val="20"/>
        </w:rPr>
        <w:footnoteRef/>
      </w:r>
      <w:r w:rsidRPr="00302EB6">
        <w:rPr>
          <w:sz w:val="20"/>
          <w:lang w:val="it-IT" w:eastAsia="zh-CN"/>
        </w:rPr>
        <w:t xml:space="preserve">  46%</w:t>
      </w:r>
      <w:r w:rsidRPr="00352F99">
        <w:rPr>
          <w:sz w:val="20"/>
          <w:lang w:eastAsia="zh-CN"/>
        </w:rPr>
        <w:t>的缔约方设立了一个或多个检查点</w:t>
      </w:r>
      <w:r w:rsidRPr="00302EB6">
        <w:rPr>
          <w:sz w:val="20"/>
          <w:lang w:val="it-IT" w:eastAsia="zh-CN"/>
        </w:rPr>
        <w:t>，</w:t>
      </w:r>
      <w:r w:rsidRPr="00352F99">
        <w:rPr>
          <w:rFonts w:hint="eastAsia"/>
          <w:sz w:val="20"/>
          <w:lang w:eastAsia="zh-CN"/>
        </w:rPr>
        <w:t>各</w:t>
      </w:r>
      <w:r w:rsidRPr="00352F99">
        <w:rPr>
          <w:sz w:val="20"/>
          <w:lang w:eastAsia="zh-CN"/>
        </w:rPr>
        <w:t>区域</w:t>
      </w:r>
      <w:r w:rsidRPr="00352F99">
        <w:rPr>
          <w:rFonts w:hint="eastAsia"/>
          <w:sz w:val="20"/>
          <w:lang w:eastAsia="zh-CN"/>
        </w:rPr>
        <w:t>分布情况</w:t>
      </w:r>
      <w:r w:rsidRPr="00352F99">
        <w:rPr>
          <w:sz w:val="20"/>
          <w:lang w:eastAsia="zh-CN"/>
        </w:rPr>
        <w:t>如下</w:t>
      </w:r>
      <w:r w:rsidRPr="00302EB6">
        <w:rPr>
          <w:sz w:val="20"/>
          <w:lang w:val="it-IT" w:eastAsia="zh-CN"/>
        </w:rPr>
        <w:t>：</w:t>
      </w:r>
      <w:r w:rsidRPr="00352F99">
        <w:rPr>
          <w:sz w:val="20"/>
          <w:lang w:eastAsia="zh-CN"/>
        </w:rPr>
        <w:t>非洲</w:t>
      </w:r>
      <w:r w:rsidRPr="00302EB6">
        <w:rPr>
          <w:sz w:val="20"/>
          <w:lang w:val="it-IT" w:eastAsia="zh-CN"/>
        </w:rPr>
        <w:t>35%</w:t>
      </w:r>
      <w:r w:rsidRPr="00352F99">
        <w:rPr>
          <w:sz w:val="20"/>
          <w:lang w:eastAsia="zh-CN"/>
        </w:rPr>
        <w:t>的缔约方</w:t>
      </w:r>
      <w:r w:rsidRPr="00302EB6">
        <w:rPr>
          <w:sz w:val="20"/>
          <w:lang w:val="it-IT" w:eastAsia="zh-CN"/>
        </w:rPr>
        <w:t>；</w:t>
      </w:r>
      <w:r w:rsidRPr="00352F99">
        <w:rPr>
          <w:sz w:val="20"/>
          <w:lang w:eastAsia="zh-CN"/>
        </w:rPr>
        <w:t>亚太</w:t>
      </w:r>
      <w:r w:rsidRPr="00302EB6">
        <w:rPr>
          <w:sz w:val="20"/>
          <w:lang w:val="it-IT" w:eastAsia="zh-CN"/>
        </w:rPr>
        <w:t>27%</w:t>
      </w:r>
      <w:r w:rsidRPr="00352F99">
        <w:rPr>
          <w:sz w:val="20"/>
          <w:lang w:eastAsia="zh-CN"/>
        </w:rPr>
        <w:t>的缔约方</w:t>
      </w:r>
      <w:r w:rsidRPr="00302EB6">
        <w:rPr>
          <w:sz w:val="20"/>
          <w:lang w:val="it-IT" w:eastAsia="zh-CN"/>
        </w:rPr>
        <w:t>；</w:t>
      </w:r>
      <w:r w:rsidRPr="00352F99">
        <w:rPr>
          <w:sz w:val="20"/>
          <w:lang w:eastAsia="zh-CN"/>
        </w:rPr>
        <w:t>东欧国家</w:t>
      </w:r>
      <w:r w:rsidRPr="00302EB6">
        <w:rPr>
          <w:sz w:val="20"/>
          <w:lang w:val="it-IT" w:eastAsia="zh-CN"/>
        </w:rPr>
        <w:t>62%</w:t>
      </w:r>
      <w:r w:rsidRPr="00352F99">
        <w:rPr>
          <w:sz w:val="20"/>
          <w:lang w:eastAsia="zh-CN"/>
        </w:rPr>
        <w:t>的缔约方</w:t>
      </w:r>
      <w:r w:rsidRPr="00302EB6">
        <w:rPr>
          <w:sz w:val="20"/>
          <w:lang w:val="it-IT" w:eastAsia="zh-CN"/>
        </w:rPr>
        <w:t>；</w:t>
      </w:r>
      <w:r w:rsidRPr="00352F99">
        <w:rPr>
          <w:sz w:val="20"/>
          <w:lang w:eastAsia="zh-CN"/>
        </w:rPr>
        <w:t>拉丁美洲和加勒比</w:t>
      </w:r>
      <w:r w:rsidRPr="00302EB6">
        <w:rPr>
          <w:sz w:val="20"/>
          <w:lang w:val="it-IT" w:eastAsia="zh-CN"/>
        </w:rPr>
        <w:t>50%</w:t>
      </w:r>
      <w:r w:rsidRPr="00352F99">
        <w:rPr>
          <w:sz w:val="20"/>
          <w:lang w:eastAsia="zh-CN"/>
        </w:rPr>
        <w:t>的缔约方</w:t>
      </w:r>
      <w:r w:rsidRPr="00302EB6">
        <w:rPr>
          <w:sz w:val="20"/>
          <w:lang w:val="it-IT" w:eastAsia="zh-CN"/>
        </w:rPr>
        <w:t>；</w:t>
      </w:r>
      <w:r w:rsidRPr="00352F99">
        <w:rPr>
          <w:sz w:val="20"/>
          <w:lang w:eastAsia="zh-CN"/>
        </w:rPr>
        <w:t>西欧和其他国家</w:t>
      </w:r>
      <w:r w:rsidRPr="00302EB6">
        <w:rPr>
          <w:sz w:val="20"/>
          <w:lang w:val="it-IT" w:eastAsia="zh-CN"/>
        </w:rPr>
        <w:t>94%</w:t>
      </w:r>
      <w:r w:rsidRPr="00352F99">
        <w:rPr>
          <w:sz w:val="20"/>
          <w:lang w:eastAsia="zh-CN"/>
        </w:rPr>
        <w:t>的缔约方</w:t>
      </w:r>
      <w:r w:rsidR="006D61C8" w:rsidRPr="00302EB6">
        <w:rPr>
          <w:rFonts w:hint="eastAsia"/>
          <w:sz w:val="20"/>
          <w:lang w:val="it-IT" w:eastAsia="zh-CN"/>
        </w:rPr>
        <w:t>（</w:t>
      </w:r>
      <w:r w:rsidRPr="00352F99">
        <w:rPr>
          <w:sz w:val="20"/>
          <w:lang w:eastAsia="zh-CN"/>
        </w:rPr>
        <w:t>见</w:t>
      </w:r>
      <w:hyperlink r:id="rId10" w:history="1">
        <w:r w:rsidRPr="00302EB6">
          <w:rPr>
            <w:rStyle w:val="Hyperlink"/>
            <w:sz w:val="20"/>
            <w:lang w:val="it-IT" w:eastAsia="zh-CN"/>
          </w:rPr>
          <w:t>CBD/SBI/7/INF/2</w:t>
        </w:r>
      </w:hyperlink>
      <w:r w:rsidRPr="00302EB6">
        <w:rPr>
          <w:sz w:val="20"/>
          <w:lang w:val="it-IT" w:eastAsia="zh-CN"/>
        </w:rPr>
        <w:t>，</w:t>
      </w:r>
      <w:r w:rsidRPr="00352F99">
        <w:rPr>
          <w:sz w:val="20"/>
          <w:lang w:eastAsia="zh-CN"/>
        </w:rPr>
        <w:t>第</w:t>
      </w:r>
      <w:r w:rsidRPr="00302EB6">
        <w:rPr>
          <w:sz w:val="20"/>
          <w:lang w:val="it-IT" w:eastAsia="zh-CN"/>
        </w:rPr>
        <w:t>26</w:t>
      </w:r>
      <w:r w:rsidRPr="00352F99">
        <w:rPr>
          <w:sz w:val="20"/>
          <w:lang w:eastAsia="zh-CN"/>
        </w:rPr>
        <w:t>段和图</w:t>
      </w:r>
      <w:r w:rsidRPr="00302EB6">
        <w:rPr>
          <w:sz w:val="20"/>
          <w:lang w:val="it-IT" w:eastAsia="zh-CN"/>
        </w:rPr>
        <w:t>3)</w:t>
      </w:r>
      <w:r w:rsidRPr="00352F99">
        <w:rPr>
          <w:sz w:val="20"/>
          <w:lang w:eastAsia="zh-CN"/>
        </w:rPr>
        <w:t>。</w:t>
      </w:r>
    </w:p>
  </w:footnote>
  <w:footnote w:id="33">
    <w:p w14:paraId="6B92A5B3" w14:textId="68F62BC2" w:rsidR="00CC35D7" w:rsidRPr="00302EB6" w:rsidRDefault="00CC35D7" w:rsidP="006D61C8">
      <w:pPr>
        <w:pStyle w:val="FootnoteText"/>
        <w:rPr>
          <w:sz w:val="20"/>
          <w:lang w:val="it-IT" w:eastAsia="zh-CN"/>
        </w:rPr>
      </w:pPr>
      <w:r w:rsidRPr="00352F99">
        <w:rPr>
          <w:rStyle w:val="FootnoteReference"/>
          <w:sz w:val="20"/>
        </w:rPr>
        <w:footnoteRef/>
      </w:r>
      <w:r w:rsidRPr="00302EB6">
        <w:rPr>
          <w:sz w:val="20"/>
          <w:lang w:val="it-IT" w:eastAsia="zh-CN"/>
        </w:rPr>
        <w:t xml:space="preserve"> </w:t>
      </w:r>
      <w:r w:rsidR="006D61C8">
        <w:rPr>
          <w:rFonts w:hint="eastAsia"/>
          <w:sz w:val="20"/>
          <w:lang w:eastAsia="zh-CN"/>
        </w:rPr>
        <w:t>请注意</w:t>
      </w:r>
      <w:r w:rsidR="006D61C8" w:rsidRPr="00302EB6">
        <w:rPr>
          <w:rFonts w:hint="eastAsia"/>
          <w:sz w:val="20"/>
          <w:lang w:val="it-IT" w:eastAsia="zh-CN"/>
        </w:rPr>
        <w:t>，</w:t>
      </w:r>
      <w:r w:rsidR="006D61C8">
        <w:rPr>
          <w:rFonts w:hint="eastAsia"/>
          <w:sz w:val="20"/>
          <w:lang w:eastAsia="zh-CN"/>
        </w:rPr>
        <w:t>并不要求缔约方制定针对第三方转让的措施。</w:t>
      </w:r>
    </w:p>
  </w:footnote>
  <w:footnote w:id="34">
    <w:p w14:paraId="30E3F500" w14:textId="129A42BA" w:rsidR="00802024" w:rsidRPr="00302EB6" w:rsidRDefault="00802024" w:rsidP="006D61C8">
      <w:pPr>
        <w:pStyle w:val="FootnoteText"/>
        <w:rPr>
          <w:sz w:val="20"/>
          <w:lang w:val="it-IT"/>
        </w:rPr>
      </w:pPr>
      <w:r w:rsidRPr="00352F99">
        <w:rPr>
          <w:rStyle w:val="FootnoteReference"/>
          <w:sz w:val="20"/>
        </w:rPr>
        <w:footnoteRef/>
      </w:r>
      <w:r w:rsidRPr="00302EB6">
        <w:rPr>
          <w:sz w:val="20"/>
          <w:lang w:val="it-IT"/>
        </w:rPr>
        <w:t xml:space="preserve"> </w:t>
      </w:r>
      <w:r w:rsidR="006D61C8">
        <w:rPr>
          <w:rFonts w:hint="eastAsia"/>
          <w:sz w:val="20"/>
          <w:lang w:eastAsia="zh-CN"/>
        </w:rPr>
        <w:t>元数据表载有更多信息以及关于监测货币和非货币惠益分享的建议</w:t>
      </w:r>
      <w:r w:rsidR="006D61C8" w:rsidRPr="00302EB6">
        <w:rPr>
          <w:rFonts w:hint="eastAsia"/>
          <w:sz w:val="20"/>
          <w:lang w:val="it-IT" w:eastAsia="zh-CN"/>
        </w:rPr>
        <w:t>（</w:t>
      </w:r>
      <w:r w:rsidR="006D61C8" w:rsidRPr="00302EB6">
        <w:rPr>
          <w:sz w:val="20"/>
          <w:lang w:val="it-IT" w:eastAsia="zh-CN"/>
        </w:rPr>
        <w:t>https://gbf-indicators.org/</w:t>
      </w:r>
      <w:r w:rsidR="006D61C8" w:rsidRPr="00302EB6">
        <w:rPr>
          <w:rFonts w:hint="eastAsia"/>
          <w:sz w:val="20"/>
          <w:lang w:val="it-IT" w:eastAsia="zh-CN"/>
        </w:rPr>
        <w:t>）</w:t>
      </w:r>
      <w:r w:rsidR="006D61C8">
        <w:rPr>
          <w:rFonts w:hint="eastAsia"/>
          <w:sz w:val="20"/>
          <w:lang w:eastAsia="zh-CN"/>
        </w:rPr>
        <w:t>。</w:t>
      </w:r>
    </w:p>
  </w:footnote>
  <w:footnote w:id="35">
    <w:p w14:paraId="7D466D79" w14:textId="0FD4C100" w:rsidR="00122276" w:rsidRPr="00352F99" w:rsidRDefault="00122276" w:rsidP="00295AA7">
      <w:pPr>
        <w:pStyle w:val="FootnoteText"/>
        <w:rPr>
          <w:sz w:val="20"/>
          <w:lang w:eastAsia="zh-CN"/>
        </w:rPr>
      </w:pPr>
      <w:r w:rsidRPr="00352F99">
        <w:rPr>
          <w:rStyle w:val="FootnoteReference"/>
          <w:sz w:val="20"/>
        </w:rPr>
        <w:footnoteRef/>
      </w:r>
      <w:r w:rsidRPr="00352F99">
        <w:rPr>
          <w:sz w:val="20"/>
          <w:lang w:eastAsia="zh-CN"/>
        </w:rPr>
        <w:t xml:space="preserve"> </w:t>
      </w:r>
      <w:r w:rsidR="006D61C8">
        <w:rPr>
          <w:rFonts w:hint="eastAsia"/>
          <w:sz w:val="20"/>
          <w:lang w:eastAsia="zh-CN"/>
        </w:rPr>
        <w:t>其中不包括遗传材料的转让。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 w:name="_Hlk137802784" w:displacedByCustomXml="next"/>
  <w:bookmarkStart w:id="15" w:name="_Hlk137802785" w:displacedByCustomXml="next"/>
  <w:sdt>
    <w:sdtPr>
      <w:id w:val="1170207421"/>
      <w:placeholder>
        <w:docPart w:val="DefaultPlaceholder_-1854013440"/>
      </w:placeholder>
    </w:sdtPr>
    <w:sdtContent>
      <w:p w14:paraId="2BE57F58" w14:textId="3930DEC9" w:rsidR="002B559C" w:rsidRPr="009477BD" w:rsidRDefault="000976BF" w:rsidP="009477BD">
        <w:pPr>
          <w:pStyle w:val="CBDHeader"/>
          <w:spacing w:after="240"/>
        </w:pPr>
        <w:r w:rsidRPr="000976BF">
          <w:t>CBD/SBI/7/7</w:t>
        </w:r>
      </w:p>
      <w:bookmarkEnd w:id="14" w:displacedByCustomXml="next"/>
      <w:bookmarkEnd w:id="15" w:displacedByCustomXml="nex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020362"/>
      <w:placeholder>
        <w:docPart w:val="DefaultPlaceholder_-1854013440"/>
      </w:placeholder>
    </w:sdtPr>
    <w:sdtContent>
      <w:p w14:paraId="74757AB3" w14:textId="5B57622F" w:rsidR="002B559C" w:rsidRPr="009477BD" w:rsidRDefault="006F524B" w:rsidP="009477BD">
        <w:pPr>
          <w:pStyle w:val="CBDHeader"/>
          <w:spacing w:after="240"/>
          <w:jc w:val="right"/>
        </w:pPr>
        <w:r>
          <w:t>CBD/SBI/7/7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50C6442"/>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1407ED"/>
    <w:multiLevelType w:val="multilevel"/>
    <w:tmpl w:val="CE40197A"/>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5D943BEE"/>
    <w:multiLevelType w:val="multilevel"/>
    <w:tmpl w:val="222A08B4"/>
    <w:numStyleLink w:val="ListCBD"/>
  </w:abstractNum>
  <w:abstractNum w:abstractNumId="38"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7B7169F"/>
    <w:multiLevelType w:val="multilevel"/>
    <w:tmpl w:val="33C44E62"/>
    <w:lvl w:ilvl="0">
      <w:start w:val="1"/>
      <w:numFmt w:val="decimal"/>
      <w:lvlText w:val="%1."/>
      <w:lvlJc w:val="left"/>
      <w:pPr>
        <w:ind w:left="567" w:firstLine="0"/>
      </w:pPr>
      <w:rPr>
        <w:rFonts w:ascii="Times New Roman" w:eastAsia="Times New Roman" w:hAnsi="Times New Roman" w:cs="Times New Roman"/>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71126210">
    <w:abstractNumId w:val="43"/>
  </w:num>
  <w:num w:numId="2" w16cid:durableId="124930102">
    <w:abstractNumId w:val="30"/>
  </w:num>
  <w:num w:numId="3" w16cid:durableId="33314136">
    <w:abstractNumId w:val="42"/>
  </w:num>
  <w:num w:numId="4" w16cid:durableId="1180388955">
    <w:abstractNumId w:val="9"/>
  </w:num>
  <w:num w:numId="5" w16cid:durableId="740561757">
    <w:abstractNumId w:val="7"/>
  </w:num>
  <w:num w:numId="6" w16cid:durableId="2067026475">
    <w:abstractNumId w:val="6"/>
  </w:num>
  <w:num w:numId="7" w16cid:durableId="1886140119">
    <w:abstractNumId w:val="5"/>
  </w:num>
  <w:num w:numId="8" w16cid:durableId="154685183">
    <w:abstractNumId w:val="4"/>
  </w:num>
  <w:num w:numId="9" w16cid:durableId="1312368634">
    <w:abstractNumId w:val="26"/>
  </w:num>
  <w:num w:numId="10" w16cid:durableId="1297682421">
    <w:abstractNumId w:val="41"/>
  </w:num>
  <w:num w:numId="11" w16cid:durableId="1270548925">
    <w:abstractNumId w:val="37"/>
    <w:lvlOverride w:ilvl="0">
      <w:lvl w:ilvl="0">
        <w:start w:val="1"/>
        <w:numFmt w:val="decimal"/>
        <w:lvlText w:val="%1."/>
        <w:lvlJc w:val="left"/>
        <w:pPr>
          <w:ind w:left="567" w:firstLine="0"/>
        </w:pPr>
        <w:rPr>
          <w:rFonts w:ascii="Times New Roman" w:eastAsia="Times New Roman" w:hAnsi="Times New Roman" w:cs="Times New Roman"/>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bCs/>
          <w:i w:val="0"/>
          <w:sz w:val="24"/>
          <w:szCs w:val="24"/>
        </w:rPr>
      </w:lvl>
    </w:lvlOverride>
  </w:num>
  <w:num w:numId="12" w16cid:durableId="1017001506">
    <w:abstractNumId w:val="8"/>
  </w:num>
  <w:num w:numId="13" w16cid:durableId="1991979233">
    <w:abstractNumId w:val="3"/>
  </w:num>
  <w:num w:numId="14" w16cid:durableId="1446653830">
    <w:abstractNumId w:val="2"/>
  </w:num>
  <w:num w:numId="15" w16cid:durableId="1684160013">
    <w:abstractNumId w:val="1"/>
  </w:num>
  <w:num w:numId="16" w16cid:durableId="975572302">
    <w:abstractNumId w:val="0"/>
  </w:num>
  <w:num w:numId="17" w16cid:durableId="295648186">
    <w:abstractNumId w:val="25"/>
  </w:num>
  <w:num w:numId="18" w16cid:durableId="432090384">
    <w:abstractNumId w:val="24"/>
  </w:num>
  <w:num w:numId="19" w16cid:durableId="19183929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7723136">
    <w:abstractNumId w:val="37"/>
    <w:lvlOverride w:ilvl="0">
      <w:lvl w:ilvl="0">
        <w:start w:val="1"/>
        <w:numFmt w:val="decimal"/>
        <w:lvlText w:val="%1."/>
        <w:lvlJc w:val="left"/>
        <w:pPr>
          <w:ind w:left="567" w:firstLine="0"/>
        </w:pPr>
        <w:rPr>
          <w:rFonts w:ascii="Times New Roman" w:eastAsia="Times New Roman" w:hAnsi="Times New Roman" w:cs="Times New Roman"/>
          <w:b w:val="0"/>
          <w:bCs w:val="0"/>
          <w:i w:val="0"/>
          <w:iCs w:val="0"/>
          <w:color w:val="auto"/>
          <w:sz w:val="24"/>
          <w:szCs w:val="24"/>
        </w:rPr>
      </w:lvl>
    </w:lvlOverride>
  </w:num>
  <w:num w:numId="21" w16cid:durableId="1311247623">
    <w:abstractNumId w:val="40"/>
  </w:num>
  <w:num w:numId="22" w16cid:durableId="1928346108">
    <w:abstractNumId w:val="22"/>
  </w:num>
  <w:num w:numId="23" w16cid:durableId="1011417538">
    <w:abstractNumId w:val="29"/>
  </w:num>
  <w:num w:numId="24" w16cid:durableId="657660044">
    <w:abstractNumId w:val="31"/>
  </w:num>
  <w:num w:numId="25" w16cid:durableId="1621767890">
    <w:abstractNumId w:val="13"/>
  </w:num>
  <w:num w:numId="26" w16cid:durableId="1641419636">
    <w:abstractNumId w:val="17"/>
  </w:num>
  <w:num w:numId="27" w16cid:durableId="1926527139">
    <w:abstractNumId w:val="36"/>
  </w:num>
  <w:num w:numId="28" w16cid:durableId="1724207149">
    <w:abstractNumId w:val="20"/>
  </w:num>
  <w:num w:numId="29" w16cid:durableId="176701164">
    <w:abstractNumId w:val="15"/>
  </w:num>
  <w:num w:numId="30" w16cid:durableId="388261243">
    <w:abstractNumId w:val="11"/>
  </w:num>
  <w:num w:numId="31" w16cid:durableId="2073767139">
    <w:abstractNumId w:val="14"/>
  </w:num>
  <w:num w:numId="32" w16cid:durableId="1143959666">
    <w:abstractNumId w:val="23"/>
  </w:num>
  <w:num w:numId="33" w16cid:durableId="610891872">
    <w:abstractNumId w:val="18"/>
  </w:num>
  <w:num w:numId="34" w16cid:durableId="1209368478">
    <w:abstractNumId w:val="19"/>
  </w:num>
  <w:num w:numId="35" w16cid:durableId="411976317">
    <w:abstractNumId w:val="39"/>
  </w:num>
  <w:num w:numId="36" w16cid:durableId="19145843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59303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3453452">
    <w:abstractNumId w:val="37"/>
  </w:num>
  <w:num w:numId="39" w16cid:durableId="1722902619">
    <w:abstractNumId w:val="34"/>
  </w:num>
  <w:num w:numId="40" w16cid:durableId="763841645">
    <w:abstractNumId w:val="21"/>
  </w:num>
  <w:num w:numId="41" w16cid:durableId="710573149">
    <w:abstractNumId w:val="35"/>
  </w:num>
  <w:num w:numId="42" w16cid:durableId="1565220006">
    <w:abstractNumId w:val="10"/>
  </w:num>
  <w:num w:numId="43" w16cid:durableId="336463041">
    <w:abstractNumId w:val="33"/>
  </w:num>
  <w:num w:numId="44" w16cid:durableId="308678351">
    <w:abstractNumId w:val="38"/>
  </w:num>
  <w:num w:numId="45" w16cid:durableId="1422604557">
    <w:abstractNumId w:val="12"/>
  </w:num>
  <w:num w:numId="46" w16cid:durableId="1506045599">
    <w:abstractNumId w:val="27"/>
  </w:num>
  <w:num w:numId="47" w16cid:durableId="424308135">
    <w:abstractNumId w:val="28"/>
  </w:num>
  <w:num w:numId="48" w16cid:durableId="1612779055">
    <w:abstractNumId w:val="16"/>
  </w:num>
  <w:num w:numId="49" w16cid:durableId="1581450543">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570"/>
    <w:rsid w:val="00001B91"/>
    <w:rsid w:val="00001D58"/>
    <w:rsid w:val="00001E0C"/>
    <w:rsid w:val="00002224"/>
    <w:rsid w:val="0000247E"/>
    <w:rsid w:val="00003464"/>
    <w:rsid w:val="00003888"/>
    <w:rsid w:val="00003D8F"/>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FF"/>
    <w:rsid w:val="00020848"/>
    <w:rsid w:val="00021094"/>
    <w:rsid w:val="000210B6"/>
    <w:rsid w:val="00021274"/>
    <w:rsid w:val="000218E7"/>
    <w:rsid w:val="00021D0E"/>
    <w:rsid w:val="00022497"/>
    <w:rsid w:val="00022960"/>
    <w:rsid w:val="00022963"/>
    <w:rsid w:val="000229E9"/>
    <w:rsid w:val="00022D23"/>
    <w:rsid w:val="0002326C"/>
    <w:rsid w:val="00023D63"/>
    <w:rsid w:val="00023ECD"/>
    <w:rsid w:val="00024160"/>
    <w:rsid w:val="00024505"/>
    <w:rsid w:val="00024BD1"/>
    <w:rsid w:val="00024FF9"/>
    <w:rsid w:val="00025173"/>
    <w:rsid w:val="0002558D"/>
    <w:rsid w:val="000255C4"/>
    <w:rsid w:val="00025A88"/>
    <w:rsid w:val="0002604F"/>
    <w:rsid w:val="00026128"/>
    <w:rsid w:val="00026B9D"/>
    <w:rsid w:val="00026D10"/>
    <w:rsid w:val="00030363"/>
    <w:rsid w:val="0003049A"/>
    <w:rsid w:val="0003063A"/>
    <w:rsid w:val="000308B5"/>
    <w:rsid w:val="000308B7"/>
    <w:rsid w:val="00031493"/>
    <w:rsid w:val="00031F6B"/>
    <w:rsid w:val="000320D1"/>
    <w:rsid w:val="00032A92"/>
    <w:rsid w:val="00032C0A"/>
    <w:rsid w:val="000337D2"/>
    <w:rsid w:val="00033E27"/>
    <w:rsid w:val="00034589"/>
    <w:rsid w:val="000349E1"/>
    <w:rsid w:val="00034AF1"/>
    <w:rsid w:val="00034C0D"/>
    <w:rsid w:val="00034E1E"/>
    <w:rsid w:val="00034EA9"/>
    <w:rsid w:val="0003513F"/>
    <w:rsid w:val="000353D3"/>
    <w:rsid w:val="000356FE"/>
    <w:rsid w:val="00035809"/>
    <w:rsid w:val="0003652C"/>
    <w:rsid w:val="0003655F"/>
    <w:rsid w:val="00036917"/>
    <w:rsid w:val="000369B0"/>
    <w:rsid w:val="00036A7E"/>
    <w:rsid w:val="00036B7F"/>
    <w:rsid w:val="00036BA0"/>
    <w:rsid w:val="00036CA3"/>
    <w:rsid w:val="00036D66"/>
    <w:rsid w:val="00036F5A"/>
    <w:rsid w:val="00037185"/>
    <w:rsid w:val="00037244"/>
    <w:rsid w:val="00037412"/>
    <w:rsid w:val="00037D4B"/>
    <w:rsid w:val="00040598"/>
    <w:rsid w:val="0004099B"/>
    <w:rsid w:val="00040CD7"/>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17C"/>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803"/>
    <w:rsid w:val="00051996"/>
    <w:rsid w:val="00051E62"/>
    <w:rsid w:val="00052A01"/>
    <w:rsid w:val="00052AD8"/>
    <w:rsid w:val="00053226"/>
    <w:rsid w:val="00053512"/>
    <w:rsid w:val="000535FF"/>
    <w:rsid w:val="00053968"/>
    <w:rsid w:val="00053A80"/>
    <w:rsid w:val="00053F7D"/>
    <w:rsid w:val="0005431C"/>
    <w:rsid w:val="00054330"/>
    <w:rsid w:val="000544B8"/>
    <w:rsid w:val="00054802"/>
    <w:rsid w:val="00054B26"/>
    <w:rsid w:val="00055096"/>
    <w:rsid w:val="0005516C"/>
    <w:rsid w:val="000552D6"/>
    <w:rsid w:val="000556F4"/>
    <w:rsid w:val="0005570A"/>
    <w:rsid w:val="000576E7"/>
    <w:rsid w:val="000577C2"/>
    <w:rsid w:val="0006005D"/>
    <w:rsid w:val="0006007F"/>
    <w:rsid w:val="00060098"/>
    <w:rsid w:val="00060759"/>
    <w:rsid w:val="00060BBF"/>
    <w:rsid w:val="00061310"/>
    <w:rsid w:val="00062572"/>
    <w:rsid w:val="00062C27"/>
    <w:rsid w:val="00062C39"/>
    <w:rsid w:val="0006395F"/>
    <w:rsid w:val="00063BB3"/>
    <w:rsid w:val="00063DB4"/>
    <w:rsid w:val="00063F2A"/>
    <w:rsid w:val="000645E4"/>
    <w:rsid w:val="000651E3"/>
    <w:rsid w:val="00065535"/>
    <w:rsid w:val="00065686"/>
    <w:rsid w:val="00065789"/>
    <w:rsid w:val="00065803"/>
    <w:rsid w:val="000658B4"/>
    <w:rsid w:val="00065B07"/>
    <w:rsid w:val="00065BA8"/>
    <w:rsid w:val="00066BEA"/>
    <w:rsid w:val="00066F48"/>
    <w:rsid w:val="00067440"/>
    <w:rsid w:val="000674E3"/>
    <w:rsid w:val="000675E7"/>
    <w:rsid w:val="00070029"/>
    <w:rsid w:val="0007005B"/>
    <w:rsid w:val="00070410"/>
    <w:rsid w:val="00070A1A"/>
    <w:rsid w:val="00070B0D"/>
    <w:rsid w:val="00070CFA"/>
    <w:rsid w:val="0007143F"/>
    <w:rsid w:val="0007166D"/>
    <w:rsid w:val="00071883"/>
    <w:rsid w:val="00071922"/>
    <w:rsid w:val="00071A26"/>
    <w:rsid w:val="00071E9E"/>
    <w:rsid w:val="00072941"/>
    <w:rsid w:val="00072A0C"/>
    <w:rsid w:val="0007350C"/>
    <w:rsid w:val="000738BF"/>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AA4"/>
    <w:rsid w:val="00080CD4"/>
    <w:rsid w:val="000816A7"/>
    <w:rsid w:val="0008199D"/>
    <w:rsid w:val="00081B09"/>
    <w:rsid w:val="00082029"/>
    <w:rsid w:val="0008359F"/>
    <w:rsid w:val="00083A37"/>
    <w:rsid w:val="00083FA1"/>
    <w:rsid w:val="000851E1"/>
    <w:rsid w:val="00085AB3"/>
    <w:rsid w:val="00085BB8"/>
    <w:rsid w:val="00085E52"/>
    <w:rsid w:val="00085F04"/>
    <w:rsid w:val="000865EF"/>
    <w:rsid w:val="00086876"/>
    <w:rsid w:val="0008693F"/>
    <w:rsid w:val="00087018"/>
    <w:rsid w:val="00087326"/>
    <w:rsid w:val="0008771C"/>
    <w:rsid w:val="000879AE"/>
    <w:rsid w:val="0009000D"/>
    <w:rsid w:val="0009015D"/>
    <w:rsid w:val="00090592"/>
    <w:rsid w:val="00090F34"/>
    <w:rsid w:val="000910D1"/>
    <w:rsid w:val="0009193E"/>
    <w:rsid w:val="0009248B"/>
    <w:rsid w:val="00092A47"/>
    <w:rsid w:val="00092EA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4E3"/>
    <w:rsid w:val="000A178A"/>
    <w:rsid w:val="000A1875"/>
    <w:rsid w:val="000A1A4F"/>
    <w:rsid w:val="000A22C3"/>
    <w:rsid w:val="000A27F6"/>
    <w:rsid w:val="000A2B0D"/>
    <w:rsid w:val="000A2BFD"/>
    <w:rsid w:val="000A2EEE"/>
    <w:rsid w:val="000A3A4B"/>
    <w:rsid w:val="000A3C1D"/>
    <w:rsid w:val="000A3C73"/>
    <w:rsid w:val="000A45E0"/>
    <w:rsid w:val="000A477D"/>
    <w:rsid w:val="000A4817"/>
    <w:rsid w:val="000A4A91"/>
    <w:rsid w:val="000A4B92"/>
    <w:rsid w:val="000A4ECA"/>
    <w:rsid w:val="000A50A4"/>
    <w:rsid w:val="000A5349"/>
    <w:rsid w:val="000A53CA"/>
    <w:rsid w:val="000A5602"/>
    <w:rsid w:val="000A5638"/>
    <w:rsid w:val="000A58D2"/>
    <w:rsid w:val="000A5C42"/>
    <w:rsid w:val="000A5FDE"/>
    <w:rsid w:val="000A6556"/>
    <w:rsid w:val="000A66EB"/>
    <w:rsid w:val="000A78A3"/>
    <w:rsid w:val="000A7C3A"/>
    <w:rsid w:val="000A7DAA"/>
    <w:rsid w:val="000A7F5E"/>
    <w:rsid w:val="000B0341"/>
    <w:rsid w:val="000B0BF0"/>
    <w:rsid w:val="000B1874"/>
    <w:rsid w:val="000B18DD"/>
    <w:rsid w:val="000B1DD2"/>
    <w:rsid w:val="000B1ED2"/>
    <w:rsid w:val="000B225C"/>
    <w:rsid w:val="000B2260"/>
    <w:rsid w:val="000B297E"/>
    <w:rsid w:val="000B298B"/>
    <w:rsid w:val="000B3E44"/>
    <w:rsid w:val="000B3E58"/>
    <w:rsid w:val="000B429E"/>
    <w:rsid w:val="000B43B6"/>
    <w:rsid w:val="000B4505"/>
    <w:rsid w:val="000B4588"/>
    <w:rsid w:val="000B4706"/>
    <w:rsid w:val="000B4D24"/>
    <w:rsid w:val="000B58C5"/>
    <w:rsid w:val="000B5D35"/>
    <w:rsid w:val="000B628B"/>
    <w:rsid w:val="000B6AAD"/>
    <w:rsid w:val="000B6B64"/>
    <w:rsid w:val="000B7154"/>
    <w:rsid w:val="000B76C1"/>
    <w:rsid w:val="000B77E7"/>
    <w:rsid w:val="000B78DF"/>
    <w:rsid w:val="000C0868"/>
    <w:rsid w:val="000C0967"/>
    <w:rsid w:val="000C0AD8"/>
    <w:rsid w:val="000C0B15"/>
    <w:rsid w:val="000C0B23"/>
    <w:rsid w:val="000C0F75"/>
    <w:rsid w:val="000C13D8"/>
    <w:rsid w:val="000C173A"/>
    <w:rsid w:val="000C182C"/>
    <w:rsid w:val="000C1C8E"/>
    <w:rsid w:val="000C1D13"/>
    <w:rsid w:val="000C223F"/>
    <w:rsid w:val="000C24B0"/>
    <w:rsid w:val="000C28CE"/>
    <w:rsid w:val="000C4245"/>
    <w:rsid w:val="000C445A"/>
    <w:rsid w:val="000C4500"/>
    <w:rsid w:val="000C46D5"/>
    <w:rsid w:val="000C4CFC"/>
    <w:rsid w:val="000C555B"/>
    <w:rsid w:val="000C5A9A"/>
    <w:rsid w:val="000C5F76"/>
    <w:rsid w:val="000C65DA"/>
    <w:rsid w:val="000C6A51"/>
    <w:rsid w:val="000C6B2C"/>
    <w:rsid w:val="000C6EA9"/>
    <w:rsid w:val="000C70FF"/>
    <w:rsid w:val="000C7131"/>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70A"/>
    <w:rsid w:val="000D3F26"/>
    <w:rsid w:val="000D410D"/>
    <w:rsid w:val="000D4CE2"/>
    <w:rsid w:val="000D5344"/>
    <w:rsid w:val="000D5906"/>
    <w:rsid w:val="000D5AFA"/>
    <w:rsid w:val="000D5C27"/>
    <w:rsid w:val="000D5EC8"/>
    <w:rsid w:val="000D7092"/>
    <w:rsid w:val="000D7A14"/>
    <w:rsid w:val="000E0410"/>
    <w:rsid w:val="000E0531"/>
    <w:rsid w:val="000E0A04"/>
    <w:rsid w:val="000E0D6A"/>
    <w:rsid w:val="000E1225"/>
    <w:rsid w:val="000E1541"/>
    <w:rsid w:val="000E183A"/>
    <w:rsid w:val="000E1AC1"/>
    <w:rsid w:val="000E1B47"/>
    <w:rsid w:val="000E1D54"/>
    <w:rsid w:val="000E2007"/>
    <w:rsid w:val="000E22E0"/>
    <w:rsid w:val="000E2531"/>
    <w:rsid w:val="000E2659"/>
    <w:rsid w:val="000E2822"/>
    <w:rsid w:val="000E3002"/>
    <w:rsid w:val="000E300F"/>
    <w:rsid w:val="000E3516"/>
    <w:rsid w:val="000E363E"/>
    <w:rsid w:val="000E3AAC"/>
    <w:rsid w:val="000E4895"/>
    <w:rsid w:val="000E4A8A"/>
    <w:rsid w:val="000E4D78"/>
    <w:rsid w:val="000E5635"/>
    <w:rsid w:val="000E584D"/>
    <w:rsid w:val="000E5D72"/>
    <w:rsid w:val="000E62C8"/>
    <w:rsid w:val="000E634C"/>
    <w:rsid w:val="000E65F1"/>
    <w:rsid w:val="000E6A83"/>
    <w:rsid w:val="000E7243"/>
    <w:rsid w:val="000E72C0"/>
    <w:rsid w:val="000E7BFC"/>
    <w:rsid w:val="000F020D"/>
    <w:rsid w:val="000F07A1"/>
    <w:rsid w:val="000F0DBE"/>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19E"/>
    <w:rsid w:val="000F5256"/>
    <w:rsid w:val="000F536B"/>
    <w:rsid w:val="000F55FE"/>
    <w:rsid w:val="000F581E"/>
    <w:rsid w:val="000F5866"/>
    <w:rsid w:val="000F5C50"/>
    <w:rsid w:val="000F61F5"/>
    <w:rsid w:val="000F630A"/>
    <w:rsid w:val="000F6626"/>
    <w:rsid w:val="000F69A0"/>
    <w:rsid w:val="000F6BA9"/>
    <w:rsid w:val="000F6E02"/>
    <w:rsid w:val="000F7AB8"/>
    <w:rsid w:val="00100784"/>
    <w:rsid w:val="00100C29"/>
    <w:rsid w:val="00100E54"/>
    <w:rsid w:val="001013B5"/>
    <w:rsid w:val="001015D3"/>
    <w:rsid w:val="00101700"/>
    <w:rsid w:val="00101E4E"/>
    <w:rsid w:val="00102565"/>
    <w:rsid w:val="001027E8"/>
    <w:rsid w:val="0010285C"/>
    <w:rsid w:val="00102A35"/>
    <w:rsid w:val="00103635"/>
    <w:rsid w:val="001039BB"/>
    <w:rsid w:val="00103CEF"/>
    <w:rsid w:val="00103E1B"/>
    <w:rsid w:val="00104649"/>
    <w:rsid w:val="0010473A"/>
    <w:rsid w:val="00104775"/>
    <w:rsid w:val="00104991"/>
    <w:rsid w:val="00104E4F"/>
    <w:rsid w:val="00105C4F"/>
    <w:rsid w:val="00105DD2"/>
    <w:rsid w:val="00105F0C"/>
    <w:rsid w:val="0010617B"/>
    <w:rsid w:val="00106225"/>
    <w:rsid w:val="00107136"/>
    <w:rsid w:val="001073A6"/>
    <w:rsid w:val="001079A5"/>
    <w:rsid w:val="00110102"/>
    <w:rsid w:val="001101F0"/>
    <w:rsid w:val="00110FEF"/>
    <w:rsid w:val="0011114F"/>
    <w:rsid w:val="001111C4"/>
    <w:rsid w:val="001111CE"/>
    <w:rsid w:val="001116B1"/>
    <w:rsid w:val="001118A8"/>
    <w:rsid w:val="00111BA3"/>
    <w:rsid w:val="001124FA"/>
    <w:rsid w:val="00112A51"/>
    <w:rsid w:val="001137F4"/>
    <w:rsid w:val="001138EB"/>
    <w:rsid w:val="00113DB3"/>
    <w:rsid w:val="00113E98"/>
    <w:rsid w:val="00114EDE"/>
    <w:rsid w:val="00114F69"/>
    <w:rsid w:val="001151AF"/>
    <w:rsid w:val="001152AD"/>
    <w:rsid w:val="0011536A"/>
    <w:rsid w:val="00115480"/>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276"/>
    <w:rsid w:val="001227E9"/>
    <w:rsid w:val="00122924"/>
    <w:rsid w:val="00123173"/>
    <w:rsid w:val="00123ACE"/>
    <w:rsid w:val="00125224"/>
    <w:rsid w:val="00125590"/>
    <w:rsid w:val="001257E3"/>
    <w:rsid w:val="00125A04"/>
    <w:rsid w:val="001262E5"/>
    <w:rsid w:val="00126817"/>
    <w:rsid w:val="00126ECC"/>
    <w:rsid w:val="00126F18"/>
    <w:rsid w:val="0012709E"/>
    <w:rsid w:val="001274C9"/>
    <w:rsid w:val="00127657"/>
    <w:rsid w:val="0012770E"/>
    <w:rsid w:val="00127CD0"/>
    <w:rsid w:val="00127D96"/>
    <w:rsid w:val="001302F5"/>
    <w:rsid w:val="001309A9"/>
    <w:rsid w:val="00130B44"/>
    <w:rsid w:val="0013141F"/>
    <w:rsid w:val="00131805"/>
    <w:rsid w:val="001318B1"/>
    <w:rsid w:val="00131B04"/>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B00"/>
    <w:rsid w:val="001407A8"/>
    <w:rsid w:val="001412B4"/>
    <w:rsid w:val="0014131E"/>
    <w:rsid w:val="0014195A"/>
    <w:rsid w:val="001426A8"/>
    <w:rsid w:val="00142F4A"/>
    <w:rsid w:val="0014335A"/>
    <w:rsid w:val="00143452"/>
    <w:rsid w:val="001434D9"/>
    <w:rsid w:val="00143A5A"/>
    <w:rsid w:val="00144703"/>
    <w:rsid w:val="001448BF"/>
    <w:rsid w:val="001450CC"/>
    <w:rsid w:val="0014516B"/>
    <w:rsid w:val="001457D0"/>
    <w:rsid w:val="001460C5"/>
    <w:rsid w:val="0014652D"/>
    <w:rsid w:val="001466CC"/>
    <w:rsid w:val="00146826"/>
    <w:rsid w:val="00146E33"/>
    <w:rsid w:val="00146E5A"/>
    <w:rsid w:val="0014739C"/>
    <w:rsid w:val="0014749C"/>
    <w:rsid w:val="001476DA"/>
    <w:rsid w:val="00147878"/>
    <w:rsid w:val="00147926"/>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2AF3"/>
    <w:rsid w:val="00153068"/>
    <w:rsid w:val="00153175"/>
    <w:rsid w:val="00153391"/>
    <w:rsid w:val="00153930"/>
    <w:rsid w:val="00153E72"/>
    <w:rsid w:val="0015403B"/>
    <w:rsid w:val="00154145"/>
    <w:rsid w:val="0015440A"/>
    <w:rsid w:val="001551AE"/>
    <w:rsid w:val="001558DE"/>
    <w:rsid w:val="00155A44"/>
    <w:rsid w:val="00155C32"/>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D6F"/>
    <w:rsid w:val="00161E66"/>
    <w:rsid w:val="001626EE"/>
    <w:rsid w:val="00162706"/>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BCA"/>
    <w:rsid w:val="001660DB"/>
    <w:rsid w:val="0016778D"/>
    <w:rsid w:val="00167CB7"/>
    <w:rsid w:val="00167D0A"/>
    <w:rsid w:val="001700D8"/>
    <w:rsid w:val="00170694"/>
    <w:rsid w:val="001712BC"/>
    <w:rsid w:val="0017151A"/>
    <w:rsid w:val="001717CC"/>
    <w:rsid w:val="001717FA"/>
    <w:rsid w:val="00171921"/>
    <w:rsid w:val="00171A01"/>
    <w:rsid w:val="00171C5D"/>
    <w:rsid w:val="00171CB3"/>
    <w:rsid w:val="00171EBD"/>
    <w:rsid w:val="0017288E"/>
    <w:rsid w:val="00172E69"/>
    <w:rsid w:val="00172E95"/>
    <w:rsid w:val="00173299"/>
    <w:rsid w:val="00173659"/>
    <w:rsid w:val="00173A73"/>
    <w:rsid w:val="00174875"/>
    <w:rsid w:val="00174D20"/>
    <w:rsid w:val="001755CD"/>
    <w:rsid w:val="0017587C"/>
    <w:rsid w:val="00175915"/>
    <w:rsid w:val="00175B58"/>
    <w:rsid w:val="00175BAF"/>
    <w:rsid w:val="00176B01"/>
    <w:rsid w:val="00176F0E"/>
    <w:rsid w:val="0017772A"/>
    <w:rsid w:val="00177C9E"/>
    <w:rsid w:val="00177D98"/>
    <w:rsid w:val="0018017E"/>
    <w:rsid w:val="00180197"/>
    <w:rsid w:val="00180EEF"/>
    <w:rsid w:val="00180FCC"/>
    <w:rsid w:val="001811F8"/>
    <w:rsid w:val="00181692"/>
    <w:rsid w:val="00181898"/>
    <w:rsid w:val="00182369"/>
    <w:rsid w:val="001829D3"/>
    <w:rsid w:val="00182E5B"/>
    <w:rsid w:val="00183C29"/>
    <w:rsid w:val="0018406D"/>
    <w:rsid w:val="00184241"/>
    <w:rsid w:val="001844BA"/>
    <w:rsid w:val="001846E2"/>
    <w:rsid w:val="001847DB"/>
    <w:rsid w:val="00184909"/>
    <w:rsid w:val="001852E6"/>
    <w:rsid w:val="00185D2B"/>
    <w:rsid w:val="00186AD1"/>
    <w:rsid w:val="00186D61"/>
    <w:rsid w:val="00187959"/>
    <w:rsid w:val="00187EEA"/>
    <w:rsid w:val="001903A0"/>
    <w:rsid w:val="001907D3"/>
    <w:rsid w:val="00190CEB"/>
    <w:rsid w:val="0019129D"/>
    <w:rsid w:val="00191957"/>
    <w:rsid w:val="00191965"/>
    <w:rsid w:val="00191980"/>
    <w:rsid w:val="00191F33"/>
    <w:rsid w:val="00192447"/>
    <w:rsid w:val="001924EC"/>
    <w:rsid w:val="001926D5"/>
    <w:rsid w:val="00192724"/>
    <w:rsid w:val="001929B8"/>
    <w:rsid w:val="00192D05"/>
    <w:rsid w:val="00192D5F"/>
    <w:rsid w:val="001934A2"/>
    <w:rsid w:val="00193A7C"/>
    <w:rsid w:val="001941DA"/>
    <w:rsid w:val="001942F8"/>
    <w:rsid w:val="001963F6"/>
    <w:rsid w:val="001969EC"/>
    <w:rsid w:val="00196B76"/>
    <w:rsid w:val="00196D67"/>
    <w:rsid w:val="001970CB"/>
    <w:rsid w:val="001970ED"/>
    <w:rsid w:val="0019745A"/>
    <w:rsid w:val="001976BD"/>
    <w:rsid w:val="0019787E"/>
    <w:rsid w:val="001978B6"/>
    <w:rsid w:val="00197B49"/>
    <w:rsid w:val="001A0136"/>
    <w:rsid w:val="001A0349"/>
    <w:rsid w:val="001A07CE"/>
    <w:rsid w:val="001A0C6A"/>
    <w:rsid w:val="001A11E2"/>
    <w:rsid w:val="001A24E9"/>
    <w:rsid w:val="001A2FD4"/>
    <w:rsid w:val="001A3B16"/>
    <w:rsid w:val="001A3D5F"/>
    <w:rsid w:val="001A403B"/>
    <w:rsid w:val="001A4D5C"/>
    <w:rsid w:val="001A4E90"/>
    <w:rsid w:val="001A52D7"/>
    <w:rsid w:val="001A5386"/>
    <w:rsid w:val="001A5BAB"/>
    <w:rsid w:val="001A5C21"/>
    <w:rsid w:val="001A616E"/>
    <w:rsid w:val="001A642D"/>
    <w:rsid w:val="001A6518"/>
    <w:rsid w:val="001A6D79"/>
    <w:rsid w:val="001A6ED7"/>
    <w:rsid w:val="001A7781"/>
    <w:rsid w:val="001A7E1C"/>
    <w:rsid w:val="001B08F5"/>
    <w:rsid w:val="001B0E91"/>
    <w:rsid w:val="001B11C7"/>
    <w:rsid w:val="001B174E"/>
    <w:rsid w:val="001B1761"/>
    <w:rsid w:val="001B177A"/>
    <w:rsid w:val="001B191D"/>
    <w:rsid w:val="001B1993"/>
    <w:rsid w:val="001B1A4E"/>
    <w:rsid w:val="001B1E49"/>
    <w:rsid w:val="001B32D3"/>
    <w:rsid w:val="001B34AF"/>
    <w:rsid w:val="001B386E"/>
    <w:rsid w:val="001B3B34"/>
    <w:rsid w:val="001B3E96"/>
    <w:rsid w:val="001B40BF"/>
    <w:rsid w:val="001B4890"/>
    <w:rsid w:val="001B4C25"/>
    <w:rsid w:val="001B54D7"/>
    <w:rsid w:val="001B5520"/>
    <w:rsid w:val="001B57AC"/>
    <w:rsid w:val="001B6131"/>
    <w:rsid w:val="001B6677"/>
    <w:rsid w:val="001B67F2"/>
    <w:rsid w:val="001B6A9D"/>
    <w:rsid w:val="001B6F19"/>
    <w:rsid w:val="001B7227"/>
    <w:rsid w:val="001B7C56"/>
    <w:rsid w:val="001C0328"/>
    <w:rsid w:val="001C053E"/>
    <w:rsid w:val="001C05F5"/>
    <w:rsid w:val="001C0C30"/>
    <w:rsid w:val="001C0E81"/>
    <w:rsid w:val="001C138E"/>
    <w:rsid w:val="001C13F9"/>
    <w:rsid w:val="001C180F"/>
    <w:rsid w:val="001C1D59"/>
    <w:rsid w:val="001C26BA"/>
    <w:rsid w:val="001C2D42"/>
    <w:rsid w:val="001C2D55"/>
    <w:rsid w:val="001C2D90"/>
    <w:rsid w:val="001C3860"/>
    <w:rsid w:val="001C3BCF"/>
    <w:rsid w:val="001C41D1"/>
    <w:rsid w:val="001C41E6"/>
    <w:rsid w:val="001C43F9"/>
    <w:rsid w:val="001C45BF"/>
    <w:rsid w:val="001C5680"/>
    <w:rsid w:val="001C5915"/>
    <w:rsid w:val="001C65F7"/>
    <w:rsid w:val="001C6C63"/>
    <w:rsid w:val="001C6E97"/>
    <w:rsid w:val="001C7211"/>
    <w:rsid w:val="001C7221"/>
    <w:rsid w:val="001C7616"/>
    <w:rsid w:val="001C7688"/>
    <w:rsid w:val="001C7900"/>
    <w:rsid w:val="001C7925"/>
    <w:rsid w:val="001C7ACF"/>
    <w:rsid w:val="001C7E90"/>
    <w:rsid w:val="001D01A9"/>
    <w:rsid w:val="001D04BC"/>
    <w:rsid w:val="001D05AC"/>
    <w:rsid w:val="001D07AC"/>
    <w:rsid w:val="001D0D61"/>
    <w:rsid w:val="001D11E0"/>
    <w:rsid w:val="001D11E5"/>
    <w:rsid w:val="001D1325"/>
    <w:rsid w:val="001D136A"/>
    <w:rsid w:val="001D1B34"/>
    <w:rsid w:val="001D1B43"/>
    <w:rsid w:val="001D2210"/>
    <w:rsid w:val="001D2836"/>
    <w:rsid w:val="001D28F2"/>
    <w:rsid w:val="001D32AB"/>
    <w:rsid w:val="001D336C"/>
    <w:rsid w:val="001D33B1"/>
    <w:rsid w:val="001D3561"/>
    <w:rsid w:val="001D39DC"/>
    <w:rsid w:val="001D3BA2"/>
    <w:rsid w:val="001D3C47"/>
    <w:rsid w:val="001D4228"/>
    <w:rsid w:val="001D44C9"/>
    <w:rsid w:val="001D44DC"/>
    <w:rsid w:val="001D4ADF"/>
    <w:rsid w:val="001D4B97"/>
    <w:rsid w:val="001D4C49"/>
    <w:rsid w:val="001D5505"/>
    <w:rsid w:val="001D5673"/>
    <w:rsid w:val="001D5831"/>
    <w:rsid w:val="001D5AA1"/>
    <w:rsid w:val="001D5AA2"/>
    <w:rsid w:val="001D606D"/>
    <w:rsid w:val="001D62BB"/>
    <w:rsid w:val="001D6592"/>
    <w:rsid w:val="001D69B7"/>
    <w:rsid w:val="001D6FED"/>
    <w:rsid w:val="001D715A"/>
    <w:rsid w:val="001D72CE"/>
    <w:rsid w:val="001D7713"/>
    <w:rsid w:val="001E05D1"/>
    <w:rsid w:val="001E0802"/>
    <w:rsid w:val="001E09DC"/>
    <w:rsid w:val="001E0D54"/>
    <w:rsid w:val="001E1363"/>
    <w:rsid w:val="001E14E7"/>
    <w:rsid w:val="001E155D"/>
    <w:rsid w:val="001E1D2C"/>
    <w:rsid w:val="001E1DEC"/>
    <w:rsid w:val="001E1F3A"/>
    <w:rsid w:val="001E223D"/>
    <w:rsid w:val="001E28BC"/>
    <w:rsid w:val="001E2D86"/>
    <w:rsid w:val="001E2ED9"/>
    <w:rsid w:val="001E348F"/>
    <w:rsid w:val="001E3726"/>
    <w:rsid w:val="001E3736"/>
    <w:rsid w:val="001E3BAD"/>
    <w:rsid w:val="001E4380"/>
    <w:rsid w:val="001E4724"/>
    <w:rsid w:val="001E4C31"/>
    <w:rsid w:val="001E4F76"/>
    <w:rsid w:val="001E5628"/>
    <w:rsid w:val="001E5E04"/>
    <w:rsid w:val="001E6EE7"/>
    <w:rsid w:val="001E73D4"/>
    <w:rsid w:val="001E7EA1"/>
    <w:rsid w:val="001E7F50"/>
    <w:rsid w:val="001F0C12"/>
    <w:rsid w:val="001F164F"/>
    <w:rsid w:val="001F1D5C"/>
    <w:rsid w:val="001F1F98"/>
    <w:rsid w:val="001F2008"/>
    <w:rsid w:val="001F222B"/>
    <w:rsid w:val="001F248E"/>
    <w:rsid w:val="001F286D"/>
    <w:rsid w:val="001F2BD8"/>
    <w:rsid w:val="001F3AB8"/>
    <w:rsid w:val="001F3BA8"/>
    <w:rsid w:val="001F3E06"/>
    <w:rsid w:val="001F4883"/>
    <w:rsid w:val="001F490E"/>
    <w:rsid w:val="001F5484"/>
    <w:rsid w:val="001F54BF"/>
    <w:rsid w:val="001F58EC"/>
    <w:rsid w:val="001F6D95"/>
    <w:rsid w:val="001F70B5"/>
    <w:rsid w:val="001F72A1"/>
    <w:rsid w:val="001F7D54"/>
    <w:rsid w:val="001F7DCD"/>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362"/>
    <w:rsid w:val="002035ED"/>
    <w:rsid w:val="00203764"/>
    <w:rsid w:val="00203B86"/>
    <w:rsid w:val="00203EED"/>
    <w:rsid w:val="00204281"/>
    <w:rsid w:val="0020470A"/>
    <w:rsid w:val="0020478B"/>
    <w:rsid w:val="002047A2"/>
    <w:rsid w:val="002049CF"/>
    <w:rsid w:val="0020530E"/>
    <w:rsid w:val="00205896"/>
    <w:rsid w:val="0020597F"/>
    <w:rsid w:val="00205FB4"/>
    <w:rsid w:val="002060CF"/>
    <w:rsid w:val="0020611F"/>
    <w:rsid w:val="002067E4"/>
    <w:rsid w:val="002068E5"/>
    <w:rsid w:val="002074A7"/>
    <w:rsid w:val="00207A1A"/>
    <w:rsid w:val="00207CD0"/>
    <w:rsid w:val="0021033C"/>
    <w:rsid w:val="00210987"/>
    <w:rsid w:val="00210B93"/>
    <w:rsid w:val="00211531"/>
    <w:rsid w:val="002116D0"/>
    <w:rsid w:val="00211FF4"/>
    <w:rsid w:val="0021261E"/>
    <w:rsid w:val="00212932"/>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3A4"/>
    <w:rsid w:val="00216839"/>
    <w:rsid w:val="00216900"/>
    <w:rsid w:val="00216C7D"/>
    <w:rsid w:val="0021755A"/>
    <w:rsid w:val="002177AD"/>
    <w:rsid w:val="00217ECC"/>
    <w:rsid w:val="00217EFD"/>
    <w:rsid w:val="00220046"/>
    <w:rsid w:val="00220798"/>
    <w:rsid w:val="00220950"/>
    <w:rsid w:val="0022113A"/>
    <w:rsid w:val="00221205"/>
    <w:rsid w:val="002219C2"/>
    <w:rsid w:val="00221AE3"/>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84E"/>
    <w:rsid w:val="00226B10"/>
    <w:rsid w:val="00227395"/>
    <w:rsid w:val="00227A37"/>
    <w:rsid w:val="00227A75"/>
    <w:rsid w:val="00227D6F"/>
    <w:rsid w:val="0023066F"/>
    <w:rsid w:val="00230C07"/>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206"/>
    <w:rsid w:val="00234476"/>
    <w:rsid w:val="00234B3F"/>
    <w:rsid w:val="00234BF8"/>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A37"/>
    <w:rsid w:val="00241C3C"/>
    <w:rsid w:val="00241D18"/>
    <w:rsid w:val="00241DC0"/>
    <w:rsid w:val="00241E41"/>
    <w:rsid w:val="00241ED3"/>
    <w:rsid w:val="002421A1"/>
    <w:rsid w:val="002424BA"/>
    <w:rsid w:val="00242783"/>
    <w:rsid w:val="00242B4A"/>
    <w:rsid w:val="00242EEC"/>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90"/>
    <w:rsid w:val="00247137"/>
    <w:rsid w:val="002471F5"/>
    <w:rsid w:val="002475DE"/>
    <w:rsid w:val="00247CAB"/>
    <w:rsid w:val="00250266"/>
    <w:rsid w:val="0025052C"/>
    <w:rsid w:val="00251290"/>
    <w:rsid w:val="00251597"/>
    <w:rsid w:val="00251A3F"/>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FF"/>
    <w:rsid w:val="0025540B"/>
    <w:rsid w:val="00255500"/>
    <w:rsid w:val="00255829"/>
    <w:rsid w:val="00255F78"/>
    <w:rsid w:val="002562B7"/>
    <w:rsid w:val="00256791"/>
    <w:rsid w:val="00256865"/>
    <w:rsid w:val="00256A54"/>
    <w:rsid w:val="00256D53"/>
    <w:rsid w:val="00256FD7"/>
    <w:rsid w:val="002571EE"/>
    <w:rsid w:val="0025768A"/>
    <w:rsid w:val="002578E7"/>
    <w:rsid w:val="002579DA"/>
    <w:rsid w:val="0026006F"/>
    <w:rsid w:val="00260A20"/>
    <w:rsid w:val="002611EE"/>
    <w:rsid w:val="0026155B"/>
    <w:rsid w:val="00261A84"/>
    <w:rsid w:val="00261FB4"/>
    <w:rsid w:val="00262465"/>
    <w:rsid w:val="002627D8"/>
    <w:rsid w:val="00262999"/>
    <w:rsid w:val="00262B54"/>
    <w:rsid w:val="00262BBF"/>
    <w:rsid w:val="00263086"/>
    <w:rsid w:val="002634AA"/>
    <w:rsid w:val="00263663"/>
    <w:rsid w:val="002638B8"/>
    <w:rsid w:val="002640C8"/>
    <w:rsid w:val="00264F82"/>
    <w:rsid w:val="002652DA"/>
    <w:rsid w:val="0026542C"/>
    <w:rsid w:val="0026552C"/>
    <w:rsid w:val="0026563C"/>
    <w:rsid w:val="0026574F"/>
    <w:rsid w:val="00265D6F"/>
    <w:rsid w:val="002666FF"/>
    <w:rsid w:val="00266A6E"/>
    <w:rsid w:val="00266F8D"/>
    <w:rsid w:val="00266FAE"/>
    <w:rsid w:val="00267668"/>
    <w:rsid w:val="002677C6"/>
    <w:rsid w:val="002677DF"/>
    <w:rsid w:val="00267CBB"/>
    <w:rsid w:val="00267DE8"/>
    <w:rsid w:val="00270141"/>
    <w:rsid w:val="002707C5"/>
    <w:rsid w:val="00270A2A"/>
    <w:rsid w:val="00270A6F"/>
    <w:rsid w:val="00271733"/>
    <w:rsid w:val="00271A55"/>
    <w:rsid w:val="002725AA"/>
    <w:rsid w:val="00272AF9"/>
    <w:rsid w:val="00272B4D"/>
    <w:rsid w:val="00273153"/>
    <w:rsid w:val="00273281"/>
    <w:rsid w:val="002739BF"/>
    <w:rsid w:val="002741F9"/>
    <w:rsid w:val="00274932"/>
    <w:rsid w:val="00274CE1"/>
    <w:rsid w:val="00276469"/>
    <w:rsid w:val="00276D5F"/>
    <w:rsid w:val="00277029"/>
    <w:rsid w:val="002772ED"/>
    <w:rsid w:val="002774B0"/>
    <w:rsid w:val="002778B9"/>
    <w:rsid w:val="00277E36"/>
    <w:rsid w:val="00280422"/>
    <w:rsid w:val="00280821"/>
    <w:rsid w:val="0028089A"/>
    <w:rsid w:val="00280A7C"/>
    <w:rsid w:val="002816E7"/>
    <w:rsid w:val="0028180B"/>
    <w:rsid w:val="00281948"/>
    <w:rsid w:val="00281A00"/>
    <w:rsid w:val="00281A86"/>
    <w:rsid w:val="00281AF8"/>
    <w:rsid w:val="00281C1A"/>
    <w:rsid w:val="00282097"/>
    <w:rsid w:val="002822BB"/>
    <w:rsid w:val="00282A0A"/>
    <w:rsid w:val="00282C9F"/>
    <w:rsid w:val="00282E21"/>
    <w:rsid w:val="00283849"/>
    <w:rsid w:val="00283A3F"/>
    <w:rsid w:val="00283ACC"/>
    <w:rsid w:val="00283B6A"/>
    <w:rsid w:val="00283E42"/>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AA7"/>
    <w:rsid w:val="00295ED5"/>
    <w:rsid w:val="00295FA4"/>
    <w:rsid w:val="00296221"/>
    <w:rsid w:val="00296443"/>
    <w:rsid w:val="00296C72"/>
    <w:rsid w:val="00296D1F"/>
    <w:rsid w:val="002972E7"/>
    <w:rsid w:val="0029739C"/>
    <w:rsid w:val="002974E4"/>
    <w:rsid w:val="00297523"/>
    <w:rsid w:val="00297A0D"/>
    <w:rsid w:val="00297CC5"/>
    <w:rsid w:val="00297F5A"/>
    <w:rsid w:val="002A0239"/>
    <w:rsid w:val="002A1130"/>
    <w:rsid w:val="002A1478"/>
    <w:rsid w:val="002A1530"/>
    <w:rsid w:val="002A161C"/>
    <w:rsid w:val="002A172C"/>
    <w:rsid w:val="002A1AD9"/>
    <w:rsid w:val="002A1C52"/>
    <w:rsid w:val="002A28B7"/>
    <w:rsid w:val="002A2EC0"/>
    <w:rsid w:val="002A336C"/>
    <w:rsid w:val="002A3445"/>
    <w:rsid w:val="002A3756"/>
    <w:rsid w:val="002A3882"/>
    <w:rsid w:val="002A43B7"/>
    <w:rsid w:val="002A4692"/>
    <w:rsid w:val="002A479B"/>
    <w:rsid w:val="002A4A74"/>
    <w:rsid w:val="002A4BAD"/>
    <w:rsid w:val="002A4D6E"/>
    <w:rsid w:val="002A4FC2"/>
    <w:rsid w:val="002A56A3"/>
    <w:rsid w:val="002A5BC8"/>
    <w:rsid w:val="002A5CEB"/>
    <w:rsid w:val="002A5E8A"/>
    <w:rsid w:val="002A66D0"/>
    <w:rsid w:val="002A6A29"/>
    <w:rsid w:val="002A6CD1"/>
    <w:rsid w:val="002A6FB9"/>
    <w:rsid w:val="002A6FE8"/>
    <w:rsid w:val="002A701B"/>
    <w:rsid w:val="002B00CA"/>
    <w:rsid w:val="002B020E"/>
    <w:rsid w:val="002B05D9"/>
    <w:rsid w:val="002B09B9"/>
    <w:rsid w:val="002B0F8F"/>
    <w:rsid w:val="002B15B9"/>
    <w:rsid w:val="002B1697"/>
    <w:rsid w:val="002B188E"/>
    <w:rsid w:val="002B1AFF"/>
    <w:rsid w:val="002B1BEC"/>
    <w:rsid w:val="002B1D9E"/>
    <w:rsid w:val="002B1F13"/>
    <w:rsid w:val="002B1FA9"/>
    <w:rsid w:val="002B3311"/>
    <w:rsid w:val="002B3AE6"/>
    <w:rsid w:val="002B3B37"/>
    <w:rsid w:val="002B3C12"/>
    <w:rsid w:val="002B3EE7"/>
    <w:rsid w:val="002B3F77"/>
    <w:rsid w:val="002B46A5"/>
    <w:rsid w:val="002B4ADC"/>
    <w:rsid w:val="002B552E"/>
    <w:rsid w:val="002B559C"/>
    <w:rsid w:val="002B5912"/>
    <w:rsid w:val="002B5E3F"/>
    <w:rsid w:val="002B6306"/>
    <w:rsid w:val="002B6AA4"/>
    <w:rsid w:val="002B6C9C"/>
    <w:rsid w:val="002B6D86"/>
    <w:rsid w:val="002B6F2A"/>
    <w:rsid w:val="002B7736"/>
    <w:rsid w:val="002B7761"/>
    <w:rsid w:val="002B7B1E"/>
    <w:rsid w:val="002C01F4"/>
    <w:rsid w:val="002C0624"/>
    <w:rsid w:val="002C099D"/>
    <w:rsid w:val="002C0FB0"/>
    <w:rsid w:val="002C15FC"/>
    <w:rsid w:val="002C16F6"/>
    <w:rsid w:val="002C17EE"/>
    <w:rsid w:val="002C2011"/>
    <w:rsid w:val="002C21C0"/>
    <w:rsid w:val="002C263A"/>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637B"/>
    <w:rsid w:val="002C6418"/>
    <w:rsid w:val="002C6845"/>
    <w:rsid w:val="002C6882"/>
    <w:rsid w:val="002C6C6D"/>
    <w:rsid w:val="002C761F"/>
    <w:rsid w:val="002D03B2"/>
    <w:rsid w:val="002D0973"/>
    <w:rsid w:val="002D110B"/>
    <w:rsid w:val="002D1819"/>
    <w:rsid w:val="002D1DDE"/>
    <w:rsid w:val="002D1FA1"/>
    <w:rsid w:val="002D1FF5"/>
    <w:rsid w:val="002D27A8"/>
    <w:rsid w:val="002D2BB2"/>
    <w:rsid w:val="002D2BD1"/>
    <w:rsid w:val="002D2D1C"/>
    <w:rsid w:val="002D312F"/>
    <w:rsid w:val="002D31D3"/>
    <w:rsid w:val="002D3937"/>
    <w:rsid w:val="002D3CCD"/>
    <w:rsid w:val="002D3D95"/>
    <w:rsid w:val="002D3E31"/>
    <w:rsid w:val="002D457B"/>
    <w:rsid w:val="002D469E"/>
    <w:rsid w:val="002D4A72"/>
    <w:rsid w:val="002D4B2F"/>
    <w:rsid w:val="002D4BD0"/>
    <w:rsid w:val="002D5818"/>
    <w:rsid w:val="002D5A40"/>
    <w:rsid w:val="002D5E62"/>
    <w:rsid w:val="002D621C"/>
    <w:rsid w:val="002D66C6"/>
    <w:rsid w:val="002D6ADB"/>
    <w:rsid w:val="002D6BFF"/>
    <w:rsid w:val="002D6FDC"/>
    <w:rsid w:val="002D70E4"/>
    <w:rsid w:val="002D723A"/>
    <w:rsid w:val="002D765F"/>
    <w:rsid w:val="002D7F16"/>
    <w:rsid w:val="002E00DF"/>
    <w:rsid w:val="002E04CC"/>
    <w:rsid w:val="002E0D7C"/>
    <w:rsid w:val="002E123B"/>
    <w:rsid w:val="002E12C7"/>
    <w:rsid w:val="002E1F06"/>
    <w:rsid w:val="002E2B88"/>
    <w:rsid w:val="002E2D3F"/>
    <w:rsid w:val="002E44B6"/>
    <w:rsid w:val="002E477C"/>
    <w:rsid w:val="002E47CE"/>
    <w:rsid w:val="002E4907"/>
    <w:rsid w:val="002E535F"/>
    <w:rsid w:val="002E5970"/>
    <w:rsid w:val="002E606B"/>
    <w:rsid w:val="002E6EA6"/>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B30"/>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FE3"/>
    <w:rsid w:val="003014C1"/>
    <w:rsid w:val="0030161F"/>
    <w:rsid w:val="00301817"/>
    <w:rsid w:val="00301AF4"/>
    <w:rsid w:val="00301D73"/>
    <w:rsid w:val="00301DF5"/>
    <w:rsid w:val="003024A4"/>
    <w:rsid w:val="0030260F"/>
    <w:rsid w:val="00302AA6"/>
    <w:rsid w:val="00302B3F"/>
    <w:rsid w:val="00302CAF"/>
    <w:rsid w:val="00302D80"/>
    <w:rsid w:val="00302EB6"/>
    <w:rsid w:val="003038F0"/>
    <w:rsid w:val="00303DE3"/>
    <w:rsid w:val="00303F0A"/>
    <w:rsid w:val="00303F2A"/>
    <w:rsid w:val="0030413A"/>
    <w:rsid w:val="003048FA"/>
    <w:rsid w:val="003048FF"/>
    <w:rsid w:val="003055C7"/>
    <w:rsid w:val="00305812"/>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F0"/>
    <w:rsid w:val="003136C7"/>
    <w:rsid w:val="003136D9"/>
    <w:rsid w:val="00313C88"/>
    <w:rsid w:val="00313D0D"/>
    <w:rsid w:val="00313F9A"/>
    <w:rsid w:val="0031439B"/>
    <w:rsid w:val="00314C28"/>
    <w:rsid w:val="003153CA"/>
    <w:rsid w:val="003156B1"/>
    <w:rsid w:val="00316249"/>
    <w:rsid w:val="0031633D"/>
    <w:rsid w:val="0031633F"/>
    <w:rsid w:val="003164DC"/>
    <w:rsid w:val="00316520"/>
    <w:rsid w:val="0031664F"/>
    <w:rsid w:val="0031689A"/>
    <w:rsid w:val="003168E3"/>
    <w:rsid w:val="00316D77"/>
    <w:rsid w:val="0032059D"/>
    <w:rsid w:val="00320DCC"/>
    <w:rsid w:val="00321701"/>
    <w:rsid w:val="00321E92"/>
    <w:rsid w:val="003223D6"/>
    <w:rsid w:val="0032262A"/>
    <w:rsid w:val="00322A51"/>
    <w:rsid w:val="00323150"/>
    <w:rsid w:val="003232BB"/>
    <w:rsid w:val="0032330D"/>
    <w:rsid w:val="00323534"/>
    <w:rsid w:val="00323DB4"/>
    <w:rsid w:val="00323F22"/>
    <w:rsid w:val="0032421F"/>
    <w:rsid w:val="003245DB"/>
    <w:rsid w:val="003249D0"/>
    <w:rsid w:val="00324D6B"/>
    <w:rsid w:val="00325B22"/>
    <w:rsid w:val="00325D4E"/>
    <w:rsid w:val="00326195"/>
    <w:rsid w:val="00326196"/>
    <w:rsid w:val="00326A52"/>
    <w:rsid w:val="00326AFB"/>
    <w:rsid w:val="00327109"/>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570"/>
    <w:rsid w:val="00334799"/>
    <w:rsid w:val="003347F5"/>
    <w:rsid w:val="0033503B"/>
    <w:rsid w:val="00335C0B"/>
    <w:rsid w:val="00335C0F"/>
    <w:rsid w:val="00335D7D"/>
    <w:rsid w:val="0033628A"/>
    <w:rsid w:val="00336346"/>
    <w:rsid w:val="00336428"/>
    <w:rsid w:val="00337220"/>
    <w:rsid w:val="0033779A"/>
    <w:rsid w:val="003377D9"/>
    <w:rsid w:val="003405C7"/>
    <w:rsid w:val="003413DE"/>
    <w:rsid w:val="00341868"/>
    <w:rsid w:val="00342132"/>
    <w:rsid w:val="003424C8"/>
    <w:rsid w:val="00342FD0"/>
    <w:rsid w:val="00343152"/>
    <w:rsid w:val="003432DD"/>
    <w:rsid w:val="003437DF"/>
    <w:rsid w:val="00343ABB"/>
    <w:rsid w:val="003441DE"/>
    <w:rsid w:val="003447A8"/>
    <w:rsid w:val="003450EF"/>
    <w:rsid w:val="003453FA"/>
    <w:rsid w:val="00345A18"/>
    <w:rsid w:val="00345AAF"/>
    <w:rsid w:val="00345C00"/>
    <w:rsid w:val="00345D20"/>
    <w:rsid w:val="00345EFF"/>
    <w:rsid w:val="0034606B"/>
    <w:rsid w:val="003460D8"/>
    <w:rsid w:val="00346502"/>
    <w:rsid w:val="0034653A"/>
    <w:rsid w:val="0034680E"/>
    <w:rsid w:val="003469ED"/>
    <w:rsid w:val="00346EBC"/>
    <w:rsid w:val="0034701E"/>
    <w:rsid w:val="00347020"/>
    <w:rsid w:val="00347357"/>
    <w:rsid w:val="00347579"/>
    <w:rsid w:val="003476A9"/>
    <w:rsid w:val="003478DD"/>
    <w:rsid w:val="00347979"/>
    <w:rsid w:val="003479A3"/>
    <w:rsid w:val="00347DC3"/>
    <w:rsid w:val="00350433"/>
    <w:rsid w:val="00350BDE"/>
    <w:rsid w:val="00351357"/>
    <w:rsid w:val="003514EE"/>
    <w:rsid w:val="003517CD"/>
    <w:rsid w:val="00351818"/>
    <w:rsid w:val="0035189E"/>
    <w:rsid w:val="003518C8"/>
    <w:rsid w:val="00351E1D"/>
    <w:rsid w:val="00351F47"/>
    <w:rsid w:val="00352596"/>
    <w:rsid w:val="00352704"/>
    <w:rsid w:val="0035270E"/>
    <w:rsid w:val="0035274A"/>
    <w:rsid w:val="00352B3D"/>
    <w:rsid w:val="00352F7E"/>
    <w:rsid w:val="00352F99"/>
    <w:rsid w:val="00353160"/>
    <w:rsid w:val="00353982"/>
    <w:rsid w:val="00353A70"/>
    <w:rsid w:val="00353B08"/>
    <w:rsid w:val="00353D0E"/>
    <w:rsid w:val="00353FA7"/>
    <w:rsid w:val="0035417F"/>
    <w:rsid w:val="003542F2"/>
    <w:rsid w:val="00354310"/>
    <w:rsid w:val="00354495"/>
    <w:rsid w:val="003544DC"/>
    <w:rsid w:val="0035461A"/>
    <w:rsid w:val="003548B4"/>
    <w:rsid w:val="00354901"/>
    <w:rsid w:val="00354F52"/>
    <w:rsid w:val="003553F9"/>
    <w:rsid w:val="00355411"/>
    <w:rsid w:val="003557E8"/>
    <w:rsid w:val="00355DF2"/>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259"/>
    <w:rsid w:val="003614AA"/>
    <w:rsid w:val="00361DBF"/>
    <w:rsid w:val="0036224C"/>
    <w:rsid w:val="00362538"/>
    <w:rsid w:val="003626F0"/>
    <w:rsid w:val="003629F2"/>
    <w:rsid w:val="00362B2F"/>
    <w:rsid w:val="00363117"/>
    <w:rsid w:val="0036380F"/>
    <w:rsid w:val="00363F17"/>
    <w:rsid w:val="00364CB7"/>
    <w:rsid w:val="00364D5A"/>
    <w:rsid w:val="00365389"/>
    <w:rsid w:val="003659CB"/>
    <w:rsid w:val="00365AB1"/>
    <w:rsid w:val="00366276"/>
    <w:rsid w:val="00366935"/>
    <w:rsid w:val="00366A93"/>
    <w:rsid w:val="00366AE1"/>
    <w:rsid w:val="00366BD3"/>
    <w:rsid w:val="00366D5E"/>
    <w:rsid w:val="003679BF"/>
    <w:rsid w:val="00367A7B"/>
    <w:rsid w:val="00367D62"/>
    <w:rsid w:val="00370054"/>
    <w:rsid w:val="003705E0"/>
    <w:rsid w:val="00370A5E"/>
    <w:rsid w:val="00370FCE"/>
    <w:rsid w:val="0037147D"/>
    <w:rsid w:val="00371AAA"/>
    <w:rsid w:val="0037247A"/>
    <w:rsid w:val="00373A77"/>
    <w:rsid w:val="00373D54"/>
    <w:rsid w:val="00373E31"/>
    <w:rsid w:val="0037421F"/>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224"/>
    <w:rsid w:val="0038431B"/>
    <w:rsid w:val="00384418"/>
    <w:rsid w:val="00384CFA"/>
    <w:rsid w:val="003850A3"/>
    <w:rsid w:val="00385604"/>
    <w:rsid w:val="00385A48"/>
    <w:rsid w:val="00385C7D"/>
    <w:rsid w:val="003864A9"/>
    <w:rsid w:val="003867EC"/>
    <w:rsid w:val="00386F98"/>
    <w:rsid w:val="0038708F"/>
    <w:rsid w:val="003872C9"/>
    <w:rsid w:val="0038752D"/>
    <w:rsid w:val="00387B1F"/>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3200"/>
    <w:rsid w:val="00393433"/>
    <w:rsid w:val="0039370A"/>
    <w:rsid w:val="00394206"/>
    <w:rsid w:val="003947D1"/>
    <w:rsid w:val="00395267"/>
    <w:rsid w:val="0039580B"/>
    <w:rsid w:val="00395D5F"/>
    <w:rsid w:val="00396307"/>
    <w:rsid w:val="0039644C"/>
    <w:rsid w:val="00396491"/>
    <w:rsid w:val="00396DAF"/>
    <w:rsid w:val="003973FA"/>
    <w:rsid w:val="00397613"/>
    <w:rsid w:val="003A07D5"/>
    <w:rsid w:val="003A19B6"/>
    <w:rsid w:val="003A1AE7"/>
    <w:rsid w:val="003A1D2C"/>
    <w:rsid w:val="003A20B8"/>
    <w:rsid w:val="003A290E"/>
    <w:rsid w:val="003A323F"/>
    <w:rsid w:val="003A360D"/>
    <w:rsid w:val="003A4481"/>
    <w:rsid w:val="003A469F"/>
    <w:rsid w:val="003A4E01"/>
    <w:rsid w:val="003A4F2B"/>
    <w:rsid w:val="003A5132"/>
    <w:rsid w:val="003A560A"/>
    <w:rsid w:val="003A67B1"/>
    <w:rsid w:val="003A68FF"/>
    <w:rsid w:val="003A699A"/>
    <w:rsid w:val="003A6A2D"/>
    <w:rsid w:val="003A6A9C"/>
    <w:rsid w:val="003A6F30"/>
    <w:rsid w:val="003A74E3"/>
    <w:rsid w:val="003A774B"/>
    <w:rsid w:val="003A794F"/>
    <w:rsid w:val="003B01A9"/>
    <w:rsid w:val="003B0853"/>
    <w:rsid w:val="003B1062"/>
    <w:rsid w:val="003B1435"/>
    <w:rsid w:val="003B1946"/>
    <w:rsid w:val="003B1A53"/>
    <w:rsid w:val="003B1E1E"/>
    <w:rsid w:val="003B2BFA"/>
    <w:rsid w:val="003B2EEA"/>
    <w:rsid w:val="003B336C"/>
    <w:rsid w:val="003B3411"/>
    <w:rsid w:val="003B34CD"/>
    <w:rsid w:val="003B3B6A"/>
    <w:rsid w:val="003B3C34"/>
    <w:rsid w:val="003B3E3B"/>
    <w:rsid w:val="003B4330"/>
    <w:rsid w:val="003B439E"/>
    <w:rsid w:val="003B46B7"/>
    <w:rsid w:val="003B4C2D"/>
    <w:rsid w:val="003B51AD"/>
    <w:rsid w:val="003B5BF9"/>
    <w:rsid w:val="003B5C6F"/>
    <w:rsid w:val="003B651F"/>
    <w:rsid w:val="003B6971"/>
    <w:rsid w:val="003B69B4"/>
    <w:rsid w:val="003B7EBD"/>
    <w:rsid w:val="003B7ED9"/>
    <w:rsid w:val="003C05AF"/>
    <w:rsid w:val="003C068E"/>
    <w:rsid w:val="003C0EF8"/>
    <w:rsid w:val="003C1509"/>
    <w:rsid w:val="003C1E65"/>
    <w:rsid w:val="003C1F46"/>
    <w:rsid w:val="003C2A89"/>
    <w:rsid w:val="003C2B53"/>
    <w:rsid w:val="003C2F77"/>
    <w:rsid w:val="003C35F2"/>
    <w:rsid w:val="003C37CB"/>
    <w:rsid w:val="003C3BF4"/>
    <w:rsid w:val="003C4235"/>
    <w:rsid w:val="003C4289"/>
    <w:rsid w:val="003C442A"/>
    <w:rsid w:val="003C45F8"/>
    <w:rsid w:val="003C4937"/>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5BA"/>
    <w:rsid w:val="003D0C84"/>
    <w:rsid w:val="003D0F4D"/>
    <w:rsid w:val="003D0FE3"/>
    <w:rsid w:val="003D1060"/>
    <w:rsid w:val="003D11D5"/>
    <w:rsid w:val="003D1322"/>
    <w:rsid w:val="003D1609"/>
    <w:rsid w:val="003D19DD"/>
    <w:rsid w:val="003D2119"/>
    <w:rsid w:val="003D23A4"/>
    <w:rsid w:val="003D3C3B"/>
    <w:rsid w:val="003D3C91"/>
    <w:rsid w:val="003D467C"/>
    <w:rsid w:val="003D4CD4"/>
    <w:rsid w:val="003D4DAA"/>
    <w:rsid w:val="003D5D1D"/>
    <w:rsid w:val="003D5ED8"/>
    <w:rsid w:val="003D6896"/>
    <w:rsid w:val="003D6AA2"/>
    <w:rsid w:val="003D6D9E"/>
    <w:rsid w:val="003D74A2"/>
    <w:rsid w:val="003D7E24"/>
    <w:rsid w:val="003E0146"/>
    <w:rsid w:val="003E01F4"/>
    <w:rsid w:val="003E0626"/>
    <w:rsid w:val="003E12E1"/>
    <w:rsid w:val="003E1417"/>
    <w:rsid w:val="003E1C5A"/>
    <w:rsid w:val="003E2216"/>
    <w:rsid w:val="003E3074"/>
    <w:rsid w:val="003E30AB"/>
    <w:rsid w:val="003E3383"/>
    <w:rsid w:val="003E33B6"/>
    <w:rsid w:val="003E402E"/>
    <w:rsid w:val="003E41AA"/>
    <w:rsid w:val="003E44A1"/>
    <w:rsid w:val="003E46A0"/>
    <w:rsid w:val="003E481E"/>
    <w:rsid w:val="003E4C05"/>
    <w:rsid w:val="003E4F11"/>
    <w:rsid w:val="003E5505"/>
    <w:rsid w:val="003E5C8C"/>
    <w:rsid w:val="003E6027"/>
    <w:rsid w:val="003E6B3A"/>
    <w:rsid w:val="003E6F1A"/>
    <w:rsid w:val="003E78A1"/>
    <w:rsid w:val="003E793F"/>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F21"/>
    <w:rsid w:val="003F58CE"/>
    <w:rsid w:val="003F595B"/>
    <w:rsid w:val="003F59F1"/>
    <w:rsid w:val="003F5AE4"/>
    <w:rsid w:val="003F68DA"/>
    <w:rsid w:val="003F6E73"/>
    <w:rsid w:val="003F748D"/>
    <w:rsid w:val="003F77D0"/>
    <w:rsid w:val="00400308"/>
    <w:rsid w:val="0040110B"/>
    <w:rsid w:val="00401452"/>
    <w:rsid w:val="004023D5"/>
    <w:rsid w:val="0040250A"/>
    <w:rsid w:val="004025EE"/>
    <w:rsid w:val="0040271C"/>
    <w:rsid w:val="00402810"/>
    <w:rsid w:val="004028B5"/>
    <w:rsid w:val="00402924"/>
    <w:rsid w:val="00402AFA"/>
    <w:rsid w:val="00402D12"/>
    <w:rsid w:val="00402EFF"/>
    <w:rsid w:val="004031D0"/>
    <w:rsid w:val="004033FF"/>
    <w:rsid w:val="004034B2"/>
    <w:rsid w:val="00403F1A"/>
    <w:rsid w:val="00404A6F"/>
    <w:rsid w:val="00404EC1"/>
    <w:rsid w:val="004058F8"/>
    <w:rsid w:val="00405CAE"/>
    <w:rsid w:val="00405CEA"/>
    <w:rsid w:val="0040619C"/>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3E8"/>
    <w:rsid w:val="004155E5"/>
    <w:rsid w:val="004157BF"/>
    <w:rsid w:val="00415E55"/>
    <w:rsid w:val="00416894"/>
    <w:rsid w:val="00416939"/>
    <w:rsid w:val="00416A96"/>
    <w:rsid w:val="00416B7A"/>
    <w:rsid w:val="00416BC6"/>
    <w:rsid w:val="00416E3E"/>
    <w:rsid w:val="004178AD"/>
    <w:rsid w:val="00417989"/>
    <w:rsid w:val="00417AD1"/>
    <w:rsid w:val="00417ED0"/>
    <w:rsid w:val="00417FA8"/>
    <w:rsid w:val="00420469"/>
    <w:rsid w:val="00420811"/>
    <w:rsid w:val="00421C94"/>
    <w:rsid w:val="004220D7"/>
    <w:rsid w:val="004221FD"/>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4D"/>
    <w:rsid w:val="004255EC"/>
    <w:rsid w:val="004255F3"/>
    <w:rsid w:val="00425864"/>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B3"/>
    <w:rsid w:val="004322E0"/>
    <w:rsid w:val="004328BD"/>
    <w:rsid w:val="00432C98"/>
    <w:rsid w:val="00433855"/>
    <w:rsid w:val="00433AA6"/>
    <w:rsid w:val="00434026"/>
    <w:rsid w:val="0043412F"/>
    <w:rsid w:val="0043485F"/>
    <w:rsid w:val="0043488A"/>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F39"/>
    <w:rsid w:val="00441B5B"/>
    <w:rsid w:val="00442870"/>
    <w:rsid w:val="00443549"/>
    <w:rsid w:val="0044360D"/>
    <w:rsid w:val="00443687"/>
    <w:rsid w:val="004437CD"/>
    <w:rsid w:val="00443966"/>
    <w:rsid w:val="00443A92"/>
    <w:rsid w:val="004449E5"/>
    <w:rsid w:val="00444AC8"/>
    <w:rsid w:val="0044553D"/>
    <w:rsid w:val="0044554C"/>
    <w:rsid w:val="004455C4"/>
    <w:rsid w:val="004458DF"/>
    <w:rsid w:val="00446031"/>
    <w:rsid w:val="004460F8"/>
    <w:rsid w:val="004466C0"/>
    <w:rsid w:val="00446CD2"/>
    <w:rsid w:val="00446F75"/>
    <w:rsid w:val="00447077"/>
    <w:rsid w:val="00447C39"/>
    <w:rsid w:val="00447E2C"/>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9B5"/>
    <w:rsid w:val="004530DC"/>
    <w:rsid w:val="00454295"/>
    <w:rsid w:val="00454362"/>
    <w:rsid w:val="0045449C"/>
    <w:rsid w:val="004546D1"/>
    <w:rsid w:val="00455661"/>
    <w:rsid w:val="004556BE"/>
    <w:rsid w:val="00456669"/>
    <w:rsid w:val="00456CE5"/>
    <w:rsid w:val="00456F8B"/>
    <w:rsid w:val="0045780E"/>
    <w:rsid w:val="004578E6"/>
    <w:rsid w:val="00457A32"/>
    <w:rsid w:val="00460038"/>
    <w:rsid w:val="00460898"/>
    <w:rsid w:val="0046093F"/>
    <w:rsid w:val="00460C15"/>
    <w:rsid w:val="00460E21"/>
    <w:rsid w:val="00461295"/>
    <w:rsid w:val="00461BE2"/>
    <w:rsid w:val="0046212C"/>
    <w:rsid w:val="00462411"/>
    <w:rsid w:val="00462753"/>
    <w:rsid w:val="004627DC"/>
    <w:rsid w:val="00462C0B"/>
    <w:rsid w:val="00463791"/>
    <w:rsid w:val="00463E47"/>
    <w:rsid w:val="00463FF4"/>
    <w:rsid w:val="00464732"/>
    <w:rsid w:val="004647E8"/>
    <w:rsid w:val="00464B29"/>
    <w:rsid w:val="00464BA0"/>
    <w:rsid w:val="00465311"/>
    <w:rsid w:val="00465828"/>
    <w:rsid w:val="0046620F"/>
    <w:rsid w:val="004663CA"/>
    <w:rsid w:val="00466632"/>
    <w:rsid w:val="00466973"/>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8"/>
    <w:rsid w:val="00472CB1"/>
    <w:rsid w:val="00473382"/>
    <w:rsid w:val="004745F9"/>
    <w:rsid w:val="0047461A"/>
    <w:rsid w:val="00474C63"/>
    <w:rsid w:val="00474DE4"/>
    <w:rsid w:val="00475150"/>
    <w:rsid w:val="004754FB"/>
    <w:rsid w:val="0047576C"/>
    <w:rsid w:val="00475DB5"/>
    <w:rsid w:val="0047638B"/>
    <w:rsid w:val="00476FF8"/>
    <w:rsid w:val="00477013"/>
    <w:rsid w:val="00477222"/>
    <w:rsid w:val="00477E11"/>
    <w:rsid w:val="00480314"/>
    <w:rsid w:val="0048055E"/>
    <w:rsid w:val="004805AA"/>
    <w:rsid w:val="004805DD"/>
    <w:rsid w:val="00480F9B"/>
    <w:rsid w:val="0048161B"/>
    <w:rsid w:val="00481ACF"/>
    <w:rsid w:val="004825FB"/>
    <w:rsid w:val="004833D3"/>
    <w:rsid w:val="00483B3A"/>
    <w:rsid w:val="00484AE6"/>
    <w:rsid w:val="00485C42"/>
    <w:rsid w:val="00485CF9"/>
    <w:rsid w:val="00485F3A"/>
    <w:rsid w:val="004863A0"/>
    <w:rsid w:val="00486484"/>
    <w:rsid w:val="004868FE"/>
    <w:rsid w:val="00486AE9"/>
    <w:rsid w:val="00487613"/>
    <w:rsid w:val="00487CCA"/>
    <w:rsid w:val="004907C8"/>
    <w:rsid w:val="004908B0"/>
    <w:rsid w:val="004911C1"/>
    <w:rsid w:val="0049160E"/>
    <w:rsid w:val="004919BD"/>
    <w:rsid w:val="00491EEA"/>
    <w:rsid w:val="0049260B"/>
    <w:rsid w:val="004927ED"/>
    <w:rsid w:val="00492AA1"/>
    <w:rsid w:val="00492BBD"/>
    <w:rsid w:val="004936FE"/>
    <w:rsid w:val="00493F64"/>
    <w:rsid w:val="004941EE"/>
    <w:rsid w:val="0049460B"/>
    <w:rsid w:val="004946BD"/>
    <w:rsid w:val="004947E4"/>
    <w:rsid w:val="00494AC0"/>
    <w:rsid w:val="00494AE7"/>
    <w:rsid w:val="00494C59"/>
    <w:rsid w:val="00495391"/>
    <w:rsid w:val="004958A4"/>
    <w:rsid w:val="0049606E"/>
    <w:rsid w:val="00496196"/>
    <w:rsid w:val="00496A82"/>
    <w:rsid w:val="00496C6C"/>
    <w:rsid w:val="00496E94"/>
    <w:rsid w:val="00496F12"/>
    <w:rsid w:val="004977BC"/>
    <w:rsid w:val="00497B39"/>
    <w:rsid w:val="00497EC6"/>
    <w:rsid w:val="004A0031"/>
    <w:rsid w:val="004A0201"/>
    <w:rsid w:val="004A0610"/>
    <w:rsid w:val="004A0B6F"/>
    <w:rsid w:val="004A0BD4"/>
    <w:rsid w:val="004A0CF8"/>
    <w:rsid w:val="004A1027"/>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D2B"/>
    <w:rsid w:val="004A712D"/>
    <w:rsid w:val="004A755D"/>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489B"/>
    <w:rsid w:val="004B4F77"/>
    <w:rsid w:val="004B5032"/>
    <w:rsid w:val="004B51BF"/>
    <w:rsid w:val="004B5335"/>
    <w:rsid w:val="004B5880"/>
    <w:rsid w:val="004B59CC"/>
    <w:rsid w:val="004B5E73"/>
    <w:rsid w:val="004B61E1"/>
    <w:rsid w:val="004B6428"/>
    <w:rsid w:val="004B64DD"/>
    <w:rsid w:val="004B651F"/>
    <w:rsid w:val="004B6C0A"/>
    <w:rsid w:val="004B6F78"/>
    <w:rsid w:val="004B71BE"/>
    <w:rsid w:val="004B7290"/>
    <w:rsid w:val="004B7AE4"/>
    <w:rsid w:val="004B7C08"/>
    <w:rsid w:val="004B7DAF"/>
    <w:rsid w:val="004B7EFB"/>
    <w:rsid w:val="004B7FE0"/>
    <w:rsid w:val="004C02CC"/>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0B"/>
    <w:rsid w:val="004C396C"/>
    <w:rsid w:val="004C39B7"/>
    <w:rsid w:val="004C3C23"/>
    <w:rsid w:val="004C43D1"/>
    <w:rsid w:val="004C4A05"/>
    <w:rsid w:val="004C4A95"/>
    <w:rsid w:val="004C4B0D"/>
    <w:rsid w:val="004C4C2B"/>
    <w:rsid w:val="004C4D67"/>
    <w:rsid w:val="004C508C"/>
    <w:rsid w:val="004C565E"/>
    <w:rsid w:val="004C5772"/>
    <w:rsid w:val="004C57CC"/>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64"/>
    <w:rsid w:val="004D1A1D"/>
    <w:rsid w:val="004D1AEC"/>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B24"/>
    <w:rsid w:val="004E1093"/>
    <w:rsid w:val="004E18D9"/>
    <w:rsid w:val="004E1C93"/>
    <w:rsid w:val="004E1D61"/>
    <w:rsid w:val="004E1DE8"/>
    <w:rsid w:val="004E1E55"/>
    <w:rsid w:val="004E2538"/>
    <w:rsid w:val="004E2891"/>
    <w:rsid w:val="004E28C1"/>
    <w:rsid w:val="004E2912"/>
    <w:rsid w:val="004E323C"/>
    <w:rsid w:val="004E38DD"/>
    <w:rsid w:val="004E4893"/>
    <w:rsid w:val="004E48D8"/>
    <w:rsid w:val="004E48FE"/>
    <w:rsid w:val="004E4F34"/>
    <w:rsid w:val="004E523E"/>
    <w:rsid w:val="004E5B84"/>
    <w:rsid w:val="004E5C6C"/>
    <w:rsid w:val="004E5D72"/>
    <w:rsid w:val="004E6416"/>
    <w:rsid w:val="004E66D4"/>
    <w:rsid w:val="004E770B"/>
    <w:rsid w:val="004E77D9"/>
    <w:rsid w:val="004E7C82"/>
    <w:rsid w:val="004E7CFB"/>
    <w:rsid w:val="004F004F"/>
    <w:rsid w:val="004F0A29"/>
    <w:rsid w:val="004F0C63"/>
    <w:rsid w:val="004F0F72"/>
    <w:rsid w:val="004F0FF7"/>
    <w:rsid w:val="004F202E"/>
    <w:rsid w:val="004F2779"/>
    <w:rsid w:val="004F2EF3"/>
    <w:rsid w:val="004F3556"/>
    <w:rsid w:val="004F4C62"/>
    <w:rsid w:val="004F4F48"/>
    <w:rsid w:val="004F511B"/>
    <w:rsid w:val="004F592F"/>
    <w:rsid w:val="004F5E42"/>
    <w:rsid w:val="004F6054"/>
    <w:rsid w:val="004F6236"/>
    <w:rsid w:val="004F6813"/>
    <w:rsid w:val="004F6E9D"/>
    <w:rsid w:val="004F6F0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FBF"/>
    <w:rsid w:val="00507008"/>
    <w:rsid w:val="0051073D"/>
    <w:rsid w:val="00510791"/>
    <w:rsid w:val="005108EE"/>
    <w:rsid w:val="0051177D"/>
    <w:rsid w:val="00511867"/>
    <w:rsid w:val="00511EE2"/>
    <w:rsid w:val="00511FDD"/>
    <w:rsid w:val="0051216C"/>
    <w:rsid w:val="0051247A"/>
    <w:rsid w:val="00512BB0"/>
    <w:rsid w:val="005131E7"/>
    <w:rsid w:val="005132D4"/>
    <w:rsid w:val="00513623"/>
    <w:rsid w:val="00513D0C"/>
    <w:rsid w:val="005147A4"/>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2D9C"/>
    <w:rsid w:val="00523489"/>
    <w:rsid w:val="005242A3"/>
    <w:rsid w:val="005242A8"/>
    <w:rsid w:val="005243AE"/>
    <w:rsid w:val="00524466"/>
    <w:rsid w:val="00525177"/>
    <w:rsid w:val="0052555A"/>
    <w:rsid w:val="005256FB"/>
    <w:rsid w:val="00525C96"/>
    <w:rsid w:val="00525E93"/>
    <w:rsid w:val="00526273"/>
    <w:rsid w:val="005263F5"/>
    <w:rsid w:val="00526C19"/>
    <w:rsid w:val="00527411"/>
    <w:rsid w:val="00527502"/>
    <w:rsid w:val="00530201"/>
    <w:rsid w:val="00530A35"/>
    <w:rsid w:val="00530C53"/>
    <w:rsid w:val="00530D6D"/>
    <w:rsid w:val="00530DAE"/>
    <w:rsid w:val="00530DDA"/>
    <w:rsid w:val="00530E79"/>
    <w:rsid w:val="0053114B"/>
    <w:rsid w:val="005313FE"/>
    <w:rsid w:val="005319DD"/>
    <w:rsid w:val="00532B57"/>
    <w:rsid w:val="00532FFD"/>
    <w:rsid w:val="0053330E"/>
    <w:rsid w:val="005334A9"/>
    <w:rsid w:val="0053386B"/>
    <w:rsid w:val="00533899"/>
    <w:rsid w:val="00533EEB"/>
    <w:rsid w:val="005340E5"/>
    <w:rsid w:val="00534EB0"/>
    <w:rsid w:val="005350C9"/>
    <w:rsid w:val="00535ACC"/>
    <w:rsid w:val="00535EDB"/>
    <w:rsid w:val="0053617D"/>
    <w:rsid w:val="00536296"/>
    <w:rsid w:val="005365FC"/>
    <w:rsid w:val="00536824"/>
    <w:rsid w:val="005368E6"/>
    <w:rsid w:val="00536A86"/>
    <w:rsid w:val="00537248"/>
    <w:rsid w:val="00537462"/>
    <w:rsid w:val="005376CD"/>
    <w:rsid w:val="005405BE"/>
    <w:rsid w:val="00540A30"/>
    <w:rsid w:val="00540EA8"/>
    <w:rsid w:val="00540F39"/>
    <w:rsid w:val="005413BA"/>
    <w:rsid w:val="005414B5"/>
    <w:rsid w:val="00541BA4"/>
    <w:rsid w:val="00542A80"/>
    <w:rsid w:val="00542AA8"/>
    <w:rsid w:val="00542BCD"/>
    <w:rsid w:val="00542BD4"/>
    <w:rsid w:val="00542CB7"/>
    <w:rsid w:val="00543511"/>
    <w:rsid w:val="005436EC"/>
    <w:rsid w:val="00543BD8"/>
    <w:rsid w:val="0054406A"/>
    <w:rsid w:val="005440B6"/>
    <w:rsid w:val="005445DD"/>
    <w:rsid w:val="0054538A"/>
    <w:rsid w:val="00545965"/>
    <w:rsid w:val="00545E48"/>
    <w:rsid w:val="005464B9"/>
    <w:rsid w:val="00546650"/>
    <w:rsid w:val="00546798"/>
    <w:rsid w:val="005467D0"/>
    <w:rsid w:val="005468F1"/>
    <w:rsid w:val="00546C82"/>
    <w:rsid w:val="005472E1"/>
    <w:rsid w:val="005476E8"/>
    <w:rsid w:val="00550026"/>
    <w:rsid w:val="0055038C"/>
    <w:rsid w:val="005508AD"/>
    <w:rsid w:val="00550B9C"/>
    <w:rsid w:val="00550CE3"/>
    <w:rsid w:val="00550EF2"/>
    <w:rsid w:val="00550FC8"/>
    <w:rsid w:val="005510A3"/>
    <w:rsid w:val="005514D0"/>
    <w:rsid w:val="00551671"/>
    <w:rsid w:val="005519AA"/>
    <w:rsid w:val="005520E4"/>
    <w:rsid w:val="0055228B"/>
    <w:rsid w:val="00552840"/>
    <w:rsid w:val="005529B5"/>
    <w:rsid w:val="0055330C"/>
    <w:rsid w:val="005533A7"/>
    <w:rsid w:val="005535BC"/>
    <w:rsid w:val="00553794"/>
    <w:rsid w:val="005537FD"/>
    <w:rsid w:val="00553A94"/>
    <w:rsid w:val="00553AC5"/>
    <w:rsid w:val="00553BC8"/>
    <w:rsid w:val="00553D69"/>
    <w:rsid w:val="005542A9"/>
    <w:rsid w:val="00554586"/>
    <w:rsid w:val="00554657"/>
    <w:rsid w:val="00554FA2"/>
    <w:rsid w:val="005550F3"/>
    <w:rsid w:val="00555181"/>
    <w:rsid w:val="005552BD"/>
    <w:rsid w:val="005557AE"/>
    <w:rsid w:val="00555AE1"/>
    <w:rsid w:val="00555B6E"/>
    <w:rsid w:val="00555D91"/>
    <w:rsid w:val="0055609C"/>
    <w:rsid w:val="00556676"/>
    <w:rsid w:val="00556942"/>
    <w:rsid w:val="005573D6"/>
    <w:rsid w:val="00557445"/>
    <w:rsid w:val="005576C4"/>
    <w:rsid w:val="00557C90"/>
    <w:rsid w:val="00557E37"/>
    <w:rsid w:val="0056029B"/>
    <w:rsid w:val="005602A1"/>
    <w:rsid w:val="005604B0"/>
    <w:rsid w:val="00560E83"/>
    <w:rsid w:val="00560F26"/>
    <w:rsid w:val="0056109A"/>
    <w:rsid w:val="005610F9"/>
    <w:rsid w:val="0056194B"/>
    <w:rsid w:val="005626DA"/>
    <w:rsid w:val="00562F77"/>
    <w:rsid w:val="0056390D"/>
    <w:rsid w:val="0056432E"/>
    <w:rsid w:val="005644FD"/>
    <w:rsid w:val="00564635"/>
    <w:rsid w:val="00564A15"/>
    <w:rsid w:val="00564D52"/>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2B2"/>
    <w:rsid w:val="00573A53"/>
    <w:rsid w:val="005741BB"/>
    <w:rsid w:val="005741C1"/>
    <w:rsid w:val="005746E5"/>
    <w:rsid w:val="00574879"/>
    <w:rsid w:val="00574ED2"/>
    <w:rsid w:val="00574F4A"/>
    <w:rsid w:val="00575293"/>
    <w:rsid w:val="0057529C"/>
    <w:rsid w:val="005752C0"/>
    <w:rsid w:val="0057542E"/>
    <w:rsid w:val="005760F5"/>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AA"/>
    <w:rsid w:val="00583E0E"/>
    <w:rsid w:val="00584221"/>
    <w:rsid w:val="00584B51"/>
    <w:rsid w:val="00584F50"/>
    <w:rsid w:val="00585250"/>
    <w:rsid w:val="0058544C"/>
    <w:rsid w:val="00585C99"/>
    <w:rsid w:val="00585ECA"/>
    <w:rsid w:val="00586149"/>
    <w:rsid w:val="0058675B"/>
    <w:rsid w:val="0058678E"/>
    <w:rsid w:val="00586A05"/>
    <w:rsid w:val="00586CDC"/>
    <w:rsid w:val="00586CDE"/>
    <w:rsid w:val="00586F2F"/>
    <w:rsid w:val="0058761F"/>
    <w:rsid w:val="00587B19"/>
    <w:rsid w:val="00590390"/>
    <w:rsid w:val="005904CC"/>
    <w:rsid w:val="00590812"/>
    <w:rsid w:val="00590FE1"/>
    <w:rsid w:val="00591ADC"/>
    <w:rsid w:val="00591BB5"/>
    <w:rsid w:val="00591C11"/>
    <w:rsid w:val="00591D31"/>
    <w:rsid w:val="00591D7E"/>
    <w:rsid w:val="00592A2E"/>
    <w:rsid w:val="00592CAC"/>
    <w:rsid w:val="00592F2E"/>
    <w:rsid w:val="0059327F"/>
    <w:rsid w:val="00594552"/>
    <w:rsid w:val="00594703"/>
    <w:rsid w:val="0059531E"/>
    <w:rsid w:val="005956AC"/>
    <w:rsid w:val="00596493"/>
    <w:rsid w:val="00597108"/>
    <w:rsid w:val="0059717D"/>
    <w:rsid w:val="0059741E"/>
    <w:rsid w:val="0059775A"/>
    <w:rsid w:val="0059779F"/>
    <w:rsid w:val="005979E3"/>
    <w:rsid w:val="00597D14"/>
    <w:rsid w:val="005A0902"/>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A64"/>
    <w:rsid w:val="005A5E48"/>
    <w:rsid w:val="005A609B"/>
    <w:rsid w:val="005A6919"/>
    <w:rsid w:val="005A69D1"/>
    <w:rsid w:val="005A6ABB"/>
    <w:rsid w:val="005A740F"/>
    <w:rsid w:val="005B0349"/>
    <w:rsid w:val="005B0500"/>
    <w:rsid w:val="005B117D"/>
    <w:rsid w:val="005B15E2"/>
    <w:rsid w:val="005B18A6"/>
    <w:rsid w:val="005B1B36"/>
    <w:rsid w:val="005B1BD3"/>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2A0"/>
    <w:rsid w:val="005C19EE"/>
    <w:rsid w:val="005C1AB7"/>
    <w:rsid w:val="005C1D25"/>
    <w:rsid w:val="005C1D2E"/>
    <w:rsid w:val="005C2026"/>
    <w:rsid w:val="005C2076"/>
    <w:rsid w:val="005C3678"/>
    <w:rsid w:val="005C3844"/>
    <w:rsid w:val="005C39BC"/>
    <w:rsid w:val="005C3CB8"/>
    <w:rsid w:val="005C45F0"/>
    <w:rsid w:val="005C5AE3"/>
    <w:rsid w:val="005C5B46"/>
    <w:rsid w:val="005C5F34"/>
    <w:rsid w:val="005C5F8C"/>
    <w:rsid w:val="005C617F"/>
    <w:rsid w:val="005C6F5E"/>
    <w:rsid w:val="005C70A8"/>
    <w:rsid w:val="005C753D"/>
    <w:rsid w:val="005C7A14"/>
    <w:rsid w:val="005C7ADA"/>
    <w:rsid w:val="005D0651"/>
    <w:rsid w:val="005D077B"/>
    <w:rsid w:val="005D08AF"/>
    <w:rsid w:val="005D0B2C"/>
    <w:rsid w:val="005D0FA2"/>
    <w:rsid w:val="005D1D8B"/>
    <w:rsid w:val="005D1F59"/>
    <w:rsid w:val="005D2097"/>
    <w:rsid w:val="005D2A78"/>
    <w:rsid w:val="005D2B8E"/>
    <w:rsid w:val="005D3023"/>
    <w:rsid w:val="005D37A9"/>
    <w:rsid w:val="005D4288"/>
    <w:rsid w:val="005D4787"/>
    <w:rsid w:val="005D4952"/>
    <w:rsid w:val="005D4C63"/>
    <w:rsid w:val="005D51FA"/>
    <w:rsid w:val="005D53E3"/>
    <w:rsid w:val="005D5FB1"/>
    <w:rsid w:val="005D6FC2"/>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3A7C"/>
    <w:rsid w:val="005E4115"/>
    <w:rsid w:val="005E451B"/>
    <w:rsid w:val="005E5211"/>
    <w:rsid w:val="005E5DE6"/>
    <w:rsid w:val="005E6D57"/>
    <w:rsid w:val="005E6ED2"/>
    <w:rsid w:val="005E7051"/>
    <w:rsid w:val="005E784A"/>
    <w:rsid w:val="005E7E9A"/>
    <w:rsid w:val="005F0643"/>
    <w:rsid w:val="005F06A4"/>
    <w:rsid w:val="005F0C79"/>
    <w:rsid w:val="005F100A"/>
    <w:rsid w:val="005F122D"/>
    <w:rsid w:val="005F12A9"/>
    <w:rsid w:val="005F1530"/>
    <w:rsid w:val="005F1838"/>
    <w:rsid w:val="005F1891"/>
    <w:rsid w:val="005F1C63"/>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60016C"/>
    <w:rsid w:val="006002F3"/>
    <w:rsid w:val="00600CF4"/>
    <w:rsid w:val="006018D3"/>
    <w:rsid w:val="00601B2A"/>
    <w:rsid w:val="00602780"/>
    <w:rsid w:val="00602AC1"/>
    <w:rsid w:val="00603427"/>
    <w:rsid w:val="00603F11"/>
    <w:rsid w:val="006048EC"/>
    <w:rsid w:val="00604ACD"/>
    <w:rsid w:val="0060520E"/>
    <w:rsid w:val="006052D1"/>
    <w:rsid w:val="00605409"/>
    <w:rsid w:val="006056E4"/>
    <w:rsid w:val="0060571A"/>
    <w:rsid w:val="00605C52"/>
    <w:rsid w:val="0060657E"/>
    <w:rsid w:val="006069C1"/>
    <w:rsid w:val="0060780C"/>
    <w:rsid w:val="00607989"/>
    <w:rsid w:val="00607AC6"/>
    <w:rsid w:val="00607E0D"/>
    <w:rsid w:val="00607F02"/>
    <w:rsid w:val="00610049"/>
    <w:rsid w:val="00610087"/>
    <w:rsid w:val="00610219"/>
    <w:rsid w:val="0061058C"/>
    <w:rsid w:val="00610AA3"/>
    <w:rsid w:val="00610C14"/>
    <w:rsid w:val="0061119C"/>
    <w:rsid w:val="00612171"/>
    <w:rsid w:val="00612336"/>
    <w:rsid w:val="00612B10"/>
    <w:rsid w:val="00612BAD"/>
    <w:rsid w:val="00612C3C"/>
    <w:rsid w:val="00612CDD"/>
    <w:rsid w:val="006134E8"/>
    <w:rsid w:val="00614115"/>
    <w:rsid w:val="0061435A"/>
    <w:rsid w:val="00614764"/>
    <w:rsid w:val="00614B72"/>
    <w:rsid w:val="00614B8C"/>
    <w:rsid w:val="00614D20"/>
    <w:rsid w:val="00614FE7"/>
    <w:rsid w:val="00615FDA"/>
    <w:rsid w:val="00615FE2"/>
    <w:rsid w:val="006161AE"/>
    <w:rsid w:val="00616288"/>
    <w:rsid w:val="0061695F"/>
    <w:rsid w:val="00616D45"/>
    <w:rsid w:val="006173CF"/>
    <w:rsid w:val="006173D7"/>
    <w:rsid w:val="006178B0"/>
    <w:rsid w:val="00617D92"/>
    <w:rsid w:val="00620B73"/>
    <w:rsid w:val="00620BC2"/>
    <w:rsid w:val="006213B8"/>
    <w:rsid w:val="0062155A"/>
    <w:rsid w:val="00621693"/>
    <w:rsid w:val="006222D8"/>
    <w:rsid w:val="00622928"/>
    <w:rsid w:val="00622EA4"/>
    <w:rsid w:val="00623382"/>
    <w:rsid w:val="00623577"/>
    <w:rsid w:val="00623A4F"/>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D7D"/>
    <w:rsid w:val="006303BF"/>
    <w:rsid w:val="00630695"/>
    <w:rsid w:val="006306DB"/>
    <w:rsid w:val="00630730"/>
    <w:rsid w:val="00630A18"/>
    <w:rsid w:val="00630DB8"/>
    <w:rsid w:val="0063142F"/>
    <w:rsid w:val="006318D8"/>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CA"/>
    <w:rsid w:val="00637307"/>
    <w:rsid w:val="0063748F"/>
    <w:rsid w:val="006375DF"/>
    <w:rsid w:val="006375EE"/>
    <w:rsid w:val="00637815"/>
    <w:rsid w:val="00637B55"/>
    <w:rsid w:val="00637EDA"/>
    <w:rsid w:val="006402F8"/>
    <w:rsid w:val="00641F49"/>
    <w:rsid w:val="00642330"/>
    <w:rsid w:val="006426DE"/>
    <w:rsid w:val="00642988"/>
    <w:rsid w:val="00642E87"/>
    <w:rsid w:val="00643A35"/>
    <w:rsid w:val="00643B12"/>
    <w:rsid w:val="0064428B"/>
    <w:rsid w:val="00644410"/>
    <w:rsid w:val="00644456"/>
    <w:rsid w:val="00644EA5"/>
    <w:rsid w:val="00644FF4"/>
    <w:rsid w:val="0064514A"/>
    <w:rsid w:val="0064526E"/>
    <w:rsid w:val="0064565B"/>
    <w:rsid w:val="00645A43"/>
    <w:rsid w:val="00645FC7"/>
    <w:rsid w:val="00646112"/>
    <w:rsid w:val="00646199"/>
    <w:rsid w:val="00646552"/>
    <w:rsid w:val="00646687"/>
    <w:rsid w:val="00646A0E"/>
    <w:rsid w:val="00646CF3"/>
    <w:rsid w:val="00647283"/>
    <w:rsid w:val="006478E0"/>
    <w:rsid w:val="006501C8"/>
    <w:rsid w:val="006504A3"/>
    <w:rsid w:val="00650783"/>
    <w:rsid w:val="00650B3B"/>
    <w:rsid w:val="006510A6"/>
    <w:rsid w:val="00651B6A"/>
    <w:rsid w:val="00651B85"/>
    <w:rsid w:val="00651E62"/>
    <w:rsid w:val="00651EA2"/>
    <w:rsid w:val="006520A4"/>
    <w:rsid w:val="006520BB"/>
    <w:rsid w:val="006528E7"/>
    <w:rsid w:val="006529B9"/>
    <w:rsid w:val="006539F5"/>
    <w:rsid w:val="00654FFB"/>
    <w:rsid w:val="00655932"/>
    <w:rsid w:val="0065655F"/>
    <w:rsid w:val="0065687E"/>
    <w:rsid w:val="00656F3B"/>
    <w:rsid w:val="00657230"/>
    <w:rsid w:val="0065743C"/>
    <w:rsid w:val="0065744F"/>
    <w:rsid w:val="00657ED6"/>
    <w:rsid w:val="0066030B"/>
    <w:rsid w:val="00660931"/>
    <w:rsid w:val="00660CC6"/>
    <w:rsid w:val="00660DB8"/>
    <w:rsid w:val="00660FCA"/>
    <w:rsid w:val="006613DF"/>
    <w:rsid w:val="00661F81"/>
    <w:rsid w:val="006625D9"/>
    <w:rsid w:val="00662924"/>
    <w:rsid w:val="00662B96"/>
    <w:rsid w:val="00662E2B"/>
    <w:rsid w:val="006635B4"/>
    <w:rsid w:val="00663724"/>
    <w:rsid w:val="006639B9"/>
    <w:rsid w:val="006639C3"/>
    <w:rsid w:val="006639DB"/>
    <w:rsid w:val="0066429C"/>
    <w:rsid w:val="00664390"/>
    <w:rsid w:val="00664613"/>
    <w:rsid w:val="006649EE"/>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D05"/>
    <w:rsid w:val="006717E0"/>
    <w:rsid w:val="00671C4A"/>
    <w:rsid w:val="00671ED0"/>
    <w:rsid w:val="00671F09"/>
    <w:rsid w:val="00671FCC"/>
    <w:rsid w:val="006721FB"/>
    <w:rsid w:val="00672470"/>
    <w:rsid w:val="00672DF7"/>
    <w:rsid w:val="00673475"/>
    <w:rsid w:val="00673D1F"/>
    <w:rsid w:val="00674265"/>
    <w:rsid w:val="006743B0"/>
    <w:rsid w:val="006748F9"/>
    <w:rsid w:val="00674B48"/>
    <w:rsid w:val="006753EF"/>
    <w:rsid w:val="00675466"/>
    <w:rsid w:val="00675A59"/>
    <w:rsid w:val="00675B50"/>
    <w:rsid w:val="00676179"/>
    <w:rsid w:val="00676560"/>
    <w:rsid w:val="00676A41"/>
    <w:rsid w:val="00676F3A"/>
    <w:rsid w:val="006770BF"/>
    <w:rsid w:val="00677D3C"/>
    <w:rsid w:val="00681CC5"/>
    <w:rsid w:val="00681F4D"/>
    <w:rsid w:val="0068234A"/>
    <w:rsid w:val="00682898"/>
    <w:rsid w:val="00682930"/>
    <w:rsid w:val="00682A76"/>
    <w:rsid w:val="00682D29"/>
    <w:rsid w:val="00682E81"/>
    <w:rsid w:val="00682EE5"/>
    <w:rsid w:val="006831A3"/>
    <w:rsid w:val="006834C8"/>
    <w:rsid w:val="006842AE"/>
    <w:rsid w:val="0068461E"/>
    <w:rsid w:val="00684640"/>
    <w:rsid w:val="00684910"/>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7B9"/>
    <w:rsid w:val="006927F4"/>
    <w:rsid w:val="006928B0"/>
    <w:rsid w:val="006931DA"/>
    <w:rsid w:val="006942D7"/>
    <w:rsid w:val="00694BB7"/>
    <w:rsid w:val="0069543B"/>
    <w:rsid w:val="00695602"/>
    <w:rsid w:val="00695A97"/>
    <w:rsid w:val="00695BE0"/>
    <w:rsid w:val="00696BA5"/>
    <w:rsid w:val="00696BD7"/>
    <w:rsid w:val="00696D11"/>
    <w:rsid w:val="00697379"/>
    <w:rsid w:val="00697724"/>
    <w:rsid w:val="00697732"/>
    <w:rsid w:val="00697FE2"/>
    <w:rsid w:val="006A0253"/>
    <w:rsid w:val="006A0388"/>
    <w:rsid w:val="006A1087"/>
    <w:rsid w:val="006A18BD"/>
    <w:rsid w:val="006A18ED"/>
    <w:rsid w:val="006A21CF"/>
    <w:rsid w:val="006A2D51"/>
    <w:rsid w:val="006A2DDA"/>
    <w:rsid w:val="006A31F2"/>
    <w:rsid w:val="006A3D7C"/>
    <w:rsid w:val="006A3E65"/>
    <w:rsid w:val="006A4251"/>
    <w:rsid w:val="006A46C3"/>
    <w:rsid w:val="006A46C7"/>
    <w:rsid w:val="006A4AC6"/>
    <w:rsid w:val="006A4AD9"/>
    <w:rsid w:val="006A5066"/>
    <w:rsid w:val="006A527C"/>
    <w:rsid w:val="006A52B0"/>
    <w:rsid w:val="006A5404"/>
    <w:rsid w:val="006A57B0"/>
    <w:rsid w:val="006A58CE"/>
    <w:rsid w:val="006A5C6F"/>
    <w:rsid w:val="006A5DDE"/>
    <w:rsid w:val="006A6930"/>
    <w:rsid w:val="006A6C9D"/>
    <w:rsid w:val="006A6D2D"/>
    <w:rsid w:val="006A6E59"/>
    <w:rsid w:val="006A7318"/>
    <w:rsid w:val="006A73CC"/>
    <w:rsid w:val="006A75CE"/>
    <w:rsid w:val="006A7A96"/>
    <w:rsid w:val="006B0544"/>
    <w:rsid w:val="006B0A0D"/>
    <w:rsid w:val="006B1203"/>
    <w:rsid w:val="006B12CB"/>
    <w:rsid w:val="006B144A"/>
    <w:rsid w:val="006B25C7"/>
    <w:rsid w:val="006B2897"/>
    <w:rsid w:val="006B293D"/>
    <w:rsid w:val="006B2B91"/>
    <w:rsid w:val="006B30E7"/>
    <w:rsid w:val="006B37C7"/>
    <w:rsid w:val="006B435B"/>
    <w:rsid w:val="006B45E6"/>
    <w:rsid w:val="006B4674"/>
    <w:rsid w:val="006B494E"/>
    <w:rsid w:val="006B4A0E"/>
    <w:rsid w:val="006B565F"/>
    <w:rsid w:val="006B5F89"/>
    <w:rsid w:val="006B662C"/>
    <w:rsid w:val="006B6829"/>
    <w:rsid w:val="006B7245"/>
    <w:rsid w:val="006C0467"/>
    <w:rsid w:val="006C1217"/>
    <w:rsid w:val="006C142C"/>
    <w:rsid w:val="006C14B7"/>
    <w:rsid w:val="006C1873"/>
    <w:rsid w:val="006C1D4B"/>
    <w:rsid w:val="006C1E7C"/>
    <w:rsid w:val="006C1FE7"/>
    <w:rsid w:val="006C2360"/>
    <w:rsid w:val="006C33D5"/>
    <w:rsid w:val="006C33F2"/>
    <w:rsid w:val="006C39B3"/>
    <w:rsid w:val="006C4542"/>
    <w:rsid w:val="006C46DC"/>
    <w:rsid w:val="006C4F18"/>
    <w:rsid w:val="006C54CD"/>
    <w:rsid w:val="006C5844"/>
    <w:rsid w:val="006C5C10"/>
    <w:rsid w:val="006C5C70"/>
    <w:rsid w:val="006C6968"/>
    <w:rsid w:val="006C6F57"/>
    <w:rsid w:val="006C7386"/>
    <w:rsid w:val="006C73F3"/>
    <w:rsid w:val="006C7595"/>
    <w:rsid w:val="006C770F"/>
    <w:rsid w:val="006C777A"/>
    <w:rsid w:val="006C79A6"/>
    <w:rsid w:val="006C7FAD"/>
    <w:rsid w:val="006D0917"/>
    <w:rsid w:val="006D0F94"/>
    <w:rsid w:val="006D1528"/>
    <w:rsid w:val="006D16EB"/>
    <w:rsid w:val="006D24BC"/>
    <w:rsid w:val="006D2C5C"/>
    <w:rsid w:val="006D30F7"/>
    <w:rsid w:val="006D3167"/>
    <w:rsid w:val="006D3916"/>
    <w:rsid w:val="006D402F"/>
    <w:rsid w:val="006D42A3"/>
    <w:rsid w:val="006D4A79"/>
    <w:rsid w:val="006D4D31"/>
    <w:rsid w:val="006D4D32"/>
    <w:rsid w:val="006D4E98"/>
    <w:rsid w:val="006D5113"/>
    <w:rsid w:val="006D55E1"/>
    <w:rsid w:val="006D5816"/>
    <w:rsid w:val="006D585E"/>
    <w:rsid w:val="006D5A83"/>
    <w:rsid w:val="006D61C8"/>
    <w:rsid w:val="006D6948"/>
    <w:rsid w:val="006D6B0D"/>
    <w:rsid w:val="006D7621"/>
    <w:rsid w:val="006D789D"/>
    <w:rsid w:val="006D7B5A"/>
    <w:rsid w:val="006D7EA8"/>
    <w:rsid w:val="006E03C3"/>
    <w:rsid w:val="006E04A3"/>
    <w:rsid w:val="006E067E"/>
    <w:rsid w:val="006E0B45"/>
    <w:rsid w:val="006E0DB3"/>
    <w:rsid w:val="006E0E56"/>
    <w:rsid w:val="006E12C6"/>
    <w:rsid w:val="006E1551"/>
    <w:rsid w:val="006E1869"/>
    <w:rsid w:val="006E1A05"/>
    <w:rsid w:val="006E1EE5"/>
    <w:rsid w:val="006E20CD"/>
    <w:rsid w:val="006E237D"/>
    <w:rsid w:val="006E2E25"/>
    <w:rsid w:val="006E3034"/>
    <w:rsid w:val="006E3218"/>
    <w:rsid w:val="006E334A"/>
    <w:rsid w:val="006E3A41"/>
    <w:rsid w:val="006E3E26"/>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4D5C"/>
    <w:rsid w:val="006F4DFF"/>
    <w:rsid w:val="006F4E1E"/>
    <w:rsid w:val="006F51D6"/>
    <w:rsid w:val="006F523A"/>
    <w:rsid w:val="006F524B"/>
    <w:rsid w:val="006F5396"/>
    <w:rsid w:val="006F5496"/>
    <w:rsid w:val="006F5703"/>
    <w:rsid w:val="006F5745"/>
    <w:rsid w:val="006F5A87"/>
    <w:rsid w:val="006F5CF3"/>
    <w:rsid w:val="006F5F26"/>
    <w:rsid w:val="006F6829"/>
    <w:rsid w:val="006F6D29"/>
    <w:rsid w:val="006F6F10"/>
    <w:rsid w:val="006F717C"/>
    <w:rsid w:val="006F7257"/>
    <w:rsid w:val="006F77B3"/>
    <w:rsid w:val="006F7923"/>
    <w:rsid w:val="006F7F55"/>
    <w:rsid w:val="0070053B"/>
    <w:rsid w:val="00700B93"/>
    <w:rsid w:val="00701AE0"/>
    <w:rsid w:val="007020BB"/>
    <w:rsid w:val="00702229"/>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C5"/>
    <w:rsid w:val="00706649"/>
    <w:rsid w:val="00706CEA"/>
    <w:rsid w:val="00706F31"/>
    <w:rsid w:val="00706FAC"/>
    <w:rsid w:val="0070718F"/>
    <w:rsid w:val="00707913"/>
    <w:rsid w:val="00707AD7"/>
    <w:rsid w:val="00707D2F"/>
    <w:rsid w:val="00710281"/>
    <w:rsid w:val="007112B1"/>
    <w:rsid w:val="00711760"/>
    <w:rsid w:val="007120C3"/>
    <w:rsid w:val="00712B5D"/>
    <w:rsid w:val="00713684"/>
    <w:rsid w:val="007136D7"/>
    <w:rsid w:val="00713BDD"/>
    <w:rsid w:val="00713E45"/>
    <w:rsid w:val="00714247"/>
    <w:rsid w:val="00715755"/>
    <w:rsid w:val="00715F34"/>
    <w:rsid w:val="00715FB5"/>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E6C"/>
    <w:rsid w:val="00725030"/>
    <w:rsid w:val="007250B6"/>
    <w:rsid w:val="0072517C"/>
    <w:rsid w:val="00725B82"/>
    <w:rsid w:val="00725FFA"/>
    <w:rsid w:val="007261D7"/>
    <w:rsid w:val="0072626D"/>
    <w:rsid w:val="0072652E"/>
    <w:rsid w:val="007268FE"/>
    <w:rsid w:val="00726A6F"/>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62E"/>
    <w:rsid w:val="007329E0"/>
    <w:rsid w:val="00732C67"/>
    <w:rsid w:val="007339EB"/>
    <w:rsid w:val="007341B2"/>
    <w:rsid w:val="0073497B"/>
    <w:rsid w:val="0073503F"/>
    <w:rsid w:val="007353CF"/>
    <w:rsid w:val="007357AA"/>
    <w:rsid w:val="007360D3"/>
    <w:rsid w:val="007363D3"/>
    <w:rsid w:val="0073684D"/>
    <w:rsid w:val="00736BA1"/>
    <w:rsid w:val="00736FC4"/>
    <w:rsid w:val="00736FE3"/>
    <w:rsid w:val="00737131"/>
    <w:rsid w:val="0073723A"/>
    <w:rsid w:val="007372ED"/>
    <w:rsid w:val="0073746C"/>
    <w:rsid w:val="00737671"/>
    <w:rsid w:val="00741106"/>
    <w:rsid w:val="007413B5"/>
    <w:rsid w:val="00741F0A"/>
    <w:rsid w:val="00741F51"/>
    <w:rsid w:val="00742442"/>
    <w:rsid w:val="007426ED"/>
    <w:rsid w:val="00742BAF"/>
    <w:rsid w:val="00743103"/>
    <w:rsid w:val="0074338E"/>
    <w:rsid w:val="00743C1A"/>
    <w:rsid w:val="00744578"/>
    <w:rsid w:val="00745035"/>
    <w:rsid w:val="0074576D"/>
    <w:rsid w:val="007462EE"/>
    <w:rsid w:val="00746406"/>
    <w:rsid w:val="007470D4"/>
    <w:rsid w:val="00747A76"/>
    <w:rsid w:val="007500EE"/>
    <w:rsid w:val="00750594"/>
    <w:rsid w:val="0075072B"/>
    <w:rsid w:val="00750AC8"/>
    <w:rsid w:val="0075117C"/>
    <w:rsid w:val="0075172C"/>
    <w:rsid w:val="00751FA5"/>
    <w:rsid w:val="00752056"/>
    <w:rsid w:val="00752C17"/>
    <w:rsid w:val="00753279"/>
    <w:rsid w:val="007532C4"/>
    <w:rsid w:val="00753C52"/>
    <w:rsid w:val="00753DA0"/>
    <w:rsid w:val="00753DB4"/>
    <w:rsid w:val="00754366"/>
    <w:rsid w:val="00754688"/>
    <w:rsid w:val="0075549B"/>
    <w:rsid w:val="007554B9"/>
    <w:rsid w:val="00755665"/>
    <w:rsid w:val="0075624D"/>
    <w:rsid w:val="00756415"/>
    <w:rsid w:val="0075651C"/>
    <w:rsid w:val="0075685D"/>
    <w:rsid w:val="00756E44"/>
    <w:rsid w:val="00756F13"/>
    <w:rsid w:val="00757024"/>
    <w:rsid w:val="007578E1"/>
    <w:rsid w:val="0075793D"/>
    <w:rsid w:val="007579B5"/>
    <w:rsid w:val="00757D78"/>
    <w:rsid w:val="00757EF2"/>
    <w:rsid w:val="00760274"/>
    <w:rsid w:val="00760ED0"/>
    <w:rsid w:val="00760FCD"/>
    <w:rsid w:val="007612AA"/>
    <w:rsid w:val="007612C8"/>
    <w:rsid w:val="00761C9E"/>
    <w:rsid w:val="0076230F"/>
    <w:rsid w:val="0076284A"/>
    <w:rsid w:val="00762D18"/>
    <w:rsid w:val="007635E4"/>
    <w:rsid w:val="00763651"/>
    <w:rsid w:val="00763E4A"/>
    <w:rsid w:val="0076469D"/>
    <w:rsid w:val="007646B4"/>
    <w:rsid w:val="007648A5"/>
    <w:rsid w:val="007654A8"/>
    <w:rsid w:val="007655C0"/>
    <w:rsid w:val="00765663"/>
    <w:rsid w:val="00765692"/>
    <w:rsid w:val="007657D5"/>
    <w:rsid w:val="00765FA0"/>
    <w:rsid w:val="0076607A"/>
    <w:rsid w:val="00766840"/>
    <w:rsid w:val="0076709F"/>
    <w:rsid w:val="00767368"/>
    <w:rsid w:val="00767569"/>
    <w:rsid w:val="007678BD"/>
    <w:rsid w:val="00767F39"/>
    <w:rsid w:val="00767FE1"/>
    <w:rsid w:val="00770159"/>
    <w:rsid w:val="0077023C"/>
    <w:rsid w:val="00770E05"/>
    <w:rsid w:val="0077125D"/>
    <w:rsid w:val="00771529"/>
    <w:rsid w:val="007715C6"/>
    <w:rsid w:val="0077162C"/>
    <w:rsid w:val="007716D5"/>
    <w:rsid w:val="00771E3D"/>
    <w:rsid w:val="007723EF"/>
    <w:rsid w:val="0077262F"/>
    <w:rsid w:val="00772772"/>
    <w:rsid w:val="007729AA"/>
    <w:rsid w:val="00772C1D"/>
    <w:rsid w:val="00772C2A"/>
    <w:rsid w:val="007731A1"/>
    <w:rsid w:val="007733AE"/>
    <w:rsid w:val="00773588"/>
    <w:rsid w:val="00773F88"/>
    <w:rsid w:val="00774059"/>
    <w:rsid w:val="0077405C"/>
    <w:rsid w:val="0077428C"/>
    <w:rsid w:val="00774563"/>
    <w:rsid w:val="00774AAC"/>
    <w:rsid w:val="00774B03"/>
    <w:rsid w:val="00774B8B"/>
    <w:rsid w:val="00774D61"/>
    <w:rsid w:val="00775E5E"/>
    <w:rsid w:val="00776B0B"/>
    <w:rsid w:val="00776DA4"/>
    <w:rsid w:val="0077711A"/>
    <w:rsid w:val="007771A5"/>
    <w:rsid w:val="007771D9"/>
    <w:rsid w:val="007777FB"/>
    <w:rsid w:val="00777B97"/>
    <w:rsid w:val="00780497"/>
    <w:rsid w:val="00780604"/>
    <w:rsid w:val="00780982"/>
    <w:rsid w:val="00780FB9"/>
    <w:rsid w:val="0078196A"/>
    <w:rsid w:val="00781D5C"/>
    <w:rsid w:val="00781E7A"/>
    <w:rsid w:val="007825E0"/>
    <w:rsid w:val="0078267F"/>
    <w:rsid w:val="00782F31"/>
    <w:rsid w:val="00783065"/>
    <w:rsid w:val="00783818"/>
    <w:rsid w:val="00783BB6"/>
    <w:rsid w:val="00783EF4"/>
    <w:rsid w:val="00784754"/>
    <w:rsid w:val="00784EF6"/>
    <w:rsid w:val="00785B2F"/>
    <w:rsid w:val="00785D58"/>
    <w:rsid w:val="007873B2"/>
    <w:rsid w:val="007877C3"/>
    <w:rsid w:val="00787B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31A5"/>
    <w:rsid w:val="007A38A0"/>
    <w:rsid w:val="007A3E4B"/>
    <w:rsid w:val="007A3F1F"/>
    <w:rsid w:val="007A4067"/>
    <w:rsid w:val="007A431C"/>
    <w:rsid w:val="007A450B"/>
    <w:rsid w:val="007A4761"/>
    <w:rsid w:val="007A505E"/>
    <w:rsid w:val="007A549E"/>
    <w:rsid w:val="007A58AF"/>
    <w:rsid w:val="007A5C7F"/>
    <w:rsid w:val="007A5D80"/>
    <w:rsid w:val="007A62AB"/>
    <w:rsid w:val="007A6370"/>
    <w:rsid w:val="007A6A43"/>
    <w:rsid w:val="007A6E32"/>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32"/>
    <w:rsid w:val="007B545E"/>
    <w:rsid w:val="007B5E61"/>
    <w:rsid w:val="007B6E29"/>
    <w:rsid w:val="007B780C"/>
    <w:rsid w:val="007C0418"/>
    <w:rsid w:val="007C07B7"/>
    <w:rsid w:val="007C0812"/>
    <w:rsid w:val="007C0C23"/>
    <w:rsid w:val="007C0C33"/>
    <w:rsid w:val="007C1910"/>
    <w:rsid w:val="007C1A58"/>
    <w:rsid w:val="007C2549"/>
    <w:rsid w:val="007C338B"/>
    <w:rsid w:val="007C3C66"/>
    <w:rsid w:val="007C3F14"/>
    <w:rsid w:val="007C4C5A"/>
    <w:rsid w:val="007C4FE0"/>
    <w:rsid w:val="007C5349"/>
    <w:rsid w:val="007C5358"/>
    <w:rsid w:val="007C5528"/>
    <w:rsid w:val="007C55AF"/>
    <w:rsid w:val="007C5691"/>
    <w:rsid w:val="007C5792"/>
    <w:rsid w:val="007C5B7B"/>
    <w:rsid w:val="007C5B83"/>
    <w:rsid w:val="007C66CA"/>
    <w:rsid w:val="007C6E6B"/>
    <w:rsid w:val="007C70CE"/>
    <w:rsid w:val="007C7573"/>
    <w:rsid w:val="007C77BC"/>
    <w:rsid w:val="007C7A5E"/>
    <w:rsid w:val="007C7C11"/>
    <w:rsid w:val="007C7CE9"/>
    <w:rsid w:val="007D0032"/>
    <w:rsid w:val="007D0165"/>
    <w:rsid w:val="007D05AA"/>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53E"/>
    <w:rsid w:val="007D4A46"/>
    <w:rsid w:val="007D4D0C"/>
    <w:rsid w:val="007D6035"/>
    <w:rsid w:val="007D608B"/>
    <w:rsid w:val="007D6677"/>
    <w:rsid w:val="007D6833"/>
    <w:rsid w:val="007D7055"/>
    <w:rsid w:val="007D73EF"/>
    <w:rsid w:val="007D7685"/>
    <w:rsid w:val="007D78D0"/>
    <w:rsid w:val="007D7961"/>
    <w:rsid w:val="007E0221"/>
    <w:rsid w:val="007E0CF9"/>
    <w:rsid w:val="007E1184"/>
    <w:rsid w:val="007E3C4A"/>
    <w:rsid w:val="007E4033"/>
    <w:rsid w:val="007E464C"/>
    <w:rsid w:val="007E48AD"/>
    <w:rsid w:val="007E4918"/>
    <w:rsid w:val="007E4F3F"/>
    <w:rsid w:val="007E5151"/>
    <w:rsid w:val="007E56E6"/>
    <w:rsid w:val="007E57EC"/>
    <w:rsid w:val="007E5C5A"/>
    <w:rsid w:val="007E6181"/>
    <w:rsid w:val="007E634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656"/>
    <w:rsid w:val="007F26C2"/>
    <w:rsid w:val="007F26C4"/>
    <w:rsid w:val="007F2BDF"/>
    <w:rsid w:val="007F3A38"/>
    <w:rsid w:val="007F3B96"/>
    <w:rsid w:val="007F3D87"/>
    <w:rsid w:val="007F3EC6"/>
    <w:rsid w:val="007F41D6"/>
    <w:rsid w:val="007F44DB"/>
    <w:rsid w:val="007F464F"/>
    <w:rsid w:val="007F4669"/>
    <w:rsid w:val="007F48A0"/>
    <w:rsid w:val="007F49D8"/>
    <w:rsid w:val="007F5C0C"/>
    <w:rsid w:val="007F65DA"/>
    <w:rsid w:val="007F6CCB"/>
    <w:rsid w:val="007F6F44"/>
    <w:rsid w:val="007F73F2"/>
    <w:rsid w:val="007F75FF"/>
    <w:rsid w:val="007F7829"/>
    <w:rsid w:val="007F79EB"/>
    <w:rsid w:val="007F7D0F"/>
    <w:rsid w:val="008003B7"/>
    <w:rsid w:val="008009A3"/>
    <w:rsid w:val="00800C3C"/>
    <w:rsid w:val="00801284"/>
    <w:rsid w:val="0080162F"/>
    <w:rsid w:val="0080197F"/>
    <w:rsid w:val="00801AD7"/>
    <w:rsid w:val="00802024"/>
    <w:rsid w:val="008023FE"/>
    <w:rsid w:val="0080246D"/>
    <w:rsid w:val="00802AFD"/>
    <w:rsid w:val="00802B14"/>
    <w:rsid w:val="00802F52"/>
    <w:rsid w:val="0080349D"/>
    <w:rsid w:val="00803663"/>
    <w:rsid w:val="00803A01"/>
    <w:rsid w:val="008041EE"/>
    <w:rsid w:val="0080427D"/>
    <w:rsid w:val="008042C3"/>
    <w:rsid w:val="0080440E"/>
    <w:rsid w:val="00804B13"/>
    <w:rsid w:val="00804C22"/>
    <w:rsid w:val="00804F41"/>
    <w:rsid w:val="008051C2"/>
    <w:rsid w:val="00805548"/>
    <w:rsid w:val="00805801"/>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895"/>
    <w:rsid w:val="008128DF"/>
    <w:rsid w:val="00812E04"/>
    <w:rsid w:val="00812F40"/>
    <w:rsid w:val="008130E0"/>
    <w:rsid w:val="00813373"/>
    <w:rsid w:val="00813C7E"/>
    <w:rsid w:val="0081457A"/>
    <w:rsid w:val="00814C37"/>
    <w:rsid w:val="00815496"/>
    <w:rsid w:val="00815942"/>
    <w:rsid w:val="00816966"/>
    <w:rsid w:val="00816D1D"/>
    <w:rsid w:val="00816E0F"/>
    <w:rsid w:val="00817B4A"/>
    <w:rsid w:val="00820368"/>
    <w:rsid w:val="00820DD9"/>
    <w:rsid w:val="008213D7"/>
    <w:rsid w:val="008219B5"/>
    <w:rsid w:val="00821ACE"/>
    <w:rsid w:val="00821E75"/>
    <w:rsid w:val="00821FF8"/>
    <w:rsid w:val="00822445"/>
    <w:rsid w:val="00822954"/>
    <w:rsid w:val="00822D3A"/>
    <w:rsid w:val="0082389C"/>
    <w:rsid w:val="0082396C"/>
    <w:rsid w:val="00823B4F"/>
    <w:rsid w:val="00823CC3"/>
    <w:rsid w:val="008240F2"/>
    <w:rsid w:val="0082439F"/>
    <w:rsid w:val="00824445"/>
    <w:rsid w:val="00824705"/>
    <w:rsid w:val="00824CD1"/>
    <w:rsid w:val="00825198"/>
    <w:rsid w:val="00826056"/>
    <w:rsid w:val="00826524"/>
    <w:rsid w:val="00827AE5"/>
    <w:rsid w:val="00827B70"/>
    <w:rsid w:val="00827B81"/>
    <w:rsid w:val="00827CBA"/>
    <w:rsid w:val="008307B4"/>
    <w:rsid w:val="00830BBA"/>
    <w:rsid w:val="00830FED"/>
    <w:rsid w:val="00831494"/>
    <w:rsid w:val="0083150E"/>
    <w:rsid w:val="00831C32"/>
    <w:rsid w:val="00832B80"/>
    <w:rsid w:val="00832EE0"/>
    <w:rsid w:val="00833055"/>
    <w:rsid w:val="00833701"/>
    <w:rsid w:val="008338EC"/>
    <w:rsid w:val="008339E5"/>
    <w:rsid w:val="00833FC5"/>
    <w:rsid w:val="008341F4"/>
    <w:rsid w:val="008342D0"/>
    <w:rsid w:val="0083446D"/>
    <w:rsid w:val="008346BF"/>
    <w:rsid w:val="00834C66"/>
    <w:rsid w:val="00835997"/>
    <w:rsid w:val="00835D4C"/>
    <w:rsid w:val="008360EC"/>
    <w:rsid w:val="00836375"/>
    <w:rsid w:val="0083691A"/>
    <w:rsid w:val="00836A53"/>
    <w:rsid w:val="00836AB8"/>
    <w:rsid w:val="00837190"/>
    <w:rsid w:val="008375A7"/>
    <w:rsid w:val="008377C8"/>
    <w:rsid w:val="008377D0"/>
    <w:rsid w:val="00837A4F"/>
    <w:rsid w:val="00837D08"/>
    <w:rsid w:val="00840506"/>
    <w:rsid w:val="0084164C"/>
    <w:rsid w:val="0084188D"/>
    <w:rsid w:val="0084191C"/>
    <w:rsid w:val="00841AF6"/>
    <w:rsid w:val="00841B8A"/>
    <w:rsid w:val="008426E9"/>
    <w:rsid w:val="00842724"/>
    <w:rsid w:val="00842F0F"/>
    <w:rsid w:val="00843490"/>
    <w:rsid w:val="00843637"/>
    <w:rsid w:val="008440E5"/>
    <w:rsid w:val="00844BB5"/>
    <w:rsid w:val="00844C41"/>
    <w:rsid w:val="00844CDE"/>
    <w:rsid w:val="0084659D"/>
    <w:rsid w:val="00846732"/>
    <w:rsid w:val="00846CB1"/>
    <w:rsid w:val="00846E95"/>
    <w:rsid w:val="008477B6"/>
    <w:rsid w:val="00847DB0"/>
    <w:rsid w:val="00847E24"/>
    <w:rsid w:val="008503C1"/>
    <w:rsid w:val="00850829"/>
    <w:rsid w:val="0085084D"/>
    <w:rsid w:val="00850ED9"/>
    <w:rsid w:val="00850FEF"/>
    <w:rsid w:val="008512D4"/>
    <w:rsid w:val="0085136F"/>
    <w:rsid w:val="00851D72"/>
    <w:rsid w:val="008521B3"/>
    <w:rsid w:val="008528F7"/>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91D"/>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2051"/>
    <w:rsid w:val="00872496"/>
    <w:rsid w:val="00872699"/>
    <w:rsid w:val="00872ADC"/>
    <w:rsid w:val="008730D1"/>
    <w:rsid w:val="00873232"/>
    <w:rsid w:val="00873289"/>
    <w:rsid w:val="00873AFA"/>
    <w:rsid w:val="00873EF9"/>
    <w:rsid w:val="00874541"/>
    <w:rsid w:val="00874931"/>
    <w:rsid w:val="00874EC2"/>
    <w:rsid w:val="008750BC"/>
    <w:rsid w:val="00875298"/>
    <w:rsid w:val="008752F9"/>
    <w:rsid w:val="008757D8"/>
    <w:rsid w:val="0087667B"/>
    <w:rsid w:val="008766FC"/>
    <w:rsid w:val="00876A25"/>
    <w:rsid w:val="00876DB4"/>
    <w:rsid w:val="0087730F"/>
    <w:rsid w:val="00877AE4"/>
    <w:rsid w:val="00880207"/>
    <w:rsid w:val="0088020D"/>
    <w:rsid w:val="00880278"/>
    <w:rsid w:val="008803BD"/>
    <w:rsid w:val="008805A8"/>
    <w:rsid w:val="008806CF"/>
    <w:rsid w:val="00880FD1"/>
    <w:rsid w:val="0088100E"/>
    <w:rsid w:val="00881078"/>
    <w:rsid w:val="008818B9"/>
    <w:rsid w:val="008818D0"/>
    <w:rsid w:val="00881A8F"/>
    <w:rsid w:val="008821AC"/>
    <w:rsid w:val="00882299"/>
    <w:rsid w:val="00882C68"/>
    <w:rsid w:val="00883335"/>
    <w:rsid w:val="0088362C"/>
    <w:rsid w:val="00883936"/>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0BC2"/>
    <w:rsid w:val="0089105B"/>
    <w:rsid w:val="008913EE"/>
    <w:rsid w:val="00891A3B"/>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E40"/>
    <w:rsid w:val="00897E9F"/>
    <w:rsid w:val="008A0179"/>
    <w:rsid w:val="008A0344"/>
    <w:rsid w:val="008A06E6"/>
    <w:rsid w:val="008A08C2"/>
    <w:rsid w:val="008A0A21"/>
    <w:rsid w:val="008A0ECC"/>
    <w:rsid w:val="008A1109"/>
    <w:rsid w:val="008A1A7E"/>
    <w:rsid w:val="008A1F5B"/>
    <w:rsid w:val="008A2355"/>
    <w:rsid w:val="008A2993"/>
    <w:rsid w:val="008A323F"/>
    <w:rsid w:val="008A3D05"/>
    <w:rsid w:val="008A40E4"/>
    <w:rsid w:val="008A4291"/>
    <w:rsid w:val="008A44F6"/>
    <w:rsid w:val="008A4615"/>
    <w:rsid w:val="008A48E6"/>
    <w:rsid w:val="008A4F32"/>
    <w:rsid w:val="008A4F3D"/>
    <w:rsid w:val="008A532F"/>
    <w:rsid w:val="008A6281"/>
    <w:rsid w:val="008A677C"/>
    <w:rsid w:val="008A67E5"/>
    <w:rsid w:val="008A6D6D"/>
    <w:rsid w:val="008A75C8"/>
    <w:rsid w:val="008A78D2"/>
    <w:rsid w:val="008A7B28"/>
    <w:rsid w:val="008B0444"/>
    <w:rsid w:val="008B0648"/>
    <w:rsid w:val="008B0A6E"/>
    <w:rsid w:val="008B0BBD"/>
    <w:rsid w:val="008B0D2E"/>
    <w:rsid w:val="008B10E3"/>
    <w:rsid w:val="008B1446"/>
    <w:rsid w:val="008B14E7"/>
    <w:rsid w:val="008B1DE9"/>
    <w:rsid w:val="008B1ECD"/>
    <w:rsid w:val="008B29F5"/>
    <w:rsid w:val="008B410A"/>
    <w:rsid w:val="008B4656"/>
    <w:rsid w:val="008B46FB"/>
    <w:rsid w:val="008B4B0E"/>
    <w:rsid w:val="008B53CC"/>
    <w:rsid w:val="008B5631"/>
    <w:rsid w:val="008B565F"/>
    <w:rsid w:val="008B599F"/>
    <w:rsid w:val="008B5A15"/>
    <w:rsid w:val="008B6891"/>
    <w:rsid w:val="008B6C51"/>
    <w:rsid w:val="008B71B7"/>
    <w:rsid w:val="008B71EB"/>
    <w:rsid w:val="008B74F9"/>
    <w:rsid w:val="008B7A2B"/>
    <w:rsid w:val="008B7AE3"/>
    <w:rsid w:val="008C0121"/>
    <w:rsid w:val="008C0182"/>
    <w:rsid w:val="008C01D7"/>
    <w:rsid w:val="008C0362"/>
    <w:rsid w:val="008C158C"/>
    <w:rsid w:val="008C1FB5"/>
    <w:rsid w:val="008C22FA"/>
    <w:rsid w:val="008C2581"/>
    <w:rsid w:val="008C2ED6"/>
    <w:rsid w:val="008C32A4"/>
    <w:rsid w:val="008C378E"/>
    <w:rsid w:val="008C41E8"/>
    <w:rsid w:val="008C4388"/>
    <w:rsid w:val="008C4885"/>
    <w:rsid w:val="008C4E70"/>
    <w:rsid w:val="008C4ED2"/>
    <w:rsid w:val="008C5353"/>
    <w:rsid w:val="008C5DF1"/>
    <w:rsid w:val="008C60D2"/>
    <w:rsid w:val="008C6112"/>
    <w:rsid w:val="008C65C4"/>
    <w:rsid w:val="008C66E4"/>
    <w:rsid w:val="008C685F"/>
    <w:rsid w:val="008C6D58"/>
    <w:rsid w:val="008C73A9"/>
    <w:rsid w:val="008C7C3B"/>
    <w:rsid w:val="008D01C5"/>
    <w:rsid w:val="008D048A"/>
    <w:rsid w:val="008D068B"/>
    <w:rsid w:val="008D14FB"/>
    <w:rsid w:val="008D18E6"/>
    <w:rsid w:val="008D24AC"/>
    <w:rsid w:val="008D285D"/>
    <w:rsid w:val="008D2886"/>
    <w:rsid w:val="008D2961"/>
    <w:rsid w:val="008D2F1A"/>
    <w:rsid w:val="008D306E"/>
    <w:rsid w:val="008D3A61"/>
    <w:rsid w:val="008D3C6F"/>
    <w:rsid w:val="008D3CCE"/>
    <w:rsid w:val="008D3ED1"/>
    <w:rsid w:val="008D40AB"/>
    <w:rsid w:val="008D450C"/>
    <w:rsid w:val="008D47A4"/>
    <w:rsid w:val="008D48E4"/>
    <w:rsid w:val="008D4925"/>
    <w:rsid w:val="008D492D"/>
    <w:rsid w:val="008D4F5F"/>
    <w:rsid w:val="008D533C"/>
    <w:rsid w:val="008D5620"/>
    <w:rsid w:val="008D5BFF"/>
    <w:rsid w:val="008D5C74"/>
    <w:rsid w:val="008D5F14"/>
    <w:rsid w:val="008D6452"/>
    <w:rsid w:val="008D6984"/>
    <w:rsid w:val="008D6A56"/>
    <w:rsid w:val="008D73B6"/>
    <w:rsid w:val="008E01C1"/>
    <w:rsid w:val="008E0581"/>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74A8"/>
    <w:rsid w:val="008E77A6"/>
    <w:rsid w:val="008E7B32"/>
    <w:rsid w:val="008E7F47"/>
    <w:rsid w:val="008F01FF"/>
    <w:rsid w:val="008F0C07"/>
    <w:rsid w:val="008F11BA"/>
    <w:rsid w:val="008F152D"/>
    <w:rsid w:val="008F179C"/>
    <w:rsid w:val="008F17A5"/>
    <w:rsid w:val="008F1BC3"/>
    <w:rsid w:val="008F2083"/>
    <w:rsid w:val="008F20F0"/>
    <w:rsid w:val="008F2582"/>
    <w:rsid w:val="008F273F"/>
    <w:rsid w:val="008F2E84"/>
    <w:rsid w:val="008F2F28"/>
    <w:rsid w:val="008F302E"/>
    <w:rsid w:val="008F3070"/>
    <w:rsid w:val="008F30D3"/>
    <w:rsid w:val="008F31F4"/>
    <w:rsid w:val="008F3307"/>
    <w:rsid w:val="008F3B1A"/>
    <w:rsid w:val="008F433C"/>
    <w:rsid w:val="008F4702"/>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3C4"/>
    <w:rsid w:val="008F7592"/>
    <w:rsid w:val="008F7CDC"/>
    <w:rsid w:val="00900469"/>
    <w:rsid w:val="0090063E"/>
    <w:rsid w:val="00901AB4"/>
    <w:rsid w:val="0090201D"/>
    <w:rsid w:val="00902322"/>
    <w:rsid w:val="009026FE"/>
    <w:rsid w:val="00903128"/>
    <w:rsid w:val="00903328"/>
    <w:rsid w:val="009034FA"/>
    <w:rsid w:val="009037B0"/>
    <w:rsid w:val="00903C3A"/>
    <w:rsid w:val="00903ED8"/>
    <w:rsid w:val="00904156"/>
    <w:rsid w:val="009049B0"/>
    <w:rsid w:val="009053AD"/>
    <w:rsid w:val="00905B42"/>
    <w:rsid w:val="00906500"/>
    <w:rsid w:val="00906C42"/>
    <w:rsid w:val="00906C56"/>
    <w:rsid w:val="00906F56"/>
    <w:rsid w:val="00907298"/>
    <w:rsid w:val="00907D4B"/>
    <w:rsid w:val="00910DF6"/>
    <w:rsid w:val="00910EAF"/>
    <w:rsid w:val="00911AD6"/>
    <w:rsid w:val="00911BE1"/>
    <w:rsid w:val="00912332"/>
    <w:rsid w:val="009124C5"/>
    <w:rsid w:val="0091284B"/>
    <w:rsid w:val="00912E7C"/>
    <w:rsid w:val="00913269"/>
    <w:rsid w:val="009137F1"/>
    <w:rsid w:val="00913864"/>
    <w:rsid w:val="00913EB5"/>
    <w:rsid w:val="00914786"/>
    <w:rsid w:val="00914C48"/>
    <w:rsid w:val="009151A1"/>
    <w:rsid w:val="0091533C"/>
    <w:rsid w:val="00915CB1"/>
    <w:rsid w:val="00915D42"/>
    <w:rsid w:val="00915F32"/>
    <w:rsid w:val="00916220"/>
    <w:rsid w:val="009167FE"/>
    <w:rsid w:val="00916CBC"/>
    <w:rsid w:val="00917259"/>
    <w:rsid w:val="00917693"/>
    <w:rsid w:val="00917D13"/>
    <w:rsid w:val="009200C4"/>
    <w:rsid w:val="00920C53"/>
    <w:rsid w:val="00920E37"/>
    <w:rsid w:val="00920F80"/>
    <w:rsid w:val="0092106E"/>
    <w:rsid w:val="00921243"/>
    <w:rsid w:val="009212BF"/>
    <w:rsid w:val="00921332"/>
    <w:rsid w:val="009217B8"/>
    <w:rsid w:val="009219E2"/>
    <w:rsid w:val="00922269"/>
    <w:rsid w:val="00922466"/>
    <w:rsid w:val="00922643"/>
    <w:rsid w:val="00923138"/>
    <w:rsid w:val="0092380F"/>
    <w:rsid w:val="00923E33"/>
    <w:rsid w:val="009240A6"/>
    <w:rsid w:val="00924488"/>
    <w:rsid w:val="0092466E"/>
    <w:rsid w:val="00924D3B"/>
    <w:rsid w:val="00924D70"/>
    <w:rsid w:val="00924DB9"/>
    <w:rsid w:val="00924F75"/>
    <w:rsid w:val="00924FF9"/>
    <w:rsid w:val="0092557D"/>
    <w:rsid w:val="00925642"/>
    <w:rsid w:val="0092587E"/>
    <w:rsid w:val="00925D81"/>
    <w:rsid w:val="00925DEB"/>
    <w:rsid w:val="00926C74"/>
    <w:rsid w:val="00926ECD"/>
    <w:rsid w:val="009272EE"/>
    <w:rsid w:val="00927FAA"/>
    <w:rsid w:val="00931019"/>
    <w:rsid w:val="0093350C"/>
    <w:rsid w:val="0093372E"/>
    <w:rsid w:val="0093377B"/>
    <w:rsid w:val="00933891"/>
    <w:rsid w:val="0093398D"/>
    <w:rsid w:val="00933C90"/>
    <w:rsid w:val="009340F6"/>
    <w:rsid w:val="00934AD9"/>
    <w:rsid w:val="00934BD7"/>
    <w:rsid w:val="00934C04"/>
    <w:rsid w:val="009352CF"/>
    <w:rsid w:val="00935461"/>
    <w:rsid w:val="0093637F"/>
    <w:rsid w:val="00936595"/>
    <w:rsid w:val="009365B3"/>
    <w:rsid w:val="00936E32"/>
    <w:rsid w:val="009373F0"/>
    <w:rsid w:val="0093772F"/>
    <w:rsid w:val="00937ADB"/>
    <w:rsid w:val="0094047D"/>
    <w:rsid w:val="00940828"/>
    <w:rsid w:val="0094084F"/>
    <w:rsid w:val="00940A65"/>
    <w:rsid w:val="00940B1C"/>
    <w:rsid w:val="009410A9"/>
    <w:rsid w:val="00941DF4"/>
    <w:rsid w:val="00941EBE"/>
    <w:rsid w:val="00941FB5"/>
    <w:rsid w:val="009420F1"/>
    <w:rsid w:val="009426D1"/>
    <w:rsid w:val="0094292A"/>
    <w:rsid w:val="00943C45"/>
    <w:rsid w:val="00943CA8"/>
    <w:rsid w:val="009441B3"/>
    <w:rsid w:val="0094425A"/>
    <w:rsid w:val="00944383"/>
    <w:rsid w:val="009443F3"/>
    <w:rsid w:val="0094493F"/>
    <w:rsid w:val="00944EDE"/>
    <w:rsid w:val="00944FE5"/>
    <w:rsid w:val="00945074"/>
    <w:rsid w:val="0094523B"/>
    <w:rsid w:val="0094536C"/>
    <w:rsid w:val="00945BB1"/>
    <w:rsid w:val="00945DC8"/>
    <w:rsid w:val="00946296"/>
    <w:rsid w:val="009463A2"/>
    <w:rsid w:val="009463A9"/>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1DB"/>
    <w:rsid w:val="00954A23"/>
    <w:rsid w:val="00954BC4"/>
    <w:rsid w:val="00954CD8"/>
    <w:rsid w:val="009551DA"/>
    <w:rsid w:val="00955745"/>
    <w:rsid w:val="00955CDE"/>
    <w:rsid w:val="009562FA"/>
    <w:rsid w:val="00956732"/>
    <w:rsid w:val="009568CD"/>
    <w:rsid w:val="00957142"/>
    <w:rsid w:val="0095721B"/>
    <w:rsid w:val="00957E96"/>
    <w:rsid w:val="0096021E"/>
    <w:rsid w:val="00960BF0"/>
    <w:rsid w:val="00961348"/>
    <w:rsid w:val="009613B8"/>
    <w:rsid w:val="0096154C"/>
    <w:rsid w:val="00961B70"/>
    <w:rsid w:val="00961D05"/>
    <w:rsid w:val="00962814"/>
    <w:rsid w:val="00962B93"/>
    <w:rsid w:val="00962EFD"/>
    <w:rsid w:val="009633FC"/>
    <w:rsid w:val="0096356F"/>
    <w:rsid w:val="009635DF"/>
    <w:rsid w:val="00963A64"/>
    <w:rsid w:val="00963DB9"/>
    <w:rsid w:val="00963EF7"/>
    <w:rsid w:val="0096445B"/>
    <w:rsid w:val="009644E6"/>
    <w:rsid w:val="0096486E"/>
    <w:rsid w:val="00964F6D"/>
    <w:rsid w:val="0096547D"/>
    <w:rsid w:val="009655B3"/>
    <w:rsid w:val="0096565F"/>
    <w:rsid w:val="00965D38"/>
    <w:rsid w:val="00965FD9"/>
    <w:rsid w:val="00966E3C"/>
    <w:rsid w:val="00966F61"/>
    <w:rsid w:val="00966FAF"/>
    <w:rsid w:val="009671D0"/>
    <w:rsid w:val="009676E2"/>
    <w:rsid w:val="009679FE"/>
    <w:rsid w:val="00967E7B"/>
    <w:rsid w:val="00967E86"/>
    <w:rsid w:val="00970B42"/>
    <w:rsid w:val="009710DB"/>
    <w:rsid w:val="00972757"/>
    <w:rsid w:val="0097334C"/>
    <w:rsid w:val="00973612"/>
    <w:rsid w:val="00973667"/>
    <w:rsid w:val="00974585"/>
    <w:rsid w:val="009747E6"/>
    <w:rsid w:val="009749D5"/>
    <w:rsid w:val="00974E60"/>
    <w:rsid w:val="00975CBF"/>
    <w:rsid w:val="00975D56"/>
    <w:rsid w:val="00976041"/>
    <w:rsid w:val="00976A6D"/>
    <w:rsid w:val="00976B82"/>
    <w:rsid w:val="00976C99"/>
    <w:rsid w:val="0097747D"/>
    <w:rsid w:val="009774A5"/>
    <w:rsid w:val="00977711"/>
    <w:rsid w:val="009779B4"/>
    <w:rsid w:val="00980085"/>
    <w:rsid w:val="009805E1"/>
    <w:rsid w:val="009807AA"/>
    <w:rsid w:val="00980F9D"/>
    <w:rsid w:val="0098123F"/>
    <w:rsid w:val="009813C0"/>
    <w:rsid w:val="009816EB"/>
    <w:rsid w:val="00981EFE"/>
    <w:rsid w:val="009821D2"/>
    <w:rsid w:val="0098234D"/>
    <w:rsid w:val="009825AA"/>
    <w:rsid w:val="00982AD5"/>
    <w:rsid w:val="00982B4F"/>
    <w:rsid w:val="00982D77"/>
    <w:rsid w:val="0098319B"/>
    <w:rsid w:val="009833F3"/>
    <w:rsid w:val="009834B6"/>
    <w:rsid w:val="00983752"/>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111A"/>
    <w:rsid w:val="0099216F"/>
    <w:rsid w:val="00992501"/>
    <w:rsid w:val="00992667"/>
    <w:rsid w:val="00992D15"/>
    <w:rsid w:val="009936B4"/>
    <w:rsid w:val="00993B57"/>
    <w:rsid w:val="00993E18"/>
    <w:rsid w:val="00993EBB"/>
    <w:rsid w:val="00994218"/>
    <w:rsid w:val="00995128"/>
    <w:rsid w:val="009955A4"/>
    <w:rsid w:val="0099595E"/>
    <w:rsid w:val="00995DDC"/>
    <w:rsid w:val="009962C2"/>
    <w:rsid w:val="0099637A"/>
    <w:rsid w:val="00996996"/>
    <w:rsid w:val="00996F86"/>
    <w:rsid w:val="00997509"/>
    <w:rsid w:val="009977F0"/>
    <w:rsid w:val="00997DD9"/>
    <w:rsid w:val="009A03C8"/>
    <w:rsid w:val="009A04D6"/>
    <w:rsid w:val="009A065F"/>
    <w:rsid w:val="009A081A"/>
    <w:rsid w:val="009A0F5C"/>
    <w:rsid w:val="009A1882"/>
    <w:rsid w:val="009A1E33"/>
    <w:rsid w:val="009A2022"/>
    <w:rsid w:val="009A24A0"/>
    <w:rsid w:val="009A2E71"/>
    <w:rsid w:val="009A376C"/>
    <w:rsid w:val="009A379C"/>
    <w:rsid w:val="009A3AD6"/>
    <w:rsid w:val="009A3B97"/>
    <w:rsid w:val="009A3E89"/>
    <w:rsid w:val="009A3EAE"/>
    <w:rsid w:val="009A3F30"/>
    <w:rsid w:val="009A4267"/>
    <w:rsid w:val="009A4355"/>
    <w:rsid w:val="009A464C"/>
    <w:rsid w:val="009A510B"/>
    <w:rsid w:val="009A55A1"/>
    <w:rsid w:val="009A5CF3"/>
    <w:rsid w:val="009A5E03"/>
    <w:rsid w:val="009A68E5"/>
    <w:rsid w:val="009A6C5D"/>
    <w:rsid w:val="009A70FB"/>
    <w:rsid w:val="009A724A"/>
    <w:rsid w:val="009A73F4"/>
    <w:rsid w:val="009A750D"/>
    <w:rsid w:val="009A761F"/>
    <w:rsid w:val="009A7995"/>
    <w:rsid w:val="009B07BE"/>
    <w:rsid w:val="009B0AE2"/>
    <w:rsid w:val="009B0E15"/>
    <w:rsid w:val="009B0FC6"/>
    <w:rsid w:val="009B169A"/>
    <w:rsid w:val="009B1BAE"/>
    <w:rsid w:val="009B1E49"/>
    <w:rsid w:val="009B1F0E"/>
    <w:rsid w:val="009B202E"/>
    <w:rsid w:val="009B22DF"/>
    <w:rsid w:val="009B2408"/>
    <w:rsid w:val="009B2471"/>
    <w:rsid w:val="009B24DF"/>
    <w:rsid w:val="009B28E9"/>
    <w:rsid w:val="009B399B"/>
    <w:rsid w:val="009B3F2A"/>
    <w:rsid w:val="009B48E5"/>
    <w:rsid w:val="009B4A86"/>
    <w:rsid w:val="009B5C7F"/>
    <w:rsid w:val="009B65B1"/>
    <w:rsid w:val="009B694E"/>
    <w:rsid w:val="009B6AB0"/>
    <w:rsid w:val="009B6CA5"/>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7407"/>
    <w:rsid w:val="009C7FAA"/>
    <w:rsid w:val="009D067F"/>
    <w:rsid w:val="009D070B"/>
    <w:rsid w:val="009D0D98"/>
    <w:rsid w:val="009D0EBF"/>
    <w:rsid w:val="009D1134"/>
    <w:rsid w:val="009D11E1"/>
    <w:rsid w:val="009D155B"/>
    <w:rsid w:val="009D1C3C"/>
    <w:rsid w:val="009D1CA4"/>
    <w:rsid w:val="009D1E82"/>
    <w:rsid w:val="009D226D"/>
    <w:rsid w:val="009D29D3"/>
    <w:rsid w:val="009D2A2C"/>
    <w:rsid w:val="009D2A5F"/>
    <w:rsid w:val="009D2C3E"/>
    <w:rsid w:val="009D2CA0"/>
    <w:rsid w:val="009D2E0E"/>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00C"/>
    <w:rsid w:val="009E36FD"/>
    <w:rsid w:val="009E387C"/>
    <w:rsid w:val="009E4599"/>
    <w:rsid w:val="009E4EF6"/>
    <w:rsid w:val="009E5173"/>
    <w:rsid w:val="009E52E8"/>
    <w:rsid w:val="009E56D4"/>
    <w:rsid w:val="009E579B"/>
    <w:rsid w:val="009E5CBB"/>
    <w:rsid w:val="009E5D1E"/>
    <w:rsid w:val="009E5D56"/>
    <w:rsid w:val="009E5E20"/>
    <w:rsid w:val="009E5F47"/>
    <w:rsid w:val="009E62DE"/>
    <w:rsid w:val="009E65DC"/>
    <w:rsid w:val="009E6FF1"/>
    <w:rsid w:val="009E7226"/>
    <w:rsid w:val="009E73E1"/>
    <w:rsid w:val="009E74B1"/>
    <w:rsid w:val="009E7938"/>
    <w:rsid w:val="009F0003"/>
    <w:rsid w:val="009F019A"/>
    <w:rsid w:val="009F0337"/>
    <w:rsid w:val="009F0946"/>
    <w:rsid w:val="009F09F9"/>
    <w:rsid w:val="009F11F1"/>
    <w:rsid w:val="009F15B1"/>
    <w:rsid w:val="009F1A4B"/>
    <w:rsid w:val="009F1C54"/>
    <w:rsid w:val="009F1F59"/>
    <w:rsid w:val="009F26F7"/>
    <w:rsid w:val="009F2E74"/>
    <w:rsid w:val="009F377A"/>
    <w:rsid w:val="009F3856"/>
    <w:rsid w:val="009F39B5"/>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3FE"/>
    <w:rsid w:val="009F76AD"/>
    <w:rsid w:val="009F7728"/>
    <w:rsid w:val="009F78FF"/>
    <w:rsid w:val="009F7D20"/>
    <w:rsid w:val="009F7E9D"/>
    <w:rsid w:val="00A001CE"/>
    <w:rsid w:val="00A00360"/>
    <w:rsid w:val="00A0067B"/>
    <w:rsid w:val="00A007E6"/>
    <w:rsid w:val="00A00B6C"/>
    <w:rsid w:val="00A012ED"/>
    <w:rsid w:val="00A01EF4"/>
    <w:rsid w:val="00A026A9"/>
    <w:rsid w:val="00A026FF"/>
    <w:rsid w:val="00A02C4C"/>
    <w:rsid w:val="00A02D17"/>
    <w:rsid w:val="00A02E4D"/>
    <w:rsid w:val="00A03A6F"/>
    <w:rsid w:val="00A03C7F"/>
    <w:rsid w:val="00A0533D"/>
    <w:rsid w:val="00A054F3"/>
    <w:rsid w:val="00A05A3A"/>
    <w:rsid w:val="00A05E70"/>
    <w:rsid w:val="00A05E79"/>
    <w:rsid w:val="00A0636A"/>
    <w:rsid w:val="00A0708C"/>
    <w:rsid w:val="00A07408"/>
    <w:rsid w:val="00A0759F"/>
    <w:rsid w:val="00A07BAA"/>
    <w:rsid w:val="00A10909"/>
    <w:rsid w:val="00A10BA6"/>
    <w:rsid w:val="00A10F09"/>
    <w:rsid w:val="00A110B2"/>
    <w:rsid w:val="00A11132"/>
    <w:rsid w:val="00A11254"/>
    <w:rsid w:val="00A113DF"/>
    <w:rsid w:val="00A115B2"/>
    <w:rsid w:val="00A12023"/>
    <w:rsid w:val="00A12766"/>
    <w:rsid w:val="00A12B42"/>
    <w:rsid w:val="00A12EBB"/>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5139"/>
    <w:rsid w:val="00A25589"/>
    <w:rsid w:val="00A25B0A"/>
    <w:rsid w:val="00A25B80"/>
    <w:rsid w:val="00A25F57"/>
    <w:rsid w:val="00A27879"/>
    <w:rsid w:val="00A27BE3"/>
    <w:rsid w:val="00A27C99"/>
    <w:rsid w:val="00A27F7A"/>
    <w:rsid w:val="00A303F3"/>
    <w:rsid w:val="00A30C09"/>
    <w:rsid w:val="00A3112A"/>
    <w:rsid w:val="00A3166D"/>
    <w:rsid w:val="00A317D3"/>
    <w:rsid w:val="00A3189D"/>
    <w:rsid w:val="00A324F5"/>
    <w:rsid w:val="00A32781"/>
    <w:rsid w:val="00A32F0E"/>
    <w:rsid w:val="00A333F2"/>
    <w:rsid w:val="00A339A8"/>
    <w:rsid w:val="00A33CE0"/>
    <w:rsid w:val="00A33F50"/>
    <w:rsid w:val="00A34097"/>
    <w:rsid w:val="00A342E5"/>
    <w:rsid w:val="00A34C22"/>
    <w:rsid w:val="00A3506D"/>
    <w:rsid w:val="00A35215"/>
    <w:rsid w:val="00A3575F"/>
    <w:rsid w:val="00A35794"/>
    <w:rsid w:val="00A366FE"/>
    <w:rsid w:val="00A36834"/>
    <w:rsid w:val="00A36CA7"/>
    <w:rsid w:val="00A36F7B"/>
    <w:rsid w:val="00A3741B"/>
    <w:rsid w:val="00A37706"/>
    <w:rsid w:val="00A401C1"/>
    <w:rsid w:val="00A40530"/>
    <w:rsid w:val="00A40AD4"/>
    <w:rsid w:val="00A40E7C"/>
    <w:rsid w:val="00A41355"/>
    <w:rsid w:val="00A41A62"/>
    <w:rsid w:val="00A41D5F"/>
    <w:rsid w:val="00A42356"/>
    <w:rsid w:val="00A428D9"/>
    <w:rsid w:val="00A42BB3"/>
    <w:rsid w:val="00A431F2"/>
    <w:rsid w:val="00A44715"/>
    <w:rsid w:val="00A44CE5"/>
    <w:rsid w:val="00A452AE"/>
    <w:rsid w:val="00A4611C"/>
    <w:rsid w:val="00A46EC7"/>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EB"/>
    <w:rsid w:val="00A51B6D"/>
    <w:rsid w:val="00A51BBA"/>
    <w:rsid w:val="00A51C62"/>
    <w:rsid w:val="00A51DD3"/>
    <w:rsid w:val="00A51F88"/>
    <w:rsid w:val="00A52411"/>
    <w:rsid w:val="00A5270A"/>
    <w:rsid w:val="00A52721"/>
    <w:rsid w:val="00A528AC"/>
    <w:rsid w:val="00A52D30"/>
    <w:rsid w:val="00A52D38"/>
    <w:rsid w:val="00A538D2"/>
    <w:rsid w:val="00A53C81"/>
    <w:rsid w:val="00A53EEA"/>
    <w:rsid w:val="00A5418F"/>
    <w:rsid w:val="00A541DB"/>
    <w:rsid w:val="00A5430A"/>
    <w:rsid w:val="00A54694"/>
    <w:rsid w:val="00A548B9"/>
    <w:rsid w:val="00A54FA0"/>
    <w:rsid w:val="00A551A3"/>
    <w:rsid w:val="00A555B5"/>
    <w:rsid w:val="00A55960"/>
    <w:rsid w:val="00A55B3F"/>
    <w:rsid w:val="00A55B4E"/>
    <w:rsid w:val="00A55EB6"/>
    <w:rsid w:val="00A56513"/>
    <w:rsid w:val="00A568A5"/>
    <w:rsid w:val="00A56AB5"/>
    <w:rsid w:val="00A56F14"/>
    <w:rsid w:val="00A56FC0"/>
    <w:rsid w:val="00A57218"/>
    <w:rsid w:val="00A578AF"/>
    <w:rsid w:val="00A579F6"/>
    <w:rsid w:val="00A600C5"/>
    <w:rsid w:val="00A60591"/>
    <w:rsid w:val="00A6099C"/>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47D"/>
    <w:rsid w:val="00A66CC2"/>
    <w:rsid w:val="00A66DAD"/>
    <w:rsid w:val="00A6701D"/>
    <w:rsid w:val="00A675FC"/>
    <w:rsid w:val="00A700E9"/>
    <w:rsid w:val="00A70253"/>
    <w:rsid w:val="00A705E0"/>
    <w:rsid w:val="00A70719"/>
    <w:rsid w:val="00A70AE5"/>
    <w:rsid w:val="00A70B98"/>
    <w:rsid w:val="00A71271"/>
    <w:rsid w:val="00A717BB"/>
    <w:rsid w:val="00A71AC0"/>
    <w:rsid w:val="00A71EA2"/>
    <w:rsid w:val="00A71FD3"/>
    <w:rsid w:val="00A72456"/>
    <w:rsid w:val="00A72A02"/>
    <w:rsid w:val="00A73923"/>
    <w:rsid w:val="00A73DB2"/>
    <w:rsid w:val="00A74042"/>
    <w:rsid w:val="00A743E0"/>
    <w:rsid w:val="00A74A28"/>
    <w:rsid w:val="00A75164"/>
    <w:rsid w:val="00A751F3"/>
    <w:rsid w:val="00A75E96"/>
    <w:rsid w:val="00A762B7"/>
    <w:rsid w:val="00A77406"/>
    <w:rsid w:val="00A77A15"/>
    <w:rsid w:val="00A80A9D"/>
    <w:rsid w:val="00A80C09"/>
    <w:rsid w:val="00A81304"/>
    <w:rsid w:val="00A81D91"/>
    <w:rsid w:val="00A8255C"/>
    <w:rsid w:val="00A828F9"/>
    <w:rsid w:val="00A82903"/>
    <w:rsid w:val="00A82EB3"/>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1797"/>
    <w:rsid w:val="00A91830"/>
    <w:rsid w:val="00A91C27"/>
    <w:rsid w:val="00A92293"/>
    <w:rsid w:val="00A92584"/>
    <w:rsid w:val="00A929F3"/>
    <w:rsid w:val="00A92C2E"/>
    <w:rsid w:val="00A93875"/>
    <w:rsid w:val="00A93878"/>
    <w:rsid w:val="00A93903"/>
    <w:rsid w:val="00A93D72"/>
    <w:rsid w:val="00A940C6"/>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BB"/>
    <w:rsid w:val="00AA5E84"/>
    <w:rsid w:val="00AA5EDC"/>
    <w:rsid w:val="00AA60D8"/>
    <w:rsid w:val="00AA6647"/>
    <w:rsid w:val="00AA67D0"/>
    <w:rsid w:val="00AA6D3E"/>
    <w:rsid w:val="00AA70BE"/>
    <w:rsid w:val="00AA7790"/>
    <w:rsid w:val="00AA7B79"/>
    <w:rsid w:val="00AA7F3E"/>
    <w:rsid w:val="00AB0056"/>
    <w:rsid w:val="00AB0940"/>
    <w:rsid w:val="00AB0D7F"/>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B0"/>
    <w:rsid w:val="00AB75BC"/>
    <w:rsid w:val="00AC0123"/>
    <w:rsid w:val="00AC03F6"/>
    <w:rsid w:val="00AC0797"/>
    <w:rsid w:val="00AC1475"/>
    <w:rsid w:val="00AC1709"/>
    <w:rsid w:val="00AC1875"/>
    <w:rsid w:val="00AC1BA0"/>
    <w:rsid w:val="00AC2333"/>
    <w:rsid w:val="00AC2394"/>
    <w:rsid w:val="00AC24DA"/>
    <w:rsid w:val="00AC2A7D"/>
    <w:rsid w:val="00AC2FCF"/>
    <w:rsid w:val="00AC3192"/>
    <w:rsid w:val="00AC357F"/>
    <w:rsid w:val="00AC36F0"/>
    <w:rsid w:val="00AC3730"/>
    <w:rsid w:val="00AC3ACC"/>
    <w:rsid w:val="00AC3C85"/>
    <w:rsid w:val="00AC4034"/>
    <w:rsid w:val="00AC4145"/>
    <w:rsid w:val="00AC487B"/>
    <w:rsid w:val="00AC4BC9"/>
    <w:rsid w:val="00AC4F5B"/>
    <w:rsid w:val="00AC5C36"/>
    <w:rsid w:val="00AC5D59"/>
    <w:rsid w:val="00AC5DCE"/>
    <w:rsid w:val="00AC5E98"/>
    <w:rsid w:val="00AC5F61"/>
    <w:rsid w:val="00AC62CD"/>
    <w:rsid w:val="00AC641A"/>
    <w:rsid w:val="00AC694D"/>
    <w:rsid w:val="00AC69AB"/>
    <w:rsid w:val="00AC7C0E"/>
    <w:rsid w:val="00AC7E62"/>
    <w:rsid w:val="00AC7FCB"/>
    <w:rsid w:val="00AD0294"/>
    <w:rsid w:val="00AD07EF"/>
    <w:rsid w:val="00AD0B9A"/>
    <w:rsid w:val="00AD12D3"/>
    <w:rsid w:val="00AD151E"/>
    <w:rsid w:val="00AD1FE8"/>
    <w:rsid w:val="00AD2737"/>
    <w:rsid w:val="00AD2AD2"/>
    <w:rsid w:val="00AD2D0D"/>
    <w:rsid w:val="00AD315B"/>
    <w:rsid w:val="00AD32CF"/>
    <w:rsid w:val="00AD581E"/>
    <w:rsid w:val="00AD60D6"/>
    <w:rsid w:val="00AD6297"/>
    <w:rsid w:val="00AD66BC"/>
    <w:rsid w:val="00AD66DE"/>
    <w:rsid w:val="00AD6AF9"/>
    <w:rsid w:val="00AD7EFD"/>
    <w:rsid w:val="00AE001F"/>
    <w:rsid w:val="00AE005D"/>
    <w:rsid w:val="00AE027E"/>
    <w:rsid w:val="00AE075D"/>
    <w:rsid w:val="00AE0886"/>
    <w:rsid w:val="00AE1A95"/>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965"/>
    <w:rsid w:val="00AE596A"/>
    <w:rsid w:val="00AE5B95"/>
    <w:rsid w:val="00AE5F6A"/>
    <w:rsid w:val="00AE6716"/>
    <w:rsid w:val="00AE6AE5"/>
    <w:rsid w:val="00AE6BC7"/>
    <w:rsid w:val="00AE6CD8"/>
    <w:rsid w:val="00AE6D93"/>
    <w:rsid w:val="00AE6F70"/>
    <w:rsid w:val="00AE72FA"/>
    <w:rsid w:val="00AE75AA"/>
    <w:rsid w:val="00AE7C2E"/>
    <w:rsid w:val="00AE7C5D"/>
    <w:rsid w:val="00AE7F14"/>
    <w:rsid w:val="00AF0495"/>
    <w:rsid w:val="00AF0B20"/>
    <w:rsid w:val="00AF0D4F"/>
    <w:rsid w:val="00AF184D"/>
    <w:rsid w:val="00AF1B4F"/>
    <w:rsid w:val="00AF1CD0"/>
    <w:rsid w:val="00AF202C"/>
    <w:rsid w:val="00AF24F6"/>
    <w:rsid w:val="00AF255D"/>
    <w:rsid w:val="00AF2B7E"/>
    <w:rsid w:val="00AF34F1"/>
    <w:rsid w:val="00AF36A7"/>
    <w:rsid w:val="00AF379F"/>
    <w:rsid w:val="00AF3BD3"/>
    <w:rsid w:val="00AF3BF5"/>
    <w:rsid w:val="00AF3F83"/>
    <w:rsid w:val="00AF40E7"/>
    <w:rsid w:val="00AF4108"/>
    <w:rsid w:val="00AF456E"/>
    <w:rsid w:val="00AF4CC9"/>
    <w:rsid w:val="00AF4E3F"/>
    <w:rsid w:val="00AF5336"/>
    <w:rsid w:val="00AF554E"/>
    <w:rsid w:val="00AF5A86"/>
    <w:rsid w:val="00AF64DA"/>
    <w:rsid w:val="00AF6897"/>
    <w:rsid w:val="00AF6BA2"/>
    <w:rsid w:val="00AF6E47"/>
    <w:rsid w:val="00AF7779"/>
    <w:rsid w:val="00AF77C4"/>
    <w:rsid w:val="00AF7B0E"/>
    <w:rsid w:val="00AF7B22"/>
    <w:rsid w:val="00B00698"/>
    <w:rsid w:val="00B006C8"/>
    <w:rsid w:val="00B00A6C"/>
    <w:rsid w:val="00B01AF7"/>
    <w:rsid w:val="00B01D4C"/>
    <w:rsid w:val="00B02309"/>
    <w:rsid w:val="00B027F5"/>
    <w:rsid w:val="00B030E9"/>
    <w:rsid w:val="00B0364E"/>
    <w:rsid w:val="00B03826"/>
    <w:rsid w:val="00B039FD"/>
    <w:rsid w:val="00B03DA6"/>
    <w:rsid w:val="00B04043"/>
    <w:rsid w:val="00B04254"/>
    <w:rsid w:val="00B044EE"/>
    <w:rsid w:val="00B04D25"/>
    <w:rsid w:val="00B05298"/>
    <w:rsid w:val="00B05534"/>
    <w:rsid w:val="00B05F0F"/>
    <w:rsid w:val="00B06027"/>
    <w:rsid w:val="00B0627C"/>
    <w:rsid w:val="00B06DB0"/>
    <w:rsid w:val="00B06F48"/>
    <w:rsid w:val="00B070D5"/>
    <w:rsid w:val="00B0734F"/>
    <w:rsid w:val="00B07998"/>
    <w:rsid w:val="00B10F67"/>
    <w:rsid w:val="00B11741"/>
    <w:rsid w:val="00B1189E"/>
    <w:rsid w:val="00B123E4"/>
    <w:rsid w:val="00B12591"/>
    <w:rsid w:val="00B13520"/>
    <w:rsid w:val="00B13AB2"/>
    <w:rsid w:val="00B1415C"/>
    <w:rsid w:val="00B14452"/>
    <w:rsid w:val="00B1447B"/>
    <w:rsid w:val="00B1457F"/>
    <w:rsid w:val="00B14727"/>
    <w:rsid w:val="00B1505A"/>
    <w:rsid w:val="00B154AC"/>
    <w:rsid w:val="00B15887"/>
    <w:rsid w:val="00B15ABB"/>
    <w:rsid w:val="00B15C3A"/>
    <w:rsid w:val="00B1604B"/>
    <w:rsid w:val="00B166EB"/>
    <w:rsid w:val="00B16768"/>
    <w:rsid w:val="00B16D85"/>
    <w:rsid w:val="00B170EF"/>
    <w:rsid w:val="00B1721C"/>
    <w:rsid w:val="00B17FE5"/>
    <w:rsid w:val="00B2014A"/>
    <w:rsid w:val="00B201C2"/>
    <w:rsid w:val="00B20692"/>
    <w:rsid w:val="00B20C82"/>
    <w:rsid w:val="00B21252"/>
    <w:rsid w:val="00B2174F"/>
    <w:rsid w:val="00B218E1"/>
    <w:rsid w:val="00B2196B"/>
    <w:rsid w:val="00B21AA5"/>
    <w:rsid w:val="00B22228"/>
    <w:rsid w:val="00B22DC5"/>
    <w:rsid w:val="00B22DD3"/>
    <w:rsid w:val="00B233B0"/>
    <w:rsid w:val="00B23CE8"/>
    <w:rsid w:val="00B23DAB"/>
    <w:rsid w:val="00B23E98"/>
    <w:rsid w:val="00B248C5"/>
    <w:rsid w:val="00B24A64"/>
    <w:rsid w:val="00B250CE"/>
    <w:rsid w:val="00B251CE"/>
    <w:rsid w:val="00B2527C"/>
    <w:rsid w:val="00B25302"/>
    <w:rsid w:val="00B25454"/>
    <w:rsid w:val="00B25527"/>
    <w:rsid w:val="00B25715"/>
    <w:rsid w:val="00B258FE"/>
    <w:rsid w:val="00B25A9D"/>
    <w:rsid w:val="00B2622E"/>
    <w:rsid w:val="00B27805"/>
    <w:rsid w:val="00B27977"/>
    <w:rsid w:val="00B30004"/>
    <w:rsid w:val="00B3013A"/>
    <w:rsid w:val="00B305E8"/>
    <w:rsid w:val="00B30662"/>
    <w:rsid w:val="00B30757"/>
    <w:rsid w:val="00B30B5C"/>
    <w:rsid w:val="00B31A1E"/>
    <w:rsid w:val="00B31A72"/>
    <w:rsid w:val="00B31B00"/>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4CE"/>
    <w:rsid w:val="00B3559C"/>
    <w:rsid w:val="00B36EA9"/>
    <w:rsid w:val="00B37017"/>
    <w:rsid w:val="00B3725E"/>
    <w:rsid w:val="00B37284"/>
    <w:rsid w:val="00B372C0"/>
    <w:rsid w:val="00B3734B"/>
    <w:rsid w:val="00B3765A"/>
    <w:rsid w:val="00B37B75"/>
    <w:rsid w:val="00B37C13"/>
    <w:rsid w:val="00B37D81"/>
    <w:rsid w:val="00B40535"/>
    <w:rsid w:val="00B40B1F"/>
    <w:rsid w:val="00B40FCC"/>
    <w:rsid w:val="00B41B31"/>
    <w:rsid w:val="00B420FC"/>
    <w:rsid w:val="00B42663"/>
    <w:rsid w:val="00B42D49"/>
    <w:rsid w:val="00B43B0E"/>
    <w:rsid w:val="00B444DE"/>
    <w:rsid w:val="00B44DE2"/>
    <w:rsid w:val="00B44EDB"/>
    <w:rsid w:val="00B45656"/>
    <w:rsid w:val="00B45807"/>
    <w:rsid w:val="00B45BDE"/>
    <w:rsid w:val="00B4610C"/>
    <w:rsid w:val="00B463B1"/>
    <w:rsid w:val="00B46427"/>
    <w:rsid w:val="00B47A3E"/>
    <w:rsid w:val="00B47DB7"/>
    <w:rsid w:val="00B50624"/>
    <w:rsid w:val="00B50B05"/>
    <w:rsid w:val="00B50F6F"/>
    <w:rsid w:val="00B510BE"/>
    <w:rsid w:val="00B512AB"/>
    <w:rsid w:val="00B51426"/>
    <w:rsid w:val="00B517D8"/>
    <w:rsid w:val="00B5192E"/>
    <w:rsid w:val="00B51C11"/>
    <w:rsid w:val="00B5276B"/>
    <w:rsid w:val="00B52A15"/>
    <w:rsid w:val="00B53186"/>
    <w:rsid w:val="00B538C8"/>
    <w:rsid w:val="00B546E5"/>
    <w:rsid w:val="00B54912"/>
    <w:rsid w:val="00B54A6C"/>
    <w:rsid w:val="00B55182"/>
    <w:rsid w:val="00B55344"/>
    <w:rsid w:val="00B55771"/>
    <w:rsid w:val="00B55BE7"/>
    <w:rsid w:val="00B55C45"/>
    <w:rsid w:val="00B56041"/>
    <w:rsid w:val="00B56094"/>
    <w:rsid w:val="00B56571"/>
    <w:rsid w:val="00B575ED"/>
    <w:rsid w:val="00B60136"/>
    <w:rsid w:val="00B602B2"/>
    <w:rsid w:val="00B6040A"/>
    <w:rsid w:val="00B60722"/>
    <w:rsid w:val="00B6133F"/>
    <w:rsid w:val="00B614FF"/>
    <w:rsid w:val="00B623E6"/>
    <w:rsid w:val="00B62ADC"/>
    <w:rsid w:val="00B62B62"/>
    <w:rsid w:val="00B632F9"/>
    <w:rsid w:val="00B6330C"/>
    <w:rsid w:val="00B63662"/>
    <w:rsid w:val="00B6380A"/>
    <w:rsid w:val="00B63904"/>
    <w:rsid w:val="00B64696"/>
    <w:rsid w:val="00B64BA2"/>
    <w:rsid w:val="00B64C65"/>
    <w:rsid w:val="00B64DBC"/>
    <w:rsid w:val="00B66367"/>
    <w:rsid w:val="00B66981"/>
    <w:rsid w:val="00B67369"/>
    <w:rsid w:val="00B67418"/>
    <w:rsid w:val="00B67766"/>
    <w:rsid w:val="00B67E43"/>
    <w:rsid w:val="00B67F82"/>
    <w:rsid w:val="00B67FE4"/>
    <w:rsid w:val="00B70049"/>
    <w:rsid w:val="00B70BE3"/>
    <w:rsid w:val="00B71314"/>
    <w:rsid w:val="00B71EA8"/>
    <w:rsid w:val="00B721D1"/>
    <w:rsid w:val="00B72308"/>
    <w:rsid w:val="00B727B3"/>
    <w:rsid w:val="00B72A6F"/>
    <w:rsid w:val="00B72C2C"/>
    <w:rsid w:val="00B7324A"/>
    <w:rsid w:val="00B73B4D"/>
    <w:rsid w:val="00B74061"/>
    <w:rsid w:val="00B74FEC"/>
    <w:rsid w:val="00B75A07"/>
    <w:rsid w:val="00B75AA3"/>
    <w:rsid w:val="00B75C80"/>
    <w:rsid w:val="00B75F0E"/>
    <w:rsid w:val="00B75FFC"/>
    <w:rsid w:val="00B765DA"/>
    <w:rsid w:val="00B767F2"/>
    <w:rsid w:val="00B768DC"/>
    <w:rsid w:val="00B76BE6"/>
    <w:rsid w:val="00B76C64"/>
    <w:rsid w:val="00B77BAA"/>
    <w:rsid w:val="00B80898"/>
    <w:rsid w:val="00B80982"/>
    <w:rsid w:val="00B80AF9"/>
    <w:rsid w:val="00B80BFB"/>
    <w:rsid w:val="00B80C23"/>
    <w:rsid w:val="00B81215"/>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970"/>
    <w:rsid w:val="00B84AB2"/>
    <w:rsid w:val="00B85686"/>
    <w:rsid w:val="00B85E6A"/>
    <w:rsid w:val="00B86001"/>
    <w:rsid w:val="00B8602C"/>
    <w:rsid w:val="00B8774E"/>
    <w:rsid w:val="00B87E85"/>
    <w:rsid w:val="00B907C4"/>
    <w:rsid w:val="00B909F3"/>
    <w:rsid w:val="00B90A26"/>
    <w:rsid w:val="00B91237"/>
    <w:rsid w:val="00B91631"/>
    <w:rsid w:val="00B91774"/>
    <w:rsid w:val="00B91B0E"/>
    <w:rsid w:val="00B91EF8"/>
    <w:rsid w:val="00B923A1"/>
    <w:rsid w:val="00B92C05"/>
    <w:rsid w:val="00B92CF7"/>
    <w:rsid w:val="00B92DA0"/>
    <w:rsid w:val="00B93391"/>
    <w:rsid w:val="00B93596"/>
    <w:rsid w:val="00B93887"/>
    <w:rsid w:val="00B93CD5"/>
    <w:rsid w:val="00B94309"/>
    <w:rsid w:val="00B94709"/>
    <w:rsid w:val="00B948D9"/>
    <w:rsid w:val="00B94C62"/>
    <w:rsid w:val="00B94DAC"/>
    <w:rsid w:val="00B958FB"/>
    <w:rsid w:val="00B9629F"/>
    <w:rsid w:val="00B966EA"/>
    <w:rsid w:val="00B96C1C"/>
    <w:rsid w:val="00B9753B"/>
    <w:rsid w:val="00B976E0"/>
    <w:rsid w:val="00B97BB0"/>
    <w:rsid w:val="00B97E6B"/>
    <w:rsid w:val="00BA04A1"/>
    <w:rsid w:val="00BA0A33"/>
    <w:rsid w:val="00BA104B"/>
    <w:rsid w:val="00BA11AC"/>
    <w:rsid w:val="00BA1285"/>
    <w:rsid w:val="00BA1617"/>
    <w:rsid w:val="00BA1AE7"/>
    <w:rsid w:val="00BA1C28"/>
    <w:rsid w:val="00BA1D6F"/>
    <w:rsid w:val="00BA2161"/>
    <w:rsid w:val="00BA24F6"/>
    <w:rsid w:val="00BA2A7D"/>
    <w:rsid w:val="00BA2E2D"/>
    <w:rsid w:val="00BA3248"/>
    <w:rsid w:val="00BA3757"/>
    <w:rsid w:val="00BA3B30"/>
    <w:rsid w:val="00BA3DBD"/>
    <w:rsid w:val="00BA3F31"/>
    <w:rsid w:val="00BA45E4"/>
    <w:rsid w:val="00BA4678"/>
    <w:rsid w:val="00BA49CF"/>
    <w:rsid w:val="00BA4DF4"/>
    <w:rsid w:val="00BA4EEC"/>
    <w:rsid w:val="00BA5183"/>
    <w:rsid w:val="00BA5953"/>
    <w:rsid w:val="00BA5C18"/>
    <w:rsid w:val="00BA5E1C"/>
    <w:rsid w:val="00BA67B4"/>
    <w:rsid w:val="00BA6C0F"/>
    <w:rsid w:val="00BA6C44"/>
    <w:rsid w:val="00BA772D"/>
    <w:rsid w:val="00BB0204"/>
    <w:rsid w:val="00BB065E"/>
    <w:rsid w:val="00BB0754"/>
    <w:rsid w:val="00BB08CB"/>
    <w:rsid w:val="00BB0EF9"/>
    <w:rsid w:val="00BB118B"/>
    <w:rsid w:val="00BB174D"/>
    <w:rsid w:val="00BB2299"/>
    <w:rsid w:val="00BB2620"/>
    <w:rsid w:val="00BB2968"/>
    <w:rsid w:val="00BB2F21"/>
    <w:rsid w:val="00BB2FFD"/>
    <w:rsid w:val="00BB3257"/>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61C"/>
    <w:rsid w:val="00BC4629"/>
    <w:rsid w:val="00BC478F"/>
    <w:rsid w:val="00BC4AA9"/>
    <w:rsid w:val="00BC4E53"/>
    <w:rsid w:val="00BC4F20"/>
    <w:rsid w:val="00BC4FC4"/>
    <w:rsid w:val="00BC52EA"/>
    <w:rsid w:val="00BC55EC"/>
    <w:rsid w:val="00BC5B75"/>
    <w:rsid w:val="00BC5DEF"/>
    <w:rsid w:val="00BC6586"/>
    <w:rsid w:val="00BC66D5"/>
    <w:rsid w:val="00BC6ADF"/>
    <w:rsid w:val="00BC6C9B"/>
    <w:rsid w:val="00BC6D8E"/>
    <w:rsid w:val="00BC6DCD"/>
    <w:rsid w:val="00BC7100"/>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4588"/>
    <w:rsid w:val="00BD4BC1"/>
    <w:rsid w:val="00BD507D"/>
    <w:rsid w:val="00BD590F"/>
    <w:rsid w:val="00BD5A45"/>
    <w:rsid w:val="00BD5C7B"/>
    <w:rsid w:val="00BD5FA7"/>
    <w:rsid w:val="00BD6898"/>
    <w:rsid w:val="00BD7313"/>
    <w:rsid w:val="00BD7344"/>
    <w:rsid w:val="00BD74DB"/>
    <w:rsid w:val="00BE01A4"/>
    <w:rsid w:val="00BE05FC"/>
    <w:rsid w:val="00BE0994"/>
    <w:rsid w:val="00BE0BE4"/>
    <w:rsid w:val="00BE0C94"/>
    <w:rsid w:val="00BE0E02"/>
    <w:rsid w:val="00BE0E32"/>
    <w:rsid w:val="00BE10BD"/>
    <w:rsid w:val="00BE1261"/>
    <w:rsid w:val="00BE12C9"/>
    <w:rsid w:val="00BE12D5"/>
    <w:rsid w:val="00BE130C"/>
    <w:rsid w:val="00BE1323"/>
    <w:rsid w:val="00BE13E6"/>
    <w:rsid w:val="00BE220D"/>
    <w:rsid w:val="00BE255B"/>
    <w:rsid w:val="00BE2899"/>
    <w:rsid w:val="00BE2956"/>
    <w:rsid w:val="00BE2AE8"/>
    <w:rsid w:val="00BE2DD4"/>
    <w:rsid w:val="00BE3C56"/>
    <w:rsid w:val="00BE4820"/>
    <w:rsid w:val="00BE4B06"/>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4B56"/>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453B"/>
    <w:rsid w:val="00C047AD"/>
    <w:rsid w:val="00C04A99"/>
    <w:rsid w:val="00C04B36"/>
    <w:rsid w:val="00C04B78"/>
    <w:rsid w:val="00C053D9"/>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94F"/>
    <w:rsid w:val="00C11B23"/>
    <w:rsid w:val="00C11C42"/>
    <w:rsid w:val="00C11DDA"/>
    <w:rsid w:val="00C12D7E"/>
    <w:rsid w:val="00C13197"/>
    <w:rsid w:val="00C135E0"/>
    <w:rsid w:val="00C137D9"/>
    <w:rsid w:val="00C13A99"/>
    <w:rsid w:val="00C1459E"/>
    <w:rsid w:val="00C145DF"/>
    <w:rsid w:val="00C14886"/>
    <w:rsid w:val="00C1493E"/>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FB"/>
    <w:rsid w:val="00C2354A"/>
    <w:rsid w:val="00C23AF6"/>
    <w:rsid w:val="00C248A7"/>
    <w:rsid w:val="00C24AA3"/>
    <w:rsid w:val="00C24AC3"/>
    <w:rsid w:val="00C24DD3"/>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2B8"/>
    <w:rsid w:val="00C328A7"/>
    <w:rsid w:val="00C32A74"/>
    <w:rsid w:val="00C32CCB"/>
    <w:rsid w:val="00C3312D"/>
    <w:rsid w:val="00C333B7"/>
    <w:rsid w:val="00C3366E"/>
    <w:rsid w:val="00C337C0"/>
    <w:rsid w:val="00C33DD3"/>
    <w:rsid w:val="00C33EFB"/>
    <w:rsid w:val="00C34051"/>
    <w:rsid w:val="00C34216"/>
    <w:rsid w:val="00C34624"/>
    <w:rsid w:val="00C348C3"/>
    <w:rsid w:val="00C34985"/>
    <w:rsid w:val="00C34B05"/>
    <w:rsid w:val="00C35089"/>
    <w:rsid w:val="00C359A1"/>
    <w:rsid w:val="00C35B80"/>
    <w:rsid w:val="00C35F9F"/>
    <w:rsid w:val="00C361D2"/>
    <w:rsid w:val="00C366AD"/>
    <w:rsid w:val="00C3693F"/>
    <w:rsid w:val="00C36ED7"/>
    <w:rsid w:val="00C37098"/>
    <w:rsid w:val="00C371BB"/>
    <w:rsid w:val="00C37706"/>
    <w:rsid w:val="00C3799D"/>
    <w:rsid w:val="00C403F1"/>
    <w:rsid w:val="00C407D6"/>
    <w:rsid w:val="00C40C64"/>
    <w:rsid w:val="00C41074"/>
    <w:rsid w:val="00C4157D"/>
    <w:rsid w:val="00C41E66"/>
    <w:rsid w:val="00C42711"/>
    <w:rsid w:val="00C43094"/>
    <w:rsid w:val="00C43438"/>
    <w:rsid w:val="00C43C41"/>
    <w:rsid w:val="00C43F62"/>
    <w:rsid w:val="00C4411F"/>
    <w:rsid w:val="00C443E5"/>
    <w:rsid w:val="00C44A67"/>
    <w:rsid w:val="00C44BFD"/>
    <w:rsid w:val="00C44CC6"/>
    <w:rsid w:val="00C45A09"/>
    <w:rsid w:val="00C45D70"/>
    <w:rsid w:val="00C4606C"/>
    <w:rsid w:val="00C46167"/>
    <w:rsid w:val="00C463E5"/>
    <w:rsid w:val="00C46888"/>
    <w:rsid w:val="00C46B5E"/>
    <w:rsid w:val="00C472A5"/>
    <w:rsid w:val="00C47E44"/>
    <w:rsid w:val="00C47F29"/>
    <w:rsid w:val="00C47FC2"/>
    <w:rsid w:val="00C50C01"/>
    <w:rsid w:val="00C50F22"/>
    <w:rsid w:val="00C511A2"/>
    <w:rsid w:val="00C51393"/>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7E"/>
    <w:rsid w:val="00C56B83"/>
    <w:rsid w:val="00C56D51"/>
    <w:rsid w:val="00C574A3"/>
    <w:rsid w:val="00C57B55"/>
    <w:rsid w:val="00C57E59"/>
    <w:rsid w:val="00C6010B"/>
    <w:rsid w:val="00C6033C"/>
    <w:rsid w:val="00C60A26"/>
    <w:rsid w:val="00C61D10"/>
    <w:rsid w:val="00C61FAF"/>
    <w:rsid w:val="00C6234A"/>
    <w:rsid w:val="00C625F7"/>
    <w:rsid w:val="00C6297D"/>
    <w:rsid w:val="00C630EA"/>
    <w:rsid w:val="00C63359"/>
    <w:rsid w:val="00C6355C"/>
    <w:rsid w:val="00C63F76"/>
    <w:rsid w:val="00C63FFB"/>
    <w:rsid w:val="00C64EB8"/>
    <w:rsid w:val="00C64F52"/>
    <w:rsid w:val="00C652E9"/>
    <w:rsid w:val="00C6571E"/>
    <w:rsid w:val="00C66C81"/>
    <w:rsid w:val="00C675BA"/>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752"/>
    <w:rsid w:val="00C727C6"/>
    <w:rsid w:val="00C72AEB"/>
    <w:rsid w:val="00C72F7C"/>
    <w:rsid w:val="00C73289"/>
    <w:rsid w:val="00C73781"/>
    <w:rsid w:val="00C73DA3"/>
    <w:rsid w:val="00C7406E"/>
    <w:rsid w:val="00C74BC5"/>
    <w:rsid w:val="00C74EC4"/>
    <w:rsid w:val="00C74EE7"/>
    <w:rsid w:val="00C75649"/>
    <w:rsid w:val="00C756F7"/>
    <w:rsid w:val="00C75F5C"/>
    <w:rsid w:val="00C762AA"/>
    <w:rsid w:val="00C762CB"/>
    <w:rsid w:val="00C766C8"/>
    <w:rsid w:val="00C766E1"/>
    <w:rsid w:val="00C770EF"/>
    <w:rsid w:val="00C77156"/>
    <w:rsid w:val="00C7796C"/>
    <w:rsid w:val="00C77BAF"/>
    <w:rsid w:val="00C77CFE"/>
    <w:rsid w:val="00C80138"/>
    <w:rsid w:val="00C80CF8"/>
    <w:rsid w:val="00C80ECA"/>
    <w:rsid w:val="00C81595"/>
    <w:rsid w:val="00C81CC7"/>
    <w:rsid w:val="00C81CD5"/>
    <w:rsid w:val="00C81DFF"/>
    <w:rsid w:val="00C8242E"/>
    <w:rsid w:val="00C8267A"/>
    <w:rsid w:val="00C8423F"/>
    <w:rsid w:val="00C8426A"/>
    <w:rsid w:val="00C848B7"/>
    <w:rsid w:val="00C84A81"/>
    <w:rsid w:val="00C84FD5"/>
    <w:rsid w:val="00C84FD6"/>
    <w:rsid w:val="00C852AA"/>
    <w:rsid w:val="00C85BBD"/>
    <w:rsid w:val="00C86216"/>
    <w:rsid w:val="00C866EC"/>
    <w:rsid w:val="00C86CEE"/>
    <w:rsid w:val="00C86D24"/>
    <w:rsid w:val="00C86E21"/>
    <w:rsid w:val="00C87000"/>
    <w:rsid w:val="00C877AF"/>
    <w:rsid w:val="00C879F4"/>
    <w:rsid w:val="00C90336"/>
    <w:rsid w:val="00C909C8"/>
    <w:rsid w:val="00C90E84"/>
    <w:rsid w:val="00C912C7"/>
    <w:rsid w:val="00C912D4"/>
    <w:rsid w:val="00C915DE"/>
    <w:rsid w:val="00C921F6"/>
    <w:rsid w:val="00C92571"/>
    <w:rsid w:val="00C928AD"/>
    <w:rsid w:val="00C92DAD"/>
    <w:rsid w:val="00C92E5B"/>
    <w:rsid w:val="00C92F8E"/>
    <w:rsid w:val="00C932B1"/>
    <w:rsid w:val="00C93B98"/>
    <w:rsid w:val="00C93DDA"/>
    <w:rsid w:val="00C93E1B"/>
    <w:rsid w:val="00C93ED7"/>
    <w:rsid w:val="00C94056"/>
    <w:rsid w:val="00C94156"/>
    <w:rsid w:val="00C94FBC"/>
    <w:rsid w:val="00C95137"/>
    <w:rsid w:val="00C9564C"/>
    <w:rsid w:val="00C95727"/>
    <w:rsid w:val="00C9599A"/>
    <w:rsid w:val="00C959F1"/>
    <w:rsid w:val="00C96734"/>
    <w:rsid w:val="00C9677D"/>
    <w:rsid w:val="00C96807"/>
    <w:rsid w:val="00C96B4B"/>
    <w:rsid w:val="00C96CCA"/>
    <w:rsid w:val="00C9712F"/>
    <w:rsid w:val="00C971D7"/>
    <w:rsid w:val="00C97694"/>
    <w:rsid w:val="00C97F1D"/>
    <w:rsid w:val="00C97FE9"/>
    <w:rsid w:val="00CA0513"/>
    <w:rsid w:val="00CA0678"/>
    <w:rsid w:val="00CA0723"/>
    <w:rsid w:val="00CA1521"/>
    <w:rsid w:val="00CA1FAD"/>
    <w:rsid w:val="00CA204C"/>
    <w:rsid w:val="00CA2134"/>
    <w:rsid w:val="00CA2467"/>
    <w:rsid w:val="00CA25AB"/>
    <w:rsid w:val="00CA2D5B"/>
    <w:rsid w:val="00CA30D6"/>
    <w:rsid w:val="00CA32C4"/>
    <w:rsid w:val="00CA36F7"/>
    <w:rsid w:val="00CA3B2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B5D"/>
    <w:rsid w:val="00CB1CC6"/>
    <w:rsid w:val="00CB23AA"/>
    <w:rsid w:val="00CB2EE3"/>
    <w:rsid w:val="00CB2FDC"/>
    <w:rsid w:val="00CB3444"/>
    <w:rsid w:val="00CB34B2"/>
    <w:rsid w:val="00CB3D69"/>
    <w:rsid w:val="00CB3E07"/>
    <w:rsid w:val="00CB402C"/>
    <w:rsid w:val="00CB4366"/>
    <w:rsid w:val="00CB4404"/>
    <w:rsid w:val="00CB453F"/>
    <w:rsid w:val="00CB4F2A"/>
    <w:rsid w:val="00CB4F5C"/>
    <w:rsid w:val="00CB5054"/>
    <w:rsid w:val="00CB5643"/>
    <w:rsid w:val="00CB5858"/>
    <w:rsid w:val="00CB5A24"/>
    <w:rsid w:val="00CB5C7C"/>
    <w:rsid w:val="00CB61B6"/>
    <w:rsid w:val="00CB646A"/>
    <w:rsid w:val="00CB65C7"/>
    <w:rsid w:val="00CB7006"/>
    <w:rsid w:val="00CB7118"/>
    <w:rsid w:val="00CB75FB"/>
    <w:rsid w:val="00CB7E5B"/>
    <w:rsid w:val="00CC00A1"/>
    <w:rsid w:val="00CC08A2"/>
    <w:rsid w:val="00CC09CB"/>
    <w:rsid w:val="00CC0E48"/>
    <w:rsid w:val="00CC0E7B"/>
    <w:rsid w:val="00CC14D1"/>
    <w:rsid w:val="00CC14D9"/>
    <w:rsid w:val="00CC16DC"/>
    <w:rsid w:val="00CC1CE4"/>
    <w:rsid w:val="00CC2142"/>
    <w:rsid w:val="00CC24D9"/>
    <w:rsid w:val="00CC2826"/>
    <w:rsid w:val="00CC2D6E"/>
    <w:rsid w:val="00CC2E82"/>
    <w:rsid w:val="00CC3241"/>
    <w:rsid w:val="00CC34B1"/>
    <w:rsid w:val="00CC35D7"/>
    <w:rsid w:val="00CC36B1"/>
    <w:rsid w:val="00CC397E"/>
    <w:rsid w:val="00CC3FC4"/>
    <w:rsid w:val="00CC42AB"/>
    <w:rsid w:val="00CC50CC"/>
    <w:rsid w:val="00CC5666"/>
    <w:rsid w:val="00CC5BF6"/>
    <w:rsid w:val="00CC5E41"/>
    <w:rsid w:val="00CC5EA0"/>
    <w:rsid w:val="00CC6108"/>
    <w:rsid w:val="00CC6254"/>
    <w:rsid w:val="00CC6328"/>
    <w:rsid w:val="00CC6FF6"/>
    <w:rsid w:val="00CC75D6"/>
    <w:rsid w:val="00CC788E"/>
    <w:rsid w:val="00CC78A8"/>
    <w:rsid w:val="00CD0026"/>
    <w:rsid w:val="00CD0465"/>
    <w:rsid w:val="00CD0CA0"/>
    <w:rsid w:val="00CD0D40"/>
    <w:rsid w:val="00CD0DBA"/>
    <w:rsid w:val="00CD1713"/>
    <w:rsid w:val="00CD1BA4"/>
    <w:rsid w:val="00CD2099"/>
    <w:rsid w:val="00CD2288"/>
    <w:rsid w:val="00CD2D2E"/>
    <w:rsid w:val="00CD2F5E"/>
    <w:rsid w:val="00CD32F4"/>
    <w:rsid w:val="00CD33DD"/>
    <w:rsid w:val="00CD39B0"/>
    <w:rsid w:val="00CD49B0"/>
    <w:rsid w:val="00CD4CCD"/>
    <w:rsid w:val="00CD5D4C"/>
    <w:rsid w:val="00CD60E5"/>
    <w:rsid w:val="00CD611E"/>
    <w:rsid w:val="00CD6277"/>
    <w:rsid w:val="00CD63E3"/>
    <w:rsid w:val="00CD7255"/>
    <w:rsid w:val="00CD7443"/>
    <w:rsid w:val="00CD77AA"/>
    <w:rsid w:val="00CD78AF"/>
    <w:rsid w:val="00CD7F3B"/>
    <w:rsid w:val="00CE00CF"/>
    <w:rsid w:val="00CE04CE"/>
    <w:rsid w:val="00CE0890"/>
    <w:rsid w:val="00CE0989"/>
    <w:rsid w:val="00CE0F8A"/>
    <w:rsid w:val="00CE1641"/>
    <w:rsid w:val="00CE1852"/>
    <w:rsid w:val="00CE1D08"/>
    <w:rsid w:val="00CE1DFE"/>
    <w:rsid w:val="00CE1FB5"/>
    <w:rsid w:val="00CE204C"/>
    <w:rsid w:val="00CE2627"/>
    <w:rsid w:val="00CE26D2"/>
    <w:rsid w:val="00CE27E9"/>
    <w:rsid w:val="00CE28E3"/>
    <w:rsid w:val="00CE2CF9"/>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1107"/>
    <w:rsid w:val="00CF166C"/>
    <w:rsid w:val="00CF187C"/>
    <w:rsid w:val="00CF1CCD"/>
    <w:rsid w:val="00CF273E"/>
    <w:rsid w:val="00CF278D"/>
    <w:rsid w:val="00CF2D96"/>
    <w:rsid w:val="00CF300E"/>
    <w:rsid w:val="00CF30F1"/>
    <w:rsid w:val="00CF3796"/>
    <w:rsid w:val="00CF399A"/>
    <w:rsid w:val="00CF3E1B"/>
    <w:rsid w:val="00CF4330"/>
    <w:rsid w:val="00CF44F8"/>
    <w:rsid w:val="00CF51E0"/>
    <w:rsid w:val="00CF561E"/>
    <w:rsid w:val="00CF57A6"/>
    <w:rsid w:val="00CF5A03"/>
    <w:rsid w:val="00CF68AA"/>
    <w:rsid w:val="00CF70AB"/>
    <w:rsid w:val="00CF70F0"/>
    <w:rsid w:val="00CF7173"/>
    <w:rsid w:val="00CF7431"/>
    <w:rsid w:val="00CF780D"/>
    <w:rsid w:val="00CF7DCE"/>
    <w:rsid w:val="00CF7E03"/>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50C2"/>
    <w:rsid w:val="00D062C2"/>
    <w:rsid w:val="00D06E55"/>
    <w:rsid w:val="00D0751F"/>
    <w:rsid w:val="00D0785C"/>
    <w:rsid w:val="00D07D19"/>
    <w:rsid w:val="00D1048F"/>
    <w:rsid w:val="00D10901"/>
    <w:rsid w:val="00D1105B"/>
    <w:rsid w:val="00D11989"/>
    <w:rsid w:val="00D1239F"/>
    <w:rsid w:val="00D12407"/>
    <w:rsid w:val="00D129FF"/>
    <w:rsid w:val="00D12B10"/>
    <w:rsid w:val="00D12D9C"/>
    <w:rsid w:val="00D12E2B"/>
    <w:rsid w:val="00D1313F"/>
    <w:rsid w:val="00D1366F"/>
    <w:rsid w:val="00D13D58"/>
    <w:rsid w:val="00D141D9"/>
    <w:rsid w:val="00D1429D"/>
    <w:rsid w:val="00D15BBF"/>
    <w:rsid w:val="00D16177"/>
    <w:rsid w:val="00D1621A"/>
    <w:rsid w:val="00D1638A"/>
    <w:rsid w:val="00D165F6"/>
    <w:rsid w:val="00D173DC"/>
    <w:rsid w:val="00D17CA1"/>
    <w:rsid w:val="00D17FBF"/>
    <w:rsid w:val="00D2020A"/>
    <w:rsid w:val="00D203B5"/>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56A"/>
    <w:rsid w:val="00D235FF"/>
    <w:rsid w:val="00D238FA"/>
    <w:rsid w:val="00D23C2B"/>
    <w:rsid w:val="00D23CC4"/>
    <w:rsid w:val="00D23F67"/>
    <w:rsid w:val="00D24831"/>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352F"/>
    <w:rsid w:val="00D33AF5"/>
    <w:rsid w:val="00D34327"/>
    <w:rsid w:val="00D349E4"/>
    <w:rsid w:val="00D358A2"/>
    <w:rsid w:val="00D35B81"/>
    <w:rsid w:val="00D35D3E"/>
    <w:rsid w:val="00D36565"/>
    <w:rsid w:val="00D3669F"/>
    <w:rsid w:val="00D36788"/>
    <w:rsid w:val="00D3687D"/>
    <w:rsid w:val="00D378A2"/>
    <w:rsid w:val="00D40020"/>
    <w:rsid w:val="00D40077"/>
    <w:rsid w:val="00D4044D"/>
    <w:rsid w:val="00D40665"/>
    <w:rsid w:val="00D40739"/>
    <w:rsid w:val="00D4080B"/>
    <w:rsid w:val="00D40E72"/>
    <w:rsid w:val="00D41696"/>
    <w:rsid w:val="00D41D6A"/>
    <w:rsid w:val="00D425ED"/>
    <w:rsid w:val="00D43634"/>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1816"/>
    <w:rsid w:val="00D523CA"/>
    <w:rsid w:val="00D53169"/>
    <w:rsid w:val="00D53A59"/>
    <w:rsid w:val="00D53E33"/>
    <w:rsid w:val="00D53EB6"/>
    <w:rsid w:val="00D54537"/>
    <w:rsid w:val="00D5455D"/>
    <w:rsid w:val="00D546BC"/>
    <w:rsid w:val="00D54CA4"/>
    <w:rsid w:val="00D5513A"/>
    <w:rsid w:val="00D55E86"/>
    <w:rsid w:val="00D567D7"/>
    <w:rsid w:val="00D56920"/>
    <w:rsid w:val="00D569CA"/>
    <w:rsid w:val="00D56D7A"/>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C3D"/>
    <w:rsid w:val="00D63E35"/>
    <w:rsid w:val="00D6427A"/>
    <w:rsid w:val="00D65383"/>
    <w:rsid w:val="00D657D1"/>
    <w:rsid w:val="00D65C03"/>
    <w:rsid w:val="00D66F54"/>
    <w:rsid w:val="00D66FAC"/>
    <w:rsid w:val="00D6708F"/>
    <w:rsid w:val="00D67192"/>
    <w:rsid w:val="00D67C4B"/>
    <w:rsid w:val="00D67D7E"/>
    <w:rsid w:val="00D67EA3"/>
    <w:rsid w:val="00D70366"/>
    <w:rsid w:val="00D70C25"/>
    <w:rsid w:val="00D70F77"/>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2049"/>
    <w:rsid w:val="00D82260"/>
    <w:rsid w:val="00D828F2"/>
    <w:rsid w:val="00D82A04"/>
    <w:rsid w:val="00D8300A"/>
    <w:rsid w:val="00D8302D"/>
    <w:rsid w:val="00D83782"/>
    <w:rsid w:val="00D83A13"/>
    <w:rsid w:val="00D83E39"/>
    <w:rsid w:val="00D8414A"/>
    <w:rsid w:val="00D8436B"/>
    <w:rsid w:val="00D84AC6"/>
    <w:rsid w:val="00D85059"/>
    <w:rsid w:val="00D8576D"/>
    <w:rsid w:val="00D85873"/>
    <w:rsid w:val="00D858CA"/>
    <w:rsid w:val="00D86548"/>
    <w:rsid w:val="00D86628"/>
    <w:rsid w:val="00D86E71"/>
    <w:rsid w:val="00D873F6"/>
    <w:rsid w:val="00D90460"/>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BAE"/>
    <w:rsid w:val="00D94C6A"/>
    <w:rsid w:val="00D94EA1"/>
    <w:rsid w:val="00D950BE"/>
    <w:rsid w:val="00D950FE"/>
    <w:rsid w:val="00D95FEB"/>
    <w:rsid w:val="00D96011"/>
    <w:rsid w:val="00D9606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A47"/>
    <w:rsid w:val="00DA2B97"/>
    <w:rsid w:val="00DA2FCD"/>
    <w:rsid w:val="00DA317A"/>
    <w:rsid w:val="00DA3268"/>
    <w:rsid w:val="00DA3A5F"/>
    <w:rsid w:val="00DA3BEF"/>
    <w:rsid w:val="00DA45CD"/>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1169"/>
    <w:rsid w:val="00DB118A"/>
    <w:rsid w:val="00DB11CF"/>
    <w:rsid w:val="00DB1315"/>
    <w:rsid w:val="00DB136F"/>
    <w:rsid w:val="00DB1397"/>
    <w:rsid w:val="00DB1803"/>
    <w:rsid w:val="00DB25F8"/>
    <w:rsid w:val="00DB260D"/>
    <w:rsid w:val="00DB2BC0"/>
    <w:rsid w:val="00DB3388"/>
    <w:rsid w:val="00DB35CD"/>
    <w:rsid w:val="00DB3613"/>
    <w:rsid w:val="00DB39CB"/>
    <w:rsid w:val="00DB407A"/>
    <w:rsid w:val="00DB469D"/>
    <w:rsid w:val="00DB5110"/>
    <w:rsid w:val="00DB59B5"/>
    <w:rsid w:val="00DB6680"/>
    <w:rsid w:val="00DB668F"/>
    <w:rsid w:val="00DB6712"/>
    <w:rsid w:val="00DB6A98"/>
    <w:rsid w:val="00DB6BA0"/>
    <w:rsid w:val="00DB7158"/>
    <w:rsid w:val="00DB7331"/>
    <w:rsid w:val="00DB7CA4"/>
    <w:rsid w:val="00DB7CAF"/>
    <w:rsid w:val="00DC0756"/>
    <w:rsid w:val="00DC0783"/>
    <w:rsid w:val="00DC0EEC"/>
    <w:rsid w:val="00DC12A9"/>
    <w:rsid w:val="00DC159B"/>
    <w:rsid w:val="00DC1968"/>
    <w:rsid w:val="00DC1B0D"/>
    <w:rsid w:val="00DC2C15"/>
    <w:rsid w:val="00DC3763"/>
    <w:rsid w:val="00DC38EC"/>
    <w:rsid w:val="00DC3CAE"/>
    <w:rsid w:val="00DC3F0B"/>
    <w:rsid w:val="00DC49FD"/>
    <w:rsid w:val="00DC50A4"/>
    <w:rsid w:val="00DC5110"/>
    <w:rsid w:val="00DC5127"/>
    <w:rsid w:val="00DC51AC"/>
    <w:rsid w:val="00DC5DF4"/>
    <w:rsid w:val="00DC634F"/>
    <w:rsid w:val="00DC6742"/>
    <w:rsid w:val="00DC679D"/>
    <w:rsid w:val="00DC6A19"/>
    <w:rsid w:val="00DC71BC"/>
    <w:rsid w:val="00DC7382"/>
    <w:rsid w:val="00DC7652"/>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464A"/>
    <w:rsid w:val="00DD4E20"/>
    <w:rsid w:val="00DD4E5B"/>
    <w:rsid w:val="00DD51D3"/>
    <w:rsid w:val="00DD5298"/>
    <w:rsid w:val="00DD5678"/>
    <w:rsid w:val="00DD5812"/>
    <w:rsid w:val="00DD5E00"/>
    <w:rsid w:val="00DD5E40"/>
    <w:rsid w:val="00DD5FF4"/>
    <w:rsid w:val="00DD6478"/>
    <w:rsid w:val="00DD6BF5"/>
    <w:rsid w:val="00DD771E"/>
    <w:rsid w:val="00DD7850"/>
    <w:rsid w:val="00DD7AF1"/>
    <w:rsid w:val="00DD7E92"/>
    <w:rsid w:val="00DE0B67"/>
    <w:rsid w:val="00DE0F22"/>
    <w:rsid w:val="00DE1969"/>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CDE"/>
    <w:rsid w:val="00DE770C"/>
    <w:rsid w:val="00DE78B6"/>
    <w:rsid w:val="00DE7A4D"/>
    <w:rsid w:val="00DF022C"/>
    <w:rsid w:val="00DF05D3"/>
    <w:rsid w:val="00DF062D"/>
    <w:rsid w:val="00DF07FE"/>
    <w:rsid w:val="00DF099A"/>
    <w:rsid w:val="00DF0D21"/>
    <w:rsid w:val="00DF1485"/>
    <w:rsid w:val="00DF14ED"/>
    <w:rsid w:val="00DF158A"/>
    <w:rsid w:val="00DF17D6"/>
    <w:rsid w:val="00DF21AF"/>
    <w:rsid w:val="00DF22DB"/>
    <w:rsid w:val="00DF237F"/>
    <w:rsid w:val="00DF28BC"/>
    <w:rsid w:val="00DF2D15"/>
    <w:rsid w:val="00DF3187"/>
    <w:rsid w:val="00DF343A"/>
    <w:rsid w:val="00DF36F2"/>
    <w:rsid w:val="00DF37BB"/>
    <w:rsid w:val="00DF48B5"/>
    <w:rsid w:val="00DF4B92"/>
    <w:rsid w:val="00DF50B4"/>
    <w:rsid w:val="00DF5708"/>
    <w:rsid w:val="00DF5B04"/>
    <w:rsid w:val="00DF5D1E"/>
    <w:rsid w:val="00DF6002"/>
    <w:rsid w:val="00DF6011"/>
    <w:rsid w:val="00DF7600"/>
    <w:rsid w:val="00E00446"/>
    <w:rsid w:val="00E00825"/>
    <w:rsid w:val="00E011C1"/>
    <w:rsid w:val="00E01252"/>
    <w:rsid w:val="00E014FE"/>
    <w:rsid w:val="00E01845"/>
    <w:rsid w:val="00E019B6"/>
    <w:rsid w:val="00E01EBA"/>
    <w:rsid w:val="00E0281D"/>
    <w:rsid w:val="00E0288A"/>
    <w:rsid w:val="00E02DAB"/>
    <w:rsid w:val="00E03032"/>
    <w:rsid w:val="00E03521"/>
    <w:rsid w:val="00E036F0"/>
    <w:rsid w:val="00E03744"/>
    <w:rsid w:val="00E037DF"/>
    <w:rsid w:val="00E03BDA"/>
    <w:rsid w:val="00E04201"/>
    <w:rsid w:val="00E0443B"/>
    <w:rsid w:val="00E0449C"/>
    <w:rsid w:val="00E04656"/>
    <w:rsid w:val="00E05372"/>
    <w:rsid w:val="00E05740"/>
    <w:rsid w:val="00E05840"/>
    <w:rsid w:val="00E0593D"/>
    <w:rsid w:val="00E060CE"/>
    <w:rsid w:val="00E0681D"/>
    <w:rsid w:val="00E06C49"/>
    <w:rsid w:val="00E06C79"/>
    <w:rsid w:val="00E07685"/>
    <w:rsid w:val="00E07B41"/>
    <w:rsid w:val="00E07C8C"/>
    <w:rsid w:val="00E10626"/>
    <w:rsid w:val="00E107C6"/>
    <w:rsid w:val="00E10F45"/>
    <w:rsid w:val="00E10FEA"/>
    <w:rsid w:val="00E11335"/>
    <w:rsid w:val="00E113C8"/>
    <w:rsid w:val="00E11575"/>
    <w:rsid w:val="00E11724"/>
    <w:rsid w:val="00E11C62"/>
    <w:rsid w:val="00E11DEF"/>
    <w:rsid w:val="00E1245E"/>
    <w:rsid w:val="00E125D2"/>
    <w:rsid w:val="00E125EF"/>
    <w:rsid w:val="00E127D4"/>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14E1"/>
    <w:rsid w:val="00E216D6"/>
    <w:rsid w:val="00E21A54"/>
    <w:rsid w:val="00E21BC6"/>
    <w:rsid w:val="00E22146"/>
    <w:rsid w:val="00E22551"/>
    <w:rsid w:val="00E22D17"/>
    <w:rsid w:val="00E22E29"/>
    <w:rsid w:val="00E23527"/>
    <w:rsid w:val="00E23EBE"/>
    <w:rsid w:val="00E24390"/>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3D5"/>
    <w:rsid w:val="00E2777B"/>
    <w:rsid w:val="00E277E7"/>
    <w:rsid w:val="00E27958"/>
    <w:rsid w:val="00E27A63"/>
    <w:rsid w:val="00E300C4"/>
    <w:rsid w:val="00E309F2"/>
    <w:rsid w:val="00E30B25"/>
    <w:rsid w:val="00E30BAC"/>
    <w:rsid w:val="00E30C5D"/>
    <w:rsid w:val="00E30D63"/>
    <w:rsid w:val="00E310F3"/>
    <w:rsid w:val="00E319EE"/>
    <w:rsid w:val="00E31A6D"/>
    <w:rsid w:val="00E31AEB"/>
    <w:rsid w:val="00E31BFB"/>
    <w:rsid w:val="00E31CE9"/>
    <w:rsid w:val="00E325F2"/>
    <w:rsid w:val="00E32ADF"/>
    <w:rsid w:val="00E32B80"/>
    <w:rsid w:val="00E32F88"/>
    <w:rsid w:val="00E32FF8"/>
    <w:rsid w:val="00E33359"/>
    <w:rsid w:val="00E3335C"/>
    <w:rsid w:val="00E3347A"/>
    <w:rsid w:val="00E33649"/>
    <w:rsid w:val="00E337DA"/>
    <w:rsid w:val="00E34029"/>
    <w:rsid w:val="00E34462"/>
    <w:rsid w:val="00E34A94"/>
    <w:rsid w:val="00E34FE0"/>
    <w:rsid w:val="00E35212"/>
    <w:rsid w:val="00E35589"/>
    <w:rsid w:val="00E3576F"/>
    <w:rsid w:val="00E36059"/>
    <w:rsid w:val="00E361FC"/>
    <w:rsid w:val="00E36A3E"/>
    <w:rsid w:val="00E36C71"/>
    <w:rsid w:val="00E36C9C"/>
    <w:rsid w:val="00E36CE1"/>
    <w:rsid w:val="00E36D22"/>
    <w:rsid w:val="00E36DBC"/>
    <w:rsid w:val="00E3736C"/>
    <w:rsid w:val="00E377F4"/>
    <w:rsid w:val="00E40389"/>
    <w:rsid w:val="00E4064E"/>
    <w:rsid w:val="00E40CE3"/>
    <w:rsid w:val="00E41F1E"/>
    <w:rsid w:val="00E4230C"/>
    <w:rsid w:val="00E423A7"/>
    <w:rsid w:val="00E42412"/>
    <w:rsid w:val="00E42933"/>
    <w:rsid w:val="00E42A90"/>
    <w:rsid w:val="00E42B74"/>
    <w:rsid w:val="00E431E5"/>
    <w:rsid w:val="00E43D64"/>
    <w:rsid w:val="00E4431D"/>
    <w:rsid w:val="00E443C4"/>
    <w:rsid w:val="00E4459E"/>
    <w:rsid w:val="00E44BA9"/>
    <w:rsid w:val="00E4566A"/>
    <w:rsid w:val="00E457AC"/>
    <w:rsid w:val="00E4592A"/>
    <w:rsid w:val="00E45DFD"/>
    <w:rsid w:val="00E460C7"/>
    <w:rsid w:val="00E4638D"/>
    <w:rsid w:val="00E46658"/>
    <w:rsid w:val="00E46AAE"/>
    <w:rsid w:val="00E46C19"/>
    <w:rsid w:val="00E4717A"/>
    <w:rsid w:val="00E474E6"/>
    <w:rsid w:val="00E47564"/>
    <w:rsid w:val="00E50533"/>
    <w:rsid w:val="00E513F8"/>
    <w:rsid w:val="00E51A8F"/>
    <w:rsid w:val="00E52D72"/>
    <w:rsid w:val="00E530A5"/>
    <w:rsid w:val="00E539C3"/>
    <w:rsid w:val="00E5440A"/>
    <w:rsid w:val="00E54599"/>
    <w:rsid w:val="00E54632"/>
    <w:rsid w:val="00E547B5"/>
    <w:rsid w:val="00E54FA2"/>
    <w:rsid w:val="00E5564A"/>
    <w:rsid w:val="00E55C43"/>
    <w:rsid w:val="00E55FB3"/>
    <w:rsid w:val="00E55FCF"/>
    <w:rsid w:val="00E560C6"/>
    <w:rsid w:val="00E561C8"/>
    <w:rsid w:val="00E565BC"/>
    <w:rsid w:val="00E56639"/>
    <w:rsid w:val="00E57555"/>
    <w:rsid w:val="00E57A89"/>
    <w:rsid w:val="00E609CC"/>
    <w:rsid w:val="00E60DBD"/>
    <w:rsid w:val="00E60DD6"/>
    <w:rsid w:val="00E610AD"/>
    <w:rsid w:val="00E61998"/>
    <w:rsid w:val="00E61DE8"/>
    <w:rsid w:val="00E627A9"/>
    <w:rsid w:val="00E629B1"/>
    <w:rsid w:val="00E62C3D"/>
    <w:rsid w:val="00E62EA1"/>
    <w:rsid w:val="00E63443"/>
    <w:rsid w:val="00E63694"/>
    <w:rsid w:val="00E63909"/>
    <w:rsid w:val="00E63BFF"/>
    <w:rsid w:val="00E63DFC"/>
    <w:rsid w:val="00E63E52"/>
    <w:rsid w:val="00E64F07"/>
    <w:rsid w:val="00E64FD6"/>
    <w:rsid w:val="00E65E84"/>
    <w:rsid w:val="00E66B5D"/>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E65"/>
    <w:rsid w:val="00E72824"/>
    <w:rsid w:val="00E728DC"/>
    <w:rsid w:val="00E72B65"/>
    <w:rsid w:val="00E72CAC"/>
    <w:rsid w:val="00E72F45"/>
    <w:rsid w:val="00E737D3"/>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493"/>
    <w:rsid w:val="00E805E6"/>
    <w:rsid w:val="00E8084A"/>
    <w:rsid w:val="00E80C7C"/>
    <w:rsid w:val="00E80FF0"/>
    <w:rsid w:val="00E8107E"/>
    <w:rsid w:val="00E811C0"/>
    <w:rsid w:val="00E81863"/>
    <w:rsid w:val="00E81A8F"/>
    <w:rsid w:val="00E81C47"/>
    <w:rsid w:val="00E822D9"/>
    <w:rsid w:val="00E82697"/>
    <w:rsid w:val="00E8282C"/>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87C17"/>
    <w:rsid w:val="00E90412"/>
    <w:rsid w:val="00E9098A"/>
    <w:rsid w:val="00E90A90"/>
    <w:rsid w:val="00E90DA3"/>
    <w:rsid w:val="00E91771"/>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22"/>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7D8"/>
    <w:rsid w:val="00EB18A9"/>
    <w:rsid w:val="00EB1A92"/>
    <w:rsid w:val="00EB2164"/>
    <w:rsid w:val="00EB2215"/>
    <w:rsid w:val="00EB2622"/>
    <w:rsid w:val="00EB2854"/>
    <w:rsid w:val="00EB2AA2"/>
    <w:rsid w:val="00EB2AE5"/>
    <w:rsid w:val="00EB2D8F"/>
    <w:rsid w:val="00EB3216"/>
    <w:rsid w:val="00EB4081"/>
    <w:rsid w:val="00EB431F"/>
    <w:rsid w:val="00EB433D"/>
    <w:rsid w:val="00EB46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0EA0"/>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F0A"/>
    <w:rsid w:val="00ED4542"/>
    <w:rsid w:val="00ED4B49"/>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EE8"/>
    <w:rsid w:val="00ED6F9D"/>
    <w:rsid w:val="00ED718C"/>
    <w:rsid w:val="00ED7305"/>
    <w:rsid w:val="00ED7BC0"/>
    <w:rsid w:val="00ED7D11"/>
    <w:rsid w:val="00EE035D"/>
    <w:rsid w:val="00EE0463"/>
    <w:rsid w:val="00EE0B91"/>
    <w:rsid w:val="00EE0ED4"/>
    <w:rsid w:val="00EE130A"/>
    <w:rsid w:val="00EE15AC"/>
    <w:rsid w:val="00EE15AE"/>
    <w:rsid w:val="00EE1719"/>
    <w:rsid w:val="00EE1F79"/>
    <w:rsid w:val="00EE2203"/>
    <w:rsid w:val="00EE2819"/>
    <w:rsid w:val="00EE2E9C"/>
    <w:rsid w:val="00EE30DE"/>
    <w:rsid w:val="00EE31F0"/>
    <w:rsid w:val="00EE3478"/>
    <w:rsid w:val="00EE3879"/>
    <w:rsid w:val="00EE3AC2"/>
    <w:rsid w:val="00EE3D81"/>
    <w:rsid w:val="00EE3FDE"/>
    <w:rsid w:val="00EE400E"/>
    <w:rsid w:val="00EE413E"/>
    <w:rsid w:val="00EE4C7D"/>
    <w:rsid w:val="00EE4D9D"/>
    <w:rsid w:val="00EE51FC"/>
    <w:rsid w:val="00EE58C6"/>
    <w:rsid w:val="00EE5981"/>
    <w:rsid w:val="00EE5FED"/>
    <w:rsid w:val="00EE6508"/>
    <w:rsid w:val="00EE69CC"/>
    <w:rsid w:val="00EE6D78"/>
    <w:rsid w:val="00EE6E77"/>
    <w:rsid w:val="00EE6F61"/>
    <w:rsid w:val="00EE7039"/>
    <w:rsid w:val="00EE75C3"/>
    <w:rsid w:val="00EE75FD"/>
    <w:rsid w:val="00EE7621"/>
    <w:rsid w:val="00EE7951"/>
    <w:rsid w:val="00EF00B6"/>
    <w:rsid w:val="00EF02C5"/>
    <w:rsid w:val="00EF02D4"/>
    <w:rsid w:val="00EF0C5F"/>
    <w:rsid w:val="00EF2215"/>
    <w:rsid w:val="00EF221F"/>
    <w:rsid w:val="00EF2320"/>
    <w:rsid w:val="00EF23B0"/>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268"/>
    <w:rsid w:val="00EF7390"/>
    <w:rsid w:val="00EF741F"/>
    <w:rsid w:val="00EF79AB"/>
    <w:rsid w:val="00EF7E10"/>
    <w:rsid w:val="00F002B4"/>
    <w:rsid w:val="00F003BE"/>
    <w:rsid w:val="00F00522"/>
    <w:rsid w:val="00F0087A"/>
    <w:rsid w:val="00F00D28"/>
    <w:rsid w:val="00F01426"/>
    <w:rsid w:val="00F021F7"/>
    <w:rsid w:val="00F02D8F"/>
    <w:rsid w:val="00F02EB9"/>
    <w:rsid w:val="00F032FA"/>
    <w:rsid w:val="00F03C1C"/>
    <w:rsid w:val="00F03E24"/>
    <w:rsid w:val="00F0467C"/>
    <w:rsid w:val="00F04D7C"/>
    <w:rsid w:val="00F04E3D"/>
    <w:rsid w:val="00F04E90"/>
    <w:rsid w:val="00F06399"/>
    <w:rsid w:val="00F063B8"/>
    <w:rsid w:val="00F0665D"/>
    <w:rsid w:val="00F06916"/>
    <w:rsid w:val="00F069DF"/>
    <w:rsid w:val="00F070F8"/>
    <w:rsid w:val="00F07448"/>
    <w:rsid w:val="00F07BE9"/>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5F5"/>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4114"/>
    <w:rsid w:val="00F25408"/>
    <w:rsid w:val="00F254FA"/>
    <w:rsid w:val="00F254FF"/>
    <w:rsid w:val="00F25686"/>
    <w:rsid w:val="00F258FB"/>
    <w:rsid w:val="00F25D70"/>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452"/>
    <w:rsid w:val="00F3256F"/>
    <w:rsid w:val="00F32615"/>
    <w:rsid w:val="00F32F47"/>
    <w:rsid w:val="00F334CC"/>
    <w:rsid w:val="00F33788"/>
    <w:rsid w:val="00F33E7D"/>
    <w:rsid w:val="00F3453A"/>
    <w:rsid w:val="00F34904"/>
    <w:rsid w:val="00F34E2E"/>
    <w:rsid w:val="00F350EA"/>
    <w:rsid w:val="00F35180"/>
    <w:rsid w:val="00F35197"/>
    <w:rsid w:val="00F35292"/>
    <w:rsid w:val="00F353B9"/>
    <w:rsid w:val="00F35AB5"/>
    <w:rsid w:val="00F35C8E"/>
    <w:rsid w:val="00F36A45"/>
    <w:rsid w:val="00F407D5"/>
    <w:rsid w:val="00F4082A"/>
    <w:rsid w:val="00F40FC9"/>
    <w:rsid w:val="00F4179F"/>
    <w:rsid w:val="00F41E04"/>
    <w:rsid w:val="00F42539"/>
    <w:rsid w:val="00F42A06"/>
    <w:rsid w:val="00F433F6"/>
    <w:rsid w:val="00F439D2"/>
    <w:rsid w:val="00F43C31"/>
    <w:rsid w:val="00F43C7A"/>
    <w:rsid w:val="00F448E2"/>
    <w:rsid w:val="00F44CB2"/>
    <w:rsid w:val="00F45B98"/>
    <w:rsid w:val="00F45FFA"/>
    <w:rsid w:val="00F46A94"/>
    <w:rsid w:val="00F471A4"/>
    <w:rsid w:val="00F479CA"/>
    <w:rsid w:val="00F500DA"/>
    <w:rsid w:val="00F50282"/>
    <w:rsid w:val="00F50825"/>
    <w:rsid w:val="00F50C8E"/>
    <w:rsid w:val="00F51270"/>
    <w:rsid w:val="00F518F9"/>
    <w:rsid w:val="00F51949"/>
    <w:rsid w:val="00F51FF3"/>
    <w:rsid w:val="00F52CED"/>
    <w:rsid w:val="00F53730"/>
    <w:rsid w:val="00F53980"/>
    <w:rsid w:val="00F53EC6"/>
    <w:rsid w:val="00F5465B"/>
    <w:rsid w:val="00F5482D"/>
    <w:rsid w:val="00F54B48"/>
    <w:rsid w:val="00F54C11"/>
    <w:rsid w:val="00F54F3C"/>
    <w:rsid w:val="00F55062"/>
    <w:rsid w:val="00F558FB"/>
    <w:rsid w:val="00F55ED9"/>
    <w:rsid w:val="00F55F5E"/>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943"/>
    <w:rsid w:val="00F639D7"/>
    <w:rsid w:val="00F63D30"/>
    <w:rsid w:val="00F64906"/>
    <w:rsid w:val="00F6529B"/>
    <w:rsid w:val="00F65DD2"/>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4E27"/>
    <w:rsid w:val="00F75492"/>
    <w:rsid w:val="00F75A22"/>
    <w:rsid w:val="00F77106"/>
    <w:rsid w:val="00F771EE"/>
    <w:rsid w:val="00F776FF"/>
    <w:rsid w:val="00F77831"/>
    <w:rsid w:val="00F77E6B"/>
    <w:rsid w:val="00F8073D"/>
    <w:rsid w:val="00F80C28"/>
    <w:rsid w:val="00F80C48"/>
    <w:rsid w:val="00F81695"/>
    <w:rsid w:val="00F81AA3"/>
    <w:rsid w:val="00F81B53"/>
    <w:rsid w:val="00F81D86"/>
    <w:rsid w:val="00F8253B"/>
    <w:rsid w:val="00F82C18"/>
    <w:rsid w:val="00F83A45"/>
    <w:rsid w:val="00F84070"/>
    <w:rsid w:val="00F84687"/>
    <w:rsid w:val="00F84735"/>
    <w:rsid w:val="00F85F05"/>
    <w:rsid w:val="00F864D9"/>
    <w:rsid w:val="00F86AD0"/>
    <w:rsid w:val="00F86CFB"/>
    <w:rsid w:val="00F8703C"/>
    <w:rsid w:val="00F870B1"/>
    <w:rsid w:val="00F8779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BE"/>
    <w:rsid w:val="00F920A4"/>
    <w:rsid w:val="00F92558"/>
    <w:rsid w:val="00F92626"/>
    <w:rsid w:val="00F9265F"/>
    <w:rsid w:val="00F9280E"/>
    <w:rsid w:val="00F92BED"/>
    <w:rsid w:val="00F92C41"/>
    <w:rsid w:val="00F92F1F"/>
    <w:rsid w:val="00F9309C"/>
    <w:rsid w:val="00F931ED"/>
    <w:rsid w:val="00F935A0"/>
    <w:rsid w:val="00F93941"/>
    <w:rsid w:val="00F939F3"/>
    <w:rsid w:val="00F93BBA"/>
    <w:rsid w:val="00F93C0E"/>
    <w:rsid w:val="00F94A35"/>
    <w:rsid w:val="00F94CD1"/>
    <w:rsid w:val="00F94D80"/>
    <w:rsid w:val="00F9577D"/>
    <w:rsid w:val="00F9598B"/>
    <w:rsid w:val="00F95FA6"/>
    <w:rsid w:val="00F96B0F"/>
    <w:rsid w:val="00F97147"/>
    <w:rsid w:val="00F97421"/>
    <w:rsid w:val="00F97D9B"/>
    <w:rsid w:val="00F97DC0"/>
    <w:rsid w:val="00FA0329"/>
    <w:rsid w:val="00FA09D2"/>
    <w:rsid w:val="00FA0B5D"/>
    <w:rsid w:val="00FA16C0"/>
    <w:rsid w:val="00FA175C"/>
    <w:rsid w:val="00FA18C9"/>
    <w:rsid w:val="00FA1C85"/>
    <w:rsid w:val="00FA1FCE"/>
    <w:rsid w:val="00FA25FA"/>
    <w:rsid w:val="00FA27BB"/>
    <w:rsid w:val="00FA27D4"/>
    <w:rsid w:val="00FA2951"/>
    <w:rsid w:val="00FA2ABB"/>
    <w:rsid w:val="00FA2C73"/>
    <w:rsid w:val="00FA31B7"/>
    <w:rsid w:val="00FA362A"/>
    <w:rsid w:val="00FA389C"/>
    <w:rsid w:val="00FA406C"/>
    <w:rsid w:val="00FA45EF"/>
    <w:rsid w:val="00FA48F7"/>
    <w:rsid w:val="00FA50C4"/>
    <w:rsid w:val="00FA53E7"/>
    <w:rsid w:val="00FA5770"/>
    <w:rsid w:val="00FA581F"/>
    <w:rsid w:val="00FA69D4"/>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1CA"/>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7244"/>
    <w:rsid w:val="00FB74F4"/>
    <w:rsid w:val="00FB7A1D"/>
    <w:rsid w:val="00FC0719"/>
    <w:rsid w:val="00FC13D6"/>
    <w:rsid w:val="00FC1CD7"/>
    <w:rsid w:val="00FC1E5D"/>
    <w:rsid w:val="00FC2329"/>
    <w:rsid w:val="00FC2621"/>
    <w:rsid w:val="00FC286F"/>
    <w:rsid w:val="00FC2AC1"/>
    <w:rsid w:val="00FC2C68"/>
    <w:rsid w:val="00FC3254"/>
    <w:rsid w:val="00FC34CC"/>
    <w:rsid w:val="00FC3F02"/>
    <w:rsid w:val="00FC484E"/>
    <w:rsid w:val="00FC5DF3"/>
    <w:rsid w:val="00FC5F7E"/>
    <w:rsid w:val="00FC627A"/>
    <w:rsid w:val="00FC6544"/>
    <w:rsid w:val="00FC6B31"/>
    <w:rsid w:val="00FC7967"/>
    <w:rsid w:val="00FC79E4"/>
    <w:rsid w:val="00FD0079"/>
    <w:rsid w:val="00FD014B"/>
    <w:rsid w:val="00FD0395"/>
    <w:rsid w:val="00FD0874"/>
    <w:rsid w:val="00FD0F04"/>
    <w:rsid w:val="00FD10FF"/>
    <w:rsid w:val="00FD14AD"/>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25A"/>
    <w:rsid w:val="00FE0484"/>
    <w:rsid w:val="00FE084F"/>
    <w:rsid w:val="00FE08A3"/>
    <w:rsid w:val="00FE0CD4"/>
    <w:rsid w:val="00FE0E78"/>
    <w:rsid w:val="00FE0EBA"/>
    <w:rsid w:val="00FE0FDC"/>
    <w:rsid w:val="00FE1218"/>
    <w:rsid w:val="00FE13F4"/>
    <w:rsid w:val="00FE1468"/>
    <w:rsid w:val="00FE14F5"/>
    <w:rsid w:val="00FE1E88"/>
    <w:rsid w:val="00FE251F"/>
    <w:rsid w:val="00FE3036"/>
    <w:rsid w:val="00FE33EF"/>
    <w:rsid w:val="00FE34B5"/>
    <w:rsid w:val="00FE384E"/>
    <w:rsid w:val="00FE3FB6"/>
    <w:rsid w:val="00FE3FCD"/>
    <w:rsid w:val="00FE41A6"/>
    <w:rsid w:val="00FE4643"/>
    <w:rsid w:val="00FE47EF"/>
    <w:rsid w:val="00FE50F2"/>
    <w:rsid w:val="00FE6239"/>
    <w:rsid w:val="00FE655D"/>
    <w:rsid w:val="00FE6735"/>
    <w:rsid w:val="00FE6BF3"/>
    <w:rsid w:val="00FE73A7"/>
    <w:rsid w:val="00FE7785"/>
    <w:rsid w:val="00FE7E1C"/>
    <w:rsid w:val="00FF0117"/>
    <w:rsid w:val="00FF0301"/>
    <w:rsid w:val="00FF06DD"/>
    <w:rsid w:val="00FF1625"/>
    <w:rsid w:val="00FF1DCA"/>
    <w:rsid w:val="00FF1E2D"/>
    <w:rsid w:val="00FF1F8D"/>
    <w:rsid w:val="00FF20E9"/>
    <w:rsid w:val="00FF2502"/>
    <w:rsid w:val="00FF2B9B"/>
    <w:rsid w:val="00FF3579"/>
    <w:rsid w:val="00FF3DE4"/>
    <w:rsid w:val="00FF3E45"/>
    <w:rsid w:val="00FF4CA1"/>
    <w:rsid w:val="00FF4EEB"/>
    <w:rsid w:val="00FF50CE"/>
    <w:rsid w:val="00FF522D"/>
    <w:rsid w:val="00FF5419"/>
    <w:rsid w:val="00FF5615"/>
    <w:rsid w:val="00FF58A0"/>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E762F"/>
  <w15:chartTrackingRefBased/>
  <w15:docId w15:val="{A095AFDD-B3F0-46C1-89C5-FF432BE2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DengXian Light"/>
      <w:b/>
      <w:bCs/>
      <w:kern w:val="2"/>
      <w:sz w:val="28"/>
      <w:szCs w:val="32"/>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DengXian Light"/>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Calibri" w:eastAsia="Calibri" w:hAnsi="Calibri" w:cs="Arial"/>
      <w:kern w:val="2"/>
    </w:rPr>
  </w:style>
  <w:style w:type="character" w:customStyle="1" w:styleId="BodyTextChar">
    <w:name w:val="Body Text Char"/>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E561C8"/>
    <w:rPr>
      <w:rFonts w:ascii="Times New Roman" w:eastAsia="DengXian Light" w:hAnsi="Times New Roman" w:cs="Times New Roman"/>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561C8"/>
    <w:rPr>
      <w:rFonts w:ascii="Times New Roman" w:eastAsia="SimSun" w:hAnsi="Times New Roman" w:cs="Times New Roman"/>
      <w:kern w:val="0"/>
      <w:sz w:val="18"/>
      <w:szCs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0707FF"/>
    </w:rPr>
  </w:style>
  <w:style w:type="character" w:customStyle="1" w:styleId="SubtitleChar">
    <w:name w:val="Subtitle Char"/>
    <w:link w:val="Subtitle"/>
    <w:uiPriority w:val="11"/>
    <w:rsid w:val="00A96B21"/>
    <w:rPr>
      <w:rFonts w:ascii="Times New Roman Bold" w:eastAsia="DengXian" w:hAnsi="Times New Roman Bold"/>
      <w:b/>
      <w:color w:val="0707FF"/>
      <w:kern w:val="0"/>
      <w:lang w:val="en-GB"/>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link w:val="Heading2"/>
    <w:uiPriority w:val="9"/>
    <w:rsid w:val="00E561C8"/>
    <w:rPr>
      <w:rFonts w:ascii="Times New Roman Bold" w:eastAsia="DengXian Light" w:hAnsi="Times New Roman Bold" w:cs="Times New Roman"/>
      <w:b/>
      <w:kern w:val="0"/>
      <w:sz w:val="24"/>
      <w:szCs w:val="26"/>
      <w:lang w:val="en-GB"/>
    </w:rPr>
  </w:style>
  <w:style w:type="character" w:styleId="PlaceholderText">
    <w:name w:val="Placeholder Tex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link w:val="Header"/>
    <w:rsid w:val="00E561C8"/>
    <w:rPr>
      <w:rFonts w:ascii="Times New Roman" w:eastAsia="SimSun" w:hAnsi="Times New Roman" w:cs="Times New Roman"/>
      <w:kern w:val="0"/>
      <w:sz w:val="20"/>
      <w:lang w:val="en-GB"/>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link w:val="Footer"/>
    <w:uiPriority w:val="99"/>
    <w:rsid w:val="00E561C8"/>
    <w:rPr>
      <w:rFonts w:ascii="Times New Roman" w:eastAsia="SimSun" w:hAnsi="Times New Roman" w:cs="Times New Roman"/>
      <w:kern w:val="0"/>
      <w:sz w:val="20"/>
      <w:lang w:val="en-GB"/>
    </w:rPr>
  </w:style>
  <w:style w:type="character" w:customStyle="1" w:styleId="Heading3Char">
    <w:name w:val="Heading 3 Char"/>
    <w:link w:val="Heading3"/>
    <w:uiPriority w:val="9"/>
    <w:rsid w:val="00E561C8"/>
    <w:rPr>
      <w:rFonts w:ascii="Times New Roman" w:eastAsia="DengXian Light" w:hAnsi="Times New Roman" w:cs="Times New Roman"/>
      <w:b/>
      <w:bCs/>
      <w:kern w:val="0"/>
      <w:lang w:val="en-GB"/>
    </w:rPr>
  </w:style>
  <w:style w:type="paragraph" w:customStyle="1" w:styleId="Para2">
    <w:name w:val="Para 2"/>
    <w:qFormat/>
    <w:rsid w:val="00537248"/>
    <w:pPr>
      <w:tabs>
        <w:tab w:val="left" w:pos="1701"/>
      </w:tabs>
      <w:spacing w:before="120" w:after="120"/>
      <w:jc w:val="both"/>
    </w:pPr>
    <w:rPr>
      <w:rFonts w:ascii="Times New Roman" w:eastAsia="Times New Roman" w:hAnsi="Times New Roman" w:cs="Times New Roman"/>
      <w:sz w:val="22"/>
      <w:szCs w:val="24"/>
      <w:lang w:val="en-GB" w:eastAsia="en-US"/>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link w:val="Heading4"/>
    <w:uiPriority w:val="9"/>
    <w:rsid w:val="00E561C8"/>
    <w:rPr>
      <w:rFonts w:ascii="Times New Roman" w:eastAsia="DengXian Light" w:hAnsi="Times New Roman" w:cs="Times New Roman"/>
      <w:b/>
      <w:bCs/>
      <w:kern w:val="0"/>
      <w:lang w:val="en-GB"/>
    </w:rPr>
  </w:style>
  <w:style w:type="character" w:customStyle="1" w:styleId="Heading5Char">
    <w:name w:val="Heading 5 Char"/>
    <w:link w:val="Heading5"/>
    <w:uiPriority w:val="9"/>
    <w:rsid w:val="00E561C8"/>
    <w:rPr>
      <w:rFonts w:ascii="Times New Roman" w:eastAsia="DengXian Light" w:hAnsi="Times New Roman" w:cs="Times New Roman"/>
      <w:i/>
      <w:iCs/>
      <w:kern w:val="0"/>
      <w:lang w:val="en-GB"/>
    </w:rPr>
  </w:style>
  <w:style w:type="character" w:styleId="CommentReference">
    <w:name w:val="annotation reference"/>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link w:val="CommentText"/>
    <w:uiPriority w:val="99"/>
    <w:rsid w:val="00E561C8"/>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link w:val="CommentSubject"/>
    <w:uiPriority w:val="99"/>
    <w:semiHidden/>
    <w:rsid w:val="00E561C8"/>
    <w:rPr>
      <w:rFonts w:ascii="Times New Roman" w:eastAsia="SimSun" w:hAnsi="Times New Roman" w:cs="Times New Roman"/>
      <w:b/>
      <w:bCs/>
      <w:kern w:val="0"/>
      <w:sz w:val="20"/>
      <w:szCs w:val="20"/>
      <w:lang w:val="en-GB"/>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unhideWhenUsed/>
    <w:rsid w:val="00E561C8"/>
    <w:rPr>
      <w:rFonts w:ascii="Times New Roman" w:hAnsi="Times New Roman"/>
      <w:color w:val="0563C1"/>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Calibri" w:eastAsia="Calibri" w:hAnsi="Calibri" w:cs="Arial"/>
      <w:kern w:val="2"/>
      <w:vertAlign w:val="superscript"/>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uiPriority w:val="99"/>
    <w:semiHidden/>
    <w:unhideWhenUsed/>
    <w:rsid w:val="000A78A3"/>
    <w:rPr>
      <w:color w:val="605E5C"/>
      <w:shd w:val="clear" w:color="auto" w:fill="E1DFDD"/>
      <w:lang w:val="en-GB"/>
    </w:rPr>
  </w:style>
  <w:style w:type="character" w:styleId="FollowedHyperlink">
    <w:name w:val="FollowedHyperlink"/>
    <w:uiPriority w:val="99"/>
    <w:semiHidden/>
    <w:unhideWhenUsed/>
    <w:rsid w:val="000A78A3"/>
    <w:rPr>
      <w:color w:val="954F72"/>
      <w:u w:val="single"/>
      <w:lang w:val="en-GB"/>
    </w:rPr>
  </w:style>
  <w:style w:type="paragraph" w:styleId="Revision">
    <w:name w:val="Revision"/>
    <w:hidden/>
    <w:uiPriority w:val="99"/>
    <w:semiHidden/>
    <w:rsid w:val="00E561C8"/>
    <w:rPr>
      <w:rFonts w:ascii="Simplified Arabic" w:eastAsia="Times New Roman" w:hAnsi="Simplified Arabic" w:cs="Simplified Arabic"/>
      <w:noProof/>
      <w:sz w:val="24"/>
      <w:szCs w:val="24"/>
      <w:lang w:eastAsia="en-US"/>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uiPriority w:val="20"/>
    <w:qFormat/>
    <w:rsid w:val="008A1A7E"/>
    <w:rPr>
      <w:i/>
      <w:iCs/>
      <w:lang w:val="en-GB"/>
    </w:rPr>
  </w:style>
  <w:style w:type="character" w:customStyle="1" w:styleId="Heading6Char">
    <w:name w:val="Heading 6 Char"/>
    <w:link w:val="Heading6"/>
    <w:rsid w:val="00E561C8"/>
    <w:rPr>
      <w:rFonts w:ascii="Times New Roman" w:eastAsia="SimSun" w:hAnsi="Times New Roman" w:cs="Times New Roman"/>
      <w:bCs/>
      <w:kern w:val="0"/>
      <w:sz w:val="24"/>
      <w:lang w:val="en-GB"/>
    </w:rPr>
  </w:style>
  <w:style w:type="character" w:customStyle="1" w:styleId="Heading7Char">
    <w:name w:val="Heading 7 Char"/>
    <w:link w:val="Heading7"/>
    <w:rsid w:val="00E561C8"/>
    <w:rPr>
      <w:rFonts w:ascii="Times New Roman" w:eastAsia="SimSun" w:hAnsi="Times New Roman" w:cs="Times New Roman"/>
      <w:b/>
      <w:snapToGrid w:val="0"/>
      <w:kern w:val="0"/>
      <w:u w:val="single"/>
      <w:lang w:val="en-GB"/>
    </w:rPr>
  </w:style>
  <w:style w:type="character" w:customStyle="1" w:styleId="Heading8Char">
    <w:name w:val="Heading 8 Char"/>
    <w:link w:val="Heading8"/>
    <w:rsid w:val="00E561C8"/>
    <w:rPr>
      <w:rFonts w:ascii="Times New Roman" w:eastAsia="SimSun" w:hAnsi="Times New Roman" w:cs="Times New Roman"/>
      <w:b/>
      <w:snapToGrid w:val="0"/>
      <w:kern w:val="0"/>
      <w:u w:val="single"/>
      <w:lang w:val="en-GB"/>
    </w:rPr>
  </w:style>
  <w:style w:type="character" w:customStyle="1" w:styleId="Heading9Char">
    <w:name w:val="Heading 9 Char"/>
    <w:link w:val="Heading9"/>
    <w:rsid w:val="00E561C8"/>
    <w:rPr>
      <w:rFonts w:ascii="Times New Roman" w:eastAsia="SimSun" w:hAnsi="Times New Roman" w:cs="Times New Roman"/>
      <w:snapToGrid w:val="0"/>
      <w:kern w:val="0"/>
      <w:u w:val="single"/>
      <w:lang w:val="en-GB"/>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link w:val="BalloonText"/>
    <w:uiPriority w:val="99"/>
    <w:semiHidden/>
    <w:rsid w:val="00E561C8"/>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left w:val="single" w:sz="2" w:space="10" w:color="4472C4"/>
        <w:bottom w:val="single" w:sz="2" w:space="10" w:color="4472C4"/>
        <w:right w:val="single" w:sz="2" w:space="10" w:color="4472C4"/>
      </w:pBdr>
      <w:ind w:left="1152" w:right="1152"/>
    </w:pPr>
    <w:rPr>
      <w:rFonts w:ascii="Calibri" w:eastAsia="DengXian" w:hAnsi="Calibri" w:cs="Arial"/>
      <w:i/>
      <w:iCs/>
      <w:color w:val="4472C4"/>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link w:val="BodyText2"/>
    <w:uiPriority w:val="99"/>
    <w:semiHidden/>
    <w:rsid w:val="00E561C8"/>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link w:val="BodyText3"/>
    <w:uiPriority w:val="99"/>
    <w:semiHidden/>
    <w:rsid w:val="00E561C8"/>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rsid w:val="00E561C8"/>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link w:val="BodyTextIndent"/>
    <w:uiPriority w:val="99"/>
    <w:semiHidden/>
    <w:rsid w:val="00E561C8"/>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link w:val="BodyTextFirstIndent2"/>
    <w:uiPriority w:val="99"/>
    <w:semiHidden/>
    <w:rsid w:val="00E561C8"/>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link w:val="BodyTextIndent2"/>
    <w:uiPriority w:val="99"/>
    <w:semiHidden/>
    <w:rsid w:val="00E561C8"/>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link w:val="BodyTextIndent3"/>
    <w:uiPriority w:val="99"/>
    <w:semiHidden/>
    <w:rsid w:val="00E561C8"/>
    <w:rPr>
      <w:rFonts w:ascii="Times New Roman" w:eastAsia="SimSun" w:hAnsi="Times New Roman" w:cs="Times New Roman"/>
      <w:kern w:val="0"/>
      <w:sz w:val="16"/>
      <w:szCs w:val="16"/>
      <w:lang w:val="en-GB"/>
    </w:rPr>
  </w:style>
  <w:style w:type="character" w:styleId="BookTitle">
    <w:name w:val="Book Title"/>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link w:val="Closing"/>
    <w:uiPriority w:val="99"/>
    <w:semiHidden/>
    <w:rsid w:val="00E561C8"/>
    <w:rPr>
      <w:rFonts w:ascii="Times New Roman" w:eastAsia="SimSun" w:hAnsi="Times New Roman" w:cs="Times New Roman"/>
      <w:kern w:val="0"/>
      <w:lang w:val="en-GB"/>
    </w:rPr>
  </w:style>
  <w:style w:type="table" w:styleId="ColorfulGrid">
    <w:name w:val="Colorful Grid"/>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8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2">
    <w:name w:val="Colorful Grid Accent 2"/>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8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8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8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8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6">
    <w:name w:val="Colorful Grid Accent 6"/>
    <w:basedOn w:val="TableNormal"/>
    <w:uiPriority w:val="73"/>
    <w:semiHidden/>
    <w:unhideWhenUsed/>
    <w:rsid w:val="00E561C8"/>
    <w:rPr>
      <w:color w:val="00008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8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unhideWhenUsed/>
    <w:rsid w:val="00E561C8"/>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E561C8"/>
    <w:rPr>
      <w:color w:val="00008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2">
    <w:name w:val="Colorful List Accent 2"/>
    <w:basedOn w:val="TableNormal"/>
    <w:uiPriority w:val="72"/>
    <w:semiHidden/>
    <w:unhideWhenUsed/>
    <w:rsid w:val="00E561C8"/>
    <w:rPr>
      <w:color w:val="00008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unhideWhenUsed/>
    <w:rsid w:val="00E561C8"/>
    <w:rPr>
      <w:color w:val="00008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unhideWhenUsed/>
    <w:rsid w:val="00E561C8"/>
    <w:rPr>
      <w:color w:val="00008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unhideWhenUsed/>
    <w:rsid w:val="00E561C8"/>
    <w:rPr>
      <w:color w:val="00008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6">
    <w:name w:val="Colorful List Accent 6"/>
    <w:basedOn w:val="TableNormal"/>
    <w:uiPriority w:val="72"/>
    <w:semiHidden/>
    <w:unhideWhenUsed/>
    <w:rsid w:val="00E561C8"/>
    <w:rPr>
      <w:color w:val="00008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unhideWhenUsed/>
    <w:rsid w:val="00E561C8"/>
    <w:rPr>
      <w:color w:val="000080"/>
    </w:rPr>
    <w:tblPr>
      <w:tblStyleRowBandSize w:val="1"/>
      <w:tblStyleColBandSize w:val="1"/>
      <w:tblBorders>
        <w:top w:val="single" w:sz="24" w:space="0" w:color="ED7D31"/>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E561C8"/>
    <w:rPr>
      <w:color w:val="00008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E561C8"/>
    <w:rPr>
      <w:color w:val="00008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E561C8"/>
    <w:rPr>
      <w:color w:val="00008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unhideWhenUsed/>
    <w:rsid w:val="00E561C8"/>
    <w:rPr>
      <w:color w:val="00008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E561C8"/>
    <w:rPr>
      <w:color w:val="00008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E561C8"/>
    <w:rPr>
      <w:color w:val="00008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E561C8"/>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E561C8"/>
    <w:rPr>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70"/>
    <w:semiHidden/>
    <w:unhideWhenUsed/>
    <w:rsid w:val="00E561C8"/>
    <w:rPr>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E561C8"/>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E561C8"/>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E561C8"/>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70"/>
    <w:semiHidden/>
    <w:unhideWhenUsed/>
    <w:rsid w:val="00E561C8"/>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unhideWhenUsed/>
    <w:rsid w:val="00E561C8"/>
  </w:style>
  <w:style w:type="character" w:customStyle="1" w:styleId="DateChar">
    <w:name w:val="Date Char"/>
    <w:link w:val="Date"/>
    <w:uiPriority w:val="99"/>
    <w:semiHidden/>
    <w:rsid w:val="00E561C8"/>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link w:val="DocumentMap"/>
    <w:uiPriority w:val="99"/>
    <w:semiHidden/>
    <w:rsid w:val="00E561C8"/>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link w:val="E-mailSignature"/>
    <w:uiPriority w:val="99"/>
    <w:semiHidden/>
    <w:rsid w:val="00E561C8"/>
    <w:rPr>
      <w:rFonts w:ascii="Times New Roman" w:eastAsia="SimSun" w:hAnsi="Times New Roman" w:cs="Times New Roman"/>
      <w:kern w:val="0"/>
      <w:lang w:val="en-GB"/>
    </w:rPr>
  </w:style>
  <w:style w:type="character" w:styleId="EndnoteReference">
    <w:name w:val="endnote reference"/>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link w:val="EndnoteText"/>
    <w:uiPriority w:val="99"/>
    <w:semiHidden/>
    <w:rsid w:val="00E561C8"/>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E561C8"/>
    <w:rPr>
      <w:rFonts w:ascii="Calibri Light" w:eastAsia="DengXian Light" w:hAnsi="Calibri Light"/>
      <w:sz w:val="20"/>
      <w:szCs w:val="20"/>
    </w:rPr>
  </w:style>
  <w:style w:type="table" w:styleId="GridTable1Light">
    <w:name w:val="Grid Table 1 Light"/>
    <w:basedOn w:val="TableNormal"/>
    <w:uiPriority w:val="46"/>
    <w:rsid w:val="00E561C8"/>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E561C8"/>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2-Accent1">
    <w:name w:val="Grid Table 2 Accent 1"/>
    <w:basedOn w:val="TableNormal"/>
    <w:uiPriority w:val="47"/>
    <w:rsid w:val="00E561C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2">
    <w:name w:val="Grid Table 2 Accent 2"/>
    <w:basedOn w:val="TableNormal"/>
    <w:uiPriority w:val="47"/>
    <w:rsid w:val="00E561C8"/>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rsid w:val="00E561C8"/>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rsid w:val="00E561C8"/>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rsid w:val="00E561C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6">
    <w:name w:val="Grid Table 2 Accent 6"/>
    <w:basedOn w:val="TableNormal"/>
    <w:uiPriority w:val="47"/>
    <w:rsid w:val="00E561C8"/>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rsid w:val="00E561C8"/>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3-Accent1">
    <w:name w:val="Grid Table 3 Accent 1"/>
    <w:basedOn w:val="TableNormal"/>
    <w:uiPriority w:val="48"/>
    <w:rsid w:val="00E561C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2">
    <w:name w:val="Grid Table 3 Accent 2"/>
    <w:basedOn w:val="TableNormal"/>
    <w:uiPriority w:val="48"/>
    <w:rsid w:val="00E561C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rsid w:val="00E561C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rsid w:val="00E561C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rsid w:val="00E561C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6">
    <w:name w:val="Grid Table 3 Accent 6"/>
    <w:basedOn w:val="TableNormal"/>
    <w:uiPriority w:val="48"/>
    <w:rsid w:val="00E561C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E561C8"/>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4-Accent1">
    <w:name w:val="Grid Table 4 Accent 1"/>
    <w:basedOn w:val="TableNormal"/>
    <w:uiPriority w:val="49"/>
    <w:rsid w:val="00E561C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E561C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rsid w:val="00E561C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rsid w:val="00E561C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rsid w:val="00E561C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6">
    <w:name w:val="Grid Table 4 Accent 6"/>
    <w:basedOn w:val="TableNormal"/>
    <w:uiPriority w:val="49"/>
    <w:rsid w:val="00E561C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styleId="GridTable5Dark-Accent1">
    <w:name w:val="Grid Table 5 Dark Accent 1"/>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2">
    <w:name w:val="Grid Table 5 Dark Accent 2"/>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6">
    <w:name w:val="Grid Table 5 Dark Accent 6"/>
    <w:basedOn w:val="TableNormal"/>
    <w:uiPriority w:val="50"/>
    <w:rsid w:val="00E561C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sid w:val="00E561C8"/>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6Colorful-Accent1">
    <w:name w:val="Grid Table 6 Colorful Accent 1"/>
    <w:basedOn w:val="TableNormal"/>
    <w:uiPriority w:val="51"/>
    <w:rsid w:val="00E561C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2">
    <w:name w:val="Grid Table 6 Colorful Accent 2"/>
    <w:basedOn w:val="TableNormal"/>
    <w:uiPriority w:val="51"/>
    <w:rsid w:val="00E561C8"/>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sid w:val="00E561C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sid w:val="00E561C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sid w:val="00E561C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E561C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sid w:val="00E561C8"/>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7Colorful-Accent1">
    <w:name w:val="Grid Table 7 Colorful Accent 1"/>
    <w:basedOn w:val="TableNormal"/>
    <w:uiPriority w:val="52"/>
    <w:rsid w:val="00E561C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2">
    <w:name w:val="Grid Table 7 Colorful Accent 2"/>
    <w:basedOn w:val="TableNormal"/>
    <w:uiPriority w:val="52"/>
    <w:rsid w:val="00E561C8"/>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sid w:val="00E561C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sid w:val="00E561C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sid w:val="00E561C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6">
    <w:name w:val="Grid Table 7 Colorful Accent 6"/>
    <w:basedOn w:val="TableNormal"/>
    <w:uiPriority w:val="52"/>
    <w:rsid w:val="00E561C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uiPriority w:val="99"/>
    <w:semiHidden/>
    <w:unhideWhenUsed/>
    <w:rsid w:val="00E561C8"/>
    <w:rPr>
      <w:color w:val="2B579A"/>
      <w:shd w:val="clear" w:color="auto" w:fill="E1DFDD"/>
      <w:lang w:val="en-GB"/>
    </w:rPr>
  </w:style>
  <w:style w:type="character" w:styleId="HTMLAcronym">
    <w:name w:val="HTML Acronym"/>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link w:val="HTMLAddress"/>
    <w:uiPriority w:val="99"/>
    <w:semiHidden/>
    <w:rsid w:val="00E561C8"/>
    <w:rPr>
      <w:rFonts w:ascii="Times New Roman" w:eastAsia="SimSun" w:hAnsi="Times New Roman" w:cs="Times New Roman"/>
      <w:i/>
      <w:iCs/>
      <w:kern w:val="0"/>
      <w:lang w:val="en-GB"/>
    </w:rPr>
  </w:style>
  <w:style w:type="character" w:styleId="HTMLCite">
    <w:name w:val="HTML Cite"/>
    <w:uiPriority w:val="99"/>
    <w:semiHidden/>
    <w:unhideWhenUsed/>
    <w:rsid w:val="00E561C8"/>
    <w:rPr>
      <w:i/>
      <w:iCs/>
      <w:lang w:val="en-GB"/>
    </w:rPr>
  </w:style>
  <w:style w:type="character" w:styleId="HTMLCode">
    <w:name w:val="HTML Code"/>
    <w:uiPriority w:val="99"/>
    <w:semiHidden/>
    <w:unhideWhenUsed/>
    <w:rsid w:val="00E561C8"/>
    <w:rPr>
      <w:rFonts w:ascii="Consolas" w:hAnsi="Consolas"/>
      <w:sz w:val="20"/>
      <w:szCs w:val="20"/>
      <w:lang w:val="en-GB"/>
    </w:rPr>
  </w:style>
  <w:style w:type="character" w:styleId="HTMLDefinition">
    <w:name w:val="HTML Definition"/>
    <w:uiPriority w:val="99"/>
    <w:semiHidden/>
    <w:unhideWhenUsed/>
    <w:rsid w:val="00E561C8"/>
    <w:rPr>
      <w:i/>
      <w:iCs/>
      <w:lang w:val="en-GB"/>
    </w:rPr>
  </w:style>
  <w:style w:type="character" w:styleId="HTMLKeyboard">
    <w:name w:val="HTML Keyboard"/>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link w:val="HTMLPreformatted"/>
    <w:uiPriority w:val="99"/>
    <w:semiHidden/>
    <w:rsid w:val="00E561C8"/>
    <w:rPr>
      <w:rFonts w:ascii="Consolas" w:eastAsia="SimSun" w:hAnsi="Consolas" w:cs="Times New Roman"/>
      <w:kern w:val="0"/>
      <w:sz w:val="20"/>
      <w:szCs w:val="20"/>
      <w:lang w:val="en-GB"/>
    </w:rPr>
  </w:style>
  <w:style w:type="character" w:styleId="HTMLSample">
    <w:name w:val="HTML Sample"/>
    <w:uiPriority w:val="99"/>
    <w:semiHidden/>
    <w:unhideWhenUsed/>
    <w:rsid w:val="00E561C8"/>
    <w:rPr>
      <w:rFonts w:ascii="Consolas" w:hAnsi="Consolas"/>
      <w:sz w:val="24"/>
      <w:szCs w:val="24"/>
      <w:lang w:val="en-GB"/>
    </w:rPr>
  </w:style>
  <w:style w:type="character" w:styleId="HTMLTypewriter">
    <w:name w:val="HTML Typewriter"/>
    <w:uiPriority w:val="99"/>
    <w:semiHidden/>
    <w:unhideWhenUsed/>
    <w:rsid w:val="00E561C8"/>
    <w:rPr>
      <w:rFonts w:ascii="Consolas" w:hAnsi="Consolas"/>
      <w:sz w:val="20"/>
      <w:szCs w:val="20"/>
      <w:lang w:val="en-GB"/>
    </w:rPr>
  </w:style>
  <w:style w:type="character" w:styleId="HTMLVariable">
    <w:name w:val="HTML Variable"/>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Calibri Light" w:eastAsia="DengXian Light" w:hAnsi="Calibri Light"/>
      <w:b/>
      <w:bCs/>
    </w:rPr>
  </w:style>
  <w:style w:type="character" w:styleId="IntenseEmphasis">
    <w:name w:val="Intense Emphasis"/>
    <w:uiPriority w:val="21"/>
    <w:qFormat/>
    <w:rsid w:val="00E561C8"/>
    <w:rPr>
      <w:i/>
      <w:iCs/>
      <w:color w:val="4472C4"/>
      <w:lang w:val="en-GB"/>
    </w:rPr>
  </w:style>
  <w:style w:type="paragraph" w:styleId="IntenseQuote">
    <w:name w:val="Intense Quote"/>
    <w:basedOn w:val="Normal"/>
    <w:next w:val="Normal"/>
    <w:link w:val="IntenseQuoteChar"/>
    <w:uiPriority w:val="30"/>
    <w:qFormat/>
    <w:rsid w:val="00E561C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E561C8"/>
    <w:rPr>
      <w:rFonts w:ascii="Times New Roman" w:eastAsia="SimSun" w:hAnsi="Times New Roman" w:cs="Times New Roman"/>
      <w:i/>
      <w:iCs/>
      <w:color w:val="4472C4"/>
      <w:kern w:val="0"/>
      <w:lang w:val="en-GB"/>
    </w:rPr>
  </w:style>
  <w:style w:type="character" w:styleId="IntenseReference">
    <w:name w:val="Intense Reference"/>
    <w:uiPriority w:val="32"/>
    <w:qFormat/>
    <w:rsid w:val="00E561C8"/>
    <w:rPr>
      <w:b/>
      <w:bCs/>
      <w:smallCaps/>
      <w:color w:val="4472C4"/>
      <w:spacing w:val="5"/>
      <w:lang w:val="en-GB"/>
    </w:rPr>
  </w:style>
  <w:style w:type="table" w:styleId="LightGrid">
    <w:name w:val="Light Grid"/>
    <w:basedOn w:val="TableNormal"/>
    <w:uiPriority w:val="62"/>
    <w:semiHidden/>
    <w:unhideWhenUsed/>
    <w:rsid w:val="00E561C8"/>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Calibri Light" w:eastAsia="DengXian Light" w:hAnsi="Calibri Light"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E561C8"/>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62"/>
    <w:semiHidden/>
    <w:unhideWhenUsed/>
    <w:rsid w:val="00E561C8"/>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E561C8"/>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E561C8"/>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E561C8"/>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62"/>
    <w:semiHidden/>
    <w:unhideWhenUsed/>
    <w:rsid w:val="00E561C8"/>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E561C8"/>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E561C8"/>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61"/>
    <w:semiHidden/>
    <w:unhideWhenUsed/>
    <w:rsid w:val="00E561C8"/>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E561C8"/>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E561C8"/>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E561C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61"/>
    <w:semiHidden/>
    <w:unhideWhenUsed/>
    <w:rsid w:val="00E561C8"/>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E561C8"/>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E561C8"/>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60"/>
    <w:semiHidden/>
    <w:unhideWhenUsed/>
    <w:rsid w:val="00E561C8"/>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E561C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E561C8"/>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E561C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60"/>
    <w:semiHidden/>
    <w:unhideWhenUsed/>
    <w:rsid w:val="00E561C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LineNumber">
    <w:name w:val="line number"/>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1Light-Accent1">
    <w:name w:val="List Table 1 Light Accent 1"/>
    <w:basedOn w:val="TableNormal"/>
    <w:uiPriority w:val="46"/>
    <w:rsid w:val="00E561C8"/>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2">
    <w:name w:val="List Table 1 Light Accent 2"/>
    <w:basedOn w:val="TableNormal"/>
    <w:uiPriority w:val="46"/>
    <w:rsid w:val="00E561C8"/>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rsid w:val="00E561C8"/>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rsid w:val="00E561C8"/>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rsid w:val="00E561C8"/>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6">
    <w:name w:val="List Table 1 Light Accent 6"/>
    <w:basedOn w:val="TableNormal"/>
    <w:uiPriority w:val="46"/>
    <w:rsid w:val="00E561C8"/>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rsid w:val="00E561C8"/>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2-Accent1">
    <w:name w:val="List Table 2 Accent 1"/>
    <w:basedOn w:val="TableNormal"/>
    <w:uiPriority w:val="47"/>
    <w:rsid w:val="00E561C8"/>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2">
    <w:name w:val="List Table 2 Accent 2"/>
    <w:basedOn w:val="TableNormal"/>
    <w:uiPriority w:val="47"/>
    <w:rsid w:val="00E561C8"/>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rsid w:val="00E561C8"/>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rsid w:val="00E561C8"/>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rsid w:val="00E561C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6">
    <w:name w:val="List Table 2 Accent 6"/>
    <w:basedOn w:val="TableNormal"/>
    <w:uiPriority w:val="47"/>
    <w:rsid w:val="00E561C8"/>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rsid w:val="00E561C8"/>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styleId="ListTable3-Accent1">
    <w:name w:val="List Table 3 Accent 1"/>
    <w:basedOn w:val="TableNormal"/>
    <w:uiPriority w:val="48"/>
    <w:rsid w:val="00E561C8"/>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2">
    <w:name w:val="List Table 3 Accent 2"/>
    <w:basedOn w:val="TableNormal"/>
    <w:uiPriority w:val="48"/>
    <w:rsid w:val="00E561C8"/>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rsid w:val="00E561C8"/>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rsid w:val="00E561C8"/>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rsid w:val="00E561C8"/>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6">
    <w:name w:val="List Table 3 Accent 6"/>
    <w:basedOn w:val="TableNormal"/>
    <w:uiPriority w:val="48"/>
    <w:rsid w:val="00E561C8"/>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rsid w:val="00E561C8"/>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4-Accent1">
    <w:name w:val="List Table 4 Accent 1"/>
    <w:basedOn w:val="TableNormal"/>
    <w:uiPriority w:val="49"/>
    <w:rsid w:val="00E561C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2">
    <w:name w:val="List Table 4 Accent 2"/>
    <w:basedOn w:val="TableNormal"/>
    <w:uiPriority w:val="49"/>
    <w:rsid w:val="00E561C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rsid w:val="00E561C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rsid w:val="00E561C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rsid w:val="00E561C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6">
    <w:name w:val="List Table 4 Accent 6"/>
    <w:basedOn w:val="TableNormal"/>
    <w:uiPriority w:val="49"/>
    <w:rsid w:val="00E561C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sid w:val="00E561C8"/>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6Colorful-Accent1">
    <w:name w:val="List Table 6 Colorful Accent 1"/>
    <w:basedOn w:val="TableNormal"/>
    <w:uiPriority w:val="51"/>
    <w:rsid w:val="00E561C8"/>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2">
    <w:name w:val="List Table 6 Colorful Accent 2"/>
    <w:basedOn w:val="TableNormal"/>
    <w:uiPriority w:val="51"/>
    <w:rsid w:val="00E561C8"/>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sid w:val="00E561C8"/>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sid w:val="00E561C8"/>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sid w:val="00E561C8"/>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6">
    <w:name w:val="List Table 6 Colorful Accent 6"/>
    <w:basedOn w:val="TableNormal"/>
    <w:uiPriority w:val="51"/>
    <w:rsid w:val="00E561C8"/>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sid w:val="00E561C8"/>
    <w:rPr>
      <w:color w:val="000080"/>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80"/>
        </w:tcBorders>
        <w:shd w:val="clear" w:color="auto" w:fill="FFFFFF"/>
      </w:tcPr>
    </w:tblStylePr>
    <w:tblStylePr w:type="lastRow">
      <w:rPr>
        <w:rFonts w:ascii="Calibri Light" w:eastAsia="DengXian Light" w:hAnsi="Calibri Light" w:cs="Times New Roman"/>
        <w:i/>
        <w:iCs/>
        <w:sz w:val="26"/>
      </w:rPr>
      <w:tblPr/>
      <w:tcPr>
        <w:tcBorders>
          <w:top w:val="single" w:sz="4" w:space="0" w:color="00008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80"/>
        </w:tcBorders>
        <w:shd w:val="clear" w:color="auto" w:fill="FFFFFF"/>
      </w:tcPr>
    </w:tblStylePr>
    <w:tblStylePr w:type="lastCol">
      <w:rPr>
        <w:rFonts w:ascii="Calibri Light" w:eastAsia="DengXian Light" w:hAnsi="Calibri Light"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rPr>
      <w:color w:val="2F5496"/>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rPr>
      <w:color w:val="C45911"/>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rPr>
      <w:color w:val="7B7B7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rPr>
      <w:color w:val="BF8F00"/>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rPr>
      <w:color w:val="2E74B5"/>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rPr>
      <w:color w:val="538135"/>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rsid w:val="00E561C8"/>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E561C8"/>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2">
    <w:name w:val="Medium Grid 1 Accent 2"/>
    <w:basedOn w:val="TableNormal"/>
    <w:uiPriority w:val="67"/>
    <w:semiHidden/>
    <w:unhideWhenUsed/>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unhideWhenUsed/>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unhideWhenUsed/>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unhideWhenUsed/>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6">
    <w:name w:val="Medium Grid 1 Accent 6"/>
    <w:basedOn w:val="TableNormal"/>
    <w:uiPriority w:val="67"/>
    <w:semiHidden/>
    <w:unhideWhenUsed/>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80"/>
      </w:rPr>
      <w:tblPr/>
      <w:tcPr>
        <w:shd w:val="clear" w:color="auto" w:fill="ECF1F9"/>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80"/>
      </w:rPr>
      <w:tblPr/>
      <w:tcPr>
        <w:shd w:val="clear" w:color="auto" w:fill="FDF2E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80"/>
      </w:rPr>
      <w:tblPr/>
      <w:tcPr>
        <w:shd w:val="clear" w:color="auto" w:fill="F6F6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80"/>
      </w:rPr>
      <w:tblPr/>
      <w:tcPr>
        <w:shd w:val="clear" w:color="auto" w:fill="FFF8E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80"/>
      </w:rPr>
      <w:tblPr/>
      <w:tcPr>
        <w:shd w:val="clear" w:color="auto" w:fill="EEF5FB"/>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E561C8"/>
    <w:rPr>
      <w:rFonts w:ascii="Calibri Light" w:eastAsia="DengXian Light" w:hAnsi="Calibri Light" w:cs="Times New Roman"/>
      <w:color w:val="00008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80"/>
      </w:rPr>
      <w:tblPr/>
      <w:tcPr>
        <w:shd w:val="clear" w:color="auto" w:fill="F0F7EC"/>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69"/>
    <w:semiHidden/>
    <w:unhideWhenUsed/>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E561C8"/>
    <w:rPr>
      <w:color w:val="000080"/>
    </w:rPr>
    <w:tblPr>
      <w:tblStyleRowBandSize w:val="1"/>
      <w:tblStyleColBandSize w:val="1"/>
      <w:tblBorders>
        <w:top w:val="single" w:sz="8" w:space="0" w:color="000080"/>
        <w:bottom w:val="single" w:sz="8" w:space="0" w:color="000080"/>
      </w:tblBorders>
    </w:tblPr>
    <w:tblStylePr w:type="firstRow">
      <w:rPr>
        <w:rFonts w:ascii="Calibri Light" w:eastAsia="DengXian Light" w:hAnsi="Calibri Light" w:cs="Times New Roman"/>
      </w:rPr>
      <w:tblPr/>
      <w:tcPr>
        <w:tcBorders>
          <w:top w:val="nil"/>
          <w:bottom w:val="single" w:sz="8" w:space="0" w:color="000080"/>
        </w:tcBorders>
      </w:tcPr>
    </w:tblStylePr>
    <w:tblStylePr w:type="lastRow">
      <w:rPr>
        <w:b/>
        <w:bCs/>
        <w:color w:val="44546A"/>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E561C8"/>
    <w:rPr>
      <w:color w:val="000080"/>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2">
    <w:name w:val="Medium List 1 Accent 2"/>
    <w:basedOn w:val="TableNormal"/>
    <w:uiPriority w:val="65"/>
    <w:semiHidden/>
    <w:unhideWhenUsed/>
    <w:rsid w:val="00E561C8"/>
    <w:rPr>
      <w:color w:val="000080"/>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unhideWhenUsed/>
    <w:rsid w:val="00E561C8"/>
    <w:rPr>
      <w:color w:val="000080"/>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unhideWhenUsed/>
    <w:rsid w:val="00E561C8"/>
    <w:rPr>
      <w:color w:val="000080"/>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unhideWhenUsed/>
    <w:rsid w:val="00E561C8"/>
    <w:rPr>
      <w:color w:val="000080"/>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6">
    <w:name w:val="Medium List 1 Accent 6"/>
    <w:basedOn w:val="TableNormal"/>
    <w:uiPriority w:val="65"/>
    <w:semiHidden/>
    <w:unhideWhenUsed/>
    <w:rsid w:val="00E561C8"/>
    <w:rPr>
      <w:color w:val="000080"/>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rPr>
      <w:rFonts w:ascii="Calibri Light" w:eastAsia="DengXian Light" w:hAnsi="Calibri Light" w:cs="Times New Roman"/>
      <w:color w:val="00008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E561C8"/>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E561C8"/>
    <w:rPr>
      <w:rFonts w:ascii="Calibri Light" w:eastAsia="DengXian Light" w:hAnsi="Calibri Light" w:cs="Times New Roman"/>
      <w:kern w:val="0"/>
      <w:sz w:val="24"/>
      <w:szCs w:val="24"/>
      <w:shd w:val="pct20" w:color="auto" w:fill="auto"/>
      <w:lang w:val="en-GB"/>
    </w:rPr>
  </w:style>
  <w:style w:type="paragraph" w:styleId="NoSpacing">
    <w:name w:val="No Spacing"/>
    <w:uiPriority w:val="1"/>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link w:val="NoteHeading"/>
    <w:uiPriority w:val="99"/>
    <w:semiHidden/>
    <w:rsid w:val="00E561C8"/>
    <w:rPr>
      <w:rFonts w:ascii="Times New Roman" w:eastAsia="SimSun" w:hAnsi="Times New Roman" w:cs="Times New Roman"/>
      <w:kern w:val="0"/>
      <w:lang w:val="en-GB"/>
    </w:rPr>
  </w:style>
  <w:style w:type="table" w:styleId="PlainTable1">
    <w:name w:val="Plain Table 1"/>
    <w:basedOn w:val="TableNormal"/>
    <w:uiPriority w:val="41"/>
    <w:rsid w:val="00E561C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E561C8"/>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styleId="PlainTable3">
    <w:name w:val="Plain Table 3"/>
    <w:basedOn w:val="TableNormal"/>
    <w:uiPriority w:val="43"/>
    <w:rsid w:val="00E561C8"/>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E561C8"/>
    <w:tblPr>
      <w:tblStyleRowBandSize w:val="1"/>
      <w:tblStyleColBandSize w:val="1"/>
    </w:tblPr>
    <w:tblStylePr w:type="firstRow">
      <w:rPr>
        <w:rFonts w:ascii="Calibri Light" w:eastAsia="DengXian Light" w:hAnsi="Calibri Light" w:cs="Times New Roman"/>
        <w:i/>
        <w:iCs/>
        <w:sz w:val="26"/>
      </w:rPr>
      <w:tblPr/>
      <w:tcPr>
        <w:tcBorders>
          <w:bottom w:val="single" w:sz="4" w:space="0" w:color="3F3FFF"/>
        </w:tcBorders>
        <w:shd w:val="clear" w:color="auto" w:fill="FFFFFF"/>
      </w:tcPr>
    </w:tblStylePr>
    <w:tblStylePr w:type="lastRow">
      <w:rPr>
        <w:rFonts w:ascii="Calibri Light" w:eastAsia="DengXian Light" w:hAnsi="Calibri Light" w:cs="Times New Roman"/>
        <w:i/>
        <w:iCs/>
        <w:sz w:val="26"/>
      </w:rPr>
      <w:tblPr/>
      <w:tcPr>
        <w:tcBorders>
          <w:top w:val="single" w:sz="4" w:space="0" w:color="3F3FF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3F3FFF"/>
        </w:tcBorders>
        <w:shd w:val="clear" w:color="auto" w:fill="FFFFFF"/>
      </w:tcPr>
    </w:tblStylePr>
    <w:tblStylePr w:type="lastCol">
      <w:rPr>
        <w:rFonts w:ascii="Calibri Light" w:eastAsia="DengXian Light" w:hAnsi="Calibri Light"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link w:val="PlainText"/>
    <w:uiPriority w:val="99"/>
    <w:semiHidden/>
    <w:rsid w:val="00E561C8"/>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E561C8"/>
    <w:pPr>
      <w:spacing w:before="200" w:after="160"/>
      <w:ind w:left="864" w:right="864"/>
      <w:jc w:val="center"/>
    </w:pPr>
    <w:rPr>
      <w:i/>
      <w:iCs/>
      <w:color w:val="0000DF"/>
    </w:rPr>
  </w:style>
  <w:style w:type="character" w:customStyle="1" w:styleId="QuoteChar">
    <w:name w:val="Quote Char"/>
    <w:link w:val="Quote"/>
    <w:uiPriority w:val="29"/>
    <w:rsid w:val="00E561C8"/>
    <w:rPr>
      <w:rFonts w:ascii="Times New Roman" w:eastAsia="SimSun" w:hAnsi="Times New Roman" w:cs="Times New Roman"/>
      <w:i/>
      <w:iCs/>
      <w:color w:val="0000DF"/>
      <w:kern w:val="0"/>
      <w:lang w:val="en-GB"/>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link w:val="Salutation"/>
    <w:uiPriority w:val="99"/>
    <w:semiHidden/>
    <w:rsid w:val="00E561C8"/>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link w:val="Signature"/>
    <w:uiPriority w:val="99"/>
    <w:semiHidden/>
    <w:rsid w:val="00E561C8"/>
    <w:rPr>
      <w:rFonts w:ascii="Times New Roman" w:eastAsia="SimSun" w:hAnsi="Times New Roman" w:cs="Times New Roman"/>
      <w:kern w:val="0"/>
      <w:lang w:val="en-GB"/>
    </w:rPr>
  </w:style>
  <w:style w:type="character" w:styleId="SmartHyperlink">
    <w:name w:val="Smart Hyperlink"/>
    <w:uiPriority w:val="99"/>
    <w:semiHidden/>
    <w:unhideWhenUsed/>
    <w:rsid w:val="00E561C8"/>
    <w:rPr>
      <w:u w:val="dotted"/>
      <w:lang w:val="en-GB"/>
    </w:rPr>
  </w:style>
  <w:style w:type="character" w:styleId="SmartLink">
    <w:name w:val="Smart Link"/>
    <w:uiPriority w:val="99"/>
    <w:semiHidden/>
    <w:unhideWhenUsed/>
    <w:rsid w:val="00E561C8"/>
    <w:rPr>
      <w:color w:val="0000FF"/>
      <w:u w:val="single"/>
      <w:shd w:val="clear" w:color="auto" w:fill="F3F2F1"/>
      <w:lang w:val="en-GB"/>
    </w:rPr>
  </w:style>
  <w:style w:type="character" w:styleId="Strong">
    <w:name w:val="Strong"/>
    <w:uiPriority w:val="22"/>
    <w:qFormat/>
    <w:rsid w:val="00E561C8"/>
    <w:rPr>
      <w:b/>
      <w:bCs/>
      <w:lang w:val="en-GB"/>
    </w:rPr>
  </w:style>
  <w:style w:type="character" w:styleId="SubtleEmphasis">
    <w:name w:val="Subtle Emphasis"/>
    <w:uiPriority w:val="19"/>
    <w:qFormat/>
    <w:rsid w:val="00E561C8"/>
    <w:rPr>
      <w:i/>
      <w:iCs/>
      <w:color w:val="0000DF"/>
      <w:lang w:val="en-GB"/>
    </w:rPr>
  </w:style>
  <w:style w:type="character" w:styleId="SubtleReference">
    <w:name w:val="Subtle Reference"/>
    <w:uiPriority w:val="31"/>
    <w:qFormat/>
    <w:rsid w:val="00E561C8"/>
    <w:rPr>
      <w:smallCaps/>
      <w:color w:val="0707FF"/>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Calibri Light" w:eastAsia="DengXian Light" w:hAnsi="Calibri Light"/>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Calibri Light" w:hAnsi="Calibri Light"/>
      <w:b w:val="0"/>
      <w:bCs w:val="0"/>
      <w:color w:val="2F5496"/>
      <w:kern w:val="0"/>
      <w:sz w:val="32"/>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np-mop/?m=np-mop-05"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7/7/ADD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ecisions/np-mop/?m=np-mop-0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uments/CBD/SBI/7/7/ADD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decisions/np-mop?m=np-mop-0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7/ADD1" TargetMode="External"/><Relationship Id="rId3" Type="http://schemas.openxmlformats.org/officeDocument/2006/relationships/hyperlink" Target="https://www.cbd.int/documents/CBD/NP/CB-IAC/2026/1/2" TargetMode="External"/><Relationship Id="rId7" Type="http://schemas.openxmlformats.org/officeDocument/2006/relationships/hyperlink" Target="https://www.cbd.int/documents/CBD/SBI/7/INF/3/REV1" TargetMode="External"/><Relationship Id="rId2" Type="http://schemas.openxmlformats.org/officeDocument/2006/relationships/hyperlink" Target="https://www.cbd.int/documents/CBD/NP/CC/5/4"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NP/MOP/6/1" TargetMode="External"/><Relationship Id="rId5" Type="http://schemas.openxmlformats.org/officeDocument/2006/relationships/hyperlink" Target="https://www.cbd.int/documents/CBD/SBI/7/INF/3/REV1" TargetMode="External"/><Relationship Id="rId10" Type="http://schemas.openxmlformats.org/officeDocument/2006/relationships/hyperlink" Target="https://www.cbd.int/documents/CBD/SBI/7/INF/2"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abs/doc/cepa-toolkit-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36ADB2F-1822-41F0-ACC0-DDFCFC29284B}"/>
      </w:docPartPr>
      <w:docPartBody>
        <w:p w:rsidR="00AA3816" w:rsidRDefault="00A35BDD">
          <w:r w:rsidRPr="00B22E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DD"/>
    <w:rsid w:val="001D7713"/>
    <w:rsid w:val="00271264"/>
    <w:rsid w:val="004414D9"/>
    <w:rsid w:val="00466973"/>
    <w:rsid w:val="00494AFA"/>
    <w:rsid w:val="00495948"/>
    <w:rsid w:val="006B45E6"/>
    <w:rsid w:val="006B639D"/>
    <w:rsid w:val="00822D3A"/>
    <w:rsid w:val="00976041"/>
    <w:rsid w:val="00A35BDD"/>
    <w:rsid w:val="00AA3816"/>
    <w:rsid w:val="00B43A2F"/>
    <w:rsid w:val="00C0639F"/>
    <w:rsid w:val="00C26A2D"/>
    <w:rsid w:val="00C8055D"/>
    <w:rsid w:val="00D178A7"/>
    <w:rsid w:val="00D203B5"/>
    <w:rsid w:val="00D87F48"/>
    <w:rsid w:val="00DD4A2D"/>
    <w:rsid w:val="00FB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35BDD"/>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FD3D7877-2650-4BAF-9B30-0B4097A8B7B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45E15956-92D2-4FE0-936C-5437D698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401</TotalTime>
  <Pages>19</Pages>
  <Words>2632</Words>
  <Characters>15008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《关于获取遗传资源和公正和公平分享其利用所产生惠益的名古屋议定书》成效第二次评估和审查</vt:lpstr>
    </vt:vector>
  </TitlesOfParts>
  <Company/>
  <LinksUpToDate>false</LinksUpToDate>
  <CharactersWithSpaces>17605</CharactersWithSpaces>
  <SharedDoc>false</SharedDoc>
  <HLinks>
    <vt:vector size="174" baseType="variant">
      <vt:variant>
        <vt:i4>5570625</vt:i4>
      </vt:variant>
      <vt:variant>
        <vt:i4>48</vt:i4>
      </vt:variant>
      <vt:variant>
        <vt:i4>0</vt:i4>
      </vt:variant>
      <vt:variant>
        <vt:i4>5</vt:i4>
      </vt:variant>
      <vt:variant>
        <vt:lpwstr>https://www.cbd.int/decisions/np-mop?m=np-mop-05</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5505089</vt:i4>
      </vt:variant>
      <vt:variant>
        <vt:i4>42</vt:i4>
      </vt:variant>
      <vt:variant>
        <vt:i4>0</vt:i4>
      </vt:variant>
      <vt:variant>
        <vt:i4>5</vt:i4>
      </vt:variant>
      <vt:variant>
        <vt:lpwstr>https://www.cbd.int/decisions/np-mop?m=np-mop-04</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5308481</vt:i4>
      </vt:variant>
      <vt:variant>
        <vt:i4>36</vt:i4>
      </vt:variant>
      <vt:variant>
        <vt:i4>0</vt:i4>
      </vt:variant>
      <vt:variant>
        <vt:i4>5</vt:i4>
      </vt:variant>
      <vt:variant>
        <vt:lpwstr>https://www.cbd.int/decisions/np-mop?m=np-mop-01</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5439553</vt:i4>
      </vt:variant>
      <vt:variant>
        <vt:i4>30</vt:i4>
      </vt:variant>
      <vt:variant>
        <vt:i4>0</vt:i4>
      </vt:variant>
      <vt:variant>
        <vt:i4>5</vt:i4>
      </vt:variant>
      <vt:variant>
        <vt:lpwstr>https://www.cbd.int/decisions/np-mop?m=np-mop-03</vt:lpwstr>
      </vt:variant>
      <vt:variant>
        <vt:lpwstr/>
      </vt:variant>
      <vt:variant>
        <vt:i4>3604533</vt:i4>
      </vt:variant>
      <vt:variant>
        <vt:i4>27</vt:i4>
      </vt:variant>
      <vt:variant>
        <vt:i4>0</vt:i4>
      </vt:variant>
      <vt:variant>
        <vt:i4>5</vt:i4>
      </vt:variant>
      <vt:variant>
        <vt:lpwstr>https://www.cbd.int/documents/CBD/SBI/7/7/ADD2</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3407925</vt:i4>
      </vt:variant>
      <vt:variant>
        <vt:i4>18</vt:i4>
      </vt:variant>
      <vt:variant>
        <vt:i4>0</vt:i4>
      </vt:variant>
      <vt:variant>
        <vt:i4>5</vt:i4>
      </vt:variant>
      <vt:variant>
        <vt:lpwstr>https://www.cbd.int/documents/CBD/SBI/7/7/ADD1</vt:lpwstr>
      </vt:variant>
      <vt:variant>
        <vt:lpwstr/>
      </vt:variant>
      <vt:variant>
        <vt:i4>3604533</vt:i4>
      </vt:variant>
      <vt:variant>
        <vt:i4>15</vt:i4>
      </vt:variant>
      <vt:variant>
        <vt:i4>0</vt:i4>
      </vt:variant>
      <vt:variant>
        <vt:i4>5</vt:i4>
      </vt:variant>
      <vt:variant>
        <vt:lpwstr>https://www.cbd.int/documents/CBD/SBI/7/7/ADD2</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6750248</vt:i4>
      </vt:variant>
      <vt:variant>
        <vt:i4>33</vt:i4>
      </vt:variant>
      <vt:variant>
        <vt:i4>0</vt:i4>
      </vt:variant>
      <vt:variant>
        <vt:i4>5</vt:i4>
      </vt:variant>
      <vt:variant>
        <vt:lpwstr>https://www.cbd.int/abs/doc/cepa-toolkit-en.pdf</vt:lpwstr>
      </vt:variant>
      <vt:variant>
        <vt:lpwstr/>
      </vt:variant>
      <vt:variant>
        <vt:i4>3407925</vt:i4>
      </vt:variant>
      <vt:variant>
        <vt:i4>30</vt:i4>
      </vt:variant>
      <vt:variant>
        <vt:i4>0</vt:i4>
      </vt:variant>
      <vt:variant>
        <vt:i4>5</vt:i4>
      </vt:variant>
      <vt:variant>
        <vt:lpwstr>https://www.cbd.int/documents/CBD/SBI/7/7/ADD1</vt:lpwstr>
      </vt:variant>
      <vt:variant>
        <vt:lpwstr/>
      </vt:variant>
      <vt:variant>
        <vt:i4>7602239</vt:i4>
      </vt:variant>
      <vt:variant>
        <vt:i4>27</vt:i4>
      </vt:variant>
      <vt:variant>
        <vt:i4>0</vt:i4>
      </vt:variant>
      <vt:variant>
        <vt:i4>5</vt:i4>
      </vt:variant>
      <vt:variant>
        <vt:lpwstr>https://www.cbd.int/documents/CBD/SBI/7/INF/3/REV1</vt:lpwstr>
      </vt:variant>
      <vt:variant>
        <vt:lpwstr/>
      </vt:variant>
      <vt:variant>
        <vt:i4>4587524</vt:i4>
      </vt:variant>
      <vt:variant>
        <vt:i4>24</vt:i4>
      </vt:variant>
      <vt:variant>
        <vt:i4>0</vt:i4>
      </vt:variant>
      <vt:variant>
        <vt:i4>5</vt:i4>
      </vt:variant>
      <vt:variant>
        <vt:lpwstr>https://www.cbd.int/documents/CBD/NP/MOP/6/1</vt:lpwstr>
      </vt:variant>
      <vt:variant>
        <vt:lpwstr/>
      </vt:variant>
      <vt:variant>
        <vt:i4>983048</vt:i4>
      </vt:variant>
      <vt:variant>
        <vt:i4>21</vt:i4>
      </vt:variant>
      <vt:variant>
        <vt:i4>0</vt:i4>
      </vt:variant>
      <vt:variant>
        <vt:i4>5</vt:i4>
      </vt:variant>
      <vt:variant>
        <vt:lpwstr>https://www.cbd.int/documents/CBD/SBI/7/INF/7</vt:lpwstr>
      </vt:variant>
      <vt:variant>
        <vt:lpwstr/>
      </vt:variant>
      <vt:variant>
        <vt:i4>983048</vt:i4>
      </vt:variant>
      <vt:variant>
        <vt:i4>18</vt:i4>
      </vt:variant>
      <vt:variant>
        <vt:i4>0</vt:i4>
      </vt:variant>
      <vt:variant>
        <vt:i4>5</vt:i4>
      </vt:variant>
      <vt:variant>
        <vt:lpwstr>https://www.cbd.int/documents/CBD/SBI/7/INF/6</vt:lpwstr>
      </vt:variant>
      <vt:variant>
        <vt:lpwstr/>
      </vt:variant>
      <vt:variant>
        <vt:i4>983048</vt:i4>
      </vt:variant>
      <vt:variant>
        <vt:i4>15</vt:i4>
      </vt:variant>
      <vt:variant>
        <vt:i4>0</vt:i4>
      </vt:variant>
      <vt:variant>
        <vt:i4>5</vt:i4>
      </vt:variant>
      <vt:variant>
        <vt:lpwstr>https://www.cbd.int/documents/CBD/SBI/7/INF/5</vt:lpwstr>
      </vt:variant>
      <vt:variant>
        <vt:lpwstr/>
      </vt:variant>
      <vt:variant>
        <vt:i4>983048</vt:i4>
      </vt:variant>
      <vt:variant>
        <vt:i4>12</vt:i4>
      </vt:variant>
      <vt:variant>
        <vt:i4>0</vt:i4>
      </vt:variant>
      <vt:variant>
        <vt:i4>5</vt:i4>
      </vt:variant>
      <vt:variant>
        <vt:lpwstr>https://www.cbd.int/documents/CBD/SBI/7/INF/4</vt:lpwstr>
      </vt:variant>
      <vt:variant>
        <vt:lpwstr/>
      </vt:variant>
      <vt:variant>
        <vt:i4>7602239</vt:i4>
      </vt:variant>
      <vt:variant>
        <vt:i4>9</vt:i4>
      </vt:variant>
      <vt:variant>
        <vt:i4>0</vt:i4>
      </vt:variant>
      <vt:variant>
        <vt:i4>5</vt:i4>
      </vt:variant>
      <vt:variant>
        <vt:lpwstr>https://www.cbd.int/documents/CBD/SBI/7/INF/3/REV1</vt:lpwstr>
      </vt:variant>
      <vt:variant>
        <vt:lpwstr/>
      </vt:variant>
      <vt:variant>
        <vt:i4>983048</vt:i4>
      </vt:variant>
      <vt:variant>
        <vt:i4>6</vt:i4>
      </vt:variant>
      <vt:variant>
        <vt:i4>0</vt:i4>
      </vt:variant>
      <vt:variant>
        <vt:i4>5</vt:i4>
      </vt:variant>
      <vt:variant>
        <vt:lpwstr>https://www.cbd.int/documents/CBD/SBI/7/INF/2</vt:lpwstr>
      </vt:variant>
      <vt:variant>
        <vt:lpwstr/>
      </vt:variant>
      <vt:variant>
        <vt:i4>5832707</vt:i4>
      </vt:variant>
      <vt:variant>
        <vt:i4>3</vt:i4>
      </vt:variant>
      <vt:variant>
        <vt:i4>0</vt:i4>
      </vt:variant>
      <vt:variant>
        <vt:i4>5</vt:i4>
      </vt:variant>
      <vt:variant>
        <vt:lpwstr>https://www.cbd.int/documents/CBD/NP/CB-IAC/2026/1/2</vt:lpwstr>
      </vt:variant>
      <vt:variant>
        <vt:lpwstr/>
      </vt:variant>
      <vt:variant>
        <vt:i4>4128829</vt:i4>
      </vt:variant>
      <vt:variant>
        <vt:i4>0</vt:i4>
      </vt:variant>
      <vt:variant>
        <vt:i4>0</vt:i4>
      </vt:variant>
      <vt:variant>
        <vt:i4>5</vt:i4>
      </vt:variant>
      <vt:variant>
        <vt:lpwstr>https://www.cbd.int/documents/CBD/NP/CC/5/4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《关于获取遗传资源和公正和公平分享其利用所产生惠益的名古屋议定书》成效第二次评估和审查</dc:title>
  <dc:subject>CBD/SBI/7/7</dc:subject>
  <dc:creator>scbd</dc:creator>
  <cp:keywords>Eighteenth meeting of the Compliance Committee under the Cartagena Protocol on Biosafety</cp:keywords>
  <dc:description/>
  <cp:lastModifiedBy>SCBD</cp:lastModifiedBy>
  <cp:revision>62</cp:revision>
  <dcterms:created xsi:type="dcterms:W3CDTF">2026-07-14T12:17:00Z</dcterms:created>
  <dcterms:modified xsi:type="dcterms:W3CDTF">2026-07-17T13:45:00Z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