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EA442C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9434A8" w:rsidP="00B60E5F">
            <w:pPr>
              <w:spacing w:after="120"/>
              <w:jc w:val="left"/>
            </w:pPr>
            <w:r w:rsidRPr="009434A8">
              <w:rPr>
                <w:noProof/>
                <w:lang w:val="en-GB" w:eastAsia="en-GB"/>
              </w:rPr>
              <w:drawing>
                <wp:inline distT="0" distB="0" distL="0" distR="0">
                  <wp:extent cx="866775" cy="371475"/>
                  <wp:effectExtent l="0" t="0" r="9525" b="9525"/>
                  <wp:docPr id="1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t>/CP/MOP/11/1</w:t>
            </w:r>
          </w:p>
        </w:tc>
      </w:tr>
      <w:tr w:rsidR="00A96B21" w:rsidRPr="00EA442C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9434A8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434A8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>
                  <wp:extent cx="2619375" cy="108585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Distr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General</w:t>
            </w:r>
            <w:proofErr w:type="spellEnd"/>
          </w:p>
          <w:p w:rsidR="00A96B21" w:rsidRPr="003C6F10" w:rsidRDefault="007C7BEF" w:rsidP="008C4AA7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  <w:proofErr w:type="spellStart"/>
            <w:r>
              <w:rPr>
                <w:sz w:val="22"/>
                <w:szCs w:val="22"/>
              </w:rPr>
              <w:t>June</w:t>
            </w:r>
            <w:proofErr w:type="spellEnd"/>
            <w:r>
              <w:rPr>
                <w:sz w:val="22"/>
                <w:szCs w:val="22"/>
              </w:rPr>
              <w:t xml:space="preserve"> 2024</w:t>
            </w:r>
          </w:p>
          <w:p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Russian</w:t>
            </w:r>
            <w:proofErr w:type="spellEnd"/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Original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English</w:t>
            </w:r>
            <w:proofErr w:type="spellEnd"/>
          </w:p>
          <w:p w:rsidR="00A96B21" w:rsidRPr="00550DCE" w:rsidRDefault="00A96B21" w:rsidP="00B60E5F"/>
        </w:tc>
      </w:tr>
    </w:tbl>
    <w:p w:rsidR="00874541" w:rsidRDefault="009434A8" w:rsidP="009434A8">
      <w:pPr>
        <w:pStyle w:val="Cornernotation"/>
        <w:ind w:left="0" w:right="4257" w:firstLine="0"/>
        <w:rPr>
          <w:bCs/>
        </w:rPr>
      </w:pPr>
      <w: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A96B21" w:rsidRDefault="00E32358" w:rsidP="00A96B21">
      <w:pPr>
        <w:pStyle w:val="Cornernotation"/>
        <w:rPr>
          <w:bCs/>
          <w:sz w:val="22"/>
        </w:rPr>
      </w:pPr>
      <w:r>
        <w:rPr>
          <w:bCs/>
          <w:sz w:val="22"/>
        </w:rPr>
        <w:t>Одиннадцатое совещание</w:t>
      </w:r>
    </w:p>
    <w:p w:rsidR="00A96B21" w:rsidRPr="00935461" w:rsidRDefault="00E32358" w:rsidP="009434A8">
      <w:pPr>
        <w:pStyle w:val="Venuedate"/>
      </w:pPr>
      <w:r>
        <w:t xml:space="preserve">Кали, Колумбия, 21 октября </w:t>
      </w:r>
      <w:r w:rsidR="009434A8">
        <w:t>–</w:t>
      </w:r>
      <w:r>
        <w:t xml:space="preserve"> 1</w:t>
      </w:r>
      <w:r w:rsidR="009434A8">
        <w:t xml:space="preserve"> </w:t>
      </w:r>
      <w:r>
        <w:t>ноября 2024 года</w:t>
      </w:r>
    </w:p>
    <w:bookmarkEnd w:id="0"/>
    <w:p w:rsidR="00A96B21" w:rsidRDefault="00267796" w:rsidP="008C4AA7">
      <w:pPr>
        <w:pStyle w:val="CBDTitle"/>
      </w:pPr>
      <w:r>
        <w:t>Предварительная повестка дня</w:t>
      </w:r>
    </w:p>
    <w:p w:rsidR="00C2354A" w:rsidRDefault="00885B96" w:rsidP="009434A8">
      <w:pPr>
        <w:pStyle w:val="Para1"/>
        <w:ind w:left="1134" w:hanging="567"/>
      </w:pPr>
      <w:r>
        <w:t>Открытие совещания.</w:t>
      </w:r>
    </w:p>
    <w:p w:rsidR="00D3059B" w:rsidRDefault="00885B96" w:rsidP="009434A8">
      <w:pPr>
        <w:pStyle w:val="Para1"/>
        <w:ind w:left="1134" w:hanging="567"/>
      </w:pPr>
      <w:r>
        <w:t>Организационные вопросы.</w:t>
      </w:r>
    </w:p>
    <w:p w:rsidR="00323F22" w:rsidRDefault="00885B96" w:rsidP="009434A8">
      <w:pPr>
        <w:pStyle w:val="Para1"/>
        <w:ind w:left="1134" w:hanging="567"/>
      </w:pPr>
      <w:r>
        <w:t xml:space="preserve">Доклад о полномочиях представителей на 11-м совещании Конференции Сторон, выступающей в качестве </w:t>
      </w:r>
      <w:proofErr w:type="gramStart"/>
      <w:r w:rsidR="005920D2">
        <w:rPr>
          <w:lang w:val="fr-FR"/>
        </w:rPr>
        <w:t>c</w:t>
      </w:r>
      <w:proofErr w:type="spellStart"/>
      <w:proofErr w:type="gramEnd"/>
      <w:r>
        <w:t>овещания</w:t>
      </w:r>
      <w:proofErr w:type="spellEnd"/>
      <w:r>
        <w:t xml:space="preserve"> Сторон Картахенского протокола.</w:t>
      </w:r>
    </w:p>
    <w:p w:rsidR="004701EE" w:rsidRDefault="00885B96" w:rsidP="009434A8">
      <w:pPr>
        <w:pStyle w:val="Para1"/>
        <w:ind w:left="1134" w:hanging="567"/>
      </w:pPr>
      <w:r>
        <w:t>Доклады вспомогательных органов.</w:t>
      </w:r>
    </w:p>
    <w:p w:rsidR="002B559C" w:rsidRDefault="00885B96" w:rsidP="009434A8">
      <w:pPr>
        <w:pStyle w:val="Para1"/>
        <w:ind w:left="1134" w:hanging="567"/>
      </w:pPr>
      <w:r>
        <w:t>Доклад Комитета по соблюдению.</w:t>
      </w:r>
    </w:p>
    <w:p w:rsidR="00CF70AB" w:rsidRPr="00CF70AB" w:rsidRDefault="00885B96" w:rsidP="009434A8">
      <w:pPr>
        <w:pStyle w:val="Para1"/>
        <w:ind w:left="1134" w:hanging="567"/>
      </w:pPr>
      <w:r>
        <w:t>Административное обеспечение Протокола и бюджет целевых фондов.</w:t>
      </w:r>
    </w:p>
    <w:p w:rsidR="00CF70AB" w:rsidRPr="00885B96" w:rsidRDefault="00885B96" w:rsidP="009434A8">
      <w:pPr>
        <w:pStyle w:val="Para1"/>
        <w:ind w:left="1134" w:hanging="567"/>
      </w:pPr>
      <w:r>
        <w:t xml:space="preserve">Вопросы, связанные с механизмом финансирования и финансовыми ресурсами. </w:t>
      </w:r>
    </w:p>
    <w:p w:rsidR="00885B96" w:rsidRPr="00885B96" w:rsidRDefault="00885B96" w:rsidP="009434A8">
      <w:pPr>
        <w:pStyle w:val="Para1"/>
        <w:ind w:left="1134" w:hanging="567"/>
      </w:pPr>
      <w:r>
        <w:t>Функционирование и деятельность Механизма посредничества по биобезопасности.</w:t>
      </w:r>
    </w:p>
    <w:p w:rsidR="00885B96" w:rsidRPr="009A1CEE" w:rsidRDefault="00885B96" w:rsidP="009434A8">
      <w:pPr>
        <w:pStyle w:val="Para1"/>
        <w:ind w:left="1134" w:hanging="567"/>
      </w:pPr>
      <w:r>
        <w:t>Сотрудничество с международными организациями, органами, созданными в рамках других конвенций, и инициативами.</w:t>
      </w:r>
    </w:p>
    <w:p w:rsidR="00885B96" w:rsidRPr="00885B96" w:rsidRDefault="00885B96" w:rsidP="009434A8">
      <w:pPr>
        <w:pStyle w:val="Para1"/>
        <w:ind w:left="1134" w:hanging="567"/>
      </w:pPr>
      <w:r>
        <w:t>Обзор эффективности процессов в рамках Конвенции и протоколов к ней</w:t>
      </w:r>
      <w:r w:rsidR="005920D2">
        <w:t>.</w:t>
      </w:r>
    </w:p>
    <w:p w:rsidR="00885B96" w:rsidRPr="00885B96" w:rsidRDefault="00885B96" w:rsidP="009434A8">
      <w:pPr>
        <w:pStyle w:val="Para1"/>
        <w:ind w:left="1134" w:hanging="567"/>
      </w:pPr>
      <w:r>
        <w:t>Оценка и регулирование рисков.</w:t>
      </w:r>
    </w:p>
    <w:p w:rsidR="00885B96" w:rsidRPr="00885B96" w:rsidRDefault="00885B96" w:rsidP="009434A8">
      <w:pPr>
        <w:pStyle w:val="Para1"/>
        <w:ind w:left="1134" w:hanging="567"/>
      </w:pPr>
      <w:r>
        <w:t>Обнаружение и идентификация живых измененных организмов.</w:t>
      </w:r>
    </w:p>
    <w:p w:rsidR="00885B96" w:rsidRPr="00885B96" w:rsidRDefault="00885B96" w:rsidP="009434A8">
      <w:pPr>
        <w:pStyle w:val="Para1"/>
        <w:ind w:left="1134" w:hanging="567"/>
      </w:pPr>
      <w:r>
        <w:t>Социально-экономические соображения.</w:t>
      </w:r>
    </w:p>
    <w:p w:rsidR="00885B96" w:rsidRPr="00885B96" w:rsidRDefault="00885B96" w:rsidP="009434A8">
      <w:pPr>
        <w:pStyle w:val="Para1"/>
        <w:ind w:left="1134" w:hanging="567"/>
      </w:pPr>
      <w:r>
        <w:t>Нагойско-Куала-Лумпурский дополнительный протокол об ответственности и возмещении.</w:t>
      </w:r>
    </w:p>
    <w:p w:rsidR="00885B96" w:rsidRPr="00885B96" w:rsidRDefault="00885B96" w:rsidP="009434A8">
      <w:pPr>
        <w:pStyle w:val="Para1"/>
        <w:ind w:left="1134" w:hanging="567"/>
      </w:pPr>
      <w:r>
        <w:t>Прочие вопросы.</w:t>
      </w:r>
    </w:p>
    <w:p w:rsidR="00885B96" w:rsidRPr="00885B96" w:rsidRDefault="00885B96" w:rsidP="009434A8">
      <w:pPr>
        <w:pStyle w:val="Para1"/>
        <w:ind w:left="1134" w:hanging="567"/>
      </w:pPr>
      <w:r>
        <w:t>Принятие доклада.</w:t>
      </w:r>
    </w:p>
    <w:p w:rsidR="002B559C" w:rsidRPr="009576BA" w:rsidRDefault="00885B96" w:rsidP="009434A8">
      <w:pPr>
        <w:pStyle w:val="Para1"/>
        <w:ind w:left="1134" w:hanging="567"/>
      </w:pPr>
      <w:r>
        <w:t>Закрытие совещания.</w:t>
      </w:r>
    </w:p>
    <w:p w:rsidR="002B559C" w:rsidRPr="004701EE" w:rsidRDefault="00ED3849" w:rsidP="009576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510DFB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5CE" w:rsidRDefault="00E825CE" w:rsidP="00A96B21">
      <w:r>
        <w:separator/>
      </w:r>
    </w:p>
  </w:endnote>
  <w:endnote w:type="continuationSeparator" w:id="0">
    <w:p w:rsidR="00E825CE" w:rsidRDefault="00E825CE" w:rsidP="00A96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2B559C" w:rsidRDefault="00BE7AC4">
            <w:pPr>
              <w:pStyle w:val="Pieddepage"/>
            </w:pP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2B559C"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5B3E83">
              <w:t>/</w:t>
            </w: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434A8">
              <w:rPr>
                <w:noProof/>
                <w:szCs w:val="20"/>
              </w:rPr>
              <w:t>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B559C" w:rsidRDefault="00BE7AC4" w:rsidP="002B559C">
            <w:pPr>
              <w:pStyle w:val="Pieddepage"/>
              <w:jc w:val="right"/>
            </w:pP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2B559C"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5B3E83">
              <w:t>/</w:t>
            </w:r>
            <w:r w:rsidRPr="002B559C">
              <w:rPr>
                <w:szCs w:val="20"/>
              </w:rPr>
              <w:fldChar w:fldCharType="begin"/>
            </w:r>
            <w:r w:rsidR="002B559C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434A8">
              <w:rPr>
                <w:noProof/>
                <w:szCs w:val="20"/>
              </w:rPr>
              <w:t>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5CE" w:rsidRDefault="00E825CE" w:rsidP="00A96B21">
      <w:r>
        <w:separator/>
      </w:r>
    </w:p>
  </w:footnote>
  <w:footnote w:type="continuationSeparator" w:id="0">
    <w:p w:rsidR="00E825CE" w:rsidRDefault="00E825CE" w:rsidP="00A96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1" w:name="_Hlk137802784"/>
  <w:bookmarkStart w:id="2" w:name="_Hlk137802785"/>
  <w:p w:rsidR="002B559C" w:rsidRPr="002B559C" w:rsidRDefault="00BE7AC4" w:rsidP="002B559C">
    <w:pPr>
      <w:pStyle w:val="En-tte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559C" w:rsidRPr="002B559C">
          <w:rPr>
            <w:szCs w:val="20"/>
            <w:lang w:val="fr-FR"/>
          </w:rPr>
          <w:t>CBD/</w:t>
        </w:r>
        <w:r w:rsidR="00E32358">
          <w:rPr>
            <w:szCs w:val="20"/>
            <w:lang w:val="fr-FR"/>
          </w:rPr>
          <w:t>CP/MOP/11/---</w:t>
        </w:r>
      </w:sdtContent>
    </w:sdt>
    <w:bookmarkEnd w:id="1"/>
    <w:bookmarkEnd w:id="2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B559C" w:rsidRPr="002B559C" w:rsidRDefault="00E32358" w:rsidP="002B559C">
        <w:pPr>
          <w:pStyle w:val="En-tte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CBD/CP/MOP/11/---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67961CE"/>
    <w:multiLevelType w:val="hybridMultilevel"/>
    <w:tmpl w:val="C4EC469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99F7710"/>
    <w:multiLevelType w:val="hybridMultilevel"/>
    <w:tmpl w:val="AFFE4F2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43BEE"/>
    <w:multiLevelType w:val="multilevel"/>
    <w:tmpl w:val="C018D21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6FF7321D"/>
    <w:multiLevelType w:val="multilevel"/>
    <w:tmpl w:val="F76A4B68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15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8"/>
  </w:num>
  <w:num w:numId="22">
    <w:abstractNumId w:val="5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67796"/>
    <w:rsid w:val="00000216"/>
    <w:rsid w:val="00040598"/>
    <w:rsid w:val="000422BF"/>
    <w:rsid w:val="0009079E"/>
    <w:rsid w:val="00132581"/>
    <w:rsid w:val="00184909"/>
    <w:rsid w:val="00187BB8"/>
    <w:rsid w:val="001920A1"/>
    <w:rsid w:val="001A03C0"/>
    <w:rsid w:val="001A3710"/>
    <w:rsid w:val="001A5ED6"/>
    <w:rsid w:val="001D7501"/>
    <w:rsid w:val="00267796"/>
    <w:rsid w:val="0028071F"/>
    <w:rsid w:val="002B00CA"/>
    <w:rsid w:val="002B559C"/>
    <w:rsid w:val="003059CE"/>
    <w:rsid w:val="00310608"/>
    <w:rsid w:val="00323F22"/>
    <w:rsid w:val="0034599C"/>
    <w:rsid w:val="003476A9"/>
    <w:rsid w:val="003C6F10"/>
    <w:rsid w:val="003F2248"/>
    <w:rsid w:val="003F44FF"/>
    <w:rsid w:val="00436541"/>
    <w:rsid w:val="00441498"/>
    <w:rsid w:val="004701EE"/>
    <w:rsid w:val="00480A8D"/>
    <w:rsid w:val="00493DDA"/>
    <w:rsid w:val="004A2A2D"/>
    <w:rsid w:val="004A6FE9"/>
    <w:rsid w:val="004C3A7E"/>
    <w:rsid w:val="004F7087"/>
    <w:rsid w:val="00510DFB"/>
    <w:rsid w:val="00536704"/>
    <w:rsid w:val="00537248"/>
    <w:rsid w:val="005920D2"/>
    <w:rsid w:val="0059796C"/>
    <w:rsid w:val="005A206E"/>
    <w:rsid w:val="005B3E83"/>
    <w:rsid w:val="005C0058"/>
    <w:rsid w:val="005C3733"/>
    <w:rsid w:val="005E2605"/>
    <w:rsid w:val="005E3BB6"/>
    <w:rsid w:val="005F50DB"/>
    <w:rsid w:val="00620F39"/>
    <w:rsid w:val="00626772"/>
    <w:rsid w:val="00657ED6"/>
    <w:rsid w:val="006837AF"/>
    <w:rsid w:val="006B2692"/>
    <w:rsid w:val="006B293D"/>
    <w:rsid w:val="0076622F"/>
    <w:rsid w:val="007A61E8"/>
    <w:rsid w:val="007C77BC"/>
    <w:rsid w:val="007C7BEF"/>
    <w:rsid w:val="007E62EA"/>
    <w:rsid w:val="00816B1C"/>
    <w:rsid w:val="0082005E"/>
    <w:rsid w:val="00820688"/>
    <w:rsid w:val="00840F4D"/>
    <w:rsid w:val="008562B5"/>
    <w:rsid w:val="00874541"/>
    <w:rsid w:val="0087607F"/>
    <w:rsid w:val="00885B96"/>
    <w:rsid w:val="008B141E"/>
    <w:rsid w:val="008C4AA7"/>
    <w:rsid w:val="008D0805"/>
    <w:rsid w:val="008E0581"/>
    <w:rsid w:val="00935461"/>
    <w:rsid w:val="009434A8"/>
    <w:rsid w:val="009459E3"/>
    <w:rsid w:val="00954F37"/>
    <w:rsid w:val="009576BA"/>
    <w:rsid w:val="00995DDC"/>
    <w:rsid w:val="009A1CEE"/>
    <w:rsid w:val="009C1114"/>
    <w:rsid w:val="009D7310"/>
    <w:rsid w:val="00A01281"/>
    <w:rsid w:val="00A123AE"/>
    <w:rsid w:val="00A54FA0"/>
    <w:rsid w:val="00A81201"/>
    <w:rsid w:val="00A83A48"/>
    <w:rsid w:val="00A96B21"/>
    <w:rsid w:val="00AD5935"/>
    <w:rsid w:val="00AE1A95"/>
    <w:rsid w:val="00AE33D8"/>
    <w:rsid w:val="00AF27FF"/>
    <w:rsid w:val="00B07004"/>
    <w:rsid w:val="00B27505"/>
    <w:rsid w:val="00B36EA9"/>
    <w:rsid w:val="00B70872"/>
    <w:rsid w:val="00B86696"/>
    <w:rsid w:val="00BC361C"/>
    <w:rsid w:val="00BE6615"/>
    <w:rsid w:val="00BE7AC4"/>
    <w:rsid w:val="00C2354A"/>
    <w:rsid w:val="00C557B8"/>
    <w:rsid w:val="00CE31CA"/>
    <w:rsid w:val="00CF1D28"/>
    <w:rsid w:val="00CF70AB"/>
    <w:rsid w:val="00D3059B"/>
    <w:rsid w:val="00D60046"/>
    <w:rsid w:val="00D71FFB"/>
    <w:rsid w:val="00D76264"/>
    <w:rsid w:val="00DB6931"/>
    <w:rsid w:val="00DC6B5D"/>
    <w:rsid w:val="00E1597C"/>
    <w:rsid w:val="00E26645"/>
    <w:rsid w:val="00E32279"/>
    <w:rsid w:val="00E32358"/>
    <w:rsid w:val="00E63BF4"/>
    <w:rsid w:val="00E65B9A"/>
    <w:rsid w:val="00E7144B"/>
    <w:rsid w:val="00E825CE"/>
    <w:rsid w:val="00ED3849"/>
    <w:rsid w:val="00EE6258"/>
    <w:rsid w:val="00F258FB"/>
    <w:rsid w:val="00F75F90"/>
    <w:rsid w:val="00FA18C9"/>
    <w:rsid w:val="00FA6362"/>
    <w:rsid w:val="00FE0DC4"/>
    <w:rsid w:val="00FF1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68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</w:rPr>
  </w:style>
  <w:style w:type="paragraph" w:styleId="Titre1">
    <w:name w:val="heading 1"/>
    <w:basedOn w:val="Normal"/>
    <w:next w:val="Titre2"/>
    <w:link w:val="Titre1Car"/>
    <w:uiPriority w:val="9"/>
    <w:qFormat/>
    <w:rsid w:val="00820688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820688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820688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820688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820688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820688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820688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820688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820688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82068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20688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20688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820688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0688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20688"/>
    <w:rPr>
      <w:rFonts w:ascii="Times New Roman" w:eastAsia="SimSun" w:hAnsi="Times New Roman" w:cs="Times New Roman"/>
      <w:kern w:val="0"/>
      <w:sz w:val="18"/>
      <w:szCs w:val="20"/>
      <w:lang w:val="ru-RU"/>
    </w:rPr>
  </w:style>
  <w:style w:type="character" w:styleId="Appelnotedebasdep">
    <w:name w:val="footnote reference"/>
    <w:basedOn w:val="Policepardfaut"/>
    <w:uiPriority w:val="99"/>
    <w:semiHidden/>
    <w:unhideWhenUsed/>
    <w:rsid w:val="00820688"/>
    <w:rPr>
      <w:vertAlign w:val="superscript"/>
    </w:rPr>
  </w:style>
  <w:style w:type="paragraph" w:customStyle="1" w:styleId="Footnote">
    <w:name w:val="Footnote"/>
    <w:basedOn w:val="Notedebasdepage"/>
    <w:qFormat/>
    <w:rsid w:val="00820688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</w:pPr>
  </w:style>
  <w:style w:type="character" w:customStyle="1" w:styleId="Titre2Car">
    <w:name w:val="Titre 2 Car"/>
    <w:basedOn w:val="Policepardfaut"/>
    <w:link w:val="Titre2"/>
    <w:uiPriority w:val="9"/>
    <w:rsid w:val="00820688"/>
    <w:rPr>
      <w:rFonts w:ascii="Times New Roman Bold" w:eastAsiaTheme="majorEastAsia" w:hAnsi="Times New Roman Bold" w:cstheme="majorBidi"/>
      <w:b/>
      <w:kern w:val="0"/>
      <w:sz w:val="24"/>
      <w:szCs w:val="26"/>
      <w:lang w:val="ru-RU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rsid w:val="0082068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820688"/>
    <w:rPr>
      <w:rFonts w:ascii="Times New Roman" w:eastAsia="SimSun" w:hAnsi="Times New Roman" w:cs="Times New Roman"/>
      <w:kern w:val="0"/>
      <w:sz w:val="20"/>
      <w:lang w:val="ru-RU"/>
    </w:rPr>
  </w:style>
  <w:style w:type="paragraph" w:styleId="Pieddepage">
    <w:name w:val="footer"/>
    <w:basedOn w:val="Normal"/>
    <w:link w:val="PieddepageCar"/>
    <w:uiPriority w:val="99"/>
    <w:rsid w:val="00820688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820688"/>
    <w:rPr>
      <w:rFonts w:ascii="Times New Roman" w:eastAsia="SimSun" w:hAnsi="Times New Roman" w:cs="Times New Roman"/>
      <w:kern w:val="0"/>
      <w:sz w:val="20"/>
      <w:lang w:val="ru-RU"/>
    </w:rPr>
  </w:style>
  <w:style w:type="character" w:customStyle="1" w:styleId="Titre3Car">
    <w:name w:val="Titre 3 Car"/>
    <w:basedOn w:val="Policepardfaut"/>
    <w:link w:val="Titre3"/>
    <w:uiPriority w:val="9"/>
    <w:rsid w:val="00820688"/>
    <w:rPr>
      <w:rFonts w:ascii="Times New Roman" w:eastAsiaTheme="majorEastAsia" w:hAnsi="Times New Roman" w:cs="Times New Roman"/>
      <w:b/>
      <w:bCs/>
      <w:kern w:val="0"/>
      <w:lang w:val="ru-RU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820688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Titre4Car">
    <w:name w:val="Titre 4 Car"/>
    <w:basedOn w:val="Policepardfaut"/>
    <w:link w:val="Titre4"/>
    <w:uiPriority w:val="9"/>
    <w:rsid w:val="00820688"/>
    <w:rPr>
      <w:rFonts w:ascii="Times New Roman" w:eastAsiaTheme="majorEastAsia" w:hAnsi="Times New Roman" w:cs="Times New Roman"/>
      <w:b/>
      <w:bCs/>
      <w:kern w:val="0"/>
      <w:lang w:val="ru-RU"/>
    </w:rPr>
  </w:style>
  <w:style w:type="character" w:customStyle="1" w:styleId="Titre5Car">
    <w:name w:val="Titre 5 Car"/>
    <w:basedOn w:val="Policepardfaut"/>
    <w:link w:val="Titre5"/>
    <w:uiPriority w:val="9"/>
    <w:rsid w:val="00820688"/>
    <w:rPr>
      <w:rFonts w:ascii="Times New Roman" w:eastAsiaTheme="majorEastAsia" w:hAnsi="Times New Roman" w:cs="Times New Roman"/>
      <w:i/>
      <w:iCs/>
      <w:kern w:val="0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8206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82068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0688"/>
    <w:rPr>
      <w:rFonts w:ascii="Times New Roman" w:eastAsia="SimSun" w:hAnsi="Times New Roman" w:cs="Times New Roman"/>
      <w:kern w:val="0"/>
      <w:sz w:val="20"/>
      <w:szCs w:val="20"/>
      <w:lang w:val="ru-RU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06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20688"/>
    <w:rPr>
      <w:rFonts w:ascii="Times New Roman" w:eastAsia="SimSun" w:hAnsi="Times New Roman" w:cs="Times New Roman"/>
      <w:b/>
      <w:bCs/>
      <w:kern w:val="0"/>
      <w:sz w:val="20"/>
      <w:szCs w:val="20"/>
      <w:lang w:val="ru-RU"/>
    </w:rPr>
  </w:style>
  <w:style w:type="paragraph" w:styleId="Rvision">
    <w:name w:val="Revision"/>
    <w:hidden/>
    <w:uiPriority w:val="99"/>
    <w:semiHidden/>
    <w:rsid w:val="00A8120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EDistrNormal">
    <w:name w:val="AE_DistrNormal"/>
    <w:basedOn w:val="Normal"/>
    <w:unhideWhenUsed/>
    <w:rsid w:val="00820688"/>
    <w:pPr>
      <w:jc w:val="left"/>
    </w:pPr>
  </w:style>
  <w:style w:type="paragraph" w:customStyle="1" w:styleId="AASmallLogo">
    <w:name w:val="AA_SmallLogo"/>
    <w:basedOn w:val="AEDistrNormal"/>
    <w:unhideWhenUsed/>
    <w:rsid w:val="00820688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82068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otNormal"/>
    <w:next w:val="Normal"/>
    <w:unhideWhenUsed/>
    <w:rsid w:val="00820688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820688"/>
    <w:pPr>
      <w:spacing w:before="120"/>
    </w:pPr>
  </w:style>
  <w:style w:type="paragraph" w:customStyle="1" w:styleId="AENormal">
    <w:name w:val="AE_Normal"/>
    <w:basedOn w:val="Normal"/>
    <w:rsid w:val="00820688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820688"/>
    <w:pPr>
      <w:spacing w:after="0" w:line="240" w:lineRule="auto"/>
    </w:pPr>
    <w:rPr>
      <w:rFonts w:ascii="Times New Roman" w:eastAsia="SimSun" w:hAnsi="Times New Roman" w:cs="Times New Roman"/>
      <w:kern w:val="0"/>
      <w:sz w:val="2"/>
    </w:rPr>
  </w:style>
  <w:style w:type="paragraph" w:customStyle="1" w:styleId="CBDAgendaItem">
    <w:name w:val="CBD_AgendaItem"/>
    <w:basedOn w:val="Normal"/>
    <w:qFormat/>
    <w:rsid w:val="0082068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82068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</w:rPr>
  </w:style>
  <w:style w:type="paragraph" w:customStyle="1" w:styleId="CBDAnnex">
    <w:name w:val="CBD_Annex"/>
    <w:basedOn w:val="CBDNormal"/>
    <w:next w:val="Normal"/>
    <w:qFormat/>
    <w:rsid w:val="0082068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82068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820688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820688"/>
    <w:rPr>
      <w:sz w:val="20"/>
    </w:rPr>
  </w:style>
  <w:style w:type="paragraph" w:customStyle="1" w:styleId="CBDFootnoteText">
    <w:name w:val="CBD_Footnote_Text"/>
    <w:basedOn w:val="CBDNormal"/>
    <w:qFormat/>
    <w:rsid w:val="00820688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820688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820688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820688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82068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Aucuneliste"/>
    <w:uiPriority w:val="99"/>
    <w:rsid w:val="00820688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820688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820688"/>
    <w:pPr>
      <w:spacing w:after="120"/>
    </w:pPr>
  </w:style>
  <w:style w:type="paragraph" w:customStyle="1" w:styleId="CBDSubTitle">
    <w:name w:val="CBD_SubTitle"/>
    <w:basedOn w:val="CBDNormal"/>
    <w:qFormat/>
    <w:rsid w:val="0082068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82068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20688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Titre6Car">
    <w:name w:val="Titre 6 Car"/>
    <w:basedOn w:val="Policepardfaut"/>
    <w:link w:val="Titre6"/>
    <w:semiHidden/>
    <w:rsid w:val="00820688"/>
    <w:rPr>
      <w:rFonts w:ascii="Times New Roman" w:eastAsia="SimSun" w:hAnsi="Times New Roman" w:cs="Times New Roman"/>
      <w:bCs/>
      <w:kern w:val="0"/>
      <w:sz w:val="24"/>
      <w:lang w:val="ru-RU"/>
    </w:rPr>
  </w:style>
  <w:style w:type="character" w:customStyle="1" w:styleId="Titre7Car">
    <w:name w:val="Titre 7 Car"/>
    <w:basedOn w:val="Policepardfaut"/>
    <w:link w:val="Titre7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ru-RU"/>
    </w:rPr>
  </w:style>
  <w:style w:type="character" w:customStyle="1" w:styleId="Titre8Car">
    <w:name w:val="Titre 8 Car"/>
    <w:basedOn w:val="Policepardfaut"/>
    <w:link w:val="Titre8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ru-RU"/>
    </w:rPr>
  </w:style>
  <w:style w:type="character" w:customStyle="1" w:styleId="Titre9Car">
    <w:name w:val="Titre 9 Car"/>
    <w:basedOn w:val="Policepardfaut"/>
    <w:link w:val="Titre9"/>
    <w:semiHidden/>
    <w:rsid w:val="00820688"/>
    <w:rPr>
      <w:rFonts w:ascii="Times New Roman" w:eastAsia="SimSun" w:hAnsi="Times New Roman" w:cs="Times New Roman"/>
      <w:snapToGrid w:val="0"/>
      <w:kern w:val="0"/>
      <w:u w:val="single"/>
      <w:lang w:val="ru-RU"/>
    </w:rPr>
  </w:style>
  <w:style w:type="character" w:styleId="Lienhypertexte">
    <w:name w:val="Hyperlink"/>
    <w:basedOn w:val="Policepardfaut"/>
    <w:uiPriority w:val="99"/>
    <w:unhideWhenUsed/>
    <w:rsid w:val="00820688"/>
    <w:rPr>
      <w:rFonts w:ascii="Times New Roman" w:hAnsi="Times New Roman"/>
      <w:color w:val="0563C1" w:themeColor="hyperlink"/>
      <w:u w:val="single"/>
    </w:rPr>
  </w:style>
  <w:style w:type="paragraph" w:styleId="Liste">
    <w:name w:val="List"/>
    <w:basedOn w:val="Normal"/>
    <w:semiHidden/>
    <w:rsid w:val="00820688"/>
    <w:pPr>
      <w:contextualSpacing/>
    </w:pPr>
  </w:style>
  <w:style w:type="paragraph" w:styleId="Paragraphedeliste">
    <w:name w:val="List Paragraph"/>
    <w:basedOn w:val="Normal"/>
    <w:uiPriority w:val="34"/>
    <w:qFormat/>
    <w:rsid w:val="00820688"/>
    <w:pPr>
      <w:ind w:left="720"/>
      <w:contextualSpacing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8562B5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07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79E"/>
    <w:rPr>
      <w:rFonts w:ascii="Tahoma" w:eastAsia="SimSun" w:hAnsi="Tahoma" w:cs="Tahoma"/>
      <w:kern w:val="0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FAE42-9331-480E-AACB-68512AB5D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8D233B-367A-4B02-AADA-00C412DE5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template-cp-mop-11-en.dotm</Template>
  <TotalTime>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cp:lastModifiedBy>Bureau</cp:lastModifiedBy>
  <cp:revision>4</cp:revision>
  <dcterms:created xsi:type="dcterms:W3CDTF">2024-07-03T12:55:00Z</dcterms:created>
  <dcterms:modified xsi:type="dcterms:W3CDTF">2024-07-04T16:26:00Z</dcterms:modified>
</cp:coreProperties>
</file>