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25801" w:rsidRPr="003E45D7" w14:paraId="6881E035" w14:textId="77777777" w:rsidTr="00BA6213">
        <w:trPr>
          <w:trHeight w:val="851"/>
        </w:trPr>
        <w:tc>
          <w:tcPr>
            <w:tcW w:w="478" w:type="pct"/>
            <w:tcBorders>
              <w:bottom w:val="single" w:sz="8" w:space="0" w:color="auto"/>
            </w:tcBorders>
            <w:vAlign w:val="bottom"/>
          </w:tcPr>
          <w:p w14:paraId="0D8FF319" w14:textId="77777777" w:rsidR="00825801" w:rsidRPr="003E45D7" w:rsidRDefault="00825801" w:rsidP="00F47D0B">
            <w:pPr>
              <w:spacing w:after="120"/>
              <w:jc w:val="left"/>
            </w:pPr>
            <w:bookmarkStart w:id="0" w:name="_Hlk137651738"/>
            <w:r w:rsidRPr="003E45D7">
              <w:rPr>
                <w:noProof/>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66DCEC3" w14:textId="77777777" w:rsidR="00825801" w:rsidRPr="003E45D7" w:rsidRDefault="00825801" w:rsidP="00F47D0B">
            <w:pPr>
              <w:spacing w:after="120"/>
              <w:jc w:val="left"/>
            </w:pPr>
            <w:r w:rsidRPr="003E45D7">
              <w:rPr>
                <w:noProof/>
              </w:rPr>
              <w:drawing>
                <wp:inline distT="0" distB="0" distL="0" distR="0" wp14:anchorId="57691F97" wp14:editId="1D85EBE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1DA1F006" w14:textId="1D966CC1" w:rsidR="00825801" w:rsidRPr="003E45D7" w:rsidRDefault="00825801" w:rsidP="00F47D0B">
            <w:pPr>
              <w:spacing w:after="120"/>
              <w:ind w:left="2021"/>
              <w:jc w:val="right"/>
              <w:rPr>
                <w:szCs w:val="22"/>
              </w:rPr>
            </w:pPr>
            <w:r w:rsidRPr="003E45D7">
              <w:rPr>
                <w:sz w:val="40"/>
                <w:szCs w:val="40"/>
              </w:rPr>
              <w:t>CBD</w:t>
            </w:r>
            <w:r w:rsidRPr="003E45D7">
              <w:t>/NP/MOP/5/</w:t>
            </w:r>
            <w:r w:rsidR="00363F74" w:rsidRPr="003E45D7">
              <w:t>11</w:t>
            </w:r>
          </w:p>
        </w:tc>
      </w:tr>
      <w:tr w:rsidR="00825801" w:rsidRPr="003E45D7" w14:paraId="773EE20A" w14:textId="77777777" w:rsidTr="00BA6213">
        <w:tc>
          <w:tcPr>
            <w:tcW w:w="2361" w:type="pct"/>
            <w:gridSpan w:val="2"/>
            <w:tcBorders>
              <w:top w:val="single" w:sz="8" w:space="0" w:color="auto"/>
              <w:bottom w:val="single" w:sz="12" w:space="0" w:color="auto"/>
            </w:tcBorders>
          </w:tcPr>
          <w:p w14:paraId="59833CC6" w14:textId="77777777" w:rsidR="00825801" w:rsidRPr="003E45D7" w:rsidRDefault="00825801" w:rsidP="00F47D0B">
            <w:pPr>
              <w:pStyle w:val="Cornernotation"/>
              <w:suppressLineNumbers/>
              <w:suppressAutoHyphens/>
              <w:spacing w:before="120" w:after="120"/>
              <w:ind w:right="0"/>
            </w:pPr>
            <w:r w:rsidRPr="003E45D7">
              <w:rPr>
                <w:b w:val="0"/>
                <w:bCs/>
                <w:noProof/>
              </w:rPr>
              <w:drawing>
                <wp:inline distT="0" distB="0" distL="0" distR="0" wp14:anchorId="1BE34CB3" wp14:editId="7A021D1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1ABF6ADF" w14:textId="2ED6D73F" w:rsidR="00825801" w:rsidRPr="003E45D7" w:rsidRDefault="00825801" w:rsidP="000217E9">
            <w:pPr>
              <w:ind w:left="2584"/>
              <w:jc w:val="left"/>
              <w:rPr>
                <w:sz w:val="22"/>
                <w:szCs w:val="22"/>
              </w:rPr>
            </w:pPr>
            <w:r w:rsidRPr="003E45D7">
              <w:rPr>
                <w:sz w:val="22"/>
                <w:szCs w:val="22"/>
              </w:rPr>
              <w:t xml:space="preserve">Distr.: </w:t>
            </w:r>
            <w:r w:rsidR="006F614F" w:rsidRPr="003E45D7">
              <w:rPr>
                <w:sz w:val="22"/>
                <w:szCs w:val="22"/>
              </w:rPr>
              <w:t>General</w:t>
            </w:r>
          </w:p>
          <w:p w14:paraId="3C73B8EA" w14:textId="030C4908" w:rsidR="00825801" w:rsidRPr="003E45D7" w:rsidRDefault="009F079E" w:rsidP="002333FE">
            <w:pPr>
              <w:ind w:left="2584"/>
              <w:jc w:val="left"/>
              <w:rPr>
                <w:sz w:val="22"/>
                <w:szCs w:val="22"/>
              </w:rPr>
            </w:pPr>
            <w:r w:rsidRPr="003E45D7">
              <w:rPr>
                <w:sz w:val="22"/>
                <w:szCs w:val="22"/>
              </w:rPr>
              <w:t>2</w:t>
            </w:r>
            <w:r w:rsidR="00795AD8" w:rsidRPr="003E45D7">
              <w:rPr>
                <w:sz w:val="22"/>
                <w:szCs w:val="22"/>
              </w:rPr>
              <w:t>7</w:t>
            </w:r>
            <w:r w:rsidRPr="003E45D7">
              <w:rPr>
                <w:sz w:val="22"/>
                <w:szCs w:val="22"/>
              </w:rPr>
              <w:t xml:space="preserve"> </w:t>
            </w:r>
            <w:r w:rsidR="00047342" w:rsidRPr="003E45D7">
              <w:rPr>
                <w:sz w:val="22"/>
                <w:szCs w:val="22"/>
              </w:rPr>
              <w:t>February 2025</w:t>
            </w:r>
          </w:p>
          <w:p w14:paraId="3E89C2EC" w14:textId="77777777" w:rsidR="00825801" w:rsidRPr="003E45D7" w:rsidRDefault="00825801" w:rsidP="00F47D0B">
            <w:pPr>
              <w:ind w:left="2584"/>
              <w:rPr>
                <w:sz w:val="22"/>
                <w:szCs w:val="22"/>
              </w:rPr>
            </w:pPr>
          </w:p>
          <w:p w14:paraId="4607B060" w14:textId="77777777" w:rsidR="00825801" w:rsidRPr="003E45D7" w:rsidRDefault="00825801" w:rsidP="00F47D0B">
            <w:pPr>
              <w:ind w:left="2584"/>
              <w:rPr>
                <w:sz w:val="22"/>
                <w:szCs w:val="22"/>
              </w:rPr>
            </w:pPr>
            <w:r w:rsidRPr="003E45D7">
              <w:rPr>
                <w:sz w:val="22"/>
                <w:szCs w:val="22"/>
              </w:rPr>
              <w:t>Original: English</w:t>
            </w:r>
          </w:p>
          <w:p w14:paraId="30062825" w14:textId="77777777" w:rsidR="00825801" w:rsidRPr="003E45D7" w:rsidRDefault="00825801" w:rsidP="00F47D0B"/>
        </w:tc>
      </w:tr>
    </w:tbl>
    <w:p w14:paraId="198EB01E" w14:textId="095A73C7" w:rsidR="00874541" w:rsidRPr="003E45D7" w:rsidRDefault="00D23F1E" w:rsidP="004F68EE">
      <w:pPr>
        <w:pStyle w:val="AFCorNot12Bold"/>
      </w:pPr>
      <w:r w:rsidRPr="003E45D7">
        <w:t xml:space="preserve">Conference of the Parties </w:t>
      </w:r>
      <w:r w:rsidR="00825801" w:rsidRPr="003E45D7">
        <w:t xml:space="preserve">to the Convention </w:t>
      </w:r>
      <w:r w:rsidR="00825801" w:rsidRPr="003E45D7">
        <w:br/>
        <w:t xml:space="preserve">on Biological Diversity </w:t>
      </w:r>
      <w:r w:rsidRPr="003E45D7">
        <w:t xml:space="preserve">serving as the meeting </w:t>
      </w:r>
      <w:r w:rsidR="00825801" w:rsidRPr="003E45D7">
        <w:br/>
      </w:r>
      <w:r w:rsidRPr="003E45D7">
        <w:t xml:space="preserve">of the Parties to the Nagoya Protocol on Access </w:t>
      </w:r>
      <w:r w:rsidR="00825801" w:rsidRPr="003E45D7">
        <w:br/>
      </w:r>
      <w:r w:rsidRPr="003E45D7">
        <w:t xml:space="preserve">to Genetic Resources and the Fair and Equitable </w:t>
      </w:r>
      <w:r w:rsidR="00A76385" w:rsidRPr="003E45D7">
        <w:br/>
      </w:r>
      <w:r w:rsidRPr="003E45D7">
        <w:t xml:space="preserve">Sharing of Benefits Arising from </w:t>
      </w:r>
      <w:r w:rsidR="00B57229" w:rsidRPr="003E45D7">
        <w:t>T</w:t>
      </w:r>
      <w:r w:rsidRPr="003E45D7">
        <w:t>heir Utilization</w:t>
      </w:r>
    </w:p>
    <w:p w14:paraId="12071E08" w14:textId="37553CA6" w:rsidR="00A96B21" w:rsidRPr="003E45D7" w:rsidRDefault="00D23F1E" w:rsidP="00743ACD">
      <w:pPr>
        <w:pStyle w:val="AFCorNBold"/>
      </w:pPr>
      <w:r w:rsidRPr="003E45D7">
        <w:t>Fifth</w:t>
      </w:r>
      <w:r w:rsidR="00A96B21" w:rsidRPr="003E45D7">
        <w:t xml:space="preserve"> meeting</w:t>
      </w:r>
    </w:p>
    <w:p w14:paraId="3617D60C" w14:textId="5C046BD8" w:rsidR="00A96B21" w:rsidRPr="003E45D7" w:rsidRDefault="00D23F1E" w:rsidP="00743ACD">
      <w:pPr>
        <w:pStyle w:val="AFCorNNormal"/>
      </w:pPr>
      <w:r w:rsidRPr="003E45D7">
        <w:t>Cali, Colombia, 21 October–1 November 2024</w:t>
      </w:r>
      <w:r w:rsidR="00362C4C" w:rsidRPr="003E45D7">
        <w:t xml:space="preserve"> </w:t>
      </w:r>
      <w:r w:rsidR="00362C4C" w:rsidRPr="003E45D7">
        <w:br/>
      </w:r>
      <w:r w:rsidR="00407364" w:rsidRPr="003E45D7">
        <w:t xml:space="preserve">Online, </w:t>
      </w:r>
      <w:r w:rsidR="00F90BC1" w:rsidRPr="003E45D7">
        <w:t>3</w:t>
      </w:r>
      <w:r w:rsidR="00F90BC1" w:rsidRPr="003E45D7">
        <w:rPr>
          <w:color w:val="000000"/>
        </w:rPr>
        <w:t xml:space="preserve">–6 December 2024 </w:t>
      </w:r>
      <w:r w:rsidR="00F90BC1" w:rsidRPr="003E45D7">
        <w:rPr>
          <w:color w:val="000000"/>
        </w:rPr>
        <w:br/>
      </w:r>
      <w:r w:rsidR="00240F91" w:rsidRPr="003E45D7">
        <w:t xml:space="preserve">Rome, </w:t>
      </w:r>
      <w:r w:rsidR="00240F91" w:rsidRPr="003E45D7">
        <w:rPr>
          <w:color w:val="000000"/>
        </w:rPr>
        <w:t>2</w:t>
      </w:r>
      <w:r w:rsidR="00E22073" w:rsidRPr="003E45D7">
        <w:rPr>
          <w:color w:val="000000"/>
        </w:rPr>
        <w:t>5</w:t>
      </w:r>
      <w:r w:rsidR="00240F91" w:rsidRPr="003E45D7">
        <w:rPr>
          <w:color w:val="000000"/>
        </w:rPr>
        <w:t>–2</w:t>
      </w:r>
      <w:r w:rsidR="00E22073" w:rsidRPr="003E45D7">
        <w:rPr>
          <w:color w:val="000000"/>
        </w:rPr>
        <w:t>7</w:t>
      </w:r>
      <w:r w:rsidR="00240F91" w:rsidRPr="003E45D7">
        <w:rPr>
          <w:color w:val="000000"/>
        </w:rPr>
        <w:t xml:space="preserve"> February 2025</w:t>
      </w:r>
    </w:p>
    <w:bookmarkEnd w:id="0"/>
    <w:p w14:paraId="328B33AC" w14:textId="326DB59F" w:rsidR="00A96B21" w:rsidRPr="003E45D7" w:rsidRDefault="00076918" w:rsidP="00085F63">
      <w:pPr>
        <w:pStyle w:val="CBDTitle"/>
      </w:pPr>
      <w:sdt>
        <w:sdtPr>
          <w:rPr>
            <w:color w:val="2B579A"/>
            <w:shd w:val="clear" w:color="auto" w:fill="E6E6E6"/>
          </w:rPr>
          <w:alias w:val="Title"/>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EndPr>
          <w:rPr>
            <w:color w:val="auto"/>
            <w:shd w:val="clear" w:color="auto" w:fill="auto"/>
          </w:rPr>
        </w:sdtEndPr>
        <w:sdtContent>
          <w:r w:rsidR="00F32FED" w:rsidRPr="003E45D7">
            <w:t>Report of the Conference of the Parties serving as the meeting of the Parties to the Nagoya Protocol on Access to Genetic Resources and the Fair and Equitable Sharing of Benefit</w:t>
          </w:r>
          <w:r w:rsidR="00A459DF" w:rsidRPr="003E45D7">
            <w:t xml:space="preserve">s Arising from </w:t>
          </w:r>
          <w:r w:rsidR="00197E5C" w:rsidRPr="003E45D7">
            <w:t>T</w:t>
          </w:r>
          <w:r w:rsidR="00A459DF" w:rsidRPr="003E45D7">
            <w:t>heir Utilization</w:t>
          </w:r>
        </w:sdtContent>
      </w:sdt>
    </w:p>
    <w:tbl>
      <w:tblPr>
        <w:tblStyle w:val="TableGrid"/>
        <w:tblW w:w="0" w:type="auto"/>
        <w:tblLook w:val="04A0" w:firstRow="1" w:lastRow="0" w:firstColumn="1" w:lastColumn="0" w:noHBand="0" w:noVBand="1"/>
      </w:tblPr>
      <w:tblGrid>
        <w:gridCol w:w="9350"/>
      </w:tblGrid>
      <w:tr w:rsidR="00435664" w:rsidRPr="003E45D7" w14:paraId="4A61D6B8" w14:textId="77777777" w:rsidTr="00435664">
        <w:tc>
          <w:tcPr>
            <w:tcW w:w="9350" w:type="dxa"/>
          </w:tcPr>
          <w:p w14:paraId="583E378D" w14:textId="77777777" w:rsidR="00435664" w:rsidRPr="003E45D7" w:rsidRDefault="00435664">
            <w:pPr>
              <w:tabs>
                <w:tab w:val="clear" w:pos="567"/>
                <w:tab w:val="clear" w:pos="1134"/>
                <w:tab w:val="clear" w:pos="1701"/>
                <w:tab w:val="clear" w:pos="2268"/>
              </w:tabs>
              <w:spacing w:after="160" w:line="259" w:lineRule="auto"/>
              <w:jc w:val="left"/>
              <w:rPr>
                <w:i/>
                <w:iCs/>
                <w:sz w:val="24"/>
                <w:szCs w:val="24"/>
              </w:rPr>
            </w:pPr>
            <w:r w:rsidRPr="003E45D7">
              <w:rPr>
                <w:i/>
                <w:iCs/>
                <w:sz w:val="24"/>
                <w:szCs w:val="24"/>
              </w:rPr>
              <w:t>Summary</w:t>
            </w:r>
          </w:p>
          <w:p w14:paraId="15FDF30C" w14:textId="6BD73B3A" w:rsidR="002C5D9B" w:rsidRPr="003E45D7" w:rsidRDefault="0022653F" w:rsidP="00603CAC">
            <w:pPr>
              <w:tabs>
                <w:tab w:val="clear" w:pos="567"/>
                <w:tab w:val="clear" w:pos="1134"/>
                <w:tab w:val="clear" w:pos="1701"/>
                <w:tab w:val="clear" w:pos="2268"/>
              </w:tabs>
              <w:spacing w:after="160" w:line="259" w:lineRule="auto"/>
              <w:ind w:firstLine="596"/>
            </w:pPr>
            <w:r w:rsidRPr="003E45D7">
              <w:t xml:space="preserve">The Conference of the Parties serving as the meeting of the Parties to the Nagoya Protocol on Access to Genetic Resources and the Fair and Equitable Sharing of Benefits Arising </w:t>
            </w:r>
            <w:r w:rsidR="00603CAC" w:rsidRPr="003E45D7">
              <w:t>f</w:t>
            </w:r>
            <w:r w:rsidRPr="003E45D7">
              <w:t xml:space="preserve">rom Their Utilization </w:t>
            </w:r>
            <w:r w:rsidR="00C7427A" w:rsidRPr="003E45D7">
              <w:t xml:space="preserve">to the Convention on Biological Diversity </w:t>
            </w:r>
            <w:r w:rsidRPr="003E45D7">
              <w:t xml:space="preserve">held its </w:t>
            </w:r>
            <w:r w:rsidR="002C5D9B" w:rsidRPr="003E45D7">
              <w:t xml:space="preserve">fifth meeting </w:t>
            </w:r>
            <w:r w:rsidR="00A13E4F" w:rsidRPr="003E45D7">
              <w:t>in Cali, Colombia, from 21</w:t>
            </w:r>
            <w:r w:rsidR="00793916" w:rsidRPr="003E45D7">
              <w:t> </w:t>
            </w:r>
            <w:r w:rsidR="00A13E4F" w:rsidRPr="003E45D7">
              <w:t>October</w:t>
            </w:r>
            <w:r w:rsidR="001E4824" w:rsidRPr="003E45D7">
              <w:t xml:space="preserve"> to 1</w:t>
            </w:r>
            <w:r w:rsidR="00623AFE" w:rsidRPr="003E45D7">
              <w:t> </w:t>
            </w:r>
            <w:r w:rsidR="001E4824" w:rsidRPr="003E45D7">
              <w:t xml:space="preserve">November 2024, </w:t>
            </w:r>
            <w:r w:rsidR="00EB439D" w:rsidRPr="003E45D7">
              <w:t>online from 3 to 6 December 2024 and in Rome from 25 to 27 February 2025</w:t>
            </w:r>
            <w:r w:rsidR="00603CAC" w:rsidRPr="003E45D7">
              <w:t xml:space="preserve">. </w:t>
            </w:r>
            <w:r w:rsidR="002C5D9B" w:rsidRPr="003E45D7">
              <w:t xml:space="preserve">It adopted </w:t>
            </w:r>
            <w:r w:rsidR="003C1EA8" w:rsidRPr="003E45D7">
              <w:t xml:space="preserve">14 decisions, which are </w:t>
            </w:r>
            <w:r w:rsidR="00603CAC" w:rsidRPr="003E45D7">
              <w:t>contained</w:t>
            </w:r>
            <w:r w:rsidR="003C4DB8" w:rsidRPr="003E45D7">
              <w:t xml:space="preserve"> in section I</w:t>
            </w:r>
            <w:r w:rsidR="00623AFE" w:rsidRPr="003E45D7">
              <w:t>, while t</w:t>
            </w:r>
            <w:r w:rsidR="003C4DB8" w:rsidRPr="003E45D7">
              <w:t xml:space="preserve">he </w:t>
            </w:r>
            <w:r w:rsidR="00623AFE" w:rsidRPr="003E45D7">
              <w:t xml:space="preserve">account of the </w:t>
            </w:r>
            <w:r w:rsidR="003C4DB8" w:rsidRPr="003E45D7">
              <w:t>proceedings of the meeting is contained in section II.</w:t>
            </w:r>
          </w:p>
        </w:tc>
      </w:tr>
    </w:tbl>
    <w:p w14:paraId="36C6E0F2" w14:textId="77777777" w:rsidR="00435664" w:rsidRPr="003E45D7" w:rsidRDefault="00435664">
      <w:pPr>
        <w:tabs>
          <w:tab w:val="clear" w:pos="567"/>
          <w:tab w:val="clear" w:pos="1134"/>
          <w:tab w:val="clear" w:pos="1701"/>
          <w:tab w:val="clear" w:pos="2268"/>
        </w:tabs>
        <w:spacing w:after="160" w:line="259" w:lineRule="auto"/>
        <w:jc w:val="left"/>
      </w:pPr>
    </w:p>
    <w:p w14:paraId="0E0AF434" w14:textId="2525D0C5" w:rsidR="00832AE4" w:rsidRPr="003E45D7" w:rsidRDefault="00832AE4">
      <w:pPr>
        <w:tabs>
          <w:tab w:val="clear" w:pos="567"/>
          <w:tab w:val="clear" w:pos="1134"/>
          <w:tab w:val="clear" w:pos="1701"/>
          <w:tab w:val="clear" w:pos="2268"/>
        </w:tabs>
        <w:spacing w:after="160" w:line="259" w:lineRule="auto"/>
        <w:jc w:val="left"/>
        <w:rPr>
          <w:b/>
          <w:sz w:val="28"/>
        </w:rPr>
      </w:pPr>
      <w:r w:rsidRPr="003E45D7">
        <w:br w:type="page"/>
      </w:r>
    </w:p>
    <w:p w14:paraId="538EA8B8" w14:textId="3554DD58" w:rsidR="006A6F04" w:rsidRPr="003E45D7" w:rsidRDefault="006A6F04" w:rsidP="00EA4569">
      <w:pPr>
        <w:pStyle w:val="CBDTitle"/>
      </w:pPr>
      <w:r w:rsidRPr="003E45D7">
        <w:lastRenderedPageBreak/>
        <w:t>Contents</w:t>
      </w:r>
    </w:p>
    <w:p w14:paraId="7BEC36B3" w14:textId="0C063A25" w:rsidR="006E0FFE" w:rsidRDefault="006E0FFE" w:rsidP="002F2297">
      <w:pPr>
        <w:pStyle w:val="TOC1"/>
        <w:rPr>
          <w:rFonts w:asciiTheme="minorHAnsi" w:eastAsiaTheme="minorEastAsia" w:hAnsiTheme="minorHAnsi" w:cstheme="minorBidi"/>
          <w:kern w:val="2"/>
          <w:sz w:val="24"/>
          <w:szCs w:val="24"/>
          <w:lang w:val="en-US" w:eastAsia="zh-CN"/>
          <w14:ligatures w14:val="standardContextual"/>
        </w:rPr>
      </w:pPr>
      <w:r>
        <w:fldChar w:fldCharType="begin"/>
      </w:r>
      <w:r>
        <w:instrText xml:space="preserve"> TOC \o "1-3" \h \z \t "CBD_AgendaItem,2,CBD_H2,2" </w:instrText>
      </w:r>
      <w:r>
        <w:fldChar w:fldCharType="separate"/>
      </w:r>
      <w:hyperlink w:anchor="_Toc195092914" w:history="1">
        <w:r w:rsidRPr="00EE57B1">
          <w:rPr>
            <w:rStyle w:val="Hyperlink"/>
            <w:b/>
            <w:bCs w:val="0"/>
          </w:rPr>
          <w:t>I.</w:t>
        </w:r>
        <w:r w:rsidRPr="00EE57B1">
          <w:rPr>
            <w:rFonts w:asciiTheme="minorHAnsi" w:eastAsiaTheme="minorEastAsia" w:hAnsiTheme="minorHAnsi" w:cstheme="minorBidi"/>
            <w:kern w:val="2"/>
            <w:sz w:val="24"/>
            <w:szCs w:val="24"/>
            <w:lang w:val="en-US" w:eastAsia="zh-CN"/>
            <w14:ligatures w14:val="standardContextual"/>
          </w:rPr>
          <w:tab/>
        </w:r>
        <w:r w:rsidRPr="00EE57B1">
          <w:rPr>
            <w:rStyle w:val="Hyperlink"/>
            <w:b/>
            <w:bCs w:val="0"/>
          </w:rPr>
          <w:t>Decisions adopted by the Conference of the Parties serving as the meeting of the Parties to the Nagoya Protocol on Access to Genetic Resources and the Fair and Equitable Sharing of Benefits Arising from Their Utilization</w:t>
        </w:r>
        <w:r>
          <w:rPr>
            <w:webHidden/>
          </w:rPr>
          <w:tab/>
        </w:r>
        <w:r>
          <w:rPr>
            <w:webHidden/>
          </w:rPr>
          <w:fldChar w:fldCharType="begin"/>
        </w:r>
        <w:r>
          <w:rPr>
            <w:webHidden/>
          </w:rPr>
          <w:instrText xml:space="preserve"> PAGEREF _Toc195092914 \h </w:instrText>
        </w:r>
        <w:r>
          <w:rPr>
            <w:webHidden/>
          </w:rPr>
        </w:r>
        <w:r>
          <w:rPr>
            <w:webHidden/>
          </w:rPr>
          <w:fldChar w:fldCharType="separate"/>
        </w:r>
        <w:r w:rsidR="00361AAE">
          <w:rPr>
            <w:webHidden/>
          </w:rPr>
          <w:t>4</w:t>
        </w:r>
        <w:r>
          <w:rPr>
            <w:webHidden/>
          </w:rPr>
          <w:fldChar w:fldCharType="end"/>
        </w:r>
      </w:hyperlink>
    </w:p>
    <w:p w14:paraId="2FFB7BCC" w14:textId="02CFB6D0"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15" w:history="1">
        <w:r w:rsidRPr="009F35F9">
          <w:rPr>
            <w:rStyle w:val="Hyperlink"/>
            <w:noProof/>
          </w:rPr>
          <w:t>NP-5/1.</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Report of the Compliance Committee</w:t>
        </w:r>
        <w:r>
          <w:rPr>
            <w:noProof/>
            <w:webHidden/>
          </w:rPr>
          <w:tab/>
        </w:r>
        <w:r>
          <w:rPr>
            <w:noProof/>
            <w:webHidden/>
          </w:rPr>
          <w:fldChar w:fldCharType="begin"/>
        </w:r>
        <w:r>
          <w:rPr>
            <w:noProof/>
            <w:webHidden/>
          </w:rPr>
          <w:instrText xml:space="preserve"> PAGEREF _Toc195092915 \h </w:instrText>
        </w:r>
        <w:r>
          <w:rPr>
            <w:noProof/>
            <w:webHidden/>
          </w:rPr>
        </w:r>
        <w:r>
          <w:rPr>
            <w:noProof/>
            <w:webHidden/>
          </w:rPr>
          <w:fldChar w:fldCharType="separate"/>
        </w:r>
        <w:r w:rsidR="00361AAE">
          <w:rPr>
            <w:noProof/>
            <w:webHidden/>
          </w:rPr>
          <w:t>4</w:t>
        </w:r>
        <w:r>
          <w:rPr>
            <w:noProof/>
            <w:webHidden/>
          </w:rPr>
          <w:fldChar w:fldCharType="end"/>
        </w:r>
      </w:hyperlink>
    </w:p>
    <w:p w14:paraId="5DC903DE" w14:textId="10E5CD5F"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16" w:history="1">
        <w:r w:rsidRPr="009F35F9">
          <w:rPr>
            <w:rStyle w:val="Hyperlink"/>
            <w:noProof/>
          </w:rPr>
          <w:t>NP-5/2.</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Financial mechanism and resources</w:t>
        </w:r>
        <w:r>
          <w:rPr>
            <w:noProof/>
            <w:webHidden/>
          </w:rPr>
          <w:tab/>
        </w:r>
        <w:r>
          <w:rPr>
            <w:noProof/>
            <w:webHidden/>
          </w:rPr>
          <w:fldChar w:fldCharType="begin"/>
        </w:r>
        <w:r>
          <w:rPr>
            <w:noProof/>
            <w:webHidden/>
          </w:rPr>
          <w:instrText xml:space="preserve"> PAGEREF _Toc195092916 \h </w:instrText>
        </w:r>
        <w:r>
          <w:rPr>
            <w:noProof/>
            <w:webHidden/>
          </w:rPr>
        </w:r>
        <w:r>
          <w:rPr>
            <w:noProof/>
            <w:webHidden/>
          </w:rPr>
          <w:fldChar w:fldCharType="separate"/>
        </w:r>
        <w:r w:rsidR="00361AAE">
          <w:rPr>
            <w:noProof/>
            <w:webHidden/>
          </w:rPr>
          <w:t>5</w:t>
        </w:r>
        <w:r>
          <w:rPr>
            <w:noProof/>
            <w:webHidden/>
          </w:rPr>
          <w:fldChar w:fldCharType="end"/>
        </w:r>
      </w:hyperlink>
    </w:p>
    <w:p w14:paraId="03A655C9" w14:textId="0E073981"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17" w:history="1">
        <w:r w:rsidRPr="009F35F9">
          <w:rPr>
            <w:rStyle w:val="Hyperlink"/>
            <w:noProof/>
          </w:rPr>
          <w:t>NP-5/3.</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Capacity-building and development and awareness-raising</w:t>
        </w:r>
        <w:r>
          <w:rPr>
            <w:noProof/>
            <w:webHidden/>
          </w:rPr>
          <w:tab/>
        </w:r>
        <w:r>
          <w:rPr>
            <w:noProof/>
            <w:webHidden/>
          </w:rPr>
          <w:fldChar w:fldCharType="begin"/>
        </w:r>
        <w:r>
          <w:rPr>
            <w:noProof/>
            <w:webHidden/>
          </w:rPr>
          <w:instrText xml:space="preserve"> PAGEREF _Toc195092917 \h </w:instrText>
        </w:r>
        <w:r>
          <w:rPr>
            <w:noProof/>
            <w:webHidden/>
          </w:rPr>
        </w:r>
        <w:r>
          <w:rPr>
            <w:noProof/>
            <w:webHidden/>
          </w:rPr>
          <w:fldChar w:fldCharType="separate"/>
        </w:r>
        <w:r w:rsidR="00361AAE">
          <w:rPr>
            <w:noProof/>
            <w:webHidden/>
          </w:rPr>
          <w:t>7</w:t>
        </w:r>
        <w:r>
          <w:rPr>
            <w:noProof/>
            <w:webHidden/>
          </w:rPr>
          <w:fldChar w:fldCharType="end"/>
        </w:r>
      </w:hyperlink>
    </w:p>
    <w:p w14:paraId="3D3FBBC1" w14:textId="6B914FA0"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27" w:history="1">
        <w:r w:rsidRPr="009F35F9">
          <w:rPr>
            <w:rStyle w:val="Hyperlink"/>
            <w:noProof/>
          </w:rPr>
          <w:t>NP-5/4.</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Access and Benefit-sharing Clearing-House and information-sharing</w:t>
        </w:r>
        <w:r>
          <w:rPr>
            <w:noProof/>
            <w:webHidden/>
          </w:rPr>
          <w:tab/>
        </w:r>
        <w:r>
          <w:rPr>
            <w:noProof/>
            <w:webHidden/>
          </w:rPr>
          <w:fldChar w:fldCharType="begin"/>
        </w:r>
        <w:r>
          <w:rPr>
            <w:noProof/>
            <w:webHidden/>
          </w:rPr>
          <w:instrText xml:space="preserve"> PAGEREF _Toc195092927 \h </w:instrText>
        </w:r>
        <w:r>
          <w:rPr>
            <w:noProof/>
            <w:webHidden/>
          </w:rPr>
        </w:r>
        <w:r>
          <w:rPr>
            <w:noProof/>
            <w:webHidden/>
          </w:rPr>
          <w:fldChar w:fldCharType="separate"/>
        </w:r>
        <w:r w:rsidR="00361AAE">
          <w:rPr>
            <w:noProof/>
            <w:webHidden/>
          </w:rPr>
          <w:t>22</w:t>
        </w:r>
        <w:r>
          <w:rPr>
            <w:noProof/>
            <w:webHidden/>
          </w:rPr>
          <w:fldChar w:fldCharType="end"/>
        </w:r>
      </w:hyperlink>
    </w:p>
    <w:p w14:paraId="5112AD29" w14:textId="375E0AE6"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28" w:history="1">
        <w:r w:rsidRPr="009F35F9">
          <w:rPr>
            <w:rStyle w:val="Hyperlink"/>
            <w:noProof/>
          </w:rPr>
          <w:t>NP-5/5.</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Methodology for the second assessment and review of the effectiveness of the Nagoya Protocol</w:t>
        </w:r>
        <w:r>
          <w:rPr>
            <w:noProof/>
            <w:webHidden/>
          </w:rPr>
          <w:tab/>
        </w:r>
        <w:r>
          <w:rPr>
            <w:noProof/>
            <w:webHidden/>
          </w:rPr>
          <w:fldChar w:fldCharType="begin"/>
        </w:r>
        <w:r>
          <w:rPr>
            <w:noProof/>
            <w:webHidden/>
          </w:rPr>
          <w:instrText xml:space="preserve"> PAGEREF _Toc195092928 \h </w:instrText>
        </w:r>
        <w:r>
          <w:rPr>
            <w:noProof/>
            <w:webHidden/>
          </w:rPr>
        </w:r>
        <w:r>
          <w:rPr>
            <w:noProof/>
            <w:webHidden/>
          </w:rPr>
          <w:fldChar w:fldCharType="separate"/>
        </w:r>
        <w:r w:rsidR="00361AAE">
          <w:rPr>
            <w:noProof/>
            <w:webHidden/>
          </w:rPr>
          <w:t>24</w:t>
        </w:r>
        <w:r>
          <w:rPr>
            <w:noProof/>
            <w:webHidden/>
          </w:rPr>
          <w:fldChar w:fldCharType="end"/>
        </w:r>
      </w:hyperlink>
    </w:p>
    <w:p w14:paraId="5489D3C3" w14:textId="29EF5BF2"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29" w:history="1">
        <w:r w:rsidRPr="009F35F9">
          <w:rPr>
            <w:rStyle w:val="Hyperlink"/>
            <w:noProof/>
          </w:rPr>
          <w:t>NP-5/6.</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Enhancing the implementation of the Nagoya Protocol in the context of the Kunming-Montreal Global Biodiversity Framework</w:t>
        </w:r>
        <w:r>
          <w:rPr>
            <w:noProof/>
            <w:webHidden/>
          </w:rPr>
          <w:tab/>
        </w:r>
        <w:r>
          <w:rPr>
            <w:noProof/>
            <w:webHidden/>
          </w:rPr>
          <w:fldChar w:fldCharType="begin"/>
        </w:r>
        <w:r>
          <w:rPr>
            <w:noProof/>
            <w:webHidden/>
          </w:rPr>
          <w:instrText xml:space="preserve"> PAGEREF _Toc195092929 \h </w:instrText>
        </w:r>
        <w:r>
          <w:rPr>
            <w:noProof/>
            <w:webHidden/>
          </w:rPr>
        </w:r>
        <w:r>
          <w:rPr>
            <w:noProof/>
            <w:webHidden/>
          </w:rPr>
          <w:fldChar w:fldCharType="separate"/>
        </w:r>
        <w:r w:rsidR="00361AAE">
          <w:rPr>
            <w:noProof/>
            <w:webHidden/>
          </w:rPr>
          <w:t>27</w:t>
        </w:r>
        <w:r>
          <w:rPr>
            <w:noProof/>
            <w:webHidden/>
          </w:rPr>
          <w:fldChar w:fldCharType="end"/>
        </w:r>
      </w:hyperlink>
    </w:p>
    <w:p w14:paraId="468DBFD3" w14:textId="77849F50"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0" w:history="1">
        <w:r w:rsidRPr="009F35F9">
          <w:rPr>
            <w:rStyle w:val="Hyperlink"/>
            <w:noProof/>
          </w:rPr>
          <w:t>NP-5/7.</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Global multilateral benefit-sharing mechanism</w:t>
        </w:r>
        <w:r>
          <w:rPr>
            <w:noProof/>
            <w:webHidden/>
          </w:rPr>
          <w:tab/>
        </w:r>
        <w:r>
          <w:rPr>
            <w:noProof/>
            <w:webHidden/>
          </w:rPr>
          <w:fldChar w:fldCharType="begin"/>
        </w:r>
        <w:r>
          <w:rPr>
            <w:noProof/>
            <w:webHidden/>
          </w:rPr>
          <w:instrText xml:space="preserve"> PAGEREF _Toc195092930 \h </w:instrText>
        </w:r>
        <w:r>
          <w:rPr>
            <w:noProof/>
            <w:webHidden/>
          </w:rPr>
        </w:r>
        <w:r>
          <w:rPr>
            <w:noProof/>
            <w:webHidden/>
          </w:rPr>
          <w:fldChar w:fldCharType="separate"/>
        </w:r>
        <w:r w:rsidR="00361AAE">
          <w:rPr>
            <w:noProof/>
            <w:webHidden/>
          </w:rPr>
          <w:t>28</w:t>
        </w:r>
        <w:r>
          <w:rPr>
            <w:noProof/>
            <w:webHidden/>
          </w:rPr>
          <w:fldChar w:fldCharType="end"/>
        </w:r>
      </w:hyperlink>
    </w:p>
    <w:p w14:paraId="4704CF47" w14:textId="0F034FAB"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1" w:history="1">
        <w:r w:rsidRPr="009F35F9">
          <w:rPr>
            <w:rStyle w:val="Hyperlink"/>
            <w:noProof/>
          </w:rPr>
          <w:t>NP-5/8.</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Specialized international access and benefit-sharing instruments in the context of Article 4, paragraph 4, of the Nagoya Protocol</w:t>
        </w:r>
        <w:r>
          <w:rPr>
            <w:noProof/>
            <w:webHidden/>
          </w:rPr>
          <w:tab/>
        </w:r>
        <w:r>
          <w:rPr>
            <w:noProof/>
            <w:webHidden/>
          </w:rPr>
          <w:fldChar w:fldCharType="begin"/>
        </w:r>
        <w:r>
          <w:rPr>
            <w:noProof/>
            <w:webHidden/>
          </w:rPr>
          <w:instrText xml:space="preserve"> PAGEREF _Toc195092931 \h </w:instrText>
        </w:r>
        <w:r>
          <w:rPr>
            <w:noProof/>
            <w:webHidden/>
          </w:rPr>
        </w:r>
        <w:r>
          <w:rPr>
            <w:noProof/>
            <w:webHidden/>
          </w:rPr>
          <w:fldChar w:fldCharType="separate"/>
        </w:r>
        <w:r w:rsidR="00361AAE">
          <w:rPr>
            <w:noProof/>
            <w:webHidden/>
          </w:rPr>
          <w:t>29</w:t>
        </w:r>
        <w:r>
          <w:rPr>
            <w:noProof/>
            <w:webHidden/>
          </w:rPr>
          <w:fldChar w:fldCharType="end"/>
        </w:r>
      </w:hyperlink>
    </w:p>
    <w:p w14:paraId="1E90B787" w14:textId="6121F40D"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2" w:history="1">
        <w:r w:rsidRPr="009F35F9">
          <w:rPr>
            <w:rStyle w:val="Hyperlink"/>
            <w:noProof/>
          </w:rPr>
          <w:t>NP-5/9.</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Procedures for convening online and hybrid meetings</w:t>
        </w:r>
        <w:r>
          <w:rPr>
            <w:noProof/>
            <w:webHidden/>
          </w:rPr>
          <w:tab/>
        </w:r>
        <w:r>
          <w:rPr>
            <w:noProof/>
            <w:webHidden/>
          </w:rPr>
          <w:fldChar w:fldCharType="begin"/>
        </w:r>
        <w:r>
          <w:rPr>
            <w:noProof/>
            <w:webHidden/>
          </w:rPr>
          <w:instrText xml:space="preserve"> PAGEREF _Toc195092932 \h </w:instrText>
        </w:r>
        <w:r>
          <w:rPr>
            <w:noProof/>
            <w:webHidden/>
          </w:rPr>
        </w:r>
        <w:r>
          <w:rPr>
            <w:noProof/>
            <w:webHidden/>
          </w:rPr>
          <w:fldChar w:fldCharType="separate"/>
        </w:r>
        <w:r w:rsidR="00361AAE">
          <w:rPr>
            <w:noProof/>
            <w:webHidden/>
          </w:rPr>
          <w:t>30</w:t>
        </w:r>
        <w:r>
          <w:rPr>
            <w:noProof/>
            <w:webHidden/>
          </w:rPr>
          <w:fldChar w:fldCharType="end"/>
        </w:r>
      </w:hyperlink>
    </w:p>
    <w:p w14:paraId="30DD7CA0" w14:textId="2E4B3BC3"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3" w:history="1">
        <w:r w:rsidRPr="009F35F9">
          <w:rPr>
            <w:rStyle w:val="Hyperlink"/>
            <w:noProof/>
          </w:rPr>
          <w:t>NP-5/10.</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Options to further improve the effectiveness of processes under the Convention and its Protocols</w:t>
        </w:r>
        <w:r>
          <w:rPr>
            <w:noProof/>
            <w:webHidden/>
          </w:rPr>
          <w:tab/>
        </w:r>
        <w:r>
          <w:rPr>
            <w:noProof/>
            <w:webHidden/>
          </w:rPr>
          <w:fldChar w:fldCharType="begin"/>
        </w:r>
        <w:r>
          <w:rPr>
            <w:noProof/>
            <w:webHidden/>
          </w:rPr>
          <w:instrText xml:space="preserve"> PAGEREF _Toc195092933 \h </w:instrText>
        </w:r>
        <w:r>
          <w:rPr>
            <w:noProof/>
            <w:webHidden/>
          </w:rPr>
        </w:r>
        <w:r>
          <w:rPr>
            <w:noProof/>
            <w:webHidden/>
          </w:rPr>
          <w:fldChar w:fldCharType="separate"/>
        </w:r>
        <w:r w:rsidR="00361AAE">
          <w:rPr>
            <w:noProof/>
            <w:webHidden/>
          </w:rPr>
          <w:t>32</w:t>
        </w:r>
        <w:r>
          <w:rPr>
            <w:noProof/>
            <w:webHidden/>
          </w:rPr>
          <w:fldChar w:fldCharType="end"/>
        </w:r>
      </w:hyperlink>
    </w:p>
    <w:p w14:paraId="3C02E403" w14:textId="7F2281AC"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4" w:history="1">
        <w:r w:rsidRPr="009F35F9">
          <w:rPr>
            <w:rStyle w:val="Hyperlink"/>
            <w:noProof/>
          </w:rPr>
          <w:t>NP-5/11.</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Procedure for avoiding or managing conflicts of interest in expert groups</w:t>
        </w:r>
        <w:r>
          <w:rPr>
            <w:noProof/>
            <w:webHidden/>
          </w:rPr>
          <w:tab/>
        </w:r>
        <w:r>
          <w:rPr>
            <w:noProof/>
            <w:webHidden/>
          </w:rPr>
          <w:fldChar w:fldCharType="begin"/>
        </w:r>
        <w:r>
          <w:rPr>
            <w:noProof/>
            <w:webHidden/>
          </w:rPr>
          <w:instrText xml:space="preserve"> PAGEREF _Toc195092934 \h </w:instrText>
        </w:r>
        <w:r>
          <w:rPr>
            <w:noProof/>
            <w:webHidden/>
          </w:rPr>
        </w:r>
        <w:r>
          <w:rPr>
            <w:noProof/>
            <w:webHidden/>
          </w:rPr>
          <w:fldChar w:fldCharType="separate"/>
        </w:r>
        <w:r w:rsidR="00361AAE">
          <w:rPr>
            <w:noProof/>
            <w:webHidden/>
          </w:rPr>
          <w:t>34</w:t>
        </w:r>
        <w:r>
          <w:rPr>
            <w:noProof/>
            <w:webHidden/>
          </w:rPr>
          <w:fldChar w:fldCharType="end"/>
        </w:r>
      </w:hyperlink>
    </w:p>
    <w:p w14:paraId="55F2116B" w14:textId="49424E32"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5" w:history="1">
        <w:r w:rsidRPr="009F35F9">
          <w:rPr>
            <w:rStyle w:val="Hyperlink"/>
            <w:noProof/>
          </w:rPr>
          <w:t>NP-5/12.</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Administration of the Nagoya Protocol and budget for the trust funds</w:t>
        </w:r>
        <w:r>
          <w:rPr>
            <w:noProof/>
            <w:webHidden/>
          </w:rPr>
          <w:tab/>
        </w:r>
        <w:r>
          <w:rPr>
            <w:noProof/>
            <w:webHidden/>
          </w:rPr>
          <w:fldChar w:fldCharType="begin"/>
        </w:r>
        <w:r>
          <w:rPr>
            <w:noProof/>
            <w:webHidden/>
          </w:rPr>
          <w:instrText xml:space="preserve"> PAGEREF _Toc195092935 \h </w:instrText>
        </w:r>
        <w:r>
          <w:rPr>
            <w:noProof/>
            <w:webHidden/>
          </w:rPr>
        </w:r>
        <w:r>
          <w:rPr>
            <w:noProof/>
            <w:webHidden/>
          </w:rPr>
          <w:fldChar w:fldCharType="separate"/>
        </w:r>
        <w:r w:rsidR="00361AAE">
          <w:rPr>
            <w:noProof/>
            <w:webHidden/>
          </w:rPr>
          <w:t>35</w:t>
        </w:r>
        <w:r>
          <w:rPr>
            <w:noProof/>
            <w:webHidden/>
          </w:rPr>
          <w:fldChar w:fldCharType="end"/>
        </w:r>
      </w:hyperlink>
    </w:p>
    <w:p w14:paraId="429316E7" w14:textId="661E3EB0"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6" w:history="1">
        <w:r w:rsidRPr="009F35F9">
          <w:rPr>
            <w:rStyle w:val="Hyperlink"/>
            <w:noProof/>
            <w:lang w:eastAsia="ko-KR"/>
          </w:rPr>
          <w:t>NP-5/13.</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lang w:eastAsia="ko-KR"/>
          </w:rPr>
          <w:t>Costs of convening an in-person resumed session of the fifth meeting of the Conference of the Parties serving as the meeting of the Parties to the Nagoya Protocol on Access to Genetic Resources and the Fair and Equitable Sharing of Benefits Arising from Their Utilization</w:t>
        </w:r>
        <w:r>
          <w:rPr>
            <w:noProof/>
            <w:webHidden/>
          </w:rPr>
          <w:tab/>
        </w:r>
        <w:r>
          <w:rPr>
            <w:noProof/>
            <w:webHidden/>
          </w:rPr>
          <w:fldChar w:fldCharType="begin"/>
        </w:r>
        <w:r>
          <w:rPr>
            <w:noProof/>
            <w:webHidden/>
          </w:rPr>
          <w:instrText xml:space="preserve"> PAGEREF _Toc195092936 \h </w:instrText>
        </w:r>
        <w:r>
          <w:rPr>
            <w:noProof/>
            <w:webHidden/>
          </w:rPr>
        </w:r>
        <w:r>
          <w:rPr>
            <w:noProof/>
            <w:webHidden/>
          </w:rPr>
          <w:fldChar w:fldCharType="separate"/>
        </w:r>
        <w:r w:rsidR="00361AAE">
          <w:rPr>
            <w:noProof/>
            <w:webHidden/>
          </w:rPr>
          <w:t>40</w:t>
        </w:r>
        <w:r>
          <w:rPr>
            <w:noProof/>
            <w:webHidden/>
          </w:rPr>
          <w:fldChar w:fldCharType="end"/>
        </w:r>
      </w:hyperlink>
    </w:p>
    <w:p w14:paraId="1FE27E60" w14:textId="7A4EA590"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7" w:history="1">
        <w:r w:rsidRPr="009F35F9">
          <w:rPr>
            <w:rStyle w:val="Hyperlink"/>
            <w:noProof/>
          </w:rPr>
          <w:t>NP-5/14.</w:t>
        </w:r>
        <w:r>
          <w:rPr>
            <w:rFonts w:asciiTheme="minorHAnsi" w:eastAsiaTheme="minorEastAsia" w:hAnsiTheme="minorHAnsi" w:cstheme="minorBidi"/>
            <w:noProof/>
            <w:kern w:val="2"/>
            <w:sz w:val="24"/>
            <w:szCs w:val="24"/>
            <w:lang w:val="en-US" w:eastAsia="zh-CN"/>
            <w14:ligatures w14:val="standardContextual"/>
          </w:rPr>
          <w:tab/>
        </w:r>
        <w:r w:rsidRPr="009F35F9">
          <w:rPr>
            <w:rStyle w:val="Hyperlink"/>
            <w:noProof/>
          </w:rPr>
          <w:t>Digital sequence information on genetic resources</w:t>
        </w:r>
        <w:r>
          <w:rPr>
            <w:noProof/>
            <w:webHidden/>
          </w:rPr>
          <w:tab/>
        </w:r>
        <w:r>
          <w:rPr>
            <w:noProof/>
            <w:webHidden/>
          </w:rPr>
          <w:fldChar w:fldCharType="begin"/>
        </w:r>
        <w:r>
          <w:rPr>
            <w:noProof/>
            <w:webHidden/>
          </w:rPr>
          <w:instrText xml:space="preserve"> PAGEREF _Toc195092937 \h </w:instrText>
        </w:r>
        <w:r>
          <w:rPr>
            <w:noProof/>
            <w:webHidden/>
          </w:rPr>
        </w:r>
        <w:r>
          <w:rPr>
            <w:noProof/>
            <w:webHidden/>
          </w:rPr>
          <w:fldChar w:fldCharType="separate"/>
        </w:r>
        <w:r w:rsidR="00361AAE">
          <w:rPr>
            <w:noProof/>
            <w:webHidden/>
          </w:rPr>
          <w:t>41</w:t>
        </w:r>
        <w:r>
          <w:rPr>
            <w:noProof/>
            <w:webHidden/>
          </w:rPr>
          <w:fldChar w:fldCharType="end"/>
        </w:r>
      </w:hyperlink>
    </w:p>
    <w:p w14:paraId="4F16F646" w14:textId="76692D6D" w:rsidR="006E0FFE" w:rsidRPr="002F2297" w:rsidRDefault="006E0FFE" w:rsidP="002F2297">
      <w:pPr>
        <w:pStyle w:val="TOC1"/>
        <w:rPr>
          <w:rFonts w:asciiTheme="minorHAnsi" w:eastAsiaTheme="minorEastAsia" w:hAnsiTheme="minorHAnsi" w:cstheme="minorBidi"/>
          <w:kern w:val="2"/>
          <w:sz w:val="24"/>
          <w:szCs w:val="24"/>
          <w:lang w:val="en-US" w:eastAsia="zh-CN"/>
          <w14:ligatures w14:val="standardContextual"/>
        </w:rPr>
      </w:pPr>
      <w:hyperlink w:anchor="_Toc195092938" w:history="1">
        <w:r w:rsidRPr="002F2297">
          <w:rPr>
            <w:rStyle w:val="Hyperlink"/>
            <w:b/>
            <w:bCs w:val="0"/>
          </w:rPr>
          <w:t>II.</w:t>
        </w:r>
        <w:r w:rsidRPr="002F2297">
          <w:rPr>
            <w:rFonts w:asciiTheme="minorHAnsi" w:eastAsiaTheme="minorEastAsia" w:hAnsiTheme="minorHAnsi" w:cstheme="minorBidi"/>
            <w:kern w:val="2"/>
            <w:sz w:val="24"/>
            <w:szCs w:val="24"/>
            <w:lang w:val="en-US" w:eastAsia="zh-CN"/>
            <w14:ligatures w14:val="standardContextual"/>
          </w:rPr>
          <w:tab/>
        </w:r>
        <w:r w:rsidRPr="002F2297">
          <w:rPr>
            <w:rStyle w:val="Hyperlink"/>
            <w:b/>
            <w:bCs w:val="0"/>
          </w:rPr>
          <w:t>Proceedings of the meeting</w:t>
        </w:r>
        <w:r w:rsidRPr="002F2297">
          <w:rPr>
            <w:webHidden/>
          </w:rPr>
          <w:tab/>
        </w:r>
        <w:r w:rsidRPr="002F2297">
          <w:rPr>
            <w:webHidden/>
          </w:rPr>
          <w:fldChar w:fldCharType="begin"/>
        </w:r>
        <w:r w:rsidRPr="002F2297">
          <w:rPr>
            <w:webHidden/>
          </w:rPr>
          <w:instrText xml:space="preserve"> PAGEREF _Toc195092938 \h </w:instrText>
        </w:r>
        <w:r w:rsidRPr="002F2297">
          <w:rPr>
            <w:webHidden/>
          </w:rPr>
        </w:r>
        <w:r w:rsidRPr="002F2297">
          <w:rPr>
            <w:webHidden/>
          </w:rPr>
          <w:fldChar w:fldCharType="separate"/>
        </w:r>
        <w:r w:rsidR="00361AAE" w:rsidRPr="002F2297">
          <w:rPr>
            <w:webHidden/>
          </w:rPr>
          <w:t>42</w:t>
        </w:r>
        <w:r w:rsidRPr="002F2297">
          <w:rPr>
            <w:webHidden/>
          </w:rPr>
          <w:fldChar w:fldCharType="end"/>
        </w:r>
      </w:hyperlink>
    </w:p>
    <w:p w14:paraId="3EF2CD9F" w14:textId="0C821427" w:rsidR="006E0FFE" w:rsidRDefault="006E0FFE" w:rsidP="00B424DF">
      <w:pPr>
        <w:pStyle w:val="TOC2"/>
        <w:tabs>
          <w:tab w:val="clear" w:pos="1247"/>
          <w:tab w:val="clear" w:pos="1871"/>
          <w:tab w:val="clear" w:pos="2495"/>
          <w:tab w:val="clear" w:pos="2835"/>
          <w:tab w:val="clear" w:pos="3402"/>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9" w:history="1">
        <w:r w:rsidRPr="009F35F9">
          <w:rPr>
            <w:rStyle w:val="Hyperlink"/>
            <w:noProof/>
          </w:rPr>
          <w:t>Background</w:t>
        </w:r>
        <w:r>
          <w:rPr>
            <w:noProof/>
            <w:webHidden/>
          </w:rPr>
          <w:tab/>
        </w:r>
        <w:r w:rsidR="0039376F">
          <w:rPr>
            <w:noProof/>
            <w:webHidden/>
          </w:rPr>
          <w:tab/>
        </w:r>
        <w:r>
          <w:rPr>
            <w:noProof/>
            <w:webHidden/>
          </w:rPr>
          <w:fldChar w:fldCharType="begin"/>
        </w:r>
        <w:r>
          <w:rPr>
            <w:noProof/>
            <w:webHidden/>
          </w:rPr>
          <w:instrText xml:space="preserve"> PAGEREF _Toc195092939 \h </w:instrText>
        </w:r>
        <w:r>
          <w:rPr>
            <w:noProof/>
            <w:webHidden/>
          </w:rPr>
        </w:r>
        <w:r>
          <w:rPr>
            <w:noProof/>
            <w:webHidden/>
          </w:rPr>
          <w:fldChar w:fldCharType="separate"/>
        </w:r>
        <w:r w:rsidR="00361AAE">
          <w:rPr>
            <w:noProof/>
            <w:webHidden/>
          </w:rPr>
          <w:t>42</w:t>
        </w:r>
        <w:r>
          <w:rPr>
            <w:noProof/>
            <w:webHidden/>
          </w:rPr>
          <w:fldChar w:fldCharType="end"/>
        </w:r>
      </w:hyperlink>
    </w:p>
    <w:p w14:paraId="03C71FB6" w14:textId="74B410F8" w:rsidR="006E0FFE" w:rsidRDefault="006E0FFE" w:rsidP="0039376F">
      <w:pPr>
        <w:pStyle w:val="TOC2"/>
        <w:tabs>
          <w:tab w:val="clear" w:pos="1247"/>
          <w:tab w:val="clear" w:pos="1871"/>
          <w:tab w:val="clear" w:pos="2495"/>
          <w:tab w:val="clear" w:pos="2835"/>
          <w:tab w:val="clear" w:pos="3402"/>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0" w:history="1">
        <w:r w:rsidRPr="009F35F9">
          <w:rPr>
            <w:rStyle w:val="Hyperlink"/>
            <w:noProof/>
          </w:rPr>
          <w:t>Attendance</w:t>
        </w:r>
        <w:r>
          <w:rPr>
            <w:noProof/>
            <w:webHidden/>
          </w:rPr>
          <w:tab/>
        </w:r>
        <w:r w:rsidR="0039376F">
          <w:rPr>
            <w:noProof/>
            <w:webHidden/>
          </w:rPr>
          <w:tab/>
        </w:r>
        <w:r>
          <w:rPr>
            <w:noProof/>
            <w:webHidden/>
          </w:rPr>
          <w:fldChar w:fldCharType="begin"/>
        </w:r>
        <w:r>
          <w:rPr>
            <w:noProof/>
            <w:webHidden/>
          </w:rPr>
          <w:instrText xml:space="preserve"> PAGEREF _Toc195092940 \h </w:instrText>
        </w:r>
        <w:r>
          <w:rPr>
            <w:noProof/>
            <w:webHidden/>
          </w:rPr>
        </w:r>
        <w:r>
          <w:rPr>
            <w:noProof/>
            <w:webHidden/>
          </w:rPr>
          <w:fldChar w:fldCharType="separate"/>
        </w:r>
        <w:r w:rsidR="00361AAE">
          <w:rPr>
            <w:noProof/>
            <w:webHidden/>
          </w:rPr>
          <w:t>42</w:t>
        </w:r>
        <w:r>
          <w:rPr>
            <w:noProof/>
            <w:webHidden/>
          </w:rPr>
          <w:fldChar w:fldCharType="end"/>
        </w:r>
      </w:hyperlink>
    </w:p>
    <w:p w14:paraId="09183F85" w14:textId="28E2AEFF" w:rsidR="006E0FFE" w:rsidRDefault="006E0FFE" w:rsidP="0039376F">
      <w:pPr>
        <w:pStyle w:val="TOC2"/>
        <w:tabs>
          <w:tab w:val="clear" w:pos="1871"/>
          <w:tab w:val="clear" w:pos="2495"/>
          <w:tab w:val="clear" w:pos="2835"/>
          <w:tab w:val="left" w:pos="2268"/>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1" w:history="1">
        <w:r w:rsidRPr="009F35F9">
          <w:rPr>
            <w:rStyle w:val="Hyperlink"/>
            <w:bCs/>
            <w:noProof/>
          </w:rPr>
          <w:t>Item 1</w:t>
        </w:r>
        <w:r w:rsidR="0039376F">
          <w:rPr>
            <w:rStyle w:val="Hyperlink"/>
            <w:rFonts w:eastAsia="Calibri"/>
            <w:bCs/>
            <w:noProof/>
          </w:rPr>
          <w:t>.</w:t>
        </w:r>
        <w:r w:rsidR="0039376F">
          <w:rPr>
            <w:rStyle w:val="Hyperlink"/>
            <w:rFonts w:eastAsia="Calibri"/>
            <w:bCs/>
            <w:noProof/>
          </w:rPr>
          <w:tab/>
        </w:r>
        <w:r w:rsidRPr="009F35F9">
          <w:rPr>
            <w:rStyle w:val="Hyperlink"/>
            <w:rFonts w:eastAsia="Calibri"/>
            <w:bCs/>
            <w:noProof/>
          </w:rPr>
          <w:t>Opening of the meeting</w:t>
        </w:r>
        <w:r>
          <w:rPr>
            <w:noProof/>
            <w:webHidden/>
          </w:rPr>
          <w:tab/>
        </w:r>
        <w:r>
          <w:rPr>
            <w:noProof/>
            <w:webHidden/>
          </w:rPr>
          <w:fldChar w:fldCharType="begin"/>
        </w:r>
        <w:r>
          <w:rPr>
            <w:noProof/>
            <w:webHidden/>
          </w:rPr>
          <w:instrText xml:space="preserve"> PAGEREF _Toc195092941 \h </w:instrText>
        </w:r>
        <w:r>
          <w:rPr>
            <w:noProof/>
            <w:webHidden/>
          </w:rPr>
        </w:r>
        <w:r>
          <w:rPr>
            <w:noProof/>
            <w:webHidden/>
          </w:rPr>
          <w:fldChar w:fldCharType="separate"/>
        </w:r>
        <w:r w:rsidR="00361AAE">
          <w:rPr>
            <w:noProof/>
            <w:webHidden/>
          </w:rPr>
          <w:t>42</w:t>
        </w:r>
        <w:r>
          <w:rPr>
            <w:noProof/>
            <w:webHidden/>
          </w:rPr>
          <w:fldChar w:fldCharType="end"/>
        </w:r>
      </w:hyperlink>
    </w:p>
    <w:p w14:paraId="02497FDA" w14:textId="335E719B" w:rsidR="006E0FFE" w:rsidRDefault="006E0FFE" w:rsidP="0039376F">
      <w:pPr>
        <w:pStyle w:val="TOC2"/>
        <w:tabs>
          <w:tab w:val="clear" w:pos="1871"/>
          <w:tab w:val="clear" w:pos="2495"/>
          <w:tab w:val="clear" w:pos="2835"/>
          <w:tab w:val="left" w:pos="2268"/>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2" w:history="1">
        <w:r w:rsidRPr="009F35F9">
          <w:rPr>
            <w:rStyle w:val="Hyperlink"/>
            <w:bCs/>
            <w:noProof/>
          </w:rPr>
          <w:t>Item 2</w:t>
        </w:r>
        <w:r w:rsidR="0039376F">
          <w:rPr>
            <w:rStyle w:val="Hyperlink"/>
            <w:rFonts w:eastAsia="Calibri"/>
            <w:bCs/>
            <w:noProof/>
          </w:rPr>
          <w:t>.</w:t>
        </w:r>
        <w:r w:rsidR="0039376F">
          <w:rPr>
            <w:rStyle w:val="Hyperlink"/>
            <w:rFonts w:eastAsia="Calibri"/>
            <w:bCs/>
            <w:noProof/>
          </w:rPr>
          <w:tab/>
        </w:r>
        <w:r w:rsidRPr="009F35F9">
          <w:rPr>
            <w:rStyle w:val="Hyperlink"/>
            <w:rFonts w:eastAsia="Calibri"/>
            <w:bCs/>
            <w:noProof/>
          </w:rPr>
          <w:t>Organizational matters</w:t>
        </w:r>
        <w:r>
          <w:rPr>
            <w:noProof/>
            <w:webHidden/>
          </w:rPr>
          <w:tab/>
        </w:r>
        <w:r>
          <w:rPr>
            <w:noProof/>
            <w:webHidden/>
          </w:rPr>
          <w:fldChar w:fldCharType="begin"/>
        </w:r>
        <w:r>
          <w:rPr>
            <w:noProof/>
            <w:webHidden/>
          </w:rPr>
          <w:instrText xml:space="preserve"> PAGEREF _Toc195092942 \h </w:instrText>
        </w:r>
        <w:r>
          <w:rPr>
            <w:noProof/>
            <w:webHidden/>
          </w:rPr>
        </w:r>
        <w:r>
          <w:rPr>
            <w:noProof/>
            <w:webHidden/>
          </w:rPr>
          <w:fldChar w:fldCharType="separate"/>
        </w:r>
        <w:r w:rsidR="00361AAE">
          <w:rPr>
            <w:noProof/>
            <w:webHidden/>
          </w:rPr>
          <w:t>43</w:t>
        </w:r>
        <w:r>
          <w:rPr>
            <w:noProof/>
            <w:webHidden/>
          </w:rPr>
          <w:fldChar w:fldCharType="end"/>
        </w:r>
      </w:hyperlink>
    </w:p>
    <w:p w14:paraId="58BA79F4" w14:textId="4DC96E7C" w:rsidR="006E0FFE" w:rsidRDefault="006E0FFE"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3" w:history="1">
        <w:r w:rsidRPr="009F35F9">
          <w:rPr>
            <w:rStyle w:val="Hyperlink"/>
            <w:bCs/>
            <w:noProof/>
          </w:rPr>
          <w:t>Item 3</w:t>
        </w:r>
        <w:r w:rsidR="0039376F">
          <w:rPr>
            <w:rStyle w:val="Hyperlink"/>
            <w:rFonts w:eastAsia="Calibri"/>
            <w:bCs/>
            <w:noProof/>
          </w:rPr>
          <w:t>.</w:t>
        </w:r>
        <w:r w:rsidR="0039376F">
          <w:rPr>
            <w:rStyle w:val="Hyperlink"/>
            <w:rFonts w:eastAsia="Calibri"/>
            <w:bCs/>
            <w:noProof/>
          </w:rPr>
          <w:tab/>
        </w:r>
        <w:r w:rsidRPr="009F35F9">
          <w:rPr>
            <w:rStyle w:val="Hyperlink"/>
            <w:rFonts w:eastAsia="Calibri"/>
            <w:bCs/>
            <w:noProof/>
          </w:rPr>
          <w:t>Report on the credentials of representatives to the fifth meeting of the Conference of the Parties serving as the meeting of the Parties to the Nagoya Protocol</w:t>
        </w:r>
        <w:r>
          <w:rPr>
            <w:noProof/>
            <w:webHidden/>
          </w:rPr>
          <w:tab/>
        </w:r>
        <w:r w:rsidR="0039376F">
          <w:rPr>
            <w:noProof/>
            <w:webHidden/>
          </w:rPr>
          <w:tab/>
        </w:r>
        <w:r>
          <w:rPr>
            <w:noProof/>
            <w:webHidden/>
          </w:rPr>
          <w:fldChar w:fldCharType="begin"/>
        </w:r>
        <w:r>
          <w:rPr>
            <w:noProof/>
            <w:webHidden/>
          </w:rPr>
          <w:instrText xml:space="preserve"> PAGEREF _Toc195092943 \h </w:instrText>
        </w:r>
        <w:r>
          <w:rPr>
            <w:noProof/>
            <w:webHidden/>
          </w:rPr>
        </w:r>
        <w:r>
          <w:rPr>
            <w:noProof/>
            <w:webHidden/>
          </w:rPr>
          <w:fldChar w:fldCharType="separate"/>
        </w:r>
        <w:r w:rsidR="00361AAE">
          <w:rPr>
            <w:noProof/>
            <w:webHidden/>
          </w:rPr>
          <w:t>46</w:t>
        </w:r>
        <w:r>
          <w:rPr>
            <w:noProof/>
            <w:webHidden/>
          </w:rPr>
          <w:fldChar w:fldCharType="end"/>
        </w:r>
      </w:hyperlink>
    </w:p>
    <w:p w14:paraId="04E5627C" w14:textId="64751DF3" w:rsidR="006E0FFE" w:rsidRDefault="006E0FFE"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4" w:history="1">
        <w:r w:rsidRPr="009F35F9">
          <w:rPr>
            <w:rStyle w:val="Hyperlink"/>
            <w:bCs/>
            <w:noProof/>
          </w:rPr>
          <w:t>Item 4</w:t>
        </w:r>
        <w:r w:rsidR="0039376F">
          <w:rPr>
            <w:rStyle w:val="Hyperlink"/>
            <w:rFonts w:eastAsia="Calibri"/>
            <w:bCs/>
            <w:noProof/>
          </w:rPr>
          <w:t>.</w:t>
        </w:r>
        <w:r w:rsidR="0039376F">
          <w:rPr>
            <w:rStyle w:val="Hyperlink"/>
            <w:rFonts w:eastAsia="Calibri"/>
            <w:bCs/>
            <w:noProof/>
          </w:rPr>
          <w:tab/>
        </w:r>
        <w:r w:rsidRPr="009F35F9">
          <w:rPr>
            <w:rStyle w:val="Hyperlink"/>
            <w:rFonts w:eastAsia="Calibri"/>
            <w:bCs/>
            <w:noProof/>
          </w:rPr>
          <w:t>Reports of subsidiary bodies</w:t>
        </w:r>
        <w:r>
          <w:rPr>
            <w:noProof/>
            <w:webHidden/>
          </w:rPr>
          <w:tab/>
        </w:r>
        <w:r>
          <w:rPr>
            <w:noProof/>
            <w:webHidden/>
          </w:rPr>
          <w:fldChar w:fldCharType="begin"/>
        </w:r>
        <w:r>
          <w:rPr>
            <w:noProof/>
            <w:webHidden/>
          </w:rPr>
          <w:instrText xml:space="preserve"> PAGEREF _Toc195092944 \h </w:instrText>
        </w:r>
        <w:r>
          <w:rPr>
            <w:noProof/>
            <w:webHidden/>
          </w:rPr>
        </w:r>
        <w:r>
          <w:rPr>
            <w:noProof/>
            <w:webHidden/>
          </w:rPr>
          <w:fldChar w:fldCharType="separate"/>
        </w:r>
        <w:r w:rsidR="00361AAE">
          <w:rPr>
            <w:noProof/>
            <w:webHidden/>
          </w:rPr>
          <w:t>47</w:t>
        </w:r>
        <w:r>
          <w:rPr>
            <w:noProof/>
            <w:webHidden/>
          </w:rPr>
          <w:fldChar w:fldCharType="end"/>
        </w:r>
      </w:hyperlink>
    </w:p>
    <w:p w14:paraId="6EFFD52F" w14:textId="090B19D6" w:rsidR="006E0FFE" w:rsidRDefault="006E0FFE"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5" w:history="1">
        <w:r w:rsidRPr="009F35F9">
          <w:rPr>
            <w:rStyle w:val="Hyperlink"/>
            <w:bCs/>
            <w:noProof/>
          </w:rPr>
          <w:t>Item 5</w:t>
        </w:r>
        <w:r w:rsidR="0039376F">
          <w:rPr>
            <w:rStyle w:val="Hyperlink"/>
            <w:rFonts w:eastAsia="Calibri"/>
            <w:bCs/>
            <w:noProof/>
          </w:rPr>
          <w:t>.</w:t>
        </w:r>
        <w:r w:rsidR="0039376F">
          <w:rPr>
            <w:rStyle w:val="Hyperlink"/>
            <w:rFonts w:eastAsia="Calibri"/>
            <w:bCs/>
            <w:noProof/>
          </w:rPr>
          <w:tab/>
        </w:r>
        <w:r w:rsidRPr="009F35F9">
          <w:rPr>
            <w:rStyle w:val="Hyperlink"/>
            <w:rFonts w:eastAsia="Calibri"/>
            <w:bCs/>
            <w:noProof/>
          </w:rPr>
          <w:t>Report of the Compliance Committee</w:t>
        </w:r>
        <w:r>
          <w:rPr>
            <w:noProof/>
            <w:webHidden/>
          </w:rPr>
          <w:tab/>
        </w:r>
        <w:r>
          <w:rPr>
            <w:noProof/>
            <w:webHidden/>
          </w:rPr>
          <w:fldChar w:fldCharType="begin"/>
        </w:r>
        <w:r>
          <w:rPr>
            <w:noProof/>
            <w:webHidden/>
          </w:rPr>
          <w:instrText xml:space="preserve"> PAGEREF _Toc195092945 \h </w:instrText>
        </w:r>
        <w:r>
          <w:rPr>
            <w:noProof/>
            <w:webHidden/>
          </w:rPr>
        </w:r>
        <w:r>
          <w:rPr>
            <w:noProof/>
            <w:webHidden/>
          </w:rPr>
          <w:fldChar w:fldCharType="separate"/>
        </w:r>
        <w:r w:rsidR="00361AAE">
          <w:rPr>
            <w:noProof/>
            <w:webHidden/>
          </w:rPr>
          <w:t>47</w:t>
        </w:r>
        <w:r>
          <w:rPr>
            <w:noProof/>
            <w:webHidden/>
          </w:rPr>
          <w:fldChar w:fldCharType="end"/>
        </w:r>
      </w:hyperlink>
    </w:p>
    <w:p w14:paraId="67A2575F" w14:textId="0E4497CE" w:rsidR="006E0FFE" w:rsidRDefault="006E0FFE"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6" w:history="1">
        <w:r w:rsidRPr="009F35F9">
          <w:rPr>
            <w:rStyle w:val="Hyperlink"/>
            <w:bCs/>
            <w:noProof/>
          </w:rPr>
          <w:t>Item 6</w:t>
        </w:r>
        <w:r w:rsidR="0039376F">
          <w:rPr>
            <w:rStyle w:val="Hyperlink"/>
            <w:rFonts w:eastAsia="Calibri"/>
            <w:bCs/>
            <w:noProof/>
          </w:rPr>
          <w:t>.</w:t>
        </w:r>
        <w:r w:rsidR="0039376F">
          <w:rPr>
            <w:rStyle w:val="Hyperlink"/>
            <w:rFonts w:eastAsia="Calibri"/>
            <w:bCs/>
            <w:noProof/>
          </w:rPr>
          <w:tab/>
        </w:r>
        <w:r w:rsidRPr="009F35F9">
          <w:rPr>
            <w:rStyle w:val="Hyperlink"/>
            <w:rFonts w:eastAsia="Calibri"/>
            <w:bCs/>
            <w:noProof/>
          </w:rPr>
          <w:t>Administration of the Protocol and budget for the trust funds</w:t>
        </w:r>
        <w:r>
          <w:rPr>
            <w:noProof/>
            <w:webHidden/>
          </w:rPr>
          <w:tab/>
        </w:r>
        <w:r>
          <w:rPr>
            <w:noProof/>
            <w:webHidden/>
          </w:rPr>
          <w:fldChar w:fldCharType="begin"/>
        </w:r>
        <w:r>
          <w:rPr>
            <w:noProof/>
            <w:webHidden/>
          </w:rPr>
          <w:instrText xml:space="preserve"> PAGEREF _Toc195092946 \h </w:instrText>
        </w:r>
        <w:r>
          <w:rPr>
            <w:noProof/>
            <w:webHidden/>
          </w:rPr>
        </w:r>
        <w:r>
          <w:rPr>
            <w:noProof/>
            <w:webHidden/>
          </w:rPr>
          <w:fldChar w:fldCharType="separate"/>
        </w:r>
        <w:r w:rsidR="00361AAE">
          <w:rPr>
            <w:noProof/>
            <w:webHidden/>
          </w:rPr>
          <w:t>49</w:t>
        </w:r>
        <w:r>
          <w:rPr>
            <w:noProof/>
            <w:webHidden/>
          </w:rPr>
          <w:fldChar w:fldCharType="end"/>
        </w:r>
      </w:hyperlink>
    </w:p>
    <w:p w14:paraId="59FEB58C" w14:textId="3F7664B0" w:rsidR="006E0FFE" w:rsidRDefault="006E0FFE"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7" w:history="1">
        <w:r w:rsidRPr="009F35F9">
          <w:rPr>
            <w:rStyle w:val="Hyperlink"/>
            <w:noProof/>
          </w:rPr>
          <w:t>Item 7</w:t>
        </w:r>
        <w:r w:rsidR="0039376F">
          <w:rPr>
            <w:rStyle w:val="Hyperlink"/>
            <w:noProof/>
          </w:rPr>
          <w:t>.</w:t>
        </w:r>
        <w:r w:rsidR="0039376F">
          <w:rPr>
            <w:rStyle w:val="Hyperlink"/>
            <w:noProof/>
          </w:rPr>
          <w:tab/>
        </w:r>
        <w:r w:rsidRPr="009F35F9">
          <w:rPr>
            <w:rStyle w:val="Hyperlink"/>
            <w:rFonts w:eastAsia="Calibri"/>
            <w:noProof/>
          </w:rPr>
          <w:t>Financial mechanism and resources</w:t>
        </w:r>
        <w:r>
          <w:rPr>
            <w:noProof/>
            <w:webHidden/>
          </w:rPr>
          <w:tab/>
        </w:r>
        <w:r>
          <w:rPr>
            <w:noProof/>
            <w:webHidden/>
          </w:rPr>
          <w:fldChar w:fldCharType="begin"/>
        </w:r>
        <w:r>
          <w:rPr>
            <w:noProof/>
            <w:webHidden/>
          </w:rPr>
          <w:instrText xml:space="preserve"> PAGEREF _Toc195092947 \h </w:instrText>
        </w:r>
        <w:r>
          <w:rPr>
            <w:noProof/>
            <w:webHidden/>
          </w:rPr>
        </w:r>
        <w:r>
          <w:rPr>
            <w:noProof/>
            <w:webHidden/>
          </w:rPr>
          <w:fldChar w:fldCharType="separate"/>
        </w:r>
        <w:r w:rsidR="00361AAE">
          <w:rPr>
            <w:noProof/>
            <w:webHidden/>
          </w:rPr>
          <w:t>49</w:t>
        </w:r>
        <w:r>
          <w:rPr>
            <w:noProof/>
            <w:webHidden/>
          </w:rPr>
          <w:fldChar w:fldCharType="end"/>
        </w:r>
      </w:hyperlink>
    </w:p>
    <w:p w14:paraId="1B879421" w14:textId="6B1E9006" w:rsidR="006E0FFE" w:rsidRDefault="006E0FFE"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8" w:history="1">
        <w:r w:rsidRPr="009F35F9">
          <w:rPr>
            <w:rStyle w:val="Hyperlink"/>
            <w:noProof/>
          </w:rPr>
          <w:t>Item 8</w:t>
        </w:r>
        <w:r w:rsidR="0039376F">
          <w:rPr>
            <w:rStyle w:val="Hyperlink"/>
            <w:noProof/>
          </w:rPr>
          <w:t>.</w:t>
        </w:r>
        <w:r w:rsidR="0039376F">
          <w:rPr>
            <w:rStyle w:val="Hyperlink"/>
            <w:noProof/>
          </w:rPr>
          <w:tab/>
        </w:r>
        <w:r w:rsidRPr="009F35F9">
          <w:rPr>
            <w:rStyle w:val="Hyperlink"/>
            <w:rFonts w:eastAsia="Calibri"/>
            <w:noProof/>
          </w:rPr>
          <w:t>Capacity-building and development and awareness-raising</w:t>
        </w:r>
        <w:r>
          <w:rPr>
            <w:noProof/>
            <w:webHidden/>
          </w:rPr>
          <w:tab/>
        </w:r>
        <w:r>
          <w:rPr>
            <w:noProof/>
            <w:webHidden/>
          </w:rPr>
          <w:fldChar w:fldCharType="begin"/>
        </w:r>
        <w:r>
          <w:rPr>
            <w:noProof/>
            <w:webHidden/>
          </w:rPr>
          <w:instrText xml:space="preserve"> PAGEREF _Toc195092948 \h </w:instrText>
        </w:r>
        <w:r>
          <w:rPr>
            <w:noProof/>
            <w:webHidden/>
          </w:rPr>
        </w:r>
        <w:r>
          <w:rPr>
            <w:noProof/>
            <w:webHidden/>
          </w:rPr>
          <w:fldChar w:fldCharType="separate"/>
        </w:r>
        <w:r w:rsidR="00361AAE">
          <w:rPr>
            <w:noProof/>
            <w:webHidden/>
          </w:rPr>
          <w:t>50</w:t>
        </w:r>
        <w:r>
          <w:rPr>
            <w:noProof/>
            <w:webHidden/>
          </w:rPr>
          <w:fldChar w:fldCharType="end"/>
        </w:r>
      </w:hyperlink>
    </w:p>
    <w:p w14:paraId="3B4A686A" w14:textId="0CCEC385" w:rsidR="006E0FFE" w:rsidRDefault="006E0FFE"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9" w:history="1">
        <w:r w:rsidRPr="009F35F9">
          <w:rPr>
            <w:rStyle w:val="Hyperlink"/>
            <w:noProof/>
          </w:rPr>
          <w:t>Item 9</w:t>
        </w:r>
        <w:r w:rsidR="0039376F">
          <w:rPr>
            <w:rStyle w:val="Hyperlink"/>
            <w:noProof/>
          </w:rPr>
          <w:t>.</w:t>
        </w:r>
        <w:r w:rsidR="0039376F">
          <w:rPr>
            <w:rStyle w:val="Hyperlink"/>
            <w:noProof/>
          </w:rPr>
          <w:tab/>
        </w:r>
        <w:r w:rsidRPr="009F35F9">
          <w:rPr>
            <w:rStyle w:val="Hyperlink"/>
            <w:rFonts w:eastAsia="Calibri"/>
            <w:noProof/>
          </w:rPr>
          <w:t>Access and Benefit-sharing Clearing-House and information-sharing</w:t>
        </w:r>
        <w:r>
          <w:rPr>
            <w:noProof/>
            <w:webHidden/>
          </w:rPr>
          <w:tab/>
        </w:r>
        <w:r>
          <w:rPr>
            <w:noProof/>
            <w:webHidden/>
          </w:rPr>
          <w:fldChar w:fldCharType="begin"/>
        </w:r>
        <w:r>
          <w:rPr>
            <w:noProof/>
            <w:webHidden/>
          </w:rPr>
          <w:instrText xml:space="preserve"> PAGEREF _Toc195092949 \h </w:instrText>
        </w:r>
        <w:r>
          <w:rPr>
            <w:noProof/>
            <w:webHidden/>
          </w:rPr>
        </w:r>
        <w:r>
          <w:rPr>
            <w:noProof/>
            <w:webHidden/>
          </w:rPr>
          <w:fldChar w:fldCharType="separate"/>
        </w:r>
        <w:r w:rsidR="00361AAE">
          <w:rPr>
            <w:noProof/>
            <w:webHidden/>
          </w:rPr>
          <w:t>51</w:t>
        </w:r>
        <w:r>
          <w:rPr>
            <w:noProof/>
            <w:webHidden/>
          </w:rPr>
          <w:fldChar w:fldCharType="end"/>
        </w:r>
      </w:hyperlink>
    </w:p>
    <w:p w14:paraId="30948DB7" w14:textId="41ADB729" w:rsidR="006E0FFE" w:rsidRDefault="006E0FFE"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0" w:history="1">
        <w:r w:rsidRPr="009F35F9">
          <w:rPr>
            <w:rStyle w:val="Hyperlink"/>
            <w:noProof/>
          </w:rPr>
          <w:t>Item 10</w:t>
        </w:r>
        <w:r w:rsidR="0039376F">
          <w:rPr>
            <w:rStyle w:val="Hyperlink"/>
            <w:noProof/>
          </w:rPr>
          <w:t>.</w:t>
        </w:r>
        <w:r w:rsidR="0039376F">
          <w:rPr>
            <w:rStyle w:val="Hyperlink"/>
            <w:noProof/>
          </w:rPr>
          <w:tab/>
        </w:r>
        <w:r w:rsidRPr="009F35F9">
          <w:rPr>
            <w:rStyle w:val="Hyperlink"/>
            <w:rFonts w:eastAsia="Calibri"/>
            <w:noProof/>
          </w:rPr>
          <w:t>Assessment and review of the effectiveness of the Protocol</w:t>
        </w:r>
        <w:r>
          <w:rPr>
            <w:noProof/>
            <w:webHidden/>
          </w:rPr>
          <w:tab/>
        </w:r>
        <w:r>
          <w:rPr>
            <w:noProof/>
            <w:webHidden/>
          </w:rPr>
          <w:fldChar w:fldCharType="begin"/>
        </w:r>
        <w:r>
          <w:rPr>
            <w:noProof/>
            <w:webHidden/>
          </w:rPr>
          <w:instrText xml:space="preserve"> PAGEREF _Toc195092950 \h </w:instrText>
        </w:r>
        <w:r>
          <w:rPr>
            <w:noProof/>
            <w:webHidden/>
          </w:rPr>
        </w:r>
        <w:r>
          <w:rPr>
            <w:noProof/>
            <w:webHidden/>
          </w:rPr>
          <w:fldChar w:fldCharType="separate"/>
        </w:r>
        <w:r w:rsidR="00361AAE">
          <w:rPr>
            <w:noProof/>
            <w:webHidden/>
          </w:rPr>
          <w:t>51</w:t>
        </w:r>
        <w:r>
          <w:rPr>
            <w:noProof/>
            <w:webHidden/>
          </w:rPr>
          <w:fldChar w:fldCharType="end"/>
        </w:r>
      </w:hyperlink>
    </w:p>
    <w:p w14:paraId="4E0D6BD6" w14:textId="6AC7F4FD" w:rsidR="006E0FFE" w:rsidRDefault="006E0FFE"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1" w:history="1">
        <w:r w:rsidRPr="009F35F9">
          <w:rPr>
            <w:rStyle w:val="Hyperlink"/>
            <w:noProof/>
          </w:rPr>
          <w:t>Item 11</w:t>
        </w:r>
        <w:r w:rsidR="0039376F">
          <w:rPr>
            <w:rStyle w:val="Hyperlink"/>
            <w:noProof/>
          </w:rPr>
          <w:t>.</w:t>
        </w:r>
        <w:r w:rsidR="0039376F">
          <w:rPr>
            <w:rStyle w:val="Hyperlink"/>
            <w:noProof/>
          </w:rPr>
          <w:tab/>
        </w:r>
        <w:r w:rsidRPr="009F35F9">
          <w:rPr>
            <w:rStyle w:val="Hyperlink"/>
            <w:rFonts w:eastAsia="Calibri"/>
            <w:noProof/>
          </w:rPr>
          <w:t>Cooperation with international organizations,  bodies established under other conventions, and initiatives</w:t>
        </w:r>
        <w:r>
          <w:rPr>
            <w:noProof/>
            <w:webHidden/>
          </w:rPr>
          <w:tab/>
        </w:r>
        <w:r>
          <w:rPr>
            <w:noProof/>
            <w:webHidden/>
          </w:rPr>
          <w:fldChar w:fldCharType="begin"/>
        </w:r>
        <w:r>
          <w:rPr>
            <w:noProof/>
            <w:webHidden/>
          </w:rPr>
          <w:instrText xml:space="preserve"> PAGEREF _Toc195092951 \h </w:instrText>
        </w:r>
        <w:r>
          <w:rPr>
            <w:noProof/>
            <w:webHidden/>
          </w:rPr>
        </w:r>
        <w:r>
          <w:rPr>
            <w:noProof/>
            <w:webHidden/>
          </w:rPr>
          <w:fldChar w:fldCharType="separate"/>
        </w:r>
        <w:r w:rsidR="00361AAE">
          <w:rPr>
            <w:noProof/>
            <w:webHidden/>
          </w:rPr>
          <w:t>52</w:t>
        </w:r>
        <w:r>
          <w:rPr>
            <w:noProof/>
            <w:webHidden/>
          </w:rPr>
          <w:fldChar w:fldCharType="end"/>
        </w:r>
      </w:hyperlink>
    </w:p>
    <w:p w14:paraId="73EEE015" w14:textId="60F20D4D" w:rsidR="006E0FFE" w:rsidRDefault="006E0FFE"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2" w:history="1">
        <w:r w:rsidRPr="009F35F9">
          <w:rPr>
            <w:rStyle w:val="Hyperlink"/>
            <w:noProof/>
          </w:rPr>
          <w:t>Item 12</w:t>
        </w:r>
        <w:r w:rsidR="0039376F">
          <w:rPr>
            <w:rStyle w:val="Hyperlink"/>
            <w:noProof/>
          </w:rPr>
          <w:t>.</w:t>
        </w:r>
        <w:r w:rsidR="0039376F">
          <w:rPr>
            <w:rStyle w:val="Hyperlink"/>
            <w:noProof/>
          </w:rPr>
          <w:tab/>
        </w:r>
        <w:r w:rsidRPr="009F35F9">
          <w:rPr>
            <w:rStyle w:val="Hyperlink"/>
            <w:rFonts w:eastAsia="Calibri"/>
            <w:noProof/>
          </w:rPr>
          <w:t>Review of effectiveness of processes under the Convention and its Protocols</w:t>
        </w:r>
        <w:r>
          <w:rPr>
            <w:noProof/>
            <w:webHidden/>
          </w:rPr>
          <w:tab/>
        </w:r>
        <w:r>
          <w:rPr>
            <w:noProof/>
            <w:webHidden/>
          </w:rPr>
          <w:fldChar w:fldCharType="begin"/>
        </w:r>
        <w:r>
          <w:rPr>
            <w:noProof/>
            <w:webHidden/>
          </w:rPr>
          <w:instrText xml:space="preserve"> PAGEREF _Toc195092952 \h </w:instrText>
        </w:r>
        <w:r>
          <w:rPr>
            <w:noProof/>
            <w:webHidden/>
          </w:rPr>
        </w:r>
        <w:r>
          <w:rPr>
            <w:noProof/>
            <w:webHidden/>
          </w:rPr>
          <w:fldChar w:fldCharType="separate"/>
        </w:r>
        <w:r w:rsidR="00361AAE">
          <w:rPr>
            <w:noProof/>
            <w:webHidden/>
          </w:rPr>
          <w:t>52</w:t>
        </w:r>
        <w:r>
          <w:rPr>
            <w:noProof/>
            <w:webHidden/>
          </w:rPr>
          <w:fldChar w:fldCharType="end"/>
        </w:r>
      </w:hyperlink>
    </w:p>
    <w:p w14:paraId="2E1782B0" w14:textId="71CA8879" w:rsidR="006E0FFE" w:rsidRDefault="006E0FFE" w:rsidP="00120753">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3" w:history="1">
        <w:r w:rsidRPr="009F35F9">
          <w:rPr>
            <w:rStyle w:val="Hyperlink"/>
            <w:noProof/>
          </w:rPr>
          <w:t>Item 13</w:t>
        </w:r>
        <w:r w:rsidR="00120753">
          <w:rPr>
            <w:rStyle w:val="Hyperlink"/>
            <w:noProof/>
          </w:rPr>
          <w:t>.</w:t>
        </w:r>
        <w:r w:rsidR="00120753">
          <w:rPr>
            <w:rStyle w:val="Hyperlink"/>
            <w:noProof/>
          </w:rPr>
          <w:tab/>
        </w:r>
        <w:r w:rsidRPr="009F35F9">
          <w:rPr>
            <w:rStyle w:val="Hyperlink"/>
            <w:rFonts w:eastAsia="Calibri"/>
            <w:noProof/>
          </w:rPr>
          <w:t>Enhancing the implementation of the Nagoya Protocol in the context  of the Kunming-Montreal Global Biodiversity Framework</w:t>
        </w:r>
        <w:r>
          <w:rPr>
            <w:noProof/>
            <w:webHidden/>
          </w:rPr>
          <w:tab/>
        </w:r>
        <w:r>
          <w:rPr>
            <w:noProof/>
            <w:webHidden/>
          </w:rPr>
          <w:fldChar w:fldCharType="begin"/>
        </w:r>
        <w:r>
          <w:rPr>
            <w:noProof/>
            <w:webHidden/>
          </w:rPr>
          <w:instrText xml:space="preserve"> PAGEREF _Toc195092953 \h </w:instrText>
        </w:r>
        <w:r>
          <w:rPr>
            <w:noProof/>
            <w:webHidden/>
          </w:rPr>
        </w:r>
        <w:r>
          <w:rPr>
            <w:noProof/>
            <w:webHidden/>
          </w:rPr>
          <w:fldChar w:fldCharType="separate"/>
        </w:r>
        <w:r w:rsidR="00361AAE">
          <w:rPr>
            <w:noProof/>
            <w:webHidden/>
          </w:rPr>
          <w:t>53</w:t>
        </w:r>
        <w:r>
          <w:rPr>
            <w:noProof/>
            <w:webHidden/>
          </w:rPr>
          <w:fldChar w:fldCharType="end"/>
        </w:r>
      </w:hyperlink>
    </w:p>
    <w:p w14:paraId="56FD538E" w14:textId="5678197A" w:rsidR="006E0FFE" w:rsidRDefault="006E0FFE" w:rsidP="00120753">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4" w:history="1">
        <w:r w:rsidRPr="009F35F9">
          <w:rPr>
            <w:rStyle w:val="Hyperlink"/>
            <w:noProof/>
          </w:rPr>
          <w:t>Item 14</w:t>
        </w:r>
        <w:r w:rsidR="00120753">
          <w:rPr>
            <w:rStyle w:val="Hyperlink"/>
            <w:noProof/>
          </w:rPr>
          <w:t>.</w:t>
        </w:r>
        <w:r w:rsidR="00120753">
          <w:rPr>
            <w:rStyle w:val="Hyperlink"/>
            <w:noProof/>
          </w:rPr>
          <w:tab/>
        </w:r>
        <w:r w:rsidRPr="009F35F9">
          <w:rPr>
            <w:rStyle w:val="Hyperlink"/>
            <w:rFonts w:eastAsia="Calibri"/>
            <w:noProof/>
          </w:rPr>
          <w:t>Digital sequence information on genetic resources</w:t>
        </w:r>
        <w:r>
          <w:rPr>
            <w:noProof/>
            <w:webHidden/>
          </w:rPr>
          <w:tab/>
        </w:r>
        <w:r>
          <w:rPr>
            <w:noProof/>
            <w:webHidden/>
          </w:rPr>
          <w:fldChar w:fldCharType="begin"/>
        </w:r>
        <w:r>
          <w:rPr>
            <w:noProof/>
            <w:webHidden/>
          </w:rPr>
          <w:instrText xml:space="preserve"> PAGEREF _Toc195092954 \h </w:instrText>
        </w:r>
        <w:r>
          <w:rPr>
            <w:noProof/>
            <w:webHidden/>
          </w:rPr>
        </w:r>
        <w:r>
          <w:rPr>
            <w:noProof/>
            <w:webHidden/>
          </w:rPr>
          <w:fldChar w:fldCharType="separate"/>
        </w:r>
        <w:r w:rsidR="00361AAE">
          <w:rPr>
            <w:noProof/>
            <w:webHidden/>
          </w:rPr>
          <w:t>54</w:t>
        </w:r>
        <w:r>
          <w:rPr>
            <w:noProof/>
            <w:webHidden/>
          </w:rPr>
          <w:fldChar w:fldCharType="end"/>
        </w:r>
      </w:hyperlink>
    </w:p>
    <w:p w14:paraId="4F7B6293" w14:textId="490726D0" w:rsidR="006E0FFE" w:rsidRDefault="006E0FFE" w:rsidP="00120753">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5" w:history="1">
        <w:r w:rsidRPr="009F35F9">
          <w:rPr>
            <w:rStyle w:val="Hyperlink"/>
            <w:noProof/>
          </w:rPr>
          <w:t>Item 15</w:t>
        </w:r>
        <w:r w:rsidR="00120753">
          <w:rPr>
            <w:rStyle w:val="Hyperlink"/>
            <w:noProof/>
          </w:rPr>
          <w:t>.</w:t>
        </w:r>
        <w:r w:rsidR="00120753">
          <w:rPr>
            <w:rStyle w:val="Hyperlink"/>
            <w:noProof/>
          </w:rPr>
          <w:tab/>
        </w:r>
        <w:r w:rsidRPr="009F35F9">
          <w:rPr>
            <w:rStyle w:val="Hyperlink"/>
            <w:rFonts w:eastAsia="Calibri"/>
            <w:noProof/>
          </w:rPr>
          <w:t>Specialized international access and benefit-sharing instruments  in the context of Article 4, paragraph 4, of the Nagoya Protocol</w:t>
        </w:r>
        <w:r>
          <w:rPr>
            <w:noProof/>
            <w:webHidden/>
          </w:rPr>
          <w:tab/>
        </w:r>
        <w:r>
          <w:rPr>
            <w:noProof/>
            <w:webHidden/>
          </w:rPr>
          <w:fldChar w:fldCharType="begin"/>
        </w:r>
        <w:r>
          <w:rPr>
            <w:noProof/>
            <w:webHidden/>
          </w:rPr>
          <w:instrText xml:space="preserve"> PAGEREF _Toc195092955 \h </w:instrText>
        </w:r>
        <w:r>
          <w:rPr>
            <w:noProof/>
            <w:webHidden/>
          </w:rPr>
        </w:r>
        <w:r>
          <w:rPr>
            <w:noProof/>
            <w:webHidden/>
          </w:rPr>
          <w:fldChar w:fldCharType="separate"/>
        </w:r>
        <w:r w:rsidR="00361AAE">
          <w:rPr>
            <w:noProof/>
            <w:webHidden/>
          </w:rPr>
          <w:t>54</w:t>
        </w:r>
        <w:r>
          <w:rPr>
            <w:noProof/>
            <w:webHidden/>
          </w:rPr>
          <w:fldChar w:fldCharType="end"/>
        </w:r>
      </w:hyperlink>
    </w:p>
    <w:p w14:paraId="4B818222" w14:textId="04CFB101" w:rsidR="006E0FFE" w:rsidRDefault="006E0FFE" w:rsidP="00120753">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6" w:history="1">
        <w:r w:rsidRPr="009F35F9">
          <w:rPr>
            <w:rStyle w:val="Hyperlink"/>
            <w:noProof/>
          </w:rPr>
          <w:t>Item 16</w:t>
        </w:r>
        <w:r w:rsidR="00120753">
          <w:rPr>
            <w:rStyle w:val="Hyperlink"/>
            <w:noProof/>
          </w:rPr>
          <w:t>.</w:t>
        </w:r>
        <w:r w:rsidR="00120753">
          <w:rPr>
            <w:rStyle w:val="Hyperlink"/>
            <w:noProof/>
          </w:rPr>
          <w:tab/>
        </w:r>
        <w:r w:rsidRPr="009F35F9">
          <w:rPr>
            <w:rStyle w:val="Hyperlink"/>
            <w:rFonts w:eastAsia="Calibri"/>
            <w:noProof/>
          </w:rPr>
          <w:t>Global multilateral benefit-sharing mechanism</w:t>
        </w:r>
        <w:r>
          <w:rPr>
            <w:noProof/>
            <w:webHidden/>
          </w:rPr>
          <w:tab/>
        </w:r>
        <w:r>
          <w:rPr>
            <w:noProof/>
            <w:webHidden/>
          </w:rPr>
          <w:fldChar w:fldCharType="begin"/>
        </w:r>
        <w:r>
          <w:rPr>
            <w:noProof/>
            <w:webHidden/>
          </w:rPr>
          <w:instrText xml:space="preserve"> PAGEREF _Toc195092956 \h </w:instrText>
        </w:r>
        <w:r>
          <w:rPr>
            <w:noProof/>
            <w:webHidden/>
          </w:rPr>
        </w:r>
        <w:r>
          <w:rPr>
            <w:noProof/>
            <w:webHidden/>
          </w:rPr>
          <w:fldChar w:fldCharType="separate"/>
        </w:r>
        <w:r w:rsidR="00361AAE">
          <w:rPr>
            <w:noProof/>
            <w:webHidden/>
          </w:rPr>
          <w:t>54</w:t>
        </w:r>
        <w:r>
          <w:rPr>
            <w:noProof/>
            <w:webHidden/>
          </w:rPr>
          <w:fldChar w:fldCharType="end"/>
        </w:r>
      </w:hyperlink>
    </w:p>
    <w:p w14:paraId="426A3F4C" w14:textId="742042C2" w:rsidR="006E0FFE" w:rsidRDefault="006E0FFE" w:rsidP="00120753">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7" w:history="1">
        <w:r w:rsidRPr="009F35F9">
          <w:rPr>
            <w:rStyle w:val="Hyperlink"/>
            <w:bCs/>
            <w:noProof/>
          </w:rPr>
          <w:t>Item 17</w:t>
        </w:r>
        <w:r w:rsidR="00120753">
          <w:rPr>
            <w:rStyle w:val="Hyperlink"/>
            <w:rFonts w:eastAsia="Calibri"/>
            <w:bCs/>
            <w:noProof/>
          </w:rPr>
          <w:t>.</w:t>
        </w:r>
        <w:r w:rsidR="00120753">
          <w:rPr>
            <w:rStyle w:val="Hyperlink"/>
            <w:rFonts w:eastAsia="Calibri"/>
            <w:bCs/>
            <w:noProof/>
          </w:rPr>
          <w:tab/>
        </w:r>
        <w:r w:rsidRPr="009F35F9">
          <w:rPr>
            <w:rStyle w:val="Hyperlink"/>
            <w:rFonts w:eastAsia="Calibri"/>
            <w:noProof/>
          </w:rPr>
          <w:t>Other matters</w:t>
        </w:r>
        <w:r>
          <w:rPr>
            <w:noProof/>
            <w:webHidden/>
          </w:rPr>
          <w:tab/>
        </w:r>
        <w:r>
          <w:rPr>
            <w:noProof/>
            <w:webHidden/>
          </w:rPr>
          <w:fldChar w:fldCharType="begin"/>
        </w:r>
        <w:r>
          <w:rPr>
            <w:noProof/>
            <w:webHidden/>
          </w:rPr>
          <w:instrText xml:space="preserve"> PAGEREF _Toc195092957 \h </w:instrText>
        </w:r>
        <w:r>
          <w:rPr>
            <w:noProof/>
            <w:webHidden/>
          </w:rPr>
        </w:r>
        <w:r>
          <w:rPr>
            <w:noProof/>
            <w:webHidden/>
          </w:rPr>
          <w:fldChar w:fldCharType="separate"/>
        </w:r>
        <w:r w:rsidR="00361AAE">
          <w:rPr>
            <w:noProof/>
            <w:webHidden/>
          </w:rPr>
          <w:t>55</w:t>
        </w:r>
        <w:r>
          <w:rPr>
            <w:noProof/>
            <w:webHidden/>
          </w:rPr>
          <w:fldChar w:fldCharType="end"/>
        </w:r>
      </w:hyperlink>
    </w:p>
    <w:p w14:paraId="010B2480" w14:textId="2D8D2C7D" w:rsidR="006E0FFE" w:rsidRDefault="006E0FFE" w:rsidP="00120753">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8" w:history="1">
        <w:r w:rsidRPr="009F35F9">
          <w:rPr>
            <w:rStyle w:val="Hyperlink"/>
            <w:bCs/>
            <w:noProof/>
          </w:rPr>
          <w:t>Item 18</w:t>
        </w:r>
        <w:r w:rsidR="00120753">
          <w:rPr>
            <w:rStyle w:val="Hyperlink"/>
            <w:rFonts w:eastAsia="Calibri"/>
            <w:bCs/>
            <w:noProof/>
          </w:rPr>
          <w:t>.</w:t>
        </w:r>
        <w:r w:rsidR="00120753">
          <w:rPr>
            <w:rStyle w:val="Hyperlink"/>
            <w:rFonts w:eastAsia="Calibri"/>
            <w:bCs/>
            <w:noProof/>
          </w:rPr>
          <w:tab/>
        </w:r>
        <w:r w:rsidRPr="009F35F9">
          <w:rPr>
            <w:rStyle w:val="Hyperlink"/>
            <w:rFonts w:eastAsia="Calibri"/>
            <w:noProof/>
          </w:rPr>
          <w:t>Adoption of the report</w:t>
        </w:r>
        <w:r>
          <w:rPr>
            <w:noProof/>
            <w:webHidden/>
          </w:rPr>
          <w:tab/>
        </w:r>
        <w:r>
          <w:rPr>
            <w:noProof/>
            <w:webHidden/>
          </w:rPr>
          <w:fldChar w:fldCharType="begin"/>
        </w:r>
        <w:r>
          <w:rPr>
            <w:noProof/>
            <w:webHidden/>
          </w:rPr>
          <w:instrText xml:space="preserve"> PAGEREF _Toc195092958 \h </w:instrText>
        </w:r>
        <w:r>
          <w:rPr>
            <w:noProof/>
            <w:webHidden/>
          </w:rPr>
        </w:r>
        <w:r>
          <w:rPr>
            <w:noProof/>
            <w:webHidden/>
          </w:rPr>
          <w:fldChar w:fldCharType="separate"/>
        </w:r>
        <w:r w:rsidR="00361AAE">
          <w:rPr>
            <w:noProof/>
            <w:webHidden/>
          </w:rPr>
          <w:t>55</w:t>
        </w:r>
        <w:r>
          <w:rPr>
            <w:noProof/>
            <w:webHidden/>
          </w:rPr>
          <w:fldChar w:fldCharType="end"/>
        </w:r>
      </w:hyperlink>
    </w:p>
    <w:p w14:paraId="2383E678" w14:textId="5B383FF3" w:rsidR="006E0FFE" w:rsidRDefault="006E0FFE" w:rsidP="00120753">
      <w:pPr>
        <w:pStyle w:val="TOC2"/>
        <w:tabs>
          <w:tab w:val="clear" w:pos="1247"/>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9" w:history="1">
        <w:r w:rsidRPr="009F35F9">
          <w:rPr>
            <w:rStyle w:val="Hyperlink"/>
            <w:bCs/>
            <w:noProof/>
          </w:rPr>
          <w:t>Item 19</w:t>
        </w:r>
        <w:r w:rsidR="00120753">
          <w:rPr>
            <w:rStyle w:val="Hyperlink"/>
            <w:rFonts w:eastAsia="Calibri"/>
            <w:bCs/>
            <w:noProof/>
          </w:rPr>
          <w:t>.</w:t>
        </w:r>
        <w:r w:rsidR="00120753">
          <w:rPr>
            <w:rStyle w:val="Hyperlink"/>
            <w:rFonts w:eastAsia="Calibri"/>
            <w:bCs/>
            <w:noProof/>
          </w:rPr>
          <w:tab/>
        </w:r>
        <w:r w:rsidRPr="009F35F9">
          <w:rPr>
            <w:rStyle w:val="Hyperlink"/>
            <w:rFonts w:eastAsia="Calibri"/>
            <w:noProof/>
          </w:rPr>
          <w:t>Closure of the meeting</w:t>
        </w:r>
        <w:r>
          <w:rPr>
            <w:noProof/>
            <w:webHidden/>
          </w:rPr>
          <w:tab/>
        </w:r>
        <w:r>
          <w:rPr>
            <w:noProof/>
            <w:webHidden/>
          </w:rPr>
          <w:fldChar w:fldCharType="begin"/>
        </w:r>
        <w:r>
          <w:rPr>
            <w:noProof/>
            <w:webHidden/>
          </w:rPr>
          <w:instrText xml:space="preserve"> PAGEREF _Toc195092959 \h </w:instrText>
        </w:r>
        <w:r>
          <w:rPr>
            <w:noProof/>
            <w:webHidden/>
          </w:rPr>
        </w:r>
        <w:r>
          <w:rPr>
            <w:noProof/>
            <w:webHidden/>
          </w:rPr>
          <w:fldChar w:fldCharType="separate"/>
        </w:r>
        <w:r w:rsidR="00361AAE">
          <w:rPr>
            <w:noProof/>
            <w:webHidden/>
          </w:rPr>
          <w:t>55</w:t>
        </w:r>
        <w:r>
          <w:rPr>
            <w:noProof/>
            <w:webHidden/>
          </w:rPr>
          <w:fldChar w:fldCharType="end"/>
        </w:r>
      </w:hyperlink>
    </w:p>
    <w:p w14:paraId="5594CD12" w14:textId="162D4444" w:rsidR="006A6F04" w:rsidRPr="003E45D7" w:rsidRDefault="006E0FFE" w:rsidP="0052196C">
      <w:pPr>
        <w:tabs>
          <w:tab w:val="clear" w:pos="567"/>
          <w:tab w:val="clear" w:pos="1134"/>
          <w:tab w:val="clear" w:pos="2268"/>
        </w:tabs>
        <w:spacing w:after="160" w:line="259" w:lineRule="auto"/>
        <w:ind w:left="1134"/>
        <w:jc w:val="left"/>
      </w:pPr>
      <w:r>
        <w:fldChar w:fldCharType="end"/>
      </w:r>
    </w:p>
    <w:p w14:paraId="374146AD" w14:textId="35107614" w:rsidR="00A61AB7" w:rsidRPr="003E45D7" w:rsidRDefault="00A61AB7">
      <w:pPr>
        <w:tabs>
          <w:tab w:val="clear" w:pos="567"/>
          <w:tab w:val="clear" w:pos="1134"/>
          <w:tab w:val="clear" w:pos="1701"/>
          <w:tab w:val="clear" w:pos="2268"/>
        </w:tabs>
        <w:spacing w:after="160" w:line="259" w:lineRule="auto"/>
        <w:jc w:val="left"/>
      </w:pPr>
      <w:r w:rsidRPr="003E45D7">
        <w:br w:type="page"/>
      </w:r>
    </w:p>
    <w:p w14:paraId="1AF266A7" w14:textId="1CFD1814" w:rsidR="00832AE4" w:rsidRPr="003E45D7" w:rsidRDefault="00685A8D" w:rsidP="00946905">
      <w:pPr>
        <w:pStyle w:val="CBDH1"/>
      </w:pPr>
      <w:bookmarkStart w:id="1" w:name="_Toc193898997"/>
      <w:bookmarkStart w:id="2" w:name="_Toc195092914"/>
      <w:r w:rsidRPr="003E45D7">
        <w:t>I.</w:t>
      </w:r>
      <w:r w:rsidRPr="003E45D7">
        <w:tab/>
      </w:r>
      <w:r w:rsidR="00832AE4" w:rsidRPr="003E45D7">
        <w:t>Decisions adopted</w:t>
      </w:r>
      <w:r w:rsidR="001C4AE6" w:rsidRPr="003E45D7">
        <w:t xml:space="preserve"> by the</w:t>
      </w:r>
      <w:r w:rsidR="00D97A57" w:rsidRPr="003E45D7">
        <w:t xml:space="preserve"> Conference of the Parties serving as the meeting of the Parties to the Nagoya Protocol</w:t>
      </w:r>
      <w:bookmarkEnd w:id="1"/>
      <w:r w:rsidR="00023012" w:rsidRPr="003E45D7">
        <w:t xml:space="preserve"> on Access to Genetic Resources and the Fair and Equitable Sharing of Benefits Arising from Their Utilization</w:t>
      </w:r>
      <w:bookmarkEnd w:id="2"/>
    </w:p>
    <w:p w14:paraId="443E391F" w14:textId="77777777" w:rsidR="00830EAC" w:rsidRPr="003E45D7" w:rsidRDefault="00830EAC" w:rsidP="00293C00">
      <w:pPr>
        <w:pStyle w:val="CBDH2"/>
        <w:jc w:val="left"/>
      </w:pPr>
      <w:r w:rsidRPr="003E45D7">
        <w:tab/>
      </w:r>
      <w:bookmarkStart w:id="3" w:name="_Toc193898998"/>
      <w:bookmarkStart w:id="4" w:name="_Toc195092915"/>
      <w:r w:rsidRPr="003E45D7">
        <w:t>NP-5/1.</w:t>
      </w:r>
      <w:r w:rsidRPr="003E45D7">
        <w:tab/>
        <w:t>Report of the Compliance Committee</w:t>
      </w:r>
      <w:bookmarkEnd w:id="3"/>
      <w:bookmarkEnd w:id="4"/>
    </w:p>
    <w:p w14:paraId="22222EC8" w14:textId="77777777" w:rsidR="00830EAC" w:rsidRPr="003E45D7" w:rsidRDefault="00830EAC" w:rsidP="00BC329F">
      <w:pPr>
        <w:pStyle w:val="CBDNormalNoNumber"/>
        <w:ind w:firstLine="567"/>
        <w:rPr>
          <w:i/>
          <w:iCs/>
        </w:rPr>
      </w:pPr>
      <w:r w:rsidRPr="003E45D7">
        <w:rPr>
          <w:i/>
          <w:iCs/>
        </w:rPr>
        <w:t>The Conference of the Parties serving as the meeting of the Parties to the Nagoya Protocol</w:t>
      </w:r>
    </w:p>
    <w:p w14:paraId="1469844D" w14:textId="77777777" w:rsidR="00830EAC" w:rsidRPr="003E45D7" w:rsidRDefault="00830EAC" w:rsidP="00CA47E8">
      <w:pPr>
        <w:pStyle w:val="CBDDesicionText"/>
      </w:pPr>
      <w:r w:rsidRPr="003E45D7">
        <w:t>1.</w:t>
      </w:r>
      <w:r w:rsidRPr="003E45D7">
        <w:tab/>
      </w:r>
      <w:r w:rsidRPr="003E45D7">
        <w:rPr>
          <w:i/>
          <w:iCs/>
        </w:rPr>
        <w:t>Urges</w:t>
      </w:r>
      <w:r w:rsidRPr="003E45D7">
        <w:t xml:space="preserve"> Parties to comply with their obligations under the Nagoya Protocol on Access to Genetic Resources and the Fair and Equitable Sharing of Benefits Arising from Their Utilization,</w:t>
      </w:r>
      <w:r w:rsidRPr="003E45D7">
        <w:rPr>
          <w:rStyle w:val="FootnoteReference"/>
        </w:rPr>
        <w:footnoteReference w:id="2"/>
      </w:r>
      <w:r w:rsidRPr="003E45D7">
        <w:t xml:space="preserve"> acknowledging the need of developing country Parties, in particular the least developed countries and small island developing States among them, and Parties with economies in transition for technical and scientific cooperation, capacity-building and development, technology transfer and financial resources;</w:t>
      </w:r>
    </w:p>
    <w:p w14:paraId="2F05490D" w14:textId="77777777" w:rsidR="00830EAC" w:rsidRPr="003E45D7" w:rsidRDefault="00830EAC" w:rsidP="00CA47E8">
      <w:pPr>
        <w:pStyle w:val="CBDDesicionText"/>
      </w:pPr>
      <w:r w:rsidRPr="003E45D7">
        <w:t>2.</w:t>
      </w:r>
      <w:r w:rsidRPr="003E45D7">
        <w:tab/>
      </w:r>
      <w:r w:rsidRPr="003E45D7">
        <w:rPr>
          <w:i/>
          <w:iCs/>
        </w:rPr>
        <w:t>Encourages</w:t>
      </w:r>
      <w:r w:rsidRPr="003E45D7">
        <w:t xml:space="preserve"> Parties to include access and benefit-sharing in the revision or updating of their national biodiversity strategies and action plans as a means of raising awareness and building support for the implementation of the Nagoya Protocol;</w:t>
      </w:r>
    </w:p>
    <w:p w14:paraId="78D051B5" w14:textId="77777777" w:rsidR="00830EAC" w:rsidRPr="003E45D7" w:rsidRDefault="00830EAC" w:rsidP="00CA47E8">
      <w:pPr>
        <w:pStyle w:val="CBDDesicionText"/>
      </w:pPr>
      <w:r w:rsidRPr="003E45D7">
        <w:t>3.</w:t>
      </w:r>
      <w:r w:rsidRPr="003E45D7">
        <w:tab/>
      </w:r>
      <w:r w:rsidRPr="003E45D7">
        <w:rPr>
          <w:i/>
          <w:iCs/>
        </w:rPr>
        <w:t>Requests</w:t>
      </w:r>
      <w:r w:rsidRPr="003E45D7">
        <w:t xml:space="preserve"> Parties that have not yet completely put in place the legislative, administrative or policy measures necessary to implement the Nagoya Protocol to expedite the adoption of such measures and include the designation of one or more competent national authorities and one or more checkpoints;</w:t>
      </w:r>
    </w:p>
    <w:p w14:paraId="6ADB92B9" w14:textId="77777777" w:rsidR="00830EAC" w:rsidRPr="003E45D7" w:rsidRDefault="00830EAC" w:rsidP="00CA47E8">
      <w:pPr>
        <w:pStyle w:val="CBDDesicionText"/>
      </w:pPr>
      <w:r w:rsidRPr="003E45D7">
        <w:t>4.</w:t>
      </w:r>
      <w:r w:rsidRPr="003E45D7">
        <w:tab/>
      </w:r>
      <w:r w:rsidRPr="003E45D7">
        <w:rPr>
          <w:i/>
          <w:iCs/>
        </w:rPr>
        <w:t>Urges</w:t>
      </w:r>
      <w:r w:rsidRPr="003E45D7">
        <w:t xml:space="preserve"> Parties to make the necessary information available on the Access and Benefit-sharing Clearing-House, as required under Article 14, paragraph 2, of the Nagoya Protocol;</w:t>
      </w:r>
    </w:p>
    <w:p w14:paraId="0498BAB9" w14:textId="77777777" w:rsidR="00830EAC" w:rsidRPr="003E45D7" w:rsidRDefault="00830EAC" w:rsidP="00CA47E8">
      <w:pPr>
        <w:pStyle w:val="CBDDesicionText"/>
      </w:pPr>
      <w:r w:rsidRPr="003E45D7">
        <w:t>5.</w:t>
      </w:r>
      <w:r w:rsidRPr="003E45D7">
        <w:tab/>
      </w:r>
      <w:r w:rsidRPr="003E45D7">
        <w:rPr>
          <w:i/>
          <w:iCs/>
        </w:rPr>
        <w:t>Requests</w:t>
      </w:r>
      <w:r w:rsidRPr="003E45D7">
        <w:t xml:space="preserve"> that Parties collaborate fully when contacted by the Secretariat of the Convention on Biological Diversity</w:t>
      </w:r>
      <w:r w:rsidRPr="003E45D7">
        <w:rPr>
          <w:rStyle w:val="FootnoteReference"/>
        </w:rPr>
        <w:footnoteReference w:id="3"/>
      </w:r>
      <w:r w:rsidRPr="003E45D7">
        <w:t xml:space="preserve"> to provide information in relation to compliance with their obligations under the Nagoya Protocol;</w:t>
      </w:r>
    </w:p>
    <w:p w14:paraId="723FF3E4" w14:textId="77777777" w:rsidR="00830EAC" w:rsidRPr="003E45D7" w:rsidRDefault="00830EAC" w:rsidP="00CA47E8">
      <w:pPr>
        <w:pStyle w:val="CBDDesicionText"/>
      </w:pPr>
      <w:r w:rsidRPr="003E45D7">
        <w:t>6.</w:t>
      </w:r>
      <w:r w:rsidRPr="003E45D7">
        <w:tab/>
      </w:r>
      <w:r w:rsidRPr="003E45D7">
        <w:rPr>
          <w:i/>
          <w:iCs/>
        </w:rPr>
        <w:t>Welcomes</w:t>
      </w:r>
      <w:r w:rsidRPr="003E45D7">
        <w:t xml:space="preserve"> the high rate of submission of interim national reports on the implementation of the Nagoya Protocol;</w:t>
      </w:r>
    </w:p>
    <w:p w14:paraId="1A7C63DF" w14:textId="77777777" w:rsidR="00830EAC" w:rsidRPr="003E45D7" w:rsidRDefault="00830EAC" w:rsidP="00CA47E8">
      <w:pPr>
        <w:pStyle w:val="CBDDesicionText"/>
      </w:pPr>
      <w:r w:rsidRPr="003E45D7">
        <w:t>7.</w:t>
      </w:r>
      <w:r w:rsidRPr="003E45D7">
        <w:tab/>
      </w:r>
      <w:r w:rsidRPr="003E45D7">
        <w:rPr>
          <w:i/>
          <w:iCs/>
        </w:rPr>
        <w:t>Reminds</w:t>
      </w:r>
      <w:r w:rsidRPr="003E45D7">
        <w:t xml:space="preserve"> Parties of the deadline of 28 February 2026 for submitting their first national reports on the implementation of the Nagoya Protocol, and encourages Parties to complete the reporting process early and submit their reports well before the deadline, with a view to ensuring that the analysis for the second assessment and review of the effectiveness of the Protocol is accurate and representative;</w:t>
      </w:r>
    </w:p>
    <w:p w14:paraId="3110272C" w14:textId="77777777" w:rsidR="00830EAC" w:rsidRPr="003E45D7" w:rsidRDefault="00830EAC" w:rsidP="00CA47E8">
      <w:pPr>
        <w:pStyle w:val="CBDDesicionText"/>
      </w:pPr>
      <w:r w:rsidRPr="003E45D7">
        <w:t>8.</w:t>
      </w:r>
      <w:r w:rsidRPr="003E45D7">
        <w:tab/>
      </w:r>
      <w:r w:rsidRPr="003E45D7">
        <w:rPr>
          <w:i/>
          <w:iCs/>
        </w:rPr>
        <w:t>Urges</w:t>
      </w:r>
      <w:r w:rsidRPr="003E45D7">
        <w:t xml:space="preserve"> eligible Parties to submit their letters of commitment to the implementing agency in a timely manner </w:t>
      </w:r>
      <w:proofErr w:type="gramStart"/>
      <w:r w:rsidRPr="003E45D7">
        <w:t>in order to</w:t>
      </w:r>
      <w:proofErr w:type="gramEnd"/>
      <w:r w:rsidRPr="003E45D7">
        <w:t xml:space="preserve"> ensure that projects to support the preparation of their first national reports are submitted to the Global Environment Facility for approval well before the submission deadline for those reports;</w:t>
      </w:r>
    </w:p>
    <w:p w14:paraId="53BB8F8F" w14:textId="77777777" w:rsidR="00830EAC" w:rsidRPr="003E45D7" w:rsidRDefault="00830EAC" w:rsidP="00CA47E8">
      <w:pPr>
        <w:pStyle w:val="CBDDesicionText"/>
      </w:pPr>
      <w:r w:rsidRPr="003E45D7">
        <w:t>9.</w:t>
      </w:r>
      <w:r w:rsidRPr="003E45D7">
        <w:tab/>
      </w:r>
      <w:r w:rsidRPr="003E45D7">
        <w:rPr>
          <w:i/>
          <w:iCs/>
        </w:rPr>
        <w:t>Recalls</w:t>
      </w:r>
      <w:r w:rsidRPr="003E45D7">
        <w:t xml:space="preserve"> decisions </w:t>
      </w:r>
      <w:hyperlink r:id="rId14" w:history="1">
        <w:r w:rsidRPr="003E45D7">
          <w:rPr>
            <w:rStyle w:val="Hyperlink"/>
          </w:rPr>
          <w:t>15/4</w:t>
        </w:r>
      </w:hyperlink>
      <w:r w:rsidRPr="003E45D7">
        <w:t xml:space="preserve"> and </w:t>
      </w:r>
      <w:hyperlink r:id="rId15" w:history="1">
        <w:r w:rsidRPr="003E45D7">
          <w:rPr>
            <w:rStyle w:val="Hyperlink"/>
          </w:rPr>
          <w:t>15/6</w:t>
        </w:r>
      </w:hyperlink>
      <w:r w:rsidRPr="003E45D7">
        <w:t xml:space="preserve"> of 19 December 2022 of the Conference of the Parties to the Convention, and encourages Parties to the Nagoya Protocol to contribute to national processes for the preparation of the seventh national reports under the Convention, including by providing information related to access and benefit-sharing;</w:t>
      </w:r>
    </w:p>
    <w:p w14:paraId="78A83EE4" w14:textId="42B07917" w:rsidR="00830EAC" w:rsidRPr="003E45D7" w:rsidRDefault="00830EAC" w:rsidP="00DB4DEE">
      <w:pPr>
        <w:pStyle w:val="CBDDesicionText"/>
      </w:pPr>
      <w:r w:rsidRPr="003E45D7">
        <w:t>10.</w:t>
      </w:r>
      <w:r w:rsidRPr="003E45D7">
        <w:tab/>
      </w:r>
      <w:r w:rsidRPr="003E45D7">
        <w:rPr>
          <w:i/>
          <w:iCs/>
        </w:rPr>
        <w:t>Encourages</w:t>
      </w:r>
      <w:r w:rsidRPr="003E45D7">
        <w:t xml:space="preserve"> Parties to include the priorities of </w:t>
      </w:r>
      <w:r w:rsidRPr="003E45D7">
        <w:rPr>
          <w:kern w:val="22"/>
        </w:rPr>
        <w:t xml:space="preserve">indigenous peoples and local communities </w:t>
      </w:r>
      <w:r w:rsidRPr="003E45D7">
        <w:t>in their proposals for funding from the Global Environment Facility, including the Global Biodiversity Framework Fund, to enable support for capacity-building and development to reach indigenous peoples and local communities, in line with national circumstances and priorities.</w:t>
      </w:r>
      <w:r w:rsidRPr="003E45D7">
        <w:br w:type="page"/>
      </w:r>
    </w:p>
    <w:p w14:paraId="6981AFD4" w14:textId="2218C14E" w:rsidR="00830EAC" w:rsidRPr="003E45D7" w:rsidRDefault="00406C96" w:rsidP="00406C96">
      <w:pPr>
        <w:pStyle w:val="CBDH2"/>
      </w:pPr>
      <w:r w:rsidRPr="003E45D7">
        <w:tab/>
      </w:r>
      <w:bookmarkStart w:id="5" w:name="_Toc193898999"/>
      <w:bookmarkStart w:id="6" w:name="_Toc195092916"/>
      <w:r w:rsidR="00830EAC" w:rsidRPr="003E45D7">
        <w:t>NP-5/2.</w:t>
      </w:r>
      <w:r w:rsidR="00830EAC" w:rsidRPr="003E45D7">
        <w:tab/>
        <w:t>Financial mechanism and resources</w:t>
      </w:r>
      <w:bookmarkEnd w:id="5"/>
      <w:bookmarkEnd w:id="6"/>
    </w:p>
    <w:p w14:paraId="2F4353B9" w14:textId="77777777" w:rsidR="00830EAC" w:rsidRPr="003E45D7" w:rsidRDefault="00830EAC" w:rsidP="00A12DC4">
      <w:pPr>
        <w:pStyle w:val="Para10"/>
        <w:tabs>
          <w:tab w:val="clear" w:pos="1134"/>
        </w:tabs>
        <w:ind w:firstLine="567"/>
        <w:rPr>
          <w:i/>
          <w:iCs/>
        </w:rPr>
      </w:pPr>
      <w:r w:rsidRPr="003E45D7">
        <w:rPr>
          <w:i/>
          <w:iCs/>
        </w:rPr>
        <w:t>The Conference of the Parties serving as the meeting of the Parties to the Nagoya Protocol</w:t>
      </w:r>
      <w:r w:rsidRPr="003E45D7">
        <w:t xml:space="preserve">, </w:t>
      </w:r>
    </w:p>
    <w:p w14:paraId="44EFB5C6" w14:textId="77777777" w:rsidR="00830EAC" w:rsidRPr="003E45D7" w:rsidRDefault="00830EAC" w:rsidP="0048723D">
      <w:pPr>
        <w:pStyle w:val="CBDDesicionText"/>
        <w:rPr>
          <w:snapToGrid w:val="0"/>
        </w:rPr>
      </w:pPr>
      <w:r w:rsidRPr="003E45D7">
        <w:rPr>
          <w:i/>
          <w:iCs/>
        </w:rPr>
        <w:t xml:space="preserve">Taking note </w:t>
      </w:r>
      <w:r w:rsidRPr="003E45D7">
        <w:t>of the report of the Council of the Global Environment Facility for the sixteenth meeting of the Conference of the Parties to the Convention</w:t>
      </w:r>
      <w:r w:rsidRPr="003E45D7">
        <w:rPr>
          <w:snapToGrid w:val="0"/>
        </w:rPr>
        <w:t xml:space="preserve"> on Biological Diversity</w:t>
      </w:r>
      <w:r w:rsidRPr="003E45D7">
        <w:rPr>
          <w:rStyle w:val="FootnoteReference"/>
          <w:snapToGrid w:val="0"/>
        </w:rPr>
        <w:footnoteReference w:id="4"/>
      </w:r>
      <w:r w:rsidRPr="003E45D7">
        <w:rPr>
          <w:snapToGrid w:val="0"/>
          <w:vertAlign w:val="superscript"/>
        </w:rPr>
        <w:t>,</w:t>
      </w:r>
      <w:r w:rsidRPr="003E45D7">
        <w:rPr>
          <w:rStyle w:val="FootnoteReference"/>
        </w:rPr>
        <w:footnoteReference w:id="5"/>
      </w:r>
      <w:r w:rsidRPr="003E45D7">
        <w:t xml:space="preserve"> and the report on the </w:t>
      </w:r>
      <w:r w:rsidRPr="003E45D7">
        <w:rPr>
          <w:snapToGrid w:val="0"/>
        </w:rPr>
        <w:t xml:space="preserve">sixth review of the effectiveness of the financial mechanism </w:t>
      </w:r>
      <w:bookmarkStart w:id="7" w:name="_Hlk189472544"/>
      <w:r w:rsidRPr="003E45D7">
        <w:rPr>
          <w:snapToGrid w:val="0"/>
        </w:rPr>
        <w:t>for the Convention and its Protocols</w:t>
      </w:r>
      <w:bookmarkEnd w:id="7"/>
      <w:r w:rsidRPr="003E45D7">
        <w:rPr>
          <w:snapToGrid w:val="0"/>
        </w:rPr>
        <w:t>,</w:t>
      </w:r>
      <w:r w:rsidRPr="003E45D7">
        <w:rPr>
          <w:rStyle w:val="FootnoteReference"/>
          <w:snapToGrid w:val="0"/>
        </w:rPr>
        <w:footnoteReference w:id="6"/>
      </w:r>
      <w:r w:rsidRPr="003E45D7">
        <w:rPr>
          <w:snapToGrid w:val="0"/>
        </w:rPr>
        <w:t xml:space="preserve"> </w:t>
      </w:r>
    </w:p>
    <w:p w14:paraId="3B1D5767" w14:textId="1A56B6E9" w:rsidR="00830EAC" w:rsidRPr="003E45D7" w:rsidRDefault="00830EAC" w:rsidP="0048723D">
      <w:pPr>
        <w:pStyle w:val="CBDDesicionText"/>
      </w:pPr>
      <w:r w:rsidRPr="003E45D7">
        <w:rPr>
          <w:i/>
          <w:iCs/>
        </w:rPr>
        <w:t>Welcoming</w:t>
      </w:r>
      <w:r w:rsidRPr="003E45D7">
        <w:t xml:space="preserve"> the establishment and operationalization of the </w:t>
      </w:r>
      <w:r w:rsidRPr="003E45D7">
        <w:rPr>
          <w:iCs/>
        </w:rPr>
        <w:t xml:space="preserve">Global Biodiversity Framework Fund </w:t>
      </w:r>
      <w:r w:rsidRPr="003E45D7">
        <w:t xml:space="preserve">and its programming directions, which include an action area to support the implementation of the Nagoya Protocol on Access to Genetic Resources and the Fair and Equitable Sharing of Benefits Arising from </w:t>
      </w:r>
      <w:r w:rsidR="00D7763B" w:rsidRPr="003E45D7">
        <w:t>T</w:t>
      </w:r>
      <w:r w:rsidRPr="003E45D7">
        <w:t>heir Utilization,</w:t>
      </w:r>
      <w:r w:rsidRPr="003E45D7">
        <w:rPr>
          <w:rStyle w:val="FootnoteReference"/>
        </w:rPr>
        <w:footnoteReference w:id="7"/>
      </w:r>
    </w:p>
    <w:p w14:paraId="6FAEE886" w14:textId="77777777" w:rsidR="00830EAC" w:rsidRPr="003E45D7" w:rsidRDefault="00830EAC" w:rsidP="0048723D">
      <w:pPr>
        <w:pStyle w:val="CBDDesicionText"/>
      </w:pPr>
      <w:r w:rsidRPr="003E45D7">
        <w:rPr>
          <w:i/>
          <w:iCs/>
        </w:rPr>
        <w:t xml:space="preserve">Noting with appreciation </w:t>
      </w:r>
      <w:r w:rsidRPr="003E45D7">
        <w:t xml:space="preserve">the </w:t>
      </w:r>
      <w:r w:rsidRPr="003E45D7">
        <w:rPr>
          <w:lang w:eastAsia="en-GB"/>
        </w:rPr>
        <w:t>projects</w:t>
      </w:r>
      <w:r w:rsidRPr="003E45D7">
        <w:t xml:space="preserve"> in support of the implementation of the Nagoya Protocol already approved during the eighth replenishment period of the Global Environment Facility Trust Fund and under the Global Biodiversity Framework Fund,</w:t>
      </w:r>
    </w:p>
    <w:p w14:paraId="241B6247" w14:textId="77777777" w:rsidR="00830EAC" w:rsidRPr="003E45D7" w:rsidRDefault="00830EAC" w:rsidP="0048723D">
      <w:pPr>
        <w:pStyle w:val="CBDDesicionText"/>
      </w:pPr>
      <w:r w:rsidRPr="003E45D7">
        <w:rPr>
          <w:i/>
          <w:iCs/>
        </w:rPr>
        <w:t>Noting with concern</w:t>
      </w:r>
      <w:r w:rsidRPr="003E45D7">
        <w:t>, however,</w:t>
      </w:r>
      <w:r w:rsidRPr="003E45D7">
        <w:rPr>
          <w:i/>
          <w:iCs/>
        </w:rPr>
        <w:t xml:space="preserve"> </w:t>
      </w:r>
      <w:r w:rsidRPr="003E45D7">
        <w:t xml:space="preserve">the low </w:t>
      </w:r>
      <w:r w:rsidRPr="003E45D7">
        <w:rPr>
          <w:lang w:eastAsia="en-GB"/>
        </w:rPr>
        <w:t>number</w:t>
      </w:r>
      <w:r w:rsidRPr="003E45D7">
        <w:t xml:space="preserve"> of projects approved in support of the implementation of the Nagoya Protocol during the eighth replenishment period of the Global Environment Facility Trust Fund, </w:t>
      </w:r>
    </w:p>
    <w:p w14:paraId="49961289" w14:textId="0BB3D66C" w:rsidR="00830EAC" w:rsidRPr="003E45D7" w:rsidRDefault="00830EAC" w:rsidP="0048723D">
      <w:pPr>
        <w:pStyle w:val="CBDDesicionText"/>
        <w:rPr>
          <w:i/>
          <w:iCs/>
        </w:rPr>
      </w:pPr>
      <w:r w:rsidRPr="003E45D7">
        <w:t>1.</w:t>
      </w:r>
      <w:r w:rsidRPr="003E45D7">
        <w:rPr>
          <w:i/>
          <w:iCs/>
        </w:rPr>
        <w:tab/>
        <w:t xml:space="preserve">Welcomes </w:t>
      </w:r>
      <w:r w:rsidRPr="003E45D7">
        <w:t xml:space="preserve">the revised </w:t>
      </w:r>
      <w:r w:rsidRPr="003E45D7">
        <w:rPr>
          <w:lang w:eastAsia="en-GB"/>
        </w:rPr>
        <w:t>strategy</w:t>
      </w:r>
      <w:r w:rsidRPr="003E45D7">
        <w:t xml:space="preserve"> for resource mobilization, for the period 2025–2030,</w:t>
      </w:r>
      <w:r w:rsidRPr="003E45D7">
        <w:rPr>
          <w:rStyle w:val="FootnoteReference"/>
        </w:rPr>
        <w:footnoteReference w:id="8"/>
      </w:r>
      <w:r w:rsidRPr="003E45D7">
        <w:t xml:space="preserve"> for the Kunming-Montreal Global Biodiversity Framework,</w:t>
      </w:r>
      <w:r w:rsidRPr="003E45D7">
        <w:rPr>
          <w:rStyle w:val="FootnoteReference"/>
        </w:rPr>
        <w:footnoteReference w:id="9"/>
      </w:r>
      <w:r w:rsidRPr="003E45D7">
        <w:t xml:space="preserve"> and notes its relevance to the mobilization of resources to support the implementation of the Nagoya Protocol on Access to Genetic Resources and the Fair and Equitable Sharing of Benefits Arising from </w:t>
      </w:r>
      <w:r w:rsidR="00D7763B" w:rsidRPr="003E45D7">
        <w:t>T</w:t>
      </w:r>
      <w:r w:rsidRPr="003E45D7">
        <w:t>heir Utilization;</w:t>
      </w:r>
    </w:p>
    <w:p w14:paraId="1D51FC52" w14:textId="77777777" w:rsidR="00830EAC" w:rsidRPr="003E45D7" w:rsidRDefault="00830EAC" w:rsidP="0048723D">
      <w:pPr>
        <w:pStyle w:val="CBDDesicionText"/>
      </w:pPr>
      <w:r w:rsidRPr="003E45D7">
        <w:t>2.</w:t>
      </w:r>
      <w:r w:rsidRPr="003E45D7">
        <w:rPr>
          <w:i/>
          <w:iCs/>
        </w:rPr>
        <w:tab/>
        <w:t xml:space="preserve">Encourages </w:t>
      </w:r>
      <w:r w:rsidRPr="003E45D7">
        <w:t xml:space="preserve">Parties to ensure that their national funding needs and priorities for implementing the Nagoya Protocol and achieving </w:t>
      </w:r>
      <w:r w:rsidRPr="003E45D7">
        <w:rPr>
          <w:lang w:eastAsia="en-GB"/>
        </w:rPr>
        <w:t>Goal</w:t>
      </w:r>
      <w:r w:rsidRPr="003E45D7">
        <w:t xml:space="preserve"> C and Target 13 of the Framework are adequately reflected in their national biodiversity finance plans; </w:t>
      </w:r>
    </w:p>
    <w:p w14:paraId="6D499480" w14:textId="77777777" w:rsidR="00830EAC" w:rsidRPr="003E45D7" w:rsidRDefault="00830EAC" w:rsidP="0048723D">
      <w:pPr>
        <w:pStyle w:val="CBDDesicionText"/>
        <w:rPr>
          <w:lang w:eastAsia="en-GB"/>
        </w:rPr>
      </w:pPr>
      <w:r w:rsidRPr="003E45D7">
        <w:rPr>
          <w:lang w:eastAsia="en-GB"/>
        </w:rPr>
        <w:t>3.</w:t>
      </w:r>
      <w:r w:rsidRPr="003E45D7">
        <w:rPr>
          <w:i/>
          <w:iCs/>
          <w:lang w:eastAsia="en-GB"/>
        </w:rPr>
        <w:tab/>
        <w:t xml:space="preserve">Recommends </w:t>
      </w:r>
      <w:r w:rsidRPr="003E45D7">
        <w:rPr>
          <w:lang w:eastAsia="en-GB"/>
        </w:rPr>
        <w:t xml:space="preserve">that, in adopting its guidance to the Global Environment Facility </w:t>
      </w:r>
      <w:proofErr w:type="gramStart"/>
      <w:r w:rsidRPr="003E45D7">
        <w:rPr>
          <w:lang w:eastAsia="en-GB"/>
        </w:rPr>
        <w:t>with regard to</w:t>
      </w:r>
      <w:proofErr w:type="gramEnd"/>
      <w:r w:rsidRPr="003E45D7">
        <w:rPr>
          <w:lang w:eastAsia="en-GB"/>
        </w:rPr>
        <w:t xml:space="preserve"> support for the implementation of the Nagoya Protocol, the Conference of the Parties to the Convention include the following requests to the Global Environment Facility: </w:t>
      </w:r>
    </w:p>
    <w:p w14:paraId="3AD2F3FA" w14:textId="77777777" w:rsidR="00830EAC" w:rsidRPr="003E45D7" w:rsidRDefault="00830EAC" w:rsidP="0048723D">
      <w:pPr>
        <w:pStyle w:val="CBDDesicionText"/>
        <w:rPr>
          <w:snapToGrid w:val="0"/>
        </w:rPr>
      </w:pPr>
      <w:r w:rsidRPr="003E45D7">
        <w:rPr>
          <w:snapToGrid w:val="0"/>
        </w:rPr>
        <w:t>(a)</w:t>
      </w:r>
      <w:r w:rsidRPr="003E45D7">
        <w:rPr>
          <w:snapToGrid w:val="0"/>
        </w:rPr>
        <w:tab/>
        <w:t>To make funds available in a timely manner to support eligible Parties in preparing and submitting their first national reports under the Nagoya Protocol;</w:t>
      </w:r>
    </w:p>
    <w:p w14:paraId="49E692DD" w14:textId="77777777" w:rsidR="00830EAC" w:rsidRPr="003E45D7" w:rsidRDefault="00830EAC" w:rsidP="0048723D">
      <w:pPr>
        <w:pStyle w:val="CBDDesicionText"/>
        <w:rPr>
          <w:snapToGrid w:val="0"/>
        </w:rPr>
      </w:pPr>
      <w:r w:rsidRPr="003E45D7">
        <w:rPr>
          <w:snapToGrid w:val="0"/>
        </w:rPr>
        <w:t>(b)</w:t>
      </w:r>
      <w:r w:rsidRPr="003E45D7">
        <w:rPr>
          <w:snapToGrid w:val="0"/>
        </w:rPr>
        <w:tab/>
        <w:t>To strengthen its funding dedicated to support eligible Parties in implementing the Protocol;</w:t>
      </w:r>
    </w:p>
    <w:p w14:paraId="2D9D0858" w14:textId="77777777" w:rsidR="00830EAC" w:rsidRPr="003E45D7" w:rsidRDefault="00830EAC" w:rsidP="0048723D">
      <w:pPr>
        <w:pStyle w:val="CBDDesicionText"/>
        <w:rPr>
          <w:snapToGrid w:val="0"/>
        </w:rPr>
      </w:pPr>
      <w:r w:rsidRPr="003E45D7">
        <w:rPr>
          <w:snapToGrid w:val="0"/>
        </w:rPr>
        <w:t>(c)</w:t>
      </w:r>
      <w:r w:rsidRPr="003E45D7">
        <w:rPr>
          <w:snapToGrid w:val="0"/>
        </w:rPr>
        <w:tab/>
        <w:t>To support eligible Parties with the implementation of the capacity-building and development action plan for the Nagoya Protocol;</w:t>
      </w:r>
      <w:r w:rsidRPr="003E45D7">
        <w:rPr>
          <w:rStyle w:val="FootnoteReference"/>
          <w:snapToGrid w:val="0"/>
        </w:rPr>
        <w:footnoteReference w:id="10"/>
      </w:r>
    </w:p>
    <w:p w14:paraId="7C55EC8F" w14:textId="77777777" w:rsidR="00830EAC" w:rsidRPr="003E45D7" w:rsidRDefault="00830EAC" w:rsidP="0048723D">
      <w:pPr>
        <w:pStyle w:val="CBDDesicionText"/>
        <w:rPr>
          <w:snapToGrid w:val="0"/>
        </w:rPr>
      </w:pPr>
      <w:r w:rsidRPr="003E45D7">
        <w:rPr>
          <w:snapToGrid w:val="0"/>
        </w:rPr>
        <w:t>(d)</w:t>
      </w:r>
      <w:r w:rsidRPr="003E45D7">
        <w:rPr>
          <w:snapToGrid w:val="0"/>
        </w:rPr>
        <w:tab/>
        <w:t>To continue to provide support to eligible Parties for undertaking activities in the following areas:</w:t>
      </w:r>
    </w:p>
    <w:p w14:paraId="07612CED" w14:textId="77777777" w:rsidR="00830EAC" w:rsidRPr="003E45D7" w:rsidRDefault="00830EAC" w:rsidP="00A12DC4">
      <w:pPr>
        <w:spacing w:before="120" w:after="120"/>
        <w:ind w:left="1701" w:hanging="567"/>
        <w:rPr>
          <w:snapToGrid w:val="0"/>
          <w:kern w:val="22"/>
        </w:rPr>
      </w:pPr>
      <w:r w:rsidRPr="003E45D7">
        <w:rPr>
          <w:snapToGrid w:val="0"/>
        </w:rPr>
        <w:t>(i)</w:t>
      </w:r>
      <w:r w:rsidRPr="003E45D7">
        <w:rPr>
          <w:snapToGrid w:val="0"/>
        </w:rPr>
        <w:tab/>
        <w:t>Specific priorities for continued capacity-building and development to support the implementation of the Nagoya Protocol;</w:t>
      </w:r>
      <w:r w:rsidRPr="003E45D7">
        <w:rPr>
          <w:snapToGrid w:val="0"/>
          <w:vertAlign w:val="superscript"/>
        </w:rPr>
        <w:footnoteReference w:id="11"/>
      </w:r>
      <w:r w:rsidRPr="003E45D7">
        <w:rPr>
          <w:snapToGrid w:val="0"/>
          <w:highlight w:val="yellow"/>
          <w:vertAlign w:val="superscript"/>
        </w:rPr>
        <w:t xml:space="preserve"> </w:t>
      </w:r>
    </w:p>
    <w:p w14:paraId="3605470E" w14:textId="77777777" w:rsidR="00830EAC" w:rsidRPr="003E45D7" w:rsidRDefault="00830EAC" w:rsidP="00A12DC4">
      <w:pPr>
        <w:spacing w:before="120" w:after="120"/>
        <w:ind w:left="1701" w:hanging="567"/>
        <w:rPr>
          <w:snapToGrid w:val="0"/>
        </w:rPr>
      </w:pPr>
      <w:r w:rsidRPr="003E45D7">
        <w:rPr>
          <w:snapToGrid w:val="0"/>
        </w:rPr>
        <w:t>(ii)</w:t>
      </w:r>
      <w:r w:rsidRPr="003E45D7">
        <w:rPr>
          <w:snapToGrid w:val="0"/>
        </w:rPr>
        <w:tab/>
        <w:t>Integration and mainstreaming of access and benefit-sharing on genetic resources and traditional knowledge associated with genetic resources in policies and activities related to biodiversity and sustainable development;</w:t>
      </w:r>
    </w:p>
    <w:p w14:paraId="0383BE74" w14:textId="77777777" w:rsidR="00830EAC" w:rsidRPr="003E45D7" w:rsidRDefault="00830EAC" w:rsidP="00A12DC4">
      <w:pPr>
        <w:spacing w:before="120" w:after="120"/>
        <w:ind w:left="1701" w:hanging="567"/>
        <w:rPr>
          <w:snapToGrid w:val="0"/>
        </w:rPr>
      </w:pPr>
      <w:r w:rsidRPr="003E45D7">
        <w:rPr>
          <w:snapToGrid w:val="0"/>
        </w:rPr>
        <w:t>(iii)</w:t>
      </w:r>
      <w:r w:rsidRPr="003E45D7">
        <w:rPr>
          <w:snapToGrid w:val="0"/>
        </w:rPr>
        <w:tab/>
        <w:t>Development of long-term institutional capacities for managing, monitoring and evaluating national access and benefit-sharing frameworks;</w:t>
      </w:r>
    </w:p>
    <w:p w14:paraId="702E1DDD" w14:textId="77777777" w:rsidR="00830EAC" w:rsidRPr="003E45D7" w:rsidRDefault="00830EAC" w:rsidP="0048723D">
      <w:pPr>
        <w:pStyle w:val="CBDDesicionText"/>
        <w:rPr>
          <w:snapToGrid w:val="0"/>
        </w:rPr>
      </w:pPr>
      <w:r w:rsidRPr="003E45D7">
        <w:rPr>
          <w:snapToGrid w:val="0"/>
        </w:rPr>
        <w:t>(e)</w:t>
      </w:r>
      <w:r w:rsidRPr="003E45D7">
        <w:rPr>
          <w:snapToGrid w:val="0"/>
        </w:rPr>
        <w:tab/>
      </w:r>
      <w:bookmarkStart w:id="9" w:name="_Hlk178080578"/>
      <w:r w:rsidRPr="003E45D7">
        <w:rPr>
          <w:snapToGrid w:val="0"/>
        </w:rPr>
        <w:t xml:space="preserve">To examine </w:t>
      </w:r>
      <w:bookmarkEnd w:id="9"/>
      <w:r w:rsidRPr="003E45D7">
        <w:rPr>
          <w:snapToGrid w:val="0"/>
        </w:rPr>
        <w:t>options</w:t>
      </w:r>
      <w:r w:rsidRPr="003E45D7">
        <w:t xml:space="preserve"> to </w:t>
      </w:r>
      <w:r w:rsidRPr="003E45D7">
        <w:rPr>
          <w:snapToGrid w:val="0"/>
        </w:rPr>
        <w:t xml:space="preserve">support the implementation of the Nagoya Protocol </w:t>
      </w:r>
      <w:proofErr w:type="gramStart"/>
      <w:r w:rsidRPr="003E45D7">
        <w:rPr>
          <w:snapToGrid w:val="0"/>
        </w:rPr>
        <w:t>in order to</w:t>
      </w:r>
      <w:proofErr w:type="gramEnd"/>
      <w:r w:rsidRPr="003E45D7">
        <w:rPr>
          <w:snapToGrid w:val="0"/>
        </w:rPr>
        <w:t xml:space="preserve"> enable the Global Environment Facility to fulfil its responsibilities in operating the financial mechanism for the Protocol on an interim and ongoing basis most effectively, and to report on those matters to the Conference of the Parties </w:t>
      </w:r>
      <w:r w:rsidRPr="003E45D7">
        <w:rPr>
          <w:lang w:eastAsia="en-GB"/>
        </w:rPr>
        <w:t xml:space="preserve">to the Convention </w:t>
      </w:r>
      <w:r w:rsidRPr="003E45D7">
        <w:rPr>
          <w:snapToGrid w:val="0"/>
        </w:rPr>
        <w:t>at its seventeenth meeting;</w:t>
      </w:r>
    </w:p>
    <w:p w14:paraId="343C8A31" w14:textId="77777777" w:rsidR="00830EAC" w:rsidRPr="003E45D7" w:rsidRDefault="00830EAC" w:rsidP="0048723D">
      <w:pPr>
        <w:pStyle w:val="CBDDesicionText"/>
        <w:rPr>
          <w:lang w:eastAsia="en-GB"/>
        </w:rPr>
      </w:pPr>
      <w:r w:rsidRPr="003E45D7">
        <w:rPr>
          <w:lang w:eastAsia="en-GB"/>
        </w:rPr>
        <w:t>4.</w:t>
      </w:r>
      <w:r w:rsidRPr="003E45D7">
        <w:rPr>
          <w:i/>
          <w:iCs/>
          <w:lang w:eastAsia="en-GB"/>
        </w:rPr>
        <w:tab/>
        <w:t xml:space="preserve">Also recommends </w:t>
      </w:r>
      <w:r w:rsidRPr="003E45D7">
        <w:rPr>
          <w:lang w:eastAsia="en-GB"/>
        </w:rPr>
        <w:t xml:space="preserve">that the Conference of the Parties to the Convention include the elements listed in subparagraphs 3 (c) and (d) above in the four-year outcome-oriented framework of biodiversity programme priorities for the ninth replenishment period of the </w:t>
      </w:r>
      <w:r w:rsidRPr="003E45D7">
        <w:t>Global Environment Facility Trust Fund (July 2026–June 2030);</w:t>
      </w:r>
    </w:p>
    <w:p w14:paraId="118E4AA7" w14:textId="77777777" w:rsidR="00830EAC" w:rsidRPr="003E45D7" w:rsidRDefault="00830EAC" w:rsidP="0048723D">
      <w:pPr>
        <w:pStyle w:val="CBDDesicionText"/>
      </w:pPr>
      <w:r w:rsidRPr="003E45D7">
        <w:t>5</w:t>
      </w:r>
      <w:r w:rsidRPr="003E45D7">
        <w:rPr>
          <w:i/>
          <w:iCs/>
        </w:rPr>
        <w:t>.</w:t>
      </w:r>
      <w:r w:rsidRPr="003E45D7">
        <w:rPr>
          <w:i/>
          <w:iCs/>
        </w:rPr>
        <w:tab/>
        <w:t xml:space="preserve">Encourages </w:t>
      </w:r>
      <w:r w:rsidRPr="003E45D7">
        <w:t xml:space="preserve">eligible Parties to give due priority to access and benefit-sharing projects in the programming of their eighth replenishment </w:t>
      </w:r>
      <w:r w:rsidRPr="003E45D7">
        <w:rPr>
          <w:lang w:eastAsia="en-GB"/>
        </w:rPr>
        <w:t>country</w:t>
      </w:r>
      <w:r w:rsidRPr="003E45D7">
        <w:t xml:space="preserve"> allocations under the System for Transparent Allocation of Resources, making use of the notional allocation for the implementation of the Nagoya Protocol available in the programming directions of the eighth replenishment of the Global Environment Facility Trust Fund and taking into consideration the results of the sixth quadrennial review of the effectiveness of the financial mechanism;</w:t>
      </w:r>
    </w:p>
    <w:p w14:paraId="1AD29BC6" w14:textId="77777777" w:rsidR="00830EAC" w:rsidRPr="003E45D7" w:rsidRDefault="00830EAC" w:rsidP="0048723D">
      <w:pPr>
        <w:pStyle w:val="CBDDesicionText"/>
      </w:pPr>
      <w:r w:rsidRPr="003E45D7">
        <w:t>6.</w:t>
      </w:r>
      <w:r w:rsidRPr="003E45D7">
        <w:tab/>
      </w:r>
      <w:r w:rsidRPr="003E45D7">
        <w:rPr>
          <w:i/>
          <w:iCs/>
        </w:rPr>
        <w:t>Encourages</w:t>
      </w:r>
      <w:r w:rsidRPr="003E45D7">
        <w:t xml:space="preserve"> Parties to include the priorities of indigenous peoples and local communities in their proposals for funding from the Global Environment Facility, including the Global Biodiversity Framework Fund, to enable support for capacity-building and development to reach indigenous peoples and local communities.</w:t>
      </w:r>
    </w:p>
    <w:p w14:paraId="1CAEA9C3" w14:textId="77777777" w:rsidR="00830EAC" w:rsidRPr="003E45D7" w:rsidRDefault="00830EAC" w:rsidP="0048723D">
      <w:pPr>
        <w:pStyle w:val="Para10"/>
        <w:spacing w:before="0" w:after="0"/>
        <w:ind w:left="0"/>
        <w:jc w:val="center"/>
      </w:pPr>
    </w:p>
    <w:p w14:paraId="73B36578" w14:textId="77777777" w:rsidR="00830EAC" w:rsidRPr="003E45D7" w:rsidRDefault="00830EAC">
      <w:pPr>
        <w:tabs>
          <w:tab w:val="clear" w:pos="567"/>
          <w:tab w:val="clear" w:pos="1134"/>
          <w:tab w:val="clear" w:pos="1701"/>
          <w:tab w:val="clear" w:pos="2268"/>
        </w:tabs>
        <w:spacing w:after="160" w:line="278" w:lineRule="auto"/>
        <w:jc w:val="left"/>
      </w:pPr>
      <w:r w:rsidRPr="003E45D7">
        <w:br w:type="page"/>
      </w:r>
    </w:p>
    <w:p w14:paraId="44489F4F" w14:textId="2F86FA0A" w:rsidR="00830EAC" w:rsidRPr="003E45D7" w:rsidRDefault="00406C96" w:rsidP="00406C96">
      <w:pPr>
        <w:pStyle w:val="CBDH2"/>
      </w:pPr>
      <w:r w:rsidRPr="003E45D7">
        <w:tab/>
      </w:r>
      <w:bookmarkStart w:id="10" w:name="_Toc193899000"/>
      <w:bookmarkStart w:id="11" w:name="_Toc195092917"/>
      <w:r w:rsidR="00830EAC" w:rsidRPr="003E45D7">
        <w:t>NP-5/3.</w:t>
      </w:r>
      <w:r w:rsidR="00830EAC" w:rsidRPr="003E45D7">
        <w:tab/>
        <w:t>Capacity-building and development and awareness-raising</w:t>
      </w:r>
      <w:bookmarkEnd w:id="10"/>
      <w:bookmarkEnd w:id="11"/>
      <w:r w:rsidR="00830EAC" w:rsidRPr="003E45D7">
        <w:t xml:space="preserve"> </w:t>
      </w:r>
    </w:p>
    <w:p w14:paraId="31147723" w14:textId="77777777" w:rsidR="00830EAC" w:rsidRPr="003E45D7" w:rsidRDefault="00830EAC" w:rsidP="003A3C6E">
      <w:pPr>
        <w:pStyle w:val="Para2"/>
        <w:ind w:left="567" w:firstLine="567"/>
        <w:rPr>
          <w:i/>
          <w:iCs/>
        </w:rPr>
      </w:pPr>
      <w:r w:rsidRPr="003E45D7">
        <w:rPr>
          <w:i/>
          <w:iCs/>
        </w:rPr>
        <w:t>The Conference of the Parties serving as the meeting of the Parties to the Nagoya Protocol</w:t>
      </w:r>
      <w:r w:rsidRPr="003E45D7">
        <w:t>,</w:t>
      </w:r>
    </w:p>
    <w:p w14:paraId="792B4098" w14:textId="77777777" w:rsidR="00830EAC" w:rsidRPr="003E45D7" w:rsidRDefault="00830EAC" w:rsidP="00806935">
      <w:pPr>
        <w:pStyle w:val="CBDNormalNoNumber"/>
        <w:ind w:firstLine="567"/>
      </w:pPr>
      <w:r w:rsidRPr="003E45D7">
        <w:rPr>
          <w:i/>
          <w:iCs/>
        </w:rPr>
        <w:t>Recalling</w:t>
      </w:r>
      <w:r w:rsidRPr="003E45D7">
        <w:t xml:space="preserve"> Articles </w:t>
      </w:r>
      <w:hyperlink r:id="rId16" w:history="1">
        <w:r w:rsidRPr="003E45D7">
          <w:rPr>
            <w:rStyle w:val="Hyperlink"/>
          </w:rPr>
          <w:t>21</w:t>
        </w:r>
      </w:hyperlink>
      <w:r w:rsidRPr="003E45D7">
        <w:t xml:space="preserve"> and </w:t>
      </w:r>
      <w:hyperlink r:id="rId17" w:history="1">
        <w:r w:rsidRPr="003E45D7">
          <w:rPr>
            <w:rStyle w:val="Hyperlink"/>
          </w:rPr>
          <w:t>22</w:t>
        </w:r>
      </w:hyperlink>
      <w:r w:rsidRPr="003E45D7">
        <w:t xml:space="preserve"> of the Nagoya Protocol on Access to Genetic Resources and the Fair and Equitable Sharing of Benefits Arising from Their Utilization,</w:t>
      </w:r>
      <w:r w:rsidRPr="003E45D7">
        <w:rPr>
          <w:rStyle w:val="FootnoteReference"/>
        </w:rPr>
        <w:footnoteReference w:id="12"/>
      </w:r>
    </w:p>
    <w:p w14:paraId="0B5A00FB" w14:textId="77777777" w:rsidR="00830EAC" w:rsidRPr="003E45D7" w:rsidRDefault="00830EAC" w:rsidP="00806935">
      <w:pPr>
        <w:pStyle w:val="CBDNormalNoNumber"/>
        <w:ind w:firstLine="567"/>
      </w:pPr>
      <w:r w:rsidRPr="003E45D7">
        <w:rPr>
          <w:i/>
          <w:iCs/>
        </w:rPr>
        <w:t xml:space="preserve">Recalling also </w:t>
      </w:r>
      <w:r w:rsidRPr="003E45D7">
        <w:t>the provisions of</w:t>
      </w:r>
      <w:r w:rsidRPr="003E45D7">
        <w:rPr>
          <w:i/>
          <w:iCs/>
        </w:rPr>
        <w:t xml:space="preserve"> </w:t>
      </w:r>
      <w:r w:rsidRPr="003E45D7">
        <w:t xml:space="preserve">decision </w:t>
      </w:r>
      <w:hyperlink r:id="rId18" w:history="1">
        <w:r w:rsidRPr="003E45D7">
          <w:rPr>
            <w:rStyle w:val="Hyperlink"/>
          </w:rPr>
          <w:t>NP-4/7 A</w:t>
        </w:r>
      </w:hyperlink>
      <w:r w:rsidRPr="003E45D7">
        <w:t xml:space="preserve"> of 10 December 2022 of the Conference of the Parties serving as the meeting of the Parties to the Nagoya</w:t>
      </w:r>
      <w:r w:rsidRPr="003E45D7">
        <w:rPr>
          <w:i/>
          <w:iCs/>
        </w:rPr>
        <w:t xml:space="preserve"> </w:t>
      </w:r>
      <w:r w:rsidRPr="003E45D7">
        <w:t>Protocol concerning the revision of the strategic framework for capacity-building and development to support the effective implementation of the Protocol,</w:t>
      </w:r>
      <w:r w:rsidRPr="003E45D7">
        <w:rPr>
          <w:rStyle w:val="FootnoteReference"/>
        </w:rPr>
        <w:footnoteReference w:id="13"/>
      </w:r>
    </w:p>
    <w:p w14:paraId="16E4571B" w14:textId="77777777" w:rsidR="00830EAC" w:rsidRPr="003E45D7" w:rsidRDefault="00830EAC" w:rsidP="00806935">
      <w:pPr>
        <w:pStyle w:val="CBDNormalNoNumber"/>
        <w:ind w:firstLine="567"/>
      </w:pPr>
      <w:r w:rsidRPr="003E45D7">
        <w:rPr>
          <w:i/>
          <w:iCs/>
        </w:rPr>
        <w:t>Recalling</w:t>
      </w:r>
      <w:r w:rsidRPr="003E45D7">
        <w:t xml:space="preserve"> </w:t>
      </w:r>
      <w:r w:rsidRPr="003E45D7">
        <w:rPr>
          <w:i/>
          <w:iCs/>
        </w:rPr>
        <w:t xml:space="preserve">further </w:t>
      </w:r>
      <w:r w:rsidRPr="003E45D7">
        <w:t xml:space="preserve">decision </w:t>
      </w:r>
      <w:hyperlink r:id="rId19">
        <w:r w:rsidRPr="003E45D7">
          <w:rPr>
            <w:rStyle w:val="Hyperlink"/>
          </w:rPr>
          <w:t>15/4</w:t>
        </w:r>
      </w:hyperlink>
      <w:r w:rsidRPr="003E45D7">
        <w:t xml:space="preserve"> of 19 December 2022 of the Conference of the Parties to the Convention on Biological Diversity,</w:t>
      </w:r>
      <w:r w:rsidRPr="003E45D7">
        <w:rPr>
          <w:rStyle w:val="FootnoteReference"/>
        </w:rPr>
        <w:footnoteReference w:id="14"/>
      </w:r>
      <w:r w:rsidRPr="003E45D7">
        <w:t xml:space="preserve"> by which the Conference of the Parties adopted the Kunming-Montreal Global Biodiversity Framework, and specifically Goal C and Target 13 of the Framework, as well as its decision </w:t>
      </w:r>
      <w:hyperlink r:id="rId20">
        <w:r w:rsidRPr="003E45D7">
          <w:rPr>
            <w:rStyle w:val="Hyperlink"/>
          </w:rPr>
          <w:t>15/8</w:t>
        </w:r>
      </w:hyperlink>
      <w:r w:rsidRPr="00221645">
        <w:rPr>
          <w:rStyle w:val="Hyperlink"/>
          <w:color w:val="auto"/>
          <w:u w:val="none"/>
        </w:rPr>
        <w:t xml:space="preserve"> of 19 December 2022</w:t>
      </w:r>
      <w:r w:rsidRPr="003E45D7">
        <w:t xml:space="preserve">, in particular the long-term strategic framework for capacity-building and development, </w:t>
      </w:r>
    </w:p>
    <w:p w14:paraId="50EE69F2" w14:textId="77777777" w:rsidR="00830EAC" w:rsidRPr="003E45D7" w:rsidRDefault="00830EAC" w:rsidP="00806935">
      <w:pPr>
        <w:pStyle w:val="CBDNormalNoNumber"/>
        <w:ind w:firstLine="567"/>
      </w:pPr>
      <w:r w:rsidRPr="003E45D7">
        <w:rPr>
          <w:i/>
          <w:iCs/>
        </w:rPr>
        <w:t>Recalling</w:t>
      </w:r>
      <w:r w:rsidRPr="003E45D7">
        <w:t xml:space="preserve"> decision </w:t>
      </w:r>
      <w:hyperlink r:id="rId21" w:history="1">
        <w:r w:rsidRPr="003E45D7">
          <w:rPr>
            <w:rStyle w:val="Hyperlink"/>
          </w:rPr>
          <w:t>15/11</w:t>
        </w:r>
      </w:hyperlink>
      <w:r w:rsidRPr="003E45D7">
        <w:t xml:space="preserve"> of 19 December 2022 of the Conference of the Parties to the Convention, in which the Conference of the Parties invited Parties to contribute to developing, testing and promoting relevant methodologies to mainstream gender perspectives in access and benefit-sharing instruments, as appropriate,</w:t>
      </w:r>
    </w:p>
    <w:p w14:paraId="65633929" w14:textId="77777777" w:rsidR="00830EAC" w:rsidRPr="003E45D7" w:rsidRDefault="00830EAC" w:rsidP="00806935">
      <w:pPr>
        <w:pStyle w:val="CBDNormalNoNumber"/>
        <w:ind w:firstLine="567"/>
      </w:pPr>
      <w:r w:rsidRPr="003E45D7">
        <w:rPr>
          <w:i/>
        </w:rPr>
        <w:t xml:space="preserve">Underscoring </w:t>
      </w:r>
      <w:r w:rsidRPr="003E45D7">
        <w:t>the importance of capacity-building and development, technical and scientific cooperation and technology transfer, and financial support for the effective implementation of the Nagoya</w:t>
      </w:r>
      <w:r w:rsidRPr="003E45D7">
        <w:rPr>
          <w:i/>
          <w:iCs/>
        </w:rPr>
        <w:t xml:space="preserve"> </w:t>
      </w:r>
      <w:r w:rsidRPr="003E45D7">
        <w:t>Protocol,</w:t>
      </w:r>
    </w:p>
    <w:p w14:paraId="2A94C857" w14:textId="77777777" w:rsidR="00830EAC" w:rsidRPr="003E45D7" w:rsidRDefault="00830EAC" w:rsidP="00806935">
      <w:pPr>
        <w:pStyle w:val="CBDNormalNoNumber"/>
        <w:ind w:firstLine="567"/>
      </w:pPr>
      <w:r w:rsidRPr="003E45D7">
        <w:rPr>
          <w:i/>
        </w:rPr>
        <w:t xml:space="preserve">Recognizing </w:t>
      </w:r>
      <w:r w:rsidRPr="003E45D7">
        <w:t>that many Parties, in particular developing country Parties, may not yet have the capacities necessary to implement the Nagoya Protocol effectively and depend on the provision of timely, adequate and predictable means of implementation, including financial resources,</w:t>
      </w:r>
    </w:p>
    <w:p w14:paraId="28D68168" w14:textId="77777777" w:rsidR="00830EAC" w:rsidRPr="003E45D7" w:rsidRDefault="00830EAC" w:rsidP="00806935">
      <w:pPr>
        <w:pStyle w:val="CBDNormalNoNumber"/>
        <w:ind w:firstLine="567"/>
      </w:pPr>
      <w:r w:rsidRPr="003E45D7">
        <w:rPr>
          <w:i/>
        </w:rPr>
        <w:t xml:space="preserve">Noting </w:t>
      </w:r>
      <w:r w:rsidRPr="003E45D7">
        <w:t>the limited number of project proposals from eligible countries for support in the implementation of the Nagoya Protocol, and encouraging those countries that are eligible to submit proposals in line with national circumstances and priorities,</w:t>
      </w:r>
    </w:p>
    <w:p w14:paraId="482F376A" w14:textId="77777777" w:rsidR="00830EAC" w:rsidRPr="003E45D7" w:rsidRDefault="00830EAC" w:rsidP="00806935">
      <w:pPr>
        <w:pStyle w:val="CBDNormalNoNumber"/>
        <w:ind w:firstLine="567"/>
      </w:pPr>
      <w:r w:rsidRPr="003E45D7">
        <w:t>1.</w:t>
      </w:r>
      <w:r w:rsidRPr="003E45D7">
        <w:tab/>
      </w:r>
      <w:r w:rsidRPr="003E45D7">
        <w:rPr>
          <w:i/>
          <w:iCs/>
        </w:rPr>
        <w:t>Takes note</w:t>
      </w:r>
      <w:r w:rsidRPr="003E45D7">
        <w:t xml:space="preserve"> of the report of the Informal Advisory Committee on Capacity-building for the Implementation of the Nagoya Protocol on its fifth meeting;</w:t>
      </w:r>
      <w:r w:rsidRPr="003E45D7">
        <w:rPr>
          <w:rStyle w:val="FootnoteReference"/>
        </w:rPr>
        <w:footnoteReference w:id="15"/>
      </w:r>
    </w:p>
    <w:p w14:paraId="566DC608" w14:textId="77777777" w:rsidR="00830EAC" w:rsidRPr="003E45D7" w:rsidRDefault="00830EAC" w:rsidP="00806935">
      <w:pPr>
        <w:pStyle w:val="CBDNormalNoNumber"/>
        <w:ind w:firstLine="567"/>
      </w:pPr>
      <w:r w:rsidRPr="003E45D7">
        <w:t>2.</w:t>
      </w:r>
      <w:r w:rsidRPr="003E45D7">
        <w:tab/>
      </w:r>
      <w:r w:rsidRPr="003E45D7">
        <w:rPr>
          <w:i/>
          <w:iCs/>
        </w:rPr>
        <w:t>Welcomes</w:t>
      </w:r>
      <w:r w:rsidRPr="003E45D7">
        <w:t xml:space="preserve"> decisions 16/3 of 1 November 2024</w:t>
      </w:r>
      <w:r w:rsidRPr="003E45D7" w:rsidDel="004F7739">
        <w:t xml:space="preserve"> </w:t>
      </w:r>
      <w:r w:rsidRPr="003E45D7">
        <w:t>on capacity-building and development, technical and scientific cooperation and technology transfer, 16/9 A and B of 1 November 2024</w:t>
      </w:r>
      <w:r w:rsidRPr="003E45D7" w:rsidDel="004F7739">
        <w:t xml:space="preserve"> </w:t>
      </w:r>
      <w:r w:rsidRPr="003E45D7">
        <w:t>on the clearing-house mechanism and knowledge management, 16/32 of 27 February 2025 on mechanisms for planning, monitoring, reporting and review, including the global review of collective progress in the implementation of the Kunming-Montreal Global Biodiversity Framework to be conducted at the seventeenth and nineteenth meetings of the Conference of the Parties and 16/33 of 27 February 2025</w:t>
      </w:r>
      <w:r w:rsidRPr="003E45D7" w:rsidDel="004F7739">
        <w:t xml:space="preserve"> </w:t>
      </w:r>
      <w:r w:rsidRPr="003E45D7">
        <w:t>on the financial mechanism of the Conference of the Parties to the Convention on Biological Diversity;</w:t>
      </w:r>
    </w:p>
    <w:p w14:paraId="4C5309A8" w14:textId="77777777" w:rsidR="00830EAC" w:rsidRPr="003E45D7" w:rsidRDefault="00830EAC" w:rsidP="00806935">
      <w:pPr>
        <w:pStyle w:val="CBDNormalNoNumber"/>
        <w:ind w:firstLine="567"/>
      </w:pPr>
      <w:r w:rsidRPr="003E45D7">
        <w:t>3.</w:t>
      </w:r>
      <w:r w:rsidRPr="003E45D7">
        <w:tab/>
      </w:r>
      <w:r w:rsidRPr="003E45D7">
        <w:rPr>
          <w:i/>
          <w:iCs/>
        </w:rPr>
        <w:t>Adopts</w:t>
      </w:r>
      <w:r w:rsidRPr="003E45D7">
        <w:t xml:space="preserve"> the capacity-building and development action plan for the Nagoya Protocol on Access to Genetic Resources and the Fair and Equitable Sharing of Benefits Arising from Their Utilization contained in the annex to the present decision;</w:t>
      </w:r>
    </w:p>
    <w:p w14:paraId="28A64953" w14:textId="77777777" w:rsidR="00830EAC" w:rsidRPr="003E45D7" w:rsidRDefault="00830EAC" w:rsidP="00806935">
      <w:pPr>
        <w:pStyle w:val="CBDNormalNoNumber"/>
        <w:ind w:firstLine="567"/>
      </w:pPr>
      <w:r w:rsidRPr="003E45D7">
        <w:t>4.</w:t>
      </w:r>
      <w:r w:rsidRPr="003E45D7">
        <w:tab/>
      </w:r>
      <w:r w:rsidRPr="003E45D7">
        <w:rPr>
          <w:i/>
          <w:iCs/>
        </w:rPr>
        <w:t>Welcomes</w:t>
      </w:r>
      <w:r w:rsidRPr="003E45D7">
        <w:t xml:space="preserve"> the selection of the regional and subregional technical and scientific cooperation support centres, and encourages them to consider the Capacity-building and Development Action Plan for the Nagoya Protocol when developing capacity-building and development programmes;</w:t>
      </w:r>
    </w:p>
    <w:p w14:paraId="0E57C016" w14:textId="77777777" w:rsidR="00830EAC" w:rsidRPr="003E45D7" w:rsidRDefault="00830EAC" w:rsidP="00806935">
      <w:pPr>
        <w:pStyle w:val="CBDNormalNoNumber"/>
        <w:ind w:firstLine="567"/>
      </w:pPr>
      <w:r w:rsidRPr="003E45D7">
        <w:t>5.</w:t>
      </w:r>
      <w:r w:rsidRPr="003E45D7">
        <w:tab/>
      </w:r>
      <w:r w:rsidRPr="003E45D7">
        <w:rPr>
          <w:i/>
          <w:iCs/>
        </w:rPr>
        <w:t xml:space="preserve">Invites </w:t>
      </w:r>
      <w:r w:rsidRPr="003E45D7">
        <w:t>Parties and other Governments to use the Action Plan to assess capacity-building and development needs and priorities, including, where appropriate, those of indigenous peoples and local communities, women, youth and relevant stakeholders, in the development of capacity-building and development plans on access and benefit-sharing, respecting the rights of indigenous peoples and local communities, as part of their national biodiversity strategies and action plans, as well as national finance plans, to implement the Framework;</w:t>
      </w:r>
    </w:p>
    <w:p w14:paraId="5770B1AE" w14:textId="77777777" w:rsidR="00830EAC" w:rsidRPr="003E45D7" w:rsidRDefault="00830EAC" w:rsidP="00806935">
      <w:pPr>
        <w:pStyle w:val="CBDNormalNoNumber"/>
        <w:ind w:firstLine="567"/>
      </w:pPr>
      <w:r w:rsidRPr="003E45D7">
        <w:t>6</w:t>
      </w:r>
      <w:r w:rsidRPr="003E45D7">
        <w:rPr>
          <w:i/>
        </w:rPr>
        <w:t>.</w:t>
      </w:r>
      <w:r w:rsidRPr="003E45D7">
        <w:tab/>
      </w:r>
      <w:r w:rsidRPr="003E45D7">
        <w:rPr>
          <w:i/>
        </w:rPr>
        <w:t>Invites</w:t>
      </w:r>
      <w:r w:rsidRPr="003E45D7">
        <w:t xml:space="preserve"> Parties, other Governments, in line with national circumstances and priorities, and, as appropriate, indigenous peoples and local communities, women and youth representatives, relevant stakeholders and organizations, including, as appropriate, the regional and subregional technical and scientific cooperation support centres:</w:t>
      </w:r>
    </w:p>
    <w:p w14:paraId="195D4810" w14:textId="77777777" w:rsidR="00830EAC" w:rsidRPr="003E45D7" w:rsidRDefault="00830EAC" w:rsidP="00806935">
      <w:pPr>
        <w:pStyle w:val="CBDNormalNoNumber"/>
        <w:ind w:firstLine="567"/>
      </w:pPr>
      <w:r w:rsidRPr="003E45D7">
        <w:t>(a)</w:t>
      </w:r>
      <w:r w:rsidRPr="003E45D7">
        <w:tab/>
        <w:t>To develop and implement capacity-building and development activities in a manner supportive of the Action Plan and in line with the provisions of the Convention and the Nagoya Protocol and to publish relevant information and resources in the Access and Benefit-sharing Clearing-House;</w:t>
      </w:r>
    </w:p>
    <w:p w14:paraId="2AA25E36" w14:textId="77777777" w:rsidR="00830EAC" w:rsidRPr="003E45D7" w:rsidRDefault="00830EAC" w:rsidP="00806935">
      <w:pPr>
        <w:pStyle w:val="CBDNormalNoNumber"/>
        <w:ind w:firstLine="567"/>
      </w:pPr>
      <w:r w:rsidRPr="003E45D7">
        <w:t>(b)</w:t>
      </w:r>
      <w:r w:rsidRPr="003E45D7">
        <w:tab/>
        <w:t xml:space="preserve">To continue to use and promote the </w:t>
      </w:r>
      <w:r w:rsidRPr="003E45D7">
        <w:rPr>
          <w:i/>
          <w:iCs/>
        </w:rPr>
        <w:t>CEPA Toolkit, Including Considerations for Access and Benefit-sharing</w:t>
      </w:r>
      <w:r w:rsidRPr="003E45D7">
        <w:rPr>
          <w:rStyle w:val="FootnoteReference"/>
        </w:rPr>
        <w:footnoteReference w:id="16"/>
      </w:r>
      <w:r w:rsidRPr="003E45D7">
        <w:t xml:space="preserve"> as part of their awareness-raising and capacity-building and development activities;</w:t>
      </w:r>
    </w:p>
    <w:p w14:paraId="320513A3" w14:textId="77777777" w:rsidR="00830EAC" w:rsidRPr="003E45D7" w:rsidRDefault="00830EAC" w:rsidP="00806935">
      <w:pPr>
        <w:pStyle w:val="CBDNormalNoNumber"/>
        <w:ind w:firstLine="567"/>
      </w:pPr>
      <w:r w:rsidRPr="003E45D7">
        <w:t>7.</w:t>
      </w:r>
      <w:r w:rsidRPr="003E45D7">
        <w:tab/>
      </w:r>
      <w:r w:rsidRPr="003E45D7">
        <w:rPr>
          <w:i/>
          <w:iCs/>
        </w:rPr>
        <w:t xml:space="preserve">Urges </w:t>
      </w:r>
      <w:r w:rsidRPr="003E45D7">
        <w:t xml:space="preserve">Parties, in accordance with Articles </w:t>
      </w:r>
      <w:hyperlink r:id="rId22" w:history="1">
        <w:r w:rsidRPr="003E45D7">
          <w:rPr>
            <w:rStyle w:val="Hyperlink"/>
          </w:rPr>
          <w:t>22</w:t>
        </w:r>
      </w:hyperlink>
      <w:r w:rsidRPr="003E45D7">
        <w:t xml:space="preserve"> and </w:t>
      </w:r>
      <w:hyperlink r:id="rId23" w:history="1">
        <w:r w:rsidRPr="003E45D7">
          <w:rPr>
            <w:rStyle w:val="Hyperlink"/>
          </w:rPr>
          <w:t>25</w:t>
        </w:r>
      </w:hyperlink>
      <w:r w:rsidRPr="003E45D7">
        <w:t xml:space="preserve"> of the Nagoya Protocol, international organizations, financial institutions and the private sector, as appropriate, to provide timely, adequate and predictable financial resources to support the implementation of the Action Plan, taking into account the needs, circumstances and priorities of developing country Parties, in particular the least developed countries and small island developing States among them, and Parties with economies in transition;</w:t>
      </w:r>
    </w:p>
    <w:p w14:paraId="07CF1BC6" w14:textId="77777777" w:rsidR="00830EAC" w:rsidRPr="003E45D7" w:rsidRDefault="00830EAC" w:rsidP="00806935">
      <w:pPr>
        <w:pStyle w:val="CBDNormalNoNumber"/>
        <w:ind w:firstLine="567"/>
      </w:pPr>
      <w:r w:rsidRPr="003E45D7">
        <w:t>8.</w:t>
      </w:r>
      <w:r w:rsidRPr="003E45D7">
        <w:tab/>
      </w:r>
      <w:r w:rsidRPr="003E45D7">
        <w:rPr>
          <w:i/>
        </w:rPr>
        <w:t xml:space="preserve">Recommends </w:t>
      </w:r>
      <w:r w:rsidRPr="003E45D7">
        <w:t>that the Conference of the Parties, in adopting its guidance for the financial mechanism with respect to support for the implementation of the Nagoya Protocol, invite the Global Environment Facility to provide adequate financial resources for the implementation of the Action Plan;</w:t>
      </w:r>
    </w:p>
    <w:p w14:paraId="2F694051" w14:textId="77777777" w:rsidR="00830EAC" w:rsidRPr="003E45D7" w:rsidRDefault="00830EAC" w:rsidP="00806935">
      <w:pPr>
        <w:pStyle w:val="CBDNormalNoNumber"/>
        <w:ind w:firstLine="567"/>
      </w:pPr>
      <w:r w:rsidRPr="003E45D7">
        <w:t>9.</w:t>
      </w:r>
      <w:r w:rsidRPr="003E45D7">
        <w:tab/>
      </w:r>
      <w:r w:rsidRPr="003E45D7">
        <w:rPr>
          <w:i/>
          <w:iCs/>
        </w:rPr>
        <w:t>Decides</w:t>
      </w:r>
      <w:r w:rsidRPr="003E45D7">
        <w:t xml:space="preserve"> to assess the implementation of the Action Plan as part of the third assessment and review of the effectiveness of the Nagoya Protocol, while </w:t>
      </w:r>
      <w:proofErr w:type="gramStart"/>
      <w:r w:rsidRPr="003E45D7">
        <w:t>taking into account</w:t>
      </w:r>
      <w:proofErr w:type="gramEnd"/>
      <w:r w:rsidRPr="003E45D7">
        <w:t xml:space="preserve"> relevant information contained in the eighth national reports under the Convention regarding Goal C and Targets 13 and 20 of the Framework, and to consider at its eighth meeting the need for review or revision of the Action Plan;</w:t>
      </w:r>
    </w:p>
    <w:p w14:paraId="73D51E8B" w14:textId="77777777" w:rsidR="00830EAC" w:rsidRPr="003E45D7" w:rsidRDefault="00830EAC" w:rsidP="00806935">
      <w:pPr>
        <w:pStyle w:val="CBDNormalNoNumber"/>
        <w:ind w:firstLine="567"/>
        <w:rPr>
          <w:bCs/>
        </w:rPr>
      </w:pPr>
      <w:r w:rsidRPr="003E45D7">
        <w:t>10.</w:t>
      </w:r>
      <w:r w:rsidRPr="003E45D7">
        <w:tab/>
      </w:r>
      <w:r w:rsidRPr="003E45D7">
        <w:rPr>
          <w:i/>
          <w:iCs/>
        </w:rPr>
        <w:t>Also decides</w:t>
      </w:r>
      <w:r w:rsidRPr="003E45D7">
        <w:t xml:space="preserve">, </w:t>
      </w:r>
      <w:r w:rsidRPr="003E45D7">
        <w:rPr>
          <w:bCs/>
        </w:rPr>
        <w:t>subject</w:t>
      </w:r>
      <w:r w:rsidRPr="003E45D7" w:rsidDel="00BB2BC0">
        <w:t xml:space="preserve"> </w:t>
      </w:r>
      <w:r w:rsidRPr="003E45D7">
        <w:t xml:space="preserve">to </w:t>
      </w:r>
      <w:r w:rsidRPr="003E45D7">
        <w:rPr>
          <w:bCs/>
        </w:rPr>
        <w:t>the availability of resources:</w:t>
      </w:r>
    </w:p>
    <w:p w14:paraId="5201A066" w14:textId="77777777" w:rsidR="00830EAC" w:rsidRPr="003E45D7" w:rsidRDefault="00830EAC" w:rsidP="00806935">
      <w:pPr>
        <w:pStyle w:val="CBDNormalNoNumber"/>
        <w:ind w:firstLine="567"/>
      </w:pPr>
      <w:r w:rsidRPr="003E45D7">
        <w:rPr>
          <w:bCs/>
        </w:rPr>
        <w:t>(a)</w:t>
      </w:r>
      <w:r w:rsidRPr="003E45D7">
        <w:rPr>
          <w:bCs/>
        </w:rPr>
        <w:tab/>
        <w:t xml:space="preserve">To </w:t>
      </w:r>
      <w:r w:rsidRPr="003E45D7">
        <w:t>extend the mandate of the Informal Advisory Committee on Capacity-building for the Implementation of the Nagoya Protocol until the eighth meeting of the Conference of the Parties serving as the meeting of the Parties to the Protocol;</w:t>
      </w:r>
    </w:p>
    <w:p w14:paraId="23734418" w14:textId="77777777" w:rsidR="00830EAC" w:rsidRPr="003E45D7" w:rsidRDefault="00830EAC" w:rsidP="00806935">
      <w:pPr>
        <w:pStyle w:val="CBDNormalNoNumber"/>
        <w:ind w:firstLine="567"/>
      </w:pPr>
      <w:r w:rsidRPr="003E45D7">
        <w:t>(b)</w:t>
      </w:r>
      <w:r w:rsidRPr="003E45D7">
        <w:tab/>
        <w:t>To expand the mandate of the Informal Advisory Committee to include the provision of advice on issues more generally related to the implementation of the Nagoya Protocol, including, as necessary, advice on issues related to awareness-raising, assessment and review under the Protocol, with flexibility to adapt its tasks as needed;</w:t>
      </w:r>
    </w:p>
    <w:p w14:paraId="18081ACC" w14:textId="77777777" w:rsidR="00830EAC" w:rsidRPr="003E45D7" w:rsidRDefault="00830EAC" w:rsidP="00806935">
      <w:pPr>
        <w:pStyle w:val="CBDNormalNoNumber"/>
        <w:ind w:firstLine="567"/>
      </w:pPr>
      <w:r w:rsidRPr="003E45D7">
        <w:t>(c)</w:t>
      </w:r>
      <w:r w:rsidRPr="003E45D7">
        <w:tab/>
        <w:t>To keep an expanded membership of the Informal Advisory Committee, with relevant expertise,</w:t>
      </w:r>
      <w:r w:rsidRPr="003E45D7" w:rsidDel="003073A7">
        <w:t xml:space="preserve"> </w:t>
      </w:r>
      <w:r w:rsidRPr="003E45D7">
        <w:t xml:space="preserve">and </w:t>
      </w:r>
      <w:r w:rsidRPr="003E45D7" w:rsidDel="003073A7">
        <w:t xml:space="preserve">to </w:t>
      </w:r>
      <w:r w:rsidRPr="003E45D7">
        <w:t>include representatives of indigenous peoples and local communities, women, youth, the business sector, the research community and relevant organizations;</w:t>
      </w:r>
    </w:p>
    <w:p w14:paraId="09F8C1EE" w14:textId="77777777" w:rsidR="00830EAC" w:rsidRPr="003E45D7" w:rsidRDefault="00830EAC" w:rsidP="00806935">
      <w:pPr>
        <w:pStyle w:val="CBDNormalNoNumber"/>
        <w:ind w:firstLine="567"/>
      </w:pPr>
      <w:r w:rsidRPr="003E45D7">
        <w:t>11.</w:t>
      </w:r>
      <w:r w:rsidRPr="003E45D7">
        <w:tab/>
      </w:r>
      <w:r w:rsidRPr="003E45D7">
        <w:rPr>
          <w:i/>
          <w:iCs/>
        </w:rPr>
        <w:t>Requests</w:t>
      </w:r>
      <w:r w:rsidRPr="003E45D7">
        <w:t xml:space="preserve"> the Executive Secretary of the Convention, subject to the availability of resources:</w:t>
      </w:r>
    </w:p>
    <w:p w14:paraId="27347552" w14:textId="77777777" w:rsidR="00830EAC" w:rsidRPr="003E45D7" w:rsidRDefault="00830EAC" w:rsidP="00806935">
      <w:pPr>
        <w:pStyle w:val="CBDNormalNoNumber"/>
        <w:ind w:firstLine="567"/>
      </w:pPr>
      <w:r w:rsidRPr="003E45D7">
        <w:t>(a)</w:t>
      </w:r>
      <w:r w:rsidRPr="003E45D7">
        <w:tab/>
        <w:t>To disseminate and promote the Action Plan to the target audiences identified therein;</w:t>
      </w:r>
    </w:p>
    <w:p w14:paraId="22858490" w14:textId="77777777" w:rsidR="00830EAC" w:rsidRPr="003E45D7" w:rsidRDefault="00830EAC" w:rsidP="00806935">
      <w:pPr>
        <w:pStyle w:val="CBDNormalNoNumber"/>
        <w:ind w:firstLine="567"/>
      </w:pPr>
      <w:r w:rsidRPr="003E45D7">
        <w:t>(b)</w:t>
      </w:r>
      <w:r w:rsidRPr="003E45D7">
        <w:tab/>
        <w:t>To continue to facilitate capacity-building and development activities, as well as coordination and cooperation among Parties, indigenous peoples and local communities, women, youth, relevant stakeholders and organizations, with a view to supporting the effective implementation of the Nagoya Protocol;</w:t>
      </w:r>
    </w:p>
    <w:p w14:paraId="773B3D82" w14:textId="77777777" w:rsidR="00830EAC" w:rsidRPr="003E45D7" w:rsidRDefault="00830EAC" w:rsidP="00806935">
      <w:pPr>
        <w:pStyle w:val="CBDNormalNoNumber"/>
        <w:ind w:firstLine="567"/>
      </w:pPr>
      <w:r w:rsidRPr="003E45D7">
        <w:t>(c)</w:t>
      </w:r>
      <w:r w:rsidRPr="003E45D7">
        <w:tab/>
        <w:t>To support opportunities for compiling, sharing and disseminating information on experiences, lessons learned and good practices among Parties, indigenous peoples and local communities, women, youth and relevant stakeholders and organizations at the global level and make it available through the Access and Benefit-sharing Clearing-House;</w:t>
      </w:r>
    </w:p>
    <w:p w14:paraId="36B3A315" w14:textId="77777777" w:rsidR="00830EAC" w:rsidRPr="003E45D7" w:rsidRDefault="00830EAC" w:rsidP="00806935">
      <w:pPr>
        <w:pStyle w:val="CBDNormalNoNumber"/>
        <w:ind w:firstLine="567"/>
      </w:pPr>
      <w:r w:rsidRPr="003E45D7">
        <w:t>(d)</w:t>
      </w:r>
      <w:r w:rsidRPr="003E45D7">
        <w:tab/>
        <w:t>To make available supporting guidance material relevant to the Action Plan,</w:t>
      </w:r>
      <w:r w:rsidRPr="003E45D7">
        <w:rPr>
          <w:rStyle w:val="FootnoteReference"/>
        </w:rPr>
        <w:footnoteReference w:id="17"/>
      </w:r>
      <w:r w:rsidRPr="003E45D7">
        <w:t xml:space="preserve"> including an overview of available international sources of funding to support capacity-building and development for the implementation of the Nagoya Protocol, an overview of examples of roles and contributions of different stakeholders and a results chain for the Action Plan, and to review and update that material as necessary;</w:t>
      </w:r>
    </w:p>
    <w:p w14:paraId="2484240A" w14:textId="77777777" w:rsidR="00830EAC" w:rsidRPr="003E45D7" w:rsidRDefault="00830EAC" w:rsidP="00806935">
      <w:pPr>
        <w:pStyle w:val="CBDNormalNoNumber"/>
        <w:ind w:firstLine="567"/>
      </w:pPr>
      <w:r w:rsidRPr="003E45D7">
        <w:t>(e)</w:t>
      </w:r>
      <w:r w:rsidRPr="003E45D7">
        <w:tab/>
        <w:t>To prepare a report on progress made towards the implementation of the Action Plan, as part of the third assessment and review of the effectiveness of the Nagoya Protocol, further to paragraph 8 above.</w:t>
      </w:r>
    </w:p>
    <w:p w14:paraId="7C674B14" w14:textId="77777777" w:rsidR="00830EAC" w:rsidRPr="003E45D7" w:rsidRDefault="00830EAC" w:rsidP="00806935">
      <w:pPr>
        <w:pStyle w:val="CBDDesicionAnnex"/>
        <w:rPr>
          <w:rFonts w:hint="eastAsia"/>
        </w:rPr>
      </w:pPr>
      <w:r w:rsidRPr="003E45D7">
        <w:t>Annex</w:t>
      </w:r>
    </w:p>
    <w:p w14:paraId="21B827FE" w14:textId="77777777" w:rsidR="00830EAC" w:rsidRPr="003E45D7" w:rsidRDefault="00830EAC" w:rsidP="00806935">
      <w:pPr>
        <w:pStyle w:val="CBDDesicionAnnex"/>
        <w:spacing w:before="120"/>
        <w:rPr>
          <w:rFonts w:hint="eastAsia"/>
          <w:kern w:val="22"/>
        </w:rPr>
      </w:pPr>
      <w:r w:rsidRPr="003E45D7">
        <w:t>Capacity-building and Development Action Plan for the Nagoya Protocol on Access to Genetic Resources and the Fair and Equitable Sharing of Benefits Arising from Their Utilization</w:t>
      </w:r>
    </w:p>
    <w:p w14:paraId="30E2FA24" w14:textId="77777777" w:rsidR="00830EAC" w:rsidRPr="003E45D7" w:rsidRDefault="00830EAC" w:rsidP="003A3C6E">
      <w:pPr>
        <w:pStyle w:val="CBDH1"/>
        <w:outlineLvl w:val="9"/>
        <w:rPr>
          <w:sz w:val="24"/>
          <w:szCs w:val="24"/>
        </w:rPr>
      </w:pPr>
      <w:bookmarkStart w:id="12" w:name="_Toc193899001"/>
      <w:bookmarkStart w:id="13" w:name="_Toc195092918"/>
      <w:r w:rsidRPr="003E45D7">
        <w:rPr>
          <w:sz w:val="24"/>
          <w:szCs w:val="24"/>
        </w:rPr>
        <w:t>I.</w:t>
      </w:r>
      <w:r w:rsidRPr="003E45D7">
        <w:rPr>
          <w:sz w:val="24"/>
          <w:szCs w:val="24"/>
        </w:rPr>
        <w:tab/>
        <w:t>Introduction</w:t>
      </w:r>
      <w:bookmarkEnd w:id="12"/>
      <w:bookmarkEnd w:id="13"/>
    </w:p>
    <w:p w14:paraId="0EA2F9C5" w14:textId="77777777" w:rsidR="00830EAC" w:rsidRPr="003E45D7" w:rsidRDefault="00830EAC" w:rsidP="00806935">
      <w:pPr>
        <w:pStyle w:val="CBDH2"/>
        <w:rPr>
          <w:szCs w:val="24"/>
        </w:rPr>
      </w:pPr>
      <w:bookmarkStart w:id="14" w:name="_Toc193899002"/>
      <w:bookmarkStart w:id="15" w:name="_Toc195092919"/>
      <w:r w:rsidRPr="003E45D7">
        <w:rPr>
          <w:szCs w:val="24"/>
        </w:rPr>
        <w:t>A.</w:t>
      </w:r>
      <w:r w:rsidRPr="003E45D7">
        <w:rPr>
          <w:szCs w:val="24"/>
        </w:rPr>
        <w:tab/>
        <w:t>Purpose</w:t>
      </w:r>
      <w:bookmarkEnd w:id="14"/>
      <w:bookmarkEnd w:id="15"/>
      <w:r w:rsidRPr="003E45D7">
        <w:rPr>
          <w:szCs w:val="24"/>
        </w:rPr>
        <w:t xml:space="preserve"> </w:t>
      </w:r>
    </w:p>
    <w:p w14:paraId="1D54A102" w14:textId="77777777" w:rsidR="00830EAC" w:rsidRPr="003E45D7" w:rsidRDefault="00830EAC" w:rsidP="00806935">
      <w:pPr>
        <w:pStyle w:val="CBDNormalNoNumber"/>
      </w:pPr>
      <w:r w:rsidRPr="003E45D7">
        <w:t>1.</w:t>
      </w:r>
      <w:r w:rsidRPr="003E45D7">
        <w:tab/>
        <w:t xml:space="preserve">In its decision </w:t>
      </w:r>
      <w:hyperlink r:id="rId24" w:history="1">
        <w:r w:rsidRPr="003E45D7">
          <w:rPr>
            <w:rStyle w:val="Hyperlink"/>
          </w:rPr>
          <w:t>15/8</w:t>
        </w:r>
      </w:hyperlink>
      <w:r w:rsidRPr="003E45D7">
        <w:t>, the Conference of the Parties to the Convention on Biological Diversity</w:t>
      </w:r>
      <w:r w:rsidRPr="003E45D7">
        <w:rPr>
          <w:rStyle w:val="FootnoteReference"/>
        </w:rPr>
        <w:footnoteReference w:id="18"/>
      </w:r>
      <w:r w:rsidRPr="003E45D7">
        <w:t xml:space="preserve"> adopted a long-term strategic framework for capacity-building and development to support nationally determined priorities for the implementation of the Kunming-Montreal Global Biodiversity Framework.</w:t>
      </w:r>
      <w:r w:rsidRPr="003E45D7">
        <w:rPr>
          <w:rStyle w:val="FootnoteReference"/>
        </w:rPr>
        <w:footnoteReference w:id="19"/>
      </w:r>
      <w:r w:rsidRPr="003E45D7">
        <w:t xml:space="preserve"> The Capacity-building and Development Action Plan for the Nagoya Protocol </w:t>
      </w:r>
      <w:bookmarkStart w:id="16" w:name="_Hlk180690968"/>
      <w:r w:rsidRPr="003E45D7">
        <w:t>on Access to Genetic Resources and the Fair and Equitable Sharing of Benefits Arising from Their Utilization</w:t>
      </w:r>
      <w:r w:rsidRPr="003E45D7">
        <w:rPr>
          <w:rStyle w:val="FootnoteReference"/>
        </w:rPr>
        <w:footnoteReference w:id="20"/>
      </w:r>
      <w:r w:rsidRPr="003E45D7">
        <w:t xml:space="preserve"> </w:t>
      </w:r>
      <w:bookmarkEnd w:id="16"/>
      <w:r w:rsidRPr="003E45D7">
        <w:t xml:space="preserve">is a thematic action plan aimed at supporting the effective implementation of the Protocol in the context of its Article </w:t>
      </w:r>
      <w:hyperlink r:id="rId25" w:history="1">
        <w:r w:rsidRPr="003E45D7">
          <w:rPr>
            <w:rStyle w:val="Hyperlink"/>
          </w:rPr>
          <w:t>22</w:t>
        </w:r>
      </w:hyperlink>
      <w:r w:rsidRPr="003E45D7">
        <w:t>. As such, it contributes to the implementation of Targets 13 and 20 of the Framework,</w:t>
      </w:r>
      <w:r w:rsidRPr="003E45D7">
        <w:rPr>
          <w:rStyle w:val="FootnoteReference"/>
        </w:rPr>
        <w:footnoteReference w:id="21"/>
      </w:r>
      <w:r w:rsidRPr="003E45D7">
        <w:t xml:space="preserve"> the attainment of Goal C of the Framework and the vision presented in the Framework of living in harmony with nature by 2050. Furthermore, the Action Plan supports the implementation of Article </w:t>
      </w:r>
      <w:hyperlink r:id="rId26" w:history="1">
        <w:r w:rsidRPr="003E45D7">
          <w:rPr>
            <w:rStyle w:val="Hyperlink"/>
          </w:rPr>
          <w:t>21</w:t>
        </w:r>
      </w:hyperlink>
      <w:r w:rsidRPr="003E45D7">
        <w:t xml:space="preserve"> of the Protocol on awareness-raising. </w:t>
      </w:r>
    </w:p>
    <w:p w14:paraId="52B1842B" w14:textId="77777777" w:rsidR="00830EAC" w:rsidRPr="003E45D7" w:rsidRDefault="00830EAC" w:rsidP="00806935">
      <w:pPr>
        <w:pStyle w:val="CBDNormalNoNumber"/>
      </w:pPr>
      <w:r w:rsidRPr="003E45D7">
        <w:t>2.</w:t>
      </w:r>
      <w:r w:rsidRPr="003E45D7">
        <w:tab/>
        <w:t>The Action Plan is aimed at supporting Parties in meeting the Sustainable Development Goals and contributes to the achievement of target 15.6 of the Sustainable Development Goals.</w:t>
      </w:r>
      <w:r w:rsidRPr="003E45D7">
        <w:rPr>
          <w:rStyle w:val="FootnoteReference"/>
          <w:kern w:val="22"/>
        </w:rPr>
        <w:footnoteReference w:id="22"/>
      </w:r>
    </w:p>
    <w:p w14:paraId="7F285988" w14:textId="77777777" w:rsidR="00830EAC" w:rsidRPr="003E45D7" w:rsidRDefault="00830EAC" w:rsidP="00806935">
      <w:pPr>
        <w:pStyle w:val="CBDNormalNoNumber"/>
      </w:pPr>
      <w:r w:rsidRPr="003E45D7">
        <w:t>3.</w:t>
      </w:r>
      <w:r w:rsidRPr="003E45D7">
        <w:tab/>
        <w:t>The</w:t>
      </w:r>
      <w:r w:rsidRPr="003E45D7">
        <w:rPr>
          <w:kern w:val="22"/>
        </w:rPr>
        <w:t xml:space="preserve"> foundations for the present Action Plan are </w:t>
      </w:r>
      <w:r w:rsidRPr="003E45D7">
        <w:t>the key areas and measures for capacity</w:t>
      </w:r>
      <w:r w:rsidRPr="003E45D7">
        <w:rPr>
          <w:kern w:val="22"/>
          <w:sz w:val="20"/>
          <w:szCs w:val="20"/>
        </w:rPr>
        <w:noBreakHyphen/>
      </w:r>
      <w:r w:rsidRPr="003E45D7">
        <w:t>building and development for the implementation of the Nagoya Protocol included in its Article </w:t>
      </w:r>
      <w:hyperlink r:id="rId27" w:history="1">
        <w:r w:rsidRPr="003E45D7">
          <w:rPr>
            <w:rStyle w:val="Hyperlink"/>
          </w:rPr>
          <w:t>22</w:t>
        </w:r>
      </w:hyperlink>
      <w:r w:rsidRPr="003E45D7">
        <w:rPr>
          <w:kern w:val="22"/>
        </w:rPr>
        <w:t xml:space="preserve"> and the key concepts presented in the long-term strategic framework, including the definition of capacity-building and development, guiding principles and relevant approaches and strategies. The Action Plan:</w:t>
      </w:r>
    </w:p>
    <w:p w14:paraId="49FFB689" w14:textId="77777777" w:rsidR="00830EAC" w:rsidRPr="003E45D7" w:rsidRDefault="00830EAC" w:rsidP="00806935">
      <w:pPr>
        <w:pStyle w:val="CBDNormalNoNumber"/>
        <w:ind w:firstLine="567"/>
      </w:pPr>
      <w:r w:rsidRPr="003E45D7">
        <w:t>(a)</w:t>
      </w:r>
      <w:r w:rsidRPr="003E45D7">
        <w:tab/>
        <w:t>Emphasizes the importance of integrating access and benefit-sharing as part of broader biodiversity capacity-building and development efforts, such as those that have been incorporated into national</w:t>
      </w:r>
      <w:r w:rsidRPr="003E45D7" w:rsidDel="00A87E38">
        <w:t xml:space="preserve"> </w:t>
      </w:r>
      <w:r w:rsidRPr="003E45D7">
        <w:t>biodiversity strategies and action plans;</w:t>
      </w:r>
    </w:p>
    <w:p w14:paraId="720A709F" w14:textId="77777777" w:rsidR="00830EAC" w:rsidRPr="003E45D7" w:rsidRDefault="00830EAC" w:rsidP="00806935">
      <w:pPr>
        <w:pStyle w:val="CBDNormalNoNumber"/>
        <w:ind w:firstLine="567"/>
      </w:pPr>
      <w:r w:rsidRPr="003E45D7">
        <w:t>(b)</w:t>
      </w:r>
      <w:r w:rsidRPr="003E45D7">
        <w:tab/>
        <w:t>Promotes a set of key concepts and guiding principles that foster strategic and longer-term capacity-building and development (see sect. II);</w:t>
      </w:r>
    </w:p>
    <w:p w14:paraId="158F6F36" w14:textId="77777777" w:rsidR="00830EAC" w:rsidRPr="003E45D7" w:rsidRDefault="00830EAC" w:rsidP="00806935">
      <w:pPr>
        <w:pStyle w:val="CBDNormalNoNumber"/>
        <w:ind w:firstLine="567"/>
      </w:pPr>
      <w:r w:rsidRPr="003E45D7">
        <w:t>(c)</w:t>
      </w:r>
      <w:r w:rsidRPr="003E45D7">
        <w:tab/>
        <w:t>Fosters cooperation, synergies and coordination at the international, regional, subregional and national levels, as well as the sharing among stakeholders of good practices and lessons learned (see sect. III);</w:t>
      </w:r>
    </w:p>
    <w:p w14:paraId="3AAA3060" w14:textId="77777777" w:rsidR="00830EAC" w:rsidRPr="003E45D7" w:rsidRDefault="00830EAC" w:rsidP="00806935">
      <w:pPr>
        <w:pStyle w:val="CBDNormalNoNumber"/>
        <w:ind w:firstLine="567"/>
      </w:pPr>
      <w:r w:rsidRPr="003E45D7" w:rsidDel="006D106F">
        <w:t>(</w:t>
      </w:r>
      <w:r w:rsidRPr="003E45D7">
        <w:t>d)</w:t>
      </w:r>
      <w:r w:rsidRPr="003E45D7">
        <w:tab/>
        <w:t>Identifies key outcome areas for capacity-building and development and the main target group along with indicative priority outputs and activities (see enclosure).</w:t>
      </w:r>
    </w:p>
    <w:p w14:paraId="2E0EB0D6" w14:textId="77777777" w:rsidR="00830EAC" w:rsidRPr="003E45D7" w:rsidRDefault="00830EAC" w:rsidP="00806935">
      <w:pPr>
        <w:pStyle w:val="CBDH2"/>
      </w:pPr>
      <w:bookmarkStart w:id="17" w:name="_Toc193899003"/>
      <w:bookmarkStart w:id="18" w:name="_Toc195092920"/>
      <w:r w:rsidRPr="003E45D7">
        <w:t>B.</w:t>
      </w:r>
      <w:r w:rsidRPr="003E45D7">
        <w:tab/>
        <w:t xml:space="preserve">Target audience of the </w:t>
      </w:r>
      <w:r w:rsidRPr="003E45D7">
        <w:rPr>
          <w:szCs w:val="24"/>
        </w:rPr>
        <w:t>Action</w:t>
      </w:r>
      <w:r w:rsidRPr="003E45D7">
        <w:t xml:space="preserve"> Plan</w:t>
      </w:r>
      <w:bookmarkEnd w:id="17"/>
      <w:bookmarkEnd w:id="18"/>
    </w:p>
    <w:p w14:paraId="04A2D30B" w14:textId="77777777" w:rsidR="00830EAC" w:rsidRPr="003E45D7" w:rsidRDefault="00830EAC" w:rsidP="00806935">
      <w:pPr>
        <w:pStyle w:val="CBDNormalNoNumber"/>
      </w:pPr>
      <w:r w:rsidRPr="003E45D7">
        <w:t>4.</w:t>
      </w:r>
      <w:r w:rsidRPr="003E45D7">
        <w:tab/>
        <w:t>The target audience of the present Action Plan encompasses all actors involved in designing, developing, funding, implementing or reviewing capacity-building and development initiatives that support the implementation of the Nagoya Protocol, including Parties and other Governments, at all levels of government, including ministries, subnational governments and agencies of relevant sectors, as appropriate; indigenous peoples and local communities; women and youth; relevant stakeholders, including the business sector; the research community; relevant international, regional and national organizations, including, as appropriate, the regional and subregional technical and scientific cooperation support centres; and donors and funding agencies, including regional development banks.</w:t>
      </w:r>
      <w:r w:rsidRPr="003E45D7">
        <w:rPr>
          <w:rStyle w:val="FootnoteReference"/>
          <w:kern w:val="22"/>
        </w:rPr>
        <w:footnoteReference w:id="23"/>
      </w:r>
    </w:p>
    <w:p w14:paraId="7587038A" w14:textId="77777777" w:rsidR="00830EAC" w:rsidRPr="003E45D7" w:rsidRDefault="00830EAC" w:rsidP="00806935">
      <w:pPr>
        <w:pStyle w:val="CBDNormalNoNumber"/>
      </w:pPr>
      <w:r w:rsidRPr="003E45D7">
        <w:t>5.</w:t>
      </w:r>
      <w:r w:rsidRPr="003E45D7">
        <w:tab/>
        <w:t xml:space="preserve">In each country, the target group will vary depending on domestic circumstances, capacity needs and priorities. In accordance with Article </w:t>
      </w:r>
      <w:hyperlink r:id="rId28" w:history="1">
        <w:r w:rsidRPr="003E45D7">
          <w:rPr>
            <w:rStyle w:val="Hyperlink"/>
          </w:rPr>
          <w:t>22</w:t>
        </w:r>
      </w:hyperlink>
      <w:r w:rsidRPr="003E45D7">
        <w:t xml:space="preserve"> of the Nagoya Protocol, the needs of developing country Parties, in particular the least developed countries and small island developing States among them, and Parties with economies in transition must be taken fully into account. Actors should promote the full and effective participation of indigenous peoples and local communities and the involvement of relevant stakeholders, including</w:t>
      </w:r>
      <w:r w:rsidRPr="003E45D7" w:rsidDel="00CE0408">
        <w:t xml:space="preserve"> </w:t>
      </w:r>
      <w:r w:rsidRPr="003E45D7" w:rsidDel="00DE241A">
        <w:t>non-governmental organizations</w:t>
      </w:r>
      <w:r w:rsidRPr="003E45D7">
        <w:t>, the business sector, the research community and women and youth, in capacity-building and development initiatives.</w:t>
      </w:r>
      <w:r w:rsidRPr="003E45D7">
        <w:rPr>
          <w:rStyle w:val="FootnoteReference"/>
          <w:kern w:val="22"/>
        </w:rPr>
        <w:footnoteReference w:id="24"/>
      </w:r>
    </w:p>
    <w:p w14:paraId="579FCE53" w14:textId="77777777" w:rsidR="00830EAC" w:rsidRPr="003E45D7" w:rsidRDefault="00830EAC" w:rsidP="003A3C6E">
      <w:pPr>
        <w:pStyle w:val="CBDH1"/>
        <w:spacing w:before="120"/>
        <w:outlineLvl w:val="9"/>
        <w:rPr>
          <w:sz w:val="22"/>
        </w:rPr>
      </w:pPr>
      <w:bookmarkStart w:id="19" w:name="_Toc193899004"/>
      <w:bookmarkStart w:id="20" w:name="_Toc195092921"/>
      <w:r w:rsidRPr="003E45D7">
        <w:rPr>
          <w:sz w:val="22"/>
        </w:rPr>
        <w:t>C.</w:t>
      </w:r>
      <w:r w:rsidRPr="003E45D7">
        <w:rPr>
          <w:sz w:val="22"/>
        </w:rPr>
        <w:tab/>
        <w:t xml:space="preserve">How to use </w:t>
      </w:r>
      <w:r w:rsidRPr="003E45D7">
        <w:rPr>
          <w:sz w:val="24"/>
          <w:szCs w:val="24"/>
        </w:rPr>
        <w:t>the</w:t>
      </w:r>
      <w:r w:rsidRPr="003E45D7">
        <w:rPr>
          <w:sz w:val="22"/>
        </w:rPr>
        <w:t xml:space="preserve"> Capacity-building and Development Action Plan</w:t>
      </w:r>
      <w:bookmarkEnd w:id="19"/>
      <w:bookmarkEnd w:id="20"/>
    </w:p>
    <w:p w14:paraId="28BB3679" w14:textId="77777777" w:rsidR="00830EAC" w:rsidRPr="003E45D7" w:rsidRDefault="00830EAC" w:rsidP="00806935">
      <w:pPr>
        <w:pStyle w:val="CBDNormalNoNumber"/>
      </w:pPr>
      <w:r w:rsidRPr="003E45D7">
        <w:t>6.</w:t>
      </w:r>
      <w:r w:rsidRPr="003E45D7">
        <w:tab/>
        <w:t>The Capacity-building and Development Action Plan can be used for various purposes, including:</w:t>
      </w:r>
    </w:p>
    <w:p w14:paraId="31257E26" w14:textId="77777777" w:rsidR="00830EAC" w:rsidRPr="003E45D7" w:rsidRDefault="00830EAC" w:rsidP="00806935">
      <w:pPr>
        <w:pStyle w:val="CBDNormalNoNumber"/>
        <w:ind w:firstLine="567"/>
      </w:pPr>
      <w:r w:rsidRPr="003E45D7">
        <w:t>(a)</w:t>
      </w:r>
      <w:r w:rsidRPr="003E45D7">
        <w:tab/>
        <w:t xml:space="preserve">To support the assessment of capacity-building and development needs and priorities; </w:t>
      </w:r>
    </w:p>
    <w:p w14:paraId="06654882" w14:textId="77777777" w:rsidR="00830EAC" w:rsidRPr="003E45D7" w:rsidRDefault="00830EAC" w:rsidP="00806935">
      <w:pPr>
        <w:pStyle w:val="CBDNormalNoNumber"/>
        <w:ind w:firstLine="567"/>
      </w:pPr>
      <w:r w:rsidRPr="003E45D7">
        <w:t>(b)</w:t>
      </w:r>
      <w:r w:rsidRPr="003E45D7">
        <w:tab/>
        <w:t xml:space="preserve">To inform the design of capacity-building and development initiatives at the global, regional, subregional and national levels to support the effective implementation of the Nagoya Protocol, including the development of capacity-building and development plans on access and benefit-sharing as part of the national biodiversity strategies and action plans; </w:t>
      </w:r>
    </w:p>
    <w:p w14:paraId="769B4863" w14:textId="77777777" w:rsidR="00830EAC" w:rsidRPr="003E45D7" w:rsidRDefault="00830EAC" w:rsidP="00806935">
      <w:pPr>
        <w:pStyle w:val="CBDNormalNoNumber"/>
        <w:ind w:firstLine="567"/>
      </w:pPr>
      <w:r w:rsidRPr="003E45D7">
        <w:t>(c</w:t>
      </w:r>
      <w:r w:rsidRPr="003E45D7" w:rsidDel="006D106F">
        <w:t>)</w:t>
      </w:r>
      <w:r w:rsidRPr="003E45D7">
        <w:tab/>
        <w:t>As a reference for guiding the capacity-building and development programmatic directions of the financial mechanism for the Convention and its Protocols, the Global Environmental Facility, the Global Biodiversity Framework Fund and other donors;</w:t>
      </w:r>
    </w:p>
    <w:p w14:paraId="3E3501C4" w14:textId="77777777" w:rsidR="00830EAC" w:rsidRPr="003E45D7" w:rsidRDefault="00830EAC" w:rsidP="00806935">
      <w:pPr>
        <w:pStyle w:val="CBDNormalNoNumber"/>
        <w:ind w:firstLine="567"/>
      </w:pPr>
      <w:r w:rsidRPr="003E45D7">
        <w:t>(d)</w:t>
      </w:r>
      <w:r w:rsidRPr="003E45D7">
        <w:tab/>
        <w:t>As a tool for ensuring the participation of indigenous peoples and local communities and relevant stakeholders, such as the business sector, the research community</w:t>
      </w:r>
      <w:r w:rsidRPr="003E45D7" w:rsidDel="006D106F">
        <w:t xml:space="preserve"> </w:t>
      </w:r>
      <w:r w:rsidRPr="003E45D7">
        <w:t>and organizations representing women and youth.</w:t>
      </w:r>
    </w:p>
    <w:p w14:paraId="1291832A" w14:textId="77777777" w:rsidR="00830EAC" w:rsidRPr="003E45D7" w:rsidRDefault="00830EAC" w:rsidP="00806935">
      <w:pPr>
        <w:pStyle w:val="CBDNormalNoNumber"/>
      </w:pPr>
      <w:r w:rsidRPr="003E45D7">
        <w:t>7.</w:t>
      </w:r>
      <w:r w:rsidRPr="003E45D7">
        <w:tab/>
        <w:t>The Action Plan is structured around six key outcome areas for capacity-building and development.</w:t>
      </w:r>
      <w:r w:rsidRPr="003E45D7">
        <w:rPr>
          <w:rStyle w:val="FootnoteReference"/>
          <w:kern w:val="22"/>
        </w:rPr>
        <w:footnoteReference w:id="25"/>
      </w:r>
      <w:r w:rsidRPr="003E45D7">
        <w:t xml:space="preserve"> For each outcome area, an explanation of scope and target group is provided. A list of indicative outputs and activities to be considered in the design of capacity-building and development initiatives has been developed </w:t>
      </w:r>
      <w:proofErr w:type="gramStart"/>
      <w:r w:rsidRPr="003E45D7">
        <w:t>on the basis of</w:t>
      </w:r>
      <w:proofErr w:type="gramEnd"/>
      <w:r w:rsidRPr="003E45D7">
        <w:t xml:space="preserve"> results-based management principles. As the relevance of those outputs and activities will depend on national circumstances, current capacities and needs, they should be approached in a flexible and adaptive manner.</w:t>
      </w:r>
    </w:p>
    <w:p w14:paraId="73619641" w14:textId="77777777" w:rsidR="00830EAC" w:rsidRPr="003E45D7" w:rsidRDefault="00830EAC" w:rsidP="003A3C6E">
      <w:pPr>
        <w:pStyle w:val="CBDH1"/>
        <w:spacing w:before="120"/>
        <w:outlineLvl w:val="9"/>
        <w:rPr>
          <w:sz w:val="24"/>
          <w:szCs w:val="24"/>
        </w:rPr>
      </w:pPr>
      <w:bookmarkStart w:id="21" w:name="_Toc193899005"/>
      <w:bookmarkStart w:id="22" w:name="_Toc195092922"/>
      <w:r w:rsidRPr="003E45D7">
        <w:rPr>
          <w:sz w:val="24"/>
          <w:szCs w:val="24"/>
        </w:rPr>
        <w:t>II.</w:t>
      </w:r>
      <w:r w:rsidRPr="003E45D7">
        <w:tab/>
      </w:r>
      <w:r w:rsidRPr="003E45D7">
        <w:rPr>
          <w:sz w:val="24"/>
          <w:szCs w:val="24"/>
        </w:rPr>
        <w:t>Key concepts and guiding principles</w:t>
      </w:r>
      <w:bookmarkEnd w:id="21"/>
      <w:bookmarkEnd w:id="22"/>
      <w:r w:rsidRPr="003E45D7">
        <w:rPr>
          <w:sz w:val="24"/>
          <w:szCs w:val="24"/>
        </w:rPr>
        <w:t xml:space="preserve"> </w:t>
      </w:r>
    </w:p>
    <w:p w14:paraId="01CE3E11" w14:textId="77777777" w:rsidR="00830EAC" w:rsidRPr="003E45D7" w:rsidRDefault="00830EAC" w:rsidP="003A3C6E">
      <w:pPr>
        <w:pStyle w:val="CBDH1"/>
        <w:spacing w:before="120"/>
        <w:outlineLvl w:val="9"/>
        <w:rPr>
          <w:sz w:val="22"/>
        </w:rPr>
      </w:pPr>
      <w:bookmarkStart w:id="23" w:name="_Toc193899006"/>
      <w:bookmarkStart w:id="24" w:name="_Toc195092923"/>
      <w:r w:rsidRPr="003E45D7">
        <w:rPr>
          <w:sz w:val="22"/>
        </w:rPr>
        <w:t>A.</w:t>
      </w:r>
      <w:r w:rsidRPr="003E45D7">
        <w:rPr>
          <w:sz w:val="22"/>
        </w:rPr>
        <w:tab/>
        <w:t>Key concepts</w:t>
      </w:r>
      <w:bookmarkEnd w:id="23"/>
      <w:bookmarkEnd w:id="24"/>
    </w:p>
    <w:p w14:paraId="602FCECB" w14:textId="77777777" w:rsidR="00830EAC" w:rsidRPr="003E45D7" w:rsidRDefault="00830EAC" w:rsidP="00806935">
      <w:pPr>
        <w:pStyle w:val="CBDNormalNoNumber"/>
      </w:pPr>
      <w:r w:rsidRPr="003E45D7">
        <w:t>8.</w:t>
      </w:r>
      <w:r w:rsidRPr="003E45D7">
        <w:tab/>
        <w:t xml:space="preserve">In line with decision </w:t>
      </w:r>
      <w:hyperlink r:id="rId29" w:history="1">
        <w:r w:rsidRPr="003E45D7">
          <w:rPr>
            <w:rStyle w:val="Hyperlink"/>
          </w:rPr>
          <w:t>15/8</w:t>
        </w:r>
      </w:hyperlink>
      <w:r w:rsidRPr="003E45D7">
        <w:t>, capacity-building and development are understood as constituting the process whereby people, organizations and society as a whole encourage, create, strengthen, adapt, support and maintain capacity over time to achieve positive biodiversity results</w:t>
      </w:r>
      <w:r w:rsidRPr="003E45D7" w:rsidDel="00A5465C">
        <w:t>.</w:t>
      </w:r>
      <w:r w:rsidRPr="003E45D7">
        <w:t xml:space="preserve"> Capacity</w:t>
      </w:r>
      <w:r w:rsidRPr="003E45D7">
        <w:rPr>
          <w:kern w:val="22"/>
          <w:sz w:val="20"/>
          <w:szCs w:val="20"/>
        </w:rPr>
        <w:noBreakHyphen/>
      </w:r>
      <w:r w:rsidRPr="003E45D7">
        <w:t>building and development are considered at three levels: the enabling environment level, the organizational level and the individual level.</w:t>
      </w:r>
      <w:r w:rsidRPr="003E45D7">
        <w:rPr>
          <w:vertAlign w:val="superscript"/>
        </w:rPr>
        <w:footnoteReference w:id="26"/>
      </w:r>
    </w:p>
    <w:p w14:paraId="251D1991" w14:textId="77777777" w:rsidR="00830EAC" w:rsidRPr="003E45D7" w:rsidRDefault="00830EAC" w:rsidP="00806935">
      <w:pPr>
        <w:pStyle w:val="CBDNormalNoNumber"/>
      </w:pPr>
      <w:r w:rsidRPr="003E45D7">
        <w:t>9.</w:t>
      </w:r>
      <w:r w:rsidRPr="003E45D7">
        <w:tab/>
        <w:t xml:space="preserve">It is important to consider the various types of capacities, specifically technological, technical and functional capacities, that individuals and organizations must possess </w:t>
      </w:r>
      <w:proofErr w:type="gramStart"/>
      <w:r w:rsidRPr="003E45D7">
        <w:t>in order to</w:t>
      </w:r>
      <w:proofErr w:type="gramEnd"/>
      <w:r w:rsidRPr="003E45D7">
        <w:t xml:space="preserve"> function effectively and efficiently</w:t>
      </w:r>
      <w:r w:rsidRPr="003E45D7">
        <w:rPr>
          <w:rStyle w:val="FootnoteReference"/>
          <w:kern w:val="22"/>
        </w:rPr>
        <w:footnoteReference w:id="27"/>
      </w:r>
      <w:r w:rsidRPr="003E45D7">
        <w:t xml:space="preserve"> and to ensure that enabling conditions are in place.</w:t>
      </w:r>
    </w:p>
    <w:p w14:paraId="686A95A8" w14:textId="77777777" w:rsidR="00830EAC" w:rsidRPr="003E45D7" w:rsidRDefault="00830EAC" w:rsidP="00806935">
      <w:pPr>
        <w:pStyle w:val="CBDNormalNoNumber"/>
      </w:pPr>
      <w:r w:rsidRPr="003E45D7">
        <w:t>10.</w:t>
      </w:r>
      <w:r w:rsidRPr="003E45D7">
        <w:tab/>
        <w:t>Capacity-building and development constitute an ongoing iterative process that requires consistency and continuous feedback loops and flexibility for revising, updating and adapting strategies. The process encompasses interventions not only for capacity analysis (analysing existing capacity and identifying needs, gaps and priorities) and development (enhancing capacities or creating new ones) but also for capacity utilization (mobilizing, deploying and using existing capacities) and retention (nurturing, maintaining and sustaining the capacity created over time).</w:t>
      </w:r>
      <w:r w:rsidRPr="003E45D7">
        <w:rPr>
          <w:rStyle w:val="FootnoteReference"/>
          <w:kern w:val="22"/>
        </w:rPr>
        <w:footnoteReference w:id="28"/>
      </w:r>
    </w:p>
    <w:p w14:paraId="5BFC40E5" w14:textId="77777777" w:rsidR="00830EAC" w:rsidRPr="003E45D7" w:rsidRDefault="00830EAC" w:rsidP="003A3C6E">
      <w:pPr>
        <w:pStyle w:val="CBDH1"/>
        <w:spacing w:before="120"/>
        <w:outlineLvl w:val="9"/>
        <w:rPr>
          <w:sz w:val="22"/>
        </w:rPr>
      </w:pPr>
      <w:bookmarkStart w:id="25" w:name="_Toc193899007"/>
      <w:bookmarkStart w:id="26" w:name="_Toc195092924"/>
      <w:r w:rsidRPr="003E45D7">
        <w:rPr>
          <w:sz w:val="22"/>
        </w:rPr>
        <w:t>B.</w:t>
      </w:r>
      <w:r w:rsidRPr="003E45D7">
        <w:rPr>
          <w:sz w:val="22"/>
        </w:rPr>
        <w:tab/>
        <w:t>Guiding principles</w:t>
      </w:r>
      <w:bookmarkEnd w:id="25"/>
      <w:bookmarkEnd w:id="26"/>
    </w:p>
    <w:p w14:paraId="77527C7C" w14:textId="77777777" w:rsidR="00830EAC" w:rsidRPr="003E45D7" w:rsidRDefault="00830EAC" w:rsidP="00806935">
      <w:pPr>
        <w:pStyle w:val="CBDNormalNoNumber"/>
      </w:pPr>
      <w:r w:rsidRPr="003E45D7">
        <w:t>11.</w:t>
      </w:r>
      <w:r w:rsidRPr="003E45D7">
        <w:tab/>
        <w:t>To ensure that interventions are relevant and effective, the design and implementation of capacity</w:t>
      </w:r>
      <w:r w:rsidRPr="003E45D7">
        <w:noBreakHyphen/>
        <w:t>building and development initiatives in support of the implementation of the Nagoya Protocol should be guided, as appropriate, by the following principles:</w:t>
      </w:r>
      <w:r w:rsidRPr="003E45D7">
        <w:rPr>
          <w:vertAlign w:val="superscript"/>
        </w:rPr>
        <w:footnoteReference w:id="29"/>
      </w:r>
      <w:r w:rsidRPr="003E45D7">
        <w:t xml:space="preserve"> </w:t>
      </w:r>
    </w:p>
    <w:p w14:paraId="327EA572" w14:textId="77777777" w:rsidR="00830EAC" w:rsidRPr="003E45D7" w:rsidRDefault="00830EAC" w:rsidP="00806935">
      <w:pPr>
        <w:pStyle w:val="CBDNormalNoNumber"/>
        <w:ind w:firstLine="567"/>
      </w:pPr>
      <w:r w:rsidRPr="003E45D7">
        <w:t>(a)</w:t>
      </w:r>
      <w:r w:rsidRPr="003E45D7">
        <w:tab/>
        <w:t>Design and implementation should be based on an inclusive analysis and assessment of the national context, actors, existing capacities and needs;</w:t>
      </w:r>
    </w:p>
    <w:p w14:paraId="3F9DDEC1" w14:textId="77777777" w:rsidR="00830EAC" w:rsidRPr="003E45D7" w:rsidRDefault="00830EAC" w:rsidP="00806935">
      <w:pPr>
        <w:pStyle w:val="CBDNormalNoNumber"/>
        <w:ind w:firstLine="567"/>
      </w:pPr>
      <w:r w:rsidRPr="003E45D7">
        <w:t>(b)</w:t>
      </w:r>
      <w:r w:rsidRPr="003E45D7">
        <w:tab/>
        <w:t>Design and implementation of initiatives should take the national circumstances and priorities into account;</w:t>
      </w:r>
    </w:p>
    <w:p w14:paraId="267771E0" w14:textId="77777777" w:rsidR="00830EAC" w:rsidRPr="003E45D7" w:rsidRDefault="00830EAC" w:rsidP="00806935">
      <w:pPr>
        <w:pStyle w:val="CBDNormalNoNumber"/>
        <w:ind w:firstLine="567"/>
      </w:pPr>
      <w:r w:rsidRPr="003E45D7">
        <w:t>(c)</w:t>
      </w:r>
      <w:r w:rsidRPr="003E45D7">
        <w:tab/>
        <w:t>Means of implementation, including financial resources, for developing country Parties should be provided in a timely, adequate and predictable manner;</w:t>
      </w:r>
    </w:p>
    <w:p w14:paraId="4F585718" w14:textId="77777777" w:rsidR="00830EAC" w:rsidRPr="003E45D7" w:rsidRDefault="00830EAC" w:rsidP="00806935">
      <w:pPr>
        <w:pStyle w:val="CBDNormalNoNumber"/>
        <w:ind w:firstLine="567"/>
      </w:pPr>
      <w:r w:rsidRPr="003E45D7">
        <w:t>(d)</w:t>
      </w:r>
      <w:r w:rsidRPr="003E45D7">
        <w:tab/>
        <w:t>There should be adequate political and technical will, ownership and support by countries;</w:t>
      </w:r>
    </w:p>
    <w:p w14:paraId="0B1220D1" w14:textId="77777777" w:rsidR="00830EAC" w:rsidRPr="003E45D7" w:rsidRDefault="00830EAC" w:rsidP="00806935">
      <w:pPr>
        <w:pStyle w:val="CBDNormalNoNumber"/>
        <w:ind w:firstLine="567"/>
      </w:pPr>
      <w:r w:rsidRPr="003E45D7">
        <w:t>(e)</w:t>
      </w:r>
      <w:r w:rsidRPr="003E45D7">
        <w:tab/>
        <w:t>A long-term programmatic and iterative approach should be taken, with an emphasis on sustainability and the retention of capacities;</w:t>
      </w:r>
    </w:p>
    <w:p w14:paraId="5181B762" w14:textId="77777777" w:rsidR="00830EAC" w:rsidRPr="003E45D7" w:rsidRDefault="00830EAC" w:rsidP="00806935">
      <w:pPr>
        <w:pStyle w:val="CBDNormalNoNumber"/>
        <w:ind w:firstLine="567"/>
      </w:pPr>
      <w:r w:rsidRPr="003E45D7">
        <w:t>(f)</w:t>
      </w:r>
      <w:r w:rsidRPr="003E45D7">
        <w:tab/>
        <w:t xml:space="preserve">Strategic and integrated system-wide approaches to capacity-building and development should be promoted; </w:t>
      </w:r>
    </w:p>
    <w:p w14:paraId="7865130C" w14:textId="77777777" w:rsidR="00830EAC" w:rsidRPr="003E45D7" w:rsidRDefault="00830EAC" w:rsidP="00806935">
      <w:pPr>
        <w:pStyle w:val="CBDNormalNoNumber"/>
        <w:ind w:firstLine="567"/>
      </w:pPr>
      <w:r w:rsidRPr="003E45D7">
        <w:t>(g)</w:t>
      </w:r>
      <w:r w:rsidRPr="003E45D7">
        <w:tab/>
        <w:t>Design and implementation should be based on recognized good practices and lessons learned and should be culturally appropriate;</w:t>
      </w:r>
    </w:p>
    <w:p w14:paraId="5898BB81" w14:textId="77777777" w:rsidR="00830EAC" w:rsidRPr="003E45D7" w:rsidRDefault="00830EAC" w:rsidP="00806935">
      <w:pPr>
        <w:pStyle w:val="CBDNormalNoNumber"/>
        <w:ind w:firstLine="567"/>
      </w:pPr>
      <w:r w:rsidRPr="003E45D7">
        <w:t>(h)</w:t>
      </w:r>
      <w:r w:rsidRPr="003E45D7">
        <w:tab/>
        <w:t xml:space="preserve">Perspectives and knowledge systems of indigenous peoples and local communities should be integrated into design and implementation; </w:t>
      </w:r>
    </w:p>
    <w:p w14:paraId="765E1F59" w14:textId="77777777" w:rsidR="00830EAC" w:rsidRPr="003E45D7" w:rsidRDefault="00830EAC" w:rsidP="00806935">
      <w:pPr>
        <w:pStyle w:val="CBDNormalNoNumber"/>
        <w:ind w:firstLine="567"/>
      </w:pPr>
      <w:r w:rsidRPr="003E45D7">
        <w:t>(i)</w:t>
      </w:r>
      <w:r w:rsidRPr="003E45D7">
        <w:tab/>
        <w:t>The rights of indigenous peoples and local communities should be respected and protected when conducting capacity-building and development initiatives;</w:t>
      </w:r>
    </w:p>
    <w:p w14:paraId="13E59138" w14:textId="7E48BBA1" w:rsidR="00830EAC" w:rsidRPr="003E45D7" w:rsidRDefault="00830EAC" w:rsidP="00806935">
      <w:pPr>
        <w:pStyle w:val="CBDNormalNoNumber"/>
        <w:ind w:firstLine="567"/>
      </w:pPr>
      <w:r w:rsidRPr="003E45D7">
        <w:t>(j)</w:t>
      </w:r>
      <w:r w:rsidRPr="003E45D7">
        <w:tab/>
        <w:t>The prior and informed consent of indigenous peoples and local communities should be respected</w:t>
      </w:r>
      <w:r w:rsidR="00D44B93">
        <w:t>,</w:t>
      </w:r>
      <w:r w:rsidRPr="003E45D7">
        <w:t xml:space="preserve"> and their full and effective participation should be ensured, where appropriate;</w:t>
      </w:r>
    </w:p>
    <w:p w14:paraId="6900DCCB" w14:textId="77777777" w:rsidR="00830EAC" w:rsidRPr="003E45D7" w:rsidRDefault="00830EAC" w:rsidP="00806935">
      <w:pPr>
        <w:pStyle w:val="CBDNormalNoNumber"/>
        <w:ind w:firstLine="567"/>
      </w:pPr>
      <w:r w:rsidRPr="003E45D7">
        <w:t>(k)</w:t>
      </w:r>
      <w:r w:rsidRPr="003E45D7">
        <w:tab/>
        <w:t>The perspectives of women and youth should be integrated into design and implementation, and the use of the Gender Plan of Action (2023</w:t>
      </w:r>
      <w:r w:rsidRPr="003E45D7">
        <w:rPr>
          <w:rFonts w:ascii="Symbol" w:eastAsia="Symbol" w:hAnsi="Symbol" w:cs="Symbol"/>
        </w:rPr>
        <w:sym w:font="Symbol" w:char="F02D"/>
      </w:r>
      <w:r w:rsidRPr="003E45D7">
        <w:t>2030)</w:t>
      </w:r>
      <w:r w:rsidRPr="003E45D7">
        <w:rPr>
          <w:rStyle w:val="FootnoteReference"/>
        </w:rPr>
        <w:footnoteReference w:id="30"/>
      </w:r>
      <w:r w:rsidRPr="003E45D7">
        <w:t xml:space="preserve"> as guidance should be supported;</w:t>
      </w:r>
    </w:p>
    <w:p w14:paraId="61235493" w14:textId="77777777" w:rsidR="00830EAC" w:rsidRPr="003E45D7" w:rsidRDefault="00830EAC" w:rsidP="00806935">
      <w:pPr>
        <w:pStyle w:val="CBDNormalNoNumber"/>
        <w:ind w:firstLine="567"/>
      </w:pPr>
      <w:r w:rsidRPr="003E45D7">
        <w:t>(l)</w:t>
      </w:r>
      <w:r w:rsidRPr="003E45D7">
        <w:tab/>
        <w:t>Monitoring, review, evaluation and adaptive management and learning should be included as integral parts of design and implementation;</w:t>
      </w:r>
    </w:p>
    <w:p w14:paraId="23707CC5" w14:textId="77777777" w:rsidR="00830EAC" w:rsidRPr="003E45D7" w:rsidRDefault="00830EAC" w:rsidP="00806935">
      <w:pPr>
        <w:pStyle w:val="CBDNormalNoNumber"/>
        <w:ind w:firstLine="567"/>
        <w:rPr>
          <w:rFonts w:asciiTheme="majorBidi" w:hAnsiTheme="majorBidi" w:cstheme="majorBidi"/>
        </w:rPr>
      </w:pPr>
      <w:r w:rsidRPr="003E45D7">
        <w:t>(m)</w:t>
      </w:r>
      <w:r w:rsidRPr="003E45D7">
        <w:tab/>
      </w:r>
      <w:r w:rsidRPr="003E45D7">
        <w:rPr>
          <w:rFonts w:asciiTheme="majorBidi" w:hAnsiTheme="majorBidi" w:cstheme="majorBidi"/>
        </w:rPr>
        <w:t>The mutually supportive implementation of applicable international access and benefit</w:t>
      </w:r>
      <w:r w:rsidRPr="003E45D7">
        <w:rPr>
          <w:kern w:val="22"/>
          <w:sz w:val="20"/>
          <w:szCs w:val="20"/>
        </w:rPr>
        <w:noBreakHyphen/>
      </w:r>
      <w:r w:rsidRPr="003E45D7">
        <w:rPr>
          <w:rFonts w:asciiTheme="majorBidi" w:hAnsiTheme="majorBidi" w:cstheme="majorBidi"/>
        </w:rPr>
        <w:t>sharing instruments should be encouraged.</w:t>
      </w:r>
    </w:p>
    <w:p w14:paraId="2D6F6497" w14:textId="77777777" w:rsidR="00830EAC" w:rsidRPr="003E45D7" w:rsidRDefault="00830EAC" w:rsidP="003A3C6E">
      <w:pPr>
        <w:pStyle w:val="CBDH1"/>
        <w:spacing w:before="120"/>
        <w:outlineLvl w:val="9"/>
        <w:rPr>
          <w:sz w:val="24"/>
          <w:szCs w:val="24"/>
        </w:rPr>
      </w:pPr>
      <w:bookmarkStart w:id="27" w:name="_Toc193899008"/>
      <w:bookmarkStart w:id="28" w:name="_Toc195092925"/>
      <w:r w:rsidRPr="003E45D7">
        <w:rPr>
          <w:sz w:val="24"/>
          <w:szCs w:val="24"/>
        </w:rPr>
        <w:t>III.</w:t>
      </w:r>
      <w:r w:rsidRPr="003E45D7">
        <w:rPr>
          <w:sz w:val="24"/>
          <w:szCs w:val="24"/>
        </w:rPr>
        <w:tab/>
        <w:t>Cooperation and coordination</w:t>
      </w:r>
      <w:bookmarkEnd w:id="27"/>
      <w:bookmarkEnd w:id="28"/>
    </w:p>
    <w:p w14:paraId="2572B239" w14:textId="77777777" w:rsidR="00830EAC" w:rsidRPr="003E45D7" w:rsidRDefault="00830EAC" w:rsidP="00806935">
      <w:pPr>
        <w:pStyle w:val="CBDNormalNoNumber"/>
      </w:pPr>
      <w:r w:rsidRPr="003E45D7">
        <w:t>12.</w:t>
      </w:r>
      <w:r w:rsidRPr="003E45D7">
        <w:tab/>
        <w:t xml:space="preserve">Strengthening </w:t>
      </w:r>
      <w:r w:rsidRPr="003E45D7">
        <w:rPr>
          <w:kern w:val="22"/>
        </w:rPr>
        <w:t>cooperation</w:t>
      </w:r>
      <w:r w:rsidRPr="003E45D7">
        <w:t xml:space="preserve"> and coordination among actors involved in capacity-building and development initiatives is an important determinant for their success. Specific mechanisms are available at various levels. In particular:</w:t>
      </w:r>
    </w:p>
    <w:p w14:paraId="3C2C057B" w14:textId="77777777" w:rsidR="00830EAC" w:rsidRPr="003E45D7" w:rsidRDefault="00830EAC" w:rsidP="00806935">
      <w:pPr>
        <w:pStyle w:val="CBDNormalNoNumber"/>
        <w:ind w:firstLine="567"/>
      </w:pPr>
      <w:r w:rsidRPr="003E45D7">
        <w:t>(a)</w:t>
      </w:r>
      <w:r w:rsidRPr="003E45D7">
        <w:tab/>
        <w:t>At the national level, coordination may be fostered, as appropriate, through the inter-institutional and cross-sectoral arrangements set up for the revision and implementation of the national biodiversity strategies and action plans and national targets to assess contributions to the Framework. Other domestic institutional arrangements may be considered for coordination at the national level, depending on national circumstances and legislation. Moreover, the United Nations resident coordinator office could</w:t>
      </w:r>
      <w:r w:rsidRPr="003E45D7" w:rsidDel="006E5957">
        <w:t xml:space="preserve"> </w:t>
      </w:r>
      <w:r w:rsidRPr="003E45D7">
        <w:t>play a role by supporting national institutions in setting up and coordinating the multi-stakeholder processes and strengthening local expertise;</w:t>
      </w:r>
    </w:p>
    <w:p w14:paraId="7FDB122D" w14:textId="77777777" w:rsidR="00830EAC" w:rsidRPr="003E45D7" w:rsidRDefault="00830EAC" w:rsidP="00806935">
      <w:pPr>
        <w:pStyle w:val="CBDNormalNoNumber"/>
        <w:ind w:firstLine="567"/>
      </w:pPr>
      <w:r w:rsidRPr="003E45D7">
        <w:t>(b)</w:t>
      </w:r>
      <w:r w:rsidRPr="003E45D7">
        <w:tab/>
        <w:t>At the regional and subregional levels, organizations, including, as appropriate, regional and subregional technical and scientific cooperation support centres,</w:t>
      </w:r>
      <w:r w:rsidRPr="003E45D7">
        <w:rPr>
          <w:rStyle w:val="FootnoteReference"/>
          <w:rFonts w:asciiTheme="majorBidi" w:hAnsiTheme="majorBidi"/>
        </w:rPr>
        <w:footnoteReference w:id="31"/>
      </w:r>
      <w:r w:rsidRPr="003E45D7">
        <w:t xml:space="preserve"> can play a role in bringing together various actors to identify needs and opportunities for cooperation, synergy and collaboration, as appropriate, and foster the sharing of best practices and lessons learned. For example, the future mechanism for strengthening technical and scientific cooperation in support of the Framework</w:t>
      </w:r>
      <w:r w:rsidRPr="003E45D7">
        <w:rPr>
          <w:vertAlign w:val="superscript"/>
        </w:rPr>
        <w:footnoteReference w:id="32"/>
      </w:r>
      <w:r w:rsidRPr="003E45D7">
        <w:t xml:space="preserve"> could play such a role. Furthermore, collaboration and cooperation at the regional and subregional levels can contribute to the harmonization of access and benefit-sharing approaches and frameworks;</w:t>
      </w:r>
    </w:p>
    <w:p w14:paraId="12554807" w14:textId="77777777" w:rsidR="00830EAC" w:rsidRPr="003E45D7" w:rsidRDefault="00830EAC" w:rsidP="00806935">
      <w:pPr>
        <w:pStyle w:val="CBDNormalNoNumber"/>
        <w:ind w:firstLine="567"/>
      </w:pPr>
      <w:r w:rsidRPr="003E45D7">
        <w:t>(c)</w:t>
      </w:r>
      <w:r w:rsidRPr="003E45D7">
        <w:tab/>
        <w:t>At the global level, coordination can be fostered through the processes under the Convention and the Nagoya Protocol, including through the meetings of the informal advisory committees established to provide advice to the Executive Secretary of the Convention on issues related to the implementation of the Protocol and the</w:t>
      </w:r>
      <w:r w:rsidRPr="003E45D7" w:rsidDel="004E5D2B">
        <w:t xml:space="preserve"> </w:t>
      </w:r>
      <w:r w:rsidRPr="003E45D7">
        <w:t>capacity-building and development forum</w:t>
      </w:r>
      <w:r w:rsidRPr="003E45D7">
        <w:rPr>
          <w:vertAlign w:val="superscript"/>
        </w:rPr>
        <w:footnoteReference w:id="33"/>
      </w:r>
      <w:r w:rsidRPr="003E45D7">
        <w:t xml:space="preserve"> to facilitate networking and the sharing of experiences</w:t>
      </w:r>
      <w:r w:rsidRPr="003E45D7" w:rsidDel="008B6EE7">
        <w:t>.</w:t>
      </w:r>
    </w:p>
    <w:p w14:paraId="6CB8FBCC" w14:textId="77777777" w:rsidR="00830EAC" w:rsidRPr="003E45D7" w:rsidRDefault="00830EAC" w:rsidP="003A3C6E">
      <w:pPr>
        <w:pStyle w:val="CBDH1"/>
        <w:spacing w:before="120"/>
        <w:outlineLvl w:val="9"/>
        <w:rPr>
          <w:sz w:val="24"/>
          <w:szCs w:val="24"/>
        </w:rPr>
      </w:pPr>
      <w:bookmarkStart w:id="29" w:name="_Toc193899009"/>
      <w:bookmarkStart w:id="30" w:name="_Toc195092926"/>
      <w:r w:rsidRPr="003E45D7">
        <w:rPr>
          <w:sz w:val="24"/>
          <w:szCs w:val="24"/>
        </w:rPr>
        <w:t>IV.</w:t>
      </w:r>
      <w:r w:rsidRPr="003E45D7">
        <w:rPr>
          <w:sz w:val="24"/>
          <w:szCs w:val="24"/>
        </w:rPr>
        <w:tab/>
        <w:t>Review of implementation of the Capacity-building and Development Action Plan</w:t>
      </w:r>
      <w:bookmarkEnd w:id="29"/>
      <w:bookmarkEnd w:id="30"/>
    </w:p>
    <w:p w14:paraId="0FA0B759" w14:textId="77777777" w:rsidR="00830EAC" w:rsidRPr="003E45D7" w:rsidRDefault="00830EAC">
      <w:pPr>
        <w:pStyle w:val="CBDNormalNoNumber"/>
      </w:pPr>
      <w:r w:rsidRPr="003E45D7">
        <w:t>13.</w:t>
      </w:r>
      <w:r w:rsidRPr="003E45D7">
        <w:tab/>
        <w:t xml:space="preserve">The </w:t>
      </w:r>
      <w:r w:rsidRPr="003E45D7">
        <w:rPr>
          <w:kern w:val="22"/>
        </w:rPr>
        <w:t>Conference</w:t>
      </w:r>
      <w:r w:rsidRPr="003E45D7">
        <w:t xml:space="preserve"> of the Parties serving as the meeting of the Parties to the Nagoya Protocol will undertake a review of the implementation of the Action Plan as part of the assessment and review process under the Protocol, pursuant to Article </w:t>
      </w:r>
      <w:hyperlink r:id="rId30" w:history="1">
        <w:r w:rsidRPr="003E45D7">
          <w:rPr>
            <w:rStyle w:val="Hyperlink"/>
          </w:rPr>
          <w:t>31</w:t>
        </w:r>
      </w:hyperlink>
      <w:r w:rsidRPr="003E45D7">
        <w:t xml:space="preserve"> and on the basis of information submitted through national reports and the Access and Benefit-sharing Clearing-House, in 2030 and thereafter at intervals to be determined.</w:t>
      </w:r>
    </w:p>
    <w:p w14:paraId="23A69D16" w14:textId="77777777" w:rsidR="00830EAC" w:rsidRPr="003E45D7" w:rsidRDefault="00830EAC" w:rsidP="00806935">
      <w:pPr>
        <w:pStyle w:val="CBDDesicionAnnex"/>
        <w:rPr>
          <w:rFonts w:hint="eastAsia"/>
        </w:rPr>
      </w:pPr>
      <w:r w:rsidRPr="003E45D7">
        <w:t>Enclosure</w:t>
      </w:r>
    </w:p>
    <w:p w14:paraId="49E520F8" w14:textId="77777777" w:rsidR="00830EAC" w:rsidRPr="003E45D7" w:rsidRDefault="00830EAC" w:rsidP="00806935">
      <w:pPr>
        <w:pStyle w:val="CBDDesicionAnnex"/>
        <w:rPr>
          <w:rFonts w:hint="eastAsia"/>
        </w:rPr>
      </w:pPr>
      <w:r w:rsidRPr="003E45D7">
        <w:t>Outputs and capacity-building and development activities to support the effective implementation of the Nagoya Protocol on Access to Genetic Resources and the Fair and Equitable Sharing of Benefits Arising from Their Utilization</w:t>
      </w:r>
    </w:p>
    <w:p w14:paraId="762EAAF9" w14:textId="77777777" w:rsidR="00830EAC" w:rsidRPr="003E45D7" w:rsidRDefault="00830EAC" w:rsidP="00F65345">
      <w:pPr>
        <w:spacing w:after="120"/>
        <w:ind w:left="567"/>
      </w:pPr>
      <w:r w:rsidRPr="003E45D7">
        <w:t>1.</w:t>
      </w:r>
      <w:r w:rsidRPr="003E45D7">
        <w:tab/>
        <w:t>The matrix below provides an indicative list of outputs and activities for each key outcome area following results-based management principles,</w:t>
      </w:r>
      <w:r w:rsidRPr="003E45D7">
        <w:rPr>
          <w:rStyle w:val="FootnoteReference"/>
        </w:rPr>
        <w:footnoteReference w:id="34"/>
      </w:r>
      <w:r w:rsidRPr="003E45D7">
        <w:t xml:space="preserve"> which can be included in initiatives aimed at capacity-building and development for the effective implementation of the Nagoya Protocol on Access to Genetic Resources and the Fair and Equitable Sharing of Benefits Arising from Their Utilization.</w:t>
      </w:r>
      <w:r w:rsidRPr="003E45D7">
        <w:rPr>
          <w:rStyle w:val="FootnoteReference"/>
        </w:rPr>
        <w:footnoteReference w:id="35"/>
      </w:r>
      <w:r w:rsidRPr="003E45D7">
        <w:t xml:space="preserve"> </w:t>
      </w:r>
    </w:p>
    <w:p w14:paraId="77620D56" w14:textId="77777777" w:rsidR="00830EAC" w:rsidRPr="003E45D7" w:rsidRDefault="00830EAC" w:rsidP="00F65345">
      <w:pPr>
        <w:spacing w:after="240"/>
        <w:ind w:left="567"/>
      </w:pPr>
      <w:r w:rsidRPr="003E45D7">
        <w:t>2.</w:t>
      </w:r>
      <w:r w:rsidRPr="003E45D7">
        <w:tab/>
        <w:t>The target audience of the present Action Plan (see sect. I.B of the annex above) may use the matrix below in a flexible and dynamic manner, according to needs, circumstances and priorities. Different outcome areas have different target groups, which are identified in the explanatory text under each outcome area. The outputs and activities listed in the Action Plan are presented in general terms to enable Parties, indigenous peoples and local communities, women and youth organizations, relevant stakeholders and organizations to adapt them to their specific needs, priorities and circumstances. The presentation is also aimed at avoiding the repetition or duplication of information.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0"/>
        <w:gridCol w:w="7120"/>
      </w:tblGrid>
      <w:tr w:rsidR="00830EAC" w:rsidRPr="003E45D7" w14:paraId="2CCF4260" w14:textId="77777777" w:rsidTr="00806935">
        <w:trPr>
          <w:jc w:val="center"/>
        </w:trPr>
        <w:tc>
          <w:tcPr>
            <w:tcW w:w="9498" w:type="dxa"/>
            <w:gridSpan w:val="2"/>
          </w:tcPr>
          <w:p w14:paraId="07A69841" w14:textId="77777777" w:rsidR="00830EAC" w:rsidRPr="003E45D7" w:rsidRDefault="00830EAC" w:rsidP="00806935">
            <w:pPr>
              <w:jc w:val="left"/>
              <w:rPr>
                <w:b/>
                <w:bCs/>
                <w:kern w:val="22"/>
                <w:sz w:val="20"/>
                <w:szCs w:val="20"/>
              </w:rPr>
            </w:pPr>
            <w:r w:rsidRPr="003E45D7">
              <w:rPr>
                <w:b/>
                <w:bCs/>
                <w:kern w:val="22"/>
                <w:sz w:val="20"/>
                <w:szCs w:val="20"/>
              </w:rPr>
              <w:t xml:space="preserve">Outcome area 1: </w:t>
            </w:r>
            <w:r w:rsidRPr="003E45D7">
              <w:rPr>
                <w:b/>
                <w:bCs/>
                <w:sz w:val="20"/>
                <w:szCs w:val="20"/>
              </w:rPr>
              <w:t>Strengthened c</w:t>
            </w:r>
            <w:r w:rsidRPr="003E45D7">
              <w:rPr>
                <w:b/>
                <w:bCs/>
                <w:kern w:val="22"/>
                <w:sz w:val="20"/>
                <w:szCs w:val="20"/>
              </w:rPr>
              <w:t xml:space="preserve">apacity to implement, and comply with the obligations under, the </w:t>
            </w:r>
            <w:r w:rsidRPr="003E45D7">
              <w:rPr>
                <w:b/>
                <w:bCs/>
                <w:sz w:val="20"/>
                <w:szCs w:val="20"/>
              </w:rPr>
              <w:t>Nagoya</w:t>
            </w:r>
            <w:r w:rsidRPr="003E45D7">
              <w:rPr>
                <w:b/>
                <w:bCs/>
                <w:kern w:val="22"/>
                <w:sz w:val="20"/>
                <w:szCs w:val="20"/>
              </w:rPr>
              <w:t xml:space="preserve"> Protocol</w:t>
            </w:r>
          </w:p>
          <w:p w14:paraId="1D2B9A68" w14:textId="77777777" w:rsidR="00830EAC" w:rsidRPr="003E45D7" w:rsidRDefault="00830EAC" w:rsidP="00010E0D">
            <w:pPr>
              <w:spacing w:after="120"/>
              <w:jc w:val="left"/>
              <w:rPr>
                <w:i/>
                <w:iCs/>
                <w:kern w:val="22"/>
                <w:sz w:val="20"/>
                <w:szCs w:val="20"/>
              </w:rPr>
            </w:pPr>
            <w:r w:rsidRPr="003E45D7">
              <w:rPr>
                <w:i/>
                <w:kern w:val="22"/>
                <w:sz w:val="20"/>
                <w:szCs w:val="20"/>
              </w:rPr>
              <w:t xml:space="preserve">Outcome area 1 addresses the enabling environment needed for the implementation of, and compliance with the obligations under, the Nagoya Protocol by Parties. Expected outputs relate to ratification, </w:t>
            </w:r>
            <w:r w:rsidRPr="003E45D7">
              <w:rPr>
                <w:i/>
                <w:iCs/>
                <w:kern w:val="22"/>
                <w:sz w:val="20"/>
                <w:szCs w:val="20"/>
              </w:rPr>
              <w:t xml:space="preserve">multi-stakeholder and </w:t>
            </w:r>
            <w:r w:rsidRPr="003E45D7">
              <w:rPr>
                <w:i/>
                <w:kern w:val="22"/>
                <w:sz w:val="20"/>
                <w:szCs w:val="20"/>
              </w:rPr>
              <w:t>inter-agency cooperation, needs assessment, financial resources and reporting requirements.</w:t>
            </w:r>
          </w:p>
        </w:tc>
      </w:tr>
      <w:tr w:rsidR="00830EAC" w:rsidRPr="003E45D7" w14:paraId="453CB727" w14:textId="77777777" w:rsidTr="00806935">
        <w:trPr>
          <w:tblHeader/>
          <w:jc w:val="center"/>
        </w:trPr>
        <w:tc>
          <w:tcPr>
            <w:tcW w:w="2263" w:type="dxa"/>
          </w:tcPr>
          <w:p w14:paraId="2632385D" w14:textId="77777777" w:rsidR="00830EAC" w:rsidRPr="003E45D7" w:rsidRDefault="00830EAC" w:rsidP="00010E0D">
            <w:pPr>
              <w:rPr>
                <w:b/>
                <w:bCs/>
                <w:kern w:val="22"/>
                <w:sz w:val="20"/>
                <w:szCs w:val="20"/>
              </w:rPr>
            </w:pPr>
            <w:r w:rsidRPr="003E45D7">
              <w:rPr>
                <w:b/>
                <w:bCs/>
                <w:kern w:val="22"/>
                <w:sz w:val="20"/>
                <w:szCs w:val="20"/>
              </w:rPr>
              <w:t>Outputs</w:t>
            </w:r>
          </w:p>
        </w:tc>
        <w:tc>
          <w:tcPr>
            <w:tcW w:w="7235" w:type="dxa"/>
          </w:tcPr>
          <w:p w14:paraId="6FA9194E" w14:textId="77777777" w:rsidR="00830EAC" w:rsidRPr="003E45D7" w:rsidRDefault="00830EAC" w:rsidP="00010E0D">
            <w:pPr>
              <w:rPr>
                <w:b/>
                <w:bCs/>
                <w:kern w:val="22"/>
                <w:sz w:val="20"/>
                <w:szCs w:val="20"/>
              </w:rPr>
            </w:pPr>
            <w:r w:rsidRPr="003E45D7">
              <w:rPr>
                <w:b/>
                <w:bCs/>
                <w:kern w:val="22"/>
                <w:sz w:val="20"/>
                <w:szCs w:val="20"/>
              </w:rPr>
              <w:t>Indicative capacity-building and development activities</w:t>
            </w:r>
          </w:p>
        </w:tc>
      </w:tr>
      <w:tr w:rsidR="00830EAC" w:rsidRPr="003E45D7" w14:paraId="0B56E3CC" w14:textId="77777777" w:rsidTr="00806935">
        <w:trPr>
          <w:jc w:val="center"/>
        </w:trPr>
        <w:tc>
          <w:tcPr>
            <w:tcW w:w="2263" w:type="dxa"/>
          </w:tcPr>
          <w:p w14:paraId="454B29B6" w14:textId="77777777" w:rsidR="00830EAC" w:rsidRPr="003E45D7" w:rsidRDefault="00830EAC" w:rsidP="00806935">
            <w:pPr>
              <w:pStyle w:val="CBDTableNormal"/>
            </w:pPr>
            <w:r w:rsidRPr="003E45D7">
              <w:t xml:space="preserve">1.1. </w:t>
            </w:r>
            <w:bookmarkStart w:id="31" w:name="_Hlk192268723"/>
            <w:r w:rsidRPr="003E45D7">
              <w:t>The ratification of or accession to the Protocol is enabled</w:t>
            </w:r>
            <w:bookmarkEnd w:id="31"/>
            <w:r w:rsidRPr="003E45D7">
              <w:t>.</w:t>
            </w:r>
          </w:p>
        </w:tc>
        <w:tc>
          <w:tcPr>
            <w:tcW w:w="7235" w:type="dxa"/>
          </w:tcPr>
          <w:p w14:paraId="6F8BFD16" w14:textId="77777777" w:rsidR="00830EAC" w:rsidRPr="003E45D7" w:rsidRDefault="00830EAC" w:rsidP="00806935">
            <w:pPr>
              <w:pStyle w:val="CBDTableNormal"/>
              <w:ind w:left="463" w:hanging="463"/>
            </w:pPr>
            <w:r w:rsidRPr="003E45D7">
              <w:t>(a)</w:t>
            </w:r>
            <w:r w:rsidRPr="003E45D7">
              <w:tab/>
            </w:r>
            <w:bookmarkStart w:id="32" w:name="_Hlk192268752"/>
            <w:r w:rsidRPr="003E45D7">
              <w:t>Provide guidance, training or technical assistance to designated human resources to advance the ratification or accession process and facilitate coordination within the government and among relevant ministries;</w:t>
            </w:r>
          </w:p>
          <w:p w14:paraId="68792A41" w14:textId="77777777" w:rsidR="00830EAC" w:rsidRPr="003E45D7" w:rsidRDefault="00830EAC" w:rsidP="00806935">
            <w:pPr>
              <w:pStyle w:val="CBDTableNormal"/>
              <w:ind w:left="463" w:hanging="463"/>
            </w:pPr>
            <w:r w:rsidRPr="003E45D7">
              <w:t>(b)</w:t>
            </w:r>
            <w:r w:rsidRPr="003E45D7">
              <w:tab/>
              <w:t>Organize workshops, training sessions and awareness-raising activities on the provisions of the Protocol and the importance of genetic resources, associated traditional knowledge and related access and benefit-sharing issues</w:t>
            </w:r>
            <w:bookmarkEnd w:id="32"/>
            <w:r w:rsidRPr="003E45D7">
              <w:t>.</w:t>
            </w:r>
          </w:p>
        </w:tc>
      </w:tr>
      <w:tr w:rsidR="00830EAC" w:rsidRPr="003E45D7" w14:paraId="6C6C867B" w14:textId="77777777" w:rsidTr="00806935">
        <w:trPr>
          <w:jc w:val="center"/>
        </w:trPr>
        <w:tc>
          <w:tcPr>
            <w:tcW w:w="2263" w:type="dxa"/>
          </w:tcPr>
          <w:p w14:paraId="1F6DB6F8" w14:textId="77777777" w:rsidR="00830EAC" w:rsidRPr="003E45D7" w:rsidRDefault="00830EAC" w:rsidP="00806935">
            <w:pPr>
              <w:pStyle w:val="CBDTableNormal"/>
            </w:pPr>
            <w:r w:rsidRPr="003E45D7">
              <w:t>1.2. Mechanisms for multi-stakeholder and inter-agency coordination at the national level are established.</w:t>
            </w:r>
          </w:p>
        </w:tc>
        <w:tc>
          <w:tcPr>
            <w:tcW w:w="7235" w:type="dxa"/>
          </w:tcPr>
          <w:p w14:paraId="4F1101DD"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 xml:space="preserve">Map </w:t>
            </w:r>
            <w:r w:rsidRPr="003E45D7">
              <w:t>relevant</w:t>
            </w:r>
            <w:r w:rsidRPr="003E45D7">
              <w:rPr>
                <w:kern w:val="22"/>
                <w:szCs w:val="20"/>
              </w:rPr>
              <w:t xml:space="preserve"> actors;</w:t>
            </w:r>
          </w:p>
          <w:p w14:paraId="5A8156D9"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 xml:space="preserve">Provide guidance, training or technical assistance on facilitating and establishing multi-stakeholder </w:t>
            </w:r>
            <w:r w:rsidRPr="003E45D7">
              <w:t>and</w:t>
            </w:r>
            <w:r w:rsidRPr="003E45D7">
              <w:rPr>
                <w:kern w:val="22"/>
                <w:szCs w:val="20"/>
              </w:rPr>
              <w:t xml:space="preserve"> inter-agency mechanisms on access and benefit</w:t>
            </w:r>
            <w:r w:rsidRPr="003E45D7">
              <w:rPr>
                <w:kern w:val="22"/>
                <w:szCs w:val="20"/>
              </w:rPr>
              <w:noBreakHyphen/>
              <w:t>sharing and the mutually supportive implementation of the Protocol and applicable international access and benefit-sharing instruments;</w:t>
            </w:r>
          </w:p>
          <w:p w14:paraId="2EED9B53"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 xml:space="preserve">Support </w:t>
            </w:r>
            <w:r w:rsidRPr="003E45D7">
              <w:t>the</w:t>
            </w:r>
            <w:r w:rsidRPr="003E45D7">
              <w:rPr>
                <w:kern w:val="22"/>
                <w:szCs w:val="20"/>
              </w:rPr>
              <w:t xml:space="preserve"> development of national mechanisms for the full and effective participation of indigenous peoples and local communities in the implementation of the provisions of the Protocol related to indigenous peoples and local communities and traditional knowledge associated with genetic resources,</w:t>
            </w:r>
            <w:r w:rsidRPr="003E45D7">
              <w:rPr>
                <w:szCs w:val="20"/>
              </w:rPr>
              <w:t xml:space="preserve"> </w:t>
            </w:r>
            <w:r w:rsidRPr="003E45D7">
              <w:rPr>
                <w:kern w:val="22"/>
                <w:szCs w:val="20"/>
              </w:rPr>
              <w:t>including voluntary guidelines.</w:t>
            </w:r>
          </w:p>
        </w:tc>
      </w:tr>
      <w:tr w:rsidR="00830EAC" w:rsidRPr="003E45D7" w14:paraId="4E6205D0" w14:textId="77777777" w:rsidTr="00806935">
        <w:trPr>
          <w:jc w:val="center"/>
        </w:trPr>
        <w:tc>
          <w:tcPr>
            <w:tcW w:w="2263" w:type="dxa"/>
          </w:tcPr>
          <w:p w14:paraId="1A7019E4" w14:textId="77777777" w:rsidR="00830EAC" w:rsidRPr="003E45D7" w:rsidRDefault="00830EAC" w:rsidP="00806935">
            <w:pPr>
              <w:pStyle w:val="CBDTableNormal"/>
            </w:pPr>
            <w:r w:rsidRPr="003E45D7">
              <w:t>1.3. Capacity needs and priorities for implementing the Protocol are assessed.</w:t>
            </w:r>
          </w:p>
        </w:tc>
        <w:tc>
          <w:tcPr>
            <w:tcW w:w="7235" w:type="dxa"/>
          </w:tcPr>
          <w:p w14:paraId="599E0762"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 xml:space="preserve">Take stock and assess the </w:t>
            </w:r>
            <w:r w:rsidRPr="003E45D7">
              <w:t>expertise</w:t>
            </w:r>
            <w:r w:rsidRPr="003E45D7">
              <w:rPr>
                <w:kern w:val="22"/>
                <w:szCs w:val="20"/>
              </w:rPr>
              <w:t xml:space="preserve"> and needs of actors for implementing the Protocol;</w:t>
            </w:r>
          </w:p>
          <w:p w14:paraId="1E8E265A"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 xml:space="preserve">Provide culturally appropriate guidance, training or technical assistance in carrying out the </w:t>
            </w:r>
            <w:r w:rsidRPr="003E45D7">
              <w:t>assessment</w:t>
            </w:r>
            <w:r w:rsidRPr="003E45D7">
              <w:rPr>
                <w:kern w:val="22"/>
                <w:szCs w:val="20"/>
              </w:rPr>
              <w:t xml:space="preserve"> of capacity needs and priorities, including those of indigenous peoples and local communities and relevant stakeholders, as identified by them, while emphasizing the capacity needs and priorities of women and youth.</w:t>
            </w:r>
          </w:p>
        </w:tc>
      </w:tr>
      <w:tr w:rsidR="00830EAC" w:rsidRPr="003E45D7" w14:paraId="2B2E5442" w14:textId="77777777" w:rsidTr="00806935">
        <w:trPr>
          <w:jc w:val="center"/>
        </w:trPr>
        <w:tc>
          <w:tcPr>
            <w:tcW w:w="2263" w:type="dxa"/>
          </w:tcPr>
          <w:p w14:paraId="2185E278" w14:textId="77777777" w:rsidR="00830EAC" w:rsidRPr="003E45D7" w:rsidRDefault="00830EAC" w:rsidP="00806935">
            <w:pPr>
              <w:pStyle w:val="CBDTableNormal"/>
            </w:pPr>
            <w:r w:rsidRPr="003E45D7">
              <w:t>1.4</w:t>
            </w:r>
            <w:r w:rsidRPr="003E45D7" w:rsidDel="004A4B62">
              <w:t>.</w:t>
            </w:r>
            <w:r w:rsidRPr="003E45D7">
              <w:t xml:space="preserve"> New and innovative financial resources for implementing the Protocol are mobilized. </w:t>
            </w:r>
          </w:p>
        </w:tc>
        <w:tc>
          <w:tcPr>
            <w:tcW w:w="7235" w:type="dxa"/>
            <w:shd w:val="clear" w:color="auto" w:fill="auto"/>
          </w:tcPr>
          <w:p w14:paraId="284DCA45"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Provide guidance and training on resource mobilization skills (for example, project development, fundraising and resource recovery);</w:t>
            </w:r>
          </w:p>
          <w:p w14:paraId="4B558724"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Provide guidance, training or technical assistance for the development of national resource mobilization strategies.</w:t>
            </w:r>
          </w:p>
        </w:tc>
      </w:tr>
      <w:tr w:rsidR="00830EAC" w:rsidRPr="003E45D7" w14:paraId="455908A7" w14:textId="77777777" w:rsidTr="00806935">
        <w:trPr>
          <w:jc w:val="center"/>
        </w:trPr>
        <w:tc>
          <w:tcPr>
            <w:tcW w:w="2263" w:type="dxa"/>
          </w:tcPr>
          <w:p w14:paraId="2B633C33" w14:textId="77777777" w:rsidR="00830EAC" w:rsidRPr="003E45D7" w:rsidRDefault="00830EAC" w:rsidP="00806935">
            <w:pPr>
              <w:pStyle w:val="CBDTableNormal"/>
              <w:rPr>
                <w:kern w:val="22"/>
                <w:szCs w:val="20"/>
              </w:rPr>
            </w:pPr>
            <w:r w:rsidRPr="003E45D7">
              <w:t>1.5. Reporting obligations under the Protocol and the Kunming-Montreal Global Biodiversity Framework are fulfilled.</w:t>
            </w:r>
          </w:p>
        </w:tc>
        <w:tc>
          <w:tcPr>
            <w:tcW w:w="7235" w:type="dxa"/>
            <w:shd w:val="clear" w:color="auto" w:fill="auto"/>
          </w:tcPr>
          <w:p w14:paraId="19092A4D"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Provide guidance, training or technical assistance on facilitating and establishing mechanisms to support the collection of national information to measure progress on the sharing of monetary and non-monetary benefits, in accordance with internationally agreed methodologies for monitoring and reporting on Target 13 and Goal C of the Framework, including through the development of information systems;</w:t>
            </w:r>
          </w:p>
          <w:p w14:paraId="0FA8812D"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Support the preparation of national reports and publish them in the Access and Benefit-sharing Clearing-House;</w:t>
            </w:r>
          </w:p>
          <w:p w14:paraId="4E704D79" w14:textId="77777777" w:rsidR="00830EAC" w:rsidRPr="003E45D7" w:rsidRDefault="00830EAC" w:rsidP="00806935">
            <w:pPr>
              <w:pStyle w:val="CBDTableNormal"/>
              <w:ind w:left="463" w:hanging="463"/>
              <w:rPr>
                <w:szCs w:val="20"/>
              </w:rPr>
            </w:pPr>
            <w:r w:rsidRPr="003E45D7">
              <w:rPr>
                <w:szCs w:val="20"/>
              </w:rPr>
              <w:t>(c)</w:t>
            </w:r>
            <w:r w:rsidRPr="003E45D7">
              <w:rPr>
                <w:szCs w:val="20"/>
              </w:rPr>
              <w:tab/>
            </w:r>
            <w:r w:rsidRPr="003E45D7">
              <w:rPr>
                <w:kern w:val="22"/>
                <w:szCs w:val="20"/>
              </w:rPr>
              <w:t>Support the regular collection and analysis of national data on the implementation of the Protocol to monitor progress and identify challenges and lessons learned and good practices to advance implementation.</w:t>
            </w:r>
          </w:p>
        </w:tc>
      </w:tr>
      <w:tr w:rsidR="00830EAC" w:rsidRPr="003E45D7" w14:paraId="6E4C6951" w14:textId="77777777" w:rsidTr="00806935">
        <w:trPr>
          <w:jc w:val="center"/>
        </w:trPr>
        <w:tc>
          <w:tcPr>
            <w:tcW w:w="2263" w:type="dxa"/>
          </w:tcPr>
          <w:p w14:paraId="03ADC584" w14:textId="77777777" w:rsidR="00830EAC" w:rsidRPr="003E45D7" w:rsidRDefault="00830EAC" w:rsidP="00806935">
            <w:pPr>
              <w:pStyle w:val="CBDTableNormal"/>
            </w:pPr>
            <w:r w:rsidRPr="003E45D7">
              <w:t>1.6. The mutually supportive implementation of the Protocol and applicable international instruments is enhanced.</w:t>
            </w:r>
          </w:p>
        </w:tc>
        <w:tc>
          <w:tcPr>
            <w:tcW w:w="7235" w:type="dxa"/>
            <w:shd w:val="clear" w:color="auto" w:fill="auto"/>
          </w:tcPr>
          <w:p w14:paraId="3C7EFA12" w14:textId="77777777" w:rsidR="00830EAC" w:rsidRPr="003E45D7" w:rsidRDefault="00830EAC" w:rsidP="00806935">
            <w:pPr>
              <w:pStyle w:val="CBDTableNormal"/>
              <w:ind w:left="463" w:hanging="463"/>
              <w:rPr>
                <w:kern w:val="22"/>
                <w:szCs w:val="20"/>
              </w:rPr>
            </w:pPr>
            <w:r w:rsidRPr="003E45D7">
              <w:rPr>
                <w:kern w:val="22"/>
                <w:szCs w:val="20"/>
              </w:rPr>
              <w:tab/>
              <w:t>Provide guidance, training and technical assistance for the mutually supportive implementation of the Protocol and applicable international instruments.</w:t>
            </w:r>
          </w:p>
        </w:tc>
      </w:tr>
    </w:tbl>
    <w:p w14:paraId="04712E08" w14:textId="77777777" w:rsidR="00830EAC" w:rsidRPr="003E45D7" w:rsidRDefault="00830EAC" w:rsidP="00F65345"/>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8"/>
        <w:gridCol w:w="7112"/>
      </w:tblGrid>
      <w:tr w:rsidR="00830EAC" w:rsidRPr="003E45D7" w14:paraId="430136C3" w14:textId="77777777" w:rsidTr="00806935">
        <w:trPr>
          <w:jc w:val="center"/>
        </w:trPr>
        <w:tc>
          <w:tcPr>
            <w:tcW w:w="9503" w:type="dxa"/>
            <w:gridSpan w:val="2"/>
          </w:tcPr>
          <w:p w14:paraId="04FFA813" w14:textId="77777777" w:rsidR="00830EAC" w:rsidRPr="003E45D7" w:rsidRDefault="00830EAC" w:rsidP="00806935">
            <w:pPr>
              <w:jc w:val="left"/>
              <w:rPr>
                <w:b/>
                <w:bCs/>
                <w:kern w:val="22"/>
                <w:sz w:val="20"/>
                <w:szCs w:val="20"/>
              </w:rPr>
            </w:pPr>
            <w:r w:rsidRPr="003E45D7">
              <w:rPr>
                <w:b/>
                <w:bCs/>
                <w:kern w:val="22"/>
                <w:sz w:val="20"/>
                <w:szCs w:val="20"/>
              </w:rPr>
              <w:t>Outcome area 2: Strengthened capacity to develop, implement and enforce domestic legislative, administrative or policy measures on access and benefit-sharing</w:t>
            </w:r>
          </w:p>
          <w:p w14:paraId="5EDF9919" w14:textId="77777777" w:rsidR="00830EAC" w:rsidRPr="003E45D7" w:rsidRDefault="00830EAC" w:rsidP="00010E0D">
            <w:pPr>
              <w:spacing w:after="120"/>
              <w:rPr>
                <w:i/>
                <w:iCs/>
                <w:kern w:val="22"/>
                <w:sz w:val="20"/>
                <w:szCs w:val="20"/>
              </w:rPr>
            </w:pPr>
            <w:r w:rsidRPr="003E45D7">
              <w:rPr>
                <w:i/>
                <w:iCs/>
                <w:kern w:val="22"/>
                <w:sz w:val="20"/>
                <w:szCs w:val="20"/>
              </w:rPr>
              <w:t>Outcome area 2 is focused on strengthening the capacities of Parties to implement the Nagoya Protocol at the national level through the development, implementation, revision and enforcement of domestic policy frameworks and legislative, administrative or policy measures. Expected outputs relate to measures, institutional arrangements, procedures, permitting systems, checkpoints and the Access and Benefit-sharing Clearing-House.</w:t>
            </w:r>
          </w:p>
        </w:tc>
      </w:tr>
      <w:tr w:rsidR="00830EAC" w:rsidRPr="003E45D7" w14:paraId="7FC47922" w14:textId="77777777" w:rsidTr="00806935">
        <w:trPr>
          <w:jc w:val="center"/>
        </w:trPr>
        <w:tc>
          <w:tcPr>
            <w:tcW w:w="2273" w:type="dxa"/>
          </w:tcPr>
          <w:p w14:paraId="209EB926" w14:textId="77777777" w:rsidR="00830EAC" w:rsidRPr="003E45D7" w:rsidRDefault="00830EAC" w:rsidP="00010E0D">
            <w:pPr>
              <w:rPr>
                <w:b/>
                <w:bCs/>
                <w:kern w:val="22"/>
                <w:sz w:val="20"/>
                <w:szCs w:val="20"/>
              </w:rPr>
            </w:pPr>
            <w:r w:rsidRPr="003E45D7">
              <w:rPr>
                <w:b/>
                <w:bCs/>
                <w:kern w:val="22"/>
                <w:sz w:val="20"/>
                <w:szCs w:val="20"/>
              </w:rPr>
              <w:t>Outputs</w:t>
            </w:r>
          </w:p>
        </w:tc>
        <w:tc>
          <w:tcPr>
            <w:tcW w:w="7230" w:type="dxa"/>
          </w:tcPr>
          <w:p w14:paraId="0431A646" w14:textId="77777777" w:rsidR="00830EAC" w:rsidRPr="003E45D7" w:rsidRDefault="00830EAC" w:rsidP="00010E0D">
            <w:pPr>
              <w:rPr>
                <w:b/>
                <w:bCs/>
                <w:kern w:val="22"/>
                <w:sz w:val="20"/>
                <w:szCs w:val="20"/>
              </w:rPr>
            </w:pPr>
            <w:r w:rsidRPr="003E45D7">
              <w:rPr>
                <w:b/>
                <w:bCs/>
                <w:kern w:val="22"/>
                <w:sz w:val="20"/>
                <w:szCs w:val="20"/>
              </w:rPr>
              <w:t>Indicative capacity-building and development activities</w:t>
            </w:r>
          </w:p>
        </w:tc>
      </w:tr>
      <w:tr w:rsidR="00830EAC" w:rsidRPr="003E45D7" w14:paraId="1D0AF888" w14:textId="77777777" w:rsidTr="00806935">
        <w:trPr>
          <w:jc w:val="center"/>
        </w:trPr>
        <w:tc>
          <w:tcPr>
            <w:tcW w:w="2273" w:type="dxa"/>
          </w:tcPr>
          <w:p w14:paraId="2F6805EA" w14:textId="77777777" w:rsidR="00830EAC" w:rsidRPr="003E45D7" w:rsidRDefault="00830EAC" w:rsidP="00806935">
            <w:pPr>
              <w:pStyle w:val="CBDTableNormal"/>
              <w:rPr>
                <w:kern w:val="22"/>
                <w:szCs w:val="20"/>
              </w:rPr>
            </w:pPr>
            <w:r w:rsidRPr="003E45D7">
              <w:rPr>
                <w:rStyle w:val="normaltextrun"/>
                <w:color w:val="000000"/>
                <w:szCs w:val="20"/>
                <w:shd w:val="clear" w:color="auto" w:fill="FFFFFF"/>
              </w:rPr>
              <w:t>2.1. A domestic</w:t>
            </w:r>
            <w:r w:rsidRPr="003E45D7" w:rsidDel="00C41FA9">
              <w:rPr>
                <w:rStyle w:val="normaltextrun"/>
                <w:color w:val="000000"/>
                <w:szCs w:val="20"/>
                <w:shd w:val="clear" w:color="auto" w:fill="FFFFFF"/>
              </w:rPr>
              <w:t xml:space="preserve"> </w:t>
            </w:r>
            <w:r w:rsidRPr="003E45D7">
              <w:rPr>
                <w:rStyle w:val="normaltextrun"/>
                <w:color w:val="000000"/>
                <w:szCs w:val="20"/>
                <w:shd w:val="clear" w:color="auto" w:fill="FFFFFF"/>
              </w:rPr>
              <w:t xml:space="preserve">policy framework on access and benefit-sharing is in place and has been published </w:t>
            </w:r>
            <w:r w:rsidRPr="003E45D7">
              <w:t>in</w:t>
            </w:r>
            <w:r w:rsidRPr="003E45D7">
              <w:rPr>
                <w:rStyle w:val="normaltextrun"/>
                <w:color w:val="000000"/>
                <w:szCs w:val="20"/>
                <w:shd w:val="clear" w:color="auto" w:fill="FFFFFF"/>
              </w:rPr>
              <w:t xml:space="preserve"> the Access and Benefit-sharing Clearing</w:t>
            </w:r>
            <w:r w:rsidRPr="003E45D7">
              <w:rPr>
                <w:kern w:val="22"/>
                <w:szCs w:val="20"/>
              </w:rPr>
              <w:noBreakHyphen/>
            </w:r>
            <w:r w:rsidRPr="003E45D7">
              <w:rPr>
                <w:rStyle w:val="normaltextrun"/>
                <w:color w:val="000000"/>
                <w:szCs w:val="20"/>
                <w:shd w:val="clear" w:color="auto" w:fill="FFFFFF"/>
              </w:rPr>
              <w:t>House.</w:t>
            </w:r>
          </w:p>
        </w:tc>
        <w:tc>
          <w:tcPr>
            <w:tcW w:w="7230" w:type="dxa"/>
          </w:tcPr>
          <w:p w14:paraId="44B79F86"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Support the development of national targets and plans for meeting Target 13 and Goal C of the Framework, including through the national biodiversity strategy and action plan revision process;</w:t>
            </w:r>
          </w:p>
          <w:p w14:paraId="536FB663" w14:textId="77777777" w:rsidR="00830EAC" w:rsidRPr="003E45D7" w:rsidRDefault="00830EAC" w:rsidP="00806935">
            <w:pPr>
              <w:pStyle w:val="CBDTableNormal"/>
              <w:ind w:left="463" w:hanging="463"/>
              <w:rPr>
                <w:szCs w:val="20"/>
              </w:rPr>
            </w:pPr>
            <w:r w:rsidRPr="003E45D7">
              <w:rPr>
                <w:szCs w:val="20"/>
              </w:rPr>
              <w:t>(b)</w:t>
            </w:r>
            <w:r w:rsidRPr="003E45D7">
              <w:rPr>
                <w:szCs w:val="20"/>
              </w:rPr>
              <w:tab/>
            </w:r>
            <w:r w:rsidRPr="003E45D7">
              <w:rPr>
                <w:kern w:val="22"/>
                <w:szCs w:val="20"/>
              </w:rPr>
              <w:t>Take stock of existing policy frameworks relevant to access and benefit-sharing with a view to ensuring consistency, legal clarity and mutual supportiveness;</w:t>
            </w:r>
          </w:p>
          <w:p w14:paraId="7FB4E494"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Provide guidance, training or technical assistance for the development or revision of an access and benefit</w:t>
            </w:r>
            <w:r w:rsidRPr="003E45D7">
              <w:rPr>
                <w:kern w:val="22"/>
                <w:szCs w:val="20"/>
              </w:rPr>
              <w:noBreakHyphen/>
              <w:t>sharing policy framework;</w:t>
            </w:r>
          </w:p>
          <w:p w14:paraId="59B20231" w14:textId="77777777" w:rsidR="00830EAC" w:rsidRPr="003E45D7" w:rsidRDefault="00830EAC" w:rsidP="00806935">
            <w:pPr>
              <w:pStyle w:val="CBDTableNormal"/>
              <w:ind w:left="463" w:hanging="463"/>
              <w:rPr>
                <w:kern w:val="22"/>
                <w:szCs w:val="20"/>
              </w:rPr>
            </w:pPr>
            <w:r w:rsidRPr="003E45D7">
              <w:rPr>
                <w:kern w:val="22"/>
                <w:szCs w:val="20"/>
              </w:rPr>
              <w:t>(d)</w:t>
            </w:r>
            <w:r w:rsidRPr="003E45D7">
              <w:rPr>
                <w:kern w:val="22"/>
                <w:szCs w:val="20"/>
              </w:rPr>
              <w:tab/>
              <w:t>Develop, disseminate and promote the use of tools (for example, guidelines and case studies) to facilitate the integration of access and benefit</w:t>
            </w:r>
            <w:r w:rsidRPr="003E45D7">
              <w:rPr>
                <w:kern w:val="22"/>
                <w:szCs w:val="20"/>
              </w:rPr>
              <w:noBreakHyphen/>
              <w:t>sharing considerations into sectoral and cross</w:t>
            </w:r>
            <w:r w:rsidRPr="003E45D7">
              <w:rPr>
                <w:kern w:val="22"/>
                <w:szCs w:val="20"/>
              </w:rPr>
              <w:noBreakHyphen/>
              <w:t>sectoral policies and plans, taking applicable international access and benefit-sharing instruments</w:t>
            </w:r>
            <w:r w:rsidRPr="003E45D7">
              <w:rPr>
                <w:szCs w:val="20"/>
              </w:rPr>
              <w:t xml:space="preserve"> </w:t>
            </w:r>
            <w:r w:rsidRPr="003E45D7">
              <w:rPr>
                <w:kern w:val="22"/>
                <w:szCs w:val="20"/>
              </w:rPr>
              <w:t xml:space="preserve">into account. </w:t>
            </w:r>
          </w:p>
        </w:tc>
      </w:tr>
      <w:tr w:rsidR="00830EAC" w:rsidRPr="003E45D7" w14:paraId="37B17FBE" w14:textId="77777777" w:rsidTr="00806935">
        <w:trPr>
          <w:jc w:val="center"/>
        </w:trPr>
        <w:tc>
          <w:tcPr>
            <w:tcW w:w="2273" w:type="dxa"/>
          </w:tcPr>
          <w:p w14:paraId="48ED2E01" w14:textId="77777777" w:rsidR="00830EAC" w:rsidRPr="003E45D7" w:rsidRDefault="00830EAC" w:rsidP="00806935">
            <w:pPr>
              <w:pStyle w:val="CBDTableNormal"/>
              <w:rPr>
                <w:kern w:val="22"/>
                <w:szCs w:val="20"/>
              </w:rPr>
            </w:pPr>
            <w:r w:rsidRPr="003E45D7">
              <w:rPr>
                <w:rStyle w:val="normaltextrun"/>
                <w:color w:val="000000"/>
                <w:szCs w:val="20"/>
                <w:shd w:val="clear" w:color="auto" w:fill="FFFFFF"/>
              </w:rPr>
              <w:t xml:space="preserve">2.2. Legislative, administrative or policy measures on access and benefit-sharing are in place and published in the Access </w:t>
            </w:r>
            <w:r w:rsidRPr="003E45D7">
              <w:t>and</w:t>
            </w:r>
            <w:r w:rsidRPr="003E45D7">
              <w:rPr>
                <w:rStyle w:val="normaltextrun"/>
                <w:color w:val="000000"/>
                <w:szCs w:val="20"/>
                <w:shd w:val="clear" w:color="auto" w:fill="FFFFFF"/>
              </w:rPr>
              <w:t xml:space="preserve"> Benefit</w:t>
            </w:r>
            <w:r w:rsidRPr="003E45D7">
              <w:rPr>
                <w:kern w:val="22"/>
                <w:szCs w:val="20"/>
              </w:rPr>
              <w:noBreakHyphen/>
            </w:r>
            <w:r w:rsidRPr="003E45D7">
              <w:rPr>
                <w:rStyle w:val="normaltextrun"/>
                <w:color w:val="000000"/>
                <w:szCs w:val="20"/>
                <w:shd w:val="clear" w:color="auto" w:fill="FFFFFF"/>
              </w:rPr>
              <w:t>sharing Clearing</w:t>
            </w:r>
            <w:r w:rsidRPr="003E45D7">
              <w:rPr>
                <w:kern w:val="22"/>
                <w:szCs w:val="20"/>
              </w:rPr>
              <w:noBreakHyphen/>
            </w:r>
            <w:r w:rsidRPr="003E45D7">
              <w:rPr>
                <w:rStyle w:val="normaltextrun"/>
                <w:color w:val="000000"/>
                <w:szCs w:val="20"/>
                <w:shd w:val="clear" w:color="auto" w:fill="FFFFFF"/>
              </w:rPr>
              <w:t xml:space="preserve">House. </w:t>
            </w:r>
          </w:p>
        </w:tc>
        <w:tc>
          <w:tcPr>
            <w:tcW w:w="7230" w:type="dxa"/>
          </w:tcPr>
          <w:p w14:paraId="4E0AC9D5"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 xml:space="preserve">Take stock of and support the evaluation of effectiveness, efficiency and completeness of existing access and benefit-sharing legislative, administrative or policy measures against the provisions of the Protocol, </w:t>
            </w:r>
            <w:proofErr w:type="gramStart"/>
            <w:r w:rsidRPr="003E45D7">
              <w:rPr>
                <w:kern w:val="22"/>
                <w:szCs w:val="20"/>
              </w:rPr>
              <w:t>taking into account</w:t>
            </w:r>
            <w:proofErr w:type="gramEnd"/>
            <w:r w:rsidRPr="003E45D7">
              <w:rPr>
                <w:kern w:val="22"/>
                <w:szCs w:val="20"/>
              </w:rPr>
              <w:t xml:space="preserve"> the mutually supportive implementation of relevant international access and benefit-sharing instruments, in consultation with indigenous peoples and local communities and relevant stakeholders, as appropriate;</w:t>
            </w:r>
          </w:p>
          <w:p w14:paraId="0EEDD8AF"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 xml:space="preserve">Provide guidance, training or technical and legal assistance on reviewing, updating or developing domestic measures, </w:t>
            </w:r>
            <w:proofErr w:type="gramStart"/>
            <w:r w:rsidRPr="003E45D7">
              <w:rPr>
                <w:kern w:val="22"/>
                <w:szCs w:val="20"/>
              </w:rPr>
              <w:t>taking into account</w:t>
            </w:r>
            <w:proofErr w:type="gramEnd"/>
            <w:r w:rsidRPr="003E45D7">
              <w:rPr>
                <w:kern w:val="22"/>
                <w:szCs w:val="20"/>
              </w:rPr>
              <w:t xml:space="preserve"> identified gaps, including consideration of establishing interim measures;</w:t>
            </w:r>
          </w:p>
          <w:p w14:paraId="559E5F0E"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 xml:space="preserve">Provide guidance, training or technical assistance for establishing and implementing measures related to compliance with domestic legislation or regulatory requirements (Articles </w:t>
            </w:r>
            <w:hyperlink r:id="rId31" w:history="1">
              <w:r w:rsidRPr="003E45D7">
                <w:rPr>
                  <w:rStyle w:val="Hyperlink"/>
                  <w:kern w:val="22"/>
                  <w:szCs w:val="20"/>
                </w:rPr>
                <w:t>15</w:t>
              </w:r>
            </w:hyperlink>
            <w:r w:rsidRPr="003E45D7">
              <w:rPr>
                <w:kern w:val="22"/>
                <w:szCs w:val="20"/>
              </w:rPr>
              <w:t xml:space="preserve"> and </w:t>
            </w:r>
            <w:hyperlink r:id="rId32" w:history="1">
              <w:r w:rsidRPr="003E45D7">
                <w:rPr>
                  <w:rStyle w:val="Hyperlink"/>
                  <w:kern w:val="22"/>
                  <w:szCs w:val="20"/>
                </w:rPr>
                <w:t>16</w:t>
              </w:r>
            </w:hyperlink>
            <w:r w:rsidRPr="003E45D7">
              <w:rPr>
                <w:kern w:val="22"/>
                <w:szCs w:val="20"/>
              </w:rPr>
              <w:t xml:space="preserve"> of the Protocol), monitoring the utilization of genetic resources (Article </w:t>
            </w:r>
            <w:hyperlink r:id="rId33" w:history="1">
              <w:r w:rsidRPr="003E45D7">
                <w:rPr>
                  <w:rStyle w:val="Hyperlink"/>
                  <w:kern w:val="22"/>
                  <w:szCs w:val="20"/>
                </w:rPr>
                <w:t>17</w:t>
              </w:r>
            </w:hyperlink>
            <w:r w:rsidRPr="003E45D7">
              <w:rPr>
                <w:kern w:val="22"/>
                <w:szCs w:val="20"/>
              </w:rPr>
              <w:t xml:space="preserve">), indigenous peoples and local communities (Articles </w:t>
            </w:r>
            <w:hyperlink r:id="rId34" w:history="1">
              <w:r w:rsidRPr="003E45D7">
                <w:rPr>
                  <w:rStyle w:val="Hyperlink"/>
                  <w:kern w:val="22"/>
                  <w:szCs w:val="20"/>
                </w:rPr>
                <w:t>5</w:t>
              </w:r>
            </w:hyperlink>
            <w:r w:rsidRPr="003E45D7">
              <w:rPr>
                <w:kern w:val="22"/>
                <w:szCs w:val="20"/>
              </w:rPr>
              <w:t xml:space="preserve">, </w:t>
            </w:r>
            <w:hyperlink r:id="rId35" w:history="1">
              <w:r w:rsidRPr="003E45D7">
                <w:rPr>
                  <w:rStyle w:val="Hyperlink"/>
                  <w:kern w:val="22"/>
                  <w:szCs w:val="20"/>
                </w:rPr>
                <w:t>6</w:t>
              </w:r>
            </w:hyperlink>
            <w:r w:rsidRPr="003E45D7">
              <w:rPr>
                <w:kern w:val="22"/>
                <w:szCs w:val="20"/>
              </w:rPr>
              <w:t xml:space="preserve">, </w:t>
            </w:r>
            <w:hyperlink r:id="rId36" w:history="1">
              <w:r w:rsidRPr="003E45D7">
                <w:rPr>
                  <w:rStyle w:val="Hyperlink"/>
                  <w:kern w:val="22"/>
                  <w:szCs w:val="20"/>
                </w:rPr>
                <w:t>7</w:t>
              </w:r>
            </w:hyperlink>
            <w:r w:rsidRPr="003E45D7">
              <w:rPr>
                <w:kern w:val="22"/>
                <w:szCs w:val="20"/>
              </w:rPr>
              <w:t xml:space="preserve"> and </w:t>
            </w:r>
            <w:hyperlink r:id="rId37" w:history="1">
              <w:r w:rsidRPr="003E45D7">
                <w:rPr>
                  <w:rStyle w:val="Hyperlink"/>
                  <w:kern w:val="22"/>
                  <w:szCs w:val="20"/>
                </w:rPr>
                <w:t>12</w:t>
              </w:r>
            </w:hyperlink>
            <w:r w:rsidRPr="003E45D7">
              <w:rPr>
                <w:kern w:val="22"/>
                <w:szCs w:val="20"/>
              </w:rPr>
              <w:t xml:space="preserve">) and special considerations (Article </w:t>
            </w:r>
            <w:hyperlink r:id="rId38" w:history="1">
              <w:r w:rsidRPr="003E45D7">
                <w:rPr>
                  <w:rStyle w:val="Hyperlink"/>
                  <w:kern w:val="22"/>
                  <w:szCs w:val="20"/>
                </w:rPr>
                <w:t>8</w:t>
              </w:r>
            </w:hyperlink>
            <w:r w:rsidRPr="003E45D7">
              <w:rPr>
                <w:kern w:val="22"/>
                <w:szCs w:val="20"/>
              </w:rPr>
              <w:t>).</w:t>
            </w:r>
            <w:r w:rsidRPr="003E45D7">
              <w:rPr>
                <w:rStyle w:val="FootnoteReference"/>
                <w:kern w:val="22"/>
                <w:szCs w:val="20"/>
              </w:rPr>
              <w:footnoteReference w:id="36"/>
            </w:r>
          </w:p>
        </w:tc>
      </w:tr>
      <w:tr w:rsidR="00830EAC" w:rsidRPr="003E45D7" w14:paraId="67B7709F" w14:textId="77777777" w:rsidTr="00806935">
        <w:trPr>
          <w:jc w:val="center"/>
        </w:trPr>
        <w:tc>
          <w:tcPr>
            <w:tcW w:w="2273" w:type="dxa"/>
          </w:tcPr>
          <w:p w14:paraId="2F7E65D4" w14:textId="77777777" w:rsidR="00830EAC" w:rsidRPr="003E45D7" w:rsidRDefault="00830EAC" w:rsidP="00806935">
            <w:pPr>
              <w:pStyle w:val="CBDTableNormal"/>
              <w:rPr>
                <w:rStyle w:val="normaltextrun"/>
                <w:szCs w:val="20"/>
                <w:shd w:val="clear" w:color="auto" w:fill="FFFFFF"/>
              </w:rPr>
            </w:pPr>
            <w:r w:rsidRPr="003E45D7">
              <w:rPr>
                <w:rStyle w:val="normaltextrun"/>
                <w:szCs w:val="20"/>
                <w:shd w:val="clear" w:color="auto" w:fill="FFFFFF"/>
              </w:rPr>
              <w:t xml:space="preserve">2.3. The implementation of the obligations of Parties related to </w:t>
            </w:r>
            <w:r w:rsidRPr="003E45D7">
              <w:t>indigenous</w:t>
            </w:r>
            <w:r w:rsidRPr="003E45D7">
              <w:rPr>
                <w:rStyle w:val="normaltextrun"/>
                <w:szCs w:val="20"/>
                <w:shd w:val="clear" w:color="auto" w:fill="FFFFFF"/>
              </w:rPr>
              <w:t xml:space="preserve"> peoples and local communities is enhanced.</w:t>
            </w:r>
          </w:p>
        </w:tc>
        <w:tc>
          <w:tcPr>
            <w:tcW w:w="7230" w:type="dxa"/>
          </w:tcPr>
          <w:p w14:paraId="1F154CA3" w14:textId="77777777" w:rsidR="00830EAC" w:rsidRPr="003E45D7" w:rsidRDefault="00830EAC" w:rsidP="00806935">
            <w:pPr>
              <w:pStyle w:val="CBDTableNormal"/>
              <w:ind w:left="463" w:hanging="463"/>
              <w:rPr>
                <w:szCs w:val="20"/>
              </w:rPr>
            </w:pPr>
            <w:r w:rsidRPr="003E45D7">
              <w:rPr>
                <w:szCs w:val="20"/>
              </w:rPr>
              <w:t>(a)</w:t>
            </w:r>
            <w:r w:rsidRPr="003E45D7">
              <w:rPr>
                <w:szCs w:val="20"/>
              </w:rPr>
              <w:tab/>
            </w:r>
            <w:r w:rsidRPr="003E45D7">
              <w:rPr>
                <w:kern w:val="22"/>
                <w:szCs w:val="20"/>
              </w:rPr>
              <w:t>Take stock of and analyse how the concept of indigenous peoples and local communities applies at the national and subnational levels, clarifying the rights of indigenous peoples and local communities over genetic resources and/or traditional knowledge associated with genetic resources, identifying the different groups of indigenous peoples and local communities, achieving an understanding of how they are organized and linking traditional knowledge with the holder or holders of such knowledge;</w:t>
            </w:r>
            <w:r w:rsidRPr="003E45D7">
              <w:rPr>
                <w:szCs w:val="20"/>
                <w:vertAlign w:val="superscript"/>
              </w:rPr>
              <w:footnoteReference w:id="37"/>
            </w:r>
            <w:r w:rsidRPr="003E45D7">
              <w:rPr>
                <w:kern w:val="22"/>
                <w:szCs w:val="20"/>
                <w:vertAlign w:val="superscript"/>
              </w:rPr>
              <w:t xml:space="preserve"> </w:t>
            </w:r>
          </w:p>
          <w:p w14:paraId="0F29BBCB"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Provide culturally appropriate guidance, training or technical assistance for the implementation of the provisions of the Protocol related to indigenous peoples and local communities;</w:t>
            </w:r>
          </w:p>
          <w:p w14:paraId="4F162586"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Support and provide guidance on how to consider community protocols, procedures and customary laws in national and subnational access and benefit</w:t>
            </w:r>
            <w:r w:rsidRPr="003E45D7">
              <w:rPr>
                <w:kern w:val="22"/>
                <w:szCs w:val="20"/>
                <w:vertAlign w:val="subscript"/>
              </w:rPr>
              <w:noBreakHyphen/>
            </w:r>
            <w:r w:rsidRPr="003E45D7">
              <w:rPr>
                <w:kern w:val="22"/>
                <w:szCs w:val="20"/>
              </w:rPr>
              <w:t>sharing measures and implementation;</w:t>
            </w:r>
          </w:p>
          <w:p w14:paraId="1FAA6A29" w14:textId="77777777" w:rsidR="00830EAC" w:rsidRPr="003E45D7" w:rsidRDefault="00830EAC" w:rsidP="00806935">
            <w:pPr>
              <w:pStyle w:val="CBDTableNormal"/>
              <w:ind w:left="463" w:hanging="463"/>
              <w:rPr>
                <w:szCs w:val="20"/>
              </w:rPr>
            </w:pPr>
            <w:r w:rsidRPr="003E45D7">
              <w:rPr>
                <w:szCs w:val="20"/>
              </w:rPr>
              <w:t>(</w:t>
            </w:r>
            <w:r w:rsidRPr="003E45D7">
              <w:rPr>
                <w:bCs/>
                <w:szCs w:val="20"/>
              </w:rPr>
              <w:t>d</w:t>
            </w:r>
            <w:r w:rsidRPr="003E45D7">
              <w:rPr>
                <w:szCs w:val="20"/>
              </w:rPr>
              <w:t>)</w:t>
            </w:r>
            <w:r w:rsidRPr="003E45D7">
              <w:rPr>
                <w:b/>
                <w:szCs w:val="20"/>
              </w:rPr>
              <w:tab/>
            </w:r>
            <w:r w:rsidRPr="003E45D7">
              <w:rPr>
                <w:bCs/>
                <w:szCs w:val="20"/>
              </w:rPr>
              <w:t xml:space="preserve">Provide guidance, </w:t>
            </w:r>
            <w:r w:rsidRPr="003E45D7">
              <w:rPr>
                <w:kern w:val="22"/>
                <w:szCs w:val="20"/>
              </w:rPr>
              <w:t>training</w:t>
            </w:r>
            <w:r w:rsidRPr="003E45D7">
              <w:rPr>
                <w:bCs/>
                <w:szCs w:val="20"/>
              </w:rPr>
              <w:t xml:space="preserve"> or technical and legal assistance on the rights of indigenous peoples and local communities as they relate to access and benefit</w:t>
            </w:r>
            <w:r w:rsidRPr="003E45D7">
              <w:rPr>
                <w:kern w:val="22"/>
                <w:szCs w:val="20"/>
              </w:rPr>
              <w:noBreakHyphen/>
            </w:r>
            <w:r w:rsidRPr="003E45D7">
              <w:rPr>
                <w:bCs/>
                <w:szCs w:val="20"/>
              </w:rPr>
              <w:t>sharing.</w:t>
            </w:r>
          </w:p>
        </w:tc>
      </w:tr>
      <w:tr w:rsidR="00830EAC" w:rsidRPr="003E45D7" w14:paraId="3895F966" w14:textId="77777777" w:rsidTr="00806935">
        <w:trPr>
          <w:jc w:val="center"/>
        </w:trPr>
        <w:tc>
          <w:tcPr>
            <w:tcW w:w="2273" w:type="dxa"/>
          </w:tcPr>
          <w:p w14:paraId="036879C7" w14:textId="77777777" w:rsidR="00830EAC" w:rsidRPr="003E45D7" w:rsidRDefault="00830EAC" w:rsidP="00806935">
            <w:pPr>
              <w:pStyle w:val="CBDTableNormal"/>
              <w:rPr>
                <w:kern w:val="22"/>
                <w:szCs w:val="20"/>
              </w:rPr>
            </w:pPr>
            <w:r w:rsidRPr="003E45D7">
              <w:rPr>
                <w:kern w:val="22"/>
                <w:szCs w:val="20"/>
              </w:rPr>
              <w:t xml:space="preserve">2.4. Institutional arrangements are established </w:t>
            </w:r>
            <w:r w:rsidRPr="003E45D7" w:rsidDel="007B6E4C">
              <w:rPr>
                <w:kern w:val="22"/>
                <w:szCs w:val="20"/>
              </w:rPr>
              <w:t xml:space="preserve">and </w:t>
            </w:r>
            <w:r w:rsidRPr="003E45D7">
              <w:rPr>
                <w:kern w:val="22"/>
                <w:szCs w:val="20"/>
              </w:rPr>
              <w:t xml:space="preserve">operational and published in the Access and </w:t>
            </w:r>
            <w:r w:rsidRPr="003E45D7">
              <w:t>Benefit</w:t>
            </w:r>
            <w:r w:rsidRPr="003E45D7">
              <w:rPr>
                <w:kern w:val="22"/>
                <w:szCs w:val="20"/>
              </w:rPr>
              <w:t xml:space="preserve">-sharing Clearing-House. </w:t>
            </w:r>
          </w:p>
        </w:tc>
        <w:tc>
          <w:tcPr>
            <w:tcW w:w="7230" w:type="dxa"/>
          </w:tcPr>
          <w:p w14:paraId="5A147DFD"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Provide guidance, training or technical assistance on designating relevant roles and responsibilities for fulfilling the roles of access and benefit</w:t>
            </w:r>
            <w:r w:rsidRPr="003E45D7">
              <w:rPr>
                <w:kern w:val="22"/>
                <w:szCs w:val="20"/>
              </w:rPr>
              <w:noBreakHyphen/>
              <w:t>sharing national focal points, competent national authorities, checkpoints and publishing authorities for the Access and Benefit-sharing Clearing-House;</w:t>
            </w:r>
          </w:p>
          <w:p w14:paraId="5F3243AD"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Support the establishment of a unit or units for operating the national access and benefit-sharing system;</w:t>
            </w:r>
          </w:p>
          <w:p w14:paraId="265B2BDA"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 xml:space="preserve">Provide guidance, training or technical assistance to relevant </w:t>
            </w:r>
            <w:r w:rsidRPr="003E45D7" w:rsidDel="009A74BA">
              <w:rPr>
                <w:kern w:val="22"/>
                <w:szCs w:val="20"/>
              </w:rPr>
              <w:t xml:space="preserve">staff </w:t>
            </w:r>
            <w:r w:rsidRPr="003E45D7">
              <w:rPr>
                <w:kern w:val="22"/>
                <w:szCs w:val="20"/>
              </w:rPr>
              <w:t>and plan for the retention and transfer of institutional knowledge;</w:t>
            </w:r>
          </w:p>
          <w:p w14:paraId="12AE022B" w14:textId="77777777" w:rsidR="00830EAC" w:rsidRPr="003E45D7" w:rsidRDefault="00830EAC" w:rsidP="00806935">
            <w:pPr>
              <w:pStyle w:val="CBDTableNormal"/>
              <w:ind w:left="463" w:hanging="463"/>
              <w:rPr>
                <w:kern w:val="22"/>
                <w:szCs w:val="20"/>
              </w:rPr>
            </w:pPr>
            <w:r w:rsidRPr="003E45D7">
              <w:rPr>
                <w:kern w:val="22"/>
                <w:szCs w:val="20"/>
              </w:rPr>
              <w:t>(d)</w:t>
            </w:r>
            <w:r w:rsidRPr="003E45D7">
              <w:rPr>
                <w:kern w:val="22"/>
                <w:szCs w:val="20"/>
              </w:rPr>
              <w:tab/>
              <w:t>Facilitate the establishment and strengthening of institutional arrangements and coordination mechanisms for operating the access and benefit-sharing system.</w:t>
            </w:r>
          </w:p>
        </w:tc>
      </w:tr>
      <w:tr w:rsidR="00830EAC" w:rsidRPr="003E45D7" w14:paraId="10259750" w14:textId="77777777" w:rsidTr="00806935">
        <w:trPr>
          <w:jc w:val="center"/>
        </w:trPr>
        <w:tc>
          <w:tcPr>
            <w:tcW w:w="2273" w:type="dxa"/>
          </w:tcPr>
          <w:p w14:paraId="6C8D865C" w14:textId="77777777" w:rsidR="00830EAC" w:rsidRPr="003E45D7" w:rsidRDefault="00830EAC" w:rsidP="00806935">
            <w:pPr>
              <w:pStyle w:val="CBDTableNormal"/>
              <w:rPr>
                <w:szCs w:val="20"/>
              </w:rPr>
            </w:pPr>
            <w:r w:rsidRPr="003E45D7">
              <w:rPr>
                <w:kern w:val="22"/>
                <w:szCs w:val="20"/>
              </w:rPr>
              <w:t>2.5. Access and benefit</w:t>
            </w:r>
            <w:r w:rsidRPr="003E45D7">
              <w:rPr>
                <w:kern w:val="22"/>
                <w:szCs w:val="20"/>
              </w:rPr>
              <w:noBreakHyphen/>
              <w:t xml:space="preserve">sharing procedures are </w:t>
            </w:r>
            <w:r w:rsidRPr="003E45D7">
              <w:rPr>
                <w:szCs w:val="20"/>
              </w:rPr>
              <w:t xml:space="preserve">operational </w:t>
            </w:r>
            <w:r w:rsidRPr="003E45D7">
              <w:rPr>
                <w:kern w:val="22"/>
                <w:szCs w:val="20"/>
              </w:rPr>
              <w:t>and published in the Access and Benefit-sharing Clearing</w:t>
            </w:r>
            <w:r w:rsidRPr="003E45D7">
              <w:rPr>
                <w:kern w:val="22"/>
                <w:szCs w:val="20"/>
              </w:rPr>
              <w:noBreakHyphen/>
              <w:t>House.</w:t>
            </w:r>
          </w:p>
        </w:tc>
        <w:tc>
          <w:tcPr>
            <w:tcW w:w="7230" w:type="dxa"/>
          </w:tcPr>
          <w:p w14:paraId="0C685C21" w14:textId="77777777" w:rsidR="00830EAC" w:rsidRPr="003E45D7" w:rsidRDefault="00830EAC" w:rsidP="00806935">
            <w:pPr>
              <w:pStyle w:val="CBDTableNormal"/>
              <w:ind w:left="463" w:hanging="463"/>
              <w:rPr>
                <w:kern w:val="22"/>
                <w:szCs w:val="20"/>
              </w:rPr>
            </w:pPr>
            <w:r w:rsidRPr="003E45D7">
              <w:rPr>
                <w:szCs w:val="20"/>
              </w:rPr>
              <w:t>(a)</w:t>
            </w:r>
            <w:r w:rsidRPr="003E45D7">
              <w:rPr>
                <w:szCs w:val="20"/>
              </w:rPr>
              <w:tab/>
            </w:r>
            <w:r w:rsidRPr="003E45D7">
              <w:rPr>
                <w:kern w:val="22"/>
                <w:szCs w:val="20"/>
              </w:rPr>
              <w:t>Support the development or improvement of procedures (enhance clarity and transparency for users), especially through multi-stakeholder consultations (for example, with the business and research community), and ensure that procedures are mutually supportive with respect to other international agreements, taking the special considerations included in Article 8 of the Protocol into account;</w:t>
            </w:r>
          </w:p>
          <w:p w14:paraId="1AA31643"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Support the development or improvement of access and benefit-sharing information systems, such as permitting systems, including by sharing information on good practices and information technology solutions;</w:t>
            </w:r>
          </w:p>
          <w:p w14:paraId="7D99CB9F"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Provide training for staff on the application of the procedures and how to respond to requests from users.</w:t>
            </w:r>
          </w:p>
        </w:tc>
      </w:tr>
      <w:tr w:rsidR="00830EAC" w:rsidRPr="003E45D7" w14:paraId="2053DE4F" w14:textId="77777777" w:rsidTr="00806935">
        <w:trPr>
          <w:jc w:val="center"/>
        </w:trPr>
        <w:tc>
          <w:tcPr>
            <w:tcW w:w="2273" w:type="dxa"/>
          </w:tcPr>
          <w:p w14:paraId="0D2A97FB" w14:textId="77777777" w:rsidR="00830EAC" w:rsidRPr="003E45D7" w:rsidRDefault="00830EAC" w:rsidP="00806935">
            <w:pPr>
              <w:pStyle w:val="ListParagraph"/>
              <w:tabs>
                <w:tab w:val="left" w:pos="449"/>
              </w:tabs>
              <w:ind w:left="24"/>
              <w:jc w:val="left"/>
              <w:rPr>
                <w:sz w:val="20"/>
                <w:szCs w:val="20"/>
              </w:rPr>
            </w:pPr>
            <w:r w:rsidRPr="003E45D7">
              <w:rPr>
                <w:kern w:val="22"/>
                <w:szCs w:val="20"/>
              </w:rPr>
              <w:t xml:space="preserve">2.6. Mechanisms for monitoring the utilization of genetic resources, including through the designation of </w:t>
            </w:r>
            <w:r w:rsidRPr="003E45D7">
              <w:rPr>
                <w:szCs w:val="20"/>
              </w:rPr>
              <w:t xml:space="preserve">effective </w:t>
            </w:r>
            <w:r w:rsidRPr="003E45D7">
              <w:rPr>
                <w:kern w:val="22"/>
                <w:szCs w:val="20"/>
              </w:rPr>
              <w:t>checkpoints, are established.</w:t>
            </w:r>
          </w:p>
        </w:tc>
        <w:tc>
          <w:tcPr>
            <w:tcW w:w="7230" w:type="dxa"/>
          </w:tcPr>
          <w:p w14:paraId="36152956"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Support the designation of effective checkpoints, including through the development of guidelines on their role and functioning;</w:t>
            </w:r>
          </w:p>
          <w:p w14:paraId="64DFA813"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Develop or improve national systems for the collection of information from users at designated checkpoints, making use of checkpoint communiqués;</w:t>
            </w:r>
          </w:p>
          <w:p w14:paraId="733FC6F4"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Provide guidance, training or technical assistance for staff responsible for managing checkpoints on the collection of information through the checkpoint communiqué;</w:t>
            </w:r>
          </w:p>
          <w:p w14:paraId="70C0679D" w14:textId="77777777" w:rsidR="00830EAC" w:rsidRPr="003E45D7" w:rsidRDefault="00830EAC" w:rsidP="00806935">
            <w:pPr>
              <w:pStyle w:val="CBDTableNormal"/>
              <w:ind w:left="463" w:hanging="463"/>
              <w:rPr>
                <w:szCs w:val="20"/>
              </w:rPr>
            </w:pPr>
            <w:r w:rsidRPr="003E45D7">
              <w:rPr>
                <w:szCs w:val="20"/>
              </w:rPr>
              <w:t>(d)</w:t>
            </w:r>
            <w:r w:rsidRPr="003E45D7">
              <w:rPr>
                <w:szCs w:val="20"/>
              </w:rPr>
              <w:tab/>
            </w:r>
            <w:r w:rsidRPr="003E45D7">
              <w:rPr>
                <w:kern w:val="22"/>
                <w:szCs w:val="20"/>
              </w:rPr>
              <w:t>Support the development of national information systems and databases for monitoring the utilization of genetic resources.</w:t>
            </w:r>
          </w:p>
        </w:tc>
      </w:tr>
      <w:tr w:rsidR="00830EAC" w:rsidRPr="003E45D7" w14:paraId="5FCD55BB" w14:textId="77777777" w:rsidTr="00806935">
        <w:trPr>
          <w:jc w:val="center"/>
        </w:trPr>
        <w:tc>
          <w:tcPr>
            <w:tcW w:w="2273" w:type="dxa"/>
          </w:tcPr>
          <w:p w14:paraId="4C84424F" w14:textId="77777777" w:rsidR="00830EAC" w:rsidRPr="003E45D7" w:rsidRDefault="00830EAC" w:rsidP="00806935">
            <w:pPr>
              <w:pStyle w:val="CBDTableNormal"/>
              <w:rPr>
                <w:kern w:val="22"/>
                <w:szCs w:val="20"/>
              </w:rPr>
            </w:pPr>
            <w:r w:rsidRPr="003E45D7">
              <w:rPr>
                <w:kern w:val="22"/>
                <w:szCs w:val="20"/>
              </w:rPr>
              <w:t xml:space="preserve">2.7. Compliance with domestic legislation and regulatory requirements on access </w:t>
            </w:r>
            <w:r w:rsidRPr="003E45D7">
              <w:t>and</w:t>
            </w:r>
            <w:r w:rsidRPr="003E45D7">
              <w:rPr>
                <w:kern w:val="22"/>
                <w:szCs w:val="20"/>
              </w:rPr>
              <w:t xml:space="preserve"> benefit</w:t>
            </w:r>
            <w:r w:rsidRPr="003E45D7">
              <w:rPr>
                <w:kern w:val="22"/>
                <w:szCs w:val="20"/>
              </w:rPr>
              <w:noBreakHyphen/>
              <w:t>sharing is enabled and promoted.</w:t>
            </w:r>
          </w:p>
        </w:tc>
        <w:tc>
          <w:tcPr>
            <w:tcW w:w="7230" w:type="dxa"/>
          </w:tcPr>
          <w:p w14:paraId="08F0A0BA"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Support awareness-raising and training activities on compliance with domestic legislation for users of genetic resources and associated traditional knowledge;</w:t>
            </w:r>
          </w:p>
          <w:p w14:paraId="1252B2C0"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Support the development of procedures and measures, based on good practices,</w:t>
            </w:r>
            <w:r w:rsidRPr="003E45D7" w:rsidDel="0016010F">
              <w:rPr>
                <w:kern w:val="22"/>
                <w:szCs w:val="20"/>
              </w:rPr>
              <w:t xml:space="preserve"> </w:t>
            </w:r>
            <w:r w:rsidRPr="003E45D7">
              <w:rPr>
                <w:kern w:val="22"/>
                <w:szCs w:val="20"/>
              </w:rPr>
              <w:t>for addressing non-compliance;</w:t>
            </w:r>
          </w:p>
          <w:p w14:paraId="09A0258D"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Support the development of mechanisms for enhancing cooperation among government authorities of different countries in cases of non-compliance.</w:t>
            </w:r>
          </w:p>
        </w:tc>
      </w:tr>
      <w:tr w:rsidR="00830EAC" w:rsidRPr="003E45D7" w14:paraId="504943CD" w14:textId="77777777" w:rsidTr="00806935">
        <w:trPr>
          <w:jc w:val="center"/>
        </w:trPr>
        <w:tc>
          <w:tcPr>
            <w:tcW w:w="2273" w:type="dxa"/>
          </w:tcPr>
          <w:p w14:paraId="635EDA06" w14:textId="77777777" w:rsidR="00830EAC" w:rsidRPr="003E45D7" w:rsidRDefault="00830EAC" w:rsidP="00806935">
            <w:pPr>
              <w:pStyle w:val="CBDTableNormal"/>
              <w:rPr>
                <w:kern w:val="22"/>
                <w:szCs w:val="20"/>
              </w:rPr>
            </w:pPr>
            <w:r w:rsidRPr="003E45D7">
              <w:rPr>
                <w:kern w:val="22"/>
                <w:szCs w:val="20"/>
              </w:rPr>
              <w:t>2.8. Mandatory</w:t>
            </w:r>
            <w:r w:rsidRPr="003E45D7">
              <w:rPr>
                <w:szCs w:val="20"/>
              </w:rPr>
              <w:t xml:space="preserve"> and relevant information is made available through the Access and Benefit</w:t>
            </w:r>
            <w:r w:rsidRPr="003E45D7">
              <w:rPr>
                <w:kern w:val="22"/>
                <w:szCs w:val="20"/>
              </w:rPr>
              <w:noBreakHyphen/>
            </w:r>
            <w:r w:rsidRPr="003E45D7">
              <w:rPr>
                <w:szCs w:val="20"/>
              </w:rPr>
              <w:t xml:space="preserve">sharing </w:t>
            </w:r>
            <w:r w:rsidRPr="003E45D7">
              <w:t>Clearing</w:t>
            </w:r>
            <w:r w:rsidRPr="003E45D7">
              <w:rPr>
                <w:kern w:val="22"/>
                <w:szCs w:val="20"/>
              </w:rPr>
              <w:noBreakHyphen/>
            </w:r>
            <w:r w:rsidRPr="003E45D7">
              <w:rPr>
                <w:szCs w:val="20"/>
              </w:rPr>
              <w:t xml:space="preserve">House. </w:t>
            </w:r>
          </w:p>
        </w:tc>
        <w:tc>
          <w:tcPr>
            <w:tcW w:w="7230" w:type="dxa"/>
          </w:tcPr>
          <w:p w14:paraId="48DEF205"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Provide training to publishing authorities on how to publish mandatory information in the Access and Benefit-sharing Clearing-House in accordance with Article 14 of the Protocol;</w:t>
            </w:r>
          </w:p>
          <w:p w14:paraId="2BF77B7D"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Foster interoperability of national access and benefit-sharing information systems with</w:t>
            </w:r>
            <w:r w:rsidRPr="003E45D7" w:rsidDel="00617EBD">
              <w:rPr>
                <w:kern w:val="22"/>
                <w:szCs w:val="20"/>
              </w:rPr>
              <w:t xml:space="preserve"> </w:t>
            </w:r>
            <w:r w:rsidRPr="003E45D7">
              <w:rPr>
                <w:kern w:val="22"/>
                <w:szCs w:val="20"/>
              </w:rPr>
              <w:t xml:space="preserve">the Access and Benefit-sharing Clearing-House </w:t>
            </w:r>
            <w:proofErr w:type="gramStart"/>
            <w:r w:rsidRPr="003E45D7">
              <w:rPr>
                <w:kern w:val="22"/>
                <w:szCs w:val="20"/>
              </w:rPr>
              <w:t>in order to</w:t>
            </w:r>
            <w:proofErr w:type="gramEnd"/>
            <w:r w:rsidRPr="003E45D7">
              <w:rPr>
                <w:kern w:val="22"/>
                <w:szCs w:val="20"/>
              </w:rPr>
              <w:t xml:space="preserve"> improve efficiency in the publication and updating of information related to permits and checkpoint communiqués</w:t>
            </w:r>
            <w:r w:rsidRPr="003E45D7" w:rsidDel="00D22E81">
              <w:rPr>
                <w:kern w:val="22"/>
                <w:szCs w:val="20"/>
              </w:rPr>
              <w:t>.</w:t>
            </w:r>
          </w:p>
        </w:tc>
      </w:tr>
      <w:tr w:rsidR="00830EAC" w:rsidRPr="003E45D7" w14:paraId="706992D0" w14:textId="77777777" w:rsidTr="00806935">
        <w:trPr>
          <w:jc w:val="center"/>
        </w:trPr>
        <w:tc>
          <w:tcPr>
            <w:tcW w:w="2273" w:type="dxa"/>
          </w:tcPr>
          <w:p w14:paraId="25BADDB3" w14:textId="77777777" w:rsidR="00830EAC" w:rsidRPr="003E45D7" w:rsidRDefault="00830EAC" w:rsidP="00806935">
            <w:pPr>
              <w:pStyle w:val="CBDTableNormal"/>
              <w:rPr>
                <w:kern w:val="22"/>
                <w:szCs w:val="20"/>
              </w:rPr>
            </w:pPr>
            <w:r w:rsidRPr="003E45D7">
              <w:rPr>
                <w:kern w:val="22"/>
                <w:szCs w:val="20"/>
              </w:rPr>
              <w:t xml:space="preserve">2.9. Regional approaches are promoted to support streamlining, </w:t>
            </w:r>
            <w:r w:rsidRPr="003E45D7">
              <w:t>harmonization</w:t>
            </w:r>
            <w:r w:rsidRPr="003E45D7">
              <w:rPr>
                <w:kern w:val="22"/>
                <w:szCs w:val="20"/>
              </w:rPr>
              <w:t xml:space="preserve"> and transboundary cooperation.</w:t>
            </w:r>
          </w:p>
        </w:tc>
        <w:tc>
          <w:tcPr>
            <w:tcW w:w="7230" w:type="dxa"/>
          </w:tcPr>
          <w:p w14:paraId="0CD7E7C9"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Take stock of successful regional approaches in the implementation of the Protocol;</w:t>
            </w:r>
          </w:p>
          <w:p w14:paraId="51E3AFA2" w14:textId="77777777" w:rsidR="00830EAC" w:rsidRPr="003E45D7" w:rsidRDefault="00830EAC" w:rsidP="00806935">
            <w:pPr>
              <w:pStyle w:val="CBDTableNormal"/>
              <w:ind w:left="463" w:hanging="463"/>
              <w:rPr>
                <w:szCs w:val="20"/>
              </w:rPr>
            </w:pPr>
            <w:r w:rsidRPr="003E45D7">
              <w:rPr>
                <w:szCs w:val="20"/>
              </w:rPr>
              <w:t>(b)</w:t>
            </w:r>
            <w:r w:rsidRPr="003E45D7">
              <w:rPr>
                <w:szCs w:val="20"/>
              </w:rPr>
              <w:tab/>
            </w:r>
            <w:r w:rsidRPr="003E45D7">
              <w:rPr>
                <w:kern w:val="22"/>
                <w:szCs w:val="20"/>
              </w:rPr>
              <w:t>Support regional approaches in the implementation of the Protocol, including, for example,</w:t>
            </w:r>
            <w:r w:rsidRPr="003E45D7" w:rsidDel="002E32AD">
              <w:rPr>
                <w:kern w:val="22"/>
                <w:szCs w:val="20"/>
              </w:rPr>
              <w:t xml:space="preserve"> </w:t>
            </w:r>
            <w:r w:rsidRPr="003E45D7">
              <w:rPr>
                <w:kern w:val="22"/>
                <w:szCs w:val="20"/>
              </w:rPr>
              <w:t>through the development of regional model legislation, guidelines and procedures, monitoring and information systems and the sharing of lessons learned and good practices;</w:t>
            </w:r>
          </w:p>
          <w:p w14:paraId="26D5BABC" w14:textId="77777777" w:rsidR="00830EAC" w:rsidRPr="003E45D7" w:rsidRDefault="00830EAC" w:rsidP="00806935">
            <w:pPr>
              <w:pStyle w:val="CBDTableNormal"/>
              <w:ind w:left="463" w:hanging="463"/>
              <w:rPr>
                <w:szCs w:val="20"/>
              </w:rPr>
            </w:pPr>
            <w:r w:rsidRPr="003E45D7">
              <w:rPr>
                <w:szCs w:val="20"/>
              </w:rPr>
              <w:t>(c)</w:t>
            </w:r>
            <w:r w:rsidRPr="003E45D7">
              <w:rPr>
                <w:szCs w:val="20"/>
              </w:rPr>
              <w:tab/>
            </w:r>
            <w:r w:rsidRPr="003E45D7">
              <w:rPr>
                <w:kern w:val="22"/>
                <w:szCs w:val="20"/>
              </w:rPr>
              <w:t>Strengthen and support existing regional organizations in facilitating regional approaches to drafting model regional legislation and regulations that can be adapted to national circumstances.</w:t>
            </w:r>
          </w:p>
        </w:tc>
      </w:tr>
    </w:tbl>
    <w:p w14:paraId="1D323192" w14:textId="77777777" w:rsidR="00830EAC" w:rsidRPr="003E45D7" w:rsidRDefault="00830EAC" w:rsidP="00F65345"/>
    <w:tbl>
      <w:tblPr>
        <w:tblStyle w:val="TableGrid"/>
        <w:tblW w:w="5000" w:type="pct"/>
        <w:tblInd w:w="-5" w:type="dxa"/>
        <w:tblLook w:val="04A0" w:firstRow="1" w:lastRow="0" w:firstColumn="1" w:lastColumn="0" w:noHBand="0" w:noVBand="1"/>
      </w:tblPr>
      <w:tblGrid>
        <w:gridCol w:w="2268"/>
        <w:gridCol w:w="7082"/>
      </w:tblGrid>
      <w:tr w:rsidR="00830EAC" w:rsidRPr="003E45D7" w14:paraId="584A46F6" w14:textId="77777777" w:rsidTr="00806935">
        <w:tc>
          <w:tcPr>
            <w:tcW w:w="0" w:type="auto"/>
            <w:gridSpan w:val="2"/>
          </w:tcPr>
          <w:p w14:paraId="29A47932" w14:textId="77777777" w:rsidR="00830EAC" w:rsidRPr="003E45D7" w:rsidRDefault="00830EAC" w:rsidP="00010E0D">
            <w:pPr>
              <w:keepNext/>
              <w:rPr>
                <w:b/>
                <w:bCs/>
                <w:sz w:val="20"/>
                <w:szCs w:val="20"/>
              </w:rPr>
            </w:pPr>
            <w:r w:rsidRPr="003E45D7">
              <w:rPr>
                <w:b/>
                <w:bCs/>
                <w:sz w:val="20"/>
                <w:szCs w:val="20"/>
              </w:rPr>
              <w:t>Outcome area 3: Strengthened capacity to negotiate mutually agreed terms</w:t>
            </w:r>
          </w:p>
          <w:p w14:paraId="25CA2DC3" w14:textId="77777777" w:rsidR="00830EAC" w:rsidRPr="003E45D7" w:rsidRDefault="00830EAC" w:rsidP="00010E0D">
            <w:pPr>
              <w:keepNext/>
              <w:spacing w:after="120"/>
              <w:rPr>
                <w:i/>
                <w:iCs/>
                <w:sz w:val="20"/>
                <w:szCs w:val="20"/>
              </w:rPr>
            </w:pPr>
            <w:r w:rsidRPr="003E45D7">
              <w:rPr>
                <w:i/>
                <w:iCs/>
                <w:sz w:val="20"/>
                <w:szCs w:val="20"/>
              </w:rPr>
              <w:t>Outcome area 3 is focused on strengthening the capacities of providers and users of genetic resources and/or traditional knowledge associated with genetic resources to negotiate mutually agreed terms. Expected outputs relate to improved negotiation skills, the development of access and benefit-sharing agreements and enhanced skills in monitoring monetary and non-monetary benefits.</w:t>
            </w:r>
          </w:p>
        </w:tc>
      </w:tr>
      <w:tr w:rsidR="00830EAC" w:rsidRPr="003E45D7" w14:paraId="4C19C2A5" w14:textId="77777777" w:rsidTr="00806935">
        <w:tc>
          <w:tcPr>
            <w:tcW w:w="1213" w:type="pct"/>
          </w:tcPr>
          <w:p w14:paraId="34914341" w14:textId="77777777" w:rsidR="00830EAC" w:rsidRPr="003E45D7" w:rsidRDefault="00830EAC" w:rsidP="00010E0D">
            <w:pPr>
              <w:rPr>
                <w:b/>
                <w:bCs/>
                <w:sz w:val="20"/>
                <w:szCs w:val="20"/>
              </w:rPr>
            </w:pPr>
            <w:r w:rsidRPr="003E45D7">
              <w:rPr>
                <w:b/>
                <w:bCs/>
                <w:sz w:val="20"/>
                <w:szCs w:val="20"/>
              </w:rPr>
              <w:t>Outputs</w:t>
            </w:r>
          </w:p>
        </w:tc>
        <w:tc>
          <w:tcPr>
            <w:tcW w:w="3787" w:type="pct"/>
          </w:tcPr>
          <w:p w14:paraId="43CDE011" w14:textId="77777777" w:rsidR="00830EAC" w:rsidRPr="003E45D7" w:rsidRDefault="00830EAC" w:rsidP="00010E0D">
            <w:pPr>
              <w:rPr>
                <w:sz w:val="20"/>
                <w:szCs w:val="20"/>
              </w:rPr>
            </w:pPr>
            <w:r w:rsidRPr="003E45D7">
              <w:rPr>
                <w:b/>
                <w:bCs/>
                <w:kern w:val="22"/>
                <w:sz w:val="20"/>
                <w:szCs w:val="20"/>
              </w:rPr>
              <w:t>Indicative capacity-building and development activities</w:t>
            </w:r>
          </w:p>
        </w:tc>
      </w:tr>
      <w:tr w:rsidR="00830EAC" w:rsidRPr="003E45D7" w14:paraId="1844B85D" w14:textId="77777777" w:rsidTr="00806935">
        <w:tc>
          <w:tcPr>
            <w:tcW w:w="1213" w:type="pct"/>
          </w:tcPr>
          <w:p w14:paraId="134CFEF3" w14:textId="77777777" w:rsidR="00830EAC" w:rsidRPr="003E45D7" w:rsidRDefault="00830EAC" w:rsidP="00806935">
            <w:pPr>
              <w:pStyle w:val="CBDTableNormal"/>
              <w:rPr>
                <w:szCs w:val="20"/>
              </w:rPr>
            </w:pPr>
            <w:r w:rsidRPr="003E45D7">
              <w:rPr>
                <w:szCs w:val="20"/>
              </w:rPr>
              <w:t>3.1. Negotiation skills are improved.</w:t>
            </w:r>
          </w:p>
        </w:tc>
        <w:tc>
          <w:tcPr>
            <w:tcW w:w="3787" w:type="pct"/>
          </w:tcPr>
          <w:p w14:paraId="0BDD5CF0"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Provide guidance, training or technical assistance on research and development processes and potential value chains of access and benefit-sharing-related products in different sectors, as well as possible trigger points for the sharing of benefits;</w:t>
            </w:r>
          </w:p>
          <w:p w14:paraId="4643208E"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Provide culturally appropriate guidance, training or technical assistance to enhance skills in negotiating access and benefit-sharing agreements.</w:t>
            </w:r>
          </w:p>
        </w:tc>
      </w:tr>
      <w:tr w:rsidR="00830EAC" w:rsidRPr="003E45D7" w14:paraId="45CF7213" w14:textId="77777777" w:rsidTr="00806935">
        <w:tc>
          <w:tcPr>
            <w:tcW w:w="1213" w:type="pct"/>
          </w:tcPr>
          <w:p w14:paraId="1F6173EC" w14:textId="77777777" w:rsidR="00830EAC" w:rsidRPr="003E45D7" w:rsidRDefault="00830EAC" w:rsidP="00806935">
            <w:pPr>
              <w:pStyle w:val="CBDTableNormal"/>
              <w:rPr>
                <w:kern w:val="22"/>
                <w:szCs w:val="20"/>
              </w:rPr>
            </w:pPr>
            <w:r w:rsidRPr="003E45D7">
              <w:rPr>
                <w:kern w:val="22"/>
                <w:szCs w:val="20"/>
              </w:rPr>
              <w:t>3.2. Access and benefit-sharing agreements are developed and monitored.</w:t>
            </w:r>
          </w:p>
        </w:tc>
        <w:tc>
          <w:tcPr>
            <w:tcW w:w="3787" w:type="pct"/>
          </w:tcPr>
          <w:p w14:paraId="78A8D7AF" w14:textId="77777777" w:rsidR="00830EAC" w:rsidRPr="003E45D7" w:rsidRDefault="00830EAC" w:rsidP="00806935">
            <w:pPr>
              <w:pStyle w:val="CBDTableNormal"/>
              <w:ind w:left="463" w:hanging="463"/>
              <w:rPr>
                <w:szCs w:val="20"/>
              </w:rPr>
            </w:pPr>
            <w:r w:rsidRPr="003E45D7">
              <w:rPr>
                <w:szCs w:val="20"/>
              </w:rPr>
              <w:t>(a)</w:t>
            </w:r>
            <w:r w:rsidRPr="003E45D7">
              <w:rPr>
                <w:szCs w:val="20"/>
              </w:rPr>
              <w:tab/>
            </w:r>
            <w:r w:rsidRPr="003E45D7">
              <w:rPr>
                <w:kern w:val="22"/>
                <w:szCs w:val="20"/>
              </w:rPr>
              <w:t>Take stock of successful access and benefit-sharing agreements that lead to increased benefit-sharing and use lessons learned and good practices in the design of future agreements;</w:t>
            </w:r>
          </w:p>
          <w:p w14:paraId="00674233"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Revise, as needed, disseminate and promote the use of existing training materials on mutually agreed terms based on good practices;</w:t>
            </w:r>
          </w:p>
          <w:p w14:paraId="1463481E"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Provide culturally appropriate guidance, training or technical assistance on how to develop access and benefit-sharing agreements that lead to increased benefit</w:t>
            </w:r>
            <w:r w:rsidRPr="003E45D7">
              <w:rPr>
                <w:kern w:val="22"/>
                <w:szCs w:val="20"/>
              </w:rPr>
              <w:noBreakHyphen/>
              <w:t>sharing;</w:t>
            </w:r>
          </w:p>
          <w:p w14:paraId="3FD2531C" w14:textId="77777777" w:rsidR="00830EAC" w:rsidRPr="003E45D7" w:rsidRDefault="00830EAC" w:rsidP="00806935">
            <w:pPr>
              <w:pStyle w:val="CBDTableNormal"/>
              <w:ind w:left="463" w:hanging="463"/>
              <w:rPr>
                <w:kern w:val="22"/>
                <w:szCs w:val="20"/>
              </w:rPr>
            </w:pPr>
            <w:r w:rsidRPr="003E45D7">
              <w:rPr>
                <w:kern w:val="22"/>
                <w:szCs w:val="20"/>
              </w:rPr>
              <w:t>(d)</w:t>
            </w:r>
            <w:r w:rsidRPr="003E45D7">
              <w:rPr>
                <w:kern w:val="22"/>
                <w:szCs w:val="20"/>
              </w:rPr>
              <w:tab/>
              <w:t>Support the development of tools and mechanisms for monitoring access and benefit</w:t>
            </w:r>
            <w:r w:rsidRPr="003E45D7">
              <w:rPr>
                <w:kern w:val="22"/>
                <w:szCs w:val="20"/>
              </w:rPr>
              <w:noBreakHyphen/>
              <w:t>sharing agreements and the benefits shared, including with indigenous peoples and local communities;</w:t>
            </w:r>
          </w:p>
          <w:p w14:paraId="02CB2177" w14:textId="77777777" w:rsidR="00830EAC" w:rsidRPr="003E45D7" w:rsidRDefault="00830EAC" w:rsidP="00806935">
            <w:pPr>
              <w:pStyle w:val="CBDTableNormal"/>
              <w:ind w:left="463" w:hanging="463"/>
              <w:rPr>
                <w:kern w:val="22"/>
                <w:szCs w:val="20"/>
              </w:rPr>
            </w:pPr>
            <w:r w:rsidRPr="003E45D7">
              <w:rPr>
                <w:szCs w:val="20"/>
              </w:rPr>
              <w:t>(e)</w:t>
            </w:r>
            <w:r w:rsidRPr="003E45D7">
              <w:rPr>
                <w:szCs w:val="20"/>
              </w:rPr>
              <w:tab/>
              <w:t xml:space="preserve">Provide </w:t>
            </w:r>
            <w:r w:rsidRPr="003E45D7">
              <w:rPr>
                <w:kern w:val="22"/>
                <w:szCs w:val="20"/>
              </w:rPr>
              <w:t>guidance</w:t>
            </w:r>
            <w:r w:rsidRPr="003E45D7">
              <w:rPr>
                <w:szCs w:val="20"/>
              </w:rPr>
              <w:t>, training or technical assistance on how to monitor monetary and non-monetary benefits.</w:t>
            </w:r>
          </w:p>
        </w:tc>
      </w:tr>
      <w:tr w:rsidR="00830EAC" w:rsidRPr="003E45D7" w14:paraId="1C80DC3A" w14:textId="77777777" w:rsidTr="00806935">
        <w:tc>
          <w:tcPr>
            <w:tcW w:w="1213" w:type="pct"/>
          </w:tcPr>
          <w:p w14:paraId="42582450" w14:textId="77777777" w:rsidR="00830EAC" w:rsidRPr="003E45D7" w:rsidRDefault="00830EAC" w:rsidP="00806935">
            <w:pPr>
              <w:pStyle w:val="CBDTableNormal"/>
              <w:rPr>
                <w:kern w:val="22"/>
                <w:szCs w:val="20"/>
              </w:rPr>
            </w:pPr>
            <w:r w:rsidRPr="003E45D7">
              <w:rPr>
                <w:kern w:val="22"/>
                <w:szCs w:val="20"/>
              </w:rPr>
              <w:t xml:space="preserve">3.3. Model sectoral and cross-sectoral contractual clauses are </w:t>
            </w:r>
            <w:r w:rsidRPr="003E45D7">
              <w:t>developed</w:t>
            </w:r>
            <w:r w:rsidRPr="003E45D7">
              <w:rPr>
                <w:kern w:val="22"/>
                <w:szCs w:val="20"/>
              </w:rPr>
              <w:t xml:space="preserve"> and used.</w:t>
            </w:r>
          </w:p>
        </w:tc>
        <w:tc>
          <w:tcPr>
            <w:tcW w:w="3787" w:type="pct"/>
          </w:tcPr>
          <w:p w14:paraId="4A75E0A3"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Revise, as needed, disseminate and promote the use</w:t>
            </w:r>
            <w:r w:rsidRPr="003E45D7" w:rsidDel="00B36BE1">
              <w:rPr>
                <w:kern w:val="22"/>
                <w:szCs w:val="20"/>
              </w:rPr>
              <w:t xml:space="preserve"> </w:t>
            </w:r>
            <w:r w:rsidRPr="003E45D7">
              <w:rPr>
                <w:kern w:val="22"/>
                <w:szCs w:val="20"/>
              </w:rPr>
              <w:t>of existing model contractual clauses (sectoral and cross-sectoral) and publish them in the Access and Benefit</w:t>
            </w:r>
            <w:r w:rsidRPr="003E45D7">
              <w:rPr>
                <w:kern w:val="22"/>
                <w:szCs w:val="20"/>
              </w:rPr>
              <w:noBreakHyphen/>
              <w:t>sharing Clearing-House;</w:t>
            </w:r>
          </w:p>
          <w:p w14:paraId="2737A34F"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 xml:space="preserve">Provide guidance, training or technical assistance </w:t>
            </w:r>
            <w:r w:rsidRPr="003E45D7" w:rsidDel="00B36BE1">
              <w:rPr>
                <w:kern w:val="22"/>
                <w:szCs w:val="20"/>
              </w:rPr>
              <w:t>on</w:t>
            </w:r>
            <w:r w:rsidRPr="003E45D7">
              <w:rPr>
                <w:kern w:val="22"/>
                <w:szCs w:val="20"/>
              </w:rPr>
              <w:t xml:space="preserve"> how to use and adapt model contractual clauses based on good practices</w:t>
            </w:r>
            <w:r w:rsidRPr="003E45D7" w:rsidDel="004930E9">
              <w:rPr>
                <w:kern w:val="22"/>
                <w:szCs w:val="20"/>
              </w:rPr>
              <w:t>.</w:t>
            </w:r>
          </w:p>
        </w:tc>
      </w:tr>
    </w:tbl>
    <w:p w14:paraId="168D5E56" w14:textId="77777777" w:rsidR="00830EAC" w:rsidRPr="003E45D7" w:rsidRDefault="00830EAC" w:rsidP="00F65345"/>
    <w:tbl>
      <w:tblPr>
        <w:tblStyle w:val="TableGrid"/>
        <w:tblW w:w="5000" w:type="pct"/>
        <w:tblInd w:w="-5" w:type="dxa"/>
        <w:tblLook w:val="04A0" w:firstRow="1" w:lastRow="0" w:firstColumn="1" w:lastColumn="0" w:noHBand="0" w:noVBand="1"/>
      </w:tblPr>
      <w:tblGrid>
        <w:gridCol w:w="2268"/>
        <w:gridCol w:w="7082"/>
      </w:tblGrid>
      <w:tr w:rsidR="00830EAC" w:rsidRPr="003E45D7" w14:paraId="001AD3A6" w14:textId="77777777" w:rsidTr="00806935">
        <w:tc>
          <w:tcPr>
            <w:tcW w:w="5000" w:type="pct"/>
            <w:gridSpan w:val="2"/>
          </w:tcPr>
          <w:p w14:paraId="4868C4BC" w14:textId="77777777" w:rsidR="00830EAC" w:rsidRPr="003E45D7" w:rsidRDefault="00830EAC" w:rsidP="00010E0D">
            <w:pPr>
              <w:keepNext/>
              <w:jc w:val="left"/>
              <w:rPr>
                <w:b/>
                <w:bCs/>
                <w:sz w:val="20"/>
                <w:szCs w:val="20"/>
              </w:rPr>
            </w:pPr>
            <w:r w:rsidRPr="003E45D7">
              <w:rPr>
                <w:b/>
                <w:bCs/>
                <w:sz w:val="20"/>
                <w:szCs w:val="20"/>
              </w:rPr>
              <w:t>Outcome area 4: Strengthened capacity of indigenous peoples and local communities to participate in the implementation of the Nagoya Protocol</w:t>
            </w:r>
          </w:p>
          <w:p w14:paraId="765042AD" w14:textId="77777777" w:rsidR="00830EAC" w:rsidRPr="003E45D7" w:rsidRDefault="00830EAC" w:rsidP="00010E0D">
            <w:pPr>
              <w:keepNext/>
              <w:spacing w:after="120"/>
              <w:rPr>
                <w:i/>
                <w:iCs/>
                <w:sz w:val="20"/>
                <w:szCs w:val="20"/>
              </w:rPr>
            </w:pPr>
            <w:r w:rsidRPr="003E45D7">
              <w:rPr>
                <w:i/>
                <w:iCs/>
                <w:sz w:val="20"/>
                <w:szCs w:val="20"/>
              </w:rPr>
              <w:t>Outcome area 4 is focused on strengthening the capacities of indigenous peoples and local communities to participate fully and effectively in the implementation of the Nagoya Protocol. Expected outputs relate to, inter alia, developing community protocols, procedures and customary laws; minimum requirements for mutually agreed terms; and model contractual clauses for benefit-sharing.</w:t>
            </w:r>
          </w:p>
        </w:tc>
      </w:tr>
      <w:tr w:rsidR="00830EAC" w:rsidRPr="003E45D7" w14:paraId="10B7D0BA" w14:textId="77777777" w:rsidTr="00806935">
        <w:tc>
          <w:tcPr>
            <w:tcW w:w="1213" w:type="pct"/>
          </w:tcPr>
          <w:p w14:paraId="203630E4" w14:textId="77777777" w:rsidR="00830EAC" w:rsidRPr="003E45D7" w:rsidRDefault="00830EAC" w:rsidP="00010E0D">
            <w:pPr>
              <w:keepNext/>
              <w:rPr>
                <w:b/>
                <w:bCs/>
                <w:sz w:val="20"/>
                <w:szCs w:val="20"/>
              </w:rPr>
            </w:pPr>
            <w:r w:rsidRPr="003E45D7">
              <w:rPr>
                <w:b/>
                <w:bCs/>
                <w:sz w:val="20"/>
                <w:szCs w:val="20"/>
              </w:rPr>
              <w:t>Outputs</w:t>
            </w:r>
          </w:p>
        </w:tc>
        <w:tc>
          <w:tcPr>
            <w:tcW w:w="3787" w:type="pct"/>
          </w:tcPr>
          <w:p w14:paraId="59FE6D66" w14:textId="77777777" w:rsidR="00830EAC" w:rsidRPr="003E45D7" w:rsidRDefault="00830EAC" w:rsidP="00010E0D">
            <w:pPr>
              <w:keepNext/>
              <w:rPr>
                <w:sz w:val="20"/>
                <w:szCs w:val="20"/>
              </w:rPr>
            </w:pPr>
            <w:r w:rsidRPr="003E45D7">
              <w:rPr>
                <w:b/>
                <w:bCs/>
                <w:kern w:val="22"/>
                <w:sz w:val="20"/>
                <w:szCs w:val="20"/>
              </w:rPr>
              <w:t>Indicative capacity-building and development activities</w:t>
            </w:r>
          </w:p>
        </w:tc>
      </w:tr>
      <w:tr w:rsidR="00830EAC" w:rsidRPr="003E45D7" w14:paraId="3D9D3B1A" w14:textId="77777777" w:rsidTr="00806935">
        <w:tc>
          <w:tcPr>
            <w:tcW w:w="1213" w:type="pct"/>
          </w:tcPr>
          <w:p w14:paraId="76CF2DE8" w14:textId="77777777" w:rsidR="00830EAC" w:rsidRPr="003E45D7" w:rsidRDefault="00830EAC" w:rsidP="00806935">
            <w:pPr>
              <w:pStyle w:val="CBDTableNormal"/>
              <w:rPr>
                <w:szCs w:val="20"/>
              </w:rPr>
            </w:pPr>
            <w:r w:rsidRPr="003E45D7">
              <w:rPr>
                <w:kern w:val="22"/>
                <w:szCs w:val="20"/>
              </w:rPr>
              <w:t xml:space="preserve">4.1. The full and effective participation of indigenous peoples and local communities, </w:t>
            </w:r>
            <w:proofErr w:type="gramStart"/>
            <w:r w:rsidRPr="003E45D7">
              <w:rPr>
                <w:kern w:val="22"/>
                <w:szCs w:val="20"/>
              </w:rPr>
              <w:t>in particular of</w:t>
            </w:r>
            <w:proofErr w:type="gramEnd"/>
            <w:r w:rsidRPr="003E45D7">
              <w:rPr>
                <w:kern w:val="22"/>
                <w:szCs w:val="20"/>
              </w:rPr>
              <w:t xml:space="preserve"> women and youth </w:t>
            </w:r>
            <w:r w:rsidRPr="003E45D7">
              <w:t>among</w:t>
            </w:r>
            <w:r w:rsidRPr="003E45D7">
              <w:rPr>
                <w:kern w:val="22"/>
                <w:szCs w:val="20"/>
              </w:rPr>
              <w:t xml:space="preserve"> them, in the implementation of the Protocol at all levels has increased.</w:t>
            </w:r>
          </w:p>
          <w:p w14:paraId="05212248" w14:textId="77777777" w:rsidR="00830EAC" w:rsidRPr="003E45D7" w:rsidRDefault="00830EAC" w:rsidP="00010E0D">
            <w:pPr>
              <w:jc w:val="left"/>
              <w:rPr>
                <w:kern w:val="22"/>
                <w:sz w:val="20"/>
                <w:szCs w:val="20"/>
              </w:rPr>
            </w:pPr>
          </w:p>
        </w:tc>
        <w:tc>
          <w:tcPr>
            <w:tcW w:w="3787" w:type="pct"/>
          </w:tcPr>
          <w:p w14:paraId="632CE784"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Support</w:t>
            </w:r>
            <w:r w:rsidRPr="003E45D7" w:rsidDel="00F50C28">
              <w:rPr>
                <w:kern w:val="22"/>
                <w:szCs w:val="20"/>
              </w:rPr>
              <w:t xml:space="preserve"> </w:t>
            </w:r>
            <w:r w:rsidRPr="003E45D7">
              <w:rPr>
                <w:kern w:val="22"/>
                <w:szCs w:val="20"/>
              </w:rPr>
              <w:t>awareness-raising and understanding of access and benefit-sharing issues and the Protocol;</w:t>
            </w:r>
          </w:p>
          <w:p w14:paraId="4CBA981B"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Provide guidance, training or technical assistance to enhance the understanding of the rights of indigenous peoples and local communities related to genetic resources, associated traditional knowledge and the fair and equitable sharing of benefits;</w:t>
            </w:r>
          </w:p>
          <w:p w14:paraId="2D6A25E4"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Support training activities to enhance the capacity of women within indigenous peoples and local communities in relation to access to genetic resources and/or traditional knowledge associated with genetic resources;</w:t>
            </w:r>
          </w:p>
          <w:p w14:paraId="5C3C6CC0" w14:textId="77777777" w:rsidR="00830EAC" w:rsidRPr="003E45D7" w:rsidRDefault="00830EAC" w:rsidP="00806935">
            <w:pPr>
              <w:pStyle w:val="CBDTableNormal"/>
              <w:ind w:left="463" w:hanging="463"/>
              <w:rPr>
                <w:kern w:val="22"/>
                <w:szCs w:val="20"/>
              </w:rPr>
            </w:pPr>
            <w:r w:rsidRPr="003E45D7">
              <w:rPr>
                <w:kern w:val="22"/>
                <w:szCs w:val="20"/>
              </w:rPr>
              <w:t>(d)</w:t>
            </w:r>
            <w:r w:rsidRPr="003E45D7">
              <w:rPr>
                <w:kern w:val="22"/>
                <w:szCs w:val="20"/>
              </w:rPr>
              <w:tab/>
              <w:t>Support the development of</w:t>
            </w:r>
            <w:r w:rsidRPr="003E45D7" w:rsidDel="00F50C28">
              <w:rPr>
                <w:kern w:val="22"/>
                <w:szCs w:val="20"/>
              </w:rPr>
              <w:t xml:space="preserve"> </w:t>
            </w:r>
            <w:r w:rsidRPr="003E45D7">
              <w:rPr>
                <w:kern w:val="22"/>
                <w:szCs w:val="20"/>
              </w:rPr>
              <w:t>approaches for addressing the issue of genetic resources and associated traditional knowledge associated with genetic resources shared by more than one indigenous people or local community, including in the context of transboundary situations;</w:t>
            </w:r>
          </w:p>
          <w:p w14:paraId="1524E230" w14:textId="77777777" w:rsidR="00830EAC" w:rsidRPr="003E45D7" w:rsidRDefault="00830EAC" w:rsidP="00806935">
            <w:pPr>
              <w:pStyle w:val="CBDTableNormal"/>
              <w:ind w:left="463" w:hanging="463"/>
              <w:rPr>
                <w:kern w:val="22"/>
                <w:szCs w:val="20"/>
              </w:rPr>
            </w:pPr>
            <w:r w:rsidRPr="003E45D7">
              <w:rPr>
                <w:kern w:val="22"/>
                <w:szCs w:val="20"/>
              </w:rPr>
              <w:t>(e)</w:t>
            </w:r>
            <w:r w:rsidRPr="003E45D7">
              <w:rPr>
                <w:kern w:val="22"/>
                <w:szCs w:val="20"/>
              </w:rPr>
              <w:tab/>
              <w:t>Support coordination mechanisms and institution-building within and among indigenous peoples and local communities in addressing access and benefit</w:t>
            </w:r>
            <w:r w:rsidRPr="003E45D7">
              <w:rPr>
                <w:kern w:val="22"/>
                <w:szCs w:val="20"/>
              </w:rPr>
              <w:noBreakHyphen/>
              <w:t>sharing issues;</w:t>
            </w:r>
          </w:p>
          <w:p w14:paraId="4305F626" w14:textId="77777777" w:rsidR="00830EAC" w:rsidRPr="003E45D7" w:rsidRDefault="00830EAC" w:rsidP="00806935">
            <w:pPr>
              <w:pStyle w:val="CBDTableNormal"/>
              <w:ind w:left="463" w:hanging="463"/>
              <w:rPr>
                <w:kern w:val="22"/>
                <w:szCs w:val="20"/>
              </w:rPr>
            </w:pPr>
            <w:r w:rsidRPr="003E45D7">
              <w:rPr>
                <w:kern w:val="22"/>
                <w:szCs w:val="20"/>
              </w:rPr>
              <w:t>(f)</w:t>
            </w:r>
            <w:r w:rsidRPr="003E45D7">
              <w:rPr>
                <w:kern w:val="22"/>
                <w:szCs w:val="20"/>
              </w:rPr>
              <w:tab/>
              <w:t>Provide guidance and training on resource mobilization skills (for example, in the context of project development and fundraising);</w:t>
            </w:r>
          </w:p>
          <w:p w14:paraId="56C0D7CF" w14:textId="77777777" w:rsidR="00830EAC" w:rsidRPr="003E45D7" w:rsidRDefault="00830EAC" w:rsidP="00806935">
            <w:pPr>
              <w:pStyle w:val="CBDTableNormal"/>
              <w:ind w:left="463" w:hanging="463"/>
              <w:rPr>
                <w:kern w:val="22"/>
                <w:szCs w:val="20"/>
              </w:rPr>
            </w:pPr>
            <w:r w:rsidRPr="003E45D7">
              <w:rPr>
                <w:kern w:val="22"/>
                <w:szCs w:val="20"/>
              </w:rPr>
              <w:t>(g)</w:t>
            </w:r>
            <w:r w:rsidRPr="003E45D7">
              <w:rPr>
                <w:kern w:val="22"/>
                <w:szCs w:val="20"/>
              </w:rPr>
              <w:tab/>
              <w:t>Provide guidance, training or technical assistance on how to engage with Governments and users of genetic resources and associated traditional knowledge;</w:t>
            </w:r>
          </w:p>
          <w:p w14:paraId="3F240F65" w14:textId="77777777" w:rsidR="00830EAC" w:rsidRPr="003E45D7" w:rsidRDefault="00830EAC" w:rsidP="00806935">
            <w:pPr>
              <w:pStyle w:val="CBDTableNormal"/>
              <w:ind w:left="463" w:hanging="463"/>
              <w:rPr>
                <w:kern w:val="22"/>
                <w:szCs w:val="20"/>
              </w:rPr>
            </w:pPr>
            <w:r w:rsidRPr="003E45D7">
              <w:rPr>
                <w:kern w:val="22"/>
                <w:szCs w:val="20"/>
              </w:rPr>
              <w:t>(h)</w:t>
            </w:r>
            <w:r w:rsidRPr="003E45D7">
              <w:rPr>
                <w:kern w:val="22"/>
                <w:szCs w:val="20"/>
              </w:rPr>
              <w:tab/>
              <w:t>Provide support for the full and effective participation of indigenous peoples and local communities in regional and international forums related to access and benefit-sharing;</w:t>
            </w:r>
          </w:p>
          <w:p w14:paraId="656F5E72" w14:textId="77777777" w:rsidR="00830EAC" w:rsidRPr="003E45D7" w:rsidRDefault="00830EAC" w:rsidP="00806935">
            <w:pPr>
              <w:pStyle w:val="CBDTableNormal"/>
              <w:ind w:left="463" w:hanging="463"/>
              <w:rPr>
                <w:kern w:val="22"/>
                <w:szCs w:val="20"/>
              </w:rPr>
            </w:pPr>
            <w:r w:rsidRPr="003E45D7">
              <w:rPr>
                <w:kern w:val="22"/>
                <w:szCs w:val="20"/>
              </w:rPr>
              <w:t>(i)</w:t>
            </w:r>
            <w:r w:rsidRPr="003E45D7">
              <w:rPr>
                <w:kern w:val="22"/>
                <w:szCs w:val="20"/>
              </w:rPr>
              <w:tab/>
              <w:t xml:space="preserve">Develop, disseminate and promote the use of culturally appropriate relevant materials in local languages, as appropriate; </w:t>
            </w:r>
          </w:p>
          <w:p w14:paraId="7C872390" w14:textId="77777777" w:rsidR="00830EAC" w:rsidRPr="003E45D7" w:rsidRDefault="00830EAC" w:rsidP="00806935">
            <w:pPr>
              <w:pStyle w:val="CBDTableNormal"/>
              <w:ind w:left="463" w:hanging="463"/>
              <w:rPr>
                <w:kern w:val="22"/>
                <w:szCs w:val="20"/>
              </w:rPr>
            </w:pPr>
            <w:r w:rsidRPr="003E45D7">
              <w:rPr>
                <w:kern w:val="22"/>
                <w:szCs w:val="20"/>
              </w:rPr>
              <w:t>(j)</w:t>
            </w:r>
            <w:r w:rsidRPr="003E45D7">
              <w:rPr>
                <w:kern w:val="22"/>
                <w:szCs w:val="20"/>
              </w:rPr>
              <w:tab/>
              <w:t>Support the protection of traditional knowledge associated with genetic resources through mechanisms agreed on with the participation of indigenous peoples and local communities;</w:t>
            </w:r>
          </w:p>
          <w:p w14:paraId="676C3795" w14:textId="77777777" w:rsidR="00830EAC" w:rsidRPr="003E45D7" w:rsidRDefault="00830EAC" w:rsidP="00806935">
            <w:pPr>
              <w:pStyle w:val="CBDTableNormal"/>
              <w:ind w:left="463" w:hanging="463"/>
              <w:rPr>
                <w:kern w:val="22"/>
                <w:szCs w:val="20"/>
              </w:rPr>
            </w:pPr>
            <w:r w:rsidRPr="003E45D7">
              <w:rPr>
                <w:kern w:val="22"/>
                <w:szCs w:val="20"/>
              </w:rPr>
              <w:t>(k)</w:t>
            </w:r>
            <w:r w:rsidRPr="003E45D7">
              <w:rPr>
                <w:kern w:val="22"/>
                <w:szCs w:val="20"/>
              </w:rPr>
              <w:tab/>
              <w:t>Provide training on how to use the Access and Benefit-sharing Clearing-House.</w:t>
            </w:r>
          </w:p>
        </w:tc>
      </w:tr>
      <w:tr w:rsidR="00830EAC" w:rsidRPr="003E45D7" w14:paraId="104A8925" w14:textId="77777777" w:rsidTr="00806935">
        <w:tc>
          <w:tcPr>
            <w:tcW w:w="1213" w:type="pct"/>
          </w:tcPr>
          <w:p w14:paraId="53F12478" w14:textId="77777777" w:rsidR="00830EAC" w:rsidRPr="003E45D7" w:rsidRDefault="00830EAC" w:rsidP="00806935">
            <w:pPr>
              <w:pStyle w:val="CBDTableNormal"/>
              <w:rPr>
                <w:kern w:val="22"/>
                <w:szCs w:val="20"/>
              </w:rPr>
            </w:pPr>
            <w:r w:rsidRPr="003E45D7">
              <w:rPr>
                <w:kern w:val="22"/>
                <w:szCs w:val="20"/>
              </w:rPr>
              <w:t xml:space="preserve">4.2. Community protocols, procedures and customary laws are developed and published in the </w:t>
            </w:r>
            <w:r w:rsidRPr="003E45D7">
              <w:t>Access</w:t>
            </w:r>
            <w:r w:rsidRPr="003E45D7">
              <w:rPr>
                <w:kern w:val="22"/>
                <w:szCs w:val="20"/>
              </w:rPr>
              <w:t xml:space="preserve"> and Benefit-sharing Clearing</w:t>
            </w:r>
            <w:r w:rsidRPr="003E45D7">
              <w:rPr>
                <w:kern w:val="22"/>
                <w:szCs w:val="20"/>
              </w:rPr>
              <w:noBreakHyphen/>
              <w:t xml:space="preserve">House. </w:t>
            </w:r>
          </w:p>
        </w:tc>
        <w:tc>
          <w:tcPr>
            <w:tcW w:w="3787" w:type="pct"/>
          </w:tcPr>
          <w:p w14:paraId="6510E922"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Provide guidance, training or technical assistance on mapping and managing traditional knowledge associated with genetic resources, as applicable;</w:t>
            </w:r>
          </w:p>
          <w:p w14:paraId="54CC9983"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Provide guidance, training or technical assistance on creating governance structures for granting access and receiving benefits;</w:t>
            </w:r>
          </w:p>
          <w:p w14:paraId="482A2077" w14:textId="77777777" w:rsidR="00830EAC" w:rsidRPr="003E45D7" w:rsidRDefault="00830EAC" w:rsidP="00806935">
            <w:pPr>
              <w:pStyle w:val="CBDTableNormal"/>
              <w:ind w:left="463" w:hanging="463"/>
              <w:rPr>
                <w:szCs w:val="20"/>
              </w:rPr>
            </w:pPr>
            <w:r w:rsidRPr="003E45D7">
              <w:rPr>
                <w:szCs w:val="20"/>
              </w:rPr>
              <w:t>(c)</w:t>
            </w:r>
            <w:r w:rsidRPr="003E45D7">
              <w:rPr>
                <w:szCs w:val="20"/>
              </w:rPr>
              <w:tab/>
            </w:r>
            <w:r w:rsidRPr="003E45D7">
              <w:rPr>
                <w:kern w:val="22"/>
                <w:szCs w:val="20"/>
              </w:rPr>
              <w:t>Take stock of lessons learned and good practices to inform the design or revision of community protocols and procedures;</w:t>
            </w:r>
          </w:p>
          <w:p w14:paraId="132C41F6" w14:textId="77777777" w:rsidR="00830EAC" w:rsidRPr="003E45D7" w:rsidRDefault="00830EAC" w:rsidP="00806935">
            <w:pPr>
              <w:pStyle w:val="CBDTableNormal"/>
              <w:ind w:left="463" w:hanging="463"/>
              <w:rPr>
                <w:kern w:val="22"/>
                <w:szCs w:val="20"/>
              </w:rPr>
            </w:pPr>
            <w:r w:rsidRPr="003E45D7">
              <w:rPr>
                <w:kern w:val="22"/>
                <w:szCs w:val="20"/>
              </w:rPr>
              <w:t>(d)</w:t>
            </w:r>
            <w:r w:rsidRPr="003E45D7">
              <w:rPr>
                <w:kern w:val="22"/>
                <w:szCs w:val="20"/>
              </w:rPr>
              <w:tab/>
              <w:t>Develop or revise, as needed, disseminate and promote the use of practical and culturally appropriate guidance, tools and methodologies in local languages on community protocols and procedures and customary laws;</w:t>
            </w:r>
          </w:p>
          <w:p w14:paraId="23EB2DD8" w14:textId="77777777" w:rsidR="00830EAC" w:rsidRPr="003E45D7" w:rsidRDefault="00830EAC" w:rsidP="00806935">
            <w:pPr>
              <w:pStyle w:val="CBDTableNormal"/>
              <w:ind w:left="463" w:hanging="463"/>
              <w:rPr>
                <w:kern w:val="22"/>
                <w:szCs w:val="20"/>
              </w:rPr>
            </w:pPr>
            <w:r w:rsidRPr="003E45D7">
              <w:rPr>
                <w:kern w:val="22"/>
                <w:szCs w:val="20"/>
              </w:rPr>
              <w:t>(e)</w:t>
            </w:r>
            <w:r w:rsidRPr="003E45D7">
              <w:rPr>
                <w:kern w:val="22"/>
                <w:szCs w:val="20"/>
              </w:rPr>
              <w:tab/>
              <w:t>Support the development of community protocols and procedures and their publication in the Access and Benefit-sharing Clearing-House.</w:t>
            </w:r>
          </w:p>
        </w:tc>
      </w:tr>
      <w:tr w:rsidR="00830EAC" w:rsidRPr="003E45D7" w14:paraId="3442027D" w14:textId="77777777" w:rsidTr="00806935">
        <w:tc>
          <w:tcPr>
            <w:tcW w:w="1213" w:type="pct"/>
          </w:tcPr>
          <w:p w14:paraId="167C0378" w14:textId="77777777" w:rsidR="00830EAC" w:rsidRPr="003E45D7" w:rsidRDefault="00830EAC" w:rsidP="00806935">
            <w:pPr>
              <w:pStyle w:val="CBDTableNormal"/>
              <w:rPr>
                <w:kern w:val="22"/>
                <w:szCs w:val="20"/>
              </w:rPr>
            </w:pPr>
            <w:r w:rsidRPr="003E45D7">
              <w:rPr>
                <w:kern w:val="22"/>
                <w:szCs w:val="20"/>
              </w:rPr>
              <w:t>4.3. Minimum requirements for mutually agreed terms and model contractual clauses for benefit</w:t>
            </w:r>
            <w:r w:rsidRPr="003E45D7">
              <w:rPr>
                <w:kern w:val="22"/>
                <w:szCs w:val="20"/>
              </w:rPr>
              <w:noBreakHyphen/>
              <w:t>sharing are developed and published in the Access and Benefit-</w:t>
            </w:r>
            <w:r w:rsidRPr="003E45D7">
              <w:t>sharing</w:t>
            </w:r>
            <w:r w:rsidRPr="003E45D7">
              <w:rPr>
                <w:kern w:val="22"/>
                <w:szCs w:val="20"/>
              </w:rPr>
              <w:t xml:space="preserve"> Clearing</w:t>
            </w:r>
            <w:r w:rsidRPr="003E45D7">
              <w:rPr>
                <w:kern w:val="22"/>
                <w:szCs w:val="20"/>
              </w:rPr>
              <w:noBreakHyphen/>
              <w:t xml:space="preserve">House. </w:t>
            </w:r>
          </w:p>
        </w:tc>
        <w:tc>
          <w:tcPr>
            <w:tcW w:w="3787" w:type="pct"/>
          </w:tcPr>
          <w:p w14:paraId="2E9DE0D2" w14:textId="77777777" w:rsidR="00830EAC" w:rsidRPr="003E45D7" w:rsidRDefault="00830EAC" w:rsidP="00806935">
            <w:pPr>
              <w:pStyle w:val="CBDTableNormal"/>
              <w:ind w:left="463" w:hanging="463"/>
              <w:rPr>
                <w:bCs/>
                <w:kern w:val="22"/>
                <w:szCs w:val="20"/>
              </w:rPr>
            </w:pPr>
            <w:r w:rsidRPr="003E45D7">
              <w:rPr>
                <w:kern w:val="22"/>
                <w:szCs w:val="20"/>
              </w:rPr>
              <w:t>(a)</w:t>
            </w:r>
            <w:r w:rsidRPr="003E45D7">
              <w:rPr>
                <w:kern w:val="22"/>
                <w:szCs w:val="20"/>
              </w:rPr>
              <w:tab/>
              <w:t>Develop, disseminate and promote the use of practical guidance and tools on free, prior and informed consent</w:t>
            </w:r>
            <w:r w:rsidRPr="003E45D7">
              <w:rPr>
                <w:rStyle w:val="FootnoteReference"/>
                <w:kern w:val="22"/>
                <w:szCs w:val="20"/>
              </w:rPr>
              <w:footnoteReference w:id="38"/>
            </w:r>
            <w:r w:rsidRPr="003E45D7">
              <w:rPr>
                <w:kern w:val="22"/>
                <w:szCs w:val="20"/>
              </w:rPr>
              <w:t xml:space="preserve"> and model contractual clauses</w:t>
            </w:r>
            <w:r w:rsidRPr="003E45D7">
              <w:rPr>
                <w:bCs/>
                <w:kern w:val="22"/>
                <w:szCs w:val="20"/>
              </w:rPr>
              <w:t>;</w:t>
            </w:r>
          </w:p>
          <w:p w14:paraId="79C6A40A"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Support the development of model contractual clauses and minimum requirements for mutually agreed terms with the full and effective participation of indigenous peoples and local communities;</w:t>
            </w:r>
          </w:p>
          <w:p w14:paraId="549005F9"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Provide guidance, training or technical assistance on free, prior and informed consent and mutually agreed terms.</w:t>
            </w:r>
          </w:p>
        </w:tc>
      </w:tr>
      <w:tr w:rsidR="00830EAC" w:rsidRPr="003E45D7" w14:paraId="72FE8161" w14:textId="77777777" w:rsidTr="00806935">
        <w:tc>
          <w:tcPr>
            <w:tcW w:w="1213" w:type="pct"/>
          </w:tcPr>
          <w:p w14:paraId="636657DD" w14:textId="77777777" w:rsidR="00830EAC" w:rsidRPr="003E45D7" w:rsidRDefault="00830EAC" w:rsidP="00806935">
            <w:pPr>
              <w:pStyle w:val="CBDTableNormal"/>
              <w:rPr>
                <w:kern w:val="22"/>
                <w:szCs w:val="20"/>
              </w:rPr>
            </w:pPr>
            <w:r w:rsidRPr="003E45D7">
              <w:rPr>
                <w:kern w:val="22"/>
                <w:szCs w:val="20"/>
              </w:rPr>
              <w:t xml:space="preserve">4.4. Equitable, fair and mutually agreed terms are negotiated and benefits are </w:t>
            </w:r>
            <w:r w:rsidRPr="003E45D7">
              <w:t>shared</w:t>
            </w:r>
            <w:r w:rsidRPr="003E45D7">
              <w:rPr>
                <w:kern w:val="22"/>
                <w:szCs w:val="20"/>
              </w:rPr>
              <w:t>.</w:t>
            </w:r>
          </w:p>
        </w:tc>
        <w:tc>
          <w:tcPr>
            <w:tcW w:w="3787" w:type="pct"/>
          </w:tcPr>
          <w:p w14:paraId="6845AD0C"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Provide guidance, training or technical assistance for assessing and understanding the commercial and cultural value of genetic resources and associated traditional knowledge and different uses by different sectors;</w:t>
            </w:r>
          </w:p>
          <w:p w14:paraId="540C978D"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Provide guidance, training or technical assistance on how to negotiate access and benefit-sharing agreements that lead to increased benefit-sharing for indigenous peoples and local communities;</w:t>
            </w:r>
          </w:p>
          <w:p w14:paraId="021ECF2C" w14:textId="77777777" w:rsidR="00830EAC" w:rsidRPr="003E45D7" w:rsidRDefault="00830EAC" w:rsidP="00806935">
            <w:pPr>
              <w:pStyle w:val="CBDTableNormal"/>
              <w:ind w:left="463" w:hanging="463"/>
              <w:rPr>
                <w:kern w:val="22"/>
                <w:szCs w:val="20"/>
              </w:rPr>
            </w:pPr>
            <w:r w:rsidRPr="003E45D7">
              <w:rPr>
                <w:szCs w:val="20"/>
              </w:rPr>
              <w:t>(c)</w:t>
            </w:r>
            <w:r w:rsidRPr="003E45D7">
              <w:rPr>
                <w:szCs w:val="20"/>
              </w:rPr>
              <w:tab/>
            </w:r>
            <w:r w:rsidRPr="003E45D7">
              <w:rPr>
                <w:kern w:val="22"/>
                <w:szCs w:val="20"/>
              </w:rPr>
              <w:t>Provide guidance, training or technical assistance on implementing the terms of the agreement and ensuring the sharing of fair and equitable benefits.</w:t>
            </w:r>
          </w:p>
        </w:tc>
      </w:tr>
    </w:tbl>
    <w:p w14:paraId="28B66180" w14:textId="77777777" w:rsidR="00830EAC" w:rsidRPr="003E45D7" w:rsidRDefault="00830EAC" w:rsidP="00F65345"/>
    <w:tbl>
      <w:tblPr>
        <w:tblStyle w:val="TableGrid"/>
        <w:tblW w:w="5000" w:type="pct"/>
        <w:tblInd w:w="-5" w:type="dxa"/>
        <w:tblLook w:val="04A0" w:firstRow="1" w:lastRow="0" w:firstColumn="1" w:lastColumn="0" w:noHBand="0" w:noVBand="1"/>
      </w:tblPr>
      <w:tblGrid>
        <w:gridCol w:w="2268"/>
        <w:gridCol w:w="7082"/>
      </w:tblGrid>
      <w:tr w:rsidR="00830EAC" w:rsidRPr="003E45D7" w14:paraId="41ACD302" w14:textId="77777777" w:rsidTr="00806935">
        <w:tc>
          <w:tcPr>
            <w:tcW w:w="0" w:type="auto"/>
            <w:gridSpan w:val="2"/>
          </w:tcPr>
          <w:p w14:paraId="77C72E42" w14:textId="77777777" w:rsidR="00830EAC" w:rsidRPr="003E45D7" w:rsidRDefault="00830EAC" w:rsidP="00806935">
            <w:pPr>
              <w:keepNext/>
              <w:jc w:val="left"/>
              <w:rPr>
                <w:b/>
                <w:bCs/>
                <w:sz w:val="20"/>
                <w:szCs w:val="20"/>
              </w:rPr>
            </w:pPr>
            <w:r w:rsidRPr="003E45D7">
              <w:rPr>
                <w:b/>
                <w:bCs/>
                <w:sz w:val="20"/>
                <w:szCs w:val="20"/>
              </w:rPr>
              <w:t>Outcome area 5: Strengthened capacity to undertake endogenous biodiversity-based research and development to add value to genetic resources</w:t>
            </w:r>
          </w:p>
          <w:p w14:paraId="2F46941C" w14:textId="77777777" w:rsidR="00830EAC" w:rsidRPr="003E45D7" w:rsidRDefault="00830EAC" w:rsidP="00010E0D">
            <w:pPr>
              <w:spacing w:after="120"/>
              <w:rPr>
                <w:i/>
                <w:iCs/>
                <w:sz w:val="20"/>
                <w:szCs w:val="20"/>
              </w:rPr>
            </w:pPr>
            <w:r w:rsidRPr="003E45D7">
              <w:rPr>
                <w:i/>
                <w:iCs/>
                <w:sz w:val="20"/>
                <w:szCs w:val="20"/>
              </w:rPr>
              <w:t xml:space="preserve">Outcome area 5 is focused on strengthening the capacities of countries to utilize and add value to their own genetic resources. Expected outputs relate to increased endogenous biodiversity-based research and education, as well as the development of products arising from the utilization of genetic resources. </w:t>
            </w:r>
          </w:p>
        </w:tc>
      </w:tr>
      <w:tr w:rsidR="00830EAC" w:rsidRPr="003E45D7" w14:paraId="3B752BC5" w14:textId="77777777" w:rsidTr="00806935">
        <w:tc>
          <w:tcPr>
            <w:tcW w:w="1213" w:type="pct"/>
          </w:tcPr>
          <w:p w14:paraId="1E27CF97" w14:textId="77777777" w:rsidR="00830EAC" w:rsidRPr="003E45D7" w:rsidRDefault="00830EAC" w:rsidP="00010E0D">
            <w:pPr>
              <w:rPr>
                <w:b/>
                <w:bCs/>
                <w:sz w:val="20"/>
                <w:szCs w:val="20"/>
              </w:rPr>
            </w:pPr>
            <w:r w:rsidRPr="003E45D7">
              <w:rPr>
                <w:b/>
                <w:bCs/>
                <w:sz w:val="20"/>
                <w:szCs w:val="20"/>
              </w:rPr>
              <w:t>Outputs</w:t>
            </w:r>
          </w:p>
        </w:tc>
        <w:tc>
          <w:tcPr>
            <w:tcW w:w="3787" w:type="pct"/>
          </w:tcPr>
          <w:p w14:paraId="7853A1DA" w14:textId="77777777" w:rsidR="00830EAC" w:rsidRPr="003E45D7" w:rsidRDefault="00830EAC" w:rsidP="00010E0D">
            <w:pPr>
              <w:keepNext/>
              <w:keepLines/>
              <w:rPr>
                <w:sz w:val="20"/>
                <w:szCs w:val="20"/>
              </w:rPr>
            </w:pPr>
            <w:r w:rsidRPr="003E45D7">
              <w:rPr>
                <w:b/>
                <w:bCs/>
                <w:kern w:val="22"/>
                <w:sz w:val="20"/>
                <w:szCs w:val="20"/>
              </w:rPr>
              <w:t>Indicative capacity-building and development activities</w:t>
            </w:r>
          </w:p>
        </w:tc>
      </w:tr>
      <w:tr w:rsidR="00830EAC" w:rsidRPr="003E45D7" w14:paraId="07CB063A" w14:textId="77777777" w:rsidTr="00806935">
        <w:tc>
          <w:tcPr>
            <w:tcW w:w="1213" w:type="pct"/>
          </w:tcPr>
          <w:p w14:paraId="191CFCE9" w14:textId="77777777" w:rsidR="00830EAC" w:rsidRPr="003E45D7" w:rsidRDefault="00830EAC" w:rsidP="00806935">
            <w:pPr>
              <w:pStyle w:val="CBDTableNormal"/>
              <w:rPr>
                <w:b/>
                <w:bCs/>
                <w:szCs w:val="20"/>
              </w:rPr>
            </w:pPr>
            <w:r w:rsidRPr="003E45D7">
              <w:rPr>
                <w:kern w:val="22"/>
                <w:szCs w:val="20"/>
              </w:rPr>
              <w:t>5.1.</w:t>
            </w:r>
            <w:r w:rsidRPr="003E45D7" w:rsidDel="00F7104D">
              <w:rPr>
                <w:kern w:val="22"/>
                <w:szCs w:val="20"/>
              </w:rPr>
              <w:t xml:space="preserve"> </w:t>
            </w:r>
            <w:r w:rsidRPr="003E45D7">
              <w:rPr>
                <w:kern w:val="22"/>
                <w:szCs w:val="20"/>
              </w:rPr>
              <w:t xml:space="preserve">Research opportunities, </w:t>
            </w:r>
            <w:r w:rsidRPr="003E45D7">
              <w:t>capacities</w:t>
            </w:r>
            <w:r w:rsidRPr="003E45D7">
              <w:rPr>
                <w:kern w:val="22"/>
                <w:szCs w:val="20"/>
              </w:rPr>
              <w:t xml:space="preserve"> and needs related to genetic resources are identified.</w:t>
            </w:r>
          </w:p>
        </w:tc>
        <w:tc>
          <w:tcPr>
            <w:tcW w:w="3787" w:type="pct"/>
          </w:tcPr>
          <w:p w14:paraId="081F300B"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Support assessments of genetic resources to identify existing and potential non</w:t>
            </w:r>
            <w:r w:rsidRPr="003E45D7">
              <w:rPr>
                <w:kern w:val="22"/>
                <w:szCs w:val="20"/>
              </w:rPr>
              <w:noBreakHyphen/>
              <w:t xml:space="preserve">commercial and commercial value, with a view to developing their value chains; </w:t>
            </w:r>
          </w:p>
          <w:p w14:paraId="2F82CEB8"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Support assessments to identify existing research capacities, priorities, needs and gaps;</w:t>
            </w:r>
          </w:p>
          <w:p w14:paraId="48412F93"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 xml:space="preserve">Support the development of strategies and solutions for addressing the needs and gaps identified in the assessments. </w:t>
            </w:r>
          </w:p>
        </w:tc>
      </w:tr>
      <w:tr w:rsidR="00830EAC" w:rsidRPr="003E45D7" w14:paraId="52D48FE0" w14:textId="77777777" w:rsidTr="00806935">
        <w:tc>
          <w:tcPr>
            <w:tcW w:w="1213" w:type="pct"/>
          </w:tcPr>
          <w:p w14:paraId="12BAA129" w14:textId="77777777" w:rsidR="00830EAC" w:rsidRPr="003E45D7" w:rsidRDefault="00830EAC" w:rsidP="00806935">
            <w:pPr>
              <w:pStyle w:val="CBDTableNormal"/>
              <w:rPr>
                <w:kern w:val="22"/>
                <w:szCs w:val="20"/>
              </w:rPr>
            </w:pPr>
            <w:r w:rsidRPr="003E45D7">
              <w:rPr>
                <w:kern w:val="22"/>
                <w:szCs w:val="20"/>
              </w:rPr>
              <w:t>5.2. Policies or measures promoting endogenous biodiversity</w:t>
            </w:r>
            <w:r w:rsidRPr="003E45D7">
              <w:rPr>
                <w:kern w:val="22"/>
                <w:szCs w:val="20"/>
              </w:rPr>
              <w:noBreakHyphen/>
              <w:t xml:space="preserve">based research </w:t>
            </w:r>
            <w:r w:rsidRPr="003E45D7">
              <w:t>and</w:t>
            </w:r>
            <w:r w:rsidRPr="003E45D7">
              <w:rPr>
                <w:kern w:val="22"/>
                <w:szCs w:val="20"/>
              </w:rPr>
              <w:t xml:space="preserve"> development are in place.</w:t>
            </w:r>
          </w:p>
        </w:tc>
        <w:tc>
          <w:tcPr>
            <w:tcW w:w="3787" w:type="pct"/>
            <w:tcBorders>
              <w:bottom w:val="single" w:sz="4" w:space="0" w:color="auto"/>
            </w:tcBorders>
          </w:tcPr>
          <w:p w14:paraId="1CC55D51"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Take stock of existing research and development policies and measures and their impact on biodiversity-based research and development;</w:t>
            </w:r>
          </w:p>
          <w:p w14:paraId="5A99A179"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 xml:space="preserve">Support the updating or development of policies and measures promoting domestic biodiversity-based research and product development, </w:t>
            </w:r>
            <w:proofErr w:type="gramStart"/>
            <w:r w:rsidRPr="003E45D7">
              <w:rPr>
                <w:kern w:val="22"/>
                <w:szCs w:val="20"/>
              </w:rPr>
              <w:t>taking into account</w:t>
            </w:r>
            <w:proofErr w:type="gramEnd"/>
            <w:r w:rsidRPr="003E45D7">
              <w:rPr>
                <w:kern w:val="22"/>
                <w:szCs w:val="20"/>
              </w:rPr>
              <w:t xml:space="preserve"> identified needs, gaps and priorities, for example, by creating financial incentives (tax credits, subsidies and grants).</w:t>
            </w:r>
          </w:p>
        </w:tc>
      </w:tr>
      <w:tr w:rsidR="00830EAC" w:rsidRPr="003E45D7" w14:paraId="4E475674" w14:textId="77777777" w:rsidTr="00806935">
        <w:tc>
          <w:tcPr>
            <w:tcW w:w="1213" w:type="pct"/>
          </w:tcPr>
          <w:p w14:paraId="3FA053F3" w14:textId="77777777" w:rsidR="00830EAC" w:rsidRPr="003E45D7" w:rsidRDefault="00830EAC" w:rsidP="00806935">
            <w:pPr>
              <w:pStyle w:val="CBDTableNormal"/>
              <w:rPr>
                <w:kern w:val="22"/>
                <w:szCs w:val="20"/>
              </w:rPr>
            </w:pPr>
            <w:r w:rsidRPr="003E45D7">
              <w:rPr>
                <w:kern w:val="22"/>
                <w:szCs w:val="20"/>
              </w:rPr>
              <w:t xml:space="preserve">5.3. Research and education capacities for the </w:t>
            </w:r>
            <w:r w:rsidRPr="003E45D7">
              <w:t>utilization</w:t>
            </w:r>
            <w:r w:rsidRPr="003E45D7">
              <w:rPr>
                <w:kern w:val="22"/>
                <w:szCs w:val="20"/>
              </w:rPr>
              <w:t xml:space="preserve"> of genetic resources are in place.</w:t>
            </w:r>
          </w:p>
        </w:tc>
        <w:tc>
          <w:tcPr>
            <w:tcW w:w="3787" w:type="pct"/>
          </w:tcPr>
          <w:p w14:paraId="04C16760" w14:textId="77777777" w:rsidR="00830EAC" w:rsidRPr="003E45D7" w:rsidRDefault="00830EAC" w:rsidP="00806935">
            <w:pPr>
              <w:pStyle w:val="CBDTableNormal"/>
              <w:ind w:left="463" w:hanging="463"/>
              <w:rPr>
                <w:szCs w:val="20"/>
              </w:rPr>
            </w:pPr>
            <w:r w:rsidRPr="003E45D7">
              <w:rPr>
                <w:szCs w:val="20"/>
              </w:rPr>
              <w:t>(a)</w:t>
            </w:r>
            <w:r w:rsidRPr="003E45D7">
              <w:rPr>
                <w:szCs w:val="20"/>
              </w:rPr>
              <w:tab/>
            </w:r>
            <w:r w:rsidRPr="003E45D7">
              <w:rPr>
                <w:kern w:val="22"/>
                <w:szCs w:val="20"/>
              </w:rPr>
              <w:t>Develop or strengthen academic programmes related to the utilization of genetic resources, “omics” (including genomics, proteomics, transcriptomics and metabolomics) and bioinformatics, including generating sequence information on genetic resources and the establishment of databases</w:t>
            </w:r>
            <w:r w:rsidRPr="003E45D7" w:rsidDel="00A359AB">
              <w:rPr>
                <w:kern w:val="22"/>
                <w:szCs w:val="20"/>
              </w:rPr>
              <w:t>;</w:t>
            </w:r>
          </w:p>
          <w:p w14:paraId="0AA7760A" w14:textId="77777777" w:rsidR="00830EAC" w:rsidRPr="003E45D7" w:rsidRDefault="00830EAC" w:rsidP="00806935">
            <w:pPr>
              <w:pStyle w:val="CBDTableNormal"/>
              <w:ind w:left="463" w:hanging="463"/>
              <w:rPr>
                <w:szCs w:val="20"/>
              </w:rPr>
            </w:pPr>
            <w:r w:rsidRPr="003E45D7">
              <w:rPr>
                <w:szCs w:val="20"/>
              </w:rPr>
              <w:t>(b)</w:t>
            </w:r>
            <w:r w:rsidRPr="003E45D7">
              <w:rPr>
                <w:szCs w:val="20"/>
              </w:rPr>
              <w:tab/>
            </w:r>
            <w:r w:rsidRPr="003E45D7">
              <w:rPr>
                <w:kern w:val="22"/>
                <w:szCs w:val="20"/>
              </w:rPr>
              <w:t>Provide guidance, training or technical assistance on the basic facilities needed (physical and institutional infrastructure);</w:t>
            </w:r>
          </w:p>
          <w:p w14:paraId="55681EE5"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 xml:space="preserve">Promote and encourage access to and transfer of technology, as provided in Article </w:t>
            </w:r>
            <w:hyperlink r:id="rId39" w:history="1">
              <w:r w:rsidRPr="003E45D7">
                <w:rPr>
                  <w:rStyle w:val="Hyperlink"/>
                  <w:kern w:val="22"/>
                  <w:szCs w:val="20"/>
                </w:rPr>
                <w:t>16</w:t>
              </w:r>
            </w:hyperlink>
            <w:r w:rsidRPr="003E45D7">
              <w:rPr>
                <w:kern w:val="22"/>
                <w:szCs w:val="20"/>
              </w:rPr>
              <w:t xml:space="preserve"> of the Convention on Biological Diversity and Article </w:t>
            </w:r>
            <w:hyperlink r:id="rId40" w:history="1">
              <w:r w:rsidRPr="003E45D7">
                <w:rPr>
                  <w:rStyle w:val="Hyperlink"/>
                  <w:kern w:val="22"/>
                  <w:szCs w:val="20"/>
                </w:rPr>
                <w:t>23</w:t>
              </w:r>
            </w:hyperlink>
            <w:r w:rsidRPr="003E45D7">
              <w:rPr>
                <w:kern w:val="22"/>
                <w:szCs w:val="20"/>
              </w:rPr>
              <w:t xml:space="preserve"> of the Protocol, to developing country Parties;</w:t>
            </w:r>
          </w:p>
          <w:p w14:paraId="1676190D" w14:textId="77777777" w:rsidR="00830EAC" w:rsidRPr="003E45D7" w:rsidRDefault="00830EAC" w:rsidP="00806935">
            <w:pPr>
              <w:pStyle w:val="CBDTableNormal"/>
              <w:ind w:left="463" w:hanging="463"/>
              <w:rPr>
                <w:kern w:val="22"/>
                <w:szCs w:val="20"/>
              </w:rPr>
            </w:pPr>
            <w:r w:rsidRPr="003E45D7">
              <w:rPr>
                <w:kern w:val="22"/>
                <w:szCs w:val="20"/>
              </w:rPr>
              <w:t>(d)</w:t>
            </w:r>
            <w:r w:rsidRPr="003E45D7">
              <w:rPr>
                <w:kern w:val="22"/>
                <w:szCs w:val="20"/>
              </w:rPr>
              <w:tab/>
              <w:t xml:space="preserve">Support the establishment or improvement of research facilities and networks, </w:t>
            </w:r>
            <w:proofErr w:type="gramStart"/>
            <w:r w:rsidRPr="003E45D7">
              <w:rPr>
                <w:kern w:val="22"/>
                <w:szCs w:val="20"/>
              </w:rPr>
              <w:t>in particular in</w:t>
            </w:r>
            <w:proofErr w:type="gramEnd"/>
            <w:r w:rsidRPr="003E45D7">
              <w:rPr>
                <w:kern w:val="22"/>
                <w:szCs w:val="20"/>
              </w:rPr>
              <w:t xml:space="preserve"> developing country Parties and Parties with economies in transition;</w:t>
            </w:r>
          </w:p>
          <w:p w14:paraId="4BABC3BD" w14:textId="77777777" w:rsidR="00830EAC" w:rsidRPr="003E45D7" w:rsidRDefault="00830EAC" w:rsidP="00806935">
            <w:pPr>
              <w:pStyle w:val="CBDTableNormal"/>
              <w:ind w:left="463" w:hanging="463"/>
              <w:rPr>
                <w:kern w:val="22"/>
                <w:szCs w:val="20"/>
              </w:rPr>
            </w:pPr>
            <w:r w:rsidRPr="003E45D7">
              <w:rPr>
                <w:kern w:val="22"/>
                <w:szCs w:val="20"/>
              </w:rPr>
              <w:t>(e)</w:t>
            </w:r>
            <w:r w:rsidRPr="003E45D7">
              <w:rPr>
                <w:kern w:val="22"/>
                <w:szCs w:val="20"/>
              </w:rPr>
              <w:tab/>
              <w:t>Support the establishment of joint research and scientific cooperation and the joint development and transfer of technology, especially to support developing country Parties;</w:t>
            </w:r>
          </w:p>
          <w:p w14:paraId="17811675" w14:textId="77777777" w:rsidR="00830EAC" w:rsidRPr="003E45D7" w:rsidRDefault="00830EAC" w:rsidP="00806935">
            <w:pPr>
              <w:pStyle w:val="CBDTableNormal"/>
              <w:ind w:left="463" w:hanging="463"/>
              <w:rPr>
                <w:kern w:val="22"/>
                <w:szCs w:val="20"/>
              </w:rPr>
            </w:pPr>
            <w:r w:rsidRPr="003E45D7">
              <w:rPr>
                <w:kern w:val="22"/>
                <w:szCs w:val="20"/>
              </w:rPr>
              <w:t>(f)</w:t>
            </w:r>
            <w:r w:rsidRPr="003E45D7">
              <w:rPr>
                <w:kern w:val="22"/>
                <w:szCs w:val="20"/>
              </w:rPr>
              <w:tab/>
              <w:t>Support multilateral networking among public-private research institutions, academia, indigenous peoples and local communities, business and civil society.</w:t>
            </w:r>
          </w:p>
        </w:tc>
      </w:tr>
      <w:tr w:rsidR="00830EAC" w:rsidRPr="003E45D7" w14:paraId="7C366EA7" w14:textId="77777777" w:rsidTr="00806935">
        <w:tc>
          <w:tcPr>
            <w:tcW w:w="1213" w:type="pct"/>
            <w:shd w:val="clear" w:color="auto" w:fill="auto"/>
          </w:tcPr>
          <w:p w14:paraId="21CC72B7" w14:textId="77777777" w:rsidR="00830EAC" w:rsidRPr="003E45D7" w:rsidRDefault="00830EAC" w:rsidP="00806935">
            <w:pPr>
              <w:pStyle w:val="CBDTableNormal"/>
              <w:rPr>
                <w:kern w:val="22"/>
                <w:szCs w:val="20"/>
              </w:rPr>
            </w:pPr>
            <w:r w:rsidRPr="003E45D7">
              <w:rPr>
                <w:kern w:val="22"/>
                <w:szCs w:val="20"/>
              </w:rPr>
              <w:t>5.4. Research and development related to the utilization of genetic resources are promoted.</w:t>
            </w:r>
          </w:p>
        </w:tc>
        <w:tc>
          <w:tcPr>
            <w:tcW w:w="3787" w:type="pct"/>
            <w:shd w:val="clear" w:color="auto" w:fill="auto"/>
          </w:tcPr>
          <w:p w14:paraId="3B599067"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Establish national and international grant schemes to support domestic research in and the development of genetic resources;</w:t>
            </w:r>
          </w:p>
          <w:p w14:paraId="7605828D"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Provide guidance, training or technical assistance for various sectors on research and development models in relation to the utilization of genetic resources;</w:t>
            </w:r>
          </w:p>
          <w:p w14:paraId="4C6E51D5"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Develop, disseminate and promote the use of relevant training material;</w:t>
            </w:r>
          </w:p>
          <w:p w14:paraId="3F4646E6" w14:textId="77777777" w:rsidR="00830EAC" w:rsidRPr="003E45D7" w:rsidRDefault="00830EAC" w:rsidP="00806935">
            <w:pPr>
              <w:pStyle w:val="CBDTableNormal"/>
              <w:ind w:left="463" w:hanging="463"/>
              <w:rPr>
                <w:kern w:val="22"/>
                <w:szCs w:val="20"/>
              </w:rPr>
            </w:pPr>
            <w:r w:rsidRPr="003E45D7">
              <w:rPr>
                <w:kern w:val="22"/>
                <w:szCs w:val="20"/>
              </w:rPr>
              <w:t>(d)</w:t>
            </w:r>
            <w:r w:rsidRPr="003E45D7">
              <w:rPr>
                <w:kern w:val="22"/>
                <w:szCs w:val="20"/>
              </w:rPr>
              <w:tab/>
              <w:t>Increase effective access to international databases and enable their use by researchers in developing country Parties and Parties with economies in transition;</w:t>
            </w:r>
          </w:p>
          <w:p w14:paraId="061ABC53" w14:textId="77777777" w:rsidR="00830EAC" w:rsidRPr="003E45D7" w:rsidRDefault="00830EAC" w:rsidP="00806935">
            <w:pPr>
              <w:pStyle w:val="CBDTableNormal"/>
              <w:ind w:left="463" w:hanging="463"/>
              <w:rPr>
                <w:kern w:val="22"/>
                <w:szCs w:val="20"/>
              </w:rPr>
            </w:pPr>
            <w:r w:rsidRPr="003E45D7">
              <w:rPr>
                <w:kern w:val="22"/>
                <w:szCs w:val="20"/>
              </w:rPr>
              <w:t>(e)</w:t>
            </w:r>
            <w:r w:rsidRPr="003E45D7">
              <w:rPr>
                <w:kern w:val="22"/>
                <w:szCs w:val="20"/>
              </w:rPr>
              <w:tab/>
              <w:t>Foster and strengthen research partnerships between user and provider countries;</w:t>
            </w:r>
          </w:p>
          <w:p w14:paraId="4AB77CAA" w14:textId="77777777" w:rsidR="00830EAC" w:rsidRPr="003E45D7" w:rsidRDefault="00830EAC" w:rsidP="00806935">
            <w:pPr>
              <w:pStyle w:val="CBDTableNormal"/>
              <w:ind w:left="463" w:hanging="463"/>
              <w:rPr>
                <w:kern w:val="22"/>
                <w:szCs w:val="20"/>
              </w:rPr>
            </w:pPr>
            <w:r w:rsidRPr="003E45D7">
              <w:rPr>
                <w:kern w:val="22"/>
                <w:szCs w:val="20"/>
              </w:rPr>
              <w:t>(f)</w:t>
            </w:r>
            <w:r w:rsidRPr="003E45D7">
              <w:rPr>
                <w:kern w:val="22"/>
                <w:szCs w:val="20"/>
              </w:rPr>
              <w:tab/>
              <w:t>Provide guidance, training or technical assistance on intellectual property rights related to such research</w:t>
            </w:r>
            <w:r w:rsidRPr="003E45D7" w:rsidDel="00FB5696">
              <w:rPr>
                <w:kern w:val="22"/>
                <w:szCs w:val="20"/>
              </w:rPr>
              <w:t>.</w:t>
            </w:r>
          </w:p>
        </w:tc>
      </w:tr>
      <w:tr w:rsidR="00830EAC" w:rsidRPr="003E45D7" w14:paraId="3B37649A" w14:textId="77777777" w:rsidTr="00806935">
        <w:tc>
          <w:tcPr>
            <w:tcW w:w="1213" w:type="pct"/>
            <w:shd w:val="clear" w:color="auto" w:fill="auto"/>
          </w:tcPr>
          <w:p w14:paraId="4F400842" w14:textId="77777777" w:rsidR="00830EAC" w:rsidRPr="003E45D7" w:rsidRDefault="00830EAC" w:rsidP="00806935">
            <w:pPr>
              <w:pStyle w:val="CBDTableNormal"/>
              <w:rPr>
                <w:kern w:val="22"/>
                <w:szCs w:val="20"/>
              </w:rPr>
            </w:pPr>
            <w:r w:rsidRPr="003E45D7">
              <w:rPr>
                <w:szCs w:val="20"/>
              </w:rPr>
              <w:t>5.5. The development of commercial products arising from the utilization of genetic resources is supported.</w:t>
            </w:r>
          </w:p>
        </w:tc>
        <w:tc>
          <w:tcPr>
            <w:tcW w:w="3787" w:type="pct"/>
            <w:shd w:val="clear" w:color="auto" w:fill="auto"/>
          </w:tcPr>
          <w:p w14:paraId="6689B519"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Provide guidance, training or technical assistance on issues related to access to markets and the commercialization of products arising from the utilization of genetic resources, indicating costs and potential commercial and non-commercial benefits along the value chain and the timelines for the generation of benefits;</w:t>
            </w:r>
          </w:p>
          <w:p w14:paraId="4BF57A37"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Provide guidance, training or technical assistance on a sustainable bioeconomy and other sustainable use approaches, value chains, value addition, the traceability of genetic resources and the commercialization of products;</w:t>
            </w:r>
          </w:p>
          <w:p w14:paraId="235E6CAB"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Support small and medium-sized enterprises in the development of sustainable biodiversity-based products;</w:t>
            </w:r>
          </w:p>
          <w:p w14:paraId="787BAA0B" w14:textId="77777777" w:rsidR="00830EAC" w:rsidRPr="003E45D7" w:rsidRDefault="00830EAC" w:rsidP="00806935">
            <w:pPr>
              <w:pStyle w:val="CBDTableNormal"/>
              <w:ind w:left="463" w:hanging="463"/>
              <w:rPr>
                <w:kern w:val="22"/>
                <w:szCs w:val="20"/>
              </w:rPr>
            </w:pPr>
            <w:r w:rsidRPr="003E45D7">
              <w:rPr>
                <w:kern w:val="22"/>
                <w:szCs w:val="20"/>
              </w:rPr>
              <w:t>(d)</w:t>
            </w:r>
            <w:r w:rsidRPr="003E45D7">
              <w:rPr>
                <w:kern w:val="22"/>
                <w:szCs w:val="20"/>
              </w:rPr>
              <w:tab/>
              <w:t>Support public-private partnerships for research and development in and the commercialization of products arising from the utilization of genetic resources.</w:t>
            </w:r>
          </w:p>
        </w:tc>
      </w:tr>
    </w:tbl>
    <w:p w14:paraId="571B447B" w14:textId="77777777" w:rsidR="00830EAC" w:rsidRPr="003E45D7" w:rsidRDefault="00830EAC" w:rsidP="00F65345">
      <w:pPr>
        <w:jc w:val="left"/>
      </w:pPr>
    </w:p>
    <w:tbl>
      <w:tblPr>
        <w:tblStyle w:val="TableGrid"/>
        <w:tblW w:w="5000" w:type="pct"/>
        <w:tblInd w:w="-5" w:type="dxa"/>
        <w:tblLook w:val="04A0" w:firstRow="1" w:lastRow="0" w:firstColumn="1" w:lastColumn="0" w:noHBand="0" w:noVBand="1"/>
      </w:tblPr>
      <w:tblGrid>
        <w:gridCol w:w="2268"/>
        <w:gridCol w:w="7082"/>
      </w:tblGrid>
      <w:tr w:rsidR="00830EAC" w:rsidRPr="003E45D7" w14:paraId="7080D3D3" w14:textId="77777777" w:rsidTr="00806935">
        <w:tc>
          <w:tcPr>
            <w:tcW w:w="5000" w:type="pct"/>
            <w:gridSpan w:val="2"/>
          </w:tcPr>
          <w:p w14:paraId="4C1F0909" w14:textId="77777777" w:rsidR="00830EAC" w:rsidRPr="003E45D7" w:rsidRDefault="00830EAC" w:rsidP="00806935">
            <w:pPr>
              <w:jc w:val="left"/>
              <w:rPr>
                <w:i/>
                <w:iCs/>
                <w:sz w:val="20"/>
                <w:szCs w:val="20"/>
              </w:rPr>
            </w:pPr>
            <w:r w:rsidRPr="003E45D7">
              <w:rPr>
                <w:b/>
                <w:bCs/>
                <w:sz w:val="20"/>
                <w:szCs w:val="20"/>
              </w:rPr>
              <w:t>Outcome area 6: Strengthened capacity to foster inclusive whole-of-government and whole-of-society approaches for the implementation of the Nagoya Protocol</w:t>
            </w:r>
          </w:p>
          <w:p w14:paraId="5DAA7CC1" w14:textId="77777777" w:rsidR="00830EAC" w:rsidRPr="003E45D7" w:rsidRDefault="00830EAC" w:rsidP="00010E0D">
            <w:pPr>
              <w:spacing w:after="120"/>
              <w:jc w:val="left"/>
              <w:rPr>
                <w:i/>
                <w:iCs/>
                <w:sz w:val="20"/>
                <w:szCs w:val="20"/>
              </w:rPr>
            </w:pPr>
            <w:r w:rsidRPr="003E45D7">
              <w:rPr>
                <w:i/>
                <w:iCs/>
                <w:sz w:val="20"/>
                <w:szCs w:val="20"/>
              </w:rPr>
              <w:t>Outcome area 6 covers a range of cross-cutting issues of importance for the implementation of the Nagoya Protocol and is focused on strengthening capacities, including strategic communication, multi-stakeholder engagement and gender- and youth-responsive approaches, as well as the capacity of users to comply with the obligations under the Protocol</w:t>
            </w:r>
            <w:r w:rsidRPr="003E45D7" w:rsidDel="00CA2736">
              <w:rPr>
                <w:i/>
                <w:iCs/>
                <w:sz w:val="20"/>
                <w:szCs w:val="20"/>
              </w:rPr>
              <w:t>.</w:t>
            </w:r>
            <w:r w:rsidRPr="003E45D7">
              <w:rPr>
                <w:i/>
                <w:iCs/>
                <w:sz w:val="20"/>
                <w:szCs w:val="20"/>
              </w:rPr>
              <w:t xml:space="preserve"> Expected outputs relate to, inter alia, increased knowledge of strategic communication and awareness-raising, multi-stakeholder engagement, participation of women and youth and awareness of users on how to comply with the Protocol.</w:t>
            </w:r>
          </w:p>
        </w:tc>
      </w:tr>
      <w:tr w:rsidR="00830EAC" w:rsidRPr="003E45D7" w14:paraId="7B4AAA4D" w14:textId="77777777" w:rsidTr="00806935">
        <w:tc>
          <w:tcPr>
            <w:tcW w:w="1213" w:type="pct"/>
          </w:tcPr>
          <w:p w14:paraId="194B2C15" w14:textId="77777777" w:rsidR="00830EAC" w:rsidRPr="003E45D7" w:rsidRDefault="00830EAC" w:rsidP="00010E0D">
            <w:pPr>
              <w:rPr>
                <w:rFonts w:asciiTheme="majorBidi" w:hAnsiTheme="majorBidi" w:cstheme="majorBidi"/>
                <w:b/>
                <w:bCs/>
                <w:sz w:val="20"/>
                <w:szCs w:val="20"/>
              </w:rPr>
            </w:pPr>
            <w:r w:rsidRPr="003E45D7">
              <w:rPr>
                <w:rFonts w:asciiTheme="majorBidi" w:hAnsiTheme="majorBidi" w:cstheme="majorBidi"/>
                <w:b/>
                <w:bCs/>
                <w:sz w:val="20"/>
                <w:szCs w:val="20"/>
              </w:rPr>
              <w:t>Outputs</w:t>
            </w:r>
          </w:p>
        </w:tc>
        <w:tc>
          <w:tcPr>
            <w:tcW w:w="3787" w:type="pct"/>
          </w:tcPr>
          <w:p w14:paraId="73E6E0CA" w14:textId="77777777" w:rsidR="00830EAC" w:rsidRPr="003E45D7" w:rsidRDefault="00830EAC" w:rsidP="00010E0D">
            <w:pPr>
              <w:rPr>
                <w:rFonts w:asciiTheme="majorBidi" w:hAnsiTheme="majorBidi" w:cstheme="majorBidi"/>
                <w:sz w:val="20"/>
                <w:szCs w:val="20"/>
              </w:rPr>
            </w:pPr>
            <w:r w:rsidRPr="003E45D7">
              <w:rPr>
                <w:rFonts w:asciiTheme="majorBidi" w:hAnsiTheme="majorBidi" w:cstheme="majorBidi"/>
                <w:b/>
                <w:bCs/>
                <w:kern w:val="22"/>
                <w:sz w:val="20"/>
                <w:szCs w:val="20"/>
              </w:rPr>
              <w:t>Indicative capacity-building and development activities</w:t>
            </w:r>
          </w:p>
        </w:tc>
      </w:tr>
      <w:tr w:rsidR="00830EAC" w:rsidRPr="003E45D7" w14:paraId="506A0B15" w14:textId="77777777" w:rsidTr="00806935">
        <w:tc>
          <w:tcPr>
            <w:tcW w:w="1213" w:type="pct"/>
          </w:tcPr>
          <w:p w14:paraId="7A74552A" w14:textId="77777777" w:rsidR="00830EAC" w:rsidRPr="003E45D7" w:rsidRDefault="00830EAC" w:rsidP="00806935">
            <w:pPr>
              <w:pStyle w:val="CBDTableNormal"/>
              <w:rPr>
                <w:rFonts w:asciiTheme="majorBidi" w:hAnsiTheme="majorBidi" w:cstheme="majorBidi"/>
                <w:szCs w:val="20"/>
              </w:rPr>
            </w:pPr>
            <w:r w:rsidRPr="003E45D7">
              <w:rPr>
                <w:rFonts w:asciiTheme="majorBidi" w:hAnsiTheme="majorBidi" w:cstheme="majorBidi"/>
                <w:szCs w:val="20"/>
              </w:rPr>
              <w:t xml:space="preserve">6.1. Knowledge on how to use strategic communication and raise </w:t>
            </w:r>
            <w:r w:rsidRPr="003E45D7">
              <w:t>awareness</w:t>
            </w:r>
            <w:r w:rsidRPr="003E45D7">
              <w:rPr>
                <w:rFonts w:asciiTheme="majorBidi" w:hAnsiTheme="majorBidi" w:cstheme="majorBidi"/>
                <w:szCs w:val="20"/>
              </w:rPr>
              <w:t xml:space="preserve"> of the importance of genetic resources, associated traditional knowledge and related access and benefit-sharing issues has increased. </w:t>
            </w:r>
          </w:p>
        </w:tc>
        <w:tc>
          <w:tcPr>
            <w:tcW w:w="3787" w:type="pct"/>
          </w:tcPr>
          <w:p w14:paraId="5BF41C93" w14:textId="77777777" w:rsidR="00830EAC" w:rsidRPr="003E45D7" w:rsidRDefault="00830EAC" w:rsidP="00806935">
            <w:pPr>
              <w:pStyle w:val="CBDTableNormal"/>
              <w:ind w:left="463" w:hanging="463"/>
              <w:rPr>
                <w:szCs w:val="20"/>
              </w:rPr>
            </w:pPr>
            <w:r w:rsidRPr="003E45D7">
              <w:rPr>
                <w:szCs w:val="20"/>
              </w:rPr>
              <w:t>(a)</w:t>
            </w:r>
            <w:r w:rsidRPr="003E45D7">
              <w:rPr>
                <w:szCs w:val="20"/>
              </w:rPr>
              <w:tab/>
            </w:r>
            <w:r w:rsidRPr="003E45D7">
              <w:rPr>
                <w:kern w:val="22"/>
                <w:szCs w:val="20"/>
              </w:rPr>
              <w:t>Develop or revise, as needed, disseminate and promote the use of strategic and culturally appropriate communication and awareness-raising materials</w:t>
            </w:r>
            <w:r w:rsidRPr="003E45D7">
              <w:rPr>
                <w:szCs w:val="20"/>
              </w:rPr>
              <w:t xml:space="preserve"> for journalists and other media and communication experts </w:t>
            </w:r>
            <w:r w:rsidRPr="003E45D7">
              <w:rPr>
                <w:kern w:val="22"/>
                <w:szCs w:val="20"/>
              </w:rPr>
              <w:t>on the importance of genetic resources and associated traditional knowledge and the fair and equitable sharing of benefits arising from the utilization of those resources and the development of awareness-raising strategies adapted to various audiences, including government officials, indigenous peoples and local communities, the research community, the business sector, civil society, women and youth</w:t>
            </w:r>
            <w:r w:rsidRPr="003E45D7">
              <w:rPr>
                <w:szCs w:val="20"/>
              </w:rPr>
              <w:t>;</w:t>
            </w:r>
          </w:p>
          <w:p w14:paraId="3EF91808" w14:textId="77777777" w:rsidR="00830EAC" w:rsidRPr="003E45D7" w:rsidRDefault="00830EAC" w:rsidP="00806935">
            <w:pPr>
              <w:pStyle w:val="CBDTableNormal"/>
              <w:ind w:left="463" w:hanging="463"/>
              <w:rPr>
                <w:szCs w:val="20"/>
              </w:rPr>
            </w:pPr>
            <w:r w:rsidRPr="003E45D7">
              <w:rPr>
                <w:szCs w:val="20"/>
              </w:rPr>
              <w:t>(b)</w:t>
            </w:r>
            <w:r w:rsidRPr="003E45D7">
              <w:rPr>
                <w:szCs w:val="20"/>
              </w:rPr>
              <w:tab/>
            </w:r>
            <w:r w:rsidRPr="003E45D7">
              <w:rPr>
                <w:kern w:val="22"/>
                <w:szCs w:val="20"/>
              </w:rPr>
              <w:t>Develop or revise, as needed, disseminate and promote the use of training materials, practical guidance and tools to ensure that training meets the needs of the relevant target group;</w:t>
            </w:r>
          </w:p>
          <w:p w14:paraId="751BC292"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Provide training or technical assistance on strategic communication and the development of awareness-raising strategies using existing materials;</w:t>
            </w:r>
            <w:r w:rsidRPr="003E45D7">
              <w:rPr>
                <w:rStyle w:val="FootnoteReference"/>
                <w:kern w:val="22"/>
                <w:szCs w:val="20"/>
              </w:rPr>
              <w:footnoteReference w:id="39"/>
            </w:r>
          </w:p>
          <w:p w14:paraId="450448CF" w14:textId="77777777" w:rsidR="00830EAC" w:rsidRPr="003E45D7" w:rsidRDefault="00830EAC" w:rsidP="00806935">
            <w:pPr>
              <w:pStyle w:val="CBDTableNormal"/>
              <w:ind w:left="463" w:hanging="463"/>
              <w:rPr>
                <w:kern w:val="22"/>
                <w:szCs w:val="20"/>
              </w:rPr>
            </w:pPr>
            <w:r w:rsidRPr="003E45D7">
              <w:rPr>
                <w:kern w:val="22"/>
                <w:szCs w:val="20"/>
              </w:rPr>
              <w:t>(d)</w:t>
            </w:r>
            <w:r w:rsidRPr="003E45D7">
              <w:rPr>
                <w:kern w:val="22"/>
                <w:szCs w:val="20"/>
              </w:rPr>
              <w:tab/>
              <w:t>Publish relevant strategic communication and awareness-raising materials and share examples of their use in the Access and Benefit-sharing Clearing-House.</w:t>
            </w:r>
          </w:p>
        </w:tc>
      </w:tr>
      <w:tr w:rsidR="00830EAC" w:rsidRPr="003E45D7" w14:paraId="4513ADF4" w14:textId="77777777" w:rsidTr="00806935">
        <w:tc>
          <w:tcPr>
            <w:tcW w:w="1213" w:type="pct"/>
            <w:shd w:val="clear" w:color="auto" w:fill="auto"/>
          </w:tcPr>
          <w:p w14:paraId="0F381553" w14:textId="77777777" w:rsidR="00830EAC" w:rsidRPr="003E45D7" w:rsidRDefault="00830EAC" w:rsidP="00806935">
            <w:pPr>
              <w:pStyle w:val="CBDTableNormal"/>
              <w:rPr>
                <w:rFonts w:asciiTheme="majorBidi" w:hAnsiTheme="majorBidi" w:cstheme="majorBidi"/>
                <w:szCs w:val="20"/>
              </w:rPr>
            </w:pPr>
            <w:r w:rsidRPr="003E45D7">
              <w:rPr>
                <w:rFonts w:asciiTheme="majorBidi" w:hAnsiTheme="majorBidi" w:cstheme="majorBidi"/>
                <w:szCs w:val="20"/>
              </w:rPr>
              <w:t>6.2. Knowledge on how to conduct multi</w:t>
            </w:r>
            <w:r w:rsidRPr="003E45D7">
              <w:rPr>
                <w:kern w:val="22"/>
                <w:szCs w:val="20"/>
              </w:rPr>
              <w:noBreakHyphen/>
            </w:r>
            <w:r w:rsidRPr="003E45D7">
              <w:rPr>
                <w:rFonts w:asciiTheme="majorBidi" w:hAnsiTheme="majorBidi" w:cstheme="majorBidi"/>
                <w:szCs w:val="20"/>
              </w:rPr>
              <w:t xml:space="preserve">stakeholder engagement processes has </w:t>
            </w:r>
            <w:r w:rsidRPr="003E45D7">
              <w:t>increased</w:t>
            </w:r>
            <w:r w:rsidRPr="003E45D7">
              <w:rPr>
                <w:rFonts w:asciiTheme="majorBidi" w:hAnsiTheme="majorBidi" w:cstheme="majorBidi"/>
                <w:szCs w:val="20"/>
              </w:rPr>
              <w:t>.</w:t>
            </w:r>
          </w:p>
        </w:tc>
        <w:tc>
          <w:tcPr>
            <w:tcW w:w="3787" w:type="pct"/>
            <w:shd w:val="clear" w:color="auto" w:fill="auto"/>
          </w:tcPr>
          <w:p w14:paraId="7596CBD1" w14:textId="77777777" w:rsidR="00830EAC" w:rsidRPr="003E45D7" w:rsidRDefault="00830EAC" w:rsidP="00806935">
            <w:pPr>
              <w:pStyle w:val="CBDTableNormal"/>
              <w:ind w:left="463" w:hanging="463"/>
              <w:rPr>
                <w:szCs w:val="20"/>
              </w:rPr>
            </w:pPr>
            <w:r w:rsidRPr="003E45D7">
              <w:rPr>
                <w:szCs w:val="20"/>
              </w:rPr>
              <w:t>(a)</w:t>
            </w:r>
            <w:r w:rsidRPr="003E45D7">
              <w:rPr>
                <w:szCs w:val="20"/>
              </w:rPr>
              <w:tab/>
            </w:r>
            <w:r w:rsidRPr="003E45D7">
              <w:rPr>
                <w:kern w:val="22"/>
                <w:szCs w:val="20"/>
              </w:rPr>
              <w:t>Develop or revise, as needed, disseminate and promote the use of practical guidance and tools on the integration of multi-stakeholder engagement processes, as well as practical whole-of-government and whole-of-society approaches to the implementation of the Protocol;</w:t>
            </w:r>
          </w:p>
          <w:p w14:paraId="351619BF"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Provide guidance, training or technical assistance on how to conduct intercultural dialogues, including with indigenous peoples and local communities, Parties and Governments, women, youth, the business sector and the research community;</w:t>
            </w:r>
          </w:p>
          <w:p w14:paraId="2BE681F0"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Provide guidance, training or technical assistance on whole-of-government and whole-of-society approaches relevant to multi-stakeholder engagement processes that are useful for the implementation of the Protocol.</w:t>
            </w:r>
          </w:p>
        </w:tc>
      </w:tr>
      <w:tr w:rsidR="00830EAC" w:rsidRPr="003E45D7" w14:paraId="56295C0B" w14:textId="77777777" w:rsidTr="00806935">
        <w:tc>
          <w:tcPr>
            <w:tcW w:w="1213" w:type="pct"/>
            <w:shd w:val="clear" w:color="auto" w:fill="auto"/>
          </w:tcPr>
          <w:p w14:paraId="1F053459" w14:textId="77777777" w:rsidR="00830EAC" w:rsidRPr="003E45D7" w:rsidRDefault="00830EAC" w:rsidP="00806935">
            <w:pPr>
              <w:pStyle w:val="CBDTableNormal"/>
              <w:rPr>
                <w:rFonts w:asciiTheme="majorBidi" w:hAnsiTheme="majorBidi" w:cstheme="majorBidi"/>
                <w:kern w:val="22"/>
                <w:szCs w:val="20"/>
              </w:rPr>
            </w:pPr>
            <w:r w:rsidRPr="003E45D7">
              <w:rPr>
                <w:rFonts w:asciiTheme="majorBidi" w:hAnsiTheme="majorBidi" w:cstheme="majorBidi"/>
                <w:szCs w:val="20"/>
              </w:rPr>
              <w:t xml:space="preserve">6.3. The </w:t>
            </w:r>
            <w:r w:rsidRPr="003E45D7">
              <w:t>participation</w:t>
            </w:r>
            <w:r w:rsidRPr="003E45D7">
              <w:rPr>
                <w:rFonts w:asciiTheme="majorBidi" w:hAnsiTheme="majorBidi" w:cstheme="majorBidi"/>
                <w:szCs w:val="20"/>
              </w:rPr>
              <w:t xml:space="preserve"> of women</w:t>
            </w:r>
            <w:r w:rsidRPr="003E45D7" w:rsidDel="00CC377E">
              <w:rPr>
                <w:rFonts w:asciiTheme="majorBidi" w:hAnsiTheme="majorBidi" w:cstheme="majorBidi"/>
                <w:szCs w:val="20"/>
              </w:rPr>
              <w:t xml:space="preserve"> </w:t>
            </w:r>
            <w:r w:rsidRPr="003E45D7">
              <w:rPr>
                <w:rFonts w:asciiTheme="majorBidi" w:hAnsiTheme="majorBidi" w:cstheme="majorBidi"/>
                <w:szCs w:val="20"/>
              </w:rPr>
              <w:t>and youth in the implementation of the Protocol has increased at all levels.</w:t>
            </w:r>
          </w:p>
        </w:tc>
        <w:tc>
          <w:tcPr>
            <w:tcW w:w="3787" w:type="pct"/>
            <w:shd w:val="clear" w:color="auto" w:fill="auto"/>
          </w:tcPr>
          <w:p w14:paraId="25B5F17B"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Take stock</w:t>
            </w:r>
            <w:r w:rsidRPr="003E45D7" w:rsidDel="00CC3C6B">
              <w:rPr>
                <w:kern w:val="22"/>
                <w:szCs w:val="20"/>
              </w:rPr>
              <w:t xml:space="preserve"> </w:t>
            </w:r>
            <w:r w:rsidRPr="003E45D7">
              <w:rPr>
                <w:kern w:val="22"/>
                <w:szCs w:val="20"/>
              </w:rPr>
              <w:t>of the level of participation of women, men and youth in the implementation of the Protocol and identify gaps;</w:t>
            </w:r>
          </w:p>
          <w:p w14:paraId="4FFDC989"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Support the informed and effective participation of women and youth organizations, networks and gender experts in the implementation of the Protocol at all levels.</w:t>
            </w:r>
          </w:p>
        </w:tc>
      </w:tr>
      <w:tr w:rsidR="00830EAC" w:rsidRPr="003E45D7" w14:paraId="00EA51D5" w14:textId="77777777" w:rsidTr="00806935">
        <w:tc>
          <w:tcPr>
            <w:tcW w:w="1213" w:type="pct"/>
            <w:shd w:val="clear" w:color="auto" w:fill="auto"/>
          </w:tcPr>
          <w:p w14:paraId="0BBCF295" w14:textId="77777777" w:rsidR="00830EAC" w:rsidRPr="003E45D7" w:rsidRDefault="00830EAC" w:rsidP="00806935">
            <w:pPr>
              <w:pStyle w:val="CBDTableNormal"/>
              <w:rPr>
                <w:rFonts w:asciiTheme="majorBidi" w:hAnsiTheme="majorBidi" w:cstheme="majorBidi"/>
                <w:szCs w:val="20"/>
              </w:rPr>
            </w:pPr>
            <w:r w:rsidRPr="003E45D7">
              <w:rPr>
                <w:rFonts w:asciiTheme="majorBidi" w:hAnsiTheme="majorBidi" w:cstheme="majorBidi"/>
                <w:szCs w:val="20"/>
              </w:rPr>
              <w:t xml:space="preserve">6.4. The knowledge and awareness of users of genetic resources and/or associated traditional knowledge on access </w:t>
            </w:r>
            <w:r w:rsidRPr="003E45D7">
              <w:t>and</w:t>
            </w:r>
            <w:r w:rsidRPr="003E45D7">
              <w:rPr>
                <w:rFonts w:asciiTheme="majorBidi" w:hAnsiTheme="majorBidi" w:cstheme="majorBidi"/>
                <w:szCs w:val="20"/>
              </w:rPr>
              <w:t xml:space="preserve"> benefit-sharing obligations under the Protocol have increased.</w:t>
            </w:r>
          </w:p>
        </w:tc>
        <w:tc>
          <w:tcPr>
            <w:tcW w:w="3787" w:type="pct"/>
            <w:shd w:val="clear" w:color="auto" w:fill="auto"/>
          </w:tcPr>
          <w:p w14:paraId="6AB2F6C6" w14:textId="77777777" w:rsidR="00830EAC" w:rsidRPr="003E45D7" w:rsidRDefault="00830EAC" w:rsidP="00806935">
            <w:pPr>
              <w:pStyle w:val="CBDTableNormal"/>
              <w:ind w:left="463" w:hanging="463"/>
              <w:rPr>
                <w:szCs w:val="20"/>
              </w:rPr>
            </w:pPr>
            <w:r w:rsidRPr="003E45D7">
              <w:rPr>
                <w:szCs w:val="20"/>
              </w:rPr>
              <w:t>(a)</w:t>
            </w:r>
            <w:r w:rsidRPr="003E45D7">
              <w:rPr>
                <w:szCs w:val="20"/>
              </w:rPr>
              <w:tab/>
            </w:r>
            <w:r w:rsidRPr="003E45D7">
              <w:rPr>
                <w:kern w:val="22"/>
                <w:szCs w:val="20"/>
              </w:rPr>
              <w:t>Develop or revise, as needed, codes of conduct, guidelines and good practices or standards in relation to access and benefit-sharing for different types of users and sectors and publish them in the Access and Benefit-sharing Clearing</w:t>
            </w:r>
            <w:r w:rsidRPr="003E45D7">
              <w:rPr>
                <w:kern w:val="22"/>
                <w:szCs w:val="20"/>
              </w:rPr>
              <w:noBreakHyphen/>
              <w:t>House;</w:t>
            </w:r>
          </w:p>
          <w:p w14:paraId="6EB1F00E" w14:textId="77777777" w:rsidR="00830EAC" w:rsidRPr="003E45D7" w:rsidRDefault="00830EAC" w:rsidP="00806935">
            <w:pPr>
              <w:pStyle w:val="CBDTableNormal"/>
              <w:ind w:left="463" w:hanging="463"/>
              <w:rPr>
                <w:szCs w:val="20"/>
              </w:rPr>
            </w:pPr>
            <w:r w:rsidRPr="003E45D7">
              <w:rPr>
                <w:szCs w:val="20"/>
              </w:rPr>
              <w:t>(b)</w:t>
            </w:r>
            <w:r w:rsidRPr="003E45D7">
              <w:rPr>
                <w:szCs w:val="20"/>
              </w:rPr>
              <w:tab/>
            </w:r>
            <w:r w:rsidRPr="003E45D7">
              <w:rPr>
                <w:kern w:val="22"/>
                <w:szCs w:val="20"/>
              </w:rPr>
              <w:t>Develop or revise, as needed, and disseminate training materials, practical guidance and tools for different types of users on how to comply with access and benefit-sharing rules and procedures and community protocols, including with the support of business associations and academic institutions;</w:t>
            </w:r>
          </w:p>
          <w:p w14:paraId="3B533908"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Provide training and awareness-raising to support compliance with the Protocol and national legislation and procedures;</w:t>
            </w:r>
          </w:p>
          <w:p w14:paraId="02BFA9C6" w14:textId="77777777" w:rsidR="00830EAC" w:rsidRPr="003E45D7" w:rsidRDefault="00830EAC" w:rsidP="00806935">
            <w:pPr>
              <w:pStyle w:val="CBDTableNormal"/>
              <w:ind w:left="463" w:hanging="463"/>
              <w:rPr>
                <w:kern w:val="22"/>
                <w:szCs w:val="20"/>
              </w:rPr>
            </w:pPr>
            <w:r w:rsidRPr="003E45D7">
              <w:rPr>
                <w:kern w:val="22"/>
                <w:szCs w:val="20"/>
              </w:rPr>
              <w:t>(d)</w:t>
            </w:r>
            <w:r w:rsidRPr="003E45D7">
              <w:rPr>
                <w:kern w:val="22"/>
                <w:szCs w:val="20"/>
              </w:rPr>
              <w:tab/>
              <w:t>Provide training and awareness-raising to support compliance with community protocols and the customary laws and procedures of indigenous peoples and local communities;</w:t>
            </w:r>
          </w:p>
          <w:p w14:paraId="0DE0B772" w14:textId="77777777" w:rsidR="00830EAC" w:rsidRPr="003E45D7" w:rsidRDefault="00830EAC" w:rsidP="00806935">
            <w:pPr>
              <w:pStyle w:val="CBDTableNormal"/>
              <w:ind w:left="463" w:hanging="463"/>
              <w:rPr>
                <w:kern w:val="22"/>
                <w:szCs w:val="20"/>
              </w:rPr>
            </w:pPr>
            <w:r w:rsidRPr="003E45D7">
              <w:rPr>
                <w:kern w:val="22"/>
                <w:szCs w:val="20"/>
              </w:rPr>
              <w:t>(e)</w:t>
            </w:r>
            <w:r w:rsidRPr="003E45D7">
              <w:rPr>
                <w:kern w:val="22"/>
                <w:szCs w:val="20"/>
              </w:rPr>
              <w:tab/>
              <w:t>Provide training on the use of the Access and Benefit-sharing Clearing-House.</w:t>
            </w:r>
          </w:p>
        </w:tc>
      </w:tr>
      <w:tr w:rsidR="00830EAC" w:rsidRPr="003E45D7" w14:paraId="3E546B3C" w14:textId="77777777" w:rsidTr="00806935">
        <w:tc>
          <w:tcPr>
            <w:tcW w:w="1213" w:type="pct"/>
            <w:shd w:val="clear" w:color="auto" w:fill="auto"/>
          </w:tcPr>
          <w:p w14:paraId="38521273" w14:textId="77777777" w:rsidR="00830EAC" w:rsidRPr="003E45D7" w:rsidRDefault="00830EAC" w:rsidP="00806935">
            <w:pPr>
              <w:pStyle w:val="CBDTableNormal"/>
              <w:rPr>
                <w:rFonts w:asciiTheme="majorBidi" w:hAnsiTheme="majorBidi" w:cstheme="majorBidi"/>
                <w:szCs w:val="20"/>
              </w:rPr>
            </w:pPr>
            <w:r w:rsidRPr="003E45D7">
              <w:rPr>
                <w:rFonts w:asciiTheme="majorBidi" w:hAnsiTheme="majorBidi" w:cstheme="majorBidi"/>
                <w:szCs w:val="20"/>
              </w:rPr>
              <w:t xml:space="preserve">6.5. Lessons learned, experiences and good practices in the implementation of the Protocol or related to </w:t>
            </w:r>
            <w:r w:rsidRPr="003E45D7">
              <w:t>capacity</w:t>
            </w:r>
            <w:r w:rsidRPr="003E45D7">
              <w:rPr>
                <w:rFonts w:asciiTheme="majorBidi" w:hAnsiTheme="majorBidi" w:cstheme="majorBidi"/>
                <w:szCs w:val="20"/>
              </w:rPr>
              <w:t xml:space="preserve">-building and development to support its implementation are shared with relevant target groups and published in the Access and Benefit-sharing Clearing-House. </w:t>
            </w:r>
          </w:p>
        </w:tc>
        <w:tc>
          <w:tcPr>
            <w:tcW w:w="3787" w:type="pct"/>
            <w:shd w:val="clear" w:color="auto" w:fill="auto"/>
          </w:tcPr>
          <w:p w14:paraId="3F9A96DA"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Facilitate the sharing of knowledge and expertise, good practices and peer</w:t>
            </w:r>
            <w:r w:rsidRPr="003E45D7">
              <w:rPr>
                <w:kern w:val="22"/>
                <w:szCs w:val="20"/>
              </w:rPr>
              <w:noBreakHyphen/>
              <w:t>to</w:t>
            </w:r>
            <w:r w:rsidRPr="003E45D7">
              <w:rPr>
                <w:kern w:val="22"/>
                <w:szCs w:val="20"/>
              </w:rPr>
              <w:noBreakHyphen/>
              <w:t>peer learning,</w:t>
            </w:r>
            <w:r w:rsidRPr="003E45D7" w:rsidDel="000B2A22">
              <w:rPr>
                <w:kern w:val="22"/>
                <w:szCs w:val="20"/>
              </w:rPr>
              <w:t xml:space="preserve"> </w:t>
            </w:r>
            <w:r w:rsidRPr="003E45D7">
              <w:rPr>
                <w:kern w:val="22"/>
                <w:szCs w:val="20"/>
              </w:rPr>
              <w:t xml:space="preserve">as well as relevant guidance and training materials through regional forums, exchange programmes and support networks and learning communities; </w:t>
            </w:r>
          </w:p>
          <w:p w14:paraId="2899FCAB"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 xml:space="preserve">Support the development or improvement of relevant guidance and tools and their publication in the </w:t>
            </w:r>
            <w:r w:rsidRPr="003E45D7">
              <w:rPr>
                <w:szCs w:val="20"/>
              </w:rPr>
              <w:t xml:space="preserve">Access and Benefit-sharing </w:t>
            </w:r>
            <w:r w:rsidRPr="003E45D7">
              <w:rPr>
                <w:kern w:val="22"/>
                <w:szCs w:val="20"/>
              </w:rPr>
              <w:t>Clearing-House;</w:t>
            </w:r>
          </w:p>
          <w:p w14:paraId="367EECEF" w14:textId="77777777" w:rsidR="00830EAC" w:rsidRPr="003E45D7" w:rsidRDefault="00830EAC" w:rsidP="00806935">
            <w:pPr>
              <w:pStyle w:val="CBDTableNormal"/>
              <w:ind w:left="463" w:hanging="463"/>
              <w:rPr>
                <w:kern w:val="22"/>
                <w:szCs w:val="20"/>
              </w:rPr>
            </w:pPr>
            <w:r w:rsidRPr="003E45D7">
              <w:rPr>
                <w:kern w:val="22"/>
                <w:szCs w:val="20"/>
              </w:rPr>
              <w:t>(c)</w:t>
            </w:r>
            <w:r w:rsidRPr="003E45D7">
              <w:rPr>
                <w:kern w:val="22"/>
                <w:szCs w:val="20"/>
              </w:rPr>
              <w:tab/>
              <w:t>Share lessons learned, experience and good practices related to capacity</w:t>
            </w:r>
            <w:r w:rsidRPr="003E45D7">
              <w:rPr>
                <w:kern w:val="22"/>
                <w:szCs w:val="20"/>
              </w:rPr>
              <w:noBreakHyphen/>
              <w:t>building and development through the Access and Benefit-sharing Clearing-House.</w:t>
            </w:r>
          </w:p>
        </w:tc>
      </w:tr>
      <w:tr w:rsidR="00830EAC" w:rsidRPr="003E45D7" w14:paraId="271DD6FF" w14:textId="77777777" w:rsidTr="00806935">
        <w:tc>
          <w:tcPr>
            <w:tcW w:w="1213" w:type="pct"/>
          </w:tcPr>
          <w:p w14:paraId="47A2B18A" w14:textId="77777777" w:rsidR="00830EAC" w:rsidRPr="003E45D7" w:rsidRDefault="00830EAC" w:rsidP="00806935">
            <w:pPr>
              <w:pStyle w:val="CBDTableNormal"/>
            </w:pPr>
            <w:r w:rsidRPr="003E45D7">
              <w:t>6.6. Access and benefit-sharing capacity-building and development initiatives are gender- and youth-responsive.</w:t>
            </w:r>
          </w:p>
        </w:tc>
        <w:tc>
          <w:tcPr>
            <w:tcW w:w="3787" w:type="pct"/>
          </w:tcPr>
          <w:p w14:paraId="4781E5AE" w14:textId="77777777" w:rsidR="00830EAC" w:rsidRPr="003E45D7" w:rsidRDefault="00830EAC" w:rsidP="00806935">
            <w:pPr>
              <w:pStyle w:val="CBDTableNormal"/>
              <w:ind w:left="463" w:hanging="463"/>
              <w:rPr>
                <w:kern w:val="22"/>
                <w:szCs w:val="20"/>
              </w:rPr>
            </w:pPr>
            <w:r w:rsidRPr="003E45D7">
              <w:rPr>
                <w:kern w:val="22"/>
                <w:szCs w:val="20"/>
              </w:rPr>
              <w:t>(a)</w:t>
            </w:r>
            <w:r w:rsidRPr="003E45D7">
              <w:rPr>
                <w:kern w:val="22"/>
                <w:szCs w:val="20"/>
              </w:rPr>
              <w:tab/>
              <w:t xml:space="preserve">Raise awareness on the Gender Plan of Action </w:t>
            </w:r>
            <w:r w:rsidRPr="003E45D7">
              <w:t>(2023</w:t>
            </w:r>
            <w:r w:rsidRPr="003E45D7">
              <w:rPr>
                <w:rFonts w:ascii="Symbol" w:eastAsia="Symbol" w:hAnsi="Symbol" w:cs="Symbol"/>
              </w:rPr>
              <w:sym w:font="Symbol" w:char="F02D"/>
            </w:r>
            <w:r w:rsidRPr="003E45D7">
              <w:t>2030)</w:t>
            </w:r>
            <w:r w:rsidRPr="003E45D7">
              <w:rPr>
                <w:kern w:val="22"/>
                <w:szCs w:val="20"/>
              </w:rPr>
              <w:t xml:space="preserve"> contained in the annex to decision 15/11 as a resource for designing capacity-building and development activities;</w:t>
            </w:r>
          </w:p>
          <w:p w14:paraId="5D55294A" w14:textId="77777777" w:rsidR="00830EAC" w:rsidRPr="003E45D7" w:rsidRDefault="00830EAC" w:rsidP="00806935">
            <w:pPr>
              <w:pStyle w:val="CBDTableNormal"/>
              <w:ind w:left="463" w:hanging="463"/>
              <w:rPr>
                <w:kern w:val="22"/>
                <w:szCs w:val="20"/>
              </w:rPr>
            </w:pPr>
            <w:r w:rsidRPr="003E45D7">
              <w:rPr>
                <w:kern w:val="22"/>
                <w:szCs w:val="20"/>
              </w:rPr>
              <w:t>(b)</w:t>
            </w:r>
            <w:r w:rsidRPr="003E45D7">
              <w:rPr>
                <w:kern w:val="22"/>
                <w:szCs w:val="20"/>
              </w:rPr>
              <w:tab/>
              <w:t>Develop or revise, as needed, disseminate and promote the use of practical guidance and tools for mainstreaming gender- and youth-responsive approaches in access and benefit-sharing capacity-building and development initiatives.</w:t>
            </w:r>
          </w:p>
        </w:tc>
      </w:tr>
      <w:tr w:rsidR="00830EAC" w:rsidRPr="003E45D7" w14:paraId="744743A8" w14:textId="77777777" w:rsidTr="00806935">
        <w:tc>
          <w:tcPr>
            <w:tcW w:w="1213" w:type="pct"/>
            <w:shd w:val="clear" w:color="auto" w:fill="auto"/>
          </w:tcPr>
          <w:p w14:paraId="3ECDC9AE" w14:textId="77777777" w:rsidR="00830EAC" w:rsidRPr="003E45D7" w:rsidRDefault="00830EAC" w:rsidP="00806935">
            <w:pPr>
              <w:pStyle w:val="CBDTableNormal"/>
            </w:pPr>
            <w:r w:rsidRPr="003E45D7">
              <w:t>6.7. Access and benefit</w:t>
            </w:r>
            <w:r w:rsidRPr="003E45D7">
              <w:rPr>
                <w:kern w:val="22"/>
                <w:szCs w:val="20"/>
              </w:rPr>
              <w:noBreakHyphen/>
            </w:r>
            <w:r w:rsidRPr="003E45D7">
              <w:t>sharing are integrated into relevant post-secondary school and university curricula.</w:t>
            </w:r>
          </w:p>
        </w:tc>
        <w:tc>
          <w:tcPr>
            <w:tcW w:w="3787" w:type="pct"/>
            <w:shd w:val="clear" w:color="auto" w:fill="auto"/>
          </w:tcPr>
          <w:p w14:paraId="77BEF844" w14:textId="77777777" w:rsidR="00830EAC" w:rsidRPr="003E45D7" w:rsidRDefault="00830EAC" w:rsidP="00806935">
            <w:pPr>
              <w:pStyle w:val="CBDTableNormal"/>
              <w:ind w:left="463" w:hanging="463"/>
            </w:pPr>
            <w:r w:rsidRPr="003E45D7">
              <w:rPr>
                <w:kern w:val="22"/>
                <w:szCs w:val="20"/>
              </w:rPr>
              <w:tab/>
              <w:t>Develop and facilitate access and benefit-sharing programmes and courses or integrate access and benefit-sharing issues into the relevant curricula of post</w:t>
            </w:r>
            <w:r w:rsidRPr="003E45D7">
              <w:rPr>
                <w:kern w:val="22"/>
                <w:szCs w:val="20"/>
              </w:rPr>
              <w:noBreakHyphen/>
              <w:t xml:space="preserve">secondary schools, universities and other formal and informal education programmes. </w:t>
            </w:r>
          </w:p>
        </w:tc>
      </w:tr>
    </w:tbl>
    <w:p w14:paraId="6CFB8714" w14:textId="77777777" w:rsidR="00830EAC" w:rsidRPr="003E45D7" w:rsidRDefault="00830EAC" w:rsidP="00806935">
      <w:pPr>
        <w:pStyle w:val="Para2"/>
        <w:ind w:left="0"/>
      </w:pPr>
    </w:p>
    <w:p w14:paraId="0879FEA2" w14:textId="77777777" w:rsidR="00830EAC" w:rsidRPr="003E45D7" w:rsidRDefault="00830EAC" w:rsidP="00806935">
      <w:pPr>
        <w:pStyle w:val="Para10"/>
        <w:ind w:left="0"/>
      </w:pPr>
    </w:p>
    <w:p w14:paraId="4B2A43C6" w14:textId="77777777" w:rsidR="00830EAC" w:rsidRPr="003E45D7" w:rsidRDefault="00830EAC">
      <w:pPr>
        <w:tabs>
          <w:tab w:val="clear" w:pos="567"/>
          <w:tab w:val="clear" w:pos="1134"/>
          <w:tab w:val="clear" w:pos="1701"/>
          <w:tab w:val="clear" w:pos="2268"/>
        </w:tabs>
        <w:spacing w:after="160" w:line="278" w:lineRule="auto"/>
        <w:jc w:val="left"/>
      </w:pPr>
      <w:r w:rsidRPr="003E45D7">
        <w:br w:type="page"/>
      </w:r>
    </w:p>
    <w:p w14:paraId="2F76E23D" w14:textId="1BDA173D" w:rsidR="00830EAC" w:rsidRPr="003E45D7" w:rsidRDefault="008C7F50" w:rsidP="008C7F50">
      <w:pPr>
        <w:pStyle w:val="CBDH2"/>
      </w:pPr>
      <w:r w:rsidRPr="003E45D7">
        <w:tab/>
      </w:r>
      <w:bookmarkStart w:id="33" w:name="_Toc193899010"/>
      <w:bookmarkStart w:id="34" w:name="_Toc195092927"/>
      <w:r w:rsidR="00830EAC" w:rsidRPr="003E45D7">
        <w:t>NP-5/4.</w:t>
      </w:r>
      <w:r w:rsidR="00830EAC" w:rsidRPr="003E45D7">
        <w:tab/>
        <w:t>Access and Benefit-sharing Clearing-House and information-sharing</w:t>
      </w:r>
      <w:bookmarkEnd w:id="33"/>
      <w:bookmarkEnd w:id="34"/>
    </w:p>
    <w:p w14:paraId="7ED219CB" w14:textId="77777777" w:rsidR="00830EAC" w:rsidRPr="003E45D7" w:rsidRDefault="00830EAC" w:rsidP="00B444A9">
      <w:pPr>
        <w:pStyle w:val="CBDNormalNoNumber"/>
        <w:ind w:firstLine="567"/>
      </w:pPr>
      <w:r w:rsidRPr="003E45D7">
        <w:rPr>
          <w:i/>
          <w:iCs/>
        </w:rPr>
        <w:t>The Conference of the Parties serving as the meeting of the Parties to the Nagoya Protocol</w:t>
      </w:r>
      <w:r w:rsidRPr="003E45D7">
        <w:t>,</w:t>
      </w:r>
    </w:p>
    <w:p w14:paraId="5D348691" w14:textId="69A6814F" w:rsidR="00830EAC" w:rsidRPr="003E45D7" w:rsidRDefault="00830EAC" w:rsidP="00607EBF">
      <w:pPr>
        <w:pStyle w:val="CBDDesicionText"/>
        <w:rPr>
          <w:i/>
          <w:iCs/>
        </w:rPr>
      </w:pPr>
      <w:r w:rsidRPr="003E45D7">
        <w:rPr>
          <w:i/>
          <w:iCs/>
        </w:rPr>
        <w:t xml:space="preserve">Recalling </w:t>
      </w:r>
      <w:r w:rsidRPr="003E45D7">
        <w:t xml:space="preserve">paragraph 3 of decision </w:t>
      </w:r>
      <w:hyperlink r:id="rId41" w:history="1">
        <w:r w:rsidRPr="003E45D7">
          <w:rPr>
            <w:rStyle w:val="Hyperlink"/>
          </w:rPr>
          <w:t>NP-3/3</w:t>
        </w:r>
      </w:hyperlink>
      <w:r w:rsidRPr="003E45D7">
        <w:t xml:space="preserve"> of 29 November 2018, in which Parties that had not yet done so were urged to publish all mandatory information available at the national level in the Access and Benefit-sharing Clearing-House, in accordance with the obligations in paragraph 2 of Article 14 of the Nagoya Protocol on Access to Genetic Resources and the Fair and Equitable Sharing of Benefits Arising from </w:t>
      </w:r>
      <w:r w:rsidR="00D7763B" w:rsidRPr="003E45D7">
        <w:t>T</w:t>
      </w:r>
      <w:r w:rsidRPr="003E45D7">
        <w:t>heir Utilization,</w:t>
      </w:r>
      <w:r w:rsidRPr="003E45D7">
        <w:rPr>
          <w:rStyle w:val="FootnoteReference"/>
        </w:rPr>
        <w:footnoteReference w:id="40"/>
      </w:r>
      <w:r w:rsidRPr="003E45D7">
        <w:t xml:space="preserve"> as soon as possible, considering that the publication of mandatory information in the Clearing-House was essential for the implementation of the Protocol,</w:t>
      </w:r>
    </w:p>
    <w:p w14:paraId="431B5266" w14:textId="77777777" w:rsidR="00830EAC" w:rsidRPr="003E45D7" w:rsidRDefault="00830EAC" w:rsidP="00607EBF">
      <w:pPr>
        <w:pStyle w:val="CBDDesicionText"/>
      </w:pPr>
      <w:r w:rsidRPr="003E45D7">
        <w:rPr>
          <w:i/>
          <w:iCs/>
        </w:rPr>
        <w:t>Recalling also</w:t>
      </w:r>
      <w:r w:rsidRPr="003E45D7">
        <w:t xml:space="preserve"> paragraph 4 of decision </w:t>
      </w:r>
      <w:hyperlink r:id="rId42" w:history="1">
        <w:r w:rsidRPr="003E45D7">
          <w:rPr>
            <w:rStyle w:val="Hyperlink"/>
          </w:rPr>
          <w:t>NP-3/3</w:t>
        </w:r>
      </w:hyperlink>
      <w:r w:rsidRPr="003E45D7">
        <w:t xml:space="preserve">, in which Parties were urged to provide information on their national access and benefit-sharing procedures through the voluntary common format on procedures, as available in the Access and Benefit-sharing Clearing-House, </w:t>
      </w:r>
    </w:p>
    <w:p w14:paraId="0A34F836" w14:textId="77777777" w:rsidR="00830EAC" w:rsidRPr="003E45D7" w:rsidRDefault="00830EAC" w:rsidP="00607EBF">
      <w:pPr>
        <w:pStyle w:val="CBDDesicionText"/>
      </w:pPr>
      <w:r w:rsidRPr="003E45D7">
        <w:rPr>
          <w:i/>
          <w:iCs/>
        </w:rPr>
        <w:t>Recalling further</w:t>
      </w:r>
      <w:r w:rsidRPr="003E45D7">
        <w:t xml:space="preserve"> paragraphs 9, 10 and 11 of decision </w:t>
      </w:r>
      <w:hyperlink r:id="rId43" w:history="1">
        <w:r w:rsidRPr="003E45D7">
          <w:rPr>
            <w:rStyle w:val="Hyperlink"/>
          </w:rPr>
          <w:t>NP-3/3</w:t>
        </w:r>
      </w:hyperlink>
      <w:r w:rsidRPr="003E45D7">
        <w:t>, in which Parties, non-Parties and relevant organizations were invited to make use of the interoperability mechanisms of the Access and Benefit-sharing Clearing-House to facilitate information exchange with their relevant databases, websites and information technology systems; Parties, non-Parties and relevant organizations, as appropriate, were invited to include capacity-building activities related to the Clearing-House in their relevant capacity-building activities, plans and projects in coordination with the Executive Secretary of the Convention on Biological Diversity;</w:t>
      </w:r>
      <w:r w:rsidRPr="003E45D7">
        <w:rPr>
          <w:rStyle w:val="FootnoteReference"/>
        </w:rPr>
        <w:footnoteReference w:id="41"/>
      </w:r>
      <w:r w:rsidRPr="003E45D7">
        <w:t xml:space="preserve"> and Parties, non-Parties, relevant international organizations, regional development banks and other financial institutions, as appropriate, were invited to support capacity-building activities related to the Clearing-House, including the Nagoya Protocol system for monitoring the utilization of genetic resources,</w:t>
      </w:r>
    </w:p>
    <w:p w14:paraId="2D22EB56" w14:textId="77777777" w:rsidR="00830EAC" w:rsidRPr="003E45D7" w:rsidRDefault="00830EAC" w:rsidP="00607EBF">
      <w:pPr>
        <w:pStyle w:val="CBDDesicionText"/>
      </w:pPr>
      <w:r w:rsidRPr="003E45D7">
        <w:t>1.</w:t>
      </w:r>
      <w:r w:rsidRPr="003E45D7">
        <w:rPr>
          <w:i/>
          <w:iCs/>
        </w:rPr>
        <w:tab/>
        <w:t>Welcomes</w:t>
      </w:r>
      <w:r w:rsidRPr="003E45D7">
        <w:t xml:space="preserve"> the efforts made by Parties, non-Parties, indigenous peoples and local communities and relevant stakeholders to make information available in the Access and Benefit-sharing Clearing-House;</w:t>
      </w:r>
    </w:p>
    <w:p w14:paraId="2FAB132B" w14:textId="77777777" w:rsidR="00830EAC" w:rsidRPr="003E45D7" w:rsidRDefault="00830EAC" w:rsidP="00607EBF">
      <w:pPr>
        <w:pStyle w:val="CBDDesicionText"/>
      </w:pPr>
      <w:r w:rsidRPr="003E45D7">
        <w:t>2.</w:t>
      </w:r>
      <w:r w:rsidRPr="003E45D7">
        <w:rPr>
          <w:i/>
          <w:iCs/>
        </w:rPr>
        <w:tab/>
        <w:t>Expresses</w:t>
      </w:r>
      <w:r w:rsidRPr="003E45D7">
        <w:t xml:space="preserve"> appreciation for the technical guidance provided by the Informal Advisory Committee to the Access and Benefit-sharing Clearing-House;</w:t>
      </w:r>
    </w:p>
    <w:p w14:paraId="510B12B1" w14:textId="77777777" w:rsidR="00830EAC" w:rsidRPr="003E45D7" w:rsidRDefault="00830EAC" w:rsidP="00607EBF">
      <w:pPr>
        <w:pStyle w:val="CBDDesicionText"/>
      </w:pPr>
      <w:r w:rsidRPr="003E45D7">
        <w:t>3.</w:t>
      </w:r>
      <w:r w:rsidRPr="003E45D7">
        <w:rPr>
          <w:i/>
          <w:iCs/>
        </w:rPr>
        <w:tab/>
        <w:t>Welcomes</w:t>
      </w:r>
      <w:r w:rsidRPr="003E45D7">
        <w:t xml:space="preserve"> the progress made by the Secretariat in the development and administration of the Access and Benefit-sharing Clearing-House; </w:t>
      </w:r>
    </w:p>
    <w:p w14:paraId="30D8E160" w14:textId="33BBB135" w:rsidR="00830EAC" w:rsidRPr="003E45D7" w:rsidRDefault="00830EAC" w:rsidP="00607EBF">
      <w:pPr>
        <w:pStyle w:val="CBDDesicionText"/>
      </w:pPr>
      <w:r w:rsidRPr="003E45D7">
        <w:t>4.</w:t>
      </w:r>
      <w:r w:rsidRPr="003E45D7">
        <w:rPr>
          <w:i/>
          <w:iCs/>
        </w:rPr>
        <w:tab/>
        <w:t xml:space="preserve">Notes with concern </w:t>
      </w:r>
      <w:r w:rsidRPr="003E45D7">
        <w:t>that</w:t>
      </w:r>
      <w:r w:rsidRPr="003E45D7">
        <w:rPr>
          <w:i/>
          <w:iCs/>
        </w:rPr>
        <w:t xml:space="preserve"> </w:t>
      </w:r>
      <w:r w:rsidRPr="003E45D7">
        <w:t xml:space="preserve">many Parties have not yet published in the Access and Benefit-sharing Clearing-House all mandatory information available at the national level, as required under paragraph 2 of Article 14 of the Nagoya Protocol on Access to Genetic Resources and the Fair and Equitable Sharing of Benefits Arising from </w:t>
      </w:r>
      <w:r w:rsidR="00DC528D" w:rsidRPr="003E45D7">
        <w:t>T</w:t>
      </w:r>
      <w:r w:rsidRPr="003E45D7">
        <w:t>heir Utilization, and notes</w:t>
      </w:r>
      <w:r w:rsidRPr="003E45D7">
        <w:rPr>
          <w:i/>
          <w:iCs/>
        </w:rPr>
        <w:t xml:space="preserve"> </w:t>
      </w:r>
      <w:r w:rsidRPr="003E45D7">
        <w:t>in particular the</w:t>
      </w:r>
      <w:r w:rsidRPr="003E45D7">
        <w:rPr>
          <w:i/>
          <w:iCs/>
        </w:rPr>
        <w:t xml:space="preserve"> </w:t>
      </w:r>
      <w:r w:rsidRPr="003E45D7">
        <w:t>low number of Parties publishing information on internationally recognized certificates of compliance and checkpoint communiqués;</w:t>
      </w:r>
    </w:p>
    <w:p w14:paraId="0B4AE7E2" w14:textId="77777777" w:rsidR="00830EAC" w:rsidRPr="003E45D7" w:rsidRDefault="00830EAC" w:rsidP="00607EBF">
      <w:pPr>
        <w:pStyle w:val="CBDDesicionText"/>
      </w:pPr>
      <w:r w:rsidRPr="003E45D7">
        <w:t>5.</w:t>
      </w:r>
      <w:r w:rsidRPr="003E45D7">
        <w:tab/>
      </w:r>
      <w:r w:rsidRPr="003E45D7">
        <w:rPr>
          <w:i/>
          <w:iCs/>
        </w:rPr>
        <w:t>Acknowledges</w:t>
      </w:r>
      <w:r w:rsidRPr="003E45D7">
        <w:t xml:space="preserve"> that many developing country Parties face significant capacity constraints on publishing and managing their information and using the Access and Benefit-sharing Clearing-House effectively; </w:t>
      </w:r>
    </w:p>
    <w:p w14:paraId="53AE91EE" w14:textId="77777777" w:rsidR="00830EAC" w:rsidRPr="003E45D7" w:rsidRDefault="00830EAC" w:rsidP="00607EBF">
      <w:pPr>
        <w:pStyle w:val="CBDDesicionText"/>
      </w:pPr>
      <w:r w:rsidRPr="003E45D7">
        <w:t>6.</w:t>
      </w:r>
      <w:r w:rsidRPr="003E45D7">
        <w:tab/>
      </w:r>
      <w:r w:rsidRPr="003E45D7">
        <w:rPr>
          <w:i/>
          <w:iCs/>
        </w:rPr>
        <w:t>Invites</w:t>
      </w:r>
      <w:r w:rsidRPr="003E45D7">
        <w:t xml:space="preserve"> the United Nations Environment Programme to develop a capacity-building project aimed at enhancing the ability of developing country Parties to use and contribute effectively to the global operations of the Access and Benefit-sharing Clearing-House, including through the development of national information-sharing systems and the provision of technical support;</w:t>
      </w:r>
    </w:p>
    <w:p w14:paraId="6B214694" w14:textId="77777777" w:rsidR="00830EAC" w:rsidRPr="003E45D7" w:rsidRDefault="00830EAC" w:rsidP="00607EBF">
      <w:pPr>
        <w:pStyle w:val="CBDDesicionText"/>
      </w:pPr>
      <w:r w:rsidRPr="003E45D7">
        <w:t>7.</w:t>
      </w:r>
      <w:r w:rsidRPr="003E45D7">
        <w:tab/>
      </w:r>
      <w:r w:rsidRPr="003E45D7">
        <w:rPr>
          <w:i/>
          <w:iCs/>
        </w:rPr>
        <w:t>Invites</w:t>
      </w:r>
      <w:r w:rsidRPr="003E45D7">
        <w:t xml:space="preserve"> the Global Environment Facility to provide financial support for projects related to the Access and Benefit-sharing Clearing-House that enhance the capacities of developing country Parties; </w:t>
      </w:r>
    </w:p>
    <w:p w14:paraId="769D83EA" w14:textId="77777777" w:rsidR="00830EAC" w:rsidRPr="003E45D7" w:rsidRDefault="00830EAC" w:rsidP="00607EBF">
      <w:pPr>
        <w:pStyle w:val="CBDDesicionText"/>
      </w:pPr>
      <w:r w:rsidRPr="003E45D7">
        <w:t>8.</w:t>
      </w:r>
      <w:r w:rsidRPr="003E45D7">
        <w:tab/>
      </w:r>
      <w:r w:rsidRPr="003E45D7">
        <w:rPr>
          <w:i/>
          <w:iCs/>
        </w:rPr>
        <w:t xml:space="preserve">Urges </w:t>
      </w:r>
      <w:r w:rsidRPr="003E45D7">
        <w:t>Parties to publish all mandatory national information in the Access and Benefit-sharing Clearing-House, as required under paragraph 2 of Article 14 of the Nagoya Protocol and in decisions of the Conference of the Parties serving as the meeting of the Parties to the Protocol, as well as any additional information relevant to the implementation of the Protocol, if available and as appropriate;</w:t>
      </w:r>
    </w:p>
    <w:p w14:paraId="13DA946F" w14:textId="77777777" w:rsidR="00830EAC" w:rsidRPr="003E45D7" w:rsidRDefault="00830EAC" w:rsidP="00607EBF">
      <w:pPr>
        <w:pStyle w:val="CBDDesicionText"/>
      </w:pPr>
      <w:r w:rsidRPr="003E45D7">
        <w:t>9.</w:t>
      </w:r>
      <w:r w:rsidRPr="003E45D7">
        <w:rPr>
          <w:i/>
          <w:iCs/>
        </w:rPr>
        <w:tab/>
        <w:t>Invites</w:t>
      </w:r>
      <w:r w:rsidRPr="003E45D7">
        <w:t xml:space="preserve"> other Governments to publish relevant available national information in the Access and Benefit-sharing Clearing-House, in accordance with the provisions of the Nagoya Protocol and decisions of the Conference of the Parties serving as the meeting of the Parties to the Protocol;</w:t>
      </w:r>
    </w:p>
    <w:p w14:paraId="437D1382" w14:textId="77777777" w:rsidR="00830EAC" w:rsidRPr="003E45D7" w:rsidRDefault="00830EAC" w:rsidP="00607EBF">
      <w:pPr>
        <w:pStyle w:val="CBDDesicionText"/>
      </w:pPr>
      <w:r w:rsidRPr="003E45D7">
        <w:t>10.</w:t>
      </w:r>
      <w:r w:rsidRPr="003E45D7">
        <w:rPr>
          <w:i/>
          <w:iCs/>
        </w:rPr>
        <w:tab/>
        <w:t>Invites</w:t>
      </w:r>
      <w:r w:rsidRPr="003E45D7">
        <w:t xml:space="preserve"> Parties, other Governments and, as appropriate, relevant organizations, in coordination with the Executive Secretary of the Convention on Biological Diversity, to include in relevant capacity-building and development plans and projects activities that contribute to fulfilling the information-sharing obligations under the Nagoya Protocol and the management and efficient publication of relevant national information in the Access and Benefit-sharing Clearing-House;</w:t>
      </w:r>
    </w:p>
    <w:p w14:paraId="30622A02" w14:textId="77777777" w:rsidR="00830EAC" w:rsidRPr="003E45D7" w:rsidRDefault="00830EAC" w:rsidP="00607EBF">
      <w:pPr>
        <w:pStyle w:val="CBDDesicionText"/>
      </w:pPr>
      <w:r w:rsidRPr="003E45D7">
        <w:t>11.</w:t>
      </w:r>
      <w:r w:rsidRPr="003E45D7">
        <w:rPr>
          <w:i/>
          <w:iCs/>
        </w:rPr>
        <w:tab/>
        <w:t>Invites</w:t>
      </w:r>
      <w:r w:rsidRPr="003E45D7">
        <w:t xml:space="preserve"> Parties, non-Parties, relevant international organizations, regional development banks and other financial institutions, as appropriate, to support the capacity-building and development plans, projects and activities referred to in paragraph 10 above;</w:t>
      </w:r>
    </w:p>
    <w:p w14:paraId="40F26904" w14:textId="77777777" w:rsidR="00830EAC" w:rsidRPr="003E45D7" w:rsidRDefault="00830EAC" w:rsidP="00607EBF">
      <w:pPr>
        <w:pStyle w:val="CBDDesicionText"/>
      </w:pPr>
      <w:r w:rsidRPr="003E45D7">
        <w:t>12</w:t>
      </w:r>
      <w:r w:rsidRPr="003E45D7">
        <w:rPr>
          <w:i/>
          <w:iCs/>
        </w:rPr>
        <w:t>.</w:t>
      </w:r>
      <w:r w:rsidRPr="003E45D7">
        <w:rPr>
          <w:i/>
          <w:iCs/>
        </w:rPr>
        <w:tab/>
        <w:t xml:space="preserve">Requests </w:t>
      </w:r>
      <w:r w:rsidRPr="003E45D7">
        <w:t>the Executive Secretary:</w:t>
      </w:r>
    </w:p>
    <w:p w14:paraId="2EB39393" w14:textId="77777777" w:rsidR="00830EAC" w:rsidRPr="003E45D7" w:rsidRDefault="00830EAC" w:rsidP="00607EBF">
      <w:pPr>
        <w:pStyle w:val="CBDDesicionText"/>
      </w:pPr>
      <w:r w:rsidRPr="003E45D7">
        <w:t>(a)</w:t>
      </w:r>
      <w:r w:rsidRPr="003E45D7">
        <w:tab/>
        <w:t xml:space="preserve">To continue to develop and administer the Access and Benefit-sharing Clearing-House, in accordance with its modalities of operation, taking into account any feedback received, in particular from Parties and the Informal Advisory Committee to the Access and Benefit-sharing Clearing-House, including </w:t>
      </w:r>
      <w:bookmarkStart w:id="35" w:name="_Hlk180704686"/>
      <w:r w:rsidRPr="003E45D7">
        <w:t>the goals and priorities for the further development and administration of the Clearing-House by the Secretariat</w:t>
      </w:r>
      <w:bookmarkEnd w:id="35"/>
      <w:r w:rsidRPr="003E45D7">
        <w:t>,</w:t>
      </w:r>
      <w:r w:rsidRPr="003E45D7">
        <w:rPr>
          <w:rStyle w:val="FootnoteReference"/>
        </w:rPr>
        <w:footnoteReference w:id="42"/>
      </w:r>
      <w:r w:rsidRPr="003E45D7">
        <w:t xml:space="preserve"> and the need for continued capacity-building and development, and to provide technical support and guidance to Parties on how to publish and update information and how to use the Clearing-House effectively;</w:t>
      </w:r>
      <w:r w:rsidRPr="003E45D7" w:rsidDel="002C1FB6">
        <w:rPr>
          <w:rStyle w:val="FootnoteReference"/>
        </w:rPr>
        <w:t xml:space="preserve"> </w:t>
      </w:r>
    </w:p>
    <w:p w14:paraId="3A312F11" w14:textId="77777777" w:rsidR="00830EAC" w:rsidRPr="003E45D7" w:rsidRDefault="00830EAC" w:rsidP="00607EBF">
      <w:pPr>
        <w:pStyle w:val="CBDDesicionText"/>
      </w:pPr>
      <w:r w:rsidRPr="003E45D7">
        <w:t>(b)</w:t>
      </w:r>
      <w:r w:rsidRPr="003E45D7">
        <w:tab/>
        <w:t>To hold a meeting of the Informal Advisory Committee to the Access and Benefit-sharing Clearing-House before the sixth meeting of the Conference of the Parties serving as the meeting of the Parties to the Nagoya Protocol and, as needed, informal online discussions, and to report on the outcomes of the Committee’s work at the sixth meeting.</w:t>
      </w:r>
    </w:p>
    <w:p w14:paraId="0BE76FA7" w14:textId="77777777" w:rsidR="00830EAC" w:rsidRPr="003E45D7" w:rsidRDefault="00830EAC" w:rsidP="00826B18">
      <w:pPr>
        <w:pStyle w:val="CBDNormal"/>
      </w:pPr>
    </w:p>
    <w:p w14:paraId="48B3104A" w14:textId="77777777" w:rsidR="00830EAC" w:rsidRPr="003E45D7" w:rsidRDefault="00830EAC">
      <w:pPr>
        <w:tabs>
          <w:tab w:val="clear" w:pos="567"/>
          <w:tab w:val="clear" w:pos="1134"/>
          <w:tab w:val="clear" w:pos="1701"/>
          <w:tab w:val="clear" w:pos="2268"/>
        </w:tabs>
        <w:spacing w:after="160" w:line="278" w:lineRule="auto"/>
        <w:jc w:val="left"/>
      </w:pPr>
      <w:r w:rsidRPr="003E45D7">
        <w:br w:type="page"/>
      </w:r>
    </w:p>
    <w:p w14:paraId="1884D0AF" w14:textId="1090771A" w:rsidR="00830EAC" w:rsidRPr="003E45D7" w:rsidRDefault="0089703A" w:rsidP="0089703A">
      <w:pPr>
        <w:pStyle w:val="CBDH2"/>
      </w:pPr>
      <w:r w:rsidRPr="003E45D7">
        <w:tab/>
      </w:r>
      <w:bookmarkStart w:id="36" w:name="_Toc193899011"/>
      <w:bookmarkStart w:id="37" w:name="_Toc195092928"/>
      <w:r w:rsidR="00830EAC" w:rsidRPr="003E45D7">
        <w:t>NP-5/5.</w:t>
      </w:r>
      <w:r w:rsidR="00830EAC" w:rsidRPr="003E45D7">
        <w:tab/>
        <w:t>Methodology for the second assessment and review of the effectiveness of the Nagoya Protocol</w:t>
      </w:r>
      <w:bookmarkEnd w:id="36"/>
      <w:bookmarkEnd w:id="37"/>
      <w:r w:rsidR="00830EAC" w:rsidRPr="003E45D7">
        <w:t xml:space="preserve"> </w:t>
      </w:r>
    </w:p>
    <w:p w14:paraId="3A468F55" w14:textId="77777777" w:rsidR="00830EAC" w:rsidRPr="003E45D7" w:rsidRDefault="00830EAC" w:rsidP="00BC329F">
      <w:pPr>
        <w:pStyle w:val="CBDNormalNoNumber"/>
        <w:ind w:firstLine="567"/>
      </w:pPr>
      <w:r w:rsidRPr="003E45D7">
        <w:rPr>
          <w:i/>
          <w:iCs/>
        </w:rPr>
        <w:t>The Conference of the Parties serving as the meeting of the Parties to the Nagoya Protocol</w:t>
      </w:r>
      <w:r w:rsidRPr="003E45D7">
        <w:t>,</w:t>
      </w:r>
    </w:p>
    <w:p w14:paraId="3FF58DD7" w14:textId="77777777" w:rsidR="00830EAC" w:rsidRPr="003E45D7" w:rsidRDefault="00830EAC" w:rsidP="00E5559F">
      <w:pPr>
        <w:pStyle w:val="CBDDesicionText"/>
      </w:pPr>
      <w:r w:rsidRPr="003E45D7">
        <w:rPr>
          <w:i/>
          <w:iCs/>
        </w:rPr>
        <w:t>Recalling</w:t>
      </w:r>
      <w:r w:rsidRPr="003E45D7">
        <w:t xml:space="preserve"> </w:t>
      </w:r>
      <w:hyperlink r:id="rId44" w:history="1">
        <w:r w:rsidRPr="003E45D7">
          <w:t>Article 31</w:t>
        </w:r>
      </w:hyperlink>
      <w:r w:rsidRPr="003E45D7">
        <w:t xml:space="preserve"> of the Nagoya Protocol on Access to Genetic Resources and the Fair and Equitable Sharing of Benefits Arising from Their Utilization,</w:t>
      </w:r>
      <w:r w:rsidRPr="003E45D7">
        <w:rPr>
          <w:rStyle w:val="FootnoteReference"/>
        </w:rPr>
        <w:footnoteReference w:id="43"/>
      </w:r>
    </w:p>
    <w:p w14:paraId="4A4F4267" w14:textId="77777777" w:rsidR="00830EAC" w:rsidRPr="003E45D7" w:rsidRDefault="00830EAC" w:rsidP="00E5559F">
      <w:pPr>
        <w:pStyle w:val="CBDDesicionText"/>
        <w:rPr>
          <w:iCs/>
        </w:rPr>
      </w:pPr>
      <w:r w:rsidRPr="003E45D7">
        <w:rPr>
          <w:i/>
        </w:rPr>
        <w:t>Recalling also</w:t>
      </w:r>
      <w:r w:rsidRPr="003E45D7">
        <w:rPr>
          <w:iCs/>
        </w:rPr>
        <w:t xml:space="preserve"> its decision </w:t>
      </w:r>
      <w:hyperlink r:id="rId45" w:history="1">
        <w:r w:rsidRPr="003E45D7">
          <w:rPr>
            <w:rStyle w:val="Hyperlink"/>
            <w:iCs/>
          </w:rPr>
          <w:t>NP-2/4</w:t>
        </w:r>
      </w:hyperlink>
      <w:r w:rsidRPr="003E45D7">
        <w:rPr>
          <w:iCs/>
        </w:rPr>
        <w:t xml:space="preserve"> of 17 December 2016, in which it decided to conduct the first assessment and review of the Nagoya Protocol on the basis of the elements in the annex to that decision, and the importance of continuity in approaches in order to ensure comparability of results,</w:t>
      </w:r>
    </w:p>
    <w:p w14:paraId="5DB34654" w14:textId="77777777" w:rsidR="00830EAC" w:rsidRPr="003E45D7" w:rsidRDefault="00830EAC" w:rsidP="00E5559F">
      <w:pPr>
        <w:pStyle w:val="CBDDesicionText"/>
      </w:pPr>
      <w:r w:rsidRPr="003E45D7">
        <w:rPr>
          <w:i/>
          <w:iCs/>
        </w:rPr>
        <w:t>Recalling further</w:t>
      </w:r>
      <w:r w:rsidRPr="003E45D7">
        <w:t xml:space="preserve"> its decision </w:t>
      </w:r>
      <w:hyperlink r:id="rId46" w:history="1">
        <w:r w:rsidRPr="003E45D7">
          <w:rPr>
            <w:rStyle w:val="Hyperlink"/>
          </w:rPr>
          <w:t>NP-3/1 A</w:t>
        </w:r>
      </w:hyperlink>
      <w:r w:rsidRPr="003E45D7">
        <w:t xml:space="preserve"> of 25 November 2018, in which it identified additional elements to consider for the second assessment and review of the effectiveness of the Nagoya Protocol and requested the Executive Secretary to carry out a targeted survey on challenges related to the implementation of the Protocol and seek feedback from all types of users of the Access and Benefit-sharing Clearing-House on its implementation and operation,</w:t>
      </w:r>
    </w:p>
    <w:p w14:paraId="419DE759" w14:textId="77777777" w:rsidR="00830EAC" w:rsidRPr="003E45D7" w:rsidRDefault="00830EAC" w:rsidP="00E5559F">
      <w:pPr>
        <w:pStyle w:val="CBDDesicionText"/>
      </w:pPr>
      <w:r w:rsidRPr="003E45D7">
        <w:rPr>
          <w:i/>
          <w:iCs/>
        </w:rPr>
        <w:t xml:space="preserve">Recalling </w:t>
      </w:r>
      <w:r w:rsidRPr="003E45D7">
        <w:t xml:space="preserve">its decision </w:t>
      </w:r>
      <w:hyperlink r:id="rId47" w:history="1">
        <w:r w:rsidRPr="003E45D7">
          <w:rPr>
            <w:rStyle w:val="Hyperlink"/>
          </w:rPr>
          <w:t>NP-4/3</w:t>
        </w:r>
      </w:hyperlink>
      <w:r w:rsidRPr="003E45D7">
        <w:t xml:space="preserve"> of 10 December 2022, by which it adopted the guidelines and format for the first national report on the implementation of the </w:t>
      </w:r>
      <w:r w:rsidRPr="003E45D7">
        <w:rPr>
          <w:iCs/>
        </w:rPr>
        <w:t xml:space="preserve">Nagoya </w:t>
      </w:r>
      <w:r w:rsidRPr="003E45D7">
        <w:t>Protocol,</w:t>
      </w:r>
    </w:p>
    <w:p w14:paraId="61C10B36" w14:textId="77777777" w:rsidR="00830EAC" w:rsidRPr="003E45D7" w:rsidRDefault="00830EAC" w:rsidP="00E5559F">
      <w:pPr>
        <w:pStyle w:val="CBDDesicionText"/>
      </w:pPr>
      <w:r w:rsidRPr="003E45D7">
        <w:rPr>
          <w:i/>
        </w:rPr>
        <w:t>Recalling</w:t>
      </w:r>
      <w:r w:rsidRPr="003E45D7">
        <w:t xml:space="preserve"> </w:t>
      </w:r>
      <w:r w:rsidRPr="003E45D7">
        <w:rPr>
          <w:i/>
        </w:rPr>
        <w:t>also</w:t>
      </w:r>
      <w:r w:rsidRPr="003E45D7">
        <w:t xml:space="preserve"> its decision </w:t>
      </w:r>
      <w:hyperlink r:id="rId48" w:history="1">
        <w:r w:rsidRPr="003E45D7">
          <w:rPr>
            <w:rStyle w:val="Hyperlink"/>
          </w:rPr>
          <w:t>NP-4/6</w:t>
        </w:r>
      </w:hyperlink>
      <w:r w:rsidRPr="003E45D7">
        <w:t xml:space="preserve"> of 19 December 2022 and decision </w:t>
      </w:r>
      <w:hyperlink r:id="rId49" w:history="1">
        <w:r w:rsidRPr="003E45D7">
          <w:rPr>
            <w:rStyle w:val="Hyperlink"/>
          </w:rPr>
          <w:t>15/9</w:t>
        </w:r>
      </w:hyperlink>
      <w:r w:rsidRPr="003E45D7">
        <w:t xml:space="preserve"> of 19 December 2022 of the Conference of the Parties, both on digital sequence information on genetic resources</w:t>
      </w:r>
      <w:bookmarkStart w:id="38" w:name="_Hlk167636360"/>
      <w:r w:rsidRPr="003E45D7">
        <w:t>,</w:t>
      </w:r>
      <w:bookmarkEnd w:id="38"/>
    </w:p>
    <w:p w14:paraId="45D7F434" w14:textId="77777777" w:rsidR="00830EAC" w:rsidRPr="003E45D7" w:rsidRDefault="00830EAC" w:rsidP="00E5559F">
      <w:pPr>
        <w:pStyle w:val="CBDDesicionText"/>
      </w:pPr>
      <w:r w:rsidRPr="003E45D7">
        <w:t>1.</w:t>
      </w:r>
      <w:r w:rsidRPr="003E45D7">
        <w:tab/>
      </w:r>
      <w:r w:rsidRPr="003E45D7">
        <w:rPr>
          <w:i/>
        </w:rPr>
        <w:t>Decides</w:t>
      </w:r>
      <w:r w:rsidRPr="003E45D7">
        <w:t xml:space="preserve"> to conduct the second assessment and review of the effectiveness of the Nagoya Protocol on Access to Genetic Resources and the Fair and Equitable Sharing of Benefits Arising from Their Utilization </w:t>
      </w:r>
      <w:proofErr w:type="gramStart"/>
      <w:r w:rsidRPr="003E45D7">
        <w:t>on the basis of</w:t>
      </w:r>
      <w:proofErr w:type="gramEnd"/>
      <w:r w:rsidRPr="003E45D7">
        <w:t xml:space="preserve"> the elements in the annex to the present decision;</w:t>
      </w:r>
    </w:p>
    <w:p w14:paraId="08C043B7" w14:textId="77777777" w:rsidR="00830EAC" w:rsidRPr="003E45D7" w:rsidRDefault="00830EAC" w:rsidP="00E5559F">
      <w:pPr>
        <w:pStyle w:val="CBDDesicionText"/>
      </w:pPr>
      <w:r w:rsidRPr="003E45D7">
        <w:t>2.</w:t>
      </w:r>
      <w:r w:rsidRPr="003E45D7">
        <w:tab/>
      </w:r>
      <w:r w:rsidRPr="003E45D7">
        <w:rPr>
          <w:i/>
          <w:iCs/>
        </w:rPr>
        <w:t>Urges</w:t>
      </w:r>
      <w:r w:rsidRPr="003E45D7">
        <w:t xml:space="preserve"> Parties, and encourages other Governments, relevant organizations, indigenous peoples and local communities, and women and youth representatives, to publish information in the Access and Benefit-sharing Clearing-House so </w:t>
      </w:r>
      <w:r w:rsidRPr="003E45D7" w:rsidDel="00FD2763">
        <w:t xml:space="preserve">that </w:t>
      </w:r>
      <w:r w:rsidRPr="003E45D7">
        <w:t xml:space="preserve">it is available for the second assessment and review of the effectiveness of the </w:t>
      </w:r>
      <w:r w:rsidRPr="003E45D7">
        <w:rPr>
          <w:iCs/>
        </w:rPr>
        <w:t xml:space="preserve">Nagoya </w:t>
      </w:r>
      <w:r w:rsidRPr="003E45D7">
        <w:t>Protocol;</w:t>
      </w:r>
    </w:p>
    <w:p w14:paraId="52F26845" w14:textId="77777777" w:rsidR="00830EAC" w:rsidRPr="003E45D7" w:rsidRDefault="00830EAC" w:rsidP="00E5559F">
      <w:pPr>
        <w:pStyle w:val="CBDDesicionText"/>
      </w:pPr>
      <w:r w:rsidRPr="003E45D7">
        <w:t>3.</w:t>
      </w:r>
      <w:r w:rsidRPr="003E45D7">
        <w:tab/>
      </w:r>
      <w:r w:rsidRPr="003E45D7">
        <w:rPr>
          <w:i/>
          <w:iCs/>
        </w:rPr>
        <w:t xml:space="preserve">Emphasizes </w:t>
      </w:r>
      <w:r w:rsidRPr="003E45D7">
        <w:t xml:space="preserve">that Parties should submit their first national reports on the implementation of the </w:t>
      </w:r>
      <w:r w:rsidRPr="003E45D7">
        <w:rPr>
          <w:iCs/>
        </w:rPr>
        <w:t xml:space="preserve">Nagoya </w:t>
      </w:r>
      <w:r w:rsidRPr="003E45D7">
        <w:t xml:space="preserve">Protocol by 28 February 2026 </w:t>
      </w:r>
      <w:proofErr w:type="gramStart"/>
      <w:r w:rsidRPr="003E45D7">
        <w:t>in order to</w:t>
      </w:r>
      <w:proofErr w:type="gramEnd"/>
      <w:r w:rsidRPr="003E45D7">
        <w:t xml:space="preserve"> facilitate the analysis for the second assessment and review of the effectiveness of the Protocol;</w:t>
      </w:r>
    </w:p>
    <w:p w14:paraId="38970006" w14:textId="77777777" w:rsidR="00830EAC" w:rsidRPr="003E45D7" w:rsidRDefault="00830EAC" w:rsidP="00E5559F">
      <w:pPr>
        <w:pStyle w:val="CBDDesicionText"/>
      </w:pPr>
      <w:r w:rsidRPr="003E45D7">
        <w:rPr>
          <w:iCs/>
        </w:rPr>
        <w:t>4.</w:t>
      </w:r>
      <w:r w:rsidRPr="003E45D7">
        <w:rPr>
          <w:i/>
        </w:rPr>
        <w:tab/>
        <w:t xml:space="preserve">Urges </w:t>
      </w:r>
      <w:r w:rsidRPr="003E45D7">
        <w:t>eligible Parties to submit their letters of endorsement to the implementing agency in a timely manner to ensure that projects to support the preparation of their first national reports are submitted to the Global Environment Facility for approval well before the deadline for submission of the reports;</w:t>
      </w:r>
    </w:p>
    <w:p w14:paraId="13E8C1AC" w14:textId="77777777" w:rsidR="00830EAC" w:rsidRPr="003E45D7" w:rsidRDefault="00830EAC" w:rsidP="00E5559F">
      <w:pPr>
        <w:pStyle w:val="CBDDesicionText"/>
      </w:pPr>
      <w:r w:rsidRPr="003E45D7">
        <w:rPr>
          <w:iCs/>
        </w:rPr>
        <w:t>5.</w:t>
      </w:r>
      <w:r w:rsidRPr="003E45D7">
        <w:rPr>
          <w:i/>
        </w:rPr>
        <w:tab/>
        <w:t xml:space="preserve">Requests </w:t>
      </w:r>
      <w:r w:rsidRPr="003E45D7">
        <w:rPr>
          <w:iCs/>
        </w:rPr>
        <w:t>the Global Environment Facility and the</w:t>
      </w:r>
      <w:r w:rsidRPr="003E45D7">
        <w:rPr>
          <w:i/>
        </w:rPr>
        <w:t xml:space="preserve"> </w:t>
      </w:r>
      <w:r w:rsidRPr="003E45D7">
        <w:t xml:space="preserve">implementing agencies to facilitate the </w:t>
      </w:r>
      <w:r w:rsidRPr="003E45D7">
        <w:rPr>
          <w:iCs/>
        </w:rPr>
        <w:t>relevant processes</w:t>
      </w:r>
      <w:r w:rsidRPr="003E45D7">
        <w:t xml:space="preserve"> in a timely manner </w:t>
      </w:r>
      <w:proofErr w:type="gramStart"/>
      <w:r w:rsidRPr="003E45D7">
        <w:t>in order to</w:t>
      </w:r>
      <w:proofErr w:type="gramEnd"/>
      <w:r w:rsidRPr="003E45D7">
        <w:t xml:space="preserve"> ensure that support is provided to Parties that submit their letters of endorsement;</w:t>
      </w:r>
    </w:p>
    <w:p w14:paraId="635A8EA4" w14:textId="77777777" w:rsidR="00830EAC" w:rsidRPr="003E45D7" w:rsidRDefault="00830EAC" w:rsidP="00E5559F">
      <w:pPr>
        <w:pStyle w:val="CBDDesicionText"/>
      </w:pPr>
      <w:r w:rsidRPr="003E45D7">
        <w:t>6.</w:t>
      </w:r>
      <w:r w:rsidRPr="003E45D7">
        <w:tab/>
      </w:r>
      <w:r w:rsidRPr="003E45D7">
        <w:rPr>
          <w:i/>
          <w:iCs/>
        </w:rPr>
        <w:t>Invites</w:t>
      </w:r>
      <w:r w:rsidRPr="003E45D7">
        <w:t xml:space="preserve"> Parties, other Governments, indigenous peoples and local communities, women and youth representatives and relevant stakeholders and other organizations to respond to the targeted survey and action to be carried out by the Executive Secretary of the Convention pursuant to paragraphs 18 (a) and 20 (c) of decision </w:t>
      </w:r>
      <w:hyperlink r:id="rId50" w:history="1">
        <w:r w:rsidRPr="003E45D7">
          <w:rPr>
            <w:rStyle w:val="Hyperlink"/>
          </w:rPr>
          <w:t>NP</w:t>
        </w:r>
        <w:r w:rsidRPr="003E45D7">
          <w:rPr>
            <w:rStyle w:val="Hyperlink"/>
          </w:rPr>
          <w:noBreakHyphen/>
          <w:t>3/1 A</w:t>
        </w:r>
      </w:hyperlink>
      <w:r w:rsidRPr="003E45D7">
        <w:t xml:space="preserve"> and to submit their views in order to inform a preliminary review of the compliance procedures and mechanisms set out in the annex to decision </w:t>
      </w:r>
      <w:hyperlink r:id="rId51" w:history="1">
        <w:r w:rsidRPr="003E45D7">
          <w:rPr>
            <w:rStyle w:val="Hyperlink"/>
          </w:rPr>
          <w:t>NP-1/4</w:t>
        </w:r>
      </w:hyperlink>
      <w:r w:rsidRPr="003E45D7">
        <w:t xml:space="preserve"> of 17 October 2014;</w:t>
      </w:r>
    </w:p>
    <w:p w14:paraId="241F1B65" w14:textId="77777777" w:rsidR="00830EAC" w:rsidRPr="003E45D7" w:rsidRDefault="00830EAC" w:rsidP="00E5559F">
      <w:pPr>
        <w:pStyle w:val="CBDDesicionText"/>
      </w:pPr>
      <w:r w:rsidRPr="003E45D7">
        <w:t>7.</w:t>
      </w:r>
      <w:r w:rsidRPr="003E45D7">
        <w:tab/>
      </w:r>
      <w:r w:rsidRPr="003E45D7">
        <w:rPr>
          <w:i/>
        </w:rPr>
        <w:t>Requests</w:t>
      </w:r>
      <w:r w:rsidRPr="003E45D7">
        <w:t xml:space="preserve"> the Executive Secretary:</w:t>
      </w:r>
    </w:p>
    <w:p w14:paraId="586AC828" w14:textId="77777777" w:rsidR="00830EAC" w:rsidRPr="003E45D7" w:rsidRDefault="00830EAC" w:rsidP="00E5559F">
      <w:pPr>
        <w:pStyle w:val="CBDDesicionText"/>
      </w:pPr>
      <w:r w:rsidRPr="003E45D7">
        <w:t>(a)</w:t>
      </w:r>
      <w:r w:rsidRPr="003E45D7">
        <w:tab/>
        <w:t xml:space="preserve">To analyse and synthesize information on the implementation of the </w:t>
      </w:r>
      <w:r w:rsidRPr="003E45D7">
        <w:rPr>
          <w:iCs/>
        </w:rPr>
        <w:t xml:space="preserve">Nagoya </w:t>
      </w:r>
      <w:r w:rsidRPr="003E45D7">
        <w:t xml:space="preserve">Protocol using the sources of information listed in the annex to the present decision, measure the indicators in the framework of indicators contained in annex II to decision </w:t>
      </w:r>
      <w:hyperlink r:id="rId52" w:history="1">
        <w:r w:rsidRPr="003E45D7">
          <w:rPr>
            <w:rStyle w:val="Hyperlink"/>
          </w:rPr>
          <w:t>NP-3/1 A</w:t>
        </w:r>
      </w:hyperlink>
      <w:r w:rsidRPr="003E45D7">
        <w:t xml:space="preserve"> and make the information available to the Informal Advisory Committee on Capacity-building for the Implementation of the Nagoya Protocol, the Compliance Committee under the Nagoya Protocol and the Subsidiary Body on Implementation;</w:t>
      </w:r>
    </w:p>
    <w:p w14:paraId="138D97E7" w14:textId="77777777" w:rsidR="00830EAC" w:rsidRPr="003E45D7" w:rsidRDefault="00830EAC" w:rsidP="00E5559F">
      <w:pPr>
        <w:pStyle w:val="CBDDesicionText"/>
      </w:pPr>
      <w:r w:rsidRPr="003E45D7">
        <w:t>(b)</w:t>
      </w:r>
      <w:r w:rsidRPr="003E45D7">
        <w:tab/>
        <w:t xml:space="preserve">To commission a scoping study, subject to the availability of resources, on the possible reasons and underlying root causes for the challenges to effective implementation and compliance and on possible ways to enhance implementation, </w:t>
      </w:r>
      <w:proofErr w:type="gramStart"/>
      <w:r w:rsidRPr="003E45D7">
        <w:t>taking into account</w:t>
      </w:r>
      <w:proofErr w:type="gramEnd"/>
      <w:r w:rsidRPr="003E45D7">
        <w:t xml:space="preserve"> the specific challenges faced by developing country Parties, including those related to means of implementation;</w:t>
      </w:r>
    </w:p>
    <w:p w14:paraId="3A092593" w14:textId="77777777" w:rsidR="00830EAC" w:rsidRPr="003E45D7" w:rsidRDefault="00830EAC" w:rsidP="00E5559F">
      <w:pPr>
        <w:pStyle w:val="CBDDesicionText"/>
      </w:pPr>
      <w:r w:rsidRPr="003E45D7">
        <w:t>(c)</w:t>
      </w:r>
      <w:r w:rsidRPr="003E45D7">
        <w:tab/>
        <w:t xml:space="preserve">To include the main conclusions of the study within the context of the elements for the second assessment and review of the effectiveness of the </w:t>
      </w:r>
      <w:r w:rsidRPr="003E45D7">
        <w:rPr>
          <w:iCs/>
        </w:rPr>
        <w:t xml:space="preserve">Nagoya </w:t>
      </w:r>
      <w:r w:rsidRPr="003E45D7">
        <w:t>Protocol as a complementary source of information, as relevant;</w:t>
      </w:r>
    </w:p>
    <w:p w14:paraId="0BF35C23" w14:textId="77777777" w:rsidR="00830EAC" w:rsidRPr="003E45D7" w:rsidRDefault="00830EAC" w:rsidP="00E5559F">
      <w:pPr>
        <w:pStyle w:val="CBDDesicionText"/>
      </w:pPr>
      <w:r w:rsidRPr="003E45D7">
        <w:t>8.</w:t>
      </w:r>
      <w:r w:rsidRPr="003E45D7">
        <w:tab/>
      </w:r>
      <w:r w:rsidRPr="003E45D7">
        <w:rPr>
          <w:i/>
        </w:rPr>
        <w:t>Requests</w:t>
      </w:r>
      <w:r w:rsidRPr="003E45D7">
        <w:t xml:space="preserve"> the Informal Advisory Committee on Capacity-building for the Implementation of the </w:t>
      </w:r>
      <w:r w:rsidRPr="003E45D7">
        <w:rPr>
          <w:iCs/>
        </w:rPr>
        <w:t xml:space="preserve">Nagoya </w:t>
      </w:r>
      <w:r w:rsidRPr="003E45D7">
        <w:t>Protocol</w:t>
      </w:r>
      <w:r w:rsidRPr="003E45D7">
        <w:rPr>
          <w:rStyle w:val="FootnoteReference"/>
        </w:rPr>
        <w:footnoteReference w:id="44"/>
      </w:r>
      <w:r w:rsidRPr="003E45D7">
        <w:t xml:space="preserve"> and the Compliance Committee under the Nagoya Protocol, working in a complementary and non-duplicative manner, to contribute to the second assessment and review of the effectiveness of the Protocol and to submit their conclusions for consideration by the Subsidiary Body on Implementation at its sixth meeting.</w:t>
      </w:r>
    </w:p>
    <w:p w14:paraId="12225521" w14:textId="77777777" w:rsidR="00830EAC" w:rsidRPr="003E45D7" w:rsidRDefault="00830EAC" w:rsidP="00E5559F">
      <w:pPr>
        <w:pStyle w:val="CBDDesicionAnnex"/>
        <w:keepLines w:val="0"/>
        <w:rPr>
          <w:rFonts w:hint="eastAsia"/>
          <w:b/>
          <w:szCs w:val="24"/>
        </w:rPr>
      </w:pPr>
      <w:r w:rsidRPr="003E45D7">
        <w:t xml:space="preserve">Annex </w:t>
      </w:r>
      <w:r w:rsidRPr="003E45D7">
        <w:br/>
        <w:t>Elements</w:t>
      </w:r>
      <w:r w:rsidRPr="003E45D7">
        <w:rPr>
          <w:szCs w:val="24"/>
        </w:rPr>
        <w:t xml:space="preserve"> and sources of information for the second assessment </w:t>
      </w:r>
      <w:r w:rsidRPr="003E45D7">
        <w:rPr>
          <w:szCs w:val="24"/>
        </w:rPr>
        <w:br/>
        <w:t>and review of the effectiveness of the Nagoya Protocol</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4"/>
        <w:gridCol w:w="4866"/>
      </w:tblGrid>
      <w:tr w:rsidR="00830EAC" w:rsidRPr="003E45D7" w14:paraId="69C07205" w14:textId="77777777" w:rsidTr="00B37552">
        <w:trPr>
          <w:trHeight w:val="57"/>
          <w:tblHeader/>
          <w:jc w:val="right"/>
        </w:trPr>
        <w:tc>
          <w:tcPr>
            <w:tcW w:w="4484" w:type="dxa"/>
            <w:tcBorders>
              <w:top w:val="single" w:sz="4" w:space="0" w:color="auto"/>
              <w:left w:val="single" w:sz="4" w:space="0" w:color="auto"/>
              <w:bottom w:val="single" w:sz="4" w:space="0" w:color="auto"/>
              <w:right w:val="single" w:sz="4" w:space="0" w:color="auto"/>
            </w:tcBorders>
            <w:hideMark/>
          </w:tcPr>
          <w:p w14:paraId="4A287F1F" w14:textId="77777777" w:rsidR="00830EAC" w:rsidRPr="003E45D7" w:rsidRDefault="00830EAC" w:rsidP="005D57AD">
            <w:pPr>
              <w:spacing w:before="40" w:after="40"/>
              <w:ind w:left="40" w:right="40"/>
              <w:jc w:val="left"/>
              <w:rPr>
                <w:i/>
                <w:iCs/>
                <w:snapToGrid w:val="0"/>
                <w:kern w:val="22"/>
                <w:sz w:val="20"/>
                <w:szCs w:val="20"/>
              </w:rPr>
            </w:pPr>
            <w:r w:rsidRPr="003E45D7">
              <w:rPr>
                <w:i/>
                <w:iCs/>
                <w:snapToGrid w:val="0"/>
                <w:kern w:val="22"/>
                <w:sz w:val="20"/>
                <w:szCs w:val="20"/>
              </w:rPr>
              <w:t>Element</w:t>
            </w:r>
          </w:p>
        </w:tc>
        <w:tc>
          <w:tcPr>
            <w:tcW w:w="4866" w:type="dxa"/>
            <w:tcBorders>
              <w:top w:val="single" w:sz="4" w:space="0" w:color="auto"/>
              <w:left w:val="single" w:sz="4" w:space="0" w:color="auto"/>
              <w:bottom w:val="single" w:sz="4" w:space="0" w:color="auto"/>
              <w:right w:val="single" w:sz="4" w:space="0" w:color="auto"/>
            </w:tcBorders>
            <w:hideMark/>
          </w:tcPr>
          <w:p w14:paraId="0EA1A194" w14:textId="77777777" w:rsidR="00830EAC" w:rsidRPr="003E45D7" w:rsidRDefault="00830EAC" w:rsidP="005D57AD">
            <w:pPr>
              <w:spacing w:before="40" w:after="40"/>
              <w:ind w:left="40" w:right="40"/>
              <w:jc w:val="left"/>
              <w:rPr>
                <w:i/>
                <w:iCs/>
                <w:snapToGrid w:val="0"/>
                <w:kern w:val="22"/>
                <w:sz w:val="20"/>
                <w:szCs w:val="20"/>
              </w:rPr>
            </w:pPr>
            <w:r w:rsidRPr="003E45D7">
              <w:rPr>
                <w:i/>
                <w:iCs/>
                <w:snapToGrid w:val="0"/>
                <w:kern w:val="22"/>
                <w:sz w:val="20"/>
                <w:szCs w:val="20"/>
              </w:rPr>
              <w:t>Sources of information</w:t>
            </w:r>
          </w:p>
        </w:tc>
      </w:tr>
      <w:tr w:rsidR="00830EAC" w:rsidRPr="003E45D7" w14:paraId="24E833EA" w14:textId="77777777" w:rsidTr="00B37552">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16E3200E" w14:textId="77777777" w:rsidR="00830EAC" w:rsidRPr="003E45D7" w:rsidRDefault="00830EAC" w:rsidP="00E5559F">
            <w:pPr>
              <w:pStyle w:val="ListParagraph"/>
              <w:spacing w:before="40" w:after="40"/>
              <w:ind w:left="0" w:right="40"/>
              <w:jc w:val="left"/>
              <w:rPr>
                <w:snapToGrid w:val="0"/>
                <w:kern w:val="22"/>
                <w:sz w:val="20"/>
                <w:szCs w:val="20"/>
              </w:rPr>
            </w:pPr>
            <w:r w:rsidRPr="003E45D7">
              <w:rPr>
                <w:snapToGrid w:val="0"/>
                <w:kern w:val="22"/>
                <w:sz w:val="20"/>
                <w:szCs w:val="20"/>
              </w:rPr>
              <w:t>(a) Extent of implementation of the provisions of the Nagoya Protocol and related obligations of Parties, including assessment of progress by Parties in establishing institutional structures and access and benefit-sharing measures to implement the Protocol</w:t>
            </w:r>
            <w:r w:rsidRPr="003E45D7">
              <w:rPr>
                <w:sz w:val="20"/>
                <w:szCs w:val="20"/>
              </w:rPr>
              <w:t xml:space="preserve"> (this includes Articles 4</w:t>
            </w:r>
            <w:r w:rsidRPr="003E45D7">
              <w:rPr>
                <w:rFonts w:ascii="Symbol" w:eastAsia="Symbol" w:hAnsi="Symbol" w:cs="Symbol"/>
                <w:sz w:val="20"/>
                <w:szCs w:val="20"/>
              </w:rPr>
              <w:t>-</w:t>
            </w:r>
            <w:r w:rsidRPr="003E45D7">
              <w:rPr>
                <w:sz w:val="20"/>
                <w:szCs w:val="20"/>
              </w:rPr>
              <w:t>8, 11</w:t>
            </w:r>
            <w:r w:rsidRPr="003E45D7">
              <w:rPr>
                <w:rFonts w:ascii="Symbol" w:eastAsia="Symbol" w:hAnsi="Symbol" w:cs="Symbol"/>
                <w:sz w:val="20"/>
                <w:szCs w:val="20"/>
              </w:rPr>
              <w:t>-</w:t>
            </w:r>
            <w:r w:rsidRPr="003E45D7">
              <w:rPr>
                <w:sz w:val="20"/>
                <w:szCs w:val="20"/>
              </w:rPr>
              <w:t>13, 15, 17 and 21)</w:t>
            </w:r>
            <w:r w:rsidRPr="003E45D7">
              <w:rPr>
                <w:i/>
                <w:iCs/>
                <w:sz w:val="20"/>
                <w:szCs w:val="20"/>
                <w:vertAlign w:val="superscript"/>
              </w:rPr>
              <w:t>a</w:t>
            </w:r>
            <w:r w:rsidRPr="003E45D7">
              <w:rPr>
                <w:snapToGrid w:val="0"/>
                <w:kern w:val="22"/>
                <w:sz w:val="20"/>
                <w:szCs w:val="20"/>
              </w:rPr>
              <w:t xml:space="preserve"> </w:t>
            </w:r>
          </w:p>
        </w:tc>
        <w:tc>
          <w:tcPr>
            <w:tcW w:w="4866" w:type="dxa"/>
            <w:tcBorders>
              <w:top w:val="single" w:sz="4" w:space="0" w:color="auto"/>
              <w:left w:val="single" w:sz="4" w:space="0" w:color="auto"/>
              <w:bottom w:val="single" w:sz="4" w:space="0" w:color="auto"/>
              <w:right w:val="single" w:sz="4" w:space="0" w:color="auto"/>
            </w:tcBorders>
            <w:hideMark/>
          </w:tcPr>
          <w:p w14:paraId="225184B1"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First national reports</w:t>
            </w:r>
            <w:r w:rsidRPr="003E45D7">
              <w:rPr>
                <w:i/>
                <w:iCs/>
                <w:snapToGrid w:val="0"/>
                <w:kern w:val="22"/>
                <w:sz w:val="20"/>
                <w:szCs w:val="20"/>
                <w:vertAlign w:val="superscript"/>
              </w:rPr>
              <w:t>b</w:t>
            </w:r>
          </w:p>
          <w:p w14:paraId="2C5C3858"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Access and Benefit-sharing Clearing-House</w:t>
            </w:r>
          </w:p>
          <w:p w14:paraId="68EA4ABA"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National reports submitted under the Convention</w:t>
            </w:r>
          </w:p>
          <w:p w14:paraId="7F41BBB3"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National biodiversity strategies and action plans</w:t>
            </w:r>
          </w:p>
          <w:p w14:paraId="17CAC514"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Targeted survey</w:t>
            </w:r>
            <w:r w:rsidRPr="003E45D7">
              <w:rPr>
                <w:i/>
                <w:iCs/>
                <w:snapToGrid w:val="0"/>
                <w:kern w:val="22"/>
                <w:sz w:val="20"/>
                <w:szCs w:val="20"/>
                <w:vertAlign w:val="superscript"/>
              </w:rPr>
              <w:t>c</w:t>
            </w:r>
          </w:p>
          <w:p w14:paraId="58F75E44"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3E45D7">
              <w:rPr>
                <w:snapToGrid w:val="0"/>
                <w:kern w:val="22"/>
                <w:sz w:val="20"/>
                <w:szCs w:val="20"/>
              </w:rPr>
              <w:t>Relevant documents on cooperation with other conventions, international organizations and initiatives submitted to the Conference of the Parties serving as the meeting of the Parties to the Nagoya Protocol</w:t>
            </w:r>
          </w:p>
        </w:tc>
      </w:tr>
      <w:tr w:rsidR="00830EAC" w:rsidRPr="003E45D7" w14:paraId="13661D2E" w14:textId="77777777" w:rsidTr="00B37552">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7B1C7058" w14:textId="77777777" w:rsidR="00830EAC" w:rsidRPr="003E45D7" w:rsidRDefault="00830EAC" w:rsidP="005D57AD">
            <w:pPr>
              <w:spacing w:before="40" w:after="40"/>
              <w:ind w:left="40" w:right="40"/>
              <w:jc w:val="left"/>
              <w:rPr>
                <w:snapToGrid w:val="0"/>
                <w:kern w:val="22"/>
                <w:sz w:val="20"/>
                <w:szCs w:val="20"/>
              </w:rPr>
            </w:pPr>
            <w:r w:rsidRPr="003E45D7">
              <w:rPr>
                <w:snapToGrid w:val="0"/>
                <w:kern w:val="22"/>
                <w:sz w:val="20"/>
                <w:szCs w:val="20"/>
              </w:rPr>
              <w:t>(b) Assessment of effectiveness (this includes Article 9)</w:t>
            </w:r>
          </w:p>
        </w:tc>
        <w:tc>
          <w:tcPr>
            <w:tcW w:w="4866" w:type="dxa"/>
            <w:tcBorders>
              <w:top w:val="single" w:sz="4" w:space="0" w:color="auto"/>
              <w:left w:val="single" w:sz="4" w:space="0" w:color="auto"/>
              <w:bottom w:val="single" w:sz="4" w:space="0" w:color="auto"/>
              <w:right w:val="single" w:sz="4" w:space="0" w:color="auto"/>
            </w:tcBorders>
            <w:hideMark/>
          </w:tcPr>
          <w:p w14:paraId="0D0EE618" w14:textId="77777777" w:rsidR="00830EAC" w:rsidRPr="003E45D7" w:rsidRDefault="00830EAC" w:rsidP="00D44B93">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3E45D7">
              <w:rPr>
                <w:snapToGrid w:val="0"/>
                <w:kern w:val="22"/>
                <w:sz w:val="20"/>
                <w:szCs w:val="20"/>
              </w:rPr>
              <w:t>First national reports (questions 10, 12, 19, 30–32 and</w:t>
            </w:r>
            <w:r w:rsidRPr="003E45D7" w:rsidDel="00843AB1">
              <w:rPr>
                <w:snapToGrid w:val="0"/>
                <w:kern w:val="22"/>
                <w:sz w:val="20"/>
                <w:szCs w:val="20"/>
              </w:rPr>
              <w:t xml:space="preserve"> </w:t>
            </w:r>
            <w:r w:rsidRPr="003E45D7">
              <w:rPr>
                <w:snapToGrid w:val="0"/>
                <w:kern w:val="22"/>
                <w:sz w:val="20"/>
                <w:szCs w:val="20"/>
              </w:rPr>
              <w:t>43–45 of the format)</w:t>
            </w:r>
          </w:p>
          <w:p w14:paraId="0F9DDF98" w14:textId="77777777" w:rsidR="00830EAC" w:rsidRPr="003E45D7" w:rsidRDefault="00830EAC" w:rsidP="00D44B93">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3E45D7">
              <w:rPr>
                <w:snapToGrid w:val="0"/>
                <w:kern w:val="22"/>
                <w:sz w:val="20"/>
                <w:szCs w:val="20"/>
              </w:rPr>
              <w:t>Access and Benefit-sharing Clearing-House</w:t>
            </w:r>
          </w:p>
          <w:p w14:paraId="36977886" w14:textId="77777777" w:rsidR="00830EAC" w:rsidRPr="003E45D7" w:rsidRDefault="00830EAC" w:rsidP="00D44B93">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3E45D7">
              <w:rPr>
                <w:snapToGrid w:val="0"/>
                <w:kern w:val="22"/>
                <w:sz w:val="20"/>
                <w:szCs w:val="20"/>
              </w:rPr>
              <w:t>Targeted survey</w:t>
            </w:r>
          </w:p>
          <w:p w14:paraId="6BF79042" w14:textId="77777777" w:rsidR="00830EAC" w:rsidRPr="003E45D7" w:rsidRDefault="00830EAC" w:rsidP="00D44B93">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3E45D7">
              <w:rPr>
                <w:snapToGrid w:val="0"/>
                <w:kern w:val="22"/>
                <w:sz w:val="20"/>
                <w:szCs w:val="20"/>
              </w:rPr>
              <w:t>National reports submitted under the Convention as they refer to Goal C and Target 13 of the Kunming-Montreal Global Biodiversity Framework</w:t>
            </w:r>
            <w:r w:rsidRPr="003E45D7">
              <w:rPr>
                <w:i/>
                <w:iCs/>
                <w:snapToGrid w:val="0"/>
                <w:kern w:val="22"/>
                <w:sz w:val="20"/>
                <w:szCs w:val="20"/>
                <w:vertAlign w:val="superscript"/>
              </w:rPr>
              <w:t>d</w:t>
            </w:r>
            <w:r w:rsidRPr="003E45D7">
              <w:rPr>
                <w:snapToGrid w:val="0"/>
                <w:kern w:val="22"/>
                <w:sz w:val="20"/>
                <w:szCs w:val="20"/>
              </w:rPr>
              <w:t xml:space="preserve"> and relate to the implementation of the Nagoya Protocol</w:t>
            </w:r>
          </w:p>
        </w:tc>
      </w:tr>
      <w:tr w:rsidR="00830EAC" w:rsidRPr="003E45D7" w14:paraId="45371152" w14:textId="77777777" w:rsidTr="00B37552">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4F7A2216" w14:textId="77777777" w:rsidR="00830EAC" w:rsidRPr="003E45D7" w:rsidRDefault="00830EAC" w:rsidP="005D57AD">
            <w:pPr>
              <w:spacing w:before="40" w:after="40"/>
              <w:ind w:left="40" w:right="40"/>
              <w:jc w:val="left"/>
              <w:rPr>
                <w:snapToGrid w:val="0"/>
                <w:kern w:val="22"/>
                <w:sz w:val="20"/>
                <w:szCs w:val="20"/>
              </w:rPr>
            </w:pPr>
            <w:r w:rsidRPr="003E45D7">
              <w:rPr>
                <w:snapToGrid w:val="0"/>
                <w:kern w:val="22"/>
                <w:sz w:val="20"/>
                <w:szCs w:val="20"/>
              </w:rPr>
              <w:t>(c) Assessment of support available for implementation (Articles 22 and 25)</w:t>
            </w:r>
          </w:p>
        </w:tc>
        <w:tc>
          <w:tcPr>
            <w:tcW w:w="4866" w:type="dxa"/>
            <w:tcBorders>
              <w:top w:val="single" w:sz="4" w:space="0" w:color="auto"/>
              <w:left w:val="single" w:sz="4" w:space="0" w:color="auto"/>
              <w:bottom w:val="single" w:sz="4" w:space="0" w:color="auto"/>
              <w:right w:val="single" w:sz="4" w:space="0" w:color="auto"/>
            </w:tcBorders>
            <w:hideMark/>
          </w:tcPr>
          <w:p w14:paraId="1B7A7E8F"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3E45D7">
              <w:rPr>
                <w:snapToGrid w:val="0"/>
                <w:kern w:val="22"/>
                <w:sz w:val="20"/>
                <w:szCs w:val="20"/>
              </w:rPr>
              <w:t>First national reports (questions 54, 55 and 59–64)</w:t>
            </w:r>
          </w:p>
          <w:p w14:paraId="45560240"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3E45D7">
              <w:rPr>
                <w:snapToGrid w:val="0"/>
                <w:kern w:val="22"/>
                <w:sz w:val="20"/>
                <w:szCs w:val="20"/>
              </w:rPr>
              <w:t>Access and Benefit-sharing Clearing-House</w:t>
            </w:r>
          </w:p>
          <w:p w14:paraId="0FA123F9"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3E45D7">
              <w:rPr>
                <w:snapToGrid w:val="0"/>
                <w:kern w:val="22"/>
                <w:sz w:val="20"/>
                <w:szCs w:val="20"/>
              </w:rPr>
              <w:t>Information on capacity-building projects and resources</w:t>
            </w:r>
          </w:p>
          <w:p w14:paraId="33EDCF50"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3E45D7">
              <w:rPr>
                <w:snapToGrid w:val="0"/>
                <w:kern w:val="22"/>
                <w:sz w:val="20"/>
                <w:szCs w:val="20"/>
              </w:rPr>
              <w:t>Targeted survey</w:t>
            </w:r>
          </w:p>
        </w:tc>
      </w:tr>
      <w:tr w:rsidR="00830EAC" w:rsidRPr="003E45D7" w14:paraId="2FD29ED2" w14:textId="77777777" w:rsidTr="00B37552">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6CA047C9" w14:textId="77777777" w:rsidR="00830EAC" w:rsidRPr="003E45D7" w:rsidRDefault="00830EAC" w:rsidP="005D57AD">
            <w:pPr>
              <w:spacing w:before="40" w:after="40"/>
              <w:ind w:left="40" w:right="40"/>
              <w:jc w:val="left"/>
              <w:rPr>
                <w:snapToGrid w:val="0"/>
                <w:kern w:val="22"/>
                <w:sz w:val="20"/>
                <w:szCs w:val="20"/>
              </w:rPr>
            </w:pPr>
            <w:r w:rsidRPr="003E45D7">
              <w:rPr>
                <w:snapToGrid w:val="0"/>
                <w:kern w:val="22"/>
                <w:sz w:val="20"/>
                <w:szCs w:val="20"/>
              </w:rPr>
              <w:t>(d) Assessment of effectiveness of Article 18 (extent of implementation)</w:t>
            </w:r>
          </w:p>
        </w:tc>
        <w:tc>
          <w:tcPr>
            <w:tcW w:w="4866" w:type="dxa"/>
            <w:tcBorders>
              <w:top w:val="single" w:sz="4" w:space="0" w:color="auto"/>
              <w:left w:val="single" w:sz="4" w:space="0" w:color="auto"/>
              <w:bottom w:val="single" w:sz="4" w:space="0" w:color="auto"/>
              <w:right w:val="single" w:sz="4" w:space="0" w:color="auto"/>
            </w:tcBorders>
            <w:hideMark/>
          </w:tcPr>
          <w:p w14:paraId="5BEED16B" w14:textId="77777777" w:rsidR="00830EAC" w:rsidRPr="003E45D7" w:rsidRDefault="00830EAC" w:rsidP="00D44B93">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3E45D7">
              <w:rPr>
                <w:snapToGrid w:val="0"/>
                <w:kern w:val="22"/>
                <w:sz w:val="20"/>
                <w:szCs w:val="20"/>
              </w:rPr>
              <w:t>First national reports (questions 25–28)</w:t>
            </w:r>
          </w:p>
          <w:p w14:paraId="73E4E92F"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Targeted survey</w:t>
            </w:r>
          </w:p>
        </w:tc>
      </w:tr>
      <w:tr w:rsidR="00830EAC" w:rsidRPr="003E45D7" w14:paraId="42D7652B" w14:textId="77777777" w:rsidTr="00B37552">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3E23A3BF" w14:textId="77777777" w:rsidR="00830EAC" w:rsidRPr="003E45D7" w:rsidRDefault="00830EAC" w:rsidP="005D57AD">
            <w:pPr>
              <w:spacing w:before="40" w:after="40"/>
              <w:ind w:left="40" w:right="40"/>
              <w:jc w:val="left"/>
              <w:rPr>
                <w:snapToGrid w:val="0"/>
                <w:kern w:val="22"/>
                <w:sz w:val="20"/>
                <w:szCs w:val="20"/>
              </w:rPr>
            </w:pPr>
            <w:r w:rsidRPr="003E45D7">
              <w:rPr>
                <w:snapToGrid w:val="0"/>
                <w:kern w:val="22"/>
                <w:sz w:val="20"/>
                <w:szCs w:val="20"/>
              </w:rPr>
              <w:t xml:space="preserve">(e) Assessment of implementation of Article 16 in the light of developments in other relevant international organizations, including the World Intellectual Property Organization </w:t>
            </w:r>
          </w:p>
        </w:tc>
        <w:tc>
          <w:tcPr>
            <w:tcW w:w="4866" w:type="dxa"/>
            <w:tcBorders>
              <w:top w:val="single" w:sz="4" w:space="0" w:color="auto"/>
              <w:left w:val="single" w:sz="4" w:space="0" w:color="auto"/>
              <w:bottom w:val="single" w:sz="4" w:space="0" w:color="auto"/>
              <w:right w:val="single" w:sz="4" w:space="0" w:color="auto"/>
            </w:tcBorders>
            <w:hideMark/>
          </w:tcPr>
          <w:p w14:paraId="784DBED5"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First national reports (question 20)</w:t>
            </w:r>
          </w:p>
          <w:p w14:paraId="599EF986"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3E45D7">
              <w:rPr>
                <w:snapToGrid w:val="0"/>
                <w:kern w:val="22"/>
                <w:sz w:val="20"/>
                <w:szCs w:val="20"/>
              </w:rPr>
              <w:t xml:space="preserve">Reports of, inter alia, the Intergovernmental Committee on Intellectual Property and Genetic Resources, Traditional Knowledge and Folklore of the World Intellectual Property Organization </w:t>
            </w:r>
          </w:p>
        </w:tc>
      </w:tr>
      <w:tr w:rsidR="00830EAC" w:rsidRPr="003E45D7" w14:paraId="0E088327" w14:textId="77777777" w:rsidTr="00B37552">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5C50F424" w14:textId="77777777" w:rsidR="00830EAC" w:rsidRPr="003E45D7" w:rsidRDefault="00830EAC" w:rsidP="005D57AD">
            <w:pPr>
              <w:spacing w:before="40" w:after="40"/>
              <w:ind w:left="40" w:right="40"/>
              <w:jc w:val="left"/>
              <w:rPr>
                <w:snapToGrid w:val="0"/>
                <w:kern w:val="22"/>
                <w:sz w:val="20"/>
                <w:szCs w:val="20"/>
              </w:rPr>
            </w:pPr>
            <w:r w:rsidRPr="003E45D7">
              <w:rPr>
                <w:snapToGrid w:val="0"/>
                <w:kern w:val="22"/>
                <w:sz w:val="20"/>
                <w:szCs w:val="20"/>
              </w:rPr>
              <w:t>(f) Stocktaking of the use of model contractual clauses, codes of conduct, guidelines, best practices and standards, as well as the customary laws, community protocols and procedures of indigenous peoples and local communities (Articles 12, 19 and 20)</w:t>
            </w:r>
          </w:p>
        </w:tc>
        <w:tc>
          <w:tcPr>
            <w:tcW w:w="4866" w:type="dxa"/>
            <w:tcBorders>
              <w:top w:val="single" w:sz="4" w:space="0" w:color="auto"/>
              <w:left w:val="single" w:sz="4" w:space="0" w:color="auto"/>
              <w:bottom w:val="single" w:sz="4" w:space="0" w:color="auto"/>
              <w:right w:val="single" w:sz="4" w:space="0" w:color="auto"/>
            </w:tcBorders>
            <w:hideMark/>
          </w:tcPr>
          <w:p w14:paraId="28B2FAE5"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First national reports (questions 39, 50 and 51)</w:t>
            </w:r>
          </w:p>
          <w:p w14:paraId="754FF9A8"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Access and Benefit-sharing Clearing-House</w:t>
            </w:r>
          </w:p>
          <w:p w14:paraId="18299367"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Targeted survey</w:t>
            </w:r>
          </w:p>
        </w:tc>
      </w:tr>
      <w:tr w:rsidR="00830EAC" w:rsidRPr="003E45D7" w14:paraId="6941ACDA" w14:textId="77777777" w:rsidTr="00B37552">
        <w:trPr>
          <w:trHeight w:val="57"/>
          <w:jc w:val="right"/>
        </w:trPr>
        <w:tc>
          <w:tcPr>
            <w:tcW w:w="4484" w:type="dxa"/>
            <w:tcBorders>
              <w:top w:val="single" w:sz="4" w:space="0" w:color="auto"/>
              <w:left w:val="single" w:sz="4" w:space="0" w:color="auto"/>
              <w:bottom w:val="single" w:sz="4" w:space="0" w:color="auto"/>
              <w:right w:val="single" w:sz="4" w:space="0" w:color="auto"/>
            </w:tcBorders>
            <w:hideMark/>
          </w:tcPr>
          <w:p w14:paraId="779C3380" w14:textId="77777777" w:rsidR="00830EAC" w:rsidRPr="003E45D7" w:rsidRDefault="00830EAC" w:rsidP="005D57AD">
            <w:pPr>
              <w:spacing w:before="40" w:after="40"/>
              <w:ind w:left="40" w:right="40"/>
              <w:jc w:val="left"/>
              <w:rPr>
                <w:snapToGrid w:val="0"/>
                <w:kern w:val="22"/>
                <w:sz w:val="20"/>
                <w:szCs w:val="20"/>
              </w:rPr>
            </w:pPr>
            <w:r w:rsidRPr="003E45D7">
              <w:rPr>
                <w:snapToGrid w:val="0"/>
                <w:kern w:val="22"/>
                <w:sz w:val="20"/>
                <w:szCs w:val="20"/>
              </w:rPr>
              <w:t>(g) Review of implementation and operation of the Access and Benefit-sharing Clearing-House, including number of access and benefit-sharing measures made available; number of countries that have published information on their competent national authorities; number of published internationally recognized certificates of compliance; and number of published checkpoint communiqués (Article 14)</w:t>
            </w:r>
          </w:p>
        </w:tc>
        <w:tc>
          <w:tcPr>
            <w:tcW w:w="4866" w:type="dxa"/>
            <w:tcBorders>
              <w:top w:val="single" w:sz="4" w:space="0" w:color="auto"/>
              <w:left w:val="single" w:sz="4" w:space="0" w:color="auto"/>
              <w:bottom w:val="single" w:sz="4" w:space="0" w:color="auto"/>
              <w:right w:val="single" w:sz="4" w:space="0" w:color="auto"/>
            </w:tcBorders>
            <w:hideMark/>
          </w:tcPr>
          <w:p w14:paraId="3E70A884"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3E45D7">
              <w:rPr>
                <w:snapToGrid w:val="0"/>
                <w:kern w:val="22"/>
                <w:sz w:val="20"/>
                <w:szCs w:val="20"/>
              </w:rPr>
              <w:t>First national reports (questions 4, 5, 7, 12, 13 and 21)</w:t>
            </w:r>
          </w:p>
          <w:p w14:paraId="02FDA2E7"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3E45D7">
              <w:rPr>
                <w:snapToGrid w:val="0"/>
                <w:kern w:val="22"/>
                <w:sz w:val="20"/>
                <w:szCs w:val="20"/>
              </w:rPr>
              <w:t>Access and Benefit-sharing Clearing-House</w:t>
            </w:r>
          </w:p>
          <w:p w14:paraId="575F2E51"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3E45D7">
              <w:rPr>
                <w:snapToGrid w:val="0"/>
                <w:kern w:val="22"/>
                <w:sz w:val="20"/>
                <w:szCs w:val="20"/>
              </w:rPr>
              <w:t>Reports of meetings relevant to the Access and Benefit-sharing Clearing-House</w:t>
            </w:r>
          </w:p>
          <w:p w14:paraId="7980AE52"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3E45D7">
              <w:rPr>
                <w:snapToGrid w:val="0"/>
                <w:kern w:val="22"/>
                <w:sz w:val="20"/>
                <w:szCs w:val="20"/>
              </w:rPr>
              <w:t xml:space="preserve">Targeted survey </w:t>
            </w:r>
          </w:p>
          <w:p w14:paraId="58AC68EA"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3E45D7">
              <w:rPr>
                <w:sz w:val="20"/>
                <w:szCs w:val="20"/>
              </w:rPr>
              <w:t>Statistics on the Access and Benefit-sharing</w:t>
            </w:r>
            <w:r w:rsidRPr="003E45D7" w:rsidDel="00B97F86">
              <w:rPr>
                <w:sz w:val="20"/>
                <w:szCs w:val="20"/>
              </w:rPr>
              <w:t xml:space="preserve"> </w:t>
            </w:r>
            <w:r w:rsidRPr="003E45D7">
              <w:rPr>
                <w:sz w:val="20"/>
                <w:szCs w:val="20"/>
              </w:rPr>
              <w:t>Clearing-House website traffic</w:t>
            </w:r>
            <w:r w:rsidRPr="003E45D7">
              <w:rPr>
                <w:i/>
                <w:iCs/>
                <w:sz w:val="20"/>
                <w:szCs w:val="20"/>
                <w:vertAlign w:val="superscript"/>
              </w:rPr>
              <w:t>e</w:t>
            </w:r>
          </w:p>
        </w:tc>
      </w:tr>
      <w:tr w:rsidR="00830EAC" w:rsidRPr="003E45D7" w14:paraId="4531319E" w14:textId="77777777" w:rsidTr="00B37552">
        <w:trPr>
          <w:trHeight w:val="57"/>
          <w:jc w:val="right"/>
        </w:trPr>
        <w:tc>
          <w:tcPr>
            <w:tcW w:w="4484" w:type="dxa"/>
            <w:tcBorders>
              <w:top w:val="single" w:sz="4" w:space="0" w:color="auto"/>
              <w:left w:val="single" w:sz="4" w:space="0" w:color="auto"/>
              <w:bottom w:val="single" w:sz="4" w:space="0" w:color="auto"/>
              <w:right w:val="single" w:sz="4" w:space="0" w:color="auto"/>
            </w:tcBorders>
          </w:tcPr>
          <w:p w14:paraId="17910ADA" w14:textId="77777777" w:rsidR="00830EAC" w:rsidRPr="003E45D7" w:rsidRDefault="00830EAC" w:rsidP="005D57AD">
            <w:pPr>
              <w:spacing w:before="40" w:after="40"/>
              <w:ind w:left="40" w:right="40"/>
              <w:jc w:val="left"/>
              <w:rPr>
                <w:snapToGrid w:val="0"/>
                <w:kern w:val="22"/>
                <w:sz w:val="20"/>
                <w:szCs w:val="20"/>
              </w:rPr>
            </w:pPr>
            <w:r w:rsidRPr="003E45D7">
              <w:rPr>
                <w:snapToGrid w:val="0"/>
                <w:kern w:val="22"/>
                <w:sz w:val="20"/>
                <w:szCs w:val="20"/>
              </w:rPr>
              <w:t>(h) Progress on the implementation of Article 10</w:t>
            </w:r>
            <w:r w:rsidRPr="003E45D7" w:rsidDel="00B42AA3">
              <w:rPr>
                <w:snapToGrid w:val="0"/>
                <w:kern w:val="22"/>
                <w:sz w:val="20"/>
                <w:szCs w:val="20"/>
              </w:rPr>
              <w:t>, on a global multilateral benefit-sharing mechanism</w:t>
            </w:r>
          </w:p>
        </w:tc>
        <w:tc>
          <w:tcPr>
            <w:tcW w:w="4866" w:type="dxa"/>
            <w:tcBorders>
              <w:top w:val="single" w:sz="4" w:space="0" w:color="auto"/>
              <w:left w:val="single" w:sz="4" w:space="0" w:color="auto"/>
              <w:bottom w:val="single" w:sz="4" w:space="0" w:color="auto"/>
              <w:right w:val="single" w:sz="4" w:space="0" w:color="auto"/>
            </w:tcBorders>
          </w:tcPr>
          <w:p w14:paraId="325A1700"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3E45D7">
              <w:rPr>
                <w:snapToGrid w:val="0"/>
                <w:kern w:val="22"/>
                <w:sz w:val="20"/>
                <w:szCs w:val="20"/>
              </w:rPr>
              <w:t>Relevant documents prepared for the consideration of the Conference of the Parties serving as the meeting of the Parties to the Nagoya Protocol</w:t>
            </w:r>
          </w:p>
        </w:tc>
      </w:tr>
      <w:tr w:rsidR="00830EAC" w:rsidRPr="003E45D7" w14:paraId="7B1EC65B" w14:textId="77777777" w:rsidTr="00B37552">
        <w:trPr>
          <w:trHeight w:val="57"/>
          <w:jc w:val="right"/>
        </w:trPr>
        <w:tc>
          <w:tcPr>
            <w:tcW w:w="4484" w:type="dxa"/>
            <w:tcBorders>
              <w:top w:val="single" w:sz="4" w:space="0" w:color="auto"/>
              <w:left w:val="single" w:sz="4" w:space="0" w:color="auto"/>
              <w:bottom w:val="single" w:sz="4" w:space="0" w:color="auto"/>
              <w:right w:val="single" w:sz="4" w:space="0" w:color="auto"/>
            </w:tcBorders>
          </w:tcPr>
          <w:p w14:paraId="0B495358" w14:textId="77777777" w:rsidR="00830EAC" w:rsidRPr="003E45D7" w:rsidRDefault="00830EAC" w:rsidP="005D57AD">
            <w:pPr>
              <w:spacing w:before="40" w:after="40"/>
              <w:ind w:left="40" w:right="40"/>
              <w:jc w:val="left"/>
              <w:rPr>
                <w:snapToGrid w:val="0"/>
                <w:kern w:val="22"/>
                <w:sz w:val="20"/>
                <w:szCs w:val="20"/>
              </w:rPr>
            </w:pPr>
            <w:r w:rsidRPr="003E45D7">
              <w:rPr>
                <w:snapToGrid w:val="0"/>
                <w:kern w:val="22"/>
                <w:sz w:val="20"/>
                <w:szCs w:val="20"/>
              </w:rPr>
              <w:t>(i) Progress on the implementation of Article 23</w:t>
            </w:r>
            <w:r w:rsidRPr="003E45D7" w:rsidDel="00B42AA3">
              <w:rPr>
                <w:snapToGrid w:val="0"/>
                <w:kern w:val="22"/>
                <w:sz w:val="20"/>
                <w:szCs w:val="20"/>
              </w:rPr>
              <w:t>, on technology transfer, collaboration and cooperation</w:t>
            </w:r>
          </w:p>
        </w:tc>
        <w:tc>
          <w:tcPr>
            <w:tcW w:w="4866" w:type="dxa"/>
            <w:tcBorders>
              <w:top w:val="single" w:sz="4" w:space="0" w:color="auto"/>
              <w:left w:val="single" w:sz="4" w:space="0" w:color="auto"/>
              <w:bottom w:val="single" w:sz="4" w:space="0" w:color="auto"/>
              <w:right w:val="single" w:sz="4" w:space="0" w:color="auto"/>
            </w:tcBorders>
          </w:tcPr>
          <w:p w14:paraId="170EFB63"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First national reports (question 57)</w:t>
            </w:r>
          </w:p>
          <w:p w14:paraId="34CEC315"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Targeted survey</w:t>
            </w:r>
          </w:p>
        </w:tc>
      </w:tr>
      <w:tr w:rsidR="00830EAC" w:rsidRPr="003E45D7" w14:paraId="34FD3839" w14:textId="77777777" w:rsidTr="00B37552">
        <w:trPr>
          <w:trHeight w:val="57"/>
          <w:jc w:val="right"/>
        </w:trPr>
        <w:tc>
          <w:tcPr>
            <w:tcW w:w="4484" w:type="dxa"/>
            <w:tcBorders>
              <w:top w:val="single" w:sz="4" w:space="0" w:color="auto"/>
              <w:left w:val="single" w:sz="4" w:space="0" w:color="auto"/>
              <w:bottom w:val="single" w:sz="4" w:space="0" w:color="auto"/>
              <w:right w:val="single" w:sz="4" w:space="0" w:color="auto"/>
            </w:tcBorders>
          </w:tcPr>
          <w:p w14:paraId="66AC8712" w14:textId="77777777" w:rsidR="00830EAC" w:rsidRPr="003E45D7" w:rsidRDefault="00830EAC" w:rsidP="005D57AD">
            <w:pPr>
              <w:spacing w:before="40" w:after="40"/>
              <w:ind w:left="40" w:right="40"/>
              <w:jc w:val="left"/>
              <w:rPr>
                <w:snapToGrid w:val="0"/>
                <w:kern w:val="22"/>
                <w:sz w:val="20"/>
                <w:szCs w:val="20"/>
              </w:rPr>
            </w:pPr>
            <w:r w:rsidRPr="003E45D7">
              <w:rPr>
                <w:snapToGrid w:val="0"/>
                <w:kern w:val="22"/>
                <w:sz w:val="20"/>
                <w:szCs w:val="20"/>
              </w:rPr>
              <w:t xml:space="preserve">(j) Preliminary review of the compliance procedures and mechanisms (see </w:t>
            </w:r>
            <w:hyperlink r:id="rId53" w:history="1">
              <w:r w:rsidRPr="003E45D7">
                <w:rPr>
                  <w:snapToGrid w:val="0"/>
                  <w:kern w:val="22"/>
                  <w:sz w:val="20"/>
                  <w:szCs w:val="20"/>
                </w:rPr>
                <w:t>decision NP-1/4</w:t>
              </w:r>
            </w:hyperlink>
            <w:r w:rsidRPr="003E45D7">
              <w:rPr>
                <w:snapToGrid w:val="0"/>
                <w:kern w:val="22"/>
                <w:sz w:val="20"/>
                <w:szCs w:val="20"/>
              </w:rPr>
              <w:t>, annex) (Article 30)</w:t>
            </w:r>
          </w:p>
        </w:tc>
        <w:tc>
          <w:tcPr>
            <w:tcW w:w="4866" w:type="dxa"/>
            <w:tcBorders>
              <w:top w:val="single" w:sz="4" w:space="0" w:color="auto"/>
              <w:left w:val="single" w:sz="4" w:space="0" w:color="auto"/>
              <w:bottom w:val="single" w:sz="4" w:space="0" w:color="auto"/>
              <w:right w:val="single" w:sz="4" w:space="0" w:color="auto"/>
            </w:tcBorders>
          </w:tcPr>
          <w:p w14:paraId="03C69AAE"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Submission of views</w:t>
            </w:r>
          </w:p>
          <w:p w14:paraId="7528B038" w14:textId="77777777" w:rsidR="00830EAC" w:rsidRPr="003E45D7" w:rsidRDefault="00830EAC"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3E45D7">
              <w:rPr>
                <w:snapToGrid w:val="0"/>
                <w:kern w:val="22"/>
                <w:sz w:val="20"/>
                <w:szCs w:val="20"/>
              </w:rPr>
              <w:t>Report of the Compliance Committee</w:t>
            </w:r>
          </w:p>
        </w:tc>
      </w:tr>
    </w:tbl>
    <w:p w14:paraId="7162C17D" w14:textId="77777777" w:rsidR="00830EAC" w:rsidRPr="003E45D7" w:rsidRDefault="00830EAC" w:rsidP="00E5559F">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rFonts w:eastAsia="Malgun Gothic"/>
          <w:kern w:val="22"/>
          <w:sz w:val="18"/>
          <w:szCs w:val="18"/>
        </w:rPr>
      </w:pPr>
      <w:r w:rsidRPr="003E45D7">
        <w:rPr>
          <w:rFonts w:eastAsia="Malgun Gothic"/>
          <w:i/>
          <w:iCs/>
          <w:kern w:val="22"/>
          <w:sz w:val="18"/>
          <w:szCs w:val="18"/>
          <w:vertAlign w:val="superscript"/>
        </w:rPr>
        <w:t>a</w:t>
      </w:r>
      <w:r w:rsidRPr="003E45D7">
        <w:rPr>
          <w:rFonts w:eastAsia="Malgun Gothic"/>
          <w:i/>
          <w:iCs/>
          <w:kern w:val="22"/>
          <w:sz w:val="18"/>
          <w:szCs w:val="18"/>
          <w:vertAlign w:val="superscript"/>
        </w:rPr>
        <w:tab/>
      </w:r>
      <w:r w:rsidRPr="003E45D7">
        <w:rPr>
          <w:sz w:val="18"/>
          <w:szCs w:val="18"/>
        </w:rPr>
        <w:t>Element (a) addresses all relevant Articles of the Nagoya Protocol covered by the first national reports that are not addressed under other elements.</w:t>
      </w:r>
    </w:p>
    <w:p w14:paraId="74A5CFFE" w14:textId="77777777" w:rsidR="00830EAC" w:rsidRPr="003E45D7" w:rsidRDefault="00830EAC" w:rsidP="00E5559F">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rFonts w:eastAsia="Malgun Gothic"/>
          <w:kern w:val="22"/>
          <w:sz w:val="18"/>
          <w:szCs w:val="18"/>
        </w:rPr>
      </w:pPr>
      <w:r w:rsidRPr="003E45D7">
        <w:rPr>
          <w:rFonts w:eastAsia="Malgun Gothic"/>
          <w:i/>
          <w:iCs/>
          <w:kern w:val="22"/>
          <w:sz w:val="18"/>
          <w:szCs w:val="18"/>
          <w:vertAlign w:val="superscript"/>
        </w:rPr>
        <w:t>b</w:t>
      </w:r>
      <w:r w:rsidRPr="003E45D7">
        <w:rPr>
          <w:rFonts w:eastAsia="Malgun Gothic"/>
          <w:kern w:val="22"/>
          <w:sz w:val="18"/>
          <w:szCs w:val="18"/>
        </w:rPr>
        <w:tab/>
      </w:r>
      <w:r w:rsidRPr="003E45D7">
        <w:rPr>
          <w:sz w:val="18"/>
          <w:szCs w:val="18"/>
        </w:rPr>
        <w:t xml:space="preserve">The format for the first national report is available at </w:t>
      </w:r>
      <w:hyperlink r:id="rId54" w:history="1">
        <w:r w:rsidRPr="003E45D7">
          <w:rPr>
            <w:rStyle w:val="Hyperlink"/>
            <w:sz w:val="18"/>
            <w:szCs w:val="18"/>
          </w:rPr>
          <w:t>https://absch.cbd.int/en/kb/tags/abs/First-National-Report-on-the-Implementation-of-the-Nagoya-Protocol/66199bba4defc2994ae886d7</w:t>
        </w:r>
      </w:hyperlink>
      <w:r w:rsidRPr="003E45D7">
        <w:rPr>
          <w:sz w:val="18"/>
          <w:szCs w:val="18"/>
        </w:rPr>
        <w:t>.</w:t>
      </w:r>
    </w:p>
    <w:p w14:paraId="18293F95" w14:textId="77777777" w:rsidR="00830EAC" w:rsidRPr="003E45D7" w:rsidRDefault="00830EAC" w:rsidP="00E5559F">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rFonts w:eastAsia="Malgun Gothic"/>
          <w:kern w:val="22"/>
          <w:sz w:val="18"/>
          <w:szCs w:val="18"/>
        </w:rPr>
      </w:pPr>
      <w:r w:rsidRPr="003E45D7">
        <w:rPr>
          <w:rFonts w:eastAsia="Malgun Gothic"/>
          <w:i/>
          <w:iCs/>
          <w:kern w:val="22"/>
          <w:sz w:val="18"/>
          <w:szCs w:val="18"/>
          <w:vertAlign w:val="superscript"/>
        </w:rPr>
        <w:t>c</w:t>
      </w:r>
      <w:r w:rsidRPr="003E45D7">
        <w:rPr>
          <w:rFonts w:eastAsia="Malgun Gothic"/>
          <w:i/>
          <w:iCs/>
          <w:kern w:val="22"/>
          <w:sz w:val="18"/>
          <w:szCs w:val="18"/>
          <w:vertAlign w:val="superscript"/>
        </w:rPr>
        <w:tab/>
      </w:r>
      <w:r w:rsidRPr="003E45D7">
        <w:rPr>
          <w:rFonts w:eastAsia="Malgun Gothic"/>
          <w:kern w:val="22"/>
          <w:sz w:val="18"/>
          <w:szCs w:val="18"/>
        </w:rPr>
        <w:t xml:space="preserve">In paragraph 18 (a) of its decision </w:t>
      </w:r>
      <w:hyperlink r:id="rId55" w:history="1">
        <w:r w:rsidRPr="003E45D7">
          <w:rPr>
            <w:rStyle w:val="Hyperlink"/>
            <w:rFonts w:eastAsia="Malgun Gothic"/>
            <w:kern w:val="22"/>
            <w:sz w:val="18"/>
            <w:szCs w:val="18"/>
          </w:rPr>
          <w:t>NP-3/1 A</w:t>
        </w:r>
      </w:hyperlink>
      <w:r w:rsidRPr="003E45D7">
        <w:rPr>
          <w:rFonts w:eastAsia="Malgun Gothic"/>
          <w:kern w:val="22"/>
          <w:sz w:val="18"/>
          <w:szCs w:val="18"/>
        </w:rPr>
        <w:t>, the Conference of the Parties serving as the meeting of the Parties to the Nagoya Protocol requested the Executive Secretary to carry out a targeted survey of access and benefit-sharing national focal points, competent national authorities, and users and providers of genetic resources and/or associated traditional knowledge on challenges related to the implementation of the Protocol, to provide an additional source of information in future processes for the assessment and review of the effectiveness of the Protocol.</w:t>
      </w:r>
    </w:p>
    <w:p w14:paraId="0178F7CC" w14:textId="77777777" w:rsidR="00830EAC" w:rsidRPr="003E45D7" w:rsidRDefault="00830EAC" w:rsidP="00E5559F">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sz w:val="18"/>
          <w:szCs w:val="18"/>
        </w:rPr>
      </w:pPr>
      <w:r w:rsidRPr="003E45D7">
        <w:rPr>
          <w:rFonts w:eastAsia="Malgun Gothic"/>
          <w:i/>
          <w:iCs/>
          <w:kern w:val="22"/>
          <w:sz w:val="18"/>
          <w:szCs w:val="18"/>
          <w:vertAlign w:val="superscript"/>
        </w:rPr>
        <w:t>d</w:t>
      </w:r>
      <w:r w:rsidRPr="003E45D7">
        <w:rPr>
          <w:rFonts w:eastAsia="Malgun Gothic"/>
          <w:kern w:val="22"/>
          <w:sz w:val="18"/>
          <w:szCs w:val="18"/>
        </w:rPr>
        <w:tab/>
      </w:r>
      <w:r w:rsidRPr="003E45D7">
        <w:rPr>
          <w:sz w:val="18"/>
          <w:szCs w:val="18"/>
        </w:rPr>
        <w:t>Decision 15/4, annex.</w:t>
      </w:r>
    </w:p>
    <w:p w14:paraId="18C6F739" w14:textId="77777777" w:rsidR="00830EAC" w:rsidRPr="003E45D7" w:rsidRDefault="00830EAC" w:rsidP="00E5559F">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rFonts w:eastAsia="Malgun Gothic"/>
          <w:kern w:val="22"/>
          <w:sz w:val="18"/>
          <w:szCs w:val="18"/>
        </w:rPr>
      </w:pPr>
      <w:r w:rsidRPr="003E45D7">
        <w:rPr>
          <w:rFonts w:eastAsia="Malgun Gothic"/>
          <w:i/>
          <w:iCs/>
          <w:kern w:val="22"/>
          <w:sz w:val="18"/>
          <w:szCs w:val="18"/>
          <w:vertAlign w:val="superscript"/>
        </w:rPr>
        <w:t>e</w:t>
      </w:r>
      <w:r w:rsidRPr="003E45D7">
        <w:rPr>
          <w:rFonts w:eastAsia="Malgun Gothic"/>
          <w:i/>
          <w:iCs/>
          <w:kern w:val="22"/>
          <w:sz w:val="18"/>
          <w:szCs w:val="18"/>
          <w:vertAlign w:val="superscript"/>
        </w:rPr>
        <w:tab/>
      </w:r>
      <w:r w:rsidRPr="003E45D7">
        <w:rPr>
          <w:rFonts w:eastAsia="Malgun Gothic"/>
          <w:kern w:val="22"/>
          <w:sz w:val="18"/>
          <w:szCs w:val="18"/>
        </w:rPr>
        <w:t xml:space="preserve">Encompassing number of visitors, country of visitor and average duration on a web page. </w:t>
      </w:r>
    </w:p>
    <w:p w14:paraId="2406FC55" w14:textId="77777777" w:rsidR="00830EAC" w:rsidRPr="003E45D7" w:rsidRDefault="00830EAC" w:rsidP="00826B18">
      <w:pPr>
        <w:pStyle w:val="CBDNormal"/>
      </w:pPr>
    </w:p>
    <w:p w14:paraId="3B0B17D1" w14:textId="77777777" w:rsidR="00830EAC" w:rsidRPr="003E45D7" w:rsidRDefault="00830EAC">
      <w:pPr>
        <w:tabs>
          <w:tab w:val="clear" w:pos="567"/>
          <w:tab w:val="clear" w:pos="1134"/>
          <w:tab w:val="clear" w:pos="1701"/>
          <w:tab w:val="clear" w:pos="2268"/>
        </w:tabs>
        <w:spacing w:after="160" w:line="278" w:lineRule="auto"/>
        <w:jc w:val="left"/>
      </w:pPr>
      <w:r w:rsidRPr="003E45D7">
        <w:br w:type="page"/>
      </w:r>
    </w:p>
    <w:p w14:paraId="339D8155" w14:textId="59AC5BA2" w:rsidR="00830EAC" w:rsidRPr="003E45D7" w:rsidRDefault="0089703A" w:rsidP="0089703A">
      <w:pPr>
        <w:pStyle w:val="CBDH2"/>
      </w:pPr>
      <w:r w:rsidRPr="003E45D7">
        <w:tab/>
      </w:r>
      <w:bookmarkStart w:id="39" w:name="_Toc193899012"/>
      <w:bookmarkStart w:id="40" w:name="_Toc195092929"/>
      <w:r w:rsidR="00830EAC" w:rsidRPr="003E45D7">
        <w:t>NP-5/6.</w:t>
      </w:r>
      <w:r w:rsidR="00830EAC" w:rsidRPr="003E45D7">
        <w:tab/>
        <w:t>Enhancing the implementation of the Nagoya Protocol in the context of the Kunming-Montreal Global Biodiversity Framework</w:t>
      </w:r>
      <w:bookmarkEnd w:id="39"/>
      <w:bookmarkEnd w:id="40"/>
    </w:p>
    <w:p w14:paraId="3C77784A" w14:textId="77777777" w:rsidR="00830EAC" w:rsidRPr="003E45D7" w:rsidRDefault="00830EAC" w:rsidP="00CC1768">
      <w:pPr>
        <w:tabs>
          <w:tab w:val="clear" w:pos="1134"/>
        </w:tabs>
        <w:spacing w:before="120" w:after="120"/>
        <w:ind w:left="567" w:firstLine="567"/>
        <w:rPr>
          <w:i/>
          <w:iCs/>
        </w:rPr>
      </w:pPr>
      <w:r w:rsidRPr="003E45D7">
        <w:rPr>
          <w:i/>
          <w:iCs/>
        </w:rPr>
        <w:t>The Conference of the Parties serving as the meeting of the Parties to the Nagoya Protocol</w:t>
      </w:r>
      <w:r w:rsidRPr="003E45D7">
        <w:t>,</w:t>
      </w:r>
    </w:p>
    <w:p w14:paraId="4E4E83A0" w14:textId="77777777" w:rsidR="00830EAC" w:rsidRPr="003E45D7" w:rsidRDefault="00830EAC" w:rsidP="00E537B5">
      <w:pPr>
        <w:pStyle w:val="CBDDesicionText"/>
        <w:rPr>
          <w:i/>
          <w:iCs/>
        </w:rPr>
      </w:pPr>
      <w:r w:rsidRPr="003E45D7">
        <w:rPr>
          <w:i/>
          <w:iCs/>
        </w:rPr>
        <w:t xml:space="preserve">Recalling </w:t>
      </w:r>
      <w:r w:rsidRPr="003E45D7">
        <w:t xml:space="preserve">its decisions </w:t>
      </w:r>
      <w:hyperlink r:id="rId56" w:history="1">
        <w:r w:rsidRPr="003E45D7">
          <w:rPr>
            <w:rStyle w:val="Hyperlink"/>
          </w:rPr>
          <w:t>NP-4/3</w:t>
        </w:r>
      </w:hyperlink>
      <w:r w:rsidRPr="003E45D7">
        <w:t xml:space="preserve"> of 10 December 2022 and </w:t>
      </w:r>
      <w:hyperlink r:id="rId57" w:history="1">
        <w:r w:rsidRPr="003E45D7">
          <w:rPr>
            <w:rStyle w:val="Hyperlink"/>
          </w:rPr>
          <w:t>NP-4/5</w:t>
        </w:r>
      </w:hyperlink>
      <w:r w:rsidRPr="003E45D7">
        <w:t xml:space="preserve"> of 19 December 2022,</w:t>
      </w:r>
    </w:p>
    <w:p w14:paraId="351C7BAD" w14:textId="77777777" w:rsidR="00830EAC" w:rsidRPr="003E45D7" w:rsidRDefault="00830EAC" w:rsidP="00E537B5">
      <w:pPr>
        <w:pStyle w:val="CBDDesicionText"/>
      </w:pPr>
      <w:r w:rsidRPr="003E45D7">
        <w:rPr>
          <w:i/>
          <w:iCs/>
        </w:rPr>
        <w:t xml:space="preserve">Also recalling </w:t>
      </w:r>
      <w:r w:rsidRPr="003E45D7">
        <w:t>that the goals and targets of the Kunming-Montreal Global Biodiversity Framework</w:t>
      </w:r>
      <w:r w:rsidRPr="003E45D7">
        <w:rPr>
          <w:rStyle w:val="FootnoteReference"/>
        </w:rPr>
        <w:footnoteReference w:id="45"/>
      </w:r>
      <w:r w:rsidRPr="003E45D7">
        <w:t xml:space="preserve"> are integrated and intended to contribute in a balanced manner to the three objectives of the Convention on Biological Diversity,</w:t>
      </w:r>
      <w:r w:rsidRPr="003E45D7">
        <w:rPr>
          <w:rStyle w:val="FootnoteReference"/>
        </w:rPr>
        <w:footnoteReference w:id="46"/>
      </w:r>
    </w:p>
    <w:p w14:paraId="20C15A91" w14:textId="77777777" w:rsidR="00830EAC" w:rsidRPr="003E45D7" w:rsidRDefault="00830EAC" w:rsidP="00E537B5">
      <w:pPr>
        <w:pStyle w:val="CBDDesicionText"/>
      </w:pPr>
      <w:r w:rsidRPr="003E45D7">
        <w:t>1.</w:t>
      </w:r>
      <w:r w:rsidRPr="003E45D7">
        <w:rPr>
          <w:i/>
        </w:rPr>
        <w:tab/>
        <w:t xml:space="preserve">Takes note </w:t>
      </w:r>
      <w:r w:rsidRPr="003E45D7">
        <w:t xml:space="preserve">of decision </w:t>
      </w:r>
      <w:hyperlink r:id="rId58" w:history="1">
        <w:r w:rsidRPr="003E45D7">
          <w:rPr>
            <w:rStyle w:val="Hyperlink"/>
            <w:iCs/>
          </w:rPr>
          <w:t>16/1</w:t>
        </w:r>
      </w:hyperlink>
      <w:r w:rsidRPr="003E45D7">
        <w:t xml:space="preserve"> of 1 November 2024 of the Conference of the Parties to the Convention on Biological Diversity on progress in national target setting and updating of national biodiversity strategies and action plans, in alignment with the Kunming-Montreal Global Biodiversity Framework, and welcomes progress made by Parties and other Governments on submitting national targets towards achieving Target 13 and Goal C of the Framework;</w:t>
      </w:r>
    </w:p>
    <w:p w14:paraId="34BC216D" w14:textId="77777777" w:rsidR="00830EAC" w:rsidRPr="003E45D7" w:rsidRDefault="00830EAC" w:rsidP="00E537B5">
      <w:pPr>
        <w:pStyle w:val="CBDDesicionText"/>
      </w:pPr>
      <w:r w:rsidRPr="003E45D7">
        <w:t>2.</w:t>
      </w:r>
      <w:r w:rsidRPr="003E45D7">
        <w:rPr>
          <w:i/>
          <w:iCs/>
        </w:rPr>
        <w:tab/>
        <w:t xml:space="preserve">Also takes note </w:t>
      </w:r>
      <w:r w:rsidRPr="003E45D7">
        <w:t xml:space="preserve">of </w:t>
      </w:r>
      <w:r w:rsidRPr="003E45D7">
        <w:rPr>
          <w:iCs/>
        </w:rPr>
        <w:t>decision 16/32 of 27 February 2025 of the Conference of the Parties to the Convention</w:t>
      </w:r>
      <w:r w:rsidRPr="003E45D7">
        <w:t xml:space="preserve"> on mechanisms for planning, monitoring, reporting and review, including the global review of collective progress in the implementation of the Kunming-Montreal Global Biodiversity Framework to be conducted at the seventeenth and nineteenth meetings of the Conference of the Parties, </w:t>
      </w:r>
      <w:r w:rsidRPr="003E45D7">
        <w:rPr>
          <w:iCs/>
        </w:rPr>
        <w:t xml:space="preserve">decision 16/31 of 27 February 2025 </w:t>
      </w:r>
      <w:r w:rsidRPr="003E45D7">
        <w:t>on the monitoring framework for the Kunming-Montreal Global Biodiversity Framework, which includes indicators for Goal C and Target 13</w:t>
      </w:r>
      <w:r w:rsidRPr="003E45D7">
        <w:rPr>
          <w:iCs/>
        </w:rPr>
        <w:t xml:space="preserve"> of the Framework</w:t>
      </w:r>
      <w:r w:rsidRPr="003E45D7">
        <w:t xml:space="preserve">, and the relevant proposed methodologies contained in document </w:t>
      </w:r>
      <w:hyperlink r:id="rId59" w:history="1">
        <w:r w:rsidRPr="003E45D7">
          <w:rPr>
            <w:rStyle w:val="Hyperlink"/>
          </w:rPr>
          <w:t>CBD/COP/16/INF/3/Rev.1</w:t>
        </w:r>
      </w:hyperlink>
      <w:r w:rsidRPr="003E45D7">
        <w:t>;</w:t>
      </w:r>
    </w:p>
    <w:p w14:paraId="305B27A4" w14:textId="77777777" w:rsidR="00830EAC" w:rsidRPr="003E45D7" w:rsidRDefault="00830EAC" w:rsidP="00E537B5">
      <w:pPr>
        <w:pStyle w:val="CBDDesicionText"/>
      </w:pPr>
      <w:r w:rsidRPr="003E45D7">
        <w:t>3.</w:t>
      </w:r>
      <w:r w:rsidRPr="003E45D7">
        <w:tab/>
      </w:r>
      <w:r w:rsidRPr="003E45D7">
        <w:rPr>
          <w:i/>
        </w:rPr>
        <w:t>Invites</w:t>
      </w:r>
      <w:r w:rsidRPr="003E45D7">
        <w:t xml:space="preserve"> Parties, and encourages other Governments, to:</w:t>
      </w:r>
    </w:p>
    <w:p w14:paraId="340C9EA3" w14:textId="77777777" w:rsidR="00830EAC" w:rsidRPr="003E45D7" w:rsidRDefault="00830EAC" w:rsidP="00E537B5">
      <w:pPr>
        <w:pStyle w:val="CBDDesicionText"/>
      </w:pPr>
      <w:r w:rsidRPr="003E45D7">
        <w:rPr>
          <w:iCs/>
        </w:rPr>
        <w:t>(a)</w:t>
      </w:r>
      <w:r w:rsidRPr="003E45D7">
        <w:rPr>
          <w:iCs/>
        </w:rPr>
        <w:tab/>
        <w:t>Address all elements of</w:t>
      </w:r>
      <w:r w:rsidRPr="003E45D7">
        <w:t xml:space="preserve"> Goal C and of Target 13 of the Framework when developing national targets and revising or updating national biodiversity strategies and action plans;</w:t>
      </w:r>
      <w:r w:rsidRPr="003E45D7">
        <w:rPr>
          <w:rStyle w:val="FootnoteReference"/>
        </w:rPr>
        <w:footnoteReference w:id="47"/>
      </w:r>
      <w:r w:rsidRPr="003E45D7">
        <w:t xml:space="preserve"> </w:t>
      </w:r>
    </w:p>
    <w:p w14:paraId="632EA7CF" w14:textId="77777777" w:rsidR="00830EAC" w:rsidRPr="003E45D7" w:rsidRDefault="00830EAC" w:rsidP="00E537B5">
      <w:pPr>
        <w:pStyle w:val="CBDDesicionText"/>
      </w:pPr>
      <w:r w:rsidRPr="003E45D7">
        <w:t>(b)</w:t>
      </w:r>
      <w:r w:rsidRPr="003E45D7">
        <w:tab/>
        <w:t>Put in place, in accordance with national circumstances and priorities, the mechanisms and tools necessary for the collection of national information on monetary and non-monetary benefits received to be able to report on progress in achieving Goal C of the Framework;</w:t>
      </w:r>
    </w:p>
    <w:p w14:paraId="0FE88CD0" w14:textId="77777777" w:rsidR="00830EAC" w:rsidRPr="003E45D7" w:rsidRDefault="00830EAC" w:rsidP="00E537B5">
      <w:pPr>
        <w:pStyle w:val="CBDDesicionText"/>
      </w:pPr>
      <w:r w:rsidRPr="003E45D7">
        <w:t>(c)</w:t>
      </w:r>
      <w:r w:rsidRPr="003E45D7">
        <w:tab/>
        <w:t>Include the capacity and financial needs for collecting national information on monetary and non-monetary benefits received and implementing the Nagoya Protocol on Access to Genetic Resources and the Fair and Equitable Sharing of Benefits Arising from Their Utilization,</w:t>
      </w:r>
      <w:r w:rsidRPr="003E45D7">
        <w:rPr>
          <w:rStyle w:val="FootnoteReference"/>
        </w:rPr>
        <w:footnoteReference w:id="48"/>
      </w:r>
      <w:r w:rsidRPr="003E45D7">
        <w:t xml:space="preserve"> as appropriate, in the updating or revision of national biodiversity strategies and action plans and of associated national finance, capacity-building and development plans;</w:t>
      </w:r>
    </w:p>
    <w:p w14:paraId="676ECE84" w14:textId="77777777" w:rsidR="00830EAC" w:rsidRPr="003E45D7" w:rsidRDefault="00830EAC" w:rsidP="00E537B5">
      <w:pPr>
        <w:pStyle w:val="CBDDesicionText"/>
      </w:pPr>
      <w:r w:rsidRPr="003E45D7">
        <w:t>4.</w:t>
      </w:r>
      <w:r w:rsidRPr="003E45D7">
        <w:tab/>
      </w:r>
      <w:bookmarkStart w:id="41" w:name="_Hlk175658648"/>
      <w:r w:rsidRPr="003E45D7">
        <w:rPr>
          <w:i/>
          <w:iCs/>
        </w:rPr>
        <w:t>Invites</w:t>
      </w:r>
      <w:r w:rsidRPr="003E45D7">
        <w:t xml:space="preserve"> Parties, and encourages</w:t>
      </w:r>
      <w:r w:rsidRPr="003E45D7">
        <w:rPr>
          <w:i/>
          <w:iCs/>
        </w:rPr>
        <w:t xml:space="preserve"> </w:t>
      </w:r>
      <w:r w:rsidRPr="003E45D7">
        <w:t>other Governments and relevant organizations, to:</w:t>
      </w:r>
    </w:p>
    <w:p w14:paraId="20F59EAF" w14:textId="77777777" w:rsidR="00830EAC" w:rsidRPr="003E45D7" w:rsidRDefault="00830EAC" w:rsidP="00E537B5">
      <w:pPr>
        <w:pStyle w:val="CBDDesicionText"/>
        <w:rPr>
          <w:iCs/>
        </w:rPr>
      </w:pPr>
      <w:r w:rsidRPr="003E45D7">
        <w:rPr>
          <w:iCs/>
        </w:rPr>
        <w:t>(a)</w:t>
      </w:r>
      <w:r w:rsidRPr="003E45D7">
        <w:rPr>
          <w:iCs/>
        </w:rPr>
        <w:tab/>
        <w:t>Enhance the integration of the Nagoya Protocol into, and the participation of the relevant national authorities in, the mechanisms for planning, monitoring, reporting and review addressed in decision 16/32 and referred to in decision 16/31;</w:t>
      </w:r>
    </w:p>
    <w:p w14:paraId="09D5554D" w14:textId="77777777" w:rsidR="00830EAC" w:rsidRPr="003E45D7" w:rsidRDefault="00830EAC" w:rsidP="00CB31E8">
      <w:pPr>
        <w:pStyle w:val="CBDDesicionText"/>
      </w:pPr>
      <w:r w:rsidRPr="003E45D7">
        <w:rPr>
          <w:iCs/>
        </w:rPr>
        <w:t>(b)</w:t>
      </w:r>
      <w:r w:rsidRPr="003E45D7">
        <w:rPr>
          <w:iCs/>
        </w:rPr>
        <w:tab/>
        <w:t>Support the development of the mechanisms and tools referred to in paragraph 3 (b) above and the continuation and enhancement of the methodology to collect global information on certain types of non-monetary benefit-sharing for national disaggregation.</w:t>
      </w:r>
      <w:bookmarkEnd w:id="41"/>
    </w:p>
    <w:p w14:paraId="58362783" w14:textId="77777777" w:rsidR="00830EAC" w:rsidRPr="003E45D7" w:rsidRDefault="00830EAC">
      <w:pPr>
        <w:tabs>
          <w:tab w:val="clear" w:pos="567"/>
          <w:tab w:val="clear" w:pos="1134"/>
          <w:tab w:val="clear" w:pos="1701"/>
          <w:tab w:val="clear" w:pos="2268"/>
        </w:tabs>
        <w:spacing w:after="160" w:line="278" w:lineRule="auto"/>
        <w:jc w:val="left"/>
      </w:pPr>
      <w:r w:rsidRPr="003E45D7">
        <w:br w:type="page"/>
      </w:r>
    </w:p>
    <w:p w14:paraId="3096C3CD" w14:textId="77777777" w:rsidR="00830EAC" w:rsidRPr="003E45D7" w:rsidRDefault="00830EAC" w:rsidP="0005799C">
      <w:pPr>
        <w:pStyle w:val="CBDH2"/>
      </w:pPr>
      <w:r w:rsidRPr="003E45D7">
        <w:tab/>
      </w:r>
      <w:bookmarkStart w:id="42" w:name="_Toc193899013"/>
      <w:bookmarkStart w:id="43" w:name="_Toc195092930"/>
      <w:r w:rsidRPr="003E45D7">
        <w:t>NP-5/7.</w:t>
      </w:r>
      <w:r w:rsidRPr="003E45D7">
        <w:tab/>
        <w:t>Global multilateral benefit-sharing mechanism</w:t>
      </w:r>
      <w:bookmarkEnd w:id="42"/>
      <w:bookmarkEnd w:id="43"/>
    </w:p>
    <w:p w14:paraId="22E268F0" w14:textId="77777777" w:rsidR="00830EAC" w:rsidRPr="003E45D7" w:rsidRDefault="00830EAC" w:rsidP="005C0F51">
      <w:pPr>
        <w:pStyle w:val="Para10"/>
        <w:shd w:val="clear" w:color="auto" w:fill="FFFFFF" w:themeFill="background1"/>
        <w:ind w:firstLine="567"/>
        <w:rPr>
          <w:snapToGrid w:val="0"/>
          <w:kern w:val="22"/>
        </w:rPr>
      </w:pPr>
      <w:r w:rsidRPr="003E45D7">
        <w:rPr>
          <w:i/>
          <w:iCs/>
          <w:snapToGrid w:val="0"/>
          <w:kern w:val="22"/>
        </w:rPr>
        <w:t>The Conference of the Parties serving as the meeting of the Parties to the Nagoya Protocol</w:t>
      </w:r>
      <w:r w:rsidRPr="003E45D7">
        <w:rPr>
          <w:snapToGrid w:val="0"/>
          <w:kern w:val="22"/>
        </w:rPr>
        <w:t>,</w:t>
      </w:r>
    </w:p>
    <w:p w14:paraId="62E09461" w14:textId="23A01DA0" w:rsidR="00830EAC" w:rsidRPr="003E45D7" w:rsidRDefault="00830EAC" w:rsidP="005C0F51">
      <w:pPr>
        <w:pStyle w:val="Para10"/>
        <w:shd w:val="clear" w:color="auto" w:fill="FFFFFF" w:themeFill="background1"/>
        <w:ind w:firstLine="567"/>
        <w:rPr>
          <w:snapToGrid w:val="0"/>
          <w:kern w:val="22"/>
        </w:rPr>
      </w:pPr>
      <w:r w:rsidRPr="003E45D7">
        <w:rPr>
          <w:i/>
          <w:iCs/>
          <w:snapToGrid w:val="0"/>
          <w:kern w:val="22"/>
        </w:rPr>
        <w:t>Recognizing</w:t>
      </w:r>
      <w:r w:rsidRPr="003E45D7">
        <w:rPr>
          <w:snapToGrid w:val="0"/>
          <w:kern w:val="22"/>
        </w:rPr>
        <w:t xml:space="preserve"> that the Conference of the Parties serving as the meeting of the Parties to the Nagoya Protocol on Access to Genetic Resources and the Fair and Equitable Sharing of Benefits Arising from </w:t>
      </w:r>
      <w:r w:rsidR="00DC528D" w:rsidRPr="003E45D7">
        <w:rPr>
          <w:snapToGrid w:val="0"/>
          <w:kern w:val="22"/>
        </w:rPr>
        <w:t>T</w:t>
      </w:r>
      <w:r w:rsidRPr="003E45D7">
        <w:rPr>
          <w:snapToGrid w:val="0"/>
          <w:kern w:val="22"/>
        </w:rPr>
        <w:t>heir Utilization</w:t>
      </w:r>
      <w:r w:rsidRPr="003E45D7">
        <w:rPr>
          <w:rStyle w:val="FootnoteReference"/>
        </w:rPr>
        <w:footnoteReference w:id="49"/>
      </w:r>
      <w:r w:rsidRPr="003E45D7">
        <w:rPr>
          <w:snapToGrid w:val="0"/>
          <w:kern w:val="22"/>
        </w:rPr>
        <w:t xml:space="preserve"> will address progress on the implementation of Article 10 of the Protocol in the second assessment and review of the Protocol to be undertaken at its sixth meeting, </w:t>
      </w:r>
    </w:p>
    <w:p w14:paraId="5CA93B3B" w14:textId="509D54DF" w:rsidR="00830EAC" w:rsidRPr="003E45D7" w:rsidRDefault="00830EAC" w:rsidP="005C0F51">
      <w:pPr>
        <w:pStyle w:val="Para2"/>
        <w:ind w:left="567" w:firstLine="567"/>
      </w:pPr>
      <w:r w:rsidRPr="003E45D7">
        <w:rPr>
          <w:i/>
          <w:iCs/>
          <w:snapToGrid w:val="0"/>
          <w:kern w:val="22"/>
        </w:rPr>
        <w:t>Decides</w:t>
      </w:r>
      <w:r w:rsidRPr="003E45D7">
        <w:rPr>
          <w:snapToGrid w:val="0"/>
          <w:kern w:val="22"/>
        </w:rPr>
        <w:t xml:space="preserve"> to revisit at its sixth meeting the issue of the need for and modalities of a global multilateral benefit-sharing mechanism, as provided in Article 10 of the Nagoya Protocol on Access to Genetic Resources and the Fair and Equitable Sharing of Benefits Arising from </w:t>
      </w:r>
      <w:r w:rsidR="00DC528D" w:rsidRPr="003E45D7">
        <w:rPr>
          <w:snapToGrid w:val="0"/>
          <w:kern w:val="22"/>
        </w:rPr>
        <w:t>T</w:t>
      </w:r>
      <w:r w:rsidRPr="003E45D7">
        <w:rPr>
          <w:snapToGrid w:val="0"/>
          <w:kern w:val="22"/>
        </w:rPr>
        <w:t>heir Utilization, taking into consideration the analysis and synthesis of information for the second assessment and review of the Protocol.</w:t>
      </w:r>
    </w:p>
    <w:p w14:paraId="63523926" w14:textId="77777777" w:rsidR="00830EAC" w:rsidRPr="003E45D7" w:rsidRDefault="00830EAC" w:rsidP="007A7F22">
      <w:pPr>
        <w:pStyle w:val="Para10"/>
        <w:ind w:left="0"/>
        <w:jc w:val="center"/>
      </w:pPr>
    </w:p>
    <w:p w14:paraId="6467442A" w14:textId="77777777" w:rsidR="00830EAC" w:rsidRPr="003E45D7" w:rsidRDefault="00830EAC">
      <w:pPr>
        <w:tabs>
          <w:tab w:val="clear" w:pos="567"/>
          <w:tab w:val="clear" w:pos="1134"/>
          <w:tab w:val="clear" w:pos="1701"/>
          <w:tab w:val="clear" w:pos="2268"/>
        </w:tabs>
        <w:spacing w:after="160" w:line="278" w:lineRule="auto"/>
        <w:jc w:val="left"/>
      </w:pPr>
      <w:r w:rsidRPr="003E45D7">
        <w:br w:type="page"/>
      </w:r>
    </w:p>
    <w:p w14:paraId="68AEE588" w14:textId="13106136" w:rsidR="00830EAC" w:rsidRPr="003E45D7" w:rsidRDefault="0089703A" w:rsidP="0089703A">
      <w:pPr>
        <w:pStyle w:val="CBDH2"/>
      </w:pPr>
      <w:r w:rsidRPr="003E45D7">
        <w:tab/>
      </w:r>
      <w:bookmarkStart w:id="44" w:name="_Toc193899014"/>
      <w:bookmarkStart w:id="45" w:name="_Toc195092931"/>
      <w:r w:rsidR="00830EAC" w:rsidRPr="003E45D7">
        <w:t>NP-5/8.</w:t>
      </w:r>
      <w:r w:rsidR="00830EAC" w:rsidRPr="003E45D7">
        <w:tab/>
        <w:t>Specialized international access and benefit-sharing instruments in the context of Article 4, paragraph 4, of the Nagoya Protocol</w:t>
      </w:r>
      <w:bookmarkEnd w:id="44"/>
      <w:bookmarkEnd w:id="45"/>
    </w:p>
    <w:p w14:paraId="18A8904A" w14:textId="77777777" w:rsidR="00830EAC" w:rsidRPr="003E45D7" w:rsidRDefault="00830EAC" w:rsidP="00FA6027">
      <w:pPr>
        <w:pStyle w:val="CBDDesicionText"/>
        <w:rPr>
          <w:i/>
          <w:iCs/>
        </w:rPr>
      </w:pPr>
      <w:r w:rsidRPr="003E45D7">
        <w:rPr>
          <w:i/>
          <w:iCs/>
        </w:rPr>
        <w:t>The Conference of the Parties serving as the meeting of the Parties to the Nagoya Protocol</w:t>
      </w:r>
      <w:r w:rsidRPr="003E45D7">
        <w:t>,</w:t>
      </w:r>
    </w:p>
    <w:p w14:paraId="15B4205B" w14:textId="5FE0F60C" w:rsidR="00830EAC" w:rsidRPr="003E45D7" w:rsidRDefault="00830EAC" w:rsidP="00FA6027">
      <w:pPr>
        <w:pStyle w:val="CBDDesicionText"/>
      </w:pPr>
      <w:r w:rsidRPr="003E45D7">
        <w:rPr>
          <w:i/>
          <w:iCs/>
        </w:rPr>
        <w:t xml:space="preserve">Noting </w:t>
      </w:r>
      <w:r w:rsidRPr="003E45D7">
        <w:t xml:space="preserve">the divergence of views among Parties </w:t>
      </w:r>
      <w:proofErr w:type="gramStart"/>
      <w:r w:rsidRPr="003E45D7">
        <w:t>with regard to</w:t>
      </w:r>
      <w:proofErr w:type="gramEnd"/>
      <w:r w:rsidRPr="003E45D7">
        <w:t xml:space="preserve"> specialized international access and benefit-sharing instruments in the context of Article 4, paragraph 4, of the Nagoya Protocol on Access to Genetic Resources and the Fair and Equitable Sharing of Benefits Arising from </w:t>
      </w:r>
      <w:r w:rsidR="00DC528D" w:rsidRPr="003E45D7">
        <w:t>T</w:t>
      </w:r>
      <w:r w:rsidRPr="003E45D7">
        <w:t>heir Utilization,</w:t>
      </w:r>
      <w:r w:rsidRPr="003E45D7">
        <w:rPr>
          <w:rStyle w:val="FootnoteReference"/>
          <w:bCs/>
          <w:kern w:val="22"/>
        </w:rPr>
        <w:footnoteReference w:id="50"/>
      </w:r>
      <w:r w:rsidRPr="003E45D7">
        <w:t xml:space="preserve"> </w:t>
      </w:r>
    </w:p>
    <w:p w14:paraId="3A4A02C0" w14:textId="77777777" w:rsidR="00830EAC" w:rsidRPr="003E45D7" w:rsidRDefault="00830EAC" w:rsidP="00FA6027">
      <w:pPr>
        <w:pStyle w:val="CBDDesicionText"/>
      </w:pPr>
      <w:r w:rsidRPr="003E45D7">
        <w:t>1.</w:t>
      </w:r>
      <w:r w:rsidRPr="003E45D7">
        <w:tab/>
      </w:r>
      <w:r w:rsidRPr="003E45D7">
        <w:rPr>
          <w:i/>
          <w:iCs/>
        </w:rPr>
        <w:t>Invites</w:t>
      </w:r>
      <w:r w:rsidRPr="003E45D7">
        <w:t xml:space="preserve"> Parties, other Governments, relevant stakeholders and international organizations to submit views on the process proposed in paragraphs 5 and 6 of recommendation </w:t>
      </w:r>
      <w:hyperlink r:id="rId60" w:history="1">
        <w:r w:rsidRPr="003E45D7">
          <w:rPr>
            <w:rStyle w:val="Hyperlink"/>
          </w:rPr>
          <w:t>3/16</w:t>
        </w:r>
      </w:hyperlink>
      <w:r w:rsidRPr="003E45D7">
        <w:t xml:space="preserve"> of 28 March 2022 of the Subsidiary Body on Implementation and reflections on the relationship among specialized international access and benefit-sharing instruments;</w:t>
      </w:r>
    </w:p>
    <w:p w14:paraId="4458425C" w14:textId="77777777" w:rsidR="00830EAC" w:rsidRPr="003E45D7" w:rsidRDefault="00830EAC" w:rsidP="00FA6027">
      <w:pPr>
        <w:pStyle w:val="CBDDesicionText"/>
      </w:pPr>
      <w:r w:rsidRPr="003E45D7">
        <w:t>2.</w:t>
      </w:r>
      <w:r w:rsidRPr="003E45D7">
        <w:tab/>
      </w:r>
      <w:r w:rsidRPr="003E45D7">
        <w:rPr>
          <w:i/>
          <w:iCs/>
        </w:rPr>
        <w:t>Requests</w:t>
      </w:r>
      <w:r w:rsidRPr="003E45D7">
        <w:t xml:space="preserve"> the Executive Secretary: </w:t>
      </w:r>
    </w:p>
    <w:p w14:paraId="08F6AF9F" w14:textId="544C1AFA" w:rsidR="00830EAC" w:rsidRPr="003E45D7" w:rsidRDefault="00830EAC" w:rsidP="00FA6027">
      <w:pPr>
        <w:pStyle w:val="CBDDesicionText"/>
      </w:pPr>
      <w:r w:rsidRPr="003E45D7">
        <w:t>(a)</w:t>
      </w:r>
      <w:r w:rsidRPr="003E45D7">
        <w:tab/>
        <w:t xml:space="preserve">To synthesize the views submitted pursuant to paragraph 1 and provide information on developments in relevant international forums and the outcomes of the second assessment and review of the effectiveness of the Nagoya Protocol on Access to Genetic Resources and the Fair and Equitable Sharing of Benefits Arising from </w:t>
      </w:r>
      <w:r w:rsidR="0042373E" w:rsidRPr="003E45D7">
        <w:t>T</w:t>
      </w:r>
      <w:r w:rsidRPr="003E45D7">
        <w:t>heir Utilization of relevance to its Article 4;</w:t>
      </w:r>
    </w:p>
    <w:p w14:paraId="7ABC2553" w14:textId="77777777" w:rsidR="00830EAC" w:rsidRPr="003E45D7" w:rsidRDefault="00830EAC" w:rsidP="00FA6027">
      <w:pPr>
        <w:pStyle w:val="CBDDesicionText"/>
      </w:pPr>
      <w:r w:rsidRPr="003E45D7">
        <w:t>(b)</w:t>
      </w:r>
      <w:r w:rsidRPr="003E45D7">
        <w:tab/>
        <w:t>To make the information referred to in paragraph 2 (a) available for consideration by the Subsidiary Body on Implementation at its sixth meeting;</w:t>
      </w:r>
    </w:p>
    <w:p w14:paraId="1EF0D4B2" w14:textId="77777777" w:rsidR="00830EAC" w:rsidRPr="003E45D7" w:rsidRDefault="00830EAC" w:rsidP="00FA6027">
      <w:pPr>
        <w:pStyle w:val="CBDDesicionText"/>
      </w:pPr>
      <w:r w:rsidRPr="003E45D7">
        <w:t>3.</w:t>
      </w:r>
      <w:r w:rsidRPr="003E45D7">
        <w:tab/>
      </w:r>
      <w:r w:rsidRPr="003E45D7">
        <w:rPr>
          <w:i/>
          <w:iCs/>
        </w:rPr>
        <w:t>Requests</w:t>
      </w:r>
      <w:r w:rsidRPr="003E45D7">
        <w:t xml:space="preserve"> the Subsidiary Body on Implementation to consider the issue at its sixth meeting, on the basis of its recommendation </w:t>
      </w:r>
      <w:hyperlink r:id="rId61" w:history="1">
        <w:r w:rsidRPr="003E45D7">
          <w:rPr>
            <w:rStyle w:val="Hyperlink"/>
          </w:rPr>
          <w:t>3/16</w:t>
        </w:r>
      </w:hyperlink>
      <w:r w:rsidRPr="003E45D7">
        <w:t>, and to submit a recommendation for consideration by the Conference of the Parties serving as the meeting of the Parties to the Nagoya Protocol at its sixth meeting.</w:t>
      </w:r>
    </w:p>
    <w:p w14:paraId="181C67BD" w14:textId="77777777" w:rsidR="00830EAC" w:rsidRPr="003E45D7" w:rsidRDefault="00830EAC" w:rsidP="001F19DE">
      <w:pPr>
        <w:pStyle w:val="Para10"/>
        <w:spacing w:before="0" w:after="0"/>
        <w:ind w:left="0"/>
        <w:jc w:val="center"/>
      </w:pPr>
    </w:p>
    <w:p w14:paraId="14C4848C" w14:textId="77777777" w:rsidR="00830EAC" w:rsidRPr="003E45D7" w:rsidRDefault="00830EAC">
      <w:pPr>
        <w:tabs>
          <w:tab w:val="clear" w:pos="567"/>
          <w:tab w:val="clear" w:pos="1134"/>
          <w:tab w:val="clear" w:pos="1701"/>
          <w:tab w:val="clear" w:pos="2268"/>
        </w:tabs>
        <w:spacing w:after="160" w:line="278" w:lineRule="auto"/>
        <w:jc w:val="left"/>
      </w:pPr>
      <w:r w:rsidRPr="003E45D7">
        <w:br w:type="page"/>
      </w:r>
    </w:p>
    <w:p w14:paraId="521D9BE4" w14:textId="77777777" w:rsidR="00830EAC" w:rsidRPr="003E45D7" w:rsidRDefault="00830EAC" w:rsidP="00D672A3">
      <w:pPr>
        <w:pStyle w:val="CBDH2"/>
      </w:pPr>
      <w:r w:rsidRPr="003E45D7">
        <w:tab/>
      </w:r>
      <w:bookmarkStart w:id="46" w:name="_Toc193899015"/>
      <w:bookmarkStart w:id="47" w:name="_Toc195092932"/>
      <w:r w:rsidRPr="003E45D7">
        <w:t>NP-5/9.</w:t>
      </w:r>
      <w:r w:rsidRPr="003E45D7">
        <w:tab/>
        <w:t>Procedures for convening online and hybrid meetings</w:t>
      </w:r>
      <w:bookmarkEnd w:id="46"/>
      <w:bookmarkEnd w:id="47"/>
    </w:p>
    <w:p w14:paraId="54F25A09" w14:textId="77777777" w:rsidR="00830EAC" w:rsidRPr="003E45D7" w:rsidRDefault="00830EAC" w:rsidP="000F3651">
      <w:pPr>
        <w:pStyle w:val="CBDDesicionText"/>
      </w:pPr>
      <w:r w:rsidRPr="003E45D7">
        <w:rPr>
          <w:i/>
          <w:iCs/>
        </w:rPr>
        <w:t>The Conference of the Parties serving as the meeting of the Parties to the Nagoya Protocol</w:t>
      </w:r>
      <w:r w:rsidRPr="003E45D7">
        <w:t>,</w:t>
      </w:r>
    </w:p>
    <w:p w14:paraId="7074EDCC" w14:textId="77777777" w:rsidR="00830EAC" w:rsidRPr="003E45D7" w:rsidRDefault="00830EAC" w:rsidP="000F3651">
      <w:pPr>
        <w:pStyle w:val="CBDDesicionText"/>
        <w:rPr>
          <w:rFonts w:eastAsia="Times New Roman"/>
          <w:szCs w:val="24"/>
        </w:rPr>
      </w:pPr>
      <w:r w:rsidRPr="003E45D7">
        <w:rPr>
          <w:rFonts w:eastAsia="Times New Roman"/>
          <w:i/>
          <w:iCs/>
          <w:szCs w:val="24"/>
        </w:rPr>
        <w:t>Reaffirming</w:t>
      </w:r>
      <w:r w:rsidRPr="003E45D7">
        <w:rPr>
          <w:rFonts w:eastAsia="Times New Roman"/>
          <w:szCs w:val="24"/>
        </w:rPr>
        <w:t xml:space="preserve"> that all its meetings, as well as the meetings of the intergovernmental subsidiary bodies of the Nagoya Protocol on Access to Genetic Resources and the Fair and Equitable Sharing of Benefits Arising from Their Utilization,</w:t>
      </w:r>
      <w:r w:rsidRPr="003E45D7">
        <w:rPr>
          <w:rFonts w:eastAsia="Times New Roman"/>
          <w:szCs w:val="24"/>
          <w:vertAlign w:val="superscript"/>
        </w:rPr>
        <w:footnoteReference w:id="51"/>
      </w:r>
      <w:r w:rsidRPr="003E45D7">
        <w:rPr>
          <w:rFonts w:eastAsia="Times New Roman"/>
          <w:szCs w:val="24"/>
        </w:rPr>
        <w:t xml:space="preserve"> must follow their respective rules of procedure,</w:t>
      </w:r>
    </w:p>
    <w:p w14:paraId="50D3A5D7" w14:textId="77777777" w:rsidR="00830EAC" w:rsidRPr="003E45D7" w:rsidRDefault="00830EAC" w:rsidP="000F3651">
      <w:pPr>
        <w:pStyle w:val="CBDDesicionText"/>
        <w:rPr>
          <w:rFonts w:eastAsia="Times New Roman"/>
          <w:szCs w:val="24"/>
        </w:rPr>
      </w:pPr>
      <w:r w:rsidRPr="003E45D7">
        <w:rPr>
          <w:rFonts w:eastAsia="Times New Roman"/>
          <w:szCs w:val="24"/>
        </w:rPr>
        <w:t>1.</w:t>
      </w:r>
      <w:r w:rsidRPr="003E45D7">
        <w:rPr>
          <w:rFonts w:eastAsia="Times New Roman"/>
          <w:szCs w:val="24"/>
        </w:rPr>
        <w:tab/>
      </w:r>
      <w:r w:rsidRPr="003E45D7">
        <w:rPr>
          <w:rFonts w:eastAsia="Times New Roman"/>
          <w:i/>
          <w:iCs/>
          <w:szCs w:val="24"/>
        </w:rPr>
        <w:t>Affirms</w:t>
      </w:r>
      <w:r w:rsidRPr="003E45D7">
        <w:rPr>
          <w:rFonts w:eastAsia="Times New Roman"/>
          <w:szCs w:val="24"/>
        </w:rPr>
        <w:t xml:space="preserve"> that its meetings, as well as the meetings of the intergovernmental subsidiary bodies of the Nagoya Protocol on Access to Genetic Resources and the Fair and Equitable Sharing of Benefits Arising from Their Utilization, should be held in person, unless extraordinary circumstances, as indicated in paragraph 2 below, render the holding of in-person meetings impractical for an extended period;</w:t>
      </w:r>
    </w:p>
    <w:p w14:paraId="628E1753" w14:textId="77777777" w:rsidR="00830EAC" w:rsidRPr="003E45D7" w:rsidRDefault="00830EAC" w:rsidP="000F3651">
      <w:pPr>
        <w:pStyle w:val="CBDDesicionText"/>
        <w:rPr>
          <w:rFonts w:eastAsia="Times New Roman"/>
          <w:szCs w:val="24"/>
        </w:rPr>
      </w:pPr>
      <w:r w:rsidRPr="003E45D7">
        <w:rPr>
          <w:rFonts w:eastAsia="Times New Roman"/>
          <w:szCs w:val="24"/>
        </w:rPr>
        <w:t>2.</w:t>
      </w:r>
      <w:r w:rsidRPr="003E45D7">
        <w:rPr>
          <w:rFonts w:eastAsia="Times New Roman"/>
          <w:szCs w:val="24"/>
        </w:rPr>
        <w:tab/>
      </w:r>
      <w:r w:rsidRPr="003E45D7">
        <w:rPr>
          <w:rFonts w:eastAsia="Times New Roman"/>
          <w:i/>
          <w:iCs/>
          <w:szCs w:val="24"/>
        </w:rPr>
        <w:t>Reaffirms</w:t>
      </w:r>
      <w:r w:rsidRPr="003E45D7">
        <w:rPr>
          <w:rFonts w:eastAsia="Times New Roman"/>
          <w:szCs w:val="24"/>
        </w:rPr>
        <w:t xml:space="preserve"> that, in the event of extraordinary circumstances that render the holding of in-person meetings impractical, sessions of the meetings referred to in paragraph 1 above could be held virtually through modalities that allow for online interactive participation, following consultations among Parties and a decision of the Bureau of the Conference of the Parties serving as the meeting of the Parties to the Nagoya Protocol, as long as no substantive decisions are taken online, with the exception of decisions on budgetary and procedural matters to allow the Secretariat of the Convention on Biological Diversity</w:t>
      </w:r>
      <w:r w:rsidRPr="003E45D7">
        <w:rPr>
          <w:rFonts w:eastAsia="Times New Roman"/>
          <w:szCs w:val="24"/>
          <w:vertAlign w:val="superscript"/>
        </w:rPr>
        <w:footnoteReference w:id="52"/>
      </w:r>
      <w:r w:rsidRPr="003E45D7">
        <w:rPr>
          <w:rFonts w:eastAsia="Times New Roman"/>
          <w:szCs w:val="24"/>
        </w:rPr>
        <w:t xml:space="preserve"> to function;</w:t>
      </w:r>
    </w:p>
    <w:p w14:paraId="0021AC6A" w14:textId="77777777" w:rsidR="00830EAC" w:rsidRPr="003E45D7" w:rsidRDefault="00830EAC" w:rsidP="000F3651">
      <w:pPr>
        <w:pStyle w:val="CBDDesicionText"/>
        <w:rPr>
          <w:rFonts w:eastAsia="Times New Roman"/>
          <w:szCs w:val="24"/>
        </w:rPr>
      </w:pPr>
      <w:r w:rsidRPr="003E45D7">
        <w:rPr>
          <w:rFonts w:eastAsia="Times New Roman"/>
          <w:szCs w:val="24"/>
        </w:rPr>
        <w:t>3.</w:t>
      </w:r>
      <w:r w:rsidRPr="003E45D7">
        <w:rPr>
          <w:rFonts w:eastAsia="Times New Roman"/>
          <w:szCs w:val="24"/>
        </w:rPr>
        <w:tab/>
      </w:r>
      <w:r w:rsidRPr="003E45D7">
        <w:rPr>
          <w:rFonts w:eastAsia="Times New Roman"/>
          <w:i/>
          <w:iCs/>
          <w:szCs w:val="24"/>
        </w:rPr>
        <w:t>Notes</w:t>
      </w:r>
      <w:r w:rsidRPr="003E45D7">
        <w:rPr>
          <w:rFonts w:eastAsia="Times New Roman"/>
          <w:szCs w:val="24"/>
        </w:rPr>
        <w:t xml:space="preserve"> that, in the event of extraordinary circumstances that render the holding of in</w:t>
      </w:r>
      <w:r w:rsidRPr="003E45D7">
        <w:rPr>
          <w:rFonts w:eastAsia="Times New Roman"/>
          <w:szCs w:val="24"/>
        </w:rPr>
        <w:noBreakHyphen/>
        <w:t>person meetings impractical, urgent decisions, such as those on budgetary matters, may be taken by the Conference of the Parties serving as the meeting of the Parties to the Nagoya Protocol under a silence procedure in line with United Nations practice</w:t>
      </w:r>
      <w:r w:rsidRPr="003E45D7">
        <w:rPr>
          <w:rStyle w:val="FootnoteReference"/>
          <w:rFonts w:eastAsia="Times New Roman"/>
          <w:szCs w:val="24"/>
        </w:rPr>
        <w:footnoteReference w:id="53"/>
      </w:r>
      <w:r w:rsidRPr="003E45D7">
        <w:rPr>
          <w:rFonts w:eastAsia="Times New Roman"/>
          <w:szCs w:val="24"/>
        </w:rPr>
        <w:t xml:space="preserve"> and a decision of the Bureau of the Conference of the Parties serving as the meeting of the Parties to the Protocol, following consultations by the Bureau members with their respective regions, and applying the procedures set out in the rules of procedure for the convening of an extraordinary meeting;</w:t>
      </w:r>
    </w:p>
    <w:p w14:paraId="26E00925" w14:textId="77777777" w:rsidR="00830EAC" w:rsidRPr="003E45D7" w:rsidRDefault="00830EAC" w:rsidP="000F3651">
      <w:pPr>
        <w:pStyle w:val="CBDDesicionText"/>
        <w:rPr>
          <w:rFonts w:eastAsia="Times New Roman"/>
          <w:szCs w:val="24"/>
        </w:rPr>
      </w:pPr>
      <w:r w:rsidRPr="003E45D7">
        <w:rPr>
          <w:rFonts w:eastAsia="Times New Roman"/>
          <w:szCs w:val="24"/>
        </w:rPr>
        <w:t>4.</w:t>
      </w:r>
      <w:r w:rsidRPr="003E45D7">
        <w:rPr>
          <w:rFonts w:eastAsia="Times New Roman"/>
          <w:szCs w:val="24"/>
        </w:rPr>
        <w:tab/>
      </w:r>
      <w:r w:rsidRPr="003E45D7">
        <w:rPr>
          <w:rFonts w:eastAsia="Times New Roman"/>
          <w:i/>
          <w:iCs/>
          <w:szCs w:val="24"/>
        </w:rPr>
        <w:t>Requests</w:t>
      </w:r>
      <w:r w:rsidRPr="003E45D7">
        <w:rPr>
          <w:rFonts w:eastAsia="Times New Roman"/>
          <w:szCs w:val="24"/>
        </w:rPr>
        <w:t xml:space="preserve"> the Executive Secretary to ensure that arrangements for meetings referred to in paragraph 1 above always include a provision for streaming the proceedings online to enable all duly registered delegates to follow the proceedings in real time;</w:t>
      </w:r>
    </w:p>
    <w:p w14:paraId="7BCB917A" w14:textId="77777777" w:rsidR="00830EAC" w:rsidRPr="003E45D7" w:rsidRDefault="00830EAC" w:rsidP="000F3651">
      <w:pPr>
        <w:pStyle w:val="CBDDesicionText"/>
        <w:rPr>
          <w:rFonts w:eastAsia="Times New Roman"/>
          <w:szCs w:val="24"/>
        </w:rPr>
      </w:pPr>
      <w:r w:rsidRPr="003E45D7">
        <w:rPr>
          <w:rFonts w:eastAsia="Times New Roman"/>
          <w:szCs w:val="24"/>
        </w:rPr>
        <w:t>5.</w:t>
      </w:r>
      <w:r w:rsidRPr="003E45D7">
        <w:rPr>
          <w:rFonts w:eastAsia="Times New Roman"/>
          <w:szCs w:val="24"/>
        </w:rPr>
        <w:tab/>
      </w:r>
      <w:r w:rsidRPr="003E45D7">
        <w:rPr>
          <w:rFonts w:eastAsia="Times New Roman"/>
          <w:i/>
          <w:iCs/>
          <w:szCs w:val="24"/>
        </w:rPr>
        <w:t>Notes</w:t>
      </w:r>
      <w:r w:rsidRPr="003E45D7">
        <w:rPr>
          <w:rFonts w:eastAsia="Times New Roman"/>
          <w:szCs w:val="24"/>
        </w:rPr>
        <w:t xml:space="preserve"> that expert groups, advisory groups and other groups with limited membership may meet in person, online or in a hybrid format, in line with their respective mandates and, as applicable, their respective rules of procedure; </w:t>
      </w:r>
    </w:p>
    <w:p w14:paraId="4B98F705" w14:textId="77777777" w:rsidR="00830EAC" w:rsidRPr="003E45D7" w:rsidRDefault="00830EAC" w:rsidP="000F3651">
      <w:pPr>
        <w:pStyle w:val="CBDDesicionText"/>
        <w:rPr>
          <w:rFonts w:eastAsia="Times New Roman"/>
          <w:szCs w:val="24"/>
        </w:rPr>
      </w:pPr>
      <w:r w:rsidRPr="003E45D7">
        <w:rPr>
          <w:rFonts w:eastAsia="Times New Roman"/>
          <w:szCs w:val="24"/>
        </w:rPr>
        <w:t>6.</w:t>
      </w:r>
      <w:r w:rsidRPr="003E45D7">
        <w:rPr>
          <w:rFonts w:eastAsia="Times New Roman"/>
          <w:szCs w:val="24"/>
        </w:rPr>
        <w:tab/>
      </w:r>
      <w:r w:rsidRPr="003E45D7">
        <w:rPr>
          <w:rFonts w:eastAsia="Times New Roman"/>
          <w:i/>
          <w:iCs/>
          <w:szCs w:val="24"/>
        </w:rPr>
        <w:t>Also notes</w:t>
      </w:r>
      <w:r w:rsidRPr="003E45D7">
        <w:rPr>
          <w:rFonts w:eastAsia="Times New Roman"/>
          <w:szCs w:val="24"/>
        </w:rPr>
        <w:t xml:space="preserve"> that, during the intersessional period, the Bureaux can meet online to provide continued guidance to the Secretariat </w:t>
      </w:r>
      <w:proofErr w:type="gramStart"/>
      <w:r w:rsidRPr="003E45D7">
        <w:rPr>
          <w:rFonts w:eastAsia="Times New Roman"/>
          <w:szCs w:val="24"/>
        </w:rPr>
        <w:t>with regard to</w:t>
      </w:r>
      <w:proofErr w:type="gramEnd"/>
      <w:r w:rsidRPr="003E45D7">
        <w:rPr>
          <w:rFonts w:eastAsia="Times New Roman"/>
          <w:szCs w:val="24"/>
        </w:rPr>
        <w:t xml:space="preserve"> the preparation for, and conduct of, the meetings of the Conference of the Parties serving as the meeting of the Parties to the Nagoya Protocol and relevant subsidiary bodies; </w:t>
      </w:r>
    </w:p>
    <w:p w14:paraId="464964D7" w14:textId="77777777" w:rsidR="00830EAC" w:rsidRPr="003E45D7" w:rsidRDefault="00830EAC" w:rsidP="000F3651">
      <w:pPr>
        <w:pStyle w:val="CBDDesicionText"/>
        <w:rPr>
          <w:rFonts w:eastAsia="Times New Roman"/>
          <w:szCs w:val="24"/>
        </w:rPr>
      </w:pPr>
      <w:r w:rsidRPr="003E45D7">
        <w:rPr>
          <w:rFonts w:eastAsia="Times New Roman"/>
          <w:szCs w:val="24"/>
        </w:rPr>
        <w:t>7.</w:t>
      </w:r>
      <w:r w:rsidRPr="003E45D7">
        <w:rPr>
          <w:rFonts w:eastAsia="Times New Roman"/>
          <w:szCs w:val="24"/>
        </w:rPr>
        <w:tab/>
      </w:r>
      <w:r w:rsidRPr="003E45D7">
        <w:rPr>
          <w:rFonts w:eastAsia="Times New Roman"/>
          <w:i/>
          <w:iCs/>
          <w:szCs w:val="24"/>
        </w:rPr>
        <w:t>Decides</w:t>
      </w:r>
      <w:r w:rsidRPr="003E45D7">
        <w:rPr>
          <w:rFonts w:eastAsia="Times New Roman"/>
          <w:szCs w:val="24"/>
        </w:rPr>
        <w:t xml:space="preserve"> that:</w:t>
      </w:r>
    </w:p>
    <w:p w14:paraId="08AE66C6" w14:textId="77777777" w:rsidR="00830EAC" w:rsidRPr="003E45D7" w:rsidRDefault="00830EAC" w:rsidP="000F3651">
      <w:pPr>
        <w:pStyle w:val="CBDDesicionText"/>
        <w:rPr>
          <w:rFonts w:eastAsia="Times New Roman"/>
          <w:szCs w:val="24"/>
        </w:rPr>
      </w:pPr>
      <w:r w:rsidRPr="003E45D7">
        <w:rPr>
          <w:rFonts w:eastAsia="Times New Roman"/>
          <w:szCs w:val="24"/>
        </w:rPr>
        <w:t>(a)</w:t>
      </w:r>
      <w:r w:rsidRPr="003E45D7">
        <w:rPr>
          <w:rFonts w:eastAsia="Times New Roman"/>
          <w:szCs w:val="24"/>
        </w:rPr>
        <w:tab/>
        <w:t>The operational modalities of any meeting held online should be clearly set out in a scenario note prepared by the Secretariat in consultation with the relevant Bureau and made available to all Parties in advance of the meeting;</w:t>
      </w:r>
    </w:p>
    <w:p w14:paraId="25A9652A" w14:textId="77777777" w:rsidR="00830EAC" w:rsidRPr="003E45D7" w:rsidRDefault="00830EAC" w:rsidP="000F3651">
      <w:pPr>
        <w:pStyle w:val="CBDDesicionText"/>
        <w:rPr>
          <w:rFonts w:eastAsia="Times New Roman"/>
          <w:szCs w:val="24"/>
        </w:rPr>
      </w:pPr>
      <w:r w:rsidRPr="003E45D7">
        <w:rPr>
          <w:rFonts w:eastAsia="Times New Roman"/>
          <w:szCs w:val="24"/>
        </w:rPr>
        <w:t>(b)</w:t>
      </w:r>
      <w:r w:rsidRPr="003E45D7">
        <w:rPr>
          <w:rFonts w:eastAsia="Times New Roman"/>
          <w:szCs w:val="24"/>
        </w:rPr>
        <w:tab/>
        <w:t>When scheduling online sessions of meetings, the Secretariat shall take into consideration the significant burden on the health and well-being of participants arising from time differences across time zones and aim to enable equitable participation of Parties across all regions, including by rotating time zones;</w:t>
      </w:r>
    </w:p>
    <w:p w14:paraId="6E9ACEAD" w14:textId="77777777" w:rsidR="00830EAC" w:rsidRPr="003E45D7" w:rsidRDefault="00830EAC" w:rsidP="000F3651">
      <w:pPr>
        <w:pStyle w:val="CBDDesicionText"/>
        <w:rPr>
          <w:rFonts w:eastAsia="Times New Roman"/>
          <w:szCs w:val="24"/>
        </w:rPr>
      </w:pPr>
      <w:r w:rsidRPr="003E45D7">
        <w:rPr>
          <w:rFonts w:eastAsia="Times New Roman"/>
          <w:szCs w:val="24"/>
        </w:rPr>
        <w:t>(c)</w:t>
      </w:r>
      <w:r w:rsidRPr="003E45D7">
        <w:rPr>
          <w:rFonts w:eastAsia="Times New Roman"/>
          <w:szCs w:val="24"/>
        </w:rPr>
        <w:tab/>
        <w:t xml:space="preserve">The duration of online sessions should preferably be limited to two consecutive hours per day; </w:t>
      </w:r>
    </w:p>
    <w:p w14:paraId="43F7BB8F" w14:textId="77777777" w:rsidR="00830EAC" w:rsidRPr="003E45D7" w:rsidRDefault="00830EAC" w:rsidP="00D672A3">
      <w:pPr>
        <w:pStyle w:val="CBDDesicionText"/>
      </w:pPr>
      <w:r w:rsidRPr="003E45D7">
        <w:rPr>
          <w:rFonts w:eastAsia="Times New Roman"/>
          <w:szCs w:val="24"/>
        </w:rPr>
        <w:t>(d)</w:t>
      </w:r>
      <w:r w:rsidRPr="003E45D7">
        <w:rPr>
          <w:rFonts w:eastAsia="Times New Roman"/>
          <w:szCs w:val="24"/>
        </w:rPr>
        <w:tab/>
        <w:t>The Secretariat should implement measures to facilitate effective online participation by all participants in online and hybrid sessions of meetings, and in particular to support Parties in overcoming network and connectivity difficulties, including by providing opportunities for prior training and testing convenient for all time zones, facilitating the use of meeting facilities at the relevant United Nations country office, where possible and by prior arrangement following a request from the Party concerned, and providing all reasonable measures to assist Parties that encounter difficulties with connectivity and the use of the interactive platform.</w:t>
      </w:r>
    </w:p>
    <w:p w14:paraId="11E32868" w14:textId="77777777" w:rsidR="00830EAC" w:rsidRPr="003E45D7" w:rsidRDefault="00830EAC" w:rsidP="000D2DA6">
      <w:pPr>
        <w:pStyle w:val="Para10"/>
        <w:jc w:val="center"/>
      </w:pPr>
    </w:p>
    <w:p w14:paraId="5291CDE2" w14:textId="77777777" w:rsidR="00830EAC" w:rsidRPr="003E45D7" w:rsidRDefault="00830EAC">
      <w:pPr>
        <w:tabs>
          <w:tab w:val="clear" w:pos="567"/>
          <w:tab w:val="clear" w:pos="1134"/>
          <w:tab w:val="clear" w:pos="1701"/>
          <w:tab w:val="clear" w:pos="2268"/>
        </w:tabs>
        <w:spacing w:after="160" w:line="278" w:lineRule="auto"/>
        <w:jc w:val="left"/>
      </w:pPr>
      <w:r w:rsidRPr="003E45D7">
        <w:br w:type="page"/>
      </w:r>
    </w:p>
    <w:p w14:paraId="3E944878" w14:textId="77777777" w:rsidR="00830EAC" w:rsidRPr="003E45D7" w:rsidRDefault="00830EAC" w:rsidP="00A80D99">
      <w:pPr>
        <w:pStyle w:val="CBDH2"/>
        <w:jc w:val="left"/>
      </w:pPr>
      <w:r w:rsidRPr="003E45D7">
        <w:tab/>
      </w:r>
      <w:bookmarkStart w:id="48" w:name="_Toc193899016"/>
      <w:bookmarkStart w:id="49" w:name="_Toc195092933"/>
      <w:r w:rsidRPr="003E45D7">
        <w:t>NP-5/10.</w:t>
      </w:r>
      <w:r w:rsidRPr="003E45D7">
        <w:tab/>
        <w:t>Options to further improve the effectiveness of processes under the Convention and its Protocols</w:t>
      </w:r>
      <w:bookmarkEnd w:id="48"/>
      <w:bookmarkEnd w:id="49"/>
    </w:p>
    <w:p w14:paraId="59ACF69D" w14:textId="77777777" w:rsidR="00830EAC" w:rsidRPr="003E45D7" w:rsidRDefault="00830EAC" w:rsidP="006C520B">
      <w:pPr>
        <w:pStyle w:val="CBDDesicionText"/>
        <w:rPr>
          <w:i/>
          <w:kern w:val="22"/>
        </w:rPr>
      </w:pPr>
      <w:r w:rsidRPr="003E45D7">
        <w:rPr>
          <w:i/>
          <w:kern w:val="22"/>
        </w:rPr>
        <w:t>The Conference of the Parties serving as the meeting of the Parties to the Nagoya Protocol</w:t>
      </w:r>
      <w:r w:rsidRPr="003E45D7">
        <w:rPr>
          <w:iCs/>
          <w:kern w:val="22"/>
        </w:rPr>
        <w:t>,</w:t>
      </w:r>
    </w:p>
    <w:p w14:paraId="5B7DC8C3" w14:textId="77777777" w:rsidR="00830EAC" w:rsidRPr="003E45D7" w:rsidRDefault="00830EAC" w:rsidP="006C520B">
      <w:pPr>
        <w:pStyle w:val="CBDDesicionText"/>
      </w:pPr>
      <w:r w:rsidRPr="003E45D7">
        <w:rPr>
          <w:i/>
          <w:iCs/>
        </w:rPr>
        <w:t xml:space="preserve">Recalling </w:t>
      </w:r>
      <w:r w:rsidRPr="003E45D7">
        <w:t xml:space="preserve">decision </w:t>
      </w:r>
      <w:hyperlink r:id="rId62" w:history="1">
        <w:r w:rsidRPr="003E45D7">
          <w:rPr>
            <w:rStyle w:val="Hyperlink"/>
          </w:rPr>
          <w:t>NP-4/9</w:t>
        </w:r>
      </w:hyperlink>
      <w:r w:rsidRPr="003E45D7">
        <w:t xml:space="preserve"> of 10 December 2022,</w:t>
      </w:r>
    </w:p>
    <w:p w14:paraId="038BD7FB" w14:textId="77777777" w:rsidR="00830EAC" w:rsidRPr="003E45D7" w:rsidRDefault="00830EAC" w:rsidP="006C520B">
      <w:pPr>
        <w:pStyle w:val="CBDDesicionText"/>
      </w:pPr>
      <w:r w:rsidRPr="003E45D7">
        <w:rPr>
          <w:i/>
        </w:rPr>
        <w:t xml:space="preserve">Recognizing </w:t>
      </w:r>
      <w:r w:rsidRPr="003E45D7">
        <w:t>the need to further improve the effectiveness of meetings under the Convention on Biological Diversity</w:t>
      </w:r>
      <w:r w:rsidRPr="003E45D7">
        <w:rPr>
          <w:rStyle w:val="FootnoteReference"/>
        </w:rPr>
        <w:footnoteReference w:id="54"/>
      </w:r>
      <w:r w:rsidRPr="003E45D7">
        <w:t xml:space="preserve"> and its Protocols,</w:t>
      </w:r>
    </w:p>
    <w:p w14:paraId="26E96451" w14:textId="77777777" w:rsidR="00830EAC" w:rsidRPr="003E45D7" w:rsidRDefault="00830EAC" w:rsidP="006C520B">
      <w:pPr>
        <w:pStyle w:val="CBDDesicionText"/>
      </w:pPr>
      <w:r w:rsidRPr="003E45D7">
        <w:t>1.</w:t>
      </w:r>
      <w:r w:rsidRPr="003E45D7">
        <w:rPr>
          <w:i/>
        </w:rPr>
        <w:tab/>
        <w:t xml:space="preserve">Takes note </w:t>
      </w:r>
      <w:r w:rsidRPr="003E45D7">
        <w:t>of the recent experience and further suggestions for improving the effectiveness of processes under the Convention and its Protocols summarized in document </w:t>
      </w:r>
      <w:hyperlink r:id="rId63" w:history="1">
        <w:r w:rsidRPr="003E45D7">
          <w:rPr>
            <w:rStyle w:val="Hyperlink"/>
          </w:rPr>
          <w:t>CBD/SBI/4/11</w:t>
        </w:r>
      </w:hyperlink>
      <w:r w:rsidRPr="003E45D7">
        <w:t>;</w:t>
      </w:r>
    </w:p>
    <w:p w14:paraId="62BA50BD" w14:textId="77777777" w:rsidR="00830EAC" w:rsidRPr="003E45D7" w:rsidRDefault="00830EAC" w:rsidP="006C520B">
      <w:pPr>
        <w:pStyle w:val="CBDDesicionText"/>
        <w:rPr>
          <w:u w:val="single"/>
        </w:rPr>
      </w:pPr>
      <w:r w:rsidRPr="003E45D7">
        <w:t>2.</w:t>
      </w:r>
      <w:r w:rsidRPr="003E45D7">
        <w:tab/>
      </w:r>
      <w:bookmarkStart w:id="50" w:name="_Hlk167785703"/>
      <w:r w:rsidRPr="003E45D7">
        <w:rPr>
          <w:i/>
          <w:iCs/>
        </w:rPr>
        <w:t>Requests</w:t>
      </w:r>
      <w:r w:rsidRPr="003E45D7">
        <w:t xml:space="preserve"> the Executive Secretary </w:t>
      </w:r>
      <w:bookmarkEnd w:id="50"/>
      <w:r w:rsidRPr="003E45D7">
        <w:t>and the Bureaux to draw upon that experience when preparing the organization of work and scenario notes for future meetings</w:t>
      </w:r>
      <w:r w:rsidRPr="003E45D7">
        <w:rPr>
          <w:rFonts w:ascii="Raleway" w:eastAsia="Raleway Light" w:hAnsi="Raleway" w:cs="Raleway Light"/>
        </w:rPr>
        <w:t xml:space="preserve"> </w:t>
      </w:r>
      <w:r w:rsidRPr="003E45D7">
        <w:t>and to make those notes available to all Parties in advance of the meetings;</w:t>
      </w:r>
    </w:p>
    <w:p w14:paraId="20B85048" w14:textId="77777777" w:rsidR="00830EAC" w:rsidRPr="003E45D7" w:rsidRDefault="00830EAC" w:rsidP="006C520B">
      <w:pPr>
        <w:pStyle w:val="CBDDesicionText"/>
      </w:pPr>
      <w:r w:rsidRPr="003E45D7">
        <w:t>3.</w:t>
      </w:r>
      <w:r w:rsidRPr="003E45D7">
        <w:tab/>
      </w:r>
      <w:r w:rsidRPr="003E45D7">
        <w:rPr>
          <w:i/>
          <w:iCs/>
        </w:rPr>
        <w:t>Requests</w:t>
      </w:r>
      <w:r w:rsidRPr="003E45D7">
        <w:t xml:space="preserve"> the Executive Secretary, together with the Bureaux, to continue to explore and make use of, as appropriate, relevant ways and means to facilitate early preparations for meetings, such as options for streamlining agendas, peer-reviewing documents in advance and the early submission of statements;</w:t>
      </w:r>
    </w:p>
    <w:p w14:paraId="59ECAA07" w14:textId="77777777" w:rsidR="00830EAC" w:rsidRPr="003E45D7" w:rsidRDefault="00830EAC" w:rsidP="006C520B">
      <w:pPr>
        <w:pStyle w:val="CBDDesicionText"/>
      </w:pPr>
      <w:r w:rsidRPr="003E45D7">
        <w:t>4.</w:t>
      </w:r>
      <w:r w:rsidRPr="003E45D7">
        <w:tab/>
      </w:r>
      <w:r w:rsidRPr="003E45D7">
        <w:rPr>
          <w:i/>
          <w:iCs/>
        </w:rPr>
        <w:t>Recommends</w:t>
      </w:r>
      <w:r w:rsidRPr="003E45D7">
        <w:t xml:space="preserve"> that, during the meetings of the open-ended subsidiary bodies, the number of sessions of contact groups and friends of the Chair held in parallel be limited, as much as possible, to the number of delegates per developing country Party whose participation has been supported by the Secretariat;</w:t>
      </w:r>
    </w:p>
    <w:p w14:paraId="6743C082" w14:textId="77777777" w:rsidR="00830EAC" w:rsidRPr="003E45D7" w:rsidRDefault="00830EAC" w:rsidP="006C520B">
      <w:pPr>
        <w:pStyle w:val="CBDDesicionText"/>
      </w:pPr>
      <w:r w:rsidRPr="003E45D7">
        <w:t>5.</w:t>
      </w:r>
      <w:r w:rsidRPr="003E45D7">
        <w:tab/>
      </w:r>
      <w:r w:rsidRPr="003E45D7">
        <w:rPr>
          <w:i/>
        </w:rPr>
        <w:t>Requests</w:t>
      </w:r>
      <w:r w:rsidRPr="003E45D7">
        <w:t xml:space="preserve"> the Executive Secretary to facilitate the identification of additional financial support to increase participation from developing country Parties, in particular the least developed countries and small island developing States, and Parties with economies in transition;</w:t>
      </w:r>
    </w:p>
    <w:p w14:paraId="2D3D1FA2" w14:textId="77777777" w:rsidR="00830EAC" w:rsidRPr="003E45D7" w:rsidRDefault="00830EAC" w:rsidP="006C520B">
      <w:pPr>
        <w:pStyle w:val="CBDDesicionText"/>
      </w:pPr>
      <w:r w:rsidRPr="003E45D7">
        <w:t>6.</w:t>
      </w:r>
      <w:r w:rsidRPr="003E45D7">
        <w:tab/>
      </w:r>
      <w:r w:rsidRPr="003E45D7">
        <w:rPr>
          <w:i/>
          <w:iCs/>
        </w:rPr>
        <w:t>Decides</w:t>
      </w:r>
      <w:r w:rsidRPr="003E45D7">
        <w:t xml:space="preserve"> that, in the case of back-to-back intergovernmental meetings, a free day shall preferably be scheduled after every week, without prejudice to the support provided to eligible delegates;</w:t>
      </w:r>
    </w:p>
    <w:p w14:paraId="1CF34C9D" w14:textId="77777777" w:rsidR="00830EAC" w:rsidRPr="003E45D7" w:rsidRDefault="00830EAC" w:rsidP="006C520B">
      <w:pPr>
        <w:pStyle w:val="CBDDesicionText"/>
      </w:pPr>
      <w:r w:rsidRPr="003E45D7">
        <w:t>7.</w:t>
      </w:r>
      <w:r w:rsidRPr="003E45D7">
        <w:tab/>
      </w:r>
      <w:r w:rsidRPr="003E45D7">
        <w:rPr>
          <w:i/>
          <w:iCs/>
        </w:rPr>
        <w:t>Recognizes</w:t>
      </w:r>
      <w:r w:rsidRPr="003E45D7">
        <w:t xml:space="preserve"> the need to limit evening negotiating sessions to reasonable hours to preserve the health of delegates attending intergovernmental meetings, in particular delegates of small delegations, and recommends, unless otherwise agreed, that preferably no session be scheduled beyond 13 hours from the start of the first open-ended meeting of the day;</w:t>
      </w:r>
    </w:p>
    <w:p w14:paraId="3CCEF6CE" w14:textId="77777777" w:rsidR="00830EAC" w:rsidRPr="003E45D7" w:rsidRDefault="00830EAC" w:rsidP="006C520B">
      <w:pPr>
        <w:pStyle w:val="CBDDesicionText"/>
      </w:pPr>
      <w:r w:rsidRPr="003E45D7">
        <w:t>8.</w:t>
      </w:r>
      <w:r w:rsidRPr="003E45D7">
        <w:tab/>
      </w:r>
      <w:r w:rsidRPr="003E45D7">
        <w:rPr>
          <w:i/>
        </w:rPr>
        <w:t>Requests</w:t>
      </w:r>
      <w:r w:rsidRPr="003E45D7">
        <w:t xml:space="preserve"> the Bureau of the Conference of the Parties serving as the meeting of the Parties to the Nagoya Protocol on Access to Genetic Resources and the Fair and Equitable Sharing of Benefits Arising from Their Utilization to the Convention on Biological Diversity</w:t>
      </w:r>
      <w:r w:rsidRPr="003E45D7">
        <w:rPr>
          <w:rStyle w:val="FootnoteReference"/>
          <w:szCs w:val="20"/>
        </w:rPr>
        <w:footnoteReference w:id="55"/>
      </w:r>
      <w:r w:rsidRPr="003E45D7">
        <w:t xml:space="preserve"> and the Bureau of the Subsidiary Body on Technical and Technological Advice to identify a pool of representatives to serve as chairs of working and contact groups or facilitators of friends of the Chair groups on the basis of their skills in building trust and consensus among those with differing views and their demonstrated knowledge of the issues to be addressed by the groups, well in advance of intergovernmental meetings held under the Protocol;</w:t>
      </w:r>
    </w:p>
    <w:p w14:paraId="6ADF1985" w14:textId="77777777" w:rsidR="00830EAC" w:rsidRPr="003E45D7" w:rsidRDefault="00830EAC" w:rsidP="006C520B">
      <w:pPr>
        <w:pStyle w:val="CBDDesicionText"/>
      </w:pPr>
      <w:r w:rsidRPr="003E45D7">
        <w:t>9.</w:t>
      </w:r>
      <w:r w:rsidRPr="003E45D7">
        <w:tab/>
      </w:r>
      <w:r w:rsidRPr="003E45D7">
        <w:rPr>
          <w:i/>
          <w:iCs/>
        </w:rPr>
        <w:t xml:space="preserve">Requests </w:t>
      </w:r>
      <w:r w:rsidRPr="003E45D7">
        <w:t>that the Executive Secretary, subject to the availability of resources, facilitate an orientation or training session for the representatives identified in paragraph 8 above ahead of the meetings in order to familiarize them with the rules of procedure and established practices, techniques and skills in the areas of managing multilateral negotiations and facilitating consensus, with a view to ensuring ethical approaches and impartiality, in accordance with United Nations standards and principles, including through United Nations-based training modules;</w:t>
      </w:r>
    </w:p>
    <w:p w14:paraId="0BE2F79C" w14:textId="77777777" w:rsidR="00830EAC" w:rsidRPr="003E45D7" w:rsidRDefault="00830EAC" w:rsidP="006C520B">
      <w:pPr>
        <w:pStyle w:val="CBDDesicionText"/>
      </w:pPr>
      <w:r w:rsidRPr="003E45D7">
        <w:t>10.</w:t>
      </w:r>
      <w:r w:rsidRPr="003E45D7">
        <w:tab/>
      </w:r>
      <w:r w:rsidRPr="003E45D7">
        <w:rPr>
          <w:i/>
        </w:rPr>
        <w:t>Also</w:t>
      </w:r>
      <w:r w:rsidRPr="003E45D7">
        <w:t xml:space="preserve"> </w:t>
      </w:r>
      <w:r w:rsidRPr="003E45D7">
        <w:rPr>
          <w:i/>
        </w:rPr>
        <w:t xml:space="preserve">requests </w:t>
      </w:r>
      <w:r w:rsidRPr="003E45D7">
        <w:t>that</w:t>
      </w:r>
      <w:r w:rsidRPr="003E45D7">
        <w:rPr>
          <w:i/>
        </w:rPr>
        <w:t xml:space="preserve"> </w:t>
      </w:r>
      <w:r w:rsidRPr="003E45D7">
        <w:t>the Executive Secretary, subject to the availability of resources, facilitate the attendance of the representatives from developing country Parties identified in paragraph 8 above at intergovernmental meetings held under the Nagoya Protocol, without prejudice to the support provided for the participation of their delegations, where feasible;</w:t>
      </w:r>
    </w:p>
    <w:p w14:paraId="1D41CB8E" w14:textId="77777777" w:rsidR="00830EAC" w:rsidRPr="003E45D7" w:rsidRDefault="00830EAC" w:rsidP="006C520B">
      <w:pPr>
        <w:pStyle w:val="CBDDesicionText"/>
      </w:pPr>
      <w:r w:rsidRPr="003E45D7">
        <w:t>11.</w:t>
      </w:r>
      <w:r w:rsidRPr="003E45D7">
        <w:tab/>
      </w:r>
      <w:r w:rsidRPr="003E45D7">
        <w:rPr>
          <w:i/>
          <w:iCs/>
        </w:rPr>
        <w:t>Recommends</w:t>
      </w:r>
      <w:r w:rsidRPr="003E45D7">
        <w:t xml:space="preserve"> that the organization of meetings include options to avoid protracted and unfruitful discussions, such as the appropriate use of strategic pauses to enable discussions by small groups and friends of the Chair groups to find possible solutions;</w:t>
      </w:r>
    </w:p>
    <w:p w14:paraId="002ABCB0" w14:textId="77777777" w:rsidR="00830EAC" w:rsidRPr="003E45D7" w:rsidRDefault="00830EAC" w:rsidP="006C520B">
      <w:pPr>
        <w:pStyle w:val="CBDDesicionText"/>
      </w:pPr>
      <w:r w:rsidRPr="003E45D7">
        <w:t>12.</w:t>
      </w:r>
      <w:r w:rsidRPr="003E45D7">
        <w:rPr>
          <w:i/>
        </w:rPr>
        <w:tab/>
        <w:t>Encourages</w:t>
      </w:r>
      <w:r w:rsidRPr="003E45D7">
        <w:t xml:space="preserve"> Parties and other Governments to engage with indigenous peoples and local communities, women, youth and other national observer organizations and to solicit views from a wide range of relevant sectors in the process of preparations at the national level for meetings of the governing and subsidiary bodies, to inform the development of their national positions, as appropriate, and </w:t>
      </w:r>
      <w:proofErr w:type="gramStart"/>
      <w:r w:rsidRPr="003E45D7">
        <w:t>taking into account</w:t>
      </w:r>
      <w:proofErr w:type="gramEnd"/>
      <w:r w:rsidRPr="003E45D7">
        <w:t xml:space="preserve"> national circumstances;</w:t>
      </w:r>
    </w:p>
    <w:p w14:paraId="029564F6" w14:textId="77777777" w:rsidR="00830EAC" w:rsidRPr="003E45D7" w:rsidRDefault="00830EAC" w:rsidP="006C520B">
      <w:pPr>
        <w:pStyle w:val="CBDDesicionText"/>
      </w:pPr>
      <w:r w:rsidRPr="003E45D7">
        <w:t>13</w:t>
      </w:r>
      <w:r w:rsidRPr="003E45D7">
        <w:rPr>
          <w:i/>
        </w:rPr>
        <w:t>.</w:t>
      </w:r>
      <w:r w:rsidRPr="003E45D7">
        <w:rPr>
          <w:i/>
        </w:rPr>
        <w:tab/>
        <w:t>Requests</w:t>
      </w:r>
      <w:r w:rsidRPr="003E45D7">
        <w:t xml:space="preserve"> the Executive Secretary, under the guidance of the Bureau:</w:t>
      </w:r>
    </w:p>
    <w:p w14:paraId="384EED9D" w14:textId="77777777" w:rsidR="00830EAC" w:rsidRPr="003E45D7" w:rsidRDefault="00830EAC" w:rsidP="006C520B">
      <w:pPr>
        <w:pStyle w:val="CBDDesicionText"/>
      </w:pPr>
      <w:r w:rsidRPr="003E45D7">
        <w:t>(a)</w:t>
      </w:r>
      <w:r w:rsidRPr="003E45D7">
        <w:tab/>
        <w:t>To ensure that working documents are made available for meetings of the open-ended subsidiary bodies of the Nagoya Protocol in all official languages of the United Nations in accordance with their respective rules of procedure or modus operandi and at least six weeks before the opening of the respective meeting, and to ensure that the dates of issuance, included those of any updated versions, are clearly indicated on the web page for the meeting concerned, and assist the meeting chairs in asking Parties to reconsider their respective agendas for the meetings at the beginning of those meetings if the document posting procedures are not met;</w:t>
      </w:r>
    </w:p>
    <w:p w14:paraId="46FE6362" w14:textId="77777777" w:rsidR="00830EAC" w:rsidRPr="003E45D7" w:rsidRDefault="00830EAC" w:rsidP="006C520B">
      <w:pPr>
        <w:pStyle w:val="CBDDesicionText"/>
      </w:pPr>
      <w:r w:rsidRPr="003E45D7">
        <w:t>(b)</w:t>
      </w:r>
      <w:r w:rsidRPr="003E45D7">
        <w:tab/>
        <w:t xml:space="preserve">To develop a clear schedule for the preparations for each meeting in a timely manner, starting with subsidiary body meetings after the fifth meeting of the Conference of the Parties </w:t>
      </w:r>
      <w:bookmarkStart w:id="51" w:name="_Hlk181360976"/>
      <w:r w:rsidRPr="003E45D7">
        <w:t>serving as the meeting of the Parties to the Nagoya Protocol</w:t>
      </w:r>
      <w:bookmarkEnd w:id="51"/>
      <w:r w:rsidRPr="003E45D7">
        <w:t>;</w:t>
      </w:r>
    </w:p>
    <w:p w14:paraId="28378BD5" w14:textId="77777777" w:rsidR="00830EAC" w:rsidRPr="003E45D7" w:rsidRDefault="00830EAC" w:rsidP="006C520B">
      <w:pPr>
        <w:pStyle w:val="CBDDesicionText"/>
        <w:rPr>
          <w:iCs/>
        </w:rPr>
      </w:pPr>
      <w:r w:rsidRPr="003E45D7">
        <w:t>(c)</w:t>
      </w:r>
      <w:r w:rsidRPr="003E45D7">
        <w:rPr>
          <w:rFonts w:ascii="Arial" w:eastAsia="Arial" w:hAnsi="Arial" w:cs="Arial"/>
          <w:i/>
          <w:lang w:eastAsia="zh-CN"/>
        </w:rPr>
        <w:tab/>
      </w:r>
      <w:r w:rsidRPr="003E45D7">
        <w:rPr>
          <w:iCs/>
        </w:rPr>
        <w:t xml:space="preserve">To provide national focal points at the end of each year, starting in 2024, with a calendar of activities and actions expected </w:t>
      </w:r>
      <w:proofErr w:type="gramStart"/>
      <w:r w:rsidRPr="003E45D7">
        <w:rPr>
          <w:iCs/>
        </w:rPr>
        <w:t>in the course of</w:t>
      </w:r>
      <w:proofErr w:type="gramEnd"/>
      <w:r w:rsidRPr="003E45D7">
        <w:rPr>
          <w:iCs/>
        </w:rPr>
        <w:t xml:space="preserve"> the </w:t>
      </w:r>
      <w:r w:rsidRPr="003E45D7">
        <w:t>following</w:t>
      </w:r>
      <w:r w:rsidRPr="003E45D7">
        <w:rPr>
          <w:iCs/>
        </w:rPr>
        <w:t xml:space="preserve"> year, </w:t>
      </w:r>
      <w:proofErr w:type="gramStart"/>
      <w:r w:rsidRPr="003E45D7">
        <w:rPr>
          <w:iCs/>
        </w:rPr>
        <w:t>so as to</w:t>
      </w:r>
      <w:proofErr w:type="gramEnd"/>
      <w:r w:rsidRPr="003E45D7">
        <w:rPr>
          <w:iCs/>
        </w:rPr>
        <w:t xml:space="preserve"> rationalize intersessional activities and facilitate workflow management;</w:t>
      </w:r>
    </w:p>
    <w:p w14:paraId="75FC2D10" w14:textId="77777777" w:rsidR="00830EAC" w:rsidRPr="003E45D7" w:rsidRDefault="00830EAC" w:rsidP="006C520B">
      <w:pPr>
        <w:pStyle w:val="CBDDesicionText"/>
      </w:pPr>
      <w:r w:rsidRPr="003E45D7">
        <w:t>(d)</w:t>
      </w:r>
      <w:r w:rsidRPr="003E45D7">
        <w:tab/>
        <w:t xml:space="preserve">To make efforts to limit the size of draft recommendations by subsidiary bodies or draft decisions by governing bodies, and to avoid duplication and redundancy with existing decisions, </w:t>
      </w:r>
      <w:r w:rsidRPr="003E45D7">
        <w:rPr>
          <w:iCs/>
        </w:rPr>
        <w:t xml:space="preserve">without prejudice to the ability of the Conference of the Parties </w:t>
      </w:r>
      <w:r w:rsidRPr="003E45D7">
        <w:t>serving as the meeting of the Parties to the Nagoya Protocol</w:t>
      </w:r>
      <w:r w:rsidRPr="003E45D7">
        <w:rPr>
          <w:iCs/>
        </w:rPr>
        <w:t xml:space="preserve"> to revisit previous decisions, </w:t>
      </w:r>
      <w:proofErr w:type="gramStart"/>
      <w:r w:rsidRPr="003E45D7">
        <w:rPr>
          <w:iCs/>
        </w:rPr>
        <w:t>in order to</w:t>
      </w:r>
      <w:proofErr w:type="gramEnd"/>
      <w:r w:rsidRPr="003E45D7">
        <w:rPr>
          <w:iCs/>
        </w:rPr>
        <w:t xml:space="preserve"> facilitate the subsequent implementation of decisions</w:t>
      </w:r>
      <w:r w:rsidRPr="003E45D7">
        <w:t>;</w:t>
      </w:r>
    </w:p>
    <w:p w14:paraId="6659B1FA" w14:textId="77777777" w:rsidR="00830EAC" w:rsidRPr="003E45D7" w:rsidRDefault="00830EAC" w:rsidP="006C520B">
      <w:pPr>
        <w:pStyle w:val="CBDDesicionText"/>
      </w:pPr>
      <w:r w:rsidRPr="003E45D7">
        <w:t>(e)</w:t>
      </w:r>
      <w:r w:rsidRPr="003E45D7">
        <w:tab/>
        <w:t>To assist the chairs of intergovernmental meetings in limiting the number of items that are not assigned to contact groups, friends of chairs and small groups and directly result in conference room papers to those on which there is little disagreement;</w:t>
      </w:r>
    </w:p>
    <w:p w14:paraId="1A0DA4B5" w14:textId="77777777" w:rsidR="00830EAC" w:rsidRPr="003E45D7" w:rsidRDefault="00830EAC" w:rsidP="006C520B">
      <w:pPr>
        <w:pStyle w:val="CBDDesicionText"/>
      </w:pPr>
      <w:r w:rsidRPr="003E45D7">
        <w:t>(f)</w:t>
      </w:r>
      <w:r w:rsidRPr="003E45D7">
        <w:tab/>
        <w:t>To review the structure of the website of the Nagoya Protocol to make it easier to use;</w:t>
      </w:r>
    </w:p>
    <w:p w14:paraId="187461EA" w14:textId="77777777" w:rsidR="00830EAC" w:rsidRPr="003E45D7" w:rsidRDefault="00830EAC" w:rsidP="006C520B">
      <w:pPr>
        <w:pStyle w:val="CBDDesicionText"/>
      </w:pPr>
      <w:r w:rsidRPr="003E45D7">
        <w:t>14.</w:t>
      </w:r>
      <w:r w:rsidRPr="003E45D7">
        <w:tab/>
      </w:r>
      <w:r w:rsidRPr="003E45D7">
        <w:rPr>
          <w:i/>
          <w:iCs/>
        </w:rPr>
        <w:t>Requests</w:t>
      </w:r>
      <w:r w:rsidRPr="003E45D7">
        <w:t xml:space="preserve"> the </w:t>
      </w:r>
      <w:bookmarkStart w:id="52" w:name="_Hlk172542561"/>
      <w:r w:rsidRPr="003E45D7">
        <w:t xml:space="preserve">Bureau of the Conference of the Parties serving as the meeting of the Parties to the Nagoya Protocol and the Bureau of the Subsidiary Body on Scientific, Technical and Technological Advice </w:t>
      </w:r>
      <w:bookmarkEnd w:id="52"/>
      <w:r w:rsidRPr="003E45D7">
        <w:t>to publish scenario notes for each of the intergovernmental meetings held under the Protocol and to schedule Bureau meetings at strategic points of the process;</w:t>
      </w:r>
    </w:p>
    <w:p w14:paraId="43DCFD4A" w14:textId="77777777" w:rsidR="00830EAC" w:rsidRPr="003E45D7" w:rsidRDefault="00830EAC" w:rsidP="00E50398">
      <w:pPr>
        <w:pStyle w:val="CBDNormalNoNumber"/>
        <w:ind w:firstLine="567"/>
      </w:pPr>
      <w:r w:rsidRPr="003E45D7">
        <w:t>15.</w:t>
      </w:r>
      <w:r w:rsidRPr="003E45D7">
        <w:tab/>
      </w:r>
      <w:r w:rsidRPr="003E45D7">
        <w:rPr>
          <w:i/>
          <w:iCs/>
        </w:rPr>
        <w:t>Requests</w:t>
      </w:r>
      <w:r w:rsidRPr="003E45D7">
        <w:t xml:space="preserve"> the Executive Secretary to enable consultations with Parties, Bureau members, partners and stakeholders, with the support of qualified external experts in the field, as appropriate, to continue to develop options for further improving the effectiveness of meetings under the Nagoya Protocol, and to submit such proposals for consideration by the Subsidiary Body on Implementation at its sixth meeting, with a view to developing a draft decision for consideration by the Conference of the Parties serving as the meeting of the Parties to the Nagoya Protocol at its sixth meeting, taking into account recommendation </w:t>
      </w:r>
      <w:hyperlink r:id="rId64" w:history="1">
        <w:r w:rsidRPr="003E45D7">
          <w:rPr>
            <w:rStyle w:val="Hyperlink"/>
          </w:rPr>
          <w:t>4/12</w:t>
        </w:r>
      </w:hyperlink>
      <w:r w:rsidRPr="003E45D7">
        <w:t xml:space="preserve"> of 29 May 2024 of the Subsidiary Body on Implementation, including the compilation of submissions contained in annex II to the recommendation.</w:t>
      </w:r>
      <w:r w:rsidRPr="003E45D7">
        <w:br w:type="page"/>
      </w:r>
    </w:p>
    <w:p w14:paraId="0FEDCAF7" w14:textId="77777777" w:rsidR="00830EAC" w:rsidRPr="003E45D7" w:rsidRDefault="00830EAC" w:rsidP="00FD3FE9">
      <w:pPr>
        <w:pStyle w:val="CBDH2"/>
        <w:jc w:val="left"/>
      </w:pPr>
      <w:r w:rsidRPr="003E45D7">
        <w:tab/>
      </w:r>
      <w:bookmarkStart w:id="53" w:name="_Toc193899017"/>
      <w:bookmarkStart w:id="54" w:name="_Toc195092934"/>
      <w:bookmarkStart w:id="55" w:name="_Hlk184726271"/>
      <w:r w:rsidRPr="003E45D7">
        <w:t>NP-5/11.</w:t>
      </w:r>
      <w:r w:rsidRPr="003E45D7">
        <w:tab/>
        <w:t>Procedure for avoiding or managing conflicts of interest in expert groups</w:t>
      </w:r>
      <w:bookmarkEnd w:id="53"/>
      <w:bookmarkEnd w:id="54"/>
    </w:p>
    <w:bookmarkEnd w:id="55"/>
    <w:p w14:paraId="3090195B" w14:textId="77777777" w:rsidR="00830EAC" w:rsidRPr="003E45D7" w:rsidRDefault="00830EAC" w:rsidP="00342C89">
      <w:pPr>
        <w:pStyle w:val="ListParagraph"/>
        <w:keepNext/>
        <w:spacing w:before="120" w:after="120"/>
        <w:ind w:left="567" w:firstLine="567"/>
        <w:contextualSpacing w:val="0"/>
        <w:rPr>
          <w:iCs/>
          <w:kern w:val="22"/>
        </w:rPr>
      </w:pPr>
      <w:r w:rsidRPr="003E45D7">
        <w:rPr>
          <w:i/>
          <w:kern w:val="22"/>
        </w:rPr>
        <w:t>The Conference of the Parties serving as the meeting of the Parties to the Nagoya Protocol</w:t>
      </w:r>
      <w:r w:rsidRPr="003E45D7">
        <w:rPr>
          <w:iCs/>
          <w:kern w:val="22"/>
        </w:rPr>
        <w:t xml:space="preserve">, </w:t>
      </w:r>
    </w:p>
    <w:p w14:paraId="232997AB" w14:textId="77777777" w:rsidR="00830EAC" w:rsidRPr="003E45D7" w:rsidRDefault="00830EAC" w:rsidP="00CE62EC">
      <w:pPr>
        <w:pStyle w:val="CBDDesicionText"/>
      </w:pPr>
      <w:r w:rsidRPr="003E45D7">
        <w:rPr>
          <w:i/>
        </w:rPr>
        <w:t xml:space="preserve">Recalling </w:t>
      </w:r>
      <w:r w:rsidRPr="003E45D7">
        <w:t xml:space="preserve">decision </w:t>
      </w:r>
      <w:hyperlink r:id="rId65" w:history="1">
        <w:r w:rsidRPr="003E45D7">
          <w:rPr>
            <w:rStyle w:val="Hyperlink"/>
            <w:iCs/>
            <w:kern w:val="22"/>
          </w:rPr>
          <w:t>NP-3/11</w:t>
        </w:r>
      </w:hyperlink>
      <w:r w:rsidRPr="003E45D7">
        <w:t xml:space="preserve"> of 29 November 2018, </w:t>
      </w:r>
    </w:p>
    <w:p w14:paraId="0DAC4C46" w14:textId="77777777" w:rsidR="00830EAC" w:rsidRPr="003E45D7" w:rsidRDefault="00830EAC" w:rsidP="00CE62EC">
      <w:pPr>
        <w:pStyle w:val="CBDDesicionText"/>
      </w:pPr>
      <w:r w:rsidRPr="003E45D7">
        <w:rPr>
          <w:i/>
        </w:rPr>
        <w:t xml:space="preserve">Having reviewed </w:t>
      </w:r>
      <w:r w:rsidRPr="003E45D7">
        <w:t>the report of the Secretariat of the Convention on Biological Diversity</w:t>
      </w:r>
      <w:r w:rsidRPr="003E45D7">
        <w:rPr>
          <w:rStyle w:val="FootnoteReference"/>
          <w:iCs/>
          <w:kern w:val="22"/>
        </w:rPr>
        <w:footnoteReference w:id="56"/>
      </w:r>
      <w:r w:rsidRPr="003E45D7">
        <w:t xml:space="preserve"> on the implementation of the procedure for avoiding or managing conflicts of interest in expert groups,</w:t>
      </w:r>
      <w:r w:rsidRPr="003E45D7">
        <w:rPr>
          <w:rStyle w:val="FootnoteReference"/>
          <w:iCs/>
          <w:kern w:val="22"/>
        </w:rPr>
        <w:footnoteReference w:id="57"/>
      </w:r>
    </w:p>
    <w:p w14:paraId="25F6C20B" w14:textId="77777777" w:rsidR="00830EAC" w:rsidRPr="003E45D7" w:rsidRDefault="00830EAC" w:rsidP="00CE62EC">
      <w:pPr>
        <w:pStyle w:val="CBDDesicionText"/>
      </w:pPr>
      <w:proofErr w:type="gramStart"/>
      <w:r w:rsidRPr="003E45D7">
        <w:rPr>
          <w:i/>
        </w:rPr>
        <w:t>Taking into account</w:t>
      </w:r>
      <w:proofErr w:type="gramEnd"/>
      <w:r w:rsidRPr="003E45D7">
        <w:rPr>
          <w:i/>
        </w:rPr>
        <w:t xml:space="preserve"> </w:t>
      </w:r>
      <w:r w:rsidRPr="003E45D7">
        <w:t>the effective use of the procedure for avoiding or managing conflicts of interest</w:t>
      </w:r>
      <w:r w:rsidRPr="003E45D7">
        <w:rPr>
          <w:rStyle w:val="FootnoteReference"/>
          <w:iCs/>
          <w:kern w:val="22"/>
        </w:rPr>
        <w:footnoteReference w:id="58"/>
      </w:r>
      <w:r w:rsidRPr="003E45D7">
        <w:t xml:space="preserve"> in the selection of experts to serve in technical expert groups convened in processes under the Convention and its Protocols,</w:t>
      </w:r>
    </w:p>
    <w:p w14:paraId="067EE4B6" w14:textId="77777777" w:rsidR="00830EAC" w:rsidRPr="003E45D7" w:rsidRDefault="00830EAC" w:rsidP="00CE62EC">
      <w:pPr>
        <w:pStyle w:val="CBDDesicionText"/>
      </w:pPr>
      <w:r w:rsidRPr="003E45D7">
        <w:t>1.</w:t>
      </w:r>
      <w:r w:rsidRPr="003E45D7">
        <w:tab/>
      </w:r>
      <w:r w:rsidRPr="003E45D7">
        <w:rPr>
          <w:i/>
        </w:rPr>
        <w:t>Approves</w:t>
      </w:r>
      <w:r w:rsidRPr="003E45D7">
        <w:t xml:space="preserve"> the following amendments to the interest disclosure form contained in the appendix to the procedure:</w:t>
      </w:r>
    </w:p>
    <w:p w14:paraId="4D18BCE2" w14:textId="77777777" w:rsidR="00830EAC" w:rsidRPr="003E45D7" w:rsidRDefault="00830EAC" w:rsidP="00CE62EC">
      <w:pPr>
        <w:pStyle w:val="CBDDesicionText"/>
      </w:pPr>
      <w:r w:rsidRPr="003E45D7">
        <w:t>(a)</w:t>
      </w:r>
      <w:r w:rsidRPr="003E45D7">
        <w:tab/>
        <w:t>In the declaration sentence, at the end of the form, the following text is inserted: “If selected as a member of the expert group, I undertake to carry out my duties and responsibilities with all objectivity and, in the event that a conflict of interest is established, I undertake to recuse myself from relevant discussions or decision-making, as appropriate”;</w:t>
      </w:r>
    </w:p>
    <w:p w14:paraId="49130EBB" w14:textId="77777777" w:rsidR="00830EAC" w:rsidRPr="003E45D7" w:rsidRDefault="00830EAC" w:rsidP="00CE62EC">
      <w:pPr>
        <w:pStyle w:val="CBDDesicionText"/>
      </w:pPr>
      <w:r w:rsidRPr="003E45D7">
        <w:t>(b)</w:t>
      </w:r>
      <w:r w:rsidRPr="003E45D7">
        <w:tab/>
        <w:t>A “Name or description of the expert group” field is added at the beginning of the interest disclosure form, above the “Name” field, and a “Job title” field is added after the “Current employer” field;</w:t>
      </w:r>
    </w:p>
    <w:p w14:paraId="7B28F399" w14:textId="77777777" w:rsidR="00830EAC" w:rsidRPr="003E45D7" w:rsidRDefault="00830EAC" w:rsidP="00CE62EC">
      <w:pPr>
        <w:pStyle w:val="CBDDesicionText"/>
        <w:rPr>
          <w:kern w:val="22"/>
        </w:rPr>
      </w:pPr>
      <w:r w:rsidRPr="003E45D7">
        <w:rPr>
          <w:kern w:val="22"/>
        </w:rPr>
        <w:t>2.</w:t>
      </w:r>
      <w:r w:rsidRPr="003E45D7">
        <w:rPr>
          <w:kern w:val="22"/>
        </w:rPr>
        <w:tab/>
      </w:r>
      <w:r w:rsidRPr="003E45D7">
        <w:rPr>
          <w:i/>
          <w:iCs/>
          <w:kern w:val="22"/>
        </w:rPr>
        <w:t>Requests</w:t>
      </w:r>
      <w:r w:rsidRPr="003E45D7">
        <w:rPr>
          <w:kern w:val="22"/>
        </w:rPr>
        <w:t xml:space="preserve"> the Executive Secretary to integrate the amendments referred to in paragraph 1 above into the interest disclosure form and replace the original form with the amended version;</w:t>
      </w:r>
    </w:p>
    <w:p w14:paraId="6D162259" w14:textId="06B3C2E3" w:rsidR="00830EAC" w:rsidRPr="003E45D7" w:rsidRDefault="00830EAC" w:rsidP="00CE62EC">
      <w:pPr>
        <w:pStyle w:val="CBDDesicionText"/>
        <w:rPr>
          <w:kern w:val="22"/>
        </w:rPr>
      </w:pPr>
      <w:r w:rsidRPr="003E45D7">
        <w:rPr>
          <w:kern w:val="22"/>
        </w:rPr>
        <w:t>3.</w:t>
      </w:r>
      <w:r w:rsidRPr="003E45D7">
        <w:rPr>
          <w:kern w:val="22"/>
        </w:rPr>
        <w:tab/>
      </w:r>
      <w:r w:rsidRPr="003E45D7">
        <w:rPr>
          <w:i/>
          <w:iCs/>
          <w:kern w:val="22"/>
        </w:rPr>
        <w:t xml:space="preserve">Also requests </w:t>
      </w:r>
      <w:r w:rsidRPr="003E45D7">
        <w:rPr>
          <w:kern w:val="22"/>
        </w:rPr>
        <w:t>the Executive Secretary to take measures, as appropriate, to enhance the application of the procedure, in consultation with the Bureau of the Subsidiary Body on Scientific, Technical and Technological Advice</w:t>
      </w:r>
      <w:r w:rsidRPr="003E45D7" w:rsidDel="00B9173C">
        <w:rPr>
          <w:kern w:val="22"/>
        </w:rPr>
        <w:t xml:space="preserve"> </w:t>
      </w:r>
      <w:r w:rsidRPr="003E45D7">
        <w:rPr>
          <w:kern w:val="22"/>
        </w:rPr>
        <w:t>or of the Conference of the Parties serving as the meeting of the Parties to the Nagoya Protocol</w:t>
      </w:r>
      <w:r w:rsidRPr="003E45D7">
        <w:t xml:space="preserve"> </w:t>
      </w:r>
      <w:r w:rsidRPr="003E45D7">
        <w:rPr>
          <w:kern w:val="22"/>
        </w:rPr>
        <w:t xml:space="preserve">on Access to Genetic Resources and the Fair and Equitable Sharing of Benefits Arising from </w:t>
      </w:r>
      <w:r w:rsidR="0042373E" w:rsidRPr="003E45D7">
        <w:rPr>
          <w:kern w:val="22"/>
        </w:rPr>
        <w:t>T</w:t>
      </w:r>
      <w:r w:rsidRPr="003E45D7">
        <w:rPr>
          <w:kern w:val="22"/>
        </w:rPr>
        <w:t>heir Utilization,</w:t>
      </w:r>
      <w:r w:rsidRPr="003E45D7">
        <w:rPr>
          <w:rStyle w:val="FootnoteReference"/>
          <w:kern w:val="22"/>
        </w:rPr>
        <w:footnoteReference w:id="59"/>
      </w:r>
      <w:r w:rsidRPr="003E45D7">
        <w:rPr>
          <w:kern w:val="22"/>
        </w:rPr>
        <w:t xml:space="preserve"> including by: </w:t>
      </w:r>
    </w:p>
    <w:p w14:paraId="0530B496" w14:textId="77777777" w:rsidR="00830EAC" w:rsidRPr="003E45D7" w:rsidRDefault="00830EAC" w:rsidP="00CE62EC">
      <w:pPr>
        <w:pStyle w:val="CBDDesicionText"/>
        <w:rPr>
          <w:kern w:val="22"/>
        </w:rPr>
      </w:pPr>
      <w:r w:rsidRPr="003E45D7">
        <w:rPr>
          <w:kern w:val="22"/>
        </w:rPr>
        <w:t>(a)</w:t>
      </w:r>
      <w:r w:rsidRPr="003E45D7">
        <w:rPr>
          <w:kern w:val="22"/>
        </w:rPr>
        <w:tab/>
        <w:t>Without prejudice to item (b) of paragraph 4.4 of the procedure, disclosing to other members of the expert group and at the beginning of any meeting of an expert group significant interests that have been declared by a particular member;</w:t>
      </w:r>
    </w:p>
    <w:p w14:paraId="388C8289" w14:textId="77777777" w:rsidR="00830EAC" w:rsidRPr="003E45D7" w:rsidRDefault="00830EAC" w:rsidP="00CE62EC">
      <w:pPr>
        <w:pStyle w:val="CBDDesicionText"/>
        <w:rPr>
          <w:kern w:val="22"/>
        </w:rPr>
      </w:pPr>
      <w:r w:rsidRPr="003E45D7">
        <w:rPr>
          <w:kern w:val="22"/>
        </w:rPr>
        <w:t>(b)</w:t>
      </w:r>
      <w:r w:rsidRPr="003E45D7">
        <w:rPr>
          <w:kern w:val="22"/>
        </w:rPr>
        <w:tab/>
        <w:t>Publishing a summary of all declarations made and actions taken to manage any actual or potential conflicts of interest in the report on a meeting and any other outcome of work or product of an expert group;</w:t>
      </w:r>
    </w:p>
    <w:p w14:paraId="01788369" w14:textId="77777777" w:rsidR="00830EAC" w:rsidRPr="003E45D7" w:rsidRDefault="00830EAC" w:rsidP="00CE62EC">
      <w:pPr>
        <w:pStyle w:val="CBDDesicionText"/>
      </w:pPr>
      <w:r w:rsidRPr="003E45D7">
        <w:t>4.</w:t>
      </w:r>
      <w:r w:rsidRPr="003E45D7">
        <w:tab/>
      </w:r>
      <w:r w:rsidRPr="003E45D7">
        <w:rPr>
          <w:i/>
          <w:iCs/>
        </w:rPr>
        <w:t>Further requests</w:t>
      </w:r>
      <w:r w:rsidRPr="003E45D7">
        <w:t xml:space="preserve"> the Executive Secretary to prepare a report on the implementation of the procedure and, if necessary, to propose updates and amendments to the procedure for consideration by the Subsidiary Body on Implementation at a meeting held before the eighth meeting of the Conference of the Parties serving as the meeting of the Parties to the Nagoya Protocol;</w:t>
      </w:r>
    </w:p>
    <w:p w14:paraId="07560B1F" w14:textId="77777777" w:rsidR="00830EAC" w:rsidRPr="003E45D7" w:rsidRDefault="00830EAC" w:rsidP="00CE62EC">
      <w:pPr>
        <w:pStyle w:val="CBDDesicionText"/>
      </w:pPr>
      <w:r w:rsidRPr="003E45D7">
        <w:t>5.</w:t>
      </w:r>
      <w:r w:rsidRPr="003E45D7">
        <w:tab/>
      </w:r>
      <w:r w:rsidRPr="003E45D7">
        <w:rPr>
          <w:i/>
          <w:iCs/>
        </w:rPr>
        <w:t>Requests</w:t>
      </w:r>
      <w:r w:rsidRPr="003E45D7">
        <w:t xml:space="preserve"> the Subsidiary Body on Implementation to consider the report and any proposed amendments referred to in paragraph 4 above and to submit a recommendation for consideration by the Conference of the Parties serving as the meeting of the Parties to the Nagoya Protocol at its eighth meeting.</w:t>
      </w:r>
    </w:p>
    <w:p w14:paraId="0AF54BAE" w14:textId="77777777" w:rsidR="00830EAC" w:rsidRPr="003E45D7" w:rsidRDefault="00830EAC" w:rsidP="004B4D44">
      <w:pPr>
        <w:pStyle w:val="Para10"/>
        <w:jc w:val="center"/>
      </w:pPr>
    </w:p>
    <w:p w14:paraId="7F64FFA7" w14:textId="77777777" w:rsidR="00830EAC" w:rsidRPr="003E45D7" w:rsidRDefault="00830EAC">
      <w:pPr>
        <w:tabs>
          <w:tab w:val="clear" w:pos="567"/>
          <w:tab w:val="clear" w:pos="1134"/>
          <w:tab w:val="clear" w:pos="1701"/>
          <w:tab w:val="clear" w:pos="2268"/>
        </w:tabs>
        <w:spacing w:after="160" w:line="278" w:lineRule="auto"/>
        <w:jc w:val="left"/>
      </w:pPr>
      <w:r w:rsidRPr="003E45D7">
        <w:br w:type="page"/>
      </w:r>
    </w:p>
    <w:p w14:paraId="60B09D05" w14:textId="77777777" w:rsidR="00830EAC" w:rsidRPr="003E45D7" w:rsidRDefault="00830EAC" w:rsidP="00FD3FE9">
      <w:pPr>
        <w:pStyle w:val="CBDH2"/>
        <w:ind w:firstLine="0"/>
      </w:pPr>
      <w:bookmarkStart w:id="56" w:name="_Toc193899018"/>
      <w:bookmarkStart w:id="57" w:name="_Toc195092935"/>
      <w:r w:rsidRPr="003E45D7">
        <w:t>NP-5/12.</w:t>
      </w:r>
      <w:r w:rsidRPr="003E45D7">
        <w:tab/>
        <w:t>Administration of the Nagoya Protocol and budget for the trust funds</w:t>
      </w:r>
      <w:bookmarkEnd w:id="56"/>
      <w:bookmarkEnd w:id="57"/>
      <w:r w:rsidRPr="003E45D7">
        <w:t xml:space="preserve"> </w:t>
      </w:r>
    </w:p>
    <w:p w14:paraId="7284A7E6" w14:textId="77777777" w:rsidR="00830EAC" w:rsidRPr="003E45D7" w:rsidRDefault="00830EAC" w:rsidP="007641D1">
      <w:pPr>
        <w:pStyle w:val="CBDDesicionText"/>
        <w:rPr>
          <w:i/>
          <w:iCs/>
        </w:rPr>
      </w:pPr>
      <w:r w:rsidRPr="003E45D7">
        <w:rPr>
          <w:i/>
          <w:iCs/>
        </w:rPr>
        <w:t>The Conference of the Parties serving as the meeting of the Parties to the Nagoya Protocol</w:t>
      </w:r>
    </w:p>
    <w:p w14:paraId="662A0FA6" w14:textId="77777777" w:rsidR="00830EAC" w:rsidRPr="003E45D7" w:rsidRDefault="00830EAC" w:rsidP="007641D1">
      <w:pPr>
        <w:pStyle w:val="CBDDesicionText"/>
        <w:rPr>
          <w:rFonts w:eastAsia="Times New Roman"/>
        </w:rPr>
      </w:pPr>
      <w:r w:rsidRPr="003E45D7">
        <w:rPr>
          <w:rFonts w:eastAsia="Times New Roman"/>
        </w:rPr>
        <w:t>1.</w:t>
      </w:r>
      <w:r w:rsidRPr="003E45D7">
        <w:rPr>
          <w:rFonts w:eastAsia="Times New Roman"/>
        </w:rPr>
        <w:tab/>
      </w:r>
      <w:r w:rsidRPr="003E45D7">
        <w:rPr>
          <w:i/>
          <w:iCs/>
        </w:rPr>
        <w:t>Decides</w:t>
      </w:r>
      <w:r w:rsidRPr="003E45D7">
        <w:t xml:space="preserve"> to adopt an integrated programme of work and budget for the Convention on Biological Diversity,</w:t>
      </w:r>
      <w:r w:rsidRPr="003E45D7">
        <w:rPr>
          <w:rStyle w:val="FootnoteReference"/>
          <w:rFonts w:eastAsia="Malgun Gothic"/>
          <w:iCs/>
          <w:color w:val="000000" w:themeColor="text1"/>
          <w:kern w:val="20"/>
          <w:lang w:eastAsia="ko-KR"/>
        </w:rPr>
        <w:footnoteReference w:id="60"/>
      </w:r>
      <w:r w:rsidRPr="003E45D7">
        <w:t xml:space="preserve"> the Cartagena Protocol on Biosafety</w:t>
      </w:r>
      <w:r w:rsidRPr="003E45D7">
        <w:rPr>
          <w:rStyle w:val="FootnoteReference"/>
          <w:rFonts w:eastAsia="Malgun Gothic"/>
          <w:iCs/>
          <w:color w:val="000000" w:themeColor="text1"/>
          <w:kern w:val="20"/>
          <w:lang w:eastAsia="ko-KR"/>
        </w:rPr>
        <w:footnoteReference w:id="61"/>
      </w:r>
      <w:r w:rsidRPr="003E45D7">
        <w:t xml:space="preserve"> and the Nagoya Protocol on Access to Genetic Resources and the Fair and Equitable Sharing of Benefits Arising from Their Utilization;</w:t>
      </w:r>
      <w:r w:rsidRPr="003E45D7">
        <w:rPr>
          <w:rStyle w:val="FootnoteReference"/>
          <w:rFonts w:eastAsia="Malgun Gothic"/>
          <w:iCs/>
          <w:color w:val="000000" w:themeColor="text1"/>
          <w:kern w:val="20"/>
          <w:lang w:eastAsia="ko-KR"/>
        </w:rPr>
        <w:footnoteReference w:id="62"/>
      </w:r>
    </w:p>
    <w:p w14:paraId="76A73F20" w14:textId="77777777" w:rsidR="00830EAC" w:rsidRPr="003E45D7" w:rsidRDefault="00830EAC" w:rsidP="007641D1">
      <w:pPr>
        <w:pStyle w:val="CBDDesicionText"/>
      </w:pPr>
      <w:r w:rsidRPr="003E45D7">
        <w:t>2.</w:t>
      </w:r>
      <w:r w:rsidRPr="003E45D7">
        <w:tab/>
      </w:r>
      <w:r w:rsidRPr="003E45D7">
        <w:rPr>
          <w:i/>
          <w:iCs/>
        </w:rPr>
        <w:t>Also decides</w:t>
      </w:r>
      <w:r w:rsidRPr="003E45D7">
        <w:t xml:space="preserve"> to share all costs for secretariat services among the Convention, the Cartagena Protocol and the Nagoya Protocol on a ratio of 72 to 15 to 13 for the biennium 2025–2026;</w:t>
      </w:r>
    </w:p>
    <w:p w14:paraId="092D9714" w14:textId="77777777" w:rsidR="00830EAC" w:rsidRPr="003E45D7" w:rsidRDefault="00830EAC" w:rsidP="007641D1">
      <w:pPr>
        <w:pStyle w:val="CBDDesicionText"/>
      </w:pPr>
      <w:r w:rsidRPr="003E45D7">
        <w:t>3.</w:t>
      </w:r>
      <w:r w:rsidRPr="003E45D7">
        <w:tab/>
      </w:r>
      <w:r w:rsidRPr="003E45D7">
        <w:rPr>
          <w:i/>
          <w:iCs/>
        </w:rPr>
        <w:t>Approves</w:t>
      </w:r>
      <w:r w:rsidRPr="003E45D7">
        <w:t xml:space="preserve"> a core programme budget for the Nagoya Protocol of 2,818,667 United States dollars for 2025 and of 2,957,939 dollars for 2026, representing 13 per cent of the integrated budget of 21,682,052 dollars for 2025 and 22,753,379 dollars for 2026 for the Convention and the Protocols, for the purposes listed in the tables 1 and 2 below;</w:t>
      </w:r>
    </w:p>
    <w:p w14:paraId="350995D6" w14:textId="77777777" w:rsidR="00830EAC" w:rsidRPr="003E45D7" w:rsidRDefault="00830EAC" w:rsidP="00434A22">
      <w:pPr>
        <w:pStyle w:val="CBDDesicionText"/>
      </w:pPr>
      <w:r w:rsidRPr="003E45D7">
        <w:rPr>
          <w:rFonts w:asciiTheme="majorBidi" w:hAnsiTheme="majorBidi" w:cstheme="majorBidi"/>
        </w:rPr>
        <w:t>4.</w:t>
      </w:r>
      <w:r w:rsidRPr="003E45D7">
        <w:rPr>
          <w:rFonts w:asciiTheme="majorBidi" w:hAnsiTheme="majorBidi" w:cstheme="majorBidi"/>
        </w:rPr>
        <w:tab/>
      </w:r>
      <w:r w:rsidRPr="003E45D7">
        <w:rPr>
          <w:rFonts w:asciiTheme="majorBidi" w:hAnsiTheme="majorBidi" w:cstheme="majorBidi"/>
          <w:i/>
          <w:iCs/>
        </w:rPr>
        <w:t xml:space="preserve">Also </w:t>
      </w:r>
      <w:r w:rsidRPr="003E45D7">
        <w:rPr>
          <w:rFonts w:asciiTheme="majorBidi" w:hAnsiTheme="majorBidi" w:cstheme="majorBidi"/>
          <w:i/>
        </w:rPr>
        <w:t>approves</w:t>
      </w:r>
      <w:r w:rsidRPr="003E45D7">
        <w:rPr>
          <w:rFonts w:asciiTheme="majorBidi" w:hAnsiTheme="majorBidi" w:cstheme="majorBidi"/>
          <w:iCs/>
        </w:rPr>
        <w:t>,</w:t>
      </w:r>
      <w:r w:rsidRPr="003E45D7">
        <w:rPr>
          <w:rFonts w:asciiTheme="majorBidi" w:hAnsiTheme="majorBidi" w:cstheme="majorBidi"/>
        </w:rPr>
        <w:t xml:space="preserve"> in the circumstance that no availability at International Civil Aviation Organization headquarters can be identified to convene the meetings of the subsidiary bodies during the biennium 2025–2026, an additional programme budget not exceeding 25,112 </w:t>
      </w:r>
      <w:r w:rsidRPr="003E45D7">
        <w:t xml:space="preserve">dollars </w:t>
      </w:r>
      <w:r w:rsidRPr="003E45D7">
        <w:rPr>
          <w:rFonts w:asciiTheme="majorBidi" w:hAnsiTheme="majorBidi" w:cstheme="majorBidi"/>
        </w:rPr>
        <w:t>for 2025 and 25,112 dollars for 2026, representing 13 per cent of the additional integrated budget of 193,168 dollars for 2025 and 193,168 dollars for 2026 for the Convention and its Protocols, with the additional programme budget being drawn from the unspent balance of the General Trust Fund for the Core Programme Budget for the Nagoya Protocol;</w:t>
      </w:r>
    </w:p>
    <w:p w14:paraId="4BC5F5BA" w14:textId="77777777" w:rsidR="00830EAC" w:rsidRPr="003E45D7" w:rsidRDefault="00830EAC" w:rsidP="007641D1">
      <w:pPr>
        <w:pStyle w:val="CBDDesicionText"/>
      </w:pPr>
      <w:r w:rsidRPr="003E45D7">
        <w:t>5.</w:t>
      </w:r>
      <w:r w:rsidRPr="003E45D7">
        <w:tab/>
      </w:r>
      <w:r w:rsidRPr="003E45D7">
        <w:rPr>
          <w:i/>
          <w:iCs/>
        </w:rPr>
        <w:t>Adopts</w:t>
      </w:r>
      <w:r w:rsidRPr="003E45D7">
        <w:t xml:space="preserve"> the scale of assessments for the apportionment of expenses for 2025 and 2026, in accordance with the current scale of assessments of the United Nations,</w:t>
      </w:r>
      <w:r w:rsidRPr="003E45D7">
        <w:rPr>
          <w:rStyle w:val="FootnoteReference"/>
        </w:rPr>
        <w:footnoteReference w:id="63"/>
      </w:r>
      <w:r w:rsidRPr="003E45D7">
        <w:t xml:space="preserve"> as contained in the annex to the present decision;</w:t>
      </w:r>
    </w:p>
    <w:p w14:paraId="0470C940" w14:textId="77777777" w:rsidR="00830EAC" w:rsidRPr="003E45D7" w:rsidRDefault="00830EAC" w:rsidP="00474629">
      <w:pPr>
        <w:pStyle w:val="CBDDesicionText"/>
      </w:pPr>
      <w:r w:rsidRPr="003E45D7">
        <w:t>6.</w:t>
      </w:r>
      <w:r w:rsidRPr="003E45D7">
        <w:tab/>
      </w:r>
      <w:r w:rsidRPr="003E45D7">
        <w:rPr>
          <w:i/>
          <w:iCs/>
        </w:rPr>
        <w:t>Decides</w:t>
      </w:r>
      <w:r w:rsidRPr="003E45D7">
        <w:t xml:space="preserve"> to apply paragraphs 5 to 7 and 9 to 43 of decision 16/28 of 6 December 2024 of the Conference of the Parties to the Convention, entitled “Administration of the Convention and budget for the trust funds”, mutatis mutandis.</w:t>
      </w:r>
    </w:p>
    <w:p w14:paraId="75E54635" w14:textId="2D1210B3" w:rsidR="00830EAC" w:rsidRPr="003E45D7" w:rsidRDefault="00830EAC" w:rsidP="007641D1">
      <w:pPr>
        <w:pStyle w:val="CBDTableTitle"/>
      </w:pPr>
      <w:r w:rsidRPr="003E45D7">
        <w:rPr>
          <w:b w:val="0"/>
          <w:bCs/>
        </w:rPr>
        <w:t>Table 1</w:t>
      </w:r>
      <w:r w:rsidRPr="003E45D7">
        <w:rPr>
          <w:b w:val="0"/>
          <w:bCs/>
        </w:rPr>
        <w:br/>
      </w:r>
      <w:r w:rsidRPr="003E45D7">
        <w:t xml:space="preserve">Integrated biennial budget for the </w:t>
      </w:r>
      <w:r w:rsidRPr="003E45D7">
        <w:rPr>
          <w:lang w:bidi="ar-SY"/>
        </w:rPr>
        <w:t xml:space="preserve">core trust funds of the </w:t>
      </w:r>
      <w:r w:rsidRPr="003E45D7">
        <w:t xml:space="preserve">Convention and its Protocols, </w:t>
      </w:r>
      <w:r w:rsidR="004229F4" w:rsidRPr="003E45D7">
        <w:br/>
      </w:r>
      <w:r w:rsidRPr="003E45D7">
        <w:t>2025–2026 (by object of expenditure)</w:t>
      </w:r>
    </w:p>
    <w:p w14:paraId="77C354AA" w14:textId="77777777" w:rsidR="00830EAC" w:rsidRPr="003E45D7" w:rsidRDefault="00830EAC" w:rsidP="007641D1">
      <w:pPr>
        <w:pStyle w:val="Para10"/>
        <w:keepNext/>
        <w:tabs>
          <w:tab w:val="clear" w:pos="1134"/>
        </w:tabs>
        <w:ind w:left="630"/>
        <w:rPr>
          <w:i/>
          <w:iCs/>
        </w:rPr>
      </w:pPr>
      <w:r w:rsidRPr="003E45D7">
        <w:rPr>
          <w:sz w:val="18"/>
          <w:szCs w:val="18"/>
          <w:lang w:bidi="ar-SY"/>
        </w:rPr>
        <w:t>(Thousands of United States dollars)</w:t>
      </w:r>
    </w:p>
    <w:tbl>
      <w:tblPr>
        <w:tblW w:w="4343" w:type="pct"/>
        <w:jc w:val="center"/>
        <w:tblCellMar>
          <w:left w:w="0" w:type="dxa"/>
          <w:right w:w="0" w:type="dxa"/>
        </w:tblCellMar>
        <w:tblLook w:val="01E0" w:firstRow="1" w:lastRow="1" w:firstColumn="1" w:lastColumn="1" w:noHBand="0" w:noVBand="0"/>
      </w:tblPr>
      <w:tblGrid>
        <w:gridCol w:w="3339"/>
        <w:gridCol w:w="1225"/>
        <w:gridCol w:w="1394"/>
        <w:gridCol w:w="2172"/>
      </w:tblGrid>
      <w:tr w:rsidR="00830EAC" w:rsidRPr="003E45D7" w14:paraId="1E42C55E" w14:textId="77777777" w:rsidTr="007641D1">
        <w:trPr>
          <w:tblHeader/>
          <w:jc w:val="center"/>
        </w:trPr>
        <w:tc>
          <w:tcPr>
            <w:tcW w:w="2053" w:type="pct"/>
            <w:tcBorders>
              <w:top w:val="single" w:sz="4" w:space="0" w:color="auto"/>
              <w:bottom w:val="single" w:sz="4" w:space="0" w:color="auto"/>
            </w:tcBorders>
          </w:tcPr>
          <w:p w14:paraId="1B93EFE0" w14:textId="77777777" w:rsidR="00830EAC" w:rsidRPr="003E45D7" w:rsidRDefault="00830EAC" w:rsidP="007641D1">
            <w:pPr>
              <w:spacing w:before="40" w:after="40"/>
              <w:rPr>
                <w:i/>
                <w:iCs/>
                <w:sz w:val="18"/>
                <w:szCs w:val="18"/>
                <w:lang w:bidi="ar-SY"/>
              </w:rPr>
            </w:pPr>
            <w:r w:rsidRPr="003E45D7">
              <w:rPr>
                <w:i/>
                <w:iCs/>
                <w:sz w:val="18"/>
                <w:szCs w:val="18"/>
                <w:lang w:bidi="ar-SY"/>
              </w:rPr>
              <w:t>Object of expenditure</w:t>
            </w:r>
          </w:p>
        </w:tc>
        <w:tc>
          <w:tcPr>
            <w:tcW w:w="753" w:type="pct"/>
            <w:tcBorders>
              <w:top w:val="single" w:sz="4" w:space="0" w:color="auto"/>
              <w:bottom w:val="single" w:sz="4" w:space="0" w:color="auto"/>
            </w:tcBorders>
          </w:tcPr>
          <w:p w14:paraId="1566306E" w14:textId="77777777" w:rsidR="00830EAC" w:rsidRPr="003E45D7" w:rsidRDefault="00830EAC" w:rsidP="007641D1">
            <w:pPr>
              <w:spacing w:before="40" w:after="40"/>
              <w:jc w:val="right"/>
              <w:rPr>
                <w:i/>
                <w:iCs/>
                <w:sz w:val="18"/>
                <w:szCs w:val="18"/>
                <w:lang w:bidi="ar-SY"/>
              </w:rPr>
            </w:pPr>
            <w:r w:rsidRPr="003E45D7">
              <w:rPr>
                <w:i/>
                <w:iCs/>
                <w:sz w:val="18"/>
                <w:szCs w:val="18"/>
                <w:lang w:bidi="ar-SY"/>
              </w:rPr>
              <w:t>2025</w:t>
            </w:r>
          </w:p>
        </w:tc>
        <w:tc>
          <w:tcPr>
            <w:tcW w:w="857" w:type="pct"/>
            <w:tcBorders>
              <w:top w:val="single" w:sz="4" w:space="0" w:color="auto"/>
              <w:bottom w:val="single" w:sz="4" w:space="0" w:color="auto"/>
            </w:tcBorders>
          </w:tcPr>
          <w:p w14:paraId="0C5CAD74" w14:textId="77777777" w:rsidR="00830EAC" w:rsidRPr="003E45D7" w:rsidRDefault="00830EAC" w:rsidP="007641D1">
            <w:pPr>
              <w:spacing w:before="40" w:after="40"/>
              <w:jc w:val="right"/>
              <w:rPr>
                <w:i/>
                <w:iCs/>
                <w:sz w:val="18"/>
                <w:szCs w:val="18"/>
                <w:lang w:bidi="ar-SY"/>
              </w:rPr>
            </w:pPr>
            <w:r w:rsidRPr="003E45D7">
              <w:rPr>
                <w:i/>
                <w:iCs/>
                <w:sz w:val="18"/>
                <w:szCs w:val="18"/>
                <w:lang w:bidi="ar-SY"/>
              </w:rPr>
              <w:t>2026</w:t>
            </w:r>
          </w:p>
        </w:tc>
        <w:tc>
          <w:tcPr>
            <w:tcW w:w="1336" w:type="pct"/>
            <w:tcBorders>
              <w:top w:val="single" w:sz="4" w:space="0" w:color="auto"/>
              <w:bottom w:val="single" w:sz="4" w:space="0" w:color="auto"/>
            </w:tcBorders>
          </w:tcPr>
          <w:p w14:paraId="5A76E52D" w14:textId="77777777" w:rsidR="00830EAC" w:rsidRPr="003E45D7" w:rsidRDefault="00830EAC" w:rsidP="007641D1">
            <w:pPr>
              <w:spacing w:before="40" w:after="40"/>
              <w:jc w:val="right"/>
              <w:rPr>
                <w:i/>
                <w:iCs/>
                <w:sz w:val="18"/>
                <w:szCs w:val="18"/>
                <w:lang w:bidi="ar-SY"/>
              </w:rPr>
            </w:pPr>
            <w:r w:rsidRPr="003E45D7">
              <w:rPr>
                <w:i/>
                <w:iCs/>
                <w:sz w:val="18"/>
                <w:szCs w:val="18"/>
                <w:lang w:bidi="ar-SY"/>
              </w:rPr>
              <w:t>2025–2026</w:t>
            </w:r>
          </w:p>
        </w:tc>
      </w:tr>
      <w:tr w:rsidR="00830EAC" w:rsidRPr="003E45D7" w14:paraId="72A29A82" w14:textId="77777777" w:rsidTr="007641D1">
        <w:trPr>
          <w:jc w:val="center"/>
        </w:trPr>
        <w:tc>
          <w:tcPr>
            <w:tcW w:w="2053" w:type="pct"/>
            <w:tcBorders>
              <w:top w:val="single" w:sz="4" w:space="0" w:color="auto"/>
            </w:tcBorders>
          </w:tcPr>
          <w:p w14:paraId="029A6EB6" w14:textId="77777777" w:rsidR="00830EAC" w:rsidRPr="003E45D7" w:rsidRDefault="00830EAC" w:rsidP="007641D1">
            <w:pPr>
              <w:spacing w:before="40" w:after="40"/>
              <w:jc w:val="left"/>
              <w:rPr>
                <w:sz w:val="18"/>
                <w:szCs w:val="18"/>
                <w:lang w:bidi="ar-SY"/>
              </w:rPr>
            </w:pPr>
            <w:r w:rsidRPr="003E45D7">
              <w:rPr>
                <w:sz w:val="18"/>
                <w:szCs w:val="18"/>
                <w:lang w:bidi="ar-SY"/>
              </w:rPr>
              <w:t>Staff costs</w:t>
            </w:r>
          </w:p>
        </w:tc>
        <w:tc>
          <w:tcPr>
            <w:tcW w:w="753" w:type="pct"/>
            <w:tcBorders>
              <w:top w:val="single" w:sz="4" w:space="0" w:color="auto"/>
            </w:tcBorders>
          </w:tcPr>
          <w:p w14:paraId="7995DB22" w14:textId="77777777" w:rsidR="00830EAC" w:rsidRPr="003E45D7" w:rsidRDefault="00830EAC" w:rsidP="007641D1">
            <w:pPr>
              <w:spacing w:before="40" w:after="40"/>
              <w:jc w:val="right"/>
              <w:rPr>
                <w:sz w:val="18"/>
                <w:szCs w:val="18"/>
                <w:lang w:bidi="ar-SY"/>
              </w:rPr>
            </w:pPr>
            <w:r w:rsidRPr="003E45D7">
              <w:rPr>
                <w:sz w:val="18"/>
                <w:szCs w:val="18"/>
                <w:lang w:bidi="ar-SY"/>
              </w:rPr>
              <w:t>13 301.0</w:t>
            </w:r>
          </w:p>
        </w:tc>
        <w:tc>
          <w:tcPr>
            <w:tcW w:w="857" w:type="pct"/>
            <w:tcBorders>
              <w:top w:val="single" w:sz="4" w:space="0" w:color="auto"/>
            </w:tcBorders>
          </w:tcPr>
          <w:p w14:paraId="0504AF34" w14:textId="77777777" w:rsidR="00830EAC" w:rsidRPr="003E45D7" w:rsidRDefault="00830EAC" w:rsidP="007641D1">
            <w:pPr>
              <w:spacing w:before="40" w:after="40"/>
              <w:jc w:val="right"/>
              <w:rPr>
                <w:sz w:val="18"/>
                <w:szCs w:val="18"/>
                <w:lang w:bidi="ar-SY"/>
              </w:rPr>
            </w:pPr>
            <w:r w:rsidRPr="003E45D7">
              <w:rPr>
                <w:sz w:val="18"/>
                <w:szCs w:val="18"/>
                <w:lang w:bidi="ar-SY"/>
              </w:rPr>
              <w:t>13 862.7</w:t>
            </w:r>
          </w:p>
        </w:tc>
        <w:tc>
          <w:tcPr>
            <w:tcW w:w="1336" w:type="pct"/>
            <w:tcBorders>
              <w:top w:val="single" w:sz="4" w:space="0" w:color="auto"/>
            </w:tcBorders>
          </w:tcPr>
          <w:p w14:paraId="1FC20E12" w14:textId="77777777" w:rsidR="00830EAC" w:rsidRPr="003E45D7" w:rsidRDefault="00830EAC" w:rsidP="007641D1">
            <w:pPr>
              <w:spacing w:before="40" w:after="40"/>
              <w:jc w:val="right"/>
              <w:rPr>
                <w:sz w:val="18"/>
                <w:szCs w:val="18"/>
                <w:lang w:bidi="ar-SY"/>
              </w:rPr>
            </w:pPr>
            <w:r w:rsidRPr="003E45D7">
              <w:rPr>
                <w:sz w:val="18"/>
                <w:szCs w:val="18"/>
                <w:lang w:bidi="ar-SY"/>
              </w:rPr>
              <w:t>27 163.7</w:t>
            </w:r>
          </w:p>
        </w:tc>
      </w:tr>
      <w:tr w:rsidR="00830EAC" w:rsidRPr="003E45D7" w14:paraId="3D7463D5" w14:textId="77777777" w:rsidTr="007641D1">
        <w:trPr>
          <w:jc w:val="center"/>
        </w:trPr>
        <w:tc>
          <w:tcPr>
            <w:tcW w:w="2053" w:type="pct"/>
          </w:tcPr>
          <w:p w14:paraId="630E627D" w14:textId="77777777" w:rsidR="00830EAC" w:rsidRPr="003E45D7" w:rsidRDefault="00830EAC" w:rsidP="007641D1">
            <w:pPr>
              <w:spacing w:before="40" w:after="40"/>
              <w:jc w:val="left"/>
              <w:rPr>
                <w:sz w:val="18"/>
                <w:szCs w:val="18"/>
                <w:lang w:bidi="ar-SY"/>
              </w:rPr>
            </w:pPr>
            <w:r w:rsidRPr="003E45D7">
              <w:rPr>
                <w:sz w:val="18"/>
                <w:szCs w:val="18"/>
                <w:lang w:bidi="ar-SY"/>
              </w:rPr>
              <w:t>General temporary assistance</w:t>
            </w:r>
          </w:p>
        </w:tc>
        <w:tc>
          <w:tcPr>
            <w:tcW w:w="753" w:type="pct"/>
          </w:tcPr>
          <w:p w14:paraId="39E53997" w14:textId="77777777" w:rsidR="00830EAC" w:rsidRPr="003E45D7" w:rsidRDefault="00830EAC" w:rsidP="007641D1">
            <w:pPr>
              <w:spacing w:before="40" w:after="40"/>
              <w:jc w:val="right"/>
              <w:rPr>
                <w:sz w:val="18"/>
                <w:szCs w:val="18"/>
                <w:lang w:bidi="ar-SY"/>
              </w:rPr>
            </w:pPr>
            <w:r w:rsidRPr="003E45D7">
              <w:rPr>
                <w:sz w:val="18"/>
                <w:szCs w:val="18"/>
                <w:lang w:bidi="ar-SY"/>
              </w:rPr>
              <w:t>100.0</w:t>
            </w:r>
          </w:p>
        </w:tc>
        <w:tc>
          <w:tcPr>
            <w:tcW w:w="857" w:type="pct"/>
          </w:tcPr>
          <w:p w14:paraId="29DF2A14" w14:textId="77777777" w:rsidR="00830EAC" w:rsidRPr="003E45D7" w:rsidRDefault="00830EAC" w:rsidP="007641D1">
            <w:pPr>
              <w:spacing w:before="40" w:after="40"/>
              <w:jc w:val="right"/>
              <w:rPr>
                <w:sz w:val="18"/>
                <w:szCs w:val="18"/>
                <w:lang w:bidi="ar-SY"/>
              </w:rPr>
            </w:pPr>
            <w:r w:rsidRPr="003E45D7">
              <w:rPr>
                <w:sz w:val="18"/>
                <w:szCs w:val="18"/>
                <w:lang w:bidi="ar-SY"/>
              </w:rPr>
              <w:t>100.0</w:t>
            </w:r>
          </w:p>
        </w:tc>
        <w:tc>
          <w:tcPr>
            <w:tcW w:w="1336" w:type="pct"/>
          </w:tcPr>
          <w:p w14:paraId="715DFB08" w14:textId="77777777" w:rsidR="00830EAC" w:rsidRPr="003E45D7" w:rsidRDefault="00830EAC" w:rsidP="007641D1">
            <w:pPr>
              <w:spacing w:before="40" w:after="40"/>
              <w:jc w:val="right"/>
              <w:rPr>
                <w:sz w:val="18"/>
                <w:szCs w:val="18"/>
                <w:lang w:bidi="ar-SY"/>
              </w:rPr>
            </w:pPr>
            <w:r w:rsidRPr="003E45D7">
              <w:rPr>
                <w:sz w:val="18"/>
                <w:szCs w:val="18"/>
                <w:lang w:bidi="ar-SY"/>
              </w:rPr>
              <w:t>200.0</w:t>
            </w:r>
          </w:p>
        </w:tc>
      </w:tr>
      <w:tr w:rsidR="00830EAC" w:rsidRPr="003E45D7" w14:paraId="13A10A84" w14:textId="77777777" w:rsidTr="007641D1">
        <w:trPr>
          <w:jc w:val="center"/>
        </w:trPr>
        <w:tc>
          <w:tcPr>
            <w:tcW w:w="2053" w:type="pct"/>
          </w:tcPr>
          <w:p w14:paraId="3526BB05" w14:textId="77777777" w:rsidR="00830EAC" w:rsidRPr="003E45D7" w:rsidRDefault="00830EAC" w:rsidP="007641D1">
            <w:pPr>
              <w:spacing w:before="40" w:after="40"/>
              <w:jc w:val="left"/>
              <w:rPr>
                <w:sz w:val="18"/>
                <w:szCs w:val="18"/>
                <w:lang w:bidi="ar-SY"/>
              </w:rPr>
            </w:pPr>
            <w:r w:rsidRPr="003E45D7">
              <w:rPr>
                <w:sz w:val="18"/>
                <w:szCs w:val="18"/>
                <w:lang w:bidi="ar-SY"/>
              </w:rPr>
              <w:t>Bureau meetings</w:t>
            </w:r>
          </w:p>
        </w:tc>
        <w:tc>
          <w:tcPr>
            <w:tcW w:w="753" w:type="pct"/>
          </w:tcPr>
          <w:p w14:paraId="29E18416" w14:textId="77777777" w:rsidR="00830EAC" w:rsidRPr="003E45D7" w:rsidRDefault="00830EAC" w:rsidP="007641D1">
            <w:pPr>
              <w:spacing w:before="40" w:after="40"/>
              <w:jc w:val="right"/>
              <w:rPr>
                <w:sz w:val="18"/>
                <w:szCs w:val="18"/>
                <w:lang w:bidi="ar-SY"/>
              </w:rPr>
            </w:pPr>
            <w:r w:rsidRPr="003E45D7">
              <w:rPr>
                <w:sz w:val="18"/>
                <w:szCs w:val="18"/>
                <w:lang w:bidi="ar-SY"/>
              </w:rPr>
              <w:t>161.5</w:t>
            </w:r>
          </w:p>
        </w:tc>
        <w:tc>
          <w:tcPr>
            <w:tcW w:w="857" w:type="pct"/>
          </w:tcPr>
          <w:p w14:paraId="4B950E97" w14:textId="77777777" w:rsidR="00830EAC" w:rsidRPr="003E45D7" w:rsidRDefault="00830EAC" w:rsidP="007641D1">
            <w:pPr>
              <w:spacing w:before="40" w:after="40"/>
              <w:jc w:val="right"/>
              <w:rPr>
                <w:sz w:val="18"/>
                <w:szCs w:val="18"/>
                <w:lang w:bidi="ar-SY"/>
              </w:rPr>
            </w:pPr>
            <w:r w:rsidRPr="003E45D7">
              <w:rPr>
                <w:sz w:val="18"/>
                <w:szCs w:val="18"/>
                <w:lang w:bidi="ar-SY"/>
              </w:rPr>
              <w:t>176.8</w:t>
            </w:r>
          </w:p>
        </w:tc>
        <w:tc>
          <w:tcPr>
            <w:tcW w:w="1336" w:type="pct"/>
          </w:tcPr>
          <w:p w14:paraId="305DA573" w14:textId="77777777" w:rsidR="00830EAC" w:rsidRPr="003E45D7" w:rsidRDefault="00830EAC" w:rsidP="007641D1">
            <w:pPr>
              <w:spacing w:before="40" w:after="40"/>
              <w:jc w:val="right"/>
              <w:rPr>
                <w:sz w:val="18"/>
                <w:szCs w:val="18"/>
                <w:lang w:bidi="ar-SY"/>
              </w:rPr>
            </w:pPr>
            <w:r w:rsidRPr="003E45D7">
              <w:rPr>
                <w:sz w:val="18"/>
                <w:szCs w:val="18"/>
                <w:lang w:bidi="ar-SY"/>
              </w:rPr>
              <w:t>338.3</w:t>
            </w:r>
          </w:p>
        </w:tc>
      </w:tr>
      <w:tr w:rsidR="00830EAC" w:rsidRPr="003E45D7" w14:paraId="1C74B46A" w14:textId="77777777" w:rsidTr="007641D1">
        <w:trPr>
          <w:jc w:val="center"/>
        </w:trPr>
        <w:tc>
          <w:tcPr>
            <w:tcW w:w="2053" w:type="pct"/>
          </w:tcPr>
          <w:p w14:paraId="241D2659" w14:textId="77777777" w:rsidR="00830EAC" w:rsidRPr="003E45D7" w:rsidRDefault="00830EAC" w:rsidP="007641D1">
            <w:pPr>
              <w:spacing w:before="40" w:after="40"/>
              <w:jc w:val="left"/>
              <w:rPr>
                <w:sz w:val="18"/>
                <w:szCs w:val="18"/>
                <w:lang w:bidi="ar-SY"/>
              </w:rPr>
            </w:pPr>
            <w:r w:rsidRPr="003E45D7">
              <w:rPr>
                <w:sz w:val="18"/>
                <w:szCs w:val="18"/>
                <w:lang w:bidi="ar-SY"/>
              </w:rPr>
              <w:t>Expert meetings</w:t>
            </w:r>
          </w:p>
        </w:tc>
        <w:tc>
          <w:tcPr>
            <w:tcW w:w="753" w:type="pct"/>
          </w:tcPr>
          <w:p w14:paraId="0D54E73F" w14:textId="77777777" w:rsidR="00830EAC" w:rsidRPr="003E45D7" w:rsidRDefault="00830EAC" w:rsidP="007641D1">
            <w:pPr>
              <w:spacing w:before="40" w:after="40"/>
              <w:jc w:val="right"/>
              <w:rPr>
                <w:sz w:val="18"/>
                <w:szCs w:val="18"/>
                <w:lang w:bidi="ar-SY"/>
              </w:rPr>
            </w:pPr>
            <w:r w:rsidRPr="003E45D7">
              <w:rPr>
                <w:sz w:val="18"/>
                <w:szCs w:val="18"/>
                <w:lang w:bidi="ar-SY"/>
              </w:rPr>
              <w:t>175.0</w:t>
            </w:r>
          </w:p>
        </w:tc>
        <w:tc>
          <w:tcPr>
            <w:tcW w:w="857" w:type="pct"/>
          </w:tcPr>
          <w:p w14:paraId="0D38173C" w14:textId="77777777" w:rsidR="00830EAC" w:rsidRPr="003E45D7" w:rsidRDefault="00830EAC" w:rsidP="007641D1">
            <w:pPr>
              <w:spacing w:before="40" w:after="40"/>
              <w:jc w:val="right"/>
              <w:rPr>
                <w:sz w:val="18"/>
                <w:szCs w:val="18"/>
                <w:lang w:bidi="ar-SY"/>
              </w:rPr>
            </w:pPr>
            <w:r w:rsidRPr="003E45D7">
              <w:rPr>
                <w:sz w:val="18"/>
                <w:szCs w:val="18"/>
                <w:lang w:bidi="ar-SY"/>
              </w:rPr>
              <w:t>205.0</w:t>
            </w:r>
          </w:p>
        </w:tc>
        <w:tc>
          <w:tcPr>
            <w:tcW w:w="1336" w:type="pct"/>
          </w:tcPr>
          <w:p w14:paraId="3BE006E1" w14:textId="77777777" w:rsidR="00830EAC" w:rsidRPr="003E45D7" w:rsidRDefault="00830EAC" w:rsidP="007641D1">
            <w:pPr>
              <w:spacing w:before="40" w:after="40"/>
              <w:jc w:val="right"/>
              <w:rPr>
                <w:sz w:val="18"/>
                <w:szCs w:val="18"/>
                <w:lang w:bidi="ar-SY"/>
              </w:rPr>
            </w:pPr>
            <w:r w:rsidRPr="003E45D7">
              <w:rPr>
                <w:sz w:val="18"/>
                <w:szCs w:val="18"/>
                <w:lang w:bidi="ar-SY"/>
              </w:rPr>
              <w:t>380.0</w:t>
            </w:r>
          </w:p>
        </w:tc>
      </w:tr>
      <w:tr w:rsidR="00830EAC" w:rsidRPr="003E45D7" w14:paraId="19350FF7" w14:textId="77777777" w:rsidTr="007641D1">
        <w:trPr>
          <w:jc w:val="center"/>
        </w:trPr>
        <w:tc>
          <w:tcPr>
            <w:tcW w:w="2053" w:type="pct"/>
          </w:tcPr>
          <w:p w14:paraId="443A15B5" w14:textId="77777777" w:rsidR="00830EAC" w:rsidRPr="003E45D7" w:rsidRDefault="00830EAC" w:rsidP="007641D1">
            <w:pPr>
              <w:spacing w:before="40" w:after="40"/>
              <w:jc w:val="left"/>
              <w:rPr>
                <w:sz w:val="18"/>
                <w:szCs w:val="18"/>
                <w:lang w:bidi="ar-SY"/>
              </w:rPr>
            </w:pPr>
            <w:r w:rsidRPr="003E45D7">
              <w:rPr>
                <w:sz w:val="18"/>
                <w:szCs w:val="18"/>
                <w:lang w:bidi="ar-SY"/>
              </w:rPr>
              <w:t>Meetings of intergovernmental bodies</w:t>
            </w:r>
            <w:r w:rsidRPr="003E45D7">
              <w:rPr>
                <w:i/>
                <w:iCs/>
                <w:sz w:val="18"/>
                <w:szCs w:val="18"/>
                <w:vertAlign w:val="superscript"/>
                <w:lang w:bidi="ar-SY"/>
              </w:rPr>
              <w:t>a</w:t>
            </w:r>
          </w:p>
        </w:tc>
        <w:tc>
          <w:tcPr>
            <w:tcW w:w="753" w:type="pct"/>
          </w:tcPr>
          <w:p w14:paraId="035F9A5F" w14:textId="77777777" w:rsidR="00830EAC" w:rsidRPr="003E45D7" w:rsidRDefault="00830EAC" w:rsidP="007641D1">
            <w:pPr>
              <w:spacing w:before="40" w:after="40"/>
              <w:jc w:val="right"/>
              <w:rPr>
                <w:sz w:val="18"/>
                <w:szCs w:val="18"/>
                <w:lang w:bidi="ar-SY"/>
              </w:rPr>
            </w:pPr>
            <w:r w:rsidRPr="003E45D7">
              <w:rPr>
                <w:sz w:val="18"/>
                <w:szCs w:val="18"/>
                <w:lang w:bidi="ar-SY"/>
              </w:rPr>
              <w:t>2 274.6</w:t>
            </w:r>
          </w:p>
        </w:tc>
        <w:tc>
          <w:tcPr>
            <w:tcW w:w="857" w:type="pct"/>
          </w:tcPr>
          <w:p w14:paraId="05B1EB48" w14:textId="77777777" w:rsidR="00830EAC" w:rsidRPr="003E45D7" w:rsidRDefault="00830EAC" w:rsidP="007641D1">
            <w:pPr>
              <w:spacing w:before="40" w:after="40"/>
              <w:jc w:val="right"/>
              <w:rPr>
                <w:sz w:val="18"/>
                <w:szCs w:val="18"/>
                <w:lang w:bidi="ar-SY"/>
              </w:rPr>
            </w:pPr>
            <w:r w:rsidRPr="003E45D7">
              <w:rPr>
                <w:sz w:val="18"/>
                <w:szCs w:val="18"/>
                <w:lang w:bidi="ar-SY"/>
              </w:rPr>
              <w:t>2 700.9</w:t>
            </w:r>
          </w:p>
        </w:tc>
        <w:tc>
          <w:tcPr>
            <w:tcW w:w="1336" w:type="pct"/>
          </w:tcPr>
          <w:p w14:paraId="159BE88C" w14:textId="77777777" w:rsidR="00830EAC" w:rsidRPr="003E45D7" w:rsidRDefault="00830EAC" w:rsidP="007641D1">
            <w:pPr>
              <w:spacing w:before="40" w:after="40"/>
              <w:jc w:val="right"/>
              <w:rPr>
                <w:sz w:val="18"/>
                <w:szCs w:val="18"/>
                <w:lang w:bidi="ar-SY"/>
              </w:rPr>
            </w:pPr>
            <w:r w:rsidRPr="003E45D7">
              <w:rPr>
                <w:sz w:val="18"/>
                <w:szCs w:val="18"/>
                <w:lang w:bidi="ar-SY"/>
              </w:rPr>
              <w:t>4 975.5</w:t>
            </w:r>
          </w:p>
        </w:tc>
      </w:tr>
      <w:tr w:rsidR="00830EAC" w:rsidRPr="003E45D7" w14:paraId="155C8CA1" w14:textId="77777777" w:rsidTr="007641D1">
        <w:trPr>
          <w:jc w:val="center"/>
        </w:trPr>
        <w:tc>
          <w:tcPr>
            <w:tcW w:w="2053" w:type="pct"/>
          </w:tcPr>
          <w:p w14:paraId="23B226B0" w14:textId="77777777" w:rsidR="00830EAC" w:rsidRPr="003E45D7" w:rsidRDefault="00830EAC" w:rsidP="007641D1">
            <w:pPr>
              <w:spacing w:before="40" w:after="40"/>
              <w:jc w:val="left"/>
              <w:rPr>
                <w:sz w:val="18"/>
                <w:szCs w:val="18"/>
                <w:lang w:bidi="ar-SY"/>
              </w:rPr>
            </w:pPr>
            <w:r w:rsidRPr="003E45D7">
              <w:rPr>
                <w:sz w:val="18"/>
                <w:szCs w:val="18"/>
                <w:lang w:bidi="ar-SY"/>
              </w:rPr>
              <w:t>Consultants</w:t>
            </w:r>
          </w:p>
        </w:tc>
        <w:tc>
          <w:tcPr>
            <w:tcW w:w="753" w:type="pct"/>
          </w:tcPr>
          <w:p w14:paraId="0482EB02" w14:textId="77777777" w:rsidR="00830EAC" w:rsidRPr="003E45D7" w:rsidRDefault="00830EAC" w:rsidP="007641D1">
            <w:pPr>
              <w:spacing w:before="40" w:after="40"/>
              <w:jc w:val="right"/>
              <w:rPr>
                <w:sz w:val="18"/>
                <w:szCs w:val="18"/>
                <w:lang w:bidi="ar-SY"/>
              </w:rPr>
            </w:pPr>
            <w:r w:rsidRPr="003E45D7">
              <w:rPr>
                <w:sz w:val="18"/>
                <w:szCs w:val="18"/>
                <w:lang w:bidi="ar-SY"/>
              </w:rPr>
              <w:t>75.0</w:t>
            </w:r>
          </w:p>
        </w:tc>
        <w:tc>
          <w:tcPr>
            <w:tcW w:w="857" w:type="pct"/>
          </w:tcPr>
          <w:p w14:paraId="2D7E60A1" w14:textId="77777777" w:rsidR="00830EAC" w:rsidRPr="003E45D7" w:rsidRDefault="00830EAC" w:rsidP="007641D1">
            <w:pPr>
              <w:spacing w:before="40" w:after="40"/>
              <w:jc w:val="right"/>
              <w:rPr>
                <w:sz w:val="18"/>
                <w:szCs w:val="18"/>
                <w:lang w:bidi="ar-SY"/>
              </w:rPr>
            </w:pPr>
            <w:r w:rsidRPr="003E45D7">
              <w:rPr>
                <w:sz w:val="18"/>
                <w:szCs w:val="18"/>
                <w:lang w:bidi="ar-SY"/>
              </w:rPr>
              <w:t>75.0</w:t>
            </w:r>
          </w:p>
        </w:tc>
        <w:tc>
          <w:tcPr>
            <w:tcW w:w="1336" w:type="pct"/>
          </w:tcPr>
          <w:p w14:paraId="644DBD1A" w14:textId="77777777" w:rsidR="00830EAC" w:rsidRPr="003E45D7" w:rsidRDefault="00830EAC" w:rsidP="007641D1">
            <w:pPr>
              <w:spacing w:before="40" w:after="40"/>
              <w:jc w:val="right"/>
              <w:rPr>
                <w:sz w:val="18"/>
                <w:szCs w:val="18"/>
                <w:lang w:bidi="ar-SY"/>
              </w:rPr>
            </w:pPr>
            <w:r w:rsidRPr="003E45D7">
              <w:rPr>
                <w:sz w:val="18"/>
                <w:szCs w:val="18"/>
                <w:lang w:bidi="ar-SY"/>
              </w:rPr>
              <w:t>150.0</w:t>
            </w:r>
          </w:p>
        </w:tc>
      </w:tr>
      <w:tr w:rsidR="00830EAC" w:rsidRPr="003E45D7" w14:paraId="14DBBE16" w14:textId="77777777" w:rsidTr="007641D1">
        <w:trPr>
          <w:jc w:val="center"/>
        </w:trPr>
        <w:tc>
          <w:tcPr>
            <w:tcW w:w="2053" w:type="pct"/>
          </w:tcPr>
          <w:p w14:paraId="1A8BAB79" w14:textId="77777777" w:rsidR="00830EAC" w:rsidRPr="003E45D7" w:rsidRDefault="00830EAC" w:rsidP="007641D1">
            <w:pPr>
              <w:spacing w:before="40" w:after="40"/>
              <w:jc w:val="left"/>
              <w:rPr>
                <w:sz w:val="18"/>
                <w:szCs w:val="18"/>
                <w:lang w:bidi="ar-SY"/>
              </w:rPr>
            </w:pPr>
            <w:r w:rsidRPr="003E45D7">
              <w:rPr>
                <w:sz w:val="18"/>
                <w:szCs w:val="18"/>
                <w:lang w:bidi="ar-SY"/>
              </w:rPr>
              <w:t>Functional review</w:t>
            </w:r>
          </w:p>
        </w:tc>
        <w:tc>
          <w:tcPr>
            <w:tcW w:w="753" w:type="pct"/>
          </w:tcPr>
          <w:p w14:paraId="7B3DF029" w14:textId="77777777" w:rsidR="00830EAC" w:rsidRPr="003E45D7" w:rsidRDefault="00830EAC" w:rsidP="007641D1">
            <w:pPr>
              <w:spacing w:before="40" w:after="40"/>
              <w:jc w:val="right"/>
              <w:rPr>
                <w:sz w:val="18"/>
                <w:szCs w:val="18"/>
                <w:lang w:bidi="ar-SY"/>
              </w:rPr>
            </w:pPr>
            <w:r w:rsidRPr="003E45D7">
              <w:rPr>
                <w:sz w:val="18"/>
                <w:szCs w:val="18"/>
                <w:lang w:bidi="ar-SY"/>
              </w:rPr>
              <w:t>250.0</w:t>
            </w:r>
          </w:p>
        </w:tc>
        <w:tc>
          <w:tcPr>
            <w:tcW w:w="857" w:type="pct"/>
          </w:tcPr>
          <w:p w14:paraId="12333F5F" w14:textId="77777777" w:rsidR="00830EAC" w:rsidRPr="003E45D7" w:rsidRDefault="00830EAC" w:rsidP="007641D1">
            <w:pPr>
              <w:spacing w:before="40" w:after="40"/>
              <w:jc w:val="right"/>
              <w:rPr>
                <w:sz w:val="18"/>
                <w:szCs w:val="18"/>
                <w:lang w:bidi="ar-SY"/>
              </w:rPr>
            </w:pPr>
            <w:r w:rsidRPr="003E45D7">
              <w:rPr>
                <w:sz w:val="18"/>
                <w:szCs w:val="18"/>
                <w:lang w:bidi="ar-SY"/>
              </w:rPr>
              <w:t>–</w:t>
            </w:r>
          </w:p>
        </w:tc>
        <w:tc>
          <w:tcPr>
            <w:tcW w:w="1336" w:type="pct"/>
          </w:tcPr>
          <w:p w14:paraId="5312D755" w14:textId="77777777" w:rsidR="00830EAC" w:rsidRPr="003E45D7" w:rsidRDefault="00830EAC" w:rsidP="007641D1">
            <w:pPr>
              <w:spacing w:before="40" w:after="40"/>
              <w:jc w:val="right"/>
              <w:rPr>
                <w:sz w:val="18"/>
                <w:szCs w:val="18"/>
                <w:lang w:bidi="ar-SY"/>
              </w:rPr>
            </w:pPr>
            <w:r w:rsidRPr="003E45D7">
              <w:rPr>
                <w:sz w:val="18"/>
                <w:szCs w:val="18"/>
                <w:lang w:bidi="ar-SY"/>
              </w:rPr>
              <w:t>250.0</w:t>
            </w:r>
          </w:p>
        </w:tc>
      </w:tr>
      <w:tr w:rsidR="00830EAC" w:rsidRPr="003E45D7" w14:paraId="303BBBEA" w14:textId="77777777" w:rsidTr="007641D1">
        <w:trPr>
          <w:jc w:val="center"/>
        </w:trPr>
        <w:tc>
          <w:tcPr>
            <w:tcW w:w="2053" w:type="pct"/>
          </w:tcPr>
          <w:p w14:paraId="4D17FC2D" w14:textId="77777777" w:rsidR="00830EAC" w:rsidRPr="003E45D7" w:rsidRDefault="00830EAC" w:rsidP="007641D1">
            <w:pPr>
              <w:spacing w:before="40" w:after="40"/>
              <w:jc w:val="left"/>
              <w:rPr>
                <w:sz w:val="18"/>
                <w:szCs w:val="18"/>
                <w:lang w:bidi="ar-SY"/>
              </w:rPr>
            </w:pPr>
            <w:r w:rsidRPr="003E45D7">
              <w:rPr>
                <w:sz w:val="18"/>
                <w:szCs w:val="18"/>
                <w:lang w:bidi="ar-SY"/>
              </w:rPr>
              <w:t>Official travel</w:t>
            </w:r>
          </w:p>
        </w:tc>
        <w:tc>
          <w:tcPr>
            <w:tcW w:w="753" w:type="pct"/>
          </w:tcPr>
          <w:p w14:paraId="2C322E4E" w14:textId="77777777" w:rsidR="00830EAC" w:rsidRPr="003E45D7" w:rsidRDefault="00830EAC" w:rsidP="007641D1">
            <w:pPr>
              <w:spacing w:before="40" w:after="40"/>
              <w:jc w:val="right"/>
              <w:rPr>
                <w:sz w:val="18"/>
                <w:szCs w:val="18"/>
                <w:lang w:bidi="ar-SY"/>
              </w:rPr>
            </w:pPr>
            <w:r w:rsidRPr="003E45D7">
              <w:rPr>
                <w:sz w:val="18"/>
                <w:szCs w:val="18"/>
                <w:lang w:bidi="ar-SY"/>
              </w:rPr>
              <w:t>400.0</w:t>
            </w:r>
          </w:p>
        </w:tc>
        <w:tc>
          <w:tcPr>
            <w:tcW w:w="857" w:type="pct"/>
          </w:tcPr>
          <w:p w14:paraId="1C2725A7" w14:textId="77777777" w:rsidR="00830EAC" w:rsidRPr="003E45D7" w:rsidRDefault="00830EAC" w:rsidP="007641D1">
            <w:pPr>
              <w:spacing w:before="40" w:after="40"/>
              <w:jc w:val="right"/>
              <w:rPr>
                <w:sz w:val="18"/>
                <w:szCs w:val="18"/>
                <w:lang w:bidi="ar-SY"/>
              </w:rPr>
            </w:pPr>
            <w:r w:rsidRPr="003E45D7">
              <w:rPr>
                <w:sz w:val="18"/>
                <w:szCs w:val="18"/>
                <w:lang w:bidi="ar-SY"/>
              </w:rPr>
              <w:t>450.0</w:t>
            </w:r>
          </w:p>
        </w:tc>
        <w:tc>
          <w:tcPr>
            <w:tcW w:w="1336" w:type="pct"/>
          </w:tcPr>
          <w:p w14:paraId="24DC3DCE" w14:textId="77777777" w:rsidR="00830EAC" w:rsidRPr="003E45D7" w:rsidRDefault="00830EAC" w:rsidP="007641D1">
            <w:pPr>
              <w:spacing w:before="40" w:after="40"/>
              <w:jc w:val="right"/>
              <w:rPr>
                <w:sz w:val="18"/>
                <w:szCs w:val="18"/>
                <w:lang w:bidi="ar-SY"/>
              </w:rPr>
            </w:pPr>
            <w:r w:rsidRPr="003E45D7">
              <w:rPr>
                <w:sz w:val="18"/>
                <w:szCs w:val="18"/>
                <w:lang w:bidi="ar-SY"/>
              </w:rPr>
              <w:t>850.0</w:t>
            </w:r>
          </w:p>
        </w:tc>
      </w:tr>
      <w:tr w:rsidR="00830EAC" w:rsidRPr="003E45D7" w14:paraId="340F9F36" w14:textId="77777777" w:rsidTr="007641D1">
        <w:trPr>
          <w:jc w:val="center"/>
        </w:trPr>
        <w:tc>
          <w:tcPr>
            <w:tcW w:w="2053" w:type="pct"/>
          </w:tcPr>
          <w:p w14:paraId="7EA4BCB2" w14:textId="77777777" w:rsidR="00830EAC" w:rsidRPr="003E45D7" w:rsidRDefault="00830EAC" w:rsidP="007641D1">
            <w:pPr>
              <w:spacing w:before="40" w:after="40"/>
              <w:jc w:val="left"/>
              <w:rPr>
                <w:sz w:val="18"/>
                <w:szCs w:val="18"/>
                <w:lang w:bidi="ar-SY"/>
              </w:rPr>
            </w:pPr>
            <w:r w:rsidRPr="003E45D7">
              <w:rPr>
                <w:sz w:val="18"/>
                <w:szCs w:val="18"/>
                <w:lang w:bidi="ar-SY"/>
              </w:rPr>
              <w:t>Rent and associated costs</w:t>
            </w:r>
          </w:p>
        </w:tc>
        <w:tc>
          <w:tcPr>
            <w:tcW w:w="753" w:type="pct"/>
          </w:tcPr>
          <w:p w14:paraId="10E7FDD1" w14:textId="77777777" w:rsidR="00830EAC" w:rsidRPr="003E45D7" w:rsidRDefault="00830EAC" w:rsidP="007641D1">
            <w:pPr>
              <w:spacing w:before="40" w:after="40"/>
              <w:jc w:val="right"/>
              <w:rPr>
                <w:sz w:val="18"/>
                <w:szCs w:val="18"/>
                <w:lang w:bidi="ar-SY"/>
              </w:rPr>
            </w:pPr>
            <w:r w:rsidRPr="003E45D7">
              <w:rPr>
                <w:sz w:val="18"/>
                <w:szCs w:val="18"/>
                <w:lang w:bidi="ar-SY"/>
              </w:rPr>
              <w:t>1 462.6</w:t>
            </w:r>
          </w:p>
        </w:tc>
        <w:tc>
          <w:tcPr>
            <w:tcW w:w="857" w:type="pct"/>
          </w:tcPr>
          <w:p w14:paraId="2F00E5DC" w14:textId="77777777" w:rsidR="00830EAC" w:rsidRPr="003E45D7" w:rsidRDefault="00830EAC" w:rsidP="007641D1">
            <w:pPr>
              <w:spacing w:before="40" w:after="40"/>
              <w:jc w:val="right"/>
              <w:rPr>
                <w:sz w:val="18"/>
                <w:szCs w:val="18"/>
                <w:lang w:bidi="ar-SY"/>
              </w:rPr>
            </w:pPr>
            <w:r w:rsidRPr="003E45D7">
              <w:rPr>
                <w:sz w:val="18"/>
                <w:szCs w:val="18"/>
                <w:lang w:bidi="ar-SY"/>
              </w:rPr>
              <w:t>1 476.6</w:t>
            </w:r>
          </w:p>
        </w:tc>
        <w:tc>
          <w:tcPr>
            <w:tcW w:w="1336" w:type="pct"/>
          </w:tcPr>
          <w:p w14:paraId="507F05D5" w14:textId="77777777" w:rsidR="00830EAC" w:rsidRPr="003E45D7" w:rsidRDefault="00830EAC" w:rsidP="007641D1">
            <w:pPr>
              <w:spacing w:before="40" w:after="40"/>
              <w:jc w:val="right"/>
              <w:rPr>
                <w:sz w:val="18"/>
                <w:szCs w:val="18"/>
                <w:lang w:bidi="ar-SY"/>
              </w:rPr>
            </w:pPr>
            <w:r w:rsidRPr="003E45D7">
              <w:rPr>
                <w:sz w:val="18"/>
                <w:szCs w:val="18"/>
                <w:lang w:bidi="ar-SY"/>
              </w:rPr>
              <w:t>2 939.2</w:t>
            </w:r>
          </w:p>
        </w:tc>
      </w:tr>
      <w:tr w:rsidR="00830EAC" w:rsidRPr="003E45D7" w14:paraId="441A839F" w14:textId="77777777" w:rsidTr="007641D1">
        <w:trPr>
          <w:jc w:val="center"/>
        </w:trPr>
        <w:tc>
          <w:tcPr>
            <w:tcW w:w="2053" w:type="pct"/>
          </w:tcPr>
          <w:p w14:paraId="565BA47F" w14:textId="77777777" w:rsidR="00830EAC" w:rsidRPr="003E45D7" w:rsidRDefault="00830EAC" w:rsidP="007641D1">
            <w:pPr>
              <w:spacing w:before="40" w:after="40"/>
              <w:jc w:val="left"/>
              <w:rPr>
                <w:sz w:val="18"/>
                <w:szCs w:val="18"/>
                <w:lang w:bidi="ar-SY"/>
              </w:rPr>
            </w:pPr>
            <w:r w:rsidRPr="003E45D7">
              <w:rPr>
                <w:sz w:val="18"/>
                <w:szCs w:val="18"/>
                <w:lang w:bidi="ar-SY"/>
              </w:rPr>
              <w:t>Training</w:t>
            </w:r>
          </w:p>
        </w:tc>
        <w:tc>
          <w:tcPr>
            <w:tcW w:w="753" w:type="pct"/>
          </w:tcPr>
          <w:p w14:paraId="14C279BA" w14:textId="77777777" w:rsidR="00830EAC" w:rsidRPr="003E45D7" w:rsidRDefault="00830EAC" w:rsidP="007641D1">
            <w:pPr>
              <w:spacing w:before="40" w:after="40"/>
              <w:jc w:val="right"/>
              <w:rPr>
                <w:sz w:val="18"/>
                <w:szCs w:val="18"/>
                <w:lang w:bidi="ar-SY"/>
              </w:rPr>
            </w:pPr>
            <w:r w:rsidRPr="003E45D7">
              <w:rPr>
                <w:sz w:val="18"/>
                <w:szCs w:val="18"/>
                <w:lang w:bidi="ar-SY"/>
              </w:rPr>
              <w:t>5.0</w:t>
            </w:r>
          </w:p>
        </w:tc>
        <w:tc>
          <w:tcPr>
            <w:tcW w:w="857" w:type="pct"/>
          </w:tcPr>
          <w:p w14:paraId="03C48308" w14:textId="77777777" w:rsidR="00830EAC" w:rsidRPr="003E45D7" w:rsidRDefault="00830EAC" w:rsidP="007641D1">
            <w:pPr>
              <w:spacing w:before="40" w:after="40"/>
              <w:jc w:val="right"/>
              <w:rPr>
                <w:sz w:val="18"/>
                <w:szCs w:val="18"/>
                <w:lang w:bidi="ar-SY"/>
              </w:rPr>
            </w:pPr>
            <w:r w:rsidRPr="003E45D7">
              <w:rPr>
                <w:sz w:val="18"/>
                <w:szCs w:val="18"/>
                <w:lang w:bidi="ar-SY"/>
              </w:rPr>
              <w:t>5.0</w:t>
            </w:r>
          </w:p>
        </w:tc>
        <w:tc>
          <w:tcPr>
            <w:tcW w:w="1336" w:type="pct"/>
          </w:tcPr>
          <w:p w14:paraId="24E36EB3" w14:textId="77777777" w:rsidR="00830EAC" w:rsidRPr="003E45D7" w:rsidRDefault="00830EAC" w:rsidP="007641D1">
            <w:pPr>
              <w:spacing w:before="40" w:after="40"/>
              <w:jc w:val="right"/>
              <w:rPr>
                <w:sz w:val="18"/>
                <w:szCs w:val="18"/>
                <w:lang w:bidi="ar-SY"/>
              </w:rPr>
            </w:pPr>
            <w:r w:rsidRPr="003E45D7">
              <w:rPr>
                <w:sz w:val="18"/>
                <w:szCs w:val="18"/>
                <w:lang w:bidi="ar-SY"/>
              </w:rPr>
              <w:t>10.0</w:t>
            </w:r>
          </w:p>
        </w:tc>
      </w:tr>
      <w:tr w:rsidR="00830EAC" w:rsidRPr="003E45D7" w14:paraId="1BF0C88B" w14:textId="77777777" w:rsidTr="007641D1">
        <w:trPr>
          <w:jc w:val="center"/>
        </w:trPr>
        <w:tc>
          <w:tcPr>
            <w:tcW w:w="2053" w:type="pct"/>
          </w:tcPr>
          <w:p w14:paraId="48384640" w14:textId="77777777" w:rsidR="00830EAC" w:rsidRPr="003E45D7" w:rsidRDefault="00830EAC" w:rsidP="007641D1">
            <w:pPr>
              <w:spacing w:before="40" w:after="40"/>
              <w:jc w:val="left"/>
              <w:rPr>
                <w:sz w:val="18"/>
                <w:szCs w:val="18"/>
                <w:lang w:bidi="ar-SY"/>
              </w:rPr>
            </w:pPr>
            <w:r w:rsidRPr="003E45D7">
              <w:rPr>
                <w:sz w:val="18"/>
                <w:szCs w:val="18"/>
                <w:lang w:bidi="ar-SY"/>
              </w:rPr>
              <w:t>Information technology</w:t>
            </w:r>
          </w:p>
        </w:tc>
        <w:tc>
          <w:tcPr>
            <w:tcW w:w="753" w:type="pct"/>
          </w:tcPr>
          <w:p w14:paraId="31EBD6C6" w14:textId="77777777" w:rsidR="00830EAC" w:rsidRPr="003E45D7" w:rsidRDefault="00830EAC" w:rsidP="007641D1">
            <w:pPr>
              <w:spacing w:before="40" w:after="40"/>
              <w:jc w:val="right"/>
              <w:rPr>
                <w:sz w:val="18"/>
                <w:szCs w:val="18"/>
                <w:lang w:bidi="ar-SY"/>
              </w:rPr>
            </w:pPr>
            <w:r w:rsidRPr="003E45D7">
              <w:rPr>
                <w:sz w:val="18"/>
                <w:szCs w:val="18"/>
                <w:lang w:bidi="ar-SY"/>
              </w:rPr>
              <w:t>65.0</w:t>
            </w:r>
          </w:p>
        </w:tc>
        <w:tc>
          <w:tcPr>
            <w:tcW w:w="857" w:type="pct"/>
          </w:tcPr>
          <w:p w14:paraId="3F9B3562" w14:textId="77777777" w:rsidR="00830EAC" w:rsidRPr="003E45D7" w:rsidRDefault="00830EAC" w:rsidP="007641D1">
            <w:pPr>
              <w:spacing w:before="40" w:after="40"/>
              <w:jc w:val="right"/>
              <w:rPr>
                <w:sz w:val="18"/>
                <w:szCs w:val="18"/>
                <w:lang w:bidi="ar-SY"/>
              </w:rPr>
            </w:pPr>
            <w:r w:rsidRPr="003E45D7">
              <w:rPr>
                <w:sz w:val="18"/>
                <w:szCs w:val="18"/>
                <w:lang w:bidi="ar-SY"/>
              </w:rPr>
              <w:t>65.0</w:t>
            </w:r>
          </w:p>
        </w:tc>
        <w:tc>
          <w:tcPr>
            <w:tcW w:w="1336" w:type="pct"/>
          </w:tcPr>
          <w:p w14:paraId="405BC712" w14:textId="77777777" w:rsidR="00830EAC" w:rsidRPr="003E45D7" w:rsidRDefault="00830EAC" w:rsidP="007641D1">
            <w:pPr>
              <w:spacing w:before="40" w:after="40"/>
              <w:jc w:val="right"/>
              <w:rPr>
                <w:sz w:val="18"/>
                <w:szCs w:val="18"/>
                <w:lang w:bidi="ar-SY"/>
              </w:rPr>
            </w:pPr>
            <w:r w:rsidRPr="003E45D7">
              <w:rPr>
                <w:sz w:val="18"/>
                <w:szCs w:val="18"/>
                <w:lang w:bidi="ar-SY"/>
              </w:rPr>
              <w:t>130.0</w:t>
            </w:r>
          </w:p>
        </w:tc>
      </w:tr>
      <w:tr w:rsidR="00830EAC" w:rsidRPr="003E45D7" w14:paraId="0D9B4039" w14:textId="77777777" w:rsidTr="007641D1">
        <w:trPr>
          <w:jc w:val="center"/>
        </w:trPr>
        <w:tc>
          <w:tcPr>
            <w:tcW w:w="2053" w:type="pct"/>
          </w:tcPr>
          <w:p w14:paraId="7F4A4F83" w14:textId="77777777" w:rsidR="00830EAC" w:rsidRPr="003E45D7" w:rsidRDefault="00830EAC" w:rsidP="007641D1">
            <w:pPr>
              <w:spacing w:before="40" w:after="40"/>
              <w:jc w:val="left"/>
              <w:rPr>
                <w:sz w:val="18"/>
                <w:szCs w:val="18"/>
                <w:lang w:bidi="ar-SY"/>
              </w:rPr>
            </w:pPr>
            <w:r w:rsidRPr="003E45D7">
              <w:rPr>
                <w:sz w:val="18"/>
                <w:szCs w:val="18"/>
                <w:lang w:bidi="ar-SY"/>
              </w:rPr>
              <w:t>General operating expenses</w:t>
            </w:r>
          </w:p>
        </w:tc>
        <w:tc>
          <w:tcPr>
            <w:tcW w:w="753" w:type="pct"/>
          </w:tcPr>
          <w:p w14:paraId="60D95EAE" w14:textId="77777777" w:rsidR="00830EAC" w:rsidRPr="003E45D7" w:rsidRDefault="00830EAC" w:rsidP="007641D1">
            <w:pPr>
              <w:spacing w:before="40" w:after="40"/>
              <w:jc w:val="right"/>
              <w:rPr>
                <w:sz w:val="18"/>
                <w:szCs w:val="18"/>
                <w:lang w:bidi="ar-SY"/>
              </w:rPr>
            </w:pPr>
            <w:r w:rsidRPr="003E45D7">
              <w:rPr>
                <w:sz w:val="18"/>
                <w:szCs w:val="18"/>
                <w:lang w:bidi="ar-SY"/>
              </w:rPr>
              <w:t>726.6</w:t>
            </w:r>
          </w:p>
        </w:tc>
        <w:tc>
          <w:tcPr>
            <w:tcW w:w="857" w:type="pct"/>
          </w:tcPr>
          <w:p w14:paraId="0E12306D" w14:textId="77777777" w:rsidR="00830EAC" w:rsidRPr="003E45D7" w:rsidRDefault="00830EAC" w:rsidP="007641D1">
            <w:pPr>
              <w:spacing w:before="40" w:after="40"/>
              <w:jc w:val="right"/>
              <w:rPr>
                <w:sz w:val="18"/>
                <w:szCs w:val="18"/>
                <w:lang w:bidi="ar-SY"/>
              </w:rPr>
            </w:pPr>
            <w:r w:rsidRPr="003E45D7">
              <w:rPr>
                <w:sz w:val="18"/>
                <w:szCs w:val="18"/>
                <w:lang w:bidi="ar-SY"/>
              </w:rPr>
              <w:t>726.6</w:t>
            </w:r>
          </w:p>
        </w:tc>
        <w:tc>
          <w:tcPr>
            <w:tcW w:w="1336" w:type="pct"/>
          </w:tcPr>
          <w:p w14:paraId="6AD878B2" w14:textId="77777777" w:rsidR="00830EAC" w:rsidRPr="003E45D7" w:rsidRDefault="00830EAC" w:rsidP="007641D1">
            <w:pPr>
              <w:spacing w:before="40" w:after="40"/>
              <w:jc w:val="right"/>
              <w:rPr>
                <w:sz w:val="18"/>
                <w:szCs w:val="18"/>
                <w:lang w:bidi="ar-SY"/>
              </w:rPr>
            </w:pPr>
            <w:r w:rsidRPr="003E45D7">
              <w:rPr>
                <w:sz w:val="18"/>
                <w:szCs w:val="18"/>
                <w:lang w:bidi="ar-SY"/>
              </w:rPr>
              <w:t>1 453.2</w:t>
            </w:r>
          </w:p>
        </w:tc>
      </w:tr>
      <w:tr w:rsidR="00830EAC" w:rsidRPr="003E45D7" w14:paraId="276E61B3" w14:textId="77777777" w:rsidTr="007641D1">
        <w:trPr>
          <w:jc w:val="center"/>
        </w:trPr>
        <w:tc>
          <w:tcPr>
            <w:tcW w:w="2053" w:type="pct"/>
          </w:tcPr>
          <w:p w14:paraId="17FB926B" w14:textId="77777777" w:rsidR="00830EAC" w:rsidRPr="003E45D7" w:rsidRDefault="00830EAC" w:rsidP="007641D1">
            <w:pPr>
              <w:spacing w:before="40" w:after="40"/>
              <w:jc w:val="left"/>
              <w:rPr>
                <w:sz w:val="18"/>
                <w:szCs w:val="18"/>
                <w:lang w:bidi="ar-SY"/>
              </w:rPr>
            </w:pPr>
            <w:r w:rsidRPr="003E45D7">
              <w:rPr>
                <w:sz w:val="18"/>
                <w:szCs w:val="18"/>
                <w:lang w:bidi="ar-SY"/>
              </w:rPr>
              <w:t>Public awareness material</w:t>
            </w:r>
          </w:p>
        </w:tc>
        <w:tc>
          <w:tcPr>
            <w:tcW w:w="753" w:type="pct"/>
          </w:tcPr>
          <w:p w14:paraId="292CBFD4" w14:textId="77777777" w:rsidR="00830EAC" w:rsidRPr="003E45D7" w:rsidRDefault="00830EAC" w:rsidP="007641D1">
            <w:pPr>
              <w:spacing w:before="40" w:after="40"/>
              <w:jc w:val="right"/>
              <w:rPr>
                <w:sz w:val="18"/>
                <w:szCs w:val="18"/>
                <w:lang w:bidi="ar-SY"/>
              </w:rPr>
            </w:pPr>
            <w:r w:rsidRPr="003E45D7">
              <w:rPr>
                <w:sz w:val="18"/>
                <w:szCs w:val="18"/>
                <w:lang w:bidi="ar-SY"/>
              </w:rPr>
              <w:t>100.0</w:t>
            </w:r>
          </w:p>
        </w:tc>
        <w:tc>
          <w:tcPr>
            <w:tcW w:w="857" w:type="pct"/>
          </w:tcPr>
          <w:p w14:paraId="34C80142" w14:textId="77777777" w:rsidR="00830EAC" w:rsidRPr="003E45D7" w:rsidRDefault="00830EAC" w:rsidP="007641D1">
            <w:pPr>
              <w:spacing w:before="40" w:after="40"/>
              <w:jc w:val="right"/>
              <w:rPr>
                <w:sz w:val="18"/>
                <w:szCs w:val="18"/>
                <w:lang w:bidi="ar-SY"/>
              </w:rPr>
            </w:pPr>
            <w:r w:rsidRPr="003E45D7">
              <w:rPr>
                <w:sz w:val="18"/>
                <w:szCs w:val="18"/>
                <w:lang w:bidi="ar-SY"/>
              </w:rPr>
              <w:t>100.0</w:t>
            </w:r>
          </w:p>
        </w:tc>
        <w:tc>
          <w:tcPr>
            <w:tcW w:w="1336" w:type="pct"/>
          </w:tcPr>
          <w:p w14:paraId="77E50143" w14:textId="77777777" w:rsidR="00830EAC" w:rsidRPr="003E45D7" w:rsidRDefault="00830EAC" w:rsidP="007641D1">
            <w:pPr>
              <w:spacing w:before="40" w:after="40"/>
              <w:jc w:val="right"/>
              <w:rPr>
                <w:sz w:val="18"/>
                <w:szCs w:val="18"/>
                <w:lang w:bidi="ar-SY"/>
              </w:rPr>
            </w:pPr>
            <w:r w:rsidRPr="003E45D7">
              <w:rPr>
                <w:sz w:val="18"/>
                <w:szCs w:val="18"/>
                <w:lang w:bidi="ar-SY"/>
              </w:rPr>
              <w:t>200.0</w:t>
            </w:r>
          </w:p>
        </w:tc>
      </w:tr>
      <w:tr w:rsidR="00830EAC" w:rsidRPr="003E45D7" w14:paraId="158E595C" w14:textId="77777777" w:rsidTr="007641D1">
        <w:trPr>
          <w:jc w:val="center"/>
        </w:trPr>
        <w:tc>
          <w:tcPr>
            <w:tcW w:w="2053" w:type="pct"/>
            <w:tcBorders>
              <w:bottom w:val="single" w:sz="4" w:space="0" w:color="auto"/>
            </w:tcBorders>
          </w:tcPr>
          <w:p w14:paraId="50A6DB54" w14:textId="77777777" w:rsidR="00830EAC" w:rsidRPr="003E45D7" w:rsidRDefault="00830EAC" w:rsidP="007641D1">
            <w:pPr>
              <w:spacing w:before="40" w:after="40"/>
              <w:jc w:val="left"/>
              <w:rPr>
                <w:sz w:val="18"/>
                <w:szCs w:val="18"/>
                <w:lang w:bidi="ar-SY"/>
              </w:rPr>
            </w:pPr>
            <w:r w:rsidRPr="003E45D7">
              <w:rPr>
                <w:sz w:val="18"/>
                <w:szCs w:val="18"/>
                <w:lang w:bidi="ar-SY"/>
              </w:rPr>
              <w:t>Translation of the clearing-house websites</w:t>
            </w:r>
          </w:p>
        </w:tc>
        <w:tc>
          <w:tcPr>
            <w:tcW w:w="753" w:type="pct"/>
            <w:tcBorders>
              <w:bottom w:val="single" w:sz="4" w:space="0" w:color="auto"/>
            </w:tcBorders>
          </w:tcPr>
          <w:p w14:paraId="2C391469" w14:textId="77777777" w:rsidR="00830EAC" w:rsidRPr="003E45D7" w:rsidRDefault="00830EAC" w:rsidP="007641D1">
            <w:pPr>
              <w:spacing w:before="40" w:after="40"/>
              <w:jc w:val="right"/>
              <w:rPr>
                <w:sz w:val="18"/>
                <w:szCs w:val="18"/>
                <w:lang w:bidi="ar-SY"/>
              </w:rPr>
            </w:pPr>
            <w:r w:rsidRPr="003E45D7">
              <w:rPr>
                <w:sz w:val="18"/>
                <w:szCs w:val="18"/>
                <w:lang w:bidi="ar-SY"/>
              </w:rPr>
              <w:t>65.0</w:t>
            </w:r>
          </w:p>
        </w:tc>
        <w:tc>
          <w:tcPr>
            <w:tcW w:w="857" w:type="pct"/>
            <w:tcBorders>
              <w:bottom w:val="single" w:sz="4" w:space="0" w:color="auto"/>
            </w:tcBorders>
          </w:tcPr>
          <w:p w14:paraId="24D0D364" w14:textId="77777777" w:rsidR="00830EAC" w:rsidRPr="003E45D7" w:rsidRDefault="00830EAC" w:rsidP="007641D1">
            <w:pPr>
              <w:spacing w:before="40" w:after="40"/>
              <w:jc w:val="right"/>
              <w:rPr>
                <w:sz w:val="18"/>
                <w:szCs w:val="18"/>
                <w:lang w:bidi="ar-SY"/>
              </w:rPr>
            </w:pPr>
            <w:r w:rsidRPr="003E45D7">
              <w:rPr>
                <w:sz w:val="18"/>
                <w:szCs w:val="18"/>
                <w:lang w:bidi="ar-SY"/>
              </w:rPr>
              <w:t>65.0</w:t>
            </w:r>
          </w:p>
        </w:tc>
        <w:tc>
          <w:tcPr>
            <w:tcW w:w="1336" w:type="pct"/>
            <w:tcBorders>
              <w:bottom w:val="single" w:sz="4" w:space="0" w:color="auto"/>
            </w:tcBorders>
          </w:tcPr>
          <w:p w14:paraId="7A4A7599" w14:textId="77777777" w:rsidR="00830EAC" w:rsidRPr="003E45D7" w:rsidRDefault="00830EAC" w:rsidP="007641D1">
            <w:pPr>
              <w:spacing w:before="40" w:after="40"/>
              <w:jc w:val="right"/>
              <w:rPr>
                <w:sz w:val="18"/>
                <w:szCs w:val="18"/>
                <w:lang w:bidi="ar-SY"/>
              </w:rPr>
            </w:pPr>
            <w:r w:rsidRPr="003E45D7">
              <w:rPr>
                <w:sz w:val="18"/>
                <w:szCs w:val="18"/>
                <w:lang w:bidi="ar-SY"/>
              </w:rPr>
              <w:t>130.0</w:t>
            </w:r>
          </w:p>
        </w:tc>
      </w:tr>
      <w:tr w:rsidR="00830EAC" w:rsidRPr="003E45D7" w14:paraId="65943937" w14:textId="77777777" w:rsidTr="007641D1">
        <w:trPr>
          <w:jc w:val="center"/>
        </w:trPr>
        <w:tc>
          <w:tcPr>
            <w:tcW w:w="2053" w:type="pct"/>
            <w:tcBorders>
              <w:top w:val="single" w:sz="4" w:space="0" w:color="auto"/>
              <w:bottom w:val="single" w:sz="4" w:space="0" w:color="auto"/>
            </w:tcBorders>
          </w:tcPr>
          <w:p w14:paraId="1106CBC2" w14:textId="77777777" w:rsidR="00830EAC" w:rsidRPr="003E45D7" w:rsidRDefault="00830EAC" w:rsidP="007641D1">
            <w:pPr>
              <w:tabs>
                <w:tab w:val="clear" w:pos="1134"/>
              </w:tabs>
              <w:spacing w:before="40" w:after="40"/>
              <w:ind w:left="284"/>
              <w:jc w:val="left"/>
              <w:rPr>
                <w:b/>
                <w:bCs/>
                <w:sz w:val="18"/>
                <w:szCs w:val="18"/>
                <w:lang w:bidi="ar-SY"/>
              </w:rPr>
            </w:pPr>
            <w:r w:rsidRPr="003E45D7">
              <w:rPr>
                <w:b/>
                <w:bCs/>
                <w:sz w:val="18"/>
                <w:szCs w:val="18"/>
                <w:lang w:bidi="ar-SY"/>
              </w:rPr>
              <w:t>Subtotal</w:t>
            </w:r>
          </w:p>
        </w:tc>
        <w:tc>
          <w:tcPr>
            <w:tcW w:w="753" w:type="pct"/>
            <w:tcBorders>
              <w:top w:val="single" w:sz="4" w:space="0" w:color="auto"/>
              <w:bottom w:val="single" w:sz="4" w:space="0" w:color="auto"/>
            </w:tcBorders>
          </w:tcPr>
          <w:p w14:paraId="4CC380D5" w14:textId="77777777" w:rsidR="00830EAC" w:rsidRPr="003E45D7" w:rsidRDefault="00830EAC" w:rsidP="007641D1">
            <w:pPr>
              <w:spacing w:before="40" w:after="40"/>
              <w:jc w:val="right"/>
              <w:rPr>
                <w:b/>
                <w:bCs/>
                <w:sz w:val="18"/>
                <w:szCs w:val="18"/>
                <w:lang w:bidi="ar-SY"/>
              </w:rPr>
            </w:pPr>
            <w:r w:rsidRPr="003E45D7">
              <w:rPr>
                <w:b/>
                <w:bCs/>
                <w:sz w:val="18"/>
                <w:szCs w:val="18"/>
                <w:lang w:bidi="ar-SY"/>
              </w:rPr>
              <w:t>19 161.3</w:t>
            </w:r>
          </w:p>
        </w:tc>
        <w:tc>
          <w:tcPr>
            <w:tcW w:w="857" w:type="pct"/>
            <w:tcBorders>
              <w:top w:val="single" w:sz="4" w:space="0" w:color="auto"/>
              <w:bottom w:val="single" w:sz="4" w:space="0" w:color="auto"/>
            </w:tcBorders>
          </w:tcPr>
          <w:p w14:paraId="03323D6E" w14:textId="77777777" w:rsidR="00830EAC" w:rsidRPr="003E45D7" w:rsidRDefault="00830EAC" w:rsidP="007641D1">
            <w:pPr>
              <w:spacing w:before="40" w:after="40"/>
              <w:jc w:val="right"/>
              <w:rPr>
                <w:b/>
                <w:bCs/>
                <w:sz w:val="18"/>
                <w:szCs w:val="18"/>
                <w:lang w:bidi="ar-SY"/>
              </w:rPr>
            </w:pPr>
            <w:r w:rsidRPr="003E45D7">
              <w:rPr>
                <w:b/>
                <w:bCs/>
                <w:sz w:val="18"/>
                <w:szCs w:val="18"/>
                <w:lang w:bidi="ar-SY"/>
              </w:rPr>
              <w:t>20 008.6</w:t>
            </w:r>
          </w:p>
        </w:tc>
        <w:tc>
          <w:tcPr>
            <w:tcW w:w="1336" w:type="pct"/>
            <w:tcBorders>
              <w:top w:val="single" w:sz="4" w:space="0" w:color="auto"/>
              <w:bottom w:val="single" w:sz="4" w:space="0" w:color="auto"/>
            </w:tcBorders>
          </w:tcPr>
          <w:p w14:paraId="396B5477" w14:textId="77777777" w:rsidR="00830EAC" w:rsidRPr="003E45D7" w:rsidRDefault="00830EAC" w:rsidP="007641D1">
            <w:pPr>
              <w:spacing w:before="40" w:after="40"/>
              <w:ind w:left="360"/>
              <w:jc w:val="right"/>
              <w:rPr>
                <w:b/>
                <w:bCs/>
                <w:sz w:val="18"/>
                <w:szCs w:val="18"/>
                <w:lang w:bidi="ar-SY"/>
              </w:rPr>
            </w:pPr>
            <w:r w:rsidRPr="003E45D7">
              <w:rPr>
                <w:b/>
                <w:bCs/>
                <w:sz w:val="18"/>
                <w:szCs w:val="18"/>
                <w:lang w:bidi="ar-SY"/>
              </w:rPr>
              <w:t>39 169.9</w:t>
            </w:r>
          </w:p>
        </w:tc>
      </w:tr>
      <w:tr w:rsidR="00830EAC" w:rsidRPr="003E45D7" w14:paraId="2C62A194" w14:textId="77777777" w:rsidTr="007641D1">
        <w:trPr>
          <w:jc w:val="center"/>
        </w:trPr>
        <w:tc>
          <w:tcPr>
            <w:tcW w:w="2053" w:type="pct"/>
            <w:tcBorders>
              <w:top w:val="single" w:sz="4" w:space="0" w:color="auto"/>
              <w:bottom w:val="single" w:sz="4" w:space="0" w:color="auto"/>
            </w:tcBorders>
          </w:tcPr>
          <w:p w14:paraId="0263D79D" w14:textId="77777777" w:rsidR="00830EAC" w:rsidRPr="003E45D7" w:rsidRDefault="00830EAC" w:rsidP="007641D1">
            <w:pPr>
              <w:tabs>
                <w:tab w:val="clear" w:pos="1134"/>
              </w:tabs>
              <w:spacing w:before="40" w:after="40"/>
              <w:jc w:val="left"/>
              <w:rPr>
                <w:sz w:val="18"/>
                <w:szCs w:val="18"/>
                <w:lang w:bidi="ar-SY"/>
              </w:rPr>
            </w:pPr>
            <w:r w:rsidRPr="003E45D7">
              <w:rPr>
                <w:sz w:val="18"/>
                <w:szCs w:val="18"/>
                <w:lang w:bidi="ar-SY"/>
              </w:rPr>
              <w:t>Programme support (13 per cent)</w:t>
            </w:r>
          </w:p>
        </w:tc>
        <w:tc>
          <w:tcPr>
            <w:tcW w:w="753" w:type="pct"/>
            <w:tcBorders>
              <w:top w:val="single" w:sz="4" w:space="0" w:color="auto"/>
              <w:bottom w:val="single" w:sz="4" w:space="0" w:color="auto"/>
            </w:tcBorders>
          </w:tcPr>
          <w:p w14:paraId="4B535356" w14:textId="77777777" w:rsidR="00830EAC" w:rsidRPr="003E45D7" w:rsidRDefault="00830EAC" w:rsidP="007641D1">
            <w:pPr>
              <w:spacing w:before="40" w:after="40"/>
              <w:jc w:val="right"/>
              <w:rPr>
                <w:sz w:val="18"/>
                <w:szCs w:val="18"/>
                <w:lang w:bidi="ar-SY"/>
              </w:rPr>
            </w:pPr>
            <w:r w:rsidRPr="003E45D7">
              <w:rPr>
                <w:sz w:val="18"/>
                <w:szCs w:val="18"/>
                <w:lang w:bidi="ar-SY"/>
              </w:rPr>
              <w:t>2 491.0</w:t>
            </w:r>
          </w:p>
        </w:tc>
        <w:tc>
          <w:tcPr>
            <w:tcW w:w="857" w:type="pct"/>
            <w:tcBorders>
              <w:top w:val="single" w:sz="4" w:space="0" w:color="auto"/>
              <w:bottom w:val="single" w:sz="4" w:space="0" w:color="auto"/>
            </w:tcBorders>
          </w:tcPr>
          <w:p w14:paraId="56B0F803" w14:textId="77777777" w:rsidR="00830EAC" w:rsidRPr="003E45D7" w:rsidRDefault="00830EAC" w:rsidP="007641D1">
            <w:pPr>
              <w:spacing w:before="40" w:after="40"/>
              <w:jc w:val="right"/>
              <w:rPr>
                <w:sz w:val="18"/>
                <w:szCs w:val="18"/>
                <w:lang w:bidi="ar-SY"/>
              </w:rPr>
            </w:pPr>
            <w:r w:rsidRPr="003E45D7">
              <w:rPr>
                <w:sz w:val="18"/>
                <w:szCs w:val="18"/>
                <w:lang w:bidi="ar-SY"/>
              </w:rPr>
              <w:t>2 601.1</w:t>
            </w:r>
          </w:p>
        </w:tc>
        <w:tc>
          <w:tcPr>
            <w:tcW w:w="1336" w:type="pct"/>
            <w:tcBorders>
              <w:top w:val="single" w:sz="4" w:space="0" w:color="auto"/>
              <w:bottom w:val="single" w:sz="4" w:space="0" w:color="auto"/>
            </w:tcBorders>
          </w:tcPr>
          <w:p w14:paraId="5E277FE7" w14:textId="77777777" w:rsidR="00830EAC" w:rsidRPr="003E45D7" w:rsidRDefault="00830EAC" w:rsidP="007641D1">
            <w:pPr>
              <w:spacing w:before="40" w:after="40"/>
              <w:jc w:val="right"/>
              <w:rPr>
                <w:sz w:val="18"/>
                <w:szCs w:val="18"/>
                <w:lang w:bidi="ar-SY"/>
              </w:rPr>
            </w:pPr>
            <w:r w:rsidRPr="003E45D7">
              <w:rPr>
                <w:sz w:val="18"/>
                <w:szCs w:val="18"/>
                <w:lang w:bidi="ar-SY"/>
              </w:rPr>
              <w:t>5 092.1</w:t>
            </w:r>
          </w:p>
        </w:tc>
      </w:tr>
      <w:tr w:rsidR="00830EAC" w:rsidRPr="003E45D7" w14:paraId="0C845AF7" w14:textId="77777777" w:rsidTr="007641D1">
        <w:trPr>
          <w:jc w:val="center"/>
        </w:trPr>
        <w:tc>
          <w:tcPr>
            <w:tcW w:w="2053" w:type="pct"/>
            <w:tcBorders>
              <w:top w:val="single" w:sz="4" w:space="0" w:color="auto"/>
              <w:bottom w:val="single" w:sz="4" w:space="0" w:color="auto"/>
            </w:tcBorders>
          </w:tcPr>
          <w:p w14:paraId="5EDD6A61" w14:textId="77777777" w:rsidR="00830EAC" w:rsidRPr="003E45D7" w:rsidRDefault="00830EAC" w:rsidP="007641D1">
            <w:pPr>
              <w:spacing w:before="40" w:after="40"/>
              <w:ind w:left="284"/>
              <w:jc w:val="left"/>
              <w:rPr>
                <w:b/>
                <w:bCs/>
                <w:sz w:val="18"/>
                <w:szCs w:val="18"/>
                <w:lang w:bidi="ar-SY"/>
              </w:rPr>
            </w:pPr>
            <w:r w:rsidRPr="003E45D7">
              <w:rPr>
                <w:b/>
                <w:bCs/>
                <w:sz w:val="18"/>
                <w:szCs w:val="18"/>
                <w:lang w:bidi="ar-SY"/>
              </w:rPr>
              <w:t>Subtotal</w:t>
            </w:r>
          </w:p>
        </w:tc>
        <w:tc>
          <w:tcPr>
            <w:tcW w:w="753" w:type="pct"/>
            <w:tcBorders>
              <w:top w:val="single" w:sz="4" w:space="0" w:color="auto"/>
              <w:bottom w:val="single" w:sz="4" w:space="0" w:color="auto"/>
            </w:tcBorders>
          </w:tcPr>
          <w:p w14:paraId="6F46ED3E" w14:textId="77777777" w:rsidR="00830EAC" w:rsidRPr="003E45D7" w:rsidRDefault="00830EAC" w:rsidP="007641D1">
            <w:pPr>
              <w:spacing w:before="40" w:after="40"/>
              <w:jc w:val="right"/>
              <w:rPr>
                <w:b/>
                <w:bCs/>
                <w:sz w:val="18"/>
                <w:szCs w:val="18"/>
                <w:lang w:bidi="ar-SY"/>
              </w:rPr>
            </w:pPr>
            <w:r w:rsidRPr="003E45D7">
              <w:rPr>
                <w:b/>
                <w:bCs/>
                <w:sz w:val="18"/>
                <w:szCs w:val="18"/>
                <w:lang w:bidi="ar-SY"/>
              </w:rPr>
              <w:t>21 652.3</w:t>
            </w:r>
          </w:p>
        </w:tc>
        <w:tc>
          <w:tcPr>
            <w:tcW w:w="857" w:type="pct"/>
            <w:tcBorders>
              <w:top w:val="single" w:sz="4" w:space="0" w:color="auto"/>
              <w:bottom w:val="single" w:sz="4" w:space="0" w:color="auto"/>
            </w:tcBorders>
          </w:tcPr>
          <w:p w14:paraId="0F0853D8" w14:textId="77777777" w:rsidR="00830EAC" w:rsidRPr="003E45D7" w:rsidRDefault="00830EAC" w:rsidP="007641D1">
            <w:pPr>
              <w:spacing w:before="40" w:after="40"/>
              <w:jc w:val="right"/>
              <w:rPr>
                <w:b/>
                <w:bCs/>
                <w:sz w:val="18"/>
                <w:szCs w:val="18"/>
                <w:lang w:bidi="ar-SY"/>
              </w:rPr>
            </w:pPr>
            <w:r w:rsidRPr="003E45D7">
              <w:rPr>
                <w:b/>
                <w:bCs/>
                <w:sz w:val="18"/>
                <w:szCs w:val="18"/>
                <w:lang w:bidi="ar-SY"/>
              </w:rPr>
              <w:t>22 609.8</w:t>
            </w:r>
          </w:p>
        </w:tc>
        <w:tc>
          <w:tcPr>
            <w:tcW w:w="1336" w:type="pct"/>
            <w:tcBorders>
              <w:top w:val="single" w:sz="4" w:space="0" w:color="auto"/>
              <w:bottom w:val="single" w:sz="4" w:space="0" w:color="auto"/>
            </w:tcBorders>
          </w:tcPr>
          <w:p w14:paraId="4D8543BC" w14:textId="77777777" w:rsidR="00830EAC" w:rsidRPr="003E45D7" w:rsidRDefault="00830EAC" w:rsidP="007641D1">
            <w:pPr>
              <w:spacing w:before="40" w:after="40"/>
              <w:ind w:left="720" w:hanging="360"/>
              <w:jc w:val="right"/>
              <w:rPr>
                <w:b/>
                <w:bCs/>
                <w:sz w:val="18"/>
                <w:szCs w:val="18"/>
                <w:lang w:bidi="ar-SY"/>
              </w:rPr>
            </w:pPr>
            <w:r w:rsidRPr="003E45D7">
              <w:rPr>
                <w:b/>
                <w:bCs/>
                <w:sz w:val="18"/>
                <w:szCs w:val="18"/>
                <w:lang w:bidi="ar-SY"/>
              </w:rPr>
              <w:t>44 262.1</w:t>
            </w:r>
          </w:p>
        </w:tc>
      </w:tr>
      <w:tr w:rsidR="00830EAC" w:rsidRPr="003E45D7" w14:paraId="25804E1F" w14:textId="77777777" w:rsidTr="007641D1">
        <w:trPr>
          <w:jc w:val="center"/>
        </w:trPr>
        <w:tc>
          <w:tcPr>
            <w:tcW w:w="2053" w:type="pct"/>
            <w:tcBorders>
              <w:top w:val="single" w:sz="4" w:space="0" w:color="auto"/>
              <w:bottom w:val="single" w:sz="4" w:space="0" w:color="auto"/>
            </w:tcBorders>
          </w:tcPr>
          <w:p w14:paraId="4CA27D23" w14:textId="77777777" w:rsidR="00830EAC" w:rsidRPr="003E45D7" w:rsidRDefault="00830EAC" w:rsidP="007641D1">
            <w:pPr>
              <w:spacing w:before="40" w:after="40"/>
              <w:jc w:val="left"/>
              <w:rPr>
                <w:sz w:val="18"/>
                <w:szCs w:val="18"/>
                <w:lang w:bidi="ar-SY"/>
              </w:rPr>
            </w:pPr>
            <w:r w:rsidRPr="003E45D7">
              <w:rPr>
                <w:sz w:val="18"/>
                <w:szCs w:val="18"/>
                <w:lang w:bidi="ar-SY"/>
              </w:rPr>
              <w:t>Working capital reserve</w:t>
            </w:r>
          </w:p>
        </w:tc>
        <w:tc>
          <w:tcPr>
            <w:tcW w:w="753" w:type="pct"/>
            <w:tcBorders>
              <w:top w:val="single" w:sz="4" w:space="0" w:color="auto"/>
              <w:bottom w:val="single" w:sz="4" w:space="0" w:color="auto"/>
            </w:tcBorders>
          </w:tcPr>
          <w:p w14:paraId="10A78587" w14:textId="77777777" w:rsidR="00830EAC" w:rsidRPr="003E45D7" w:rsidRDefault="00830EAC" w:rsidP="007641D1">
            <w:pPr>
              <w:spacing w:before="40" w:after="40"/>
              <w:jc w:val="right"/>
              <w:rPr>
                <w:sz w:val="18"/>
                <w:szCs w:val="18"/>
                <w:lang w:bidi="ar-SY"/>
              </w:rPr>
            </w:pPr>
            <w:r w:rsidRPr="003E45D7">
              <w:rPr>
                <w:sz w:val="18"/>
                <w:szCs w:val="18"/>
                <w:lang w:bidi="ar-SY"/>
              </w:rPr>
              <w:t>29.8</w:t>
            </w:r>
          </w:p>
        </w:tc>
        <w:tc>
          <w:tcPr>
            <w:tcW w:w="857" w:type="pct"/>
            <w:tcBorders>
              <w:top w:val="single" w:sz="4" w:space="0" w:color="auto"/>
              <w:bottom w:val="single" w:sz="4" w:space="0" w:color="auto"/>
            </w:tcBorders>
          </w:tcPr>
          <w:p w14:paraId="05BA4F68" w14:textId="77777777" w:rsidR="00830EAC" w:rsidRPr="003E45D7" w:rsidRDefault="00830EAC" w:rsidP="007641D1">
            <w:pPr>
              <w:spacing w:before="40" w:after="40"/>
              <w:jc w:val="right"/>
              <w:rPr>
                <w:sz w:val="18"/>
                <w:szCs w:val="18"/>
                <w:lang w:bidi="ar-SY"/>
              </w:rPr>
            </w:pPr>
            <w:r w:rsidRPr="003E45D7">
              <w:rPr>
                <w:sz w:val="18"/>
                <w:szCs w:val="18"/>
                <w:lang w:bidi="ar-SY"/>
              </w:rPr>
              <w:t>143.6</w:t>
            </w:r>
          </w:p>
        </w:tc>
        <w:tc>
          <w:tcPr>
            <w:tcW w:w="1336" w:type="pct"/>
            <w:tcBorders>
              <w:top w:val="single" w:sz="4" w:space="0" w:color="auto"/>
              <w:bottom w:val="single" w:sz="4" w:space="0" w:color="auto"/>
            </w:tcBorders>
          </w:tcPr>
          <w:p w14:paraId="57850792" w14:textId="77777777" w:rsidR="00830EAC" w:rsidRPr="003E45D7" w:rsidRDefault="00830EAC" w:rsidP="007641D1">
            <w:pPr>
              <w:spacing w:before="40" w:after="40"/>
              <w:jc w:val="right"/>
              <w:rPr>
                <w:sz w:val="18"/>
                <w:szCs w:val="18"/>
                <w:lang w:bidi="ar-SY"/>
              </w:rPr>
            </w:pPr>
            <w:r w:rsidRPr="003E45D7">
              <w:rPr>
                <w:sz w:val="18"/>
                <w:szCs w:val="18"/>
                <w:lang w:bidi="ar-SY"/>
              </w:rPr>
              <w:t>173.4</w:t>
            </w:r>
          </w:p>
        </w:tc>
      </w:tr>
      <w:tr w:rsidR="00830EAC" w:rsidRPr="003E45D7" w14:paraId="044CA205" w14:textId="77777777" w:rsidTr="00EB1AF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1"/>
        </w:trPr>
        <w:tc>
          <w:tcPr>
            <w:tcW w:w="2053" w:type="pct"/>
          </w:tcPr>
          <w:p w14:paraId="4641CC2F" w14:textId="77777777" w:rsidR="00830EAC" w:rsidRPr="003E45D7" w:rsidRDefault="00830EAC" w:rsidP="007641D1">
            <w:pPr>
              <w:spacing w:before="40" w:after="40"/>
              <w:ind w:left="284"/>
              <w:jc w:val="left"/>
              <w:rPr>
                <w:b/>
                <w:bCs/>
                <w:sz w:val="18"/>
                <w:szCs w:val="18"/>
                <w:lang w:bidi="ar-SY"/>
              </w:rPr>
            </w:pPr>
            <w:r w:rsidRPr="003E45D7">
              <w:rPr>
                <w:b/>
                <w:bCs/>
                <w:sz w:val="18"/>
                <w:szCs w:val="18"/>
                <w:lang w:bidi="ar-SY"/>
              </w:rPr>
              <w:t>Total</w:t>
            </w:r>
          </w:p>
        </w:tc>
        <w:tc>
          <w:tcPr>
            <w:tcW w:w="753" w:type="pct"/>
          </w:tcPr>
          <w:p w14:paraId="65430781" w14:textId="77777777" w:rsidR="00830EAC" w:rsidRPr="003E45D7" w:rsidRDefault="00830EAC" w:rsidP="007641D1">
            <w:pPr>
              <w:spacing w:before="40" w:after="40"/>
              <w:jc w:val="right"/>
              <w:rPr>
                <w:b/>
                <w:bCs/>
                <w:sz w:val="18"/>
                <w:szCs w:val="18"/>
                <w:lang w:bidi="ar-SY"/>
              </w:rPr>
            </w:pPr>
            <w:r w:rsidRPr="003E45D7">
              <w:rPr>
                <w:b/>
                <w:bCs/>
                <w:sz w:val="18"/>
                <w:szCs w:val="18"/>
                <w:lang w:bidi="ar-SY"/>
              </w:rPr>
              <w:t>21 682.1</w:t>
            </w:r>
          </w:p>
        </w:tc>
        <w:tc>
          <w:tcPr>
            <w:tcW w:w="857" w:type="pct"/>
          </w:tcPr>
          <w:p w14:paraId="5783D74C" w14:textId="77777777" w:rsidR="00830EAC" w:rsidRPr="003E45D7" w:rsidRDefault="00830EAC" w:rsidP="007641D1">
            <w:pPr>
              <w:spacing w:before="40" w:after="40"/>
              <w:jc w:val="right"/>
              <w:rPr>
                <w:b/>
                <w:bCs/>
                <w:sz w:val="18"/>
                <w:szCs w:val="18"/>
                <w:lang w:bidi="ar-SY"/>
              </w:rPr>
            </w:pPr>
            <w:r w:rsidRPr="003E45D7">
              <w:rPr>
                <w:b/>
                <w:bCs/>
                <w:sz w:val="18"/>
                <w:szCs w:val="18"/>
                <w:lang w:bidi="ar-SY"/>
              </w:rPr>
              <w:t>22 753.4</w:t>
            </w:r>
          </w:p>
        </w:tc>
        <w:tc>
          <w:tcPr>
            <w:tcW w:w="1336" w:type="pct"/>
          </w:tcPr>
          <w:p w14:paraId="77E76CFA" w14:textId="77777777" w:rsidR="00830EAC" w:rsidRPr="003E45D7" w:rsidRDefault="00830EAC" w:rsidP="007641D1">
            <w:pPr>
              <w:spacing w:before="40" w:after="40"/>
              <w:jc w:val="right"/>
              <w:rPr>
                <w:b/>
                <w:bCs/>
                <w:sz w:val="18"/>
                <w:szCs w:val="18"/>
                <w:lang w:bidi="ar-SY"/>
              </w:rPr>
            </w:pPr>
            <w:r w:rsidRPr="003E45D7">
              <w:rPr>
                <w:b/>
                <w:bCs/>
                <w:sz w:val="18"/>
                <w:szCs w:val="18"/>
                <w:lang w:bidi="ar-SY"/>
              </w:rPr>
              <w:t>44 435.5</w:t>
            </w:r>
          </w:p>
        </w:tc>
      </w:tr>
      <w:tr w:rsidR="00830EAC" w:rsidRPr="003E45D7" w14:paraId="2D3CC5CC" w14:textId="77777777" w:rsidTr="007641D1">
        <w:trPr>
          <w:jc w:val="center"/>
        </w:trPr>
        <w:tc>
          <w:tcPr>
            <w:tcW w:w="2053" w:type="pct"/>
            <w:tcBorders>
              <w:top w:val="single" w:sz="4" w:space="0" w:color="auto"/>
            </w:tcBorders>
          </w:tcPr>
          <w:p w14:paraId="0AF03C36" w14:textId="77777777" w:rsidR="00830EAC" w:rsidRPr="003E45D7" w:rsidRDefault="00830EAC" w:rsidP="007641D1">
            <w:pPr>
              <w:spacing w:before="40" w:after="40"/>
              <w:jc w:val="left"/>
              <w:rPr>
                <w:sz w:val="18"/>
                <w:szCs w:val="18"/>
                <w:lang w:bidi="ar-SY"/>
              </w:rPr>
            </w:pPr>
            <w:r w:rsidRPr="003E45D7">
              <w:rPr>
                <w:sz w:val="18"/>
                <w:szCs w:val="18"/>
                <w:lang w:bidi="ar-SY"/>
              </w:rPr>
              <w:t>Nagoya Protocol share of the integrated budget (13 per cent)</w:t>
            </w:r>
          </w:p>
        </w:tc>
        <w:tc>
          <w:tcPr>
            <w:tcW w:w="753" w:type="pct"/>
            <w:tcBorders>
              <w:top w:val="single" w:sz="4" w:space="0" w:color="auto"/>
            </w:tcBorders>
          </w:tcPr>
          <w:p w14:paraId="3D42A568" w14:textId="77777777" w:rsidR="00830EAC" w:rsidRPr="003E45D7" w:rsidRDefault="00830EAC" w:rsidP="007641D1">
            <w:pPr>
              <w:spacing w:before="40" w:after="40"/>
              <w:jc w:val="right"/>
              <w:rPr>
                <w:sz w:val="18"/>
                <w:szCs w:val="18"/>
                <w:lang w:bidi="ar-SY"/>
              </w:rPr>
            </w:pPr>
            <w:r w:rsidRPr="003E45D7">
              <w:rPr>
                <w:sz w:val="18"/>
                <w:szCs w:val="18"/>
                <w:lang w:bidi="ar-SY"/>
              </w:rPr>
              <w:t>2 818.7</w:t>
            </w:r>
          </w:p>
        </w:tc>
        <w:tc>
          <w:tcPr>
            <w:tcW w:w="857" w:type="pct"/>
            <w:tcBorders>
              <w:top w:val="single" w:sz="4" w:space="0" w:color="auto"/>
            </w:tcBorders>
          </w:tcPr>
          <w:p w14:paraId="40D04CB1" w14:textId="77777777" w:rsidR="00830EAC" w:rsidRPr="003E45D7" w:rsidRDefault="00830EAC" w:rsidP="007641D1">
            <w:pPr>
              <w:spacing w:before="40" w:after="40"/>
              <w:jc w:val="right"/>
              <w:rPr>
                <w:sz w:val="18"/>
                <w:szCs w:val="18"/>
                <w:lang w:bidi="ar-SY"/>
              </w:rPr>
            </w:pPr>
            <w:r w:rsidRPr="003E45D7">
              <w:rPr>
                <w:sz w:val="18"/>
                <w:szCs w:val="18"/>
                <w:lang w:bidi="ar-SY"/>
              </w:rPr>
              <w:t>2 957.9</w:t>
            </w:r>
          </w:p>
        </w:tc>
        <w:tc>
          <w:tcPr>
            <w:tcW w:w="1336" w:type="pct"/>
            <w:tcBorders>
              <w:top w:val="single" w:sz="4" w:space="0" w:color="auto"/>
            </w:tcBorders>
          </w:tcPr>
          <w:p w14:paraId="121AE7D6" w14:textId="77777777" w:rsidR="00830EAC" w:rsidRPr="003E45D7" w:rsidRDefault="00830EAC" w:rsidP="007641D1">
            <w:pPr>
              <w:spacing w:before="40" w:after="40"/>
              <w:jc w:val="right"/>
              <w:rPr>
                <w:sz w:val="18"/>
                <w:szCs w:val="18"/>
                <w:lang w:bidi="ar-SY"/>
              </w:rPr>
            </w:pPr>
            <w:r w:rsidRPr="003E45D7">
              <w:rPr>
                <w:sz w:val="18"/>
                <w:szCs w:val="18"/>
                <w:lang w:bidi="ar-SY"/>
              </w:rPr>
              <w:t>5 776.6</w:t>
            </w:r>
          </w:p>
        </w:tc>
      </w:tr>
      <w:tr w:rsidR="00830EAC" w:rsidRPr="003E45D7" w14:paraId="410F7DE7" w14:textId="77777777" w:rsidTr="007641D1">
        <w:trPr>
          <w:jc w:val="center"/>
        </w:trPr>
        <w:tc>
          <w:tcPr>
            <w:tcW w:w="2053" w:type="pct"/>
          </w:tcPr>
          <w:p w14:paraId="0F7D00C6" w14:textId="77777777" w:rsidR="00830EAC" w:rsidRPr="003E45D7" w:rsidRDefault="00830EAC" w:rsidP="007641D1">
            <w:pPr>
              <w:spacing w:before="40" w:after="40"/>
              <w:jc w:val="left"/>
              <w:rPr>
                <w:sz w:val="18"/>
                <w:szCs w:val="18"/>
                <w:lang w:bidi="ar-SY"/>
              </w:rPr>
            </w:pPr>
            <w:r w:rsidRPr="003E45D7">
              <w:rPr>
                <w:sz w:val="18"/>
                <w:szCs w:val="18"/>
                <w:lang w:bidi="ar-SY"/>
              </w:rPr>
              <w:t>Contributions from the host country</w:t>
            </w:r>
          </w:p>
        </w:tc>
        <w:tc>
          <w:tcPr>
            <w:tcW w:w="753" w:type="pct"/>
          </w:tcPr>
          <w:p w14:paraId="4993615A" w14:textId="77777777" w:rsidR="00830EAC" w:rsidRPr="003E45D7" w:rsidRDefault="00830EAC" w:rsidP="007641D1">
            <w:pPr>
              <w:spacing w:before="40" w:after="40"/>
              <w:jc w:val="right"/>
              <w:rPr>
                <w:sz w:val="18"/>
                <w:szCs w:val="18"/>
                <w:lang w:bidi="ar-SY"/>
              </w:rPr>
            </w:pPr>
            <w:r w:rsidRPr="003E45D7">
              <w:rPr>
                <w:sz w:val="18"/>
                <w:szCs w:val="18"/>
                <w:lang w:bidi="ar-SY"/>
              </w:rPr>
              <w:t>(214.9)</w:t>
            </w:r>
          </w:p>
        </w:tc>
        <w:tc>
          <w:tcPr>
            <w:tcW w:w="857" w:type="pct"/>
          </w:tcPr>
          <w:p w14:paraId="360AA717" w14:textId="77777777" w:rsidR="00830EAC" w:rsidRPr="003E45D7" w:rsidRDefault="00830EAC" w:rsidP="007641D1">
            <w:pPr>
              <w:spacing w:before="40" w:after="40"/>
              <w:jc w:val="right"/>
              <w:rPr>
                <w:sz w:val="18"/>
                <w:szCs w:val="18"/>
                <w:lang w:bidi="ar-SY"/>
              </w:rPr>
            </w:pPr>
            <w:r w:rsidRPr="003E45D7">
              <w:rPr>
                <w:sz w:val="18"/>
                <w:szCs w:val="18"/>
                <w:lang w:bidi="ar-SY"/>
              </w:rPr>
              <w:t>(216.9)</w:t>
            </w:r>
          </w:p>
        </w:tc>
        <w:tc>
          <w:tcPr>
            <w:tcW w:w="1336" w:type="pct"/>
          </w:tcPr>
          <w:p w14:paraId="51B8FEB0" w14:textId="77777777" w:rsidR="00830EAC" w:rsidRPr="003E45D7" w:rsidRDefault="00830EAC" w:rsidP="007641D1">
            <w:pPr>
              <w:spacing w:before="40" w:after="40"/>
              <w:jc w:val="right"/>
              <w:rPr>
                <w:sz w:val="18"/>
                <w:szCs w:val="18"/>
                <w:lang w:bidi="ar-SY"/>
              </w:rPr>
            </w:pPr>
            <w:r w:rsidRPr="003E45D7">
              <w:rPr>
                <w:sz w:val="18"/>
                <w:szCs w:val="18"/>
                <w:lang w:bidi="ar-SY"/>
              </w:rPr>
              <w:t>(431.8)</w:t>
            </w:r>
          </w:p>
        </w:tc>
      </w:tr>
      <w:tr w:rsidR="00830EAC" w:rsidRPr="003E45D7" w14:paraId="48D0DB93" w14:textId="77777777" w:rsidTr="007641D1">
        <w:trPr>
          <w:jc w:val="center"/>
        </w:trPr>
        <w:tc>
          <w:tcPr>
            <w:tcW w:w="2053" w:type="pct"/>
            <w:tcBorders>
              <w:bottom w:val="single" w:sz="4" w:space="0" w:color="auto"/>
            </w:tcBorders>
          </w:tcPr>
          <w:p w14:paraId="0A5DEA34" w14:textId="77777777" w:rsidR="00830EAC" w:rsidRPr="003E45D7" w:rsidRDefault="00830EAC" w:rsidP="007641D1">
            <w:pPr>
              <w:spacing w:before="40" w:after="40"/>
              <w:jc w:val="left"/>
              <w:rPr>
                <w:sz w:val="18"/>
                <w:szCs w:val="18"/>
                <w:lang w:bidi="ar-SY"/>
              </w:rPr>
            </w:pPr>
            <w:r w:rsidRPr="003E45D7">
              <w:rPr>
                <w:sz w:val="18"/>
                <w:szCs w:val="18"/>
                <w:lang w:bidi="ar-SY"/>
              </w:rPr>
              <w:t>Use of reserves</w:t>
            </w:r>
          </w:p>
        </w:tc>
        <w:tc>
          <w:tcPr>
            <w:tcW w:w="753" w:type="pct"/>
            <w:tcBorders>
              <w:bottom w:val="single" w:sz="4" w:space="0" w:color="auto"/>
            </w:tcBorders>
          </w:tcPr>
          <w:p w14:paraId="4FEE73DA" w14:textId="77777777" w:rsidR="00830EAC" w:rsidRPr="003E45D7" w:rsidRDefault="00830EAC" w:rsidP="007641D1">
            <w:pPr>
              <w:spacing w:before="40" w:after="40"/>
              <w:jc w:val="right"/>
              <w:rPr>
                <w:sz w:val="18"/>
                <w:szCs w:val="18"/>
                <w:lang w:bidi="ar-SY"/>
              </w:rPr>
            </w:pPr>
            <w:r w:rsidRPr="003E45D7">
              <w:rPr>
                <w:sz w:val="18"/>
                <w:szCs w:val="18"/>
                <w:lang w:bidi="ar-SY"/>
              </w:rPr>
              <w:t>(61.8)</w:t>
            </w:r>
          </w:p>
        </w:tc>
        <w:tc>
          <w:tcPr>
            <w:tcW w:w="857" w:type="pct"/>
            <w:tcBorders>
              <w:bottom w:val="single" w:sz="4" w:space="0" w:color="auto"/>
            </w:tcBorders>
          </w:tcPr>
          <w:p w14:paraId="09DF5D6C" w14:textId="77777777" w:rsidR="00830EAC" w:rsidRPr="003E45D7" w:rsidRDefault="00830EAC" w:rsidP="007641D1">
            <w:pPr>
              <w:spacing w:before="40" w:after="40"/>
              <w:jc w:val="right"/>
              <w:rPr>
                <w:sz w:val="18"/>
                <w:szCs w:val="18"/>
                <w:lang w:bidi="ar-SY"/>
              </w:rPr>
            </w:pPr>
            <w:r w:rsidRPr="003E45D7">
              <w:rPr>
                <w:sz w:val="18"/>
                <w:szCs w:val="18"/>
                <w:lang w:bidi="ar-SY"/>
              </w:rPr>
              <w:t>(25.1)</w:t>
            </w:r>
          </w:p>
        </w:tc>
        <w:tc>
          <w:tcPr>
            <w:tcW w:w="1336" w:type="pct"/>
            <w:tcBorders>
              <w:bottom w:val="single" w:sz="4" w:space="0" w:color="auto"/>
            </w:tcBorders>
          </w:tcPr>
          <w:p w14:paraId="590FA8F0" w14:textId="77777777" w:rsidR="00830EAC" w:rsidRPr="003E45D7" w:rsidRDefault="00830EAC" w:rsidP="007641D1">
            <w:pPr>
              <w:spacing w:before="40" w:after="40"/>
              <w:jc w:val="right"/>
              <w:rPr>
                <w:sz w:val="18"/>
                <w:szCs w:val="18"/>
                <w:lang w:bidi="ar-SY"/>
              </w:rPr>
            </w:pPr>
            <w:r w:rsidRPr="003E45D7">
              <w:rPr>
                <w:sz w:val="18"/>
                <w:szCs w:val="18"/>
                <w:lang w:bidi="ar-SY"/>
              </w:rPr>
              <w:t>(86.9)</w:t>
            </w:r>
          </w:p>
        </w:tc>
      </w:tr>
      <w:tr w:rsidR="00830EAC" w:rsidRPr="003E45D7" w14:paraId="0D6CE74F" w14:textId="77777777" w:rsidTr="007641D1">
        <w:trPr>
          <w:jc w:val="center"/>
        </w:trPr>
        <w:tc>
          <w:tcPr>
            <w:tcW w:w="2053" w:type="pct"/>
            <w:tcBorders>
              <w:top w:val="single" w:sz="4" w:space="0" w:color="auto"/>
              <w:bottom w:val="single" w:sz="4" w:space="0" w:color="auto"/>
            </w:tcBorders>
          </w:tcPr>
          <w:p w14:paraId="0F846ED2" w14:textId="77777777" w:rsidR="00830EAC" w:rsidRPr="003E45D7" w:rsidRDefault="00830EAC" w:rsidP="007641D1">
            <w:pPr>
              <w:spacing w:before="40" w:after="40"/>
              <w:ind w:left="284"/>
              <w:jc w:val="left"/>
              <w:rPr>
                <w:b/>
                <w:bCs/>
                <w:sz w:val="18"/>
                <w:szCs w:val="18"/>
                <w:lang w:bidi="ar-SY"/>
              </w:rPr>
            </w:pPr>
            <w:r w:rsidRPr="003E45D7">
              <w:rPr>
                <w:b/>
                <w:bCs/>
                <w:sz w:val="18"/>
                <w:szCs w:val="18"/>
                <w:lang w:bidi="ar-SY"/>
              </w:rPr>
              <w:t>Net total to be shared by Parties</w:t>
            </w:r>
          </w:p>
        </w:tc>
        <w:tc>
          <w:tcPr>
            <w:tcW w:w="753" w:type="pct"/>
            <w:tcBorders>
              <w:top w:val="single" w:sz="4" w:space="0" w:color="auto"/>
              <w:bottom w:val="single" w:sz="4" w:space="0" w:color="auto"/>
            </w:tcBorders>
          </w:tcPr>
          <w:p w14:paraId="669C2EA7" w14:textId="77777777" w:rsidR="00830EAC" w:rsidRPr="003E45D7" w:rsidRDefault="00830EAC" w:rsidP="007641D1">
            <w:pPr>
              <w:spacing w:before="40" w:after="40"/>
              <w:jc w:val="right"/>
              <w:rPr>
                <w:b/>
                <w:bCs/>
                <w:sz w:val="18"/>
                <w:szCs w:val="18"/>
                <w:lang w:bidi="ar-SY"/>
              </w:rPr>
            </w:pPr>
            <w:r w:rsidRPr="003E45D7">
              <w:rPr>
                <w:b/>
                <w:bCs/>
                <w:sz w:val="18"/>
                <w:szCs w:val="18"/>
                <w:lang w:bidi="ar-SY"/>
              </w:rPr>
              <w:t>2 542.0</w:t>
            </w:r>
          </w:p>
        </w:tc>
        <w:tc>
          <w:tcPr>
            <w:tcW w:w="857" w:type="pct"/>
            <w:tcBorders>
              <w:top w:val="single" w:sz="4" w:space="0" w:color="auto"/>
              <w:bottom w:val="single" w:sz="4" w:space="0" w:color="auto"/>
            </w:tcBorders>
          </w:tcPr>
          <w:p w14:paraId="10B697A2" w14:textId="77777777" w:rsidR="00830EAC" w:rsidRPr="003E45D7" w:rsidRDefault="00830EAC" w:rsidP="007641D1">
            <w:pPr>
              <w:spacing w:before="40" w:after="40"/>
              <w:jc w:val="right"/>
              <w:rPr>
                <w:b/>
                <w:bCs/>
                <w:sz w:val="18"/>
                <w:szCs w:val="18"/>
                <w:lang w:bidi="ar-SY"/>
              </w:rPr>
            </w:pPr>
            <w:r w:rsidRPr="003E45D7">
              <w:rPr>
                <w:b/>
                <w:bCs/>
                <w:sz w:val="18"/>
                <w:szCs w:val="18"/>
                <w:lang w:bidi="ar-SY"/>
              </w:rPr>
              <w:t>2 715.9</w:t>
            </w:r>
          </w:p>
        </w:tc>
        <w:tc>
          <w:tcPr>
            <w:tcW w:w="1336" w:type="pct"/>
            <w:tcBorders>
              <w:top w:val="single" w:sz="4" w:space="0" w:color="auto"/>
              <w:bottom w:val="single" w:sz="4" w:space="0" w:color="auto"/>
            </w:tcBorders>
          </w:tcPr>
          <w:p w14:paraId="47E3E8F5" w14:textId="77777777" w:rsidR="00830EAC" w:rsidRPr="003E45D7" w:rsidRDefault="00830EAC" w:rsidP="007641D1">
            <w:pPr>
              <w:spacing w:before="40" w:after="40"/>
              <w:jc w:val="right"/>
              <w:rPr>
                <w:b/>
                <w:bCs/>
                <w:sz w:val="18"/>
                <w:szCs w:val="18"/>
                <w:lang w:bidi="ar-SY"/>
              </w:rPr>
            </w:pPr>
            <w:r w:rsidRPr="003E45D7">
              <w:rPr>
                <w:b/>
                <w:bCs/>
                <w:sz w:val="18"/>
                <w:szCs w:val="18"/>
                <w:lang w:bidi="ar-SY"/>
              </w:rPr>
              <w:t>5 257.9</w:t>
            </w:r>
          </w:p>
        </w:tc>
      </w:tr>
    </w:tbl>
    <w:p w14:paraId="25F26F2F" w14:textId="77777777" w:rsidR="00830EAC" w:rsidRPr="003E45D7" w:rsidRDefault="00830EAC" w:rsidP="007641D1">
      <w:pPr>
        <w:tabs>
          <w:tab w:val="left" w:pos="810"/>
        </w:tabs>
        <w:spacing w:before="120"/>
        <w:ind w:left="567"/>
      </w:pPr>
      <w:r w:rsidRPr="003E45D7">
        <w:rPr>
          <w:i/>
          <w:iCs/>
          <w:sz w:val="18"/>
          <w:szCs w:val="18"/>
          <w:vertAlign w:val="superscript"/>
          <w:lang w:bidi="ar-SY"/>
        </w:rPr>
        <w:t>a</w:t>
      </w:r>
      <w:r w:rsidRPr="003E45D7">
        <w:rPr>
          <w:i/>
          <w:iCs/>
          <w:sz w:val="18"/>
          <w:szCs w:val="18"/>
          <w:vertAlign w:val="superscript"/>
          <w:lang w:bidi="ar-SY"/>
        </w:rPr>
        <w:tab/>
      </w:r>
      <w:r w:rsidRPr="003E45D7">
        <w:rPr>
          <w:sz w:val="18"/>
          <w:szCs w:val="18"/>
          <w:lang w:bidi="ar-SY"/>
        </w:rPr>
        <w:t>First meeting of the Subsidiary Body on Article 8(j) and Other Provisions</w:t>
      </w:r>
      <w:r w:rsidRPr="003E45D7">
        <w:rPr>
          <w:rFonts w:ascii="Segoe UI" w:hAnsi="Segoe UI" w:cs="Segoe UI"/>
          <w:sz w:val="18"/>
          <w:szCs w:val="18"/>
        </w:rPr>
        <w:t xml:space="preserve"> </w:t>
      </w:r>
      <w:r w:rsidRPr="003E45D7">
        <w:rPr>
          <w:sz w:val="18"/>
          <w:szCs w:val="18"/>
          <w:lang w:bidi="ar-SY"/>
        </w:rPr>
        <w:t>of the Convention on Biological Diversity Related to Indigenous Peoples and Local Communities; twenty-seventh and twenty-eighth meetings of the Subsidiary Body on Scientific, Technical and Technological Advice; sixth meeting of the Subsidiary Body on Implementation; and, held concurrently, seventeenth meeting of the Conference of the Parties to the Convention, twelfth meeting of the Conference of the Parties serving as the meeting of the Parties to the Cartagena Protocol and sixth meeting of the Conference of the Parties serving as the meeting of the Parties to the Nagoya Protocol.</w:t>
      </w:r>
    </w:p>
    <w:p w14:paraId="60A01B5D" w14:textId="4EF8CC55" w:rsidR="00830EAC" w:rsidRPr="003E45D7" w:rsidRDefault="00830EAC" w:rsidP="00676E42">
      <w:pPr>
        <w:pStyle w:val="CBDTableTitle"/>
      </w:pPr>
      <w:r w:rsidRPr="003E45D7">
        <w:rPr>
          <w:b w:val="0"/>
          <w:bCs/>
        </w:rPr>
        <w:t>Table 2</w:t>
      </w:r>
      <w:r w:rsidRPr="003E45D7">
        <w:br/>
        <w:t xml:space="preserve">Integrated biennial budget for the core trust fund of the </w:t>
      </w:r>
      <w:r w:rsidRPr="003E45D7">
        <w:rPr>
          <w:lang w:eastAsia="zh-CN"/>
        </w:rPr>
        <w:t>Convention and its Protocols</w:t>
      </w:r>
      <w:r w:rsidRPr="003E45D7">
        <w:t xml:space="preserve">, </w:t>
      </w:r>
      <w:r w:rsidR="004229F4" w:rsidRPr="003E45D7">
        <w:br/>
      </w:r>
      <w:r w:rsidRPr="003E45D7">
        <w:t>2025–2026 (by component)</w:t>
      </w:r>
    </w:p>
    <w:p w14:paraId="7946AEF3" w14:textId="77777777" w:rsidR="00830EAC" w:rsidRPr="003E45D7" w:rsidRDefault="00830EAC" w:rsidP="00676E42">
      <w:pPr>
        <w:pStyle w:val="CBDTableTitle"/>
        <w:rPr>
          <w:b w:val="0"/>
          <w:bCs/>
        </w:rPr>
      </w:pPr>
      <w:r w:rsidRPr="003E45D7">
        <w:rPr>
          <w:rFonts w:eastAsia="Times New Roman"/>
          <w:b w:val="0"/>
          <w:bCs/>
          <w:color w:val="000000" w:themeColor="text1"/>
          <w:kern w:val="20"/>
          <w:sz w:val="17"/>
          <w:szCs w:val="17"/>
          <w:lang w:eastAsia="zh-CN"/>
        </w:rPr>
        <w:t>(Thousands of United States dollars)</w:t>
      </w:r>
    </w:p>
    <w:tbl>
      <w:tblPr>
        <w:tblW w:w="8133" w:type="dxa"/>
        <w:tblInd w:w="567" w:type="dxa"/>
        <w:tblLook w:val="04A0" w:firstRow="1" w:lastRow="0" w:firstColumn="1" w:lastColumn="0" w:noHBand="0" w:noVBand="1"/>
      </w:tblPr>
      <w:tblGrid>
        <w:gridCol w:w="4593"/>
        <w:gridCol w:w="1180"/>
        <w:gridCol w:w="1180"/>
        <w:gridCol w:w="1180"/>
      </w:tblGrid>
      <w:tr w:rsidR="00830EAC" w:rsidRPr="003E45D7" w14:paraId="1F96A354" w14:textId="77777777" w:rsidTr="007641D1">
        <w:trPr>
          <w:trHeight w:val="290"/>
        </w:trPr>
        <w:tc>
          <w:tcPr>
            <w:tcW w:w="4593" w:type="dxa"/>
            <w:tcBorders>
              <w:top w:val="nil"/>
              <w:left w:val="nil"/>
              <w:bottom w:val="nil"/>
              <w:right w:val="nil"/>
            </w:tcBorders>
            <w:shd w:val="clear" w:color="auto" w:fill="auto"/>
            <w:vAlign w:val="bottom"/>
          </w:tcPr>
          <w:p w14:paraId="27B29D42" w14:textId="77777777" w:rsidR="00830EAC" w:rsidRPr="003E45D7" w:rsidRDefault="00830EAC" w:rsidP="00172105">
            <w:pPr>
              <w:keepNext/>
              <w:keepLines/>
              <w:tabs>
                <w:tab w:val="clear" w:pos="567"/>
                <w:tab w:val="clear" w:pos="1134"/>
                <w:tab w:val="clear" w:pos="1701"/>
                <w:tab w:val="clear" w:pos="2268"/>
              </w:tabs>
              <w:jc w:val="left"/>
              <w:rPr>
                <w:rFonts w:eastAsia="Times New Roman"/>
                <w:color w:val="000000"/>
                <w:sz w:val="18"/>
                <w:szCs w:val="18"/>
                <w:lang w:eastAsia="zh-CN"/>
              </w:rPr>
            </w:pPr>
            <w:r w:rsidRPr="003E45D7">
              <w:rPr>
                <w:rFonts w:eastAsia="Times New Roman"/>
                <w:color w:val="000000"/>
                <w:sz w:val="18"/>
                <w:szCs w:val="18"/>
                <w:lang w:eastAsia="zh-CN"/>
              </w:rPr>
              <w:t xml:space="preserve"> </w:t>
            </w:r>
            <w:r w:rsidRPr="003E45D7">
              <w:rPr>
                <w:rFonts w:eastAsia="Times New Roman"/>
                <w:i/>
                <w:iCs/>
                <w:color w:val="000000"/>
                <w:sz w:val="18"/>
                <w:szCs w:val="18"/>
                <w:lang w:eastAsia="zh-CN"/>
              </w:rPr>
              <w:t>Component</w:t>
            </w:r>
          </w:p>
        </w:tc>
        <w:tc>
          <w:tcPr>
            <w:tcW w:w="1180" w:type="dxa"/>
            <w:tcBorders>
              <w:top w:val="nil"/>
              <w:left w:val="nil"/>
              <w:bottom w:val="nil"/>
              <w:right w:val="nil"/>
            </w:tcBorders>
            <w:shd w:val="clear" w:color="auto" w:fill="auto"/>
            <w:vAlign w:val="bottom"/>
          </w:tcPr>
          <w:p w14:paraId="0A47C5EC"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i/>
                <w:iCs/>
                <w:color w:val="000000"/>
                <w:sz w:val="18"/>
                <w:szCs w:val="18"/>
                <w:lang w:eastAsia="zh-CN"/>
              </w:rPr>
              <w:t>2025</w:t>
            </w:r>
          </w:p>
        </w:tc>
        <w:tc>
          <w:tcPr>
            <w:tcW w:w="1180" w:type="dxa"/>
            <w:tcBorders>
              <w:top w:val="nil"/>
              <w:left w:val="nil"/>
              <w:bottom w:val="nil"/>
              <w:right w:val="nil"/>
            </w:tcBorders>
            <w:shd w:val="clear" w:color="auto" w:fill="auto"/>
            <w:vAlign w:val="bottom"/>
          </w:tcPr>
          <w:p w14:paraId="7E809325"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i/>
                <w:iCs/>
                <w:color w:val="000000"/>
                <w:sz w:val="18"/>
                <w:szCs w:val="18"/>
                <w:lang w:eastAsia="zh-CN"/>
              </w:rPr>
              <w:t>2026</w:t>
            </w:r>
          </w:p>
        </w:tc>
        <w:tc>
          <w:tcPr>
            <w:tcW w:w="1180" w:type="dxa"/>
            <w:tcBorders>
              <w:top w:val="nil"/>
              <w:left w:val="nil"/>
              <w:bottom w:val="nil"/>
              <w:right w:val="nil"/>
            </w:tcBorders>
            <w:shd w:val="clear" w:color="auto" w:fill="auto"/>
            <w:vAlign w:val="bottom"/>
          </w:tcPr>
          <w:p w14:paraId="2599FD49" w14:textId="77777777" w:rsidR="00830EAC" w:rsidRPr="003E45D7" w:rsidRDefault="00830EAC" w:rsidP="007641D1">
            <w:pPr>
              <w:keepNext/>
              <w:keepLines/>
              <w:tabs>
                <w:tab w:val="clear" w:pos="567"/>
                <w:tab w:val="clear" w:pos="1134"/>
                <w:tab w:val="clear" w:pos="1701"/>
                <w:tab w:val="clear" w:pos="2268"/>
              </w:tabs>
              <w:jc w:val="right"/>
              <w:rPr>
                <w:rFonts w:eastAsia="Times New Roman"/>
                <w:b/>
                <w:bCs/>
                <w:color w:val="000000"/>
                <w:sz w:val="18"/>
                <w:szCs w:val="18"/>
                <w:lang w:eastAsia="zh-CN"/>
              </w:rPr>
            </w:pPr>
            <w:r w:rsidRPr="003E45D7">
              <w:rPr>
                <w:rFonts w:eastAsia="Times New Roman"/>
                <w:i/>
                <w:iCs/>
                <w:color w:val="000000"/>
                <w:sz w:val="18"/>
                <w:szCs w:val="18"/>
                <w:lang w:eastAsia="zh-CN"/>
              </w:rPr>
              <w:t>2025</w:t>
            </w:r>
            <w:r w:rsidRPr="003E45D7">
              <w:rPr>
                <w:i/>
                <w:iCs/>
                <w:sz w:val="18"/>
                <w:szCs w:val="18"/>
                <w:lang w:bidi="ar-SY"/>
              </w:rPr>
              <w:t>–</w:t>
            </w:r>
            <w:r w:rsidRPr="003E45D7">
              <w:rPr>
                <w:rFonts w:eastAsia="Times New Roman"/>
                <w:i/>
                <w:iCs/>
                <w:color w:val="000000"/>
                <w:sz w:val="18"/>
                <w:szCs w:val="18"/>
                <w:lang w:eastAsia="zh-CN"/>
              </w:rPr>
              <w:t>2026</w:t>
            </w:r>
          </w:p>
        </w:tc>
      </w:tr>
      <w:tr w:rsidR="00830EAC" w:rsidRPr="003E45D7" w14:paraId="74EA0D16" w14:textId="77777777" w:rsidTr="007641D1">
        <w:trPr>
          <w:trHeight w:val="290"/>
        </w:trPr>
        <w:tc>
          <w:tcPr>
            <w:tcW w:w="4593" w:type="dxa"/>
            <w:tcBorders>
              <w:top w:val="single" w:sz="4" w:space="0" w:color="auto"/>
              <w:left w:val="nil"/>
              <w:bottom w:val="nil"/>
              <w:right w:val="nil"/>
            </w:tcBorders>
            <w:shd w:val="clear" w:color="auto" w:fill="auto"/>
            <w:vAlign w:val="bottom"/>
            <w:hideMark/>
          </w:tcPr>
          <w:p w14:paraId="71047DC4" w14:textId="77777777" w:rsidR="00830EAC" w:rsidRPr="003E45D7" w:rsidRDefault="00830EAC" w:rsidP="00D43571">
            <w:pPr>
              <w:keepNext/>
              <w:keepLines/>
              <w:tabs>
                <w:tab w:val="clear" w:pos="567"/>
                <w:tab w:val="clear" w:pos="1134"/>
                <w:tab w:val="clear" w:pos="1701"/>
                <w:tab w:val="clear" w:pos="2268"/>
              </w:tabs>
              <w:jc w:val="left"/>
              <w:rPr>
                <w:rFonts w:eastAsia="Times New Roman"/>
                <w:color w:val="000000"/>
                <w:sz w:val="18"/>
                <w:szCs w:val="18"/>
                <w:lang w:eastAsia="zh-CN"/>
              </w:rPr>
            </w:pPr>
            <w:r w:rsidRPr="003E45D7">
              <w:rPr>
                <w:rFonts w:eastAsia="Times New Roman"/>
                <w:color w:val="000000"/>
                <w:sz w:val="18"/>
                <w:szCs w:val="18"/>
                <w:lang w:eastAsia="zh-CN"/>
              </w:rPr>
              <w:t>A. Governing and subsidiary bodies</w:t>
            </w:r>
          </w:p>
        </w:tc>
        <w:tc>
          <w:tcPr>
            <w:tcW w:w="1180" w:type="dxa"/>
            <w:tcBorders>
              <w:top w:val="single" w:sz="4" w:space="0" w:color="auto"/>
              <w:left w:val="nil"/>
              <w:bottom w:val="nil"/>
              <w:right w:val="nil"/>
            </w:tcBorders>
            <w:shd w:val="clear" w:color="auto" w:fill="auto"/>
            <w:vAlign w:val="bottom"/>
            <w:hideMark/>
          </w:tcPr>
          <w:p w14:paraId="5459C781"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2 611.2</w:t>
            </w:r>
          </w:p>
        </w:tc>
        <w:tc>
          <w:tcPr>
            <w:tcW w:w="1180" w:type="dxa"/>
            <w:tcBorders>
              <w:top w:val="single" w:sz="4" w:space="0" w:color="auto"/>
              <w:left w:val="nil"/>
              <w:bottom w:val="nil"/>
              <w:right w:val="nil"/>
            </w:tcBorders>
            <w:shd w:val="clear" w:color="auto" w:fill="auto"/>
            <w:vAlign w:val="bottom"/>
            <w:hideMark/>
          </w:tcPr>
          <w:p w14:paraId="13479115"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3 082.7</w:t>
            </w:r>
          </w:p>
        </w:tc>
        <w:tc>
          <w:tcPr>
            <w:tcW w:w="1180" w:type="dxa"/>
            <w:tcBorders>
              <w:top w:val="single" w:sz="4" w:space="0" w:color="auto"/>
              <w:left w:val="nil"/>
              <w:bottom w:val="nil"/>
              <w:right w:val="nil"/>
            </w:tcBorders>
            <w:shd w:val="clear" w:color="auto" w:fill="auto"/>
            <w:vAlign w:val="bottom"/>
            <w:hideMark/>
          </w:tcPr>
          <w:p w14:paraId="3B9597B7"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5 693.9</w:t>
            </w:r>
          </w:p>
        </w:tc>
      </w:tr>
      <w:tr w:rsidR="00830EAC" w:rsidRPr="003E45D7" w14:paraId="2676752E" w14:textId="77777777" w:rsidTr="007641D1">
        <w:trPr>
          <w:trHeight w:val="290"/>
        </w:trPr>
        <w:tc>
          <w:tcPr>
            <w:tcW w:w="4593" w:type="dxa"/>
            <w:tcBorders>
              <w:top w:val="nil"/>
              <w:left w:val="nil"/>
              <w:bottom w:val="nil"/>
              <w:right w:val="nil"/>
            </w:tcBorders>
            <w:shd w:val="clear" w:color="auto" w:fill="auto"/>
            <w:vAlign w:val="bottom"/>
            <w:hideMark/>
          </w:tcPr>
          <w:p w14:paraId="5204FB61" w14:textId="77777777" w:rsidR="00830EAC" w:rsidRPr="003E45D7" w:rsidRDefault="00830EAC" w:rsidP="00D43571">
            <w:pPr>
              <w:keepNext/>
              <w:keepLines/>
              <w:tabs>
                <w:tab w:val="clear" w:pos="567"/>
                <w:tab w:val="clear" w:pos="1134"/>
                <w:tab w:val="clear" w:pos="1701"/>
                <w:tab w:val="clear" w:pos="2268"/>
              </w:tabs>
              <w:jc w:val="left"/>
              <w:rPr>
                <w:rFonts w:eastAsia="Times New Roman"/>
                <w:color w:val="000000"/>
                <w:sz w:val="18"/>
                <w:szCs w:val="18"/>
                <w:lang w:eastAsia="zh-CN"/>
              </w:rPr>
            </w:pPr>
            <w:r w:rsidRPr="003E45D7">
              <w:rPr>
                <w:rFonts w:eastAsia="Times New Roman"/>
                <w:color w:val="000000"/>
                <w:sz w:val="18"/>
                <w:szCs w:val="18"/>
                <w:lang w:eastAsia="zh-CN"/>
              </w:rPr>
              <w:t>B. Executive direction and management</w:t>
            </w:r>
          </w:p>
        </w:tc>
        <w:tc>
          <w:tcPr>
            <w:tcW w:w="1180" w:type="dxa"/>
            <w:tcBorders>
              <w:top w:val="nil"/>
              <w:left w:val="nil"/>
              <w:bottom w:val="nil"/>
              <w:right w:val="nil"/>
            </w:tcBorders>
            <w:shd w:val="clear" w:color="auto" w:fill="auto"/>
            <w:vAlign w:val="bottom"/>
            <w:hideMark/>
          </w:tcPr>
          <w:p w14:paraId="242C91C8"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2 946.8</w:t>
            </w:r>
          </w:p>
        </w:tc>
        <w:tc>
          <w:tcPr>
            <w:tcW w:w="1180" w:type="dxa"/>
            <w:tcBorders>
              <w:top w:val="nil"/>
              <w:left w:val="nil"/>
              <w:bottom w:val="nil"/>
              <w:right w:val="nil"/>
            </w:tcBorders>
            <w:shd w:val="clear" w:color="auto" w:fill="auto"/>
            <w:vAlign w:val="bottom"/>
            <w:hideMark/>
          </w:tcPr>
          <w:p w14:paraId="5CE15B74"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3 098.4</w:t>
            </w:r>
          </w:p>
        </w:tc>
        <w:tc>
          <w:tcPr>
            <w:tcW w:w="1180" w:type="dxa"/>
            <w:tcBorders>
              <w:top w:val="nil"/>
              <w:left w:val="nil"/>
              <w:bottom w:val="nil"/>
              <w:right w:val="nil"/>
            </w:tcBorders>
            <w:shd w:val="clear" w:color="auto" w:fill="auto"/>
            <w:vAlign w:val="bottom"/>
            <w:hideMark/>
          </w:tcPr>
          <w:p w14:paraId="4C7E5B04"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6 045.1</w:t>
            </w:r>
          </w:p>
        </w:tc>
      </w:tr>
      <w:tr w:rsidR="00830EAC" w:rsidRPr="003E45D7" w14:paraId="1CD3EBD0" w14:textId="77777777" w:rsidTr="007641D1">
        <w:trPr>
          <w:trHeight w:val="290"/>
        </w:trPr>
        <w:tc>
          <w:tcPr>
            <w:tcW w:w="4593" w:type="dxa"/>
            <w:tcBorders>
              <w:top w:val="nil"/>
              <w:left w:val="nil"/>
              <w:bottom w:val="nil"/>
              <w:right w:val="nil"/>
            </w:tcBorders>
            <w:shd w:val="clear" w:color="auto" w:fill="auto"/>
            <w:vAlign w:val="bottom"/>
            <w:hideMark/>
          </w:tcPr>
          <w:p w14:paraId="297A3F8D" w14:textId="77777777" w:rsidR="00830EAC" w:rsidRPr="003E45D7" w:rsidRDefault="00830EAC" w:rsidP="00D43571">
            <w:pPr>
              <w:keepNext/>
              <w:keepLines/>
              <w:tabs>
                <w:tab w:val="clear" w:pos="567"/>
                <w:tab w:val="clear" w:pos="1134"/>
                <w:tab w:val="clear" w:pos="1701"/>
                <w:tab w:val="clear" w:pos="2268"/>
              </w:tabs>
              <w:jc w:val="left"/>
              <w:rPr>
                <w:rFonts w:eastAsia="Times New Roman"/>
                <w:color w:val="000000"/>
                <w:sz w:val="18"/>
                <w:szCs w:val="18"/>
                <w:lang w:eastAsia="zh-CN"/>
              </w:rPr>
            </w:pPr>
            <w:r w:rsidRPr="003E45D7">
              <w:rPr>
                <w:rFonts w:eastAsia="Times New Roman"/>
                <w:color w:val="000000"/>
                <w:sz w:val="18"/>
                <w:szCs w:val="18"/>
                <w:lang w:eastAsia="zh-CN"/>
              </w:rPr>
              <w:t>C. Programme of work</w:t>
            </w:r>
          </w:p>
        </w:tc>
        <w:tc>
          <w:tcPr>
            <w:tcW w:w="1180" w:type="dxa"/>
            <w:tcBorders>
              <w:top w:val="nil"/>
              <w:left w:val="nil"/>
              <w:bottom w:val="nil"/>
              <w:right w:val="nil"/>
            </w:tcBorders>
            <w:shd w:val="clear" w:color="auto" w:fill="auto"/>
            <w:vAlign w:val="bottom"/>
            <w:hideMark/>
          </w:tcPr>
          <w:p w14:paraId="51E4D5E5"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10 013.3</w:t>
            </w:r>
          </w:p>
        </w:tc>
        <w:tc>
          <w:tcPr>
            <w:tcW w:w="1180" w:type="dxa"/>
            <w:tcBorders>
              <w:top w:val="nil"/>
              <w:left w:val="nil"/>
              <w:bottom w:val="nil"/>
              <w:right w:val="nil"/>
            </w:tcBorders>
            <w:shd w:val="clear" w:color="auto" w:fill="auto"/>
            <w:vAlign w:val="bottom"/>
            <w:hideMark/>
          </w:tcPr>
          <w:p w14:paraId="52EE8B94"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10 384.3</w:t>
            </w:r>
          </w:p>
        </w:tc>
        <w:tc>
          <w:tcPr>
            <w:tcW w:w="1180" w:type="dxa"/>
            <w:tcBorders>
              <w:top w:val="nil"/>
              <w:left w:val="nil"/>
              <w:bottom w:val="nil"/>
              <w:right w:val="nil"/>
            </w:tcBorders>
            <w:shd w:val="clear" w:color="auto" w:fill="auto"/>
            <w:vAlign w:val="bottom"/>
            <w:hideMark/>
          </w:tcPr>
          <w:p w14:paraId="246DA15B"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20 397.6</w:t>
            </w:r>
          </w:p>
        </w:tc>
      </w:tr>
      <w:tr w:rsidR="00830EAC" w:rsidRPr="003E45D7" w14:paraId="4E5A1486" w14:textId="77777777" w:rsidTr="007641D1">
        <w:trPr>
          <w:trHeight w:val="300"/>
        </w:trPr>
        <w:tc>
          <w:tcPr>
            <w:tcW w:w="4593" w:type="dxa"/>
            <w:tcBorders>
              <w:top w:val="nil"/>
              <w:left w:val="nil"/>
              <w:bottom w:val="nil"/>
              <w:right w:val="nil"/>
            </w:tcBorders>
            <w:shd w:val="clear" w:color="auto" w:fill="auto"/>
            <w:vAlign w:val="bottom"/>
            <w:hideMark/>
          </w:tcPr>
          <w:p w14:paraId="090A568B" w14:textId="77777777" w:rsidR="00830EAC" w:rsidRPr="003E45D7" w:rsidRDefault="00830EAC" w:rsidP="00D43571">
            <w:pPr>
              <w:keepNext/>
              <w:keepLines/>
              <w:tabs>
                <w:tab w:val="clear" w:pos="567"/>
                <w:tab w:val="clear" w:pos="1134"/>
                <w:tab w:val="clear" w:pos="1701"/>
                <w:tab w:val="clear" w:pos="2268"/>
              </w:tabs>
              <w:jc w:val="left"/>
              <w:rPr>
                <w:rFonts w:eastAsia="Times New Roman"/>
                <w:color w:val="000000"/>
                <w:sz w:val="18"/>
                <w:szCs w:val="18"/>
                <w:lang w:eastAsia="zh-CN"/>
              </w:rPr>
            </w:pPr>
            <w:r w:rsidRPr="003E45D7">
              <w:rPr>
                <w:rFonts w:eastAsia="Times New Roman"/>
                <w:color w:val="000000"/>
                <w:sz w:val="18"/>
                <w:szCs w:val="18"/>
                <w:lang w:eastAsia="zh-CN"/>
              </w:rPr>
              <w:t>D. Administrative support</w:t>
            </w:r>
          </w:p>
        </w:tc>
        <w:tc>
          <w:tcPr>
            <w:tcW w:w="1180" w:type="dxa"/>
            <w:tcBorders>
              <w:top w:val="nil"/>
              <w:left w:val="nil"/>
              <w:bottom w:val="nil"/>
              <w:right w:val="nil"/>
            </w:tcBorders>
            <w:shd w:val="clear" w:color="auto" w:fill="auto"/>
            <w:vAlign w:val="bottom"/>
            <w:hideMark/>
          </w:tcPr>
          <w:p w14:paraId="6CA6CD03"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3 590.2</w:t>
            </w:r>
          </w:p>
        </w:tc>
        <w:tc>
          <w:tcPr>
            <w:tcW w:w="1180" w:type="dxa"/>
            <w:tcBorders>
              <w:top w:val="nil"/>
              <w:left w:val="nil"/>
              <w:bottom w:val="nil"/>
              <w:right w:val="nil"/>
            </w:tcBorders>
            <w:shd w:val="clear" w:color="auto" w:fill="auto"/>
            <w:vAlign w:val="bottom"/>
            <w:hideMark/>
          </w:tcPr>
          <w:p w14:paraId="5613E6F9"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3 443.2</w:t>
            </w:r>
          </w:p>
        </w:tc>
        <w:tc>
          <w:tcPr>
            <w:tcW w:w="1180" w:type="dxa"/>
            <w:tcBorders>
              <w:top w:val="nil"/>
              <w:left w:val="nil"/>
              <w:bottom w:val="nil"/>
              <w:right w:val="nil"/>
            </w:tcBorders>
            <w:shd w:val="clear" w:color="auto" w:fill="auto"/>
            <w:vAlign w:val="bottom"/>
            <w:hideMark/>
          </w:tcPr>
          <w:p w14:paraId="5490B419" w14:textId="77777777" w:rsidR="00830EAC" w:rsidRPr="003E45D7" w:rsidRDefault="00830EAC" w:rsidP="007641D1">
            <w:pPr>
              <w:keepNext/>
              <w:keepLines/>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7 033.4</w:t>
            </w:r>
          </w:p>
        </w:tc>
      </w:tr>
      <w:tr w:rsidR="00830EAC" w:rsidRPr="003E45D7" w14:paraId="66A4BF04" w14:textId="77777777" w:rsidTr="007641D1">
        <w:trPr>
          <w:trHeight w:val="232"/>
        </w:trPr>
        <w:tc>
          <w:tcPr>
            <w:tcW w:w="4593" w:type="dxa"/>
            <w:tcBorders>
              <w:top w:val="single" w:sz="8" w:space="0" w:color="auto"/>
              <w:left w:val="nil"/>
              <w:bottom w:val="single" w:sz="8" w:space="0" w:color="auto"/>
              <w:right w:val="nil"/>
            </w:tcBorders>
            <w:shd w:val="clear" w:color="auto" w:fill="auto"/>
            <w:vAlign w:val="bottom"/>
            <w:hideMark/>
          </w:tcPr>
          <w:p w14:paraId="70D232AA" w14:textId="77777777" w:rsidR="00830EAC" w:rsidRPr="003E45D7" w:rsidRDefault="00830EAC" w:rsidP="007641D1">
            <w:pPr>
              <w:tabs>
                <w:tab w:val="clear" w:pos="567"/>
                <w:tab w:val="clear" w:pos="1134"/>
                <w:tab w:val="clear" w:pos="1701"/>
                <w:tab w:val="clear" w:pos="2268"/>
              </w:tabs>
              <w:ind w:left="317"/>
              <w:jc w:val="left"/>
              <w:rPr>
                <w:rFonts w:eastAsia="Times New Roman"/>
                <w:b/>
                <w:bCs/>
                <w:color w:val="000000"/>
                <w:sz w:val="18"/>
                <w:szCs w:val="18"/>
                <w:lang w:eastAsia="zh-CN"/>
              </w:rPr>
            </w:pPr>
            <w:r w:rsidRPr="003E45D7">
              <w:rPr>
                <w:rFonts w:eastAsia="Times New Roman"/>
                <w:b/>
                <w:bCs/>
                <w:color w:val="000000"/>
                <w:sz w:val="18"/>
                <w:szCs w:val="18"/>
                <w:lang w:eastAsia="zh-CN"/>
              </w:rPr>
              <w:t>Subtotal</w:t>
            </w:r>
          </w:p>
        </w:tc>
        <w:tc>
          <w:tcPr>
            <w:tcW w:w="1180" w:type="dxa"/>
            <w:tcBorders>
              <w:top w:val="single" w:sz="8" w:space="0" w:color="auto"/>
              <w:left w:val="nil"/>
              <w:bottom w:val="single" w:sz="8" w:space="0" w:color="auto"/>
              <w:right w:val="nil"/>
            </w:tcBorders>
            <w:shd w:val="clear" w:color="auto" w:fill="auto"/>
            <w:vAlign w:val="bottom"/>
            <w:hideMark/>
          </w:tcPr>
          <w:p w14:paraId="4AEEA9BB" w14:textId="77777777" w:rsidR="00830EAC" w:rsidRPr="003E45D7" w:rsidRDefault="00830EAC" w:rsidP="007641D1">
            <w:pPr>
              <w:tabs>
                <w:tab w:val="clear" w:pos="567"/>
                <w:tab w:val="clear" w:pos="1134"/>
                <w:tab w:val="clear" w:pos="1701"/>
                <w:tab w:val="clear" w:pos="2268"/>
              </w:tabs>
              <w:jc w:val="right"/>
              <w:rPr>
                <w:rFonts w:eastAsia="Times New Roman"/>
                <w:b/>
                <w:bCs/>
                <w:color w:val="000000"/>
                <w:sz w:val="18"/>
                <w:szCs w:val="18"/>
                <w:lang w:eastAsia="zh-CN"/>
              </w:rPr>
            </w:pPr>
            <w:r w:rsidRPr="003E45D7">
              <w:rPr>
                <w:rFonts w:eastAsia="Times New Roman"/>
                <w:b/>
                <w:bCs/>
                <w:color w:val="000000"/>
                <w:sz w:val="18"/>
                <w:szCs w:val="18"/>
                <w:lang w:eastAsia="zh-CN"/>
              </w:rPr>
              <w:t>19 161.3</w:t>
            </w:r>
          </w:p>
        </w:tc>
        <w:tc>
          <w:tcPr>
            <w:tcW w:w="1180" w:type="dxa"/>
            <w:tcBorders>
              <w:top w:val="single" w:sz="8" w:space="0" w:color="auto"/>
              <w:left w:val="nil"/>
              <w:bottom w:val="single" w:sz="8" w:space="0" w:color="auto"/>
              <w:right w:val="nil"/>
            </w:tcBorders>
            <w:shd w:val="clear" w:color="auto" w:fill="auto"/>
            <w:vAlign w:val="bottom"/>
            <w:hideMark/>
          </w:tcPr>
          <w:p w14:paraId="40F23C15" w14:textId="77777777" w:rsidR="00830EAC" w:rsidRPr="003E45D7" w:rsidRDefault="00830EAC" w:rsidP="007641D1">
            <w:pPr>
              <w:tabs>
                <w:tab w:val="clear" w:pos="567"/>
                <w:tab w:val="clear" w:pos="1134"/>
                <w:tab w:val="clear" w:pos="1701"/>
                <w:tab w:val="clear" w:pos="2268"/>
              </w:tabs>
              <w:jc w:val="right"/>
              <w:rPr>
                <w:rFonts w:eastAsia="Times New Roman"/>
                <w:b/>
                <w:bCs/>
                <w:color w:val="000000"/>
                <w:sz w:val="18"/>
                <w:szCs w:val="18"/>
                <w:lang w:eastAsia="zh-CN"/>
              </w:rPr>
            </w:pPr>
            <w:r w:rsidRPr="003E45D7">
              <w:rPr>
                <w:rFonts w:eastAsia="Times New Roman"/>
                <w:b/>
                <w:bCs/>
                <w:color w:val="000000"/>
                <w:sz w:val="18"/>
                <w:szCs w:val="18"/>
                <w:lang w:eastAsia="zh-CN"/>
              </w:rPr>
              <w:t>20 008.6</w:t>
            </w:r>
          </w:p>
        </w:tc>
        <w:tc>
          <w:tcPr>
            <w:tcW w:w="1180" w:type="dxa"/>
            <w:tcBorders>
              <w:top w:val="single" w:sz="8" w:space="0" w:color="auto"/>
              <w:left w:val="nil"/>
              <w:bottom w:val="single" w:sz="8" w:space="0" w:color="auto"/>
              <w:right w:val="nil"/>
            </w:tcBorders>
            <w:shd w:val="clear" w:color="auto" w:fill="auto"/>
            <w:vAlign w:val="bottom"/>
            <w:hideMark/>
          </w:tcPr>
          <w:p w14:paraId="27F7C09B" w14:textId="77777777" w:rsidR="00830EAC" w:rsidRPr="003E45D7" w:rsidRDefault="00830EAC" w:rsidP="007641D1">
            <w:pPr>
              <w:tabs>
                <w:tab w:val="clear" w:pos="567"/>
                <w:tab w:val="clear" w:pos="1134"/>
                <w:tab w:val="clear" w:pos="1701"/>
                <w:tab w:val="clear" w:pos="2268"/>
              </w:tabs>
              <w:jc w:val="right"/>
              <w:rPr>
                <w:rFonts w:eastAsia="Times New Roman"/>
                <w:b/>
                <w:bCs/>
                <w:color w:val="000000"/>
                <w:sz w:val="18"/>
                <w:szCs w:val="18"/>
                <w:lang w:eastAsia="zh-CN"/>
              </w:rPr>
            </w:pPr>
            <w:r w:rsidRPr="003E45D7">
              <w:rPr>
                <w:rFonts w:eastAsia="Times New Roman"/>
                <w:b/>
                <w:bCs/>
                <w:color w:val="000000"/>
                <w:sz w:val="18"/>
                <w:szCs w:val="18"/>
                <w:lang w:eastAsia="zh-CN"/>
              </w:rPr>
              <w:t>39 170.0</w:t>
            </w:r>
          </w:p>
        </w:tc>
      </w:tr>
      <w:tr w:rsidR="00830EAC" w:rsidRPr="003E45D7" w14:paraId="06EE9092" w14:textId="77777777" w:rsidTr="007641D1">
        <w:trPr>
          <w:trHeight w:val="290"/>
        </w:trPr>
        <w:tc>
          <w:tcPr>
            <w:tcW w:w="4593" w:type="dxa"/>
            <w:tcBorders>
              <w:top w:val="nil"/>
              <w:left w:val="nil"/>
              <w:bottom w:val="nil"/>
              <w:right w:val="nil"/>
            </w:tcBorders>
            <w:shd w:val="clear" w:color="auto" w:fill="auto"/>
            <w:vAlign w:val="bottom"/>
            <w:hideMark/>
          </w:tcPr>
          <w:p w14:paraId="5940EBF2" w14:textId="77777777" w:rsidR="00830EAC" w:rsidRPr="003E45D7" w:rsidRDefault="00830EAC" w:rsidP="00D43571">
            <w:pPr>
              <w:tabs>
                <w:tab w:val="clear" w:pos="567"/>
                <w:tab w:val="clear" w:pos="1134"/>
                <w:tab w:val="clear" w:pos="1701"/>
                <w:tab w:val="clear" w:pos="2268"/>
              </w:tabs>
              <w:jc w:val="left"/>
              <w:rPr>
                <w:rFonts w:eastAsia="Times New Roman"/>
                <w:color w:val="000000"/>
                <w:sz w:val="18"/>
                <w:szCs w:val="18"/>
                <w:lang w:eastAsia="zh-CN"/>
              </w:rPr>
            </w:pPr>
            <w:r w:rsidRPr="003E45D7">
              <w:rPr>
                <w:rFonts w:eastAsia="Times New Roman"/>
                <w:color w:val="000000"/>
                <w:sz w:val="18"/>
                <w:szCs w:val="18"/>
                <w:lang w:eastAsia="zh-CN"/>
              </w:rPr>
              <w:t>Programme support costs</w:t>
            </w:r>
          </w:p>
        </w:tc>
        <w:tc>
          <w:tcPr>
            <w:tcW w:w="1180" w:type="dxa"/>
            <w:tcBorders>
              <w:top w:val="nil"/>
              <w:left w:val="nil"/>
              <w:bottom w:val="nil"/>
              <w:right w:val="nil"/>
            </w:tcBorders>
            <w:shd w:val="clear" w:color="auto" w:fill="auto"/>
            <w:vAlign w:val="bottom"/>
            <w:hideMark/>
          </w:tcPr>
          <w:p w14:paraId="2AA8878B"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2 491.0</w:t>
            </w:r>
          </w:p>
        </w:tc>
        <w:tc>
          <w:tcPr>
            <w:tcW w:w="1180" w:type="dxa"/>
            <w:tcBorders>
              <w:top w:val="nil"/>
              <w:left w:val="nil"/>
              <w:bottom w:val="nil"/>
              <w:right w:val="nil"/>
            </w:tcBorders>
            <w:shd w:val="clear" w:color="auto" w:fill="auto"/>
            <w:vAlign w:val="bottom"/>
            <w:hideMark/>
          </w:tcPr>
          <w:p w14:paraId="1E64B72A"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2 601.1</w:t>
            </w:r>
          </w:p>
        </w:tc>
        <w:tc>
          <w:tcPr>
            <w:tcW w:w="1180" w:type="dxa"/>
            <w:tcBorders>
              <w:top w:val="nil"/>
              <w:left w:val="nil"/>
              <w:bottom w:val="nil"/>
              <w:right w:val="nil"/>
            </w:tcBorders>
            <w:shd w:val="clear" w:color="auto" w:fill="auto"/>
            <w:vAlign w:val="bottom"/>
            <w:hideMark/>
          </w:tcPr>
          <w:p w14:paraId="18D38DAB"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5 092.1</w:t>
            </w:r>
          </w:p>
        </w:tc>
      </w:tr>
      <w:tr w:rsidR="00830EAC" w:rsidRPr="003E45D7" w14:paraId="5D9E54B0" w14:textId="77777777" w:rsidTr="007641D1">
        <w:trPr>
          <w:trHeight w:val="300"/>
        </w:trPr>
        <w:tc>
          <w:tcPr>
            <w:tcW w:w="4593" w:type="dxa"/>
            <w:tcBorders>
              <w:top w:val="nil"/>
              <w:left w:val="nil"/>
              <w:bottom w:val="nil"/>
              <w:right w:val="nil"/>
            </w:tcBorders>
            <w:shd w:val="clear" w:color="auto" w:fill="auto"/>
            <w:vAlign w:val="bottom"/>
            <w:hideMark/>
          </w:tcPr>
          <w:p w14:paraId="092CF467" w14:textId="77777777" w:rsidR="00830EAC" w:rsidRPr="003E45D7" w:rsidRDefault="00830EAC" w:rsidP="00D43571">
            <w:pPr>
              <w:tabs>
                <w:tab w:val="clear" w:pos="567"/>
                <w:tab w:val="clear" w:pos="1134"/>
                <w:tab w:val="clear" w:pos="1701"/>
                <w:tab w:val="clear" w:pos="2268"/>
              </w:tabs>
              <w:jc w:val="left"/>
              <w:rPr>
                <w:rFonts w:eastAsia="Times New Roman"/>
                <w:color w:val="000000"/>
                <w:sz w:val="18"/>
                <w:szCs w:val="18"/>
                <w:lang w:eastAsia="zh-CN"/>
              </w:rPr>
            </w:pPr>
            <w:r w:rsidRPr="003E45D7">
              <w:rPr>
                <w:rFonts w:eastAsia="Times New Roman"/>
                <w:color w:val="000000"/>
                <w:sz w:val="18"/>
                <w:szCs w:val="18"/>
                <w:lang w:eastAsia="zh-CN"/>
              </w:rPr>
              <w:t>Working capital reserve</w:t>
            </w:r>
          </w:p>
        </w:tc>
        <w:tc>
          <w:tcPr>
            <w:tcW w:w="1180" w:type="dxa"/>
            <w:tcBorders>
              <w:top w:val="nil"/>
              <w:left w:val="nil"/>
              <w:bottom w:val="nil"/>
              <w:right w:val="nil"/>
            </w:tcBorders>
            <w:shd w:val="clear" w:color="auto" w:fill="auto"/>
            <w:vAlign w:val="bottom"/>
            <w:hideMark/>
          </w:tcPr>
          <w:p w14:paraId="1CA8D236"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29.8</w:t>
            </w:r>
          </w:p>
        </w:tc>
        <w:tc>
          <w:tcPr>
            <w:tcW w:w="1180" w:type="dxa"/>
            <w:tcBorders>
              <w:top w:val="nil"/>
              <w:left w:val="nil"/>
              <w:bottom w:val="nil"/>
              <w:right w:val="nil"/>
            </w:tcBorders>
            <w:shd w:val="clear" w:color="auto" w:fill="auto"/>
            <w:vAlign w:val="bottom"/>
            <w:hideMark/>
          </w:tcPr>
          <w:p w14:paraId="13951D57"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143.6</w:t>
            </w:r>
          </w:p>
        </w:tc>
        <w:tc>
          <w:tcPr>
            <w:tcW w:w="1180" w:type="dxa"/>
            <w:tcBorders>
              <w:top w:val="nil"/>
              <w:left w:val="nil"/>
              <w:bottom w:val="nil"/>
              <w:right w:val="nil"/>
            </w:tcBorders>
            <w:shd w:val="clear" w:color="auto" w:fill="auto"/>
            <w:noWrap/>
            <w:vAlign w:val="bottom"/>
            <w:hideMark/>
          </w:tcPr>
          <w:p w14:paraId="5A933D2A"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173.4</w:t>
            </w:r>
          </w:p>
        </w:tc>
      </w:tr>
      <w:tr w:rsidR="00830EAC" w:rsidRPr="003E45D7" w14:paraId="1B699DEB" w14:textId="77777777" w:rsidTr="007641D1">
        <w:trPr>
          <w:trHeight w:val="304"/>
        </w:trPr>
        <w:tc>
          <w:tcPr>
            <w:tcW w:w="4593" w:type="dxa"/>
            <w:tcBorders>
              <w:top w:val="single" w:sz="8" w:space="0" w:color="auto"/>
              <w:left w:val="nil"/>
              <w:bottom w:val="single" w:sz="8" w:space="0" w:color="auto"/>
              <w:right w:val="nil"/>
            </w:tcBorders>
            <w:shd w:val="clear" w:color="auto" w:fill="auto"/>
            <w:vAlign w:val="bottom"/>
            <w:hideMark/>
          </w:tcPr>
          <w:p w14:paraId="1E23DB60" w14:textId="77777777" w:rsidR="00830EAC" w:rsidRPr="003E45D7" w:rsidRDefault="00830EAC" w:rsidP="007641D1">
            <w:pPr>
              <w:tabs>
                <w:tab w:val="clear" w:pos="567"/>
                <w:tab w:val="clear" w:pos="1134"/>
                <w:tab w:val="clear" w:pos="1701"/>
                <w:tab w:val="clear" w:pos="2268"/>
              </w:tabs>
              <w:ind w:left="317"/>
              <w:jc w:val="left"/>
              <w:rPr>
                <w:rFonts w:eastAsia="Times New Roman"/>
                <w:b/>
                <w:bCs/>
                <w:color w:val="000000"/>
                <w:sz w:val="18"/>
                <w:szCs w:val="18"/>
                <w:lang w:eastAsia="zh-CN"/>
              </w:rPr>
            </w:pPr>
            <w:r w:rsidRPr="003E45D7">
              <w:rPr>
                <w:rFonts w:eastAsia="Times New Roman"/>
                <w:b/>
                <w:bCs/>
                <w:color w:val="000000"/>
                <w:sz w:val="18"/>
                <w:szCs w:val="18"/>
                <w:lang w:eastAsia="zh-CN"/>
              </w:rPr>
              <w:t>Total requirements</w:t>
            </w:r>
          </w:p>
        </w:tc>
        <w:tc>
          <w:tcPr>
            <w:tcW w:w="1180" w:type="dxa"/>
            <w:tcBorders>
              <w:top w:val="single" w:sz="8" w:space="0" w:color="auto"/>
              <w:left w:val="nil"/>
              <w:bottom w:val="single" w:sz="8" w:space="0" w:color="auto"/>
              <w:right w:val="nil"/>
            </w:tcBorders>
            <w:shd w:val="clear" w:color="auto" w:fill="auto"/>
            <w:vAlign w:val="bottom"/>
            <w:hideMark/>
          </w:tcPr>
          <w:p w14:paraId="60A3B9E1" w14:textId="77777777" w:rsidR="00830EAC" w:rsidRPr="003E45D7" w:rsidRDefault="00830EAC" w:rsidP="007641D1">
            <w:pPr>
              <w:tabs>
                <w:tab w:val="clear" w:pos="567"/>
                <w:tab w:val="clear" w:pos="1134"/>
                <w:tab w:val="clear" w:pos="1701"/>
                <w:tab w:val="clear" w:pos="2268"/>
              </w:tabs>
              <w:jc w:val="right"/>
              <w:rPr>
                <w:rFonts w:eastAsia="Times New Roman"/>
                <w:b/>
                <w:bCs/>
                <w:color w:val="000000"/>
                <w:sz w:val="18"/>
                <w:szCs w:val="18"/>
                <w:lang w:eastAsia="zh-CN"/>
              </w:rPr>
            </w:pPr>
            <w:r w:rsidRPr="003E45D7">
              <w:rPr>
                <w:rFonts w:eastAsia="Times New Roman"/>
                <w:b/>
                <w:bCs/>
                <w:color w:val="000000"/>
                <w:sz w:val="18"/>
                <w:szCs w:val="18"/>
                <w:lang w:eastAsia="zh-CN"/>
              </w:rPr>
              <w:t>21 682.1</w:t>
            </w:r>
          </w:p>
        </w:tc>
        <w:tc>
          <w:tcPr>
            <w:tcW w:w="1180" w:type="dxa"/>
            <w:tcBorders>
              <w:top w:val="single" w:sz="8" w:space="0" w:color="auto"/>
              <w:left w:val="nil"/>
              <w:bottom w:val="single" w:sz="8" w:space="0" w:color="auto"/>
              <w:right w:val="nil"/>
            </w:tcBorders>
            <w:shd w:val="clear" w:color="auto" w:fill="auto"/>
            <w:vAlign w:val="bottom"/>
            <w:hideMark/>
          </w:tcPr>
          <w:p w14:paraId="041EDBF0" w14:textId="77777777" w:rsidR="00830EAC" w:rsidRPr="003E45D7" w:rsidRDefault="00830EAC" w:rsidP="007641D1">
            <w:pPr>
              <w:tabs>
                <w:tab w:val="clear" w:pos="567"/>
                <w:tab w:val="clear" w:pos="1134"/>
                <w:tab w:val="clear" w:pos="1701"/>
                <w:tab w:val="clear" w:pos="2268"/>
              </w:tabs>
              <w:jc w:val="right"/>
              <w:rPr>
                <w:rFonts w:eastAsia="Times New Roman"/>
                <w:b/>
                <w:bCs/>
                <w:color w:val="000000"/>
                <w:sz w:val="18"/>
                <w:szCs w:val="18"/>
                <w:lang w:eastAsia="zh-CN"/>
              </w:rPr>
            </w:pPr>
            <w:r w:rsidRPr="003E45D7">
              <w:rPr>
                <w:rFonts w:eastAsia="Times New Roman"/>
                <w:b/>
                <w:bCs/>
                <w:color w:val="000000"/>
                <w:sz w:val="18"/>
                <w:szCs w:val="18"/>
                <w:lang w:eastAsia="zh-CN"/>
              </w:rPr>
              <w:t>22 753.4</w:t>
            </w:r>
          </w:p>
        </w:tc>
        <w:tc>
          <w:tcPr>
            <w:tcW w:w="1180" w:type="dxa"/>
            <w:tcBorders>
              <w:top w:val="single" w:sz="8" w:space="0" w:color="auto"/>
              <w:left w:val="nil"/>
              <w:bottom w:val="single" w:sz="8" w:space="0" w:color="auto"/>
              <w:right w:val="nil"/>
            </w:tcBorders>
            <w:shd w:val="clear" w:color="auto" w:fill="auto"/>
            <w:vAlign w:val="bottom"/>
            <w:hideMark/>
          </w:tcPr>
          <w:p w14:paraId="2EE82895" w14:textId="77777777" w:rsidR="00830EAC" w:rsidRPr="003E45D7" w:rsidRDefault="00830EAC" w:rsidP="007641D1">
            <w:pPr>
              <w:tabs>
                <w:tab w:val="clear" w:pos="567"/>
                <w:tab w:val="clear" w:pos="1134"/>
                <w:tab w:val="clear" w:pos="1701"/>
                <w:tab w:val="clear" w:pos="2268"/>
              </w:tabs>
              <w:jc w:val="right"/>
              <w:rPr>
                <w:rFonts w:eastAsia="Times New Roman"/>
                <w:b/>
                <w:bCs/>
                <w:color w:val="000000"/>
                <w:sz w:val="18"/>
                <w:szCs w:val="18"/>
                <w:lang w:eastAsia="zh-CN"/>
              </w:rPr>
            </w:pPr>
            <w:r w:rsidRPr="003E45D7">
              <w:rPr>
                <w:rFonts w:eastAsia="Times New Roman"/>
                <w:b/>
                <w:bCs/>
                <w:color w:val="000000"/>
                <w:sz w:val="18"/>
                <w:szCs w:val="18"/>
                <w:lang w:eastAsia="zh-CN"/>
              </w:rPr>
              <w:t>44 435.4</w:t>
            </w:r>
          </w:p>
        </w:tc>
      </w:tr>
      <w:tr w:rsidR="00830EAC" w:rsidRPr="003E45D7" w14:paraId="3E31A6C8" w14:textId="77777777" w:rsidTr="007641D1">
        <w:trPr>
          <w:trHeight w:val="470"/>
        </w:trPr>
        <w:tc>
          <w:tcPr>
            <w:tcW w:w="4593" w:type="dxa"/>
            <w:tcBorders>
              <w:top w:val="nil"/>
              <w:left w:val="nil"/>
              <w:bottom w:val="single" w:sz="8" w:space="0" w:color="auto"/>
              <w:right w:val="nil"/>
            </w:tcBorders>
            <w:shd w:val="clear" w:color="auto" w:fill="auto"/>
            <w:vAlign w:val="bottom"/>
            <w:hideMark/>
          </w:tcPr>
          <w:p w14:paraId="3DDC0648" w14:textId="77777777" w:rsidR="00830EAC" w:rsidRPr="003E45D7" w:rsidRDefault="00830EAC" w:rsidP="00D43571">
            <w:pPr>
              <w:tabs>
                <w:tab w:val="clear" w:pos="567"/>
                <w:tab w:val="clear" w:pos="1134"/>
                <w:tab w:val="clear" w:pos="1701"/>
                <w:tab w:val="clear" w:pos="2268"/>
              </w:tabs>
              <w:jc w:val="left"/>
              <w:rPr>
                <w:rFonts w:eastAsia="Times New Roman"/>
                <w:color w:val="000000"/>
                <w:sz w:val="18"/>
                <w:szCs w:val="18"/>
                <w:lang w:eastAsia="zh-CN"/>
              </w:rPr>
            </w:pPr>
            <w:r w:rsidRPr="003E45D7">
              <w:rPr>
                <w:sz w:val="18"/>
                <w:szCs w:val="18"/>
                <w:lang w:bidi="ar-SY"/>
              </w:rPr>
              <w:t xml:space="preserve">Nagoya Protocol </w:t>
            </w:r>
            <w:r w:rsidRPr="003E45D7">
              <w:rPr>
                <w:rFonts w:eastAsia="Times New Roman"/>
                <w:color w:val="000000"/>
                <w:sz w:val="18"/>
                <w:szCs w:val="18"/>
                <w:lang w:eastAsia="zh-CN"/>
              </w:rPr>
              <w:t>share of the integrated budget (13 per cent)</w:t>
            </w:r>
          </w:p>
        </w:tc>
        <w:tc>
          <w:tcPr>
            <w:tcW w:w="1180" w:type="dxa"/>
            <w:tcBorders>
              <w:top w:val="nil"/>
              <w:left w:val="nil"/>
              <w:bottom w:val="single" w:sz="8" w:space="0" w:color="auto"/>
              <w:right w:val="nil"/>
            </w:tcBorders>
            <w:shd w:val="clear" w:color="auto" w:fill="auto"/>
            <w:vAlign w:val="bottom"/>
          </w:tcPr>
          <w:p w14:paraId="3CE9BDB1"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2 818.7</w:t>
            </w:r>
          </w:p>
        </w:tc>
        <w:tc>
          <w:tcPr>
            <w:tcW w:w="1180" w:type="dxa"/>
            <w:tcBorders>
              <w:top w:val="nil"/>
              <w:left w:val="nil"/>
              <w:bottom w:val="single" w:sz="8" w:space="0" w:color="auto"/>
              <w:right w:val="nil"/>
            </w:tcBorders>
            <w:shd w:val="clear" w:color="auto" w:fill="auto"/>
            <w:vAlign w:val="bottom"/>
          </w:tcPr>
          <w:p w14:paraId="6E1EF85A"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2 957.9</w:t>
            </w:r>
          </w:p>
        </w:tc>
        <w:tc>
          <w:tcPr>
            <w:tcW w:w="1180" w:type="dxa"/>
            <w:tcBorders>
              <w:top w:val="nil"/>
              <w:left w:val="nil"/>
              <w:bottom w:val="single" w:sz="8" w:space="0" w:color="auto"/>
              <w:right w:val="nil"/>
            </w:tcBorders>
            <w:shd w:val="clear" w:color="auto" w:fill="auto"/>
            <w:vAlign w:val="bottom"/>
          </w:tcPr>
          <w:p w14:paraId="352A98B8"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5 776.6</w:t>
            </w:r>
          </w:p>
        </w:tc>
      </w:tr>
      <w:tr w:rsidR="00830EAC" w:rsidRPr="003E45D7" w14:paraId="2F634066" w14:textId="77777777" w:rsidTr="007641D1">
        <w:trPr>
          <w:trHeight w:val="290"/>
        </w:trPr>
        <w:tc>
          <w:tcPr>
            <w:tcW w:w="4593" w:type="dxa"/>
            <w:tcBorders>
              <w:top w:val="nil"/>
              <w:left w:val="nil"/>
              <w:bottom w:val="nil"/>
              <w:right w:val="nil"/>
            </w:tcBorders>
            <w:shd w:val="clear" w:color="auto" w:fill="auto"/>
            <w:vAlign w:val="bottom"/>
            <w:hideMark/>
          </w:tcPr>
          <w:p w14:paraId="11D81BA1" w14:textId="77777777" w:rsidR="00830EAC" w:rsidRPr="003E45D7" w:rsidRDefault="00830EAC" w:rsidP="00D43571">
            <w:pPr>
              <w:tabs>
                <w:tab w:val="clear" w:pos="567"/>
                <w:tab w:val="clear" w:pos="1134"/>
                <w:tab w:val="clear" w:pos="1701"/>
                <w:tab w:val="clear" w:pos="2268"/>
              </w:tabs>
              <w:jc w:val="left"/>
              <w:rPr>
                <w:rFonts w:eastAsia="Times New Roman"/>
                <w:color w:val="000000"/>
                <w:sz w:val="18"/>
                <w:szCs w:val="18"/>
                <w:lang w:eastAsia="zh-CN"/>
              </w:rPr>
            </w:pPr>
            <w:r w:rsidRPr="003E45D7">
              <w:rPr>
                <w:rFonts w:eastAsia="Times New Roman"/>
                <w:color w:val="000000"/>
                <w:sz w:val="18"/>
                <w:szCs w:val="18"/>
                <w:lang w:eastAsia="zh-CN"/>
              </w:rPr>
              <w:t>Contributions from the host country</w:t>
            </w:r>
          </w:p>
        </w:tc>
        <w:tc>
          <w:tcPr>
            <w:tcW w:w="1180" w:type="dxa"/>
            <w:tcBorders>
              <w:top w:val="nil"/>
              <w:left w:val="nil"/>
              <w:bottom w:val="nil"/>
              <w:right w:val="nil"/>
            </w:tcBorders>
            <w:shd w:val="clear" w:color="auto" w:fill="auto"/>
            <w:vAlign w:val="bottom"/>
          </w:tcPr>
          <w:p w14:paraId="2AA8A237"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(214.9)</w:t>
            </w:r>
          </w:p>
        </w:tc>
        <w:tc>
          <w:tcPr>
            <w:tcW w:w="1180" w:type="dxa"/>
            <w:tcBorders>
              <w:top w:val="nil"/>
              <w:left w:val="nil"/>
              <w:bottom w:val="nil"/>
              <w:right w:val="nil"/>
            </w:tcBorders>
            <w:shd w:val="clear" w:color="auto" w:fill="auto"/>
            <w:vAlign w:val="bottom"/>
          </w:tcPr>
          <w:p w14:paraId="2263F0B3"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(216.9)</w:t>
            </w:r>
          </w:p>
        </w:tc>
        <w:tc>
          <w:tcPr>
            <w:tcW w:w="1180" w:type="dxa"/>
            <w:tcBorders>
              <w:top w:val="nil"/>
              <w:left w:val="nil"/>
              <w:bottom w:val="nil"/>
              <w:right w:val="nil"/>
            </w:tcBorders>
            <w:shd w:val="clear" w:color="auto" w:fill="auto"/>
            <w:vAlign w:val="bottom"/>
          </w:tcPr>
          <w:p w14:paraId="6F15B8E6"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(431.8)</w:t>
            </w:r>
          </w:p>
        </w:tc>
      </w:tr>
      <w:tr w:rsidR="00830EAC" w:rsidRPr="003E45D7" w14:paraId="36195E86" w14:textId="77777777" w:rsidTr="007641D1">
        <w:trPr>
          <w:trHeight w:val="234"/>
        </w:trPr>
        <w:tc>
          <w:tcPr>
            <w:tcW w:w="4593" w:type="dxa"/>
            <w:tcBorders>
              <w:top w:val="nil"/>
              <w:left w:val="nil"/>
              <w:bottom w:val="single" w:sz="8" w:space="0" w:color="auto"/>
              <w:right w:val="nil"/>
            </w:tcBorders>
            <w:shd w:val="clear" w:color="auto" w:fill="auto"/>
            <w:vAlign w:val="bottom"/>
            <w:hideMark/>
          </w:tcPr>
          <w:p w14:paraId="0DAA51D0" w14:textId="77777777" w:rsidR="00830EAC" w:rsidRPr="003E45D7" w:rsidRDefault="00830EAC" w:rsidP="00D43571">
            <w:pPr>
              <w:tabs>
                <w:tab w:val="clear" w:pos="567"/>
                <w:tab w:val="clear" w:pos="1134"/>
                <w:tab w:val="clear" w:pos="1701"/>
                <w:tab w:val="clear" w:pos="2268"/>
              </w:tabs>
              <w:jc w:val="left"/>
              <w:rPr>
                <w:rFonts w:eastAsia="Times New Roman"/>
                <w:color w:val="000000"/>
                <w:sz w:val="18"/>
                <w:szCs w:val="18"/>
                <w:lang w:eastAsia="zh-CN"/>
              </w:rPr>
            </w:pPr>
            <w:r w:rsidRPr="003E45D7">
              <w:rPr>
                <w:rFonts w:eastAsia="Times New Roman"/>
                <w:color w:val="000000"/>
                <w:sz w:val="18"/>
                <w:szCs w:val="18"/>
                <w:lang w:eastAsia="zh-CN"/>
              </w:rPr>
              <w:t xml:space="preserve">Reserve </w:t>
            </w:r>
          </w:p>
        </w:tc>
        <w:tc>
          <w:tcPr>
            <w:tcW w:w="1180" w:type="dxa"/>
            <w:tcBorders>
              <w:top w:val="nil"/>
              <w:left w:val="nil"/>
              <w:bottom w:val="single" w:sz="8" w:space="0" w:color="auto"/>
              <w:right w:val="nil"/>
            </w:tcBorders>
            <w:shd w:val="clear" w:color="auto" w:fill="auto"/>
            <w:vAlign w:val="bottom"/>
          </w:tcPr>
          <w:p w14:paraId="5A115A59"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(61.8)</w:t>
            </w:r>
          </w:p>
        </w:tc>
        <w:tc>
          <w:tcPr>
            <w:tcW w:w="1180" w:type="dxa"/>
            <w:tcBorders>
              <w:top w:val="nil"/>
              <w:left w:val="nil"/>
              <w:bottom w:val="single" w:sz="8" w:space="0" w:color="auto"/>
              <w:right w:val="nil"/>
            </w:tcBorders>
            <w:shd w:val="clear" w:color="auto" w:fill="auto"/>
            <w:vAlign w:val="bottom"/>
          </w:tcPr>
          <w:p w14:paraId="66C3F49A"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(25.1)</w:t>
            </w:r>
          </w:p>
        </w:tc>
        <w:tc>
          <w:tcPr>
            <w:tcW w:w="1180" w:type="dxa"/>
            <w:tcBorders>
              <w:top w:val="nil"/>
              <w:left w:val="nil"/>
              <w:bottom w:val="nil"/>
              <w:right w:val="nil"/>
            </w:tcBorders>
            <w:shd w:val="clear" w:color="auto" w:fill="auto"/>
            <w:vAlign w:val="bottom"/>
          </w:tcPr>
          <w:p w14:paraId="068BA3D9" w14:textId="77777777" w:rsidR="00830EAC" w:rsidRPr="003E45D7" w:rsidRDefault="00830EAC" w:rsidP="007641D1">
            <w:pPr>
              <w:tabs>
                <w:tab w:val="clear" w:pos="567"/>
                <w:tab w:val="clear" w:pos="1134"/>
                <w:tab w:val="clear" w:pos="1701"/>
                <w:tab w:val="clear" w:pos="2268"/>
              </w:tabs>
              <w:jc w:val="right"/>
              <w:rPr>
                <w:rFonts w:eastAsia="Times New Roman"/>
                <w:color w:val="000000"/>
                <w:sz w:val="18"/>
                <w:szCs w:val="18"/>
                <w:lang w:eastAsia="zh-CN"/>
              </w:rPr>
            </w:pPr>
            <w:r w:rsidRPr="003E45D7">
              <w:rPr>
                <w:rFonts w:eastAsia="Times New Roman"/>
                <w:color w:val="000000"/>
                <w:sz w:val="18"/>
                <w:szCs w:val="18"/>
                <w:lang w:eastAsia="zh-CN"/>
              </w:rPr>
              <w:t>(86.9)</w:t>
            </w:r>
          </w:p>
        </w:tc>
      </w:tr>
      <w:tr w:rsidR="00830EAC" w:rsidRPr="003E45D7" w14:paraId="7DDD7A18" w14:textId="77777777" w:rsidTr="007641D1">
        <w:trPr>
          <w:trHeight w:val="358"/>
        </w:trPr>
        <w:tc>
          <w:tcPr>
            <w:tcW w:w="4593" w:type="dxa"/>
            <w:tcBorders>
              <w:top w:val="nil"/>
              <w:left w:val="nil"/>
              <w:bottom w:val="single" w:sz="8" w:space="0" w:color="auto"/>
              <w:right w:val="nil"/>
            </w:tcBorders>
            <w:shd w:val="clear" w:color="auto" w:fill="auto"/>
            <w:vAlign w:val="bottom"/>
            <w:hideMark/>
          </w:tcPr>
          <w:p w14:paraId="064C1858" w14:textId="77777777" w:rsidR="00830EAC" w:rsidRPr="003E45D7" w:rsidRDefault="00830EAC" w:rsidP="007641D1">
            <w:pPr>
              <w:tabs>
                <w:tab w:val="clear" w:pos="567"/>
                <w:tab w:val="clear" w:pos="1134"/>
                <w:tab w:val="clear" w:pos="1701"/>
                <w:tab w:val="clear" w:pos="2268"/>
              </w:tabs>
              <w:ind w:left="317"/>
              <w:jc w:val="left"/>
              <w:rPr>
                <w:rFonts w:eastAsia="Times New Roman"/>
                <w:b/>
                <w:bCs/>
                <w:color w:val="000000"/>
                <w:sz w:val="18"/>
                <w:szCs w:val="18"/>
                <w:lang w:eastAsia="zh-CN"/>
              </w:rPr>
            </w:pPr>
            <w:r w:rsidRPr="003E45D7">
              <w:rPr>
                <w:rFonts w:eastAsia="Times New Roman"/>
                <w:b/>
                <w:bCs/>
                <w:color w:val="000000"/>
                <w:sz w:val="18"/>
                <w:szCs w:val="18"/>
                <w:lang w:eastAsia="zh-CN"/>
              </w:rPr>
              <w:t>Net total (to be shared by Parties)</w:t>
            </w:r>
          </w:p>
        </w:tc>
        <w:tc>
          <w:tcPr>
            <w:tcW w:w="1180" w:type="dxa"/>
            <w:tcBorders>
              <w:top w:val="nil"/>
              <w:left w:val="nil"/>
              <w:bottom w:val="single" w:sz="8" w:space="0" w:color="auto"/>
              <w:right w:val="nil"/>
            </w:tcBorders>
            <w:shd w:val="clear" w:color="auto" w:fill="auto"/>
            <w:vAlign w:val="bottom"/>
          </w:tcPr>
          <w:p w14:paraId="304E9D65" w14:textId="77777777" w:rsidR="00830EAC" w:rsidRPr="003E45D7" w:rsidRDefault="00830EAC" w:rsidP="007641D1">
            <w:pPr>
              <w:tabs>
                <w:tab w:val="clear" w:pos="567"/>
                <w:tab w:val="clear" w:pos="1134"/>
                <w:tab w:val="clear" w:pos="1701"/>
                <w:tab w:val="clear" w:pos="2268"/>
              </w:tabs>
              <w:jc w:val="right"/>
              <w:rPr>
                <w:rFonts w:eastAsia="Times New Roman"/>
                <w:b/>
                <w:bCs/>
                <w:color w:val="000000"/>
                <w:sz w:val="18"/>
                <w:szCs w:val="18"/>
                <w:lang w:eastAsia="zh-CN"/>
              </w:rPr>
            </w:pPr>
            <w:r w:rsidRPr="003E45D7">
              <w:rPr>
                <w:rFonts w:eastAsia="Times New Roman"/>
                <w:b/>
                <w:bCs/>
                <w:color w:val="000000"/>
                <w:sz w:val="18"/>
                <w:szCs w:val="18"/>
                <w:lang w:eastAsia="zh-CN"/>
              </w:rPr>
              <w:t>2 542.0</w:t>
            </w:r>
          </w:p>
        </w:tc>
        <w:tc>
          <w:tcPr>
            <w:tcW w:w="1180" w:type="dxa"/>
            <w:tcBorders>
              <w:top w:val="nil"/>
              <w:left w:val="nil"/>
              <w:bottom w:val="single" w:sz="8" w:space="0" w:color="auto"/>
              <w:right w:val="nil"/>
            </w:tcBorders>
            <w:shd w:val="clear" w:color="auto" w:fill="auto"/>
            <w:vAlign w:val="bottom"/>
          </w:tcPr>
          <w:p w14:paraId="52F8F2B9" w14:textId="77777777" w:rsidR="00830EAC" w:rsidRPr="003E45D7" w:rsidRDefault="00830EAC" w:rsidP="007641D1">
            <w:pPr>
              <w:tabs>
                <w:tab w:val="clear" w:pos="567"/>
                <w:tab w:val="clear" w:pos="1134"/>
                <w:tab w:val="clear" w:pos="1701"/>
                <w:tab w:val="clear" w:pos="2268"/>
              </w:tabs>
              <w:jc w:val="right"/>
              <w:rPr>
                <w:rFonts w:eastAsia="Times New Roman"/>
                <w:b/>
                <w:bCs/>
                <w:color w:val="000000"/>
                <w:sz w:val="18"/>
                <w:szCs w:val="18"/>
                <w:lang w:eastAsia="zh-CN"/>
              </w:rPr>
            </w:pPr>
            <w:r w:rsidRPr="003E45D7">
              <w:rPr>
                <w:rFonts w:eastAsia="Times New Roman"/>
                <w:b/>
                <w:bCs/>
                <w:color w:val="000000"/>
                <w:sz w:val="18"/>
                <w:szCs w:val="18"/>
                <w:lang w:eastAsia="zh-CN"/>
              </w:rPr>
              <w:t>2 715.9</w:t>
            </w:r>
          </w:p>
        </w:tc>
        <w:tc>
          <w:tcPr>
            <w:tcW w:w="1180" w:type="dxa"/>
            <w:tcBorders>
              <w:top w:val="single" w:sz="8" w:space="0" w:color="auto"/>
              <w:left w:val="nil"/>
              <w:bottom w:val="single" w:sz="8" w:space="0" w:color="auto"/>
              <w:right w:val="nil"/>
            </w:tcBorders>
            <w:shd w:val="clear" w:color="auto" w:fill="auto"/>
            <w:vAlign w:val="bottom"/>
          </w:tcPr>
          <w:p w14:paraId="3384848A" w14:textId="77777777" w:rsidR="00830EAC" w:rsidRPr="003E45D7" w:rsidRDefault="00830EAC" w:rsidP="007641D1">
            <w:pPr>
              <w:tabs>
                <w:tab w:val="clear" w:pos="567"/>
                <w:tab w:val="clear" w:pos="1134"/>
                <w:tab w:val="clear" w:pos="1701"/>
                <w:tab w:val="clear" w:pos="2268"/>
              </w:tabs>
              <w:jc w:val="right"/>
              <w:rPr>
                <w:rFonts w:eastAsia="Times New Roman"/>
                <w:b/>
                <w:bCs/>
                <w:color w:val="000000"/>
                <w:sz w:val="18"/>
                <w:szCs w:val="18"/>
                <w:lang w:eastAsia="zh-CN"/>
              </w:rPr>
            </w:pPr>
            <w:r w:rsidRPr="003E45D7">
              <w:rPr>
                <w:rFonts w:eastAsia="Times New Roman"/>
                <w:b/>
                <w:bCs/>
                <w:color w:val="000000"/>
                <w:sz w:val="18"/>
                <w:szCs w:val="18"/>
                <w:lang w:eastAsia="zh-CN"/>
              </w:rPr>
              <w:t>5 257.9</w:t>
            </w:r>
          </w:p>
        </w:tc>
      </w:tr>
    </w:tbl>
    <w:p w14:paraId="34A1F45D" w14:textId="77777777" w:rsidR="00830EAC" w:rsidRPr="003E45D7" w:rsidRDefault="00830EAC" w:rsidP="007641D1">
      <w:pPr>
        <w:pStyle w:val="CBDTableTitle"/>
      </w:pPr>
    </w:p>
    <w:p w14:paraId="44286130" w14:textId="77777777" w:rsidR="00830EAC" w:rsidRPr="003E45D7" w:rsidRDefault="00830EAC" w:rsidP="007641D1">
      <w:pPr>
        <w:pStyle w:val="Para10"/>
        <w:spacing w:before="40" w:after="40"/>
        <w:ind w:left="0"/>
        <w:jc w:val="center"/>
        <w:rPr>
          <w:i/>
          <w:iCs/>
        </w:rPr>
      </w:pPr>
    </w:p>
    <w:p w14:paraId="5C253A43" w14:textId="77777777" w:rsidR="00830EAC" w:rsidRPr="003E45D7" w:rsidRDefault="00830EAC">
      <w:pPr>
        <w:tabs>
          <w:tab w:val="clear" w:pos="567"/>
          <w:tab w:val="clear" w:pos="1134"/>
          <w:tab w:val="clear" w:pos="1701"/>
          <w:tab w:val="clear" w:pos="2268"/>
        </w:tabs>
        <w:spacing w:after="160" w:line="259" w:lineRule="auto"/>
        <w:jc w:val="left"/>
        <w:rPr>
          <w:i/>
          <w:iCs/>
        </w:rPr>
      </w:pPr>
      <w:r w:rsidRPr="003E45D7">
        <w:rPr>
          <w:i/>
          <w:iCs/>
        </w:rPr>
        <w:br w:type="page"/>
      </w:r>
    </w:p>
    <w:p w14:paraId="1B3915A7" w14:textId="77777777" w:rsidR="00830EAC" w:rsidRPr="003E45D7" w:rsidRDefault="00830EAC" w:rsidP="007641D1">
      <w:pPr>
        <w:pStyle w:val="CBDDesicionAnnex"/>
        <w:rPr>
          <w:rFonts w:hint="eastAsia"/>
        </w:rPr>
      </w:pPr>
      <w:r w:rsidRPr="003E45D7">
        <w:t xml:space="preserve">Annex </w:t>
      </w:r>
      <w:r w:rsidRPr="003E45D7">
        <w:br/>
        <w:t>Contribution table for the General Trust Fund for the Core Programme Budget for the Nagoya Protocol, 2025–2026</w:t>
      </w:r>
    </w:p>
    <w:tbl>
      <w:tblPr>
        <w:tblW w:w="9351" w:type="dxa"/>
        <w:tblLook w:val="04A0" w:firstRow="1" w:lastRow="0" w:firstColumn="1" w:lastColumn="0" w:noHBand="0" w:noVBand="1"/>
      </w:tblPr>
      <w:tblGrid>
        <w:gridCol w:w="2155"/>
        <w:gridCol w:w="1157"/>
        <w:gridCol w:w="2263"/>
        <w:gridCol w:w="1260"/>
        <w:gridCol w:w="1260"/>
        <w:gridCol w:w="1256"/>
      </w:tblGrid>
      <w:tr w:rsidR="00830EAC" w:rsidRPr="003E45D7" w14:paraId="1BA603D1" w14:textId="77777777" w:rsidTr="009448FB">
        <w:tc>
          <w:tcPr>
            <w:tcW w:w="2155" w:type="dxa"/>
            <w:vMerge w:val="restart"/>
            <w:tcBorders>
              <w:top w:val="single" w:sz="4" w:space="0" w:color="auto"/>
              <w:left w:val="single" w:sz="4" w:space="0" w:color="auto"/>
              <w:right w:val="single" w:sz="4" w:space="0" w:color="auto"/>
            </w:tcBorders>
            <w:shd w:val="clear" w:color="auto" w:fill="auto"/>
            <w:noWrap/>
            <w:vAlign w:val="bottom"/>
          </w:tcPr>
          <w:p w14:paraId="78005E10" w14:textId="77777777" w:rsidR="00830EAC" w:rsidRPr="003E45D7" w:rsidDel="003749D6" w:rsidRDefault="00830EAC" w:rsidP="003F522E">
            <w:pPr>
              <w:jc w:val="left"/>
              <w:rPr>
                <w:rFonts w:eastAsia="Times New Roman"/>
                <w:i/>
                <w:iCs/>
                <w:sz w:val="18"/>
                <w:szCs w:val="18"/>
                <w:lang w:eastAsia="en-CA"/>
              </w:rPr>
            </w:pPr>
            <w:r w:rsidRPr="003E45D7">
              <w:rPr>
                <w:rFonts w:eastAsia="Times New Roman"/>
                <w:i/>
                <w:iCs/>
                <w:sz w:val="18"/>
                <w:szCs w:val="18"/>
                <w:lang w:eastAsia="en-CA"/>
              </w:rPr>
              <w:t>Party</w:t>
            </w:r>
          </w:p>
        </w:tc>
        <w:tc>
          <w:tcPr>
            <w:tcW w:w="3420" w:type="dxa"/>
            <w:gridSpan w:val="2"/>
            <w:tcBorders>
              <w:top w:val="single" w:sz="4" w:space="0" w:color="auto"/>
              <w:left w:val="nil"/>
              <w:bottom w:val="nil"/>
              <w:right w:val="single" w:sz="4" w:space="0" w:color="auto"/>
            </w:tcBorders>
            <w:shd w:val="clear" w:color="auto" w:fill="auto"/>
            <w:vAlign w:val="bottom"/>
          </w:tcPr>
          <w:p w14:paraId="41258712" w14:textId="77777777" w:rsidR="00830EAC" w:rsidRPr="003E45D7" w:rsidRDefault="00830EAC" w:rsidP="00BA1785">
            <w:pPr>
              <w:pStyle w:val="CBDTableNormal"/>
              <w:spacing w:before="0" w:after="0"/>
              <w:jc w:val="center"/>
              <w:rPr>
                <w:i/>
                <w:iCs/>
                <w:sz w:val="18"/>
                <w:szCs w:val="18"/>
                <w:lang w:eastAsia="en-CA"/>
              </w:rPr>
            </w:pPr>
            <w:r w:rsidRPr="003E45D7">
              <w:rPr>
                <w:i/>
                <w:iCs/>
                <w:sz w:val="18"/>
                <w:szCs w:val="18"/>
                <w:lang w:eastAsia="en-CA"/>
              </w:rPr>
              <w:t>Scale of assessment</w:t>
            </w:r>
          </w:p>
          <w:p w14:paraId="57BB8FBC" w14:textId="77777777" w:rsidR="00830EAC" w:rsidRPr="003E45D7" w:rsidRDefault="00830EAC" w:rsidP="007641D1">
            <w:pPr>
              <w:tabs>
                <w:tab w:val="clear" w:pos="567"/>
                <w:tab w:val="clear" w:pos="1134"/>
                <w:tab w:val="clear" w:pos="1701"/>
                <w:tab w:val="clear" w:pos="2268"/>
              </w:tabs>
              <w:jc w:val="center"/>
              <w:rPr>
                <w:rFonts w:eastAsia="Times New Roman"/>
                <w:i/>
                <w:iCs/>
                <w:sz w:val="18"/>
                <w:szCs w:val="18"/>
                <w:lang w:eastAsia="en-CA"/>
              </w:rPr>
            </w:pPr>
            <w:r w:rsidRPr="003E45D7">
              <w:rPr>
                <w:i/>
                <w:iCs/>
                <w:sz w:val="18"/>
                <w:szCs w:val="18"/>
                <w:lang w:eastAsia="en-CA"/>
              </w:rPr>
              <w:t>(percentage)</w:t>
            </w:r>
          </w:p>
        </w:tc>
        <w:tc>
          <w:tcPr>
            <w:tcW w:w="3776" w:type="dxa"/>
            <w:gridSpan w:val="3"/>
            <w:tcBorders>
              <w:top w:val="single" w:sz="4" w:space="0" w:color="auto"/>
              <w:left w:val="nil"/>
              <w:bottom w:val="single" w:sz="4" w:space="0" w:color="auto"/>
              <w:right w:val="single" w:sz="4" w:space="0" w:color="auto"/>
            </w:tcBorders>
            <w:shd w:val="clear" w:color="auto" w:fill="auto"/>
            <w:vAlign w:val="bottom"/>
          </w:tcPr>
          <w:p w14:paraId="5186031A" w14:textId="77777777" w:rsidR="00830EAC" w:rsidRPr="003E45D7" w:rsidRDefault="00830EAC" w:rsidP="000C0825">
            <w:pPr>
              <w:pStyle w:val="CBDTableNormal"/>
              <w:spacing w:before="0" w:after="0"/>
              <w:jc w:val="center"/>
              <w:rPr>
                <w:i/>
                <w:iCs/>
                <w:sz w:val="18"/>
                <w:szCs w:val="18"/>
                <w:lang w:eastAsia="en-CA"/>
              </w:rPr>
            </w:pPr>
            <w:r w:rsidRPr="003E45D7">
              <w:rPr>
                <w:i/>
                <w:iCs/>
                <w:sz w:val="18"/>
                <w:szCs w:val="18"/>
                <w:lang w:eastAsia="en-CA"/>
              </w:rPr>
              <w:t>Contributions</w:t>
            </w:r>
          </w:p>
          <w:p w14:paraId="1D31D430" w14:textId="77777777" w:rsidR="00830EAC" w:rsidRPr="003E45D7" w:rsidRDefault="00830EAC" w:rsidP="007641D1">
            <w:pPr>
              <w:tabs>
                <w:tab w:val="clear" w:pos="567"/>
                <w:tab w:val="clear" w:pos="1134"/>
                <w:tab w:val="clear" w:pos="1701"/>
                <w:tab w:val="clear" w:pos="2268"/>
              </w:tabs>
              <w:jc w:val="center"/>
              <w:rPr>
                <w:rFonts w:eastAsia="Times New Roman"/>
                <w:i/>
                <w:iCs/>
                <w:sz w:val="18"/>
                <w:szCs w:val="18"/>
                <w:lang w:eastAsia="en-CA"/>
              </w:rPr>
            </w:pPr>
            <w:r w:rsidRPr="003E45D7">
              <w:rPr>
                <w:i/>
                <w:iCs/>
                <w:sz w:val="18"/>
                <w:szCs w:val="18"/>
                <w:lang w:eastAsia="en-CA"/>
              </w:rPr>
              <w:t>(United States dollars)</w:t>
            </w:r>
          </w:p>
        </w:tc>
      </w:tr>
      <w:tr w:rsidR="00830EAC" w:rsidRPr="003E45D7" w14:paraId="0367FE00" w14:textId="77777777" w:rsidTr="009448FB">
        <w:tc>
          <w:tcPr>
            <w:tcW w:w="2155" w:type="dxa"/>
            <w:vMerge/>
            <w:tcBorders>
              <w:left w:val="single" w:sz="4" w:space="0" w:color="auto"/>
              <w:bottom w:val="nil"/>
              <w:right w:val="single" w:sz="4" w:space="0" w:color="auto"/>
            </w:tcBorders>
            <w:shd w:val="clear" w:color="auto" w:fill="auto"/>
            <w:noWrap/>
            <w:vAlign w:val="bottom"/>
            <w:hideMark/>
          </w:tcPr>
          <w:p w14:paraId="4AED1C40" w14:textId="77777777" w:rsidR="00830EAC" w:rsidRPr="003E45D7" w:rsidRDefault="00830EAC" w:rsidP="003F522E">
            <w:pPr>
              <w:tabs>
                <w:tab w:val="clear" w:pos="567"/>
                <w:tab w:val="clear" w:pos="1134"/>
                <w:tab w:val="clear" w:pos="1701"/>
                <w:tab w:val="clear" w:pos="2268"/>
              </w:tabs>
              <w:jc w:val="left"/>
              <w:rPr>
                <w:rFonts w:eastAsia="Times New Roman"/>
                <w:i/>
                <w:iCs/>
                <w:sz w:val="18"/>
                <w:szCs w:val="18"/>
                <w:lang w:eastAsia="en-CA"/>
              </w:rPr>
            </w:pPr>
          </w:p>
        </w:tc>
        <w:tc>
          <w:tcPr>
            <w:tcW w:w="1157" w:type="dxa"/>
            <w:tcBorders>
              <w:top w:val="single" w:sz="4" w:space="0" w:color="auto"/>
              <w:left w:val="nil"/>
              <w:bottom w:val="nil"/>
              <w:right w:val="nil"/>
            </w:tcBorders>
            <w:shd w:val="clear" w:color="auto" w:fill="auto"/>
            <w:vAlign w:val="bottom"/>
            <w:hideMark/>
          </w:tcPr>
          <w:p w14:paraId="0561AD5A" w14:textId="77777777" w:rsidR="00830EAC" w:rsidRPr="003E45D7" w:rsidRDefault="00830EAC" w:rsidP="007641D1">
            <w:pPr>
              <w:tabs>
                <w:tab w:val="clear" w:pos="567"/>
                <w:tab w:val="clear" w:pos="1134"/>
                <w:tab w:val="clear" w:pos="1701"/>
                <w:tab w:val="clear" w:pos="2268"/>
              </w:tabs>
              <w:jc w:val="center"/>
              <w:rPr>
                <w:rFonts w:eastAsia="Times New Roman"/>
                <w:i/>
                <w:iCs/>
                <w:sz w:val="18"/>
                <w:szCs w:val="18"/>
                <w:lang w:eastAsia="en-CA"/>
              </w:rPr>
            </w:pPr>
            <w:r w:rsidRPr="003E45D7">
              <w:rPr>
                <w:rFonts w:eastAsia="Times New Roman"/>
                <w:i/>
                <w:iCs/>
                <w:sz w:val="18"/>
                <w:szCs w:val="18"/>
                <w:lang w:eastAsia="en-CA"/>
              </w:rPr>
              <w:t>2022</w:t>
            </w:r>
            <w:r w:rsidRPr="003E45D7">
              <w:rPr>
                <w:i/>
                <w:iCs/>
                <w:sz w:val="18"/>
                <w:szCs w:val="18"/>
                <w:lang w:bidi="ar-SY"/>
              </w:rPr>
              <w:t>–</w:t>
            </w:r>
            <w:r w:rsidRPr="003E45D7">
              <w:rPr>
                <w:rFonts w:eastAsia="Times New Roman"/>
                <w:i/>
                <w:iCs/>
                <w:sz w:val="18"/>
                <w:szCs w:val="18"/>
                <w:lang w:eastAsia="en-CA"/>
              </w:rPr>
              <w:t>2024</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4410F8" w14:textId="77777777" w:rsidR="00830EAC" w:rsidRPr="003E45D7" w:rsidRDefault="00830EAC" w:rsidP="007641D1">
            <w:pPr>
              <w:tabs>
                <w:tab w:val="clear" w:pos="567"/>
                <w:tab w:val="clear" w:pos="1134"/>
                <w:tab w:val="clear" w:pos="1701"/>
                <w:tab w:val="clear" w:pos="2268"/>
              </w:tabs>
              <w:jc w:val="right"/>
              <w:rPr>
                <w:rFonts w:eastAsia="Times New Roman"/>
                <w:i/>
                <w:iCs/>
                <w:sz w:val="18"/>
                <w:szCs w:val="18"/>
                <w:lang w:eastAsia="en-CA"/>
              </w:rPr>
            </w:pPr>
            <w:r w:rsidRPr="003E45D7">
              <w:rPr>
                <w:rFonts w:eastAsia="Times New Roman"/>
                <w:i/>
                <w:iCs/>
                <w:sz w:val="18"/>
                <w:szCs w:val="18"/>
                <w:lang w:eastAsia="en-CA"/>
              </w:rPr>
              <w:t>Scale with 22 per cent ceiling and no least developed countries paying more than 0.01 per cent</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414BA135" w14:textId="77777777" w:rsidR="00830EAC" w:rsidRPr="003E45D7" w:rsidRDefault="00830EAC" w:rsidP="007641D1">
            <w:pPr>
              <w:tabs>
                <w:tab w:val="clear" w:pos="567"/>
                <w:tab w:val="clear" w:pos="1134"/>
                <w:tab w:val="clear" w:pos="1701"/>
                <w:tab w:val="clear" w:pos="2268"/>
              </w:tabs>
              <w:jc w:val="right"/>
              <w:rPr>
                <w:rFonts w:eastAsia="Times New Roman"/>
                <w:i/>
                <w:iCs/>
                <w:sz w:val="18"/>
                <w:szCs w:val="18"/>
                <w:lang w:eastAsia="en-CA"/>
              </w:rPr>
            </w:pPr>
            <w:r w:rsidRPr="003E45D7">
              <w:rPr>
                <w:rFonts w:eastAsia="Times New Roman"/>
                <w:i/>
                <w:iCs/>
                <w:sz w:val="18"/>
                <w:szCs w:val="18"/>
                <w:lang w:eastAsia="en-CA"/>
              </w:rPr>
              <w:t>2025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0D74410E" w14:textId="77777777" w:rsidR="00830EAC" w:rsidRPr="003E45D7" w:rsidRDefault="00830EAC" w:rsidP="007641D1">
            <w:pPr>
              <w:tabs>
                <w:tab w:val="clear" w:pos="567"/>
                <w:tab w:val="clear" w:pos="1134"/>
                <w:tab w:val="clear" w:pos="1701"/>
                <w:tab w:val="clear" w:pos="2268"/>
              </w:tabs>
              <w:jc w:val="right"/>
              <w:rPr>
                <w:rFonts w:eastAsia="Times New Roman"/>
                <w:i/>
                <w:iCs/>
                <w:sz w:val="18"/>
                <w:szCs w:val="18"/>
                <w:lang w:eastAsia="en-CA"/>
              </w:rPr>
            </w:pPr>
            <w:r w:rsidRPr="003E45D7">
              <w:rPr>
                <w:rFonts w:eastAsia="Times New Roman"/>
                <w:i/>
                <w:iCs/>
                <w:sz w:val="18"/>
                <w:szCs w:val="18"/>
                <w:lang w:eastAsia="en-CA"/>
              </w:rPr>
              <w:t>2026</w:t>
            </w:r>
          </w:p>
        </w:tc>
        <w:tc>
          <w:tcPr>
            <w:tcW w:w="1256" w:type="dxa"/>
            <w:tcBorders>
              <w:left w:val="nil"/>
              <w:bottom w:val="single" w:sz="4" w:space="0" w:color="auto"/>
              <w:right w:val="single" w:sz="4" w:space="0" w:color="auto"/>
            </w:tcBorders>
            <w:shd w:val="clear" w:color="auto" w:fill="auto"/>
            <w:noWrap/>
            <w:vAlign w:val="bottom"/>
            <w:hideMark/>
          </w:tcPr>
          <w:p w14:paraId="3FF05E8C" w14:textId="77777777" w:rsidR="00830EAC" w:rsidRPr="003E45D7" w:rsidRDefault="00830EAC" w:rsidP="007641D1">
            <w:pPr>
              <w:tabs>
                <w:tab w:val="clear" w:pos="567"/>
                <w:tab w:val="clear" w:pos="1134"/>
                <w:tab w:val="clear" w:pos="1701"/>
                <w:tab w:val="clear" w:pos="2268"/>
              </w:tabs>
              <w:jc w:val="right"/>
              <w:rPr>
                <w:rFonts w:eastAsia="Times New Roman"/>
                <w:i/>
                <w:iCs/>
                <w:sz w:val="18"/>
                <w:szCs w:val="18"/>
                <w:lang w:eastAsia="en-CA"/>
              </w:rPr>
            </w:pPr>
            <w:r w:rsidRPr="003E45D7">
              <w:rPr>
                <w:rFonts w:eastAsia="Times New Roman"/>
                <w:i/>
                <w:iCs/>
                <w:sz w:val="18"/>
                <w:szCs w:val="18"/>
                <w:lang w:eastAsia="en-CA"/>
              </w:rPr>
              <w:t>2025</w:t>
            </w:r>
            <w:r w:rsidRPr="003E45D7">
              <w:rPr>
                <w:i/>
                <w:iCs/>
                <w:sz w:val="18"/>
                <w:szCs w:val="18"/>
                <w:lang w:bidi="ar-SY"/>
              </w:rPr>
              <w:t>–</w:t>
            </w:r>
            <w:r w:rsidRPr="003E45D7">
              <w:rPr>
                <w:rFonts w:eastAsia="Times New Roman"/>
                <w:i/>
                <w:iCs/>
                <w:sz w:val="18"/>
                <w:szCs w:val="18"/>
                <w:lang w:eastAsia="en-CA"/>
              </w:rPr>
              <w:t>2026</w:t>
            </w:r>
          </w:p>
        </w:tc>
      </w:tr>
      <w:tr w:rsidR="00830EAC" w:rsidRPr="003E45D7" w14:paraId="2306B3B5" w14:textId="77777777" w:rsidTr="009448FB">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87F102"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Afghanistan</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4535BD9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0.006</w:t>
            </w:r>
          </w:p>
        </w:tc>
        <w:tc>
          <w:tcPr>
            <w:tcW w:w="2263" w:type="dxa"/>
            <w:tcBorders>
              <w:top w:val="nil"/>
              <w:left w:val="nil"/>
              <w:bottom w:val="single" w:sz="4" w:space="0" w:color="auto"/>
              <w:right w:val="single" w:sz="4" w:space="0" w:color="auto"/>
            </w:tcBorders>
            <w:shd w:val="clear" w:color="auto" w:fill="auto"/>
            <w:noWrap/>
            <w:vAlign w:val="bottom"/>
            <w:hideMark/>
          </w:tcPr>
          <w:p w14:paraId="39B7C20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599B041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2AF8009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259</w:t>
            </w:r>
          </w:p>
        </w:tc>
        <w:tc>
          <w:tcPr>
            <w:tcW w:w="1256" w:type="dxa"/>
            <w:tcBorders>
              <w:top w:val="nil"/>
              <w:left w:val="nil"/>
              <w:bottom w:val="single" w:sz="4" w:space="0" w:color="auto"/>
              <w:right w:val="single" w:sz="4" w:space="0" w:color="auto"/>
            </w:tcBorders>
            <w:shd w:val="clear" w:color="auto" w:fill="auto"/>
            <w:noWrap/>
            <w:vAlign w:val="bottom"/>
            <w:hideMark/>
          </w:tcPr>
          <w:p w14:paraId="073BFA8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501</w:t>
            </w:r>
          </w:p>
        </w:tc>
      </w:tr>
      <w:tr w:rsidR="00830EAC" w:rsidRPr="003E45D7" w14:paraId="3CA64DA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328F61A"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 xml:space="preserve">Albania </w:t>
            </w:r>
          </w:p>
        </w:tc>
        <w:tc>
          <w:tcPr>
            <w:tcW w:w="1157" w:type="dxa"/>
            <w:tcBorders>
              <w:top w:val="nil"/>
              <w:left w:val="nil"/>
              <w:bottom w:val="single" w:sz="4" w:space="0" w:color="auto"/>
              <w:right w:val="single" w:sz="4" w:space="0" w:color="auto"/>
            </w:tcBorders>
            <w:shd w:val="clear" w:color="auto" w:fill="auto"/>
            <w:vAlign w:val="bottom"/>
            <w:hideMark/>
          </w:tcPr>
          <w:p w14:paraId="65762AF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015C538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0.013</w:t>
            </w:r>
          </w:p>
        </w:tc>
        <w:tc>
          <w:tcPr>
            <w:tcW w:w="1260" w:type="dxa"/>
            <w:tcBorders>
              <w:top w:val="nil"/>
              <w:left w:val="nil"/>
              <w:bottom w:val="single" w:sz="4" w:space="0" w:color="auto"/>
              <w:right w:val="single" w:sz="4" w:space="0" w:color="auto"/>
            </w:tcBorders>
            <w:shd w:val="clear" w:color="auto" w:fill="auto"/>
            <w:noWrap/>
            <w:vAlign w:val="bottom"/>
            <w:hideMark/>
          </w:tcPr>
          <w:p w14:paraId="4DFD222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323</w:t>
            </w:r>
          </w:p>
        </w:tc>
        <w:tc>
          <w:tcPr>
            <w:tcW w:w="1260" w:type="dxa"/>
            <w:tcBorders>
              <w:top w:val="nil"/>
              <w:left w:val="nil"/>
              <w:bottom w:val="single" w:sz="4" w:space="0" w:color="auto"/>
              <w:right w:val="single" w:sz="4" w:space="0" w:color="auto"/>
            </w:tcBorders>
            <w:shd w:val="clear" w:color="auto" w:fill="auto"/>
            <w:noWrap/>
            <w:vAlign w:val="bottom"/>
            <w:hideMark/>
          </w:tcPr>
          <w:p w14:paraId="03152B2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345</w:t>
            </w:r>
          </w:p>
        </w:tc>
        <w:tc>
          <w:tcPr>
            <w:tcW w:w="1256" w:type="dxa"/>
            <w:tcBorders>
              <w:top w:val="nil"/>
              <w:left w:val="nil"/>
              <w:bottom w:val="single" w:sz="4" w:space="0" w:color="auto"/>
              <w:right w:val="single" w:sz="4" w:space="0" w:color="auto"/>
            </w:tcBorders>
            <w:shd w:val="clear" w:color="auto" w:fill="auto"/>
            <w:noWrap/>
            <w:vAlign w:val="bottom"/>
            <w:hideMark/>
          </w:tcPr>
          <w:p w14:paraId="5E24964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668</w:t>
            </w:r>
          </w:p>
        </w:tc>
      </w:tr>
      <w:tr w:rsidR="00830EAC" w:rsidRPr="003E45D7" w14:paraId="7923E5E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2FEF0EA"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Angola</w:t>
            </w:r>
          </w:p>
        </w:tc>
        <w:tc>
          <w:tcPr>
            <w:tcW w:w="1157" w:type="dxa"/>
            <w:tcBorders>
              <w:top w:val="nil"/>
              <w:left w:val="nil"/>
              <w:bottom w:val="single" w:sz="4" w:space="0" w:color="auto"/>
              <w:right w:val="single" w:sz="4" w:space="0" w:color="auto"/>
            </w:tcBorders>
            <w:shd w:val="clear" w:color="auto" w:fill="auto"/>
            <w:vAlign w:val="bottom"/>
            <w:hideMark/>
          </w:tcPr>
          <w:p w14:paraId="196D1FA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0A63C03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2FD24F4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23756D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100A607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5100740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1380152"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Antigua and Barbuda</w:t>
            </w:r>
          </w:p>
        </w:tc>
        <w:tc>
          <w:tcPr>
            <w:tcW w:w="1157" w:type="dxa"/>
            <w:tcBorders>
              <w:top w:val="nil"/>
              <w:left w:val="nil"/>
              <w:bottom w:val="single" w:sz="4" w:space="0" w:color="auto"/>
              <w:right w:val="single" w:sz="4" w:space="0" w:color="auto"/>
            </w:tcBorders>
            <w:shd w:val="clear" w:color="auto" w:fill="auto"/>
            <w:vAlign w:val="bottom"/>
            <w:hideMark/>
          </w:tcPr>
          <w:p w14:paraId="0C97935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2DFD11E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60A4B0D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2920435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55C3BB9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167</w:t>
            </w:r>
          </w:p>
        </w:tc>
      </w:tr>
      <w:tr w:rsidR="00830EAC" w:rsidRPr="003E45D7" w14:paraId="5F50684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970517E"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Argentina</w:t>
            </w:r>
          </w:p>
        </w:tc>
        <w:tc>
          <w:tcPr>
            <w:tcW w:w="1157" w:type="dxa"/>
            <w:tcBorders>
              <w:top w:val="nil"/>
              <w:left w:val="nil"/>
              <w:bottom w:val="single" w:sz="4" w:space="0" w:color="auto"/>
              <w:right w:val="single" w:sz="4" w:space="0" w:color="auto"/>
            </w:tcBorders>
            <w:shd w:val="clear" w:color="auto" w:fill="auto"/>
            <w:vAlign w:val="bottom"/>
            <w:hideMark/>
          </w:tcPr>
          <w:p w14:paraId="04F3088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0.719</w:t>
            </w:r>
          </w:p>
        </w:tc>
        <w:tc>
          <w:tcPr>
            <w:tcW w:w="2263" w:type="dxa"/>
            <w:tcBorders>
              <w:top w:val="nil"/>
              <w:left w:val="nil"/>
              <w:bottom w:val="single" w:sz="4" w:space="0" w:color="auto"/>
              <w:right w:val="single" w:sz="4" w:space="0" w:color="auto"/>
            </w:tcBorders>
            <w:shd w:val="clear" w:color="auto" w:fill="auto"/>
            <w:noWrap/>
            <w:vAlign w:val="bottom"/>
            <w:hideMark/>
          </w:tcPr>
          <w:p w14:paraId="7A9B980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1.142</w:t>
            </w:r>
          </w:p>
        </w:tc>
        <w:tc>
          <w:tcPr>
            <w:tcW w:w="1260" w:type="dxa"/>
            <w:tcBorders>
              <w:top w:val="nil"/>
              <w:left w:val="nil"/>
              <w:bottom w:val="single" w:sz="4" w:space="0" w:color="auto"/>
              <w:right w:val="single" w:sz="4" w:space="0" w:color="auto"/>
            </w:tcBorders>
            <w:shd w:val="clear" w:color="auto" w:fill="auto"/>
            <w:noWrap/>
            <w:vAlign w:val="bottom"/>
            <w:hideMark/>
          </w:tcPr>
          <w:p w14:paraId="3E254FF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29 027</w:t>
            </w:r>
          </w:p>
        </w:tc>
        <w:tc>
          <w:tcPr>
            <w:tcW w:w="1260" w:type="dxa"/>
            <w:tcBorders>
              <w:top w:val="nil"/>
              <w:left w:val="nil"/>
              <w:bottom w:val="single" w:sz="4" w:space="0" w:color="auto"/>
              <w:right w:val="single" w:sz="4" w:space="0" w:color="auto"/>
            </w:tcBorders>
            <w:shd w:val="clear" w:color="auto" w:fill="auto"/>
            <w:noWrap/>
            <w:vAlign w:val="bottom"/>
            <w:hideMark/>
          </w:tcPr>
          <w:p w14:paraId="387897F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31 014</w:t>
            </w:r>
          </w:p>
        </w:tc>
        <w:tc>
          <w:tcPr>
            <w:tcW w:w="1256" w:type="dxa"/>
            <w:tcBorders>
              <w:top w:val="nil"/>
              <w:left w:val="nil"/>
              <w:bottom w:val="single" w:sz="4" w:space="0" w:color="auto"/>
              <w:right w:val="single" w:sz="4" w:space="0" w:color="auto"/>
            </w:tcBorders>
            <w:shd w:val="clear" w:color="auto" w:fill="auto"/>
            <w:noWrap/>
            <w:vAlign w:val="bottom"/>
            <w:hideMark/>
          </w:tcPr>
          <w:p w14:paraId="056A6FD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60 041</w:t>
            </w:r>
          </w:p>
        </w:tc>
      </w:tr>
      <w:tr w:rsidR="00830EAC" w:rsidRPr="003E45D7" w14:paraId="524A6A8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ABD9DAD"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Austria</w:t>
            </w:r>
          </w:p>
        </w:tc>
        <w:tc>
          <w:tcPr>
            <w:tcW w:w="1157" w:type="dxa"/>
            <w:tcBorders>
              <w:top w:val="nil"/>
              <w:left w:val="nil"/>
              <w:bottom w:val="single" w:sz="4" w:space="0" w:color="auto"/>
              <w:right w:val="single" w:sz="4" w:space="0" w:color="auto"/>
            </w:tcBorders>
            <w:shd w:val="clear" w:color="auto" w:fill="auto"/>
            <w:vAlign w:val="bottom"/>
            <w:hideMark/>
          </w:tcPr>
          <w:p w14:paraId="4756B19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63E6D89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2A10460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4D5AD88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31317B0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56 701</w:t>
            </w:r>
          </w:p>
        </w:tc>
      </w:tr>
      <w:tr w:rsidR="00830EAC" w:rsidRPr="003E45D7" w14:paraId="5F476AAC"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0BE69258"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Bahamas</w:t>
            </w:r>
          </w:p>
        </w:tc>
        <w:tc>
          <w:tcPr>
            <w:tcW w:w="1157" w:type="dxa"/>
            <w:tcBorders>
              <w:top w:val="nil"/>
              <w:left w:val="nil"/>
              <w:bottom w:val="single" w:sz="4" w:space="0" w:color="auto"/>
              <w:right w:val="single" w:sz="4" w:space="0" w:color="auto"/>
            </w:tcBorders>
            <w:shd w:val="clear" w:color="auto" w:fill="auto"/>
            <w:noWrap/>
            <w:vAlign w:val="bottom"/>
            <w:hideMark/>
          </w:tcPr>
          <w:p w14:paraId="2788FBC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4D2F076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203B268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1840C58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07E7B64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1 587</w:t>
            </w:r>
          </w:p>
        </w:tc>
      </w:tr>
      <w:tr w:rsidR="00830EAC" w:rsidRPr="003E45D7" w14:paraId="7AB4BAA9"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51D435E1"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Bahrain</w:t>
            </w:r>
          </w:p>
        </w:tc>
        <w:tc>
          <w:tcPr>
            <w:tcW w:w="1157" w:type="dxa"/>
            <w:tcBorders>
              <w:top w:val="nil"/>
              <w:left w:val="nil"/>
              <w:bottom w:val="single" w:sz="4" w:space="0" w:color="auto"/>
              <w:right w:val="single" w:sz="4" w:space="0" w:color="auto"/>
            </w:tcBorders>
            <w:shd w:val="clear" w:color="auto" w:fill="auto"/>
            <w:noWrap/>
            <w:vAlign w:val="bottom"/>
            <w:hideMark/>
          </w:tcPr>
          <w:p w14:paraId="5523DA1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0.054</w:t>
            </w:r>
          </w:p>
        </w:tc>
        <w:tc>
          <w:tcPr>
            <w:tcW w:w="2263" w:type="dxa"/>
            <w:tcBorders>
              <w:top w:val="nil"/>
              <w:left w:val="nil"/>
              <w:bottom w:val="single" w:sz="4" w:space="0" w:color="auto"/>
              <w:right w:val="single" w:sz="4" w:space="0" w:color="auto"/>
            </w:tcBorders>
            <w:shd w:val="clear" w:color="auto" w:fill="auto"/>
            <w:noWrap/>
            <w:vAlign w:val="bottom"/>
            <w:hideMark/>
          </w:tcPr>
          <w:p w14:paraId="5B71BC8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0.086</w:t>
            </w:r>
          </w:p>
        </w:tc>
        <w:tc>
          <w:tcPr>
            <w:tcW w:w="1260" w:type="dxa"/>
            <w:tcBorders>
              <w:top w:val="nil"/>
              <w:left w:val="nil"/>
              <w:bottom w:val="single" w:sz="4" w:space="0" w:color="auto"/>
              <w:right w:val="single" w:sz="4" w:space="0" w:color="auto"/>
            </w:tcBorders>
            <w:shd w:val="clear" w:color="auto" w:fill="auto"/>
            <w:noWrap/>
            <w:vAlign w:val="bottom"/>
            <w:hideMark/>
          </w:tcPr>
          <w:p w14:paraId="3559842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2 180</w:t>
            </w:r>
          </w:p>
        </w:tc>
        <w:tc>
          <w:tcPr>
            <w:tcW w:w="1260" w:type="dxa"/>
            <w:tcBorders>
              <w:top w:val="nil"/>
              <w:left w:val="nil"/>
              <w:bottom w:val="single" w:sz="4" w:space="0" w:color="auto"/>
              <w:right w:val="single" w:sz="4" w:space="0" w:color="auto"/>
            </w:tcBorders>
            <w:shd w:val="clear" w:color="auto" w:fill="auto"/>
            <w:noWrap/>
            <w:vAlign w:val="bottom"/>
            <w:hideMark/>
          </w:tcPr>
          <w:p w14:paraId="462F4CC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2 329</w:t>
            </w:r>
          </w:p>
        </w:tc>
        <w:tc>
          <w:tcPr>
            <w:tcW w:w="1256" w:type="dxa"/>
            <w:tcBorders>
              <w:top w:val="nil"/>
              <w:left w:val="nil"/>
              <w:bottom w:val="single" w:sz="4" w:space="0" w:color="auto"/>
              <w:right w:val="single" w:sz="4" w:space="0" w:color="auto"/>
            </w:tcBorders>
            <w:shd w:val="clear" w:color="auto" w:fill="auto"/>
            <w:noWrap/>
            <w:vAlign w:val="bottom"/>
            <w:hideMark/>
          </w:tcPr>
          <w:p w14:paraId="1FA0E66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4 509</w:t>
            </w:r>
          </w:p>
        </w:tc>
      </w:tr>
      <w:tr w:rsidR="00830EAC" w:rsidRPr="003E45D7" w14:paraId="3CDFBA98"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0269E826"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Bangladesh</w:t>
            </w:r>
          </w:p>
        </w:tc>
        <w:tc>
          <w:tcPr>
            <w:tcW w:w="1157" w:type="dxa"/>
            <w:tcBorders>
              <w:top w:val="nil"/>
              <w:left w:val="nil"/>
              <w:bottom w:val="single" w:sz="4" w:space="0" w:color="auto"/>
              <w:right w:val="single" w:sz="4" w:space="0" w:color="auto"/>
            </w:tcBorders>
            <w:shd w:val="clear" w:color="auto" w:fill="auto"/>
            <w:noWrap/>
            <w:vAlign w:val="bottom"/>
            <w:hideMark/>
          </w:tcPr>
          <w:p w14:paraId="33FBABE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58FFB72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6522676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3E4B2A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7A6964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42BDA60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E0637C7"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Belarus</w:t>
            </w:r>
          </w:p>
        </w:tc>
        <w:tc>
          <w:tcPr>
            <w:tcW w:w="1157" w:type="dxa"/>
            <w:tcBorders>
              <w:top w:val="nil"/>
              <w:left w:val="nil"/>
              <w:bottom w:val="single" w:sz="4" w:space="0" w:color="auto"/>
              <w:right w:val="single" w:sz="4" w:space="0" w:color="auto"/>
            </w:tcBorders>
            <w:shd w:val="clear" w:color="auto" w:fill="auto"/>
            <w:vAlign w:val="bottom"/>
            <w:hideMark/>
          </w:tcPr>
          <w:p w14:paraId="7F96AFF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52E9C5D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6D578F9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532D50F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0C876F1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3 424</w:t>
            </w:r>
          </w:p>
        </w:tc>
      </w:tr>
      <w:tr w:rsidR="00830EAC" w:rsidRPr="003E45D7" w14:paraId="5EE721D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096A712"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Belgium</w:t>
            </w:r>
          </w:p>
        </w:tc>
        <w:tc>
          <w:tcPr>
            <w:tcW w:w="1157" w:type="dxa"/>
            <w:tcBorders>
              <w:top w:val="nil"/>
              <w:left w:val="nil"/>
              <w:bottom w:val="single" w:sz="4" w:space="0" w:color="auto"/>
              <w:right w:val="single" w:sz="4" w:space="0" w:color="auto"/>
            </w:tcBorders>
            <w:shd w:val="clear" w:color="auto" w:fill="auto"/>
            <w:vAlign w:val="bottom"/>
            <w:hideMark/>
          </w:tcPr>
          <w:p w14:paraId="2E94192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0.828</w:t>
            </w:r>
          </w:p>
        </w:tc>
        <w:tc>
          <w:tcPr>
            <w:tcW w:w="2263" w:type="dxa"/>
            <w:tcBorders>
              <w:top w:val="nil"/>
              <w:left w:val="nil"/>
              <w:bottom w:val="single" w:sz="4" w:space="0" w:color="auto"/>
              <w:right w:val="single" w:sz="4" w:space="0" w:color="auto"/>
            </w:tcBorders>
            <w:shd w:val="clear" w:color="auto" w:fill="auto"/>
            <w:noWrap/>
            <w:vAlign w:val="bottom"/>
            <w:hideMark/>
          </w:tcPr>
          <w:p w14:paraId="0296EA0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1.315</w:t>
            </w:r>
          </w:p>
        </w:tc>
        <w:tc>
          <w:tcPr>
            <w:tcW w:w="1260" w:type="dxa"/>
            <w:tcBorders>
              <w:top w:val="nil"/>
              <w:left w:val="nil"/>
              <w:bottom w:val="single" w:sz="4" w:space="0" w:color="auto"/>
              <w:right w:val="single" w:sz="4" w:space="0" w:color="auto"/>
            </w:tcBorders>
            <w:shd w:val="clear" w:color="auto" w:fill="auto"/>
            <w:noWrap/>
            <w:vAlign w:val="bottom"/>
            <w:hideMark/>
          </w:tcPr>
          <w:p w14:paraId="729CFE9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33 428</w:t>
            </w:r>
          </w:p>
        </w:tc>
        <w:tc>
          <w:tcPr>
            <w:tcW w:w="1260" w:type="dxa"/>
            <w:tcBorders>
              <w:top w:val="nil"/>
              <w:left w:val="nil"/>
              <w:bottom w:val="single" w:sz="4" w:space="0" w:color="auto"/>
              <w:right w:val="single" w:sz="4" w:space="0" w:color="auto"/>
            </w:tcBorders>
            <w:shd w:val="clear" w:color="auto" w:fill="auto"/>
            <w:noWrap/>
            <w:vAlign w:val="bottom"/>
            <w:hideMark/>
          </w:tcPr>
          <w:p w14:paraId="0BE012E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35 715</w:t>
            </w:r>
          </w:p>
        </w:tc>
        <w:tc>
          <w:tcPr>
            <w:tcW w:w="1256" w:type="dxa"/>
            <w:tcBorders>
              <w:top w:val="nil"/>
              <w:left w:val="nil"/>
              <w:bottom w:val="single" w:sz="4" w:space="0" w:color="auto"/>
              <w:right w:val="single" w:sz="4" w:space="0" w:color="auto"/>
            </w:tcBorders>
            <w:shd w:val="clear" w:color="auto" w:fill="auto"/>
            <w:noWrap/>
            <w:vAlign w:val="bottom"/>
            <w:hideMark/>
          </w:tcPr>
          <w:p w14:paraId="2E43177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69 143</w:t>
            </w:r>
          </w:p>
        </w:tc>
      </w:tr>
      <w:tr w:rsidR="00830EAC" w:rsidRPr="003E45D7" w14:paraId="02523E3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40B16FD"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Benin</w:t>
            </w:r>
          </w:p>
        </w:tc>
        <w:tc>
          <w:tcPr>
            <w:tcW w:w="1157" w:type="dxa"/>
            <w:tcBorders>
              <w:top w:val="nil"/>
              <w:left w:val="nil"/>
              <w:bottom w:val="single" w:sz="4" w:space="0" w:color="auto"/>
              <w:right w:val="single" w:sz="4" w:space="0" w:color="auto"/>
            </w:tcBorders>
            <w:shd w:val="clear" w:color="auto" w:fill="auto"/>
            <w:vAlign w:val="bottom"/>
            <w:hideMark/>
          </w:tcPr>
          <w:p w14:paraId="187DE3D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309A999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3602A0E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1DE2909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17D2855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418</w:t>
            </w:r>
          </w:p>
        </w:tc>
      </w:tr>
      <w:tr w:rsidR="00830EAC" w:rsidRPr="003E45D7" w14:paraId="74B89EF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8287A46"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Bhutan</w:t>
            </w:r>
          </w:p>
        </w:tc>
        <w:tc>
          <w:tcPr>
            <w:tcW w:w="1157" w:type="dxa"/>
            <w:tcBorders>
              <w:top w:val="nil"/>
              <w:left w:val="nil"/>
              <w:bottom w:val="single" w:sz="4" w:space="0" w:color="auto"/>
              <w:right w:val="single" w:sz="4" w:space="0" w:color="auto"/>
            </w:tcBorders>
            <w:shd w:val="clear" w:color="auto" w:fill="auto"/>
            <w:vAlign w:val="bottom"/>
            <w:hideMark/>
          </w:tcPr>
          <w:p w14:paraId="33E7AA2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978233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70EAD40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BD530D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CBE89C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4B8747D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9B827E0" w14:textId="77777777" w:rsidR="00830EAC" w:rsidRPr="003E45D7" w:rsidRDefault="00830EAC" w:rsidP="007641D1">
            <w:pPr>
              <w:pStyle w:val="CBDTableNormal"/>
              <w:tabs>
                <w:tab w:val="clear" w:pos="567"/>
                <w:tab w:val="left" w:pos="178"/>
              </w:tabs>
              <w:spacing w:before="0" w:after="0"/>
              <w:ind w:left="144" w:hanging="144"/>
              <w:rPr>
                <w:rFonts w:eastAsia="Times New Roman"/>
                <w:sz w:val="18"/>
                <w:szCs w:val="18"/>
                <w:lang w:eastAsia="en-CA"/>
              </w:rPr>
            </w:pPr>
            <w:r w:rsidRPr="003E45D7">
              <w:rPr>
                <w:rFonts w:eastAsia="Times New Roman"/>
                <w:sz w:val="18"/>
                <w:szCs w:val="18"/>
                <w:lang w:eastAsia="en-CA"/>
              </w:rPr>
              <w:t>Bolivia (Plurinational State of)</w:t>
            </w:r>
          </w:p>
        </w:tc>
        <w:tc>
          <w:tcPr>
            <w:tcW w:w="1157" w:type="dxa"/>
            <w:tcBorders>
              <w:top w:val="nil"/>
              <w:left w:val="nil"/>
              <w:bottom w:val="single" w:sz="4" w:space="0" w:color="auto"/>
              <w:right w:val="single" w:sz="4" w:space="0" w:color="auto"/>
            </w:tcBorders>
            <w:shd w:val="clear" w:color="auto" w:fill="auto"/>
            <w:vAlign w:val="bottom"/>
            <w:hideMark/>
          </w:tcPr>
          <w:p w14:paraId="58DE9FC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6FA57D1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3ABD0B1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015E3CB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174BA1B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1 587</w:t>
            </w:r>
          </w:p>
        </w:tc>
      </w:tr>
      <w:tr w:rsidR="00830EAC" w:rsidRPr="003E45D7" w14:paraId="302E661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FDBD318"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Botswana</w:t>
            </w:r>
          </w:p>
        </w:tc>
        <w:tc>
          <w:tcPr>
            <w:tcW w:w="1157" w:type="dxa"/>
            <w:tcBorders>
              <w:top w:val="nil"/>
              <w:left w:val="nil"/>
              <w:bottom w:val="single" w:sz="4" w:space="0" w:color="auto"/>
              <w:right w:val="single" w:sz="4" w:space="0" w:color="auto"/>
            </w:tcBorders>
            <w:shd w:val="clear" w:color="auto" w:fill="auto"/>
            <w:vAlign w:val="bottom"/>
            <w:hideMark/>
          </w:tcPr>
          <w:p w14:paraId="4F3E028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0.015</w:t>
            </w:r>
          </w:p>
        </w:tc>
        <w:tc>
          <w:tcPr>
            <w:tcW w:w="2263" w:type="dxa"/>
            <w:tcBorders>
              <w:top w:val="nil"/>
              <w:left w:val="nil"/>
              <w:bottom w:val="single" w:sz="4" w:space="0" w:color="auto"/>
              <w:right w:val="single" w:sz="4" w:space="0" w:color="auto"/>
            </w:tcBorders>
            <w:shd w:val="clear" w:color="auto" w:fill="auto"/>
            <w:noWrap/>
            <w:vAlign w:val="bottom"/>
            <w:hideMark/>
          </w:tcPr>
          <w:p w14:paraId="18F4DC5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0.024</w:t>
            </w:r>
          </w:p>
        </w:tc>
        <w:tc>
          <w:tcPr>
            <w:tcW w:w="1260" w:type="dxa"/>
            <w:tcBorders>
              <w:top w:val="nil"/>
              <w:left w:val="nil"/>
              <w:bottom w:val="single" w:sz="4" w:space="0" w:color="auto"/>
              <w:right w:val="single" w:sz="4" w:space="0" w:color="auto"/>
            </w:tcBorders>
            <w:shd w:val="clear" w:color="auto" w:fill="auto"/>
            <w:noWrap/>
            <w:vAlign w:val="bottom"/>
            <w:hideMark/>
          </w:tcPr>
          <w:p w14:paraId="04B534B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606</w:t>
            </w:r>
          </w:p>
        </w:tc>
        <w:tc>
          <w:tcPr>
            <w:tcW w:w="1260" w:type="dxa"/>
            <w:tcBorders>
              <w:top w:val="nil"/>
              <w:left w:val="nil"/>
              <w:bottom w:val="single" w:sz="4" w:space="0" w:color="auto"/>
              <w:right w:val="single" w:sz="4" w:space="0" w:color="auto"/>
            </w:tcBorders>
            <w:shd w:val="clear" w:color="auto" w:fill="auto"/>
            <w:noWrap/>
            <w:vAlign w:val="bottom"/>
            <w:hideMark/>
          </w:tcPr>
          <w:p w14:paraId="36B4452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647</w:t>
            </w:r>
          </w:p>
        </w:tc>
        <w:tc>
          <w:tcPr>
            <w:tcW w:w="1256" w:type="dxa"/>
            <w:tcBorders>
              <w:top w:val="nil"/>
              <w:left w:val="nil"/>
              <w:bottom w:val="single" w:sz="4" w:space="0" w:color="auto"/>
              <w:right w:val="single" w:sz="4" w:space="0" w:color="auto"/>
            </w:tcBorders>
            <w:shd w:val="clear" w:color="auto" w:fill="auto"/>
            <w:noWrap/>
            <w:vAlign w:val="bottom"/>
            <w:hideMark/>
          </w:tcPr>
          <w:p w14:paraId="3CCD6F2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1 253</w:t>
            </w:r>
          </w:p>
        </w:tc>
      </w:tr>
      <w:tr w:rsidR="00830EAC" w:rsidRPr="003E45D7" w14:paraId="5A3E784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F1047CA"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Brazil</w:t>
            </w:r>
          </w:p>
        </w:tc>
        <w:tc>
          <w:tcPr>
            <w:tcW w:w="1157" w:type="dxa"/>
            <w:tcBorders>
              <w:top w:val="nil"/>
              <w:left w:val="nil"/>
              <w:bottom w:val="single" w:sz="4" w:space="0" w:color="auto"/>
              <w:right w:val="single" w:sz="4" w:space="0" w:color="auto"/>
            </w:tcBorders>
            <w:shd w:val="clear" w:color="auto" w:fill="auto"/>
            <w:vAlign w:val="bottom"/>
            <w:hideMark/>
          </w:tcPr>
          <w:p w14:paraId="2E9F07B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2.013</w:t>
            </w:r>
          </w:p>
        </w:tc>
        <w:tc>
          <w:tcPr>
            <w:tcW w:w="2263" w:type="dxa"/>
            <w:tcBorders>
              <w:top w:val="nil"/>
              <w:left w:val="nil"/>
              <w:bottom w:val="single" w:sz="4" w:space="0" w:color="auto"/>
              <w:right w:val="single" w:sz="4" w:space="0" w:color="auto"/>
            </w:tcBorders>
            <w:shd w:val="clear" w:color="auto" w:fill="auto"/>
            <w:noWrap/>
            <w:vAlign w:val="bottom"/>
            <w:hideMark/>
          </w:tcPr>
          <w:p w14:paraId="25F8EB8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3.197</w:t>
            </w:r>
          </w:p>
        </w:tc>
        <w:tc>
          <w:tcPr>
            <w:tcW w:w="1260" w:type="dxa"/>
            <w:tcBorders>
              <w:top w:val="nil"/>
              <w:left w:val="nil"/>
              <w:bottom w:val="single" w:sz="4" w:space="0" w:color="auto"/>
              <w:right w:val="single" w:sz="4" w:space="0" w:color="auto"/>
            </w:tcBorders>
            <w:shd w:val="clear" w:color="auto" w:fill="auto"/>
            <w:noWrap/>
            <w:vAlign w:val="bottom"/>
            <w:hideMark/>
          </w:tcPr>
          <w:p w14:paraId="596F616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81 269</w:t>
            </w:r>
          </w:p>
        </w:tc>
        <w:tc>
          <w:tcPr>
            <w:tcW w:w="1260" w:type="dxa"/>
            <w:tcBorders>
              <w:top w:val="nil"/>
              <w:left w:val="nil"/>
              <w:bottom w:val="single" w:sz="4" w:space="0" w:color="auto"/>
              <w:right w:val="single" w:sz="4" w:space="0" w:color="auto"/>
            </w:tcBorders>
            <w:shd w:val="clear" w:color="auto" w:fill="auto"/>
            <w:noWrap/>
            <w:vAlign w:val="bottom"/>
            <w:hideMark/>
          </w:tcPr>
          <w:p w14:paraId="20F9307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86 829</w:t>
            </w:r>
          </w:p>
        </w:tc>
        <w:tc>
          <w:tcPr>
            <w:tcW w:w="1256" w:type="dxa"/>
            <w:tcBorders>
              <w:top w:val="nil"/>
              <w:left w:val="nil"/>
              <w:bottom w:val="single" w:sz="4" w:space="0" w:color="auto"/>
              <w:right w:val="single" w:sz="4" w:space="0" w:color="auto"/>
            </w:tcBorders>
            <w:shd w:val="clear" w:color="auto" w:fill="auto"/>
            <w:noWrap/>
            <w:vAlign w:val="bottom"/>
            <w:hideMark/>
          </w:tcPr>
          <w:p w14:paraId="12C63DD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168 098</w:t>
            </w:r>
          </w:p>
        </w:tc>
      </w:tr>
      <w:tr w:rsidR="00830EAC" w:rsidRPr="003E45D7" w14:paraId="331AE0D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9993794"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Bulgaria</w:t>
            </w:r>
          </w:p>
        </w:tc>
        <w:tc>
          <w:tcPr>
            <w:tcW w:w="1157" w:type="dxa"/>
            <w:tcBorders>
              <w:top w:val="nil"/>
              <w:left w:val="nil"/>
              <w:bottom w:val="single" w:sz="4" w:space="0" w:color="auto"/>
              <w:right w:val="single" w:sz="4" w:space="0" w:color="auto"/>
            </w:tcBorders>
            <w:shd w:val="clear" w:color="auto" w:fill="auto"/>
            <w:vAlign w:val="bottom"/>
            <w:hideMark/>
          </w:tcPr>
          <w:p w14:paraId="75F5DEF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7476838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01A123C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1DE5FFE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1B980C4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4 676</w:t>
            </w:r>
          </w:p>
        </w:tc>
      </w:tr>
      <w:tr w:rsidR="00830EAC" w:rsidRPr="003E45D7" w14:paraId="4BE96E6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9302AF4"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Burkina Faso</w:t>
            </w:r>
          </w:p>
        </w:tc>
        <w:tc>
          <w:tcPr>
            <w:tcW w:w="1157" w:type="dxa"/>
            <w:tcBorders>
              <w:top w:val="nil"/>
              <w:left w:val="nil"/>
              <w:bottom w:val="single" w:sz="4" w:space="0" w:color="auto"/>
              <w:right w:val="single" w:sz="4" w:space="0" w:color="auto"/>
            </w:tcBorders>
            <w:shd w:val="clear" w:color="auto" w:fill="auto"/>
            <w:vAlign w:val="bottom"/>
            <w:hideMark/>
          </w:tcPr>
          <w:p w14:paraId="37EC8D1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08EEC27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4AA7AD2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1DAB253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49BF533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334</w:t>
            </w:r>
          </w:p>
        </w:tc>
      </w:tr>
      <w:tr w:rsidR="00830EAC" w:rsidRPr="003E45D7" w14:paraId="5E7D2F0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53E43EE"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Burundi</w:t>
            </w:r>
          </w:p>
        </w:tc>
        <w:tc>
          <w:tcPr>
            <w:tcW w:w="1157" w:type="dxa"/>
            <w:tcBorders>
              <w:top w:val="nil"/>
              <w:left w:val="nil"/>
              <w:bottom w:val="single" w:sz="4" w:space="0" w:color="auto"/>
              <w:right w:val="single" w:sz="4" w:space="0" w:color="auto"/>
            </w:tcBorders>
            <w:shd w:val="clear" w:color="auto" w:fill="auto"/>
            <w:vAlign w:val="bottom"/>
            <w:hideMark/>
          </w:tcPr>
          <w:p w14:paraId="50C0F6B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5C5FB5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746F95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8D7565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8173C9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0BD7726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382BB4D"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Cambodia</w:t>
            </w:r>
          </w:p>
        </w:tc>
        <w:tc>
          <w:tcPr>
            <w:tcW w:w="1157" w:type="dxa"/>
            <w:tcBorders>
              <w:top w:val="nil"/>
              <w:left w:val="nil"/>
              <w:bottom w:val="single" w:sz="4" w:space="0" w:color="auto"/>
              <w:right w:val="single" w:sz="4" w:space="0" w:color="auto"/>
            </w:tcBorders>
            <w:shd w:val="clear" w:color="auto" w:fill="auto"/>
            <w:vAlign w:val="bottom"/>
            <w:hideMark/>
          </w:tcPr>
          <w:p w14:paraId="4958279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55F331D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6DCC774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80894A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C3C2EA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2EB42D6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34D6F53"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Cameroon</w:t>
            </w:r>
          </w:p>
        </w:tc>
        <w:tc>
          <w:tcPr>
            <w:tcW w:w="1157" w:type="dxa"/>
            <w:tcBorders>
              <w:top w:val="nil"/>
              <w:left w:val="nil"/>
              <w:bottom w:val="single" w:sz="4" w:space="0" w:color="auto"/>
              <w:right w:val="single" w:sz="4" w:space="0" w:color="auto"/>
            </w:tcBorders>
            <w:shd w:val="clear" w:color="auto" w:fill="auto"/>
            <w:vAlign w:val="bottom"/>
            <w:hideMark/>
          </w:tcPr>
          <w:p w14:paraId="2CB4B80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2C053F4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6058A8D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4451D5C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1282604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1 086</w:t>
            </w:r>
          </w:p>
        </w:tc>
      </w:tr>
      <w:tr w:rsidR="00830EAC" w:rsidRPr="003E45D7" w14:paraId="4731D73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13DB4CF"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Central African Republic</w:t>
            </w:r>
          </w:p>
        </w:tc>
        <w:tc>
          <w:tcPr>
            <w:tcW w:w="1157" w:type="dxa"/>
            <w:tcBorders>
              <w:top w:val="nil"/>
              <w:left w:val="nil"/>
              <w:bottom w:val="single" w:sz="4" w:space="0" w:color="auto"/>
              <w:right w:val="single" w:sz="4" w:space="0" w:color="auto"/>
            </w:tcBorders>
            <w:shd w:val="clear" w:color="auto" w:fill="auto"/>
            <w:vAlign w:val="bottom"/>
            <w:hideMark/>
          </w:tcPr>
          <w:p w14:paraId="474E497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165DD2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BE3245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3F54C3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47A699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241C355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E1A4181"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Chad</w:t>
            </w:r>
          </w:p>
        </w:tc>
        <w:tc>
          <w:tcPr>
            <w:tcW w:w="1157" w:type="dxa"/>
            <w:tcBorders>
              <w:top w:val="nil"/>
              <w:left w:val="nil"/>
              <w:bottom w:val="single" w:sz="4" w:space="0" w:color="auto"/>
              <w:right w:val="single" w:sz="4" w:space="0" w:color="auto"/>
            </w:tcBorders>
            <w:shd w:val="clear" w:color="auto" w:fill="auto"/>
            <w:vAlign w:val="bottom"/>
            <w:hideMark/>
          </w:tcPr>
          <w:p w14:paraId="304FDA9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0282905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65E7B17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048F2E7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03F68A1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251</w:t>
            </w:r>
          </w:p>
        </w:tc>
      </w:tr>
      <w:tr w:rsidR="00830EAC" w:rsidRPr="003E45D7" w14:paraId="2919451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93687FE"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China</w:t>
            </w:r>
          </w:p>
        </w:tc>
        <w:tc>
          <w:tcPr>
            <w:tcW w:w="1157" w:type="dxa"/>
            <w:tcBorders>
              <w:top w:val="nil"/>
              <w:left w:val="nil"/>
              <w:bottom w:val="single" w:sz="4" w:space="0" w:color="auto"/>
              <w:right w:val="single" w:sz="4" w:space="0" w:color="auto"/>
            </w:tcBorders>
            <w:shd w:val="clear" w:color="auto" w:fill="auto"/>
            <w:vAlign w:val="bottom"/>
            <w:hideMark/>
          </w:tcPr>
          <w:p w14:paraId="6C0C091E" w14:textId="77777777" w:rsidR="00830EAC" w:rsidRPr="003E45D7" w:rsidRDefault="00830EAC" w:rsidP="007641D1">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w:t>
            </w:r>
          </w:p>
        </w:tc>
        <w:tc>
          <w:tcPr>
            <w:tcW w:w="2263" w:type="dxa"/>
            <w:tcBorders>
              <w:top w:val="nil"/>
              <w:left w:val="nil"/>
              <w:bottom w:val="single" w:sz="4" w:space="0" w:color="auto"/>
              <w:right w:val="single" w:sz="4" w:space="0" w:color="auto"/>
            </w:tcBorders>
            <w:shd w:val="clear" w:color="auto" w:fill="auto"/>
            <w:noWrap/>
            <w:vAlign w:val="bottom"/>
            <w:hideMark/>
          </w:tcPr>
          <w:p w14:paraId="24C6A8A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22.000</w:t>
            </w:r>
          </w:p>
        </w:tc>
        <w:tc>
          <w:tcPr>
            <w:tcW w:w="1260" w:type="dxa"/>
            <w:tcBorders>
              <w:top w:val="nil"/>
              <w:left w:val="nil"/>
              <w:bottom w:val="single" w:sz="4" w:space="0" w:color="auto"/>
              <w:right w:val="single" w:sz="4" w:space="0" w:color="auto"/>
            </w:tcBorders>
            <w:shd w:val="clear" w:color="auto" w:fill="auto"/>
            <w:noWrap/>
            <w:vAlign w:val="bottom"/>
            <w:hideMark/>
          </w:tcPr>
          <w:p w14:paraId="7441DA8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559 235</w:t>
            </w:r>
          </w:p>
        </w:tc>
        <w:tc>
          <w:tcPr>
            <w:tcW w:w="1260" w:type="dxa"/>
            <w:tcBorders>
              <w:top w:val="nil"/>
              <w:left w:val="nil"/>
              <w:bottom w:val="single" w:sz="4" w:space="0" w:color="auto"/>
              <w:right w:val="single" w:sz="4" w:space="0" w:color="auto"/>
            </w:tcBorders>
            <w:shd w:val="clear" w:color="auto" w:fill="auto"/>
            <w:noWrap/>
            <w:vAlign w:val="bottom"/>
            <w:hideMark/>
          </w:tcPr>
          <w:p w14:paraId="1D69332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597 500</w:t>
            </w:r>
          </w:p>
        </w:tc>
        <w:tc>
          <w:tcPr>
            <w:tcW w:w="1256" w:type="dxa"/>
            <w:tcBorders>
              <w:top w:val="nil"/>
              <w:left w:val="nil"/>
              <w:bottom w:val="single" w:sz="4" w:space="0" w:color="auto"/>
              <w:right w:val="single" w:sz="4" w:space="0" w:color="auto"/>
            </w:tcBorders>
            <w:shd w:val="clear" w:color="auto" w:fill="auto"/>
            <w:noWrap/>
            <w:vAlign w:val="bottom"/>
            <w:hideMark/>
          </w:tcPr>
          <w:p w14:paraId="67DD1FC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1 156 735</w:t>
            </w:r>
          </w:p>
        </w:tc>
      </w:tr>
      <w:tr w:rsidR="00830EAC" w:rsidRPr="003E45D7" w14:paraId="3D030FF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97BC8B0"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Comoros</w:t>
            </w:r>
          </w:p>
        </w:tc>
        <w:tc>
          <w:tcPr>
            <w:tcW w:w="1157" w:type="dxa"/>
            <w:tcBorders>
              <w:top w:val="nil"/>
              <w:left w:val="nil"/>
              <w:bottom w:val="single" w:sz="4" w:space="0" w:color="auto"/>
              <w:right w:val="single" w:sz="4" w:space="0" w:color="auto"/>
            </w:tcBorders>
            <w:shd w:val="clear" w:color="auto" w:fill="auto"/>
            <w:vAlign w:val="bottom"/>
            <w:hideMark/>
          </w:tcPr>
          <w:p w14:paraId="2CCED92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66DCFD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DCB2BB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658152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C30F3B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4A8C1D0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98972EB"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Congo</w:t>
            </w:r>
          </w:p>
        </w:tc>
        <w:tc>
          <w:tcPr>
            <w:tcW w:w="1157" w:type="dxa"/>
            <w:tcBorders>
              <w:top w:val="nil"/>
              <w:left w:val="nil"/>
              <w:bottom w:val="single" w:sz="4" w:space="0" w:color="auto"/>
              <w:right w:val="single" w:sz="4" w:space="0" w:color="auto"/>
            </w:tcBorders>
            <w:shd w:val="clear" w:color="auto" w:fill="auto"/>
            <w:vAlign w:val="bottom"/>
            <w:hideMark/>
          </w:tcPr>
          <w:p w14:paraId="690A6D9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501A6FD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2140E02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50E4CEC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74DC82A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418</w:t>
            </w:r>
          </w:p>
        </w:tc>
      </w:tr>
      <w:tr w:rsidR="00830EAC" w:rsidRPr="003E45D7" w14:paraId="36CFDFD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C425468"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Côte d’Ivoire</w:t>
            </w:r>
          </w:p>
        </w:tc>
        <w:tc>
          <w:tcPr>
            <w:tcW w:w="1157" w:type="dxa"/>
            <w:tcBorders>
              <w:top w:val="nil"/>
              <w:left w:val="nil"/>
              <w:bottom w:val="single" w:sz="4" w:space="0" w:color="auto"/>
              <w:right w:val="single" w:sz="4" w:space="0" w:color="auto"/>
            </w:tcBorders>
            <w:shd w:val="clear" w:color="auto" w:fill="auto"/>
            <w:vAlign w:val="bottom"/>
            <w:hideMark/>
          </w:tcPr>
          <w:p w14:paraId="17AD02D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6352725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6CF8EF4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24FFA2A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7E0F94E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1 837</w:t>
            </w:r>
          </w:p>
        </w:tc>
      </w:tr>
      <w:tr w:rsidR="00830EAC" w:rsidRPr="003E45D7" w14:paraId="4DA071E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FCA51D4"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Croatia</w:t>
            </w:r>
          </w:p>
        </w:tc>
        <w:tc>
          <w:tcPr>
            <w:tcW w:w="1157" w:type="dxa"/>
            <w:tcBorders>
              <w:top w:val="nil"/>
              <w:left w:val="nil"/>
              <w:bottom w:val="single" w:sz="4" w:space="0" w:color="auto"/>
              <w:right w:val="single" w:sz="4" w:space="0" w:color="auto"/>
            </w:tcBorders>
            <w:shd w:val="clear" w:color="auto" w:fill="auto"/>
            <w:vAlign w:val="bottom"/>
            <w:hideMark/>
          </w:tcPr>
          <w:p w14:paraId="6FB22A5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0.091</w:t>
            </w:r>
          </w:p>
        </w:tc>
        <w:tc>
          <w:tcPr>
            <w:tcW w:w="2263" w:type="dxa"/>
            <w:tcBorders>
              <w:top w:val="nil"/>
              <w:left w:val="nil"/>
              <w:bottom w:val="single" w:sz="4" w:space="0" w:color="auto"/>
              <w:right w:val="single" w:sz="4" w:space="0" w:color="auto"/>
            </w:tcBorders>
            <w:shd w:val="clear" w:color="auto" w:fill="auto"/>
            <w:noWrap/>
            <w:vAlign w:val="bottom"/>
            <w:hideMark/>
          </w:tcPr>
          <w:p w14:paraId="210F8D9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0.145</w:t>
            </w:r>
          </w:p>
        </w:tc>
        <w:tc>
          <w:tcPr>
            <w:tcW w:w="1260" w:type="dxa"/>
            <w:tcBorders>
              <w:top w:val="nil"/>
              <w:left w:val="nil"/>
              <w:bottom w:val="single" w:sz="4" w:space="0" w:color="auto"/>
              <w:right w:val="single" w:sz="4" w:space="0" w:color="auto"/>
            </w:tcBorders>
            <w:shd w:val="clear" w:color="auto" w:fill="auto"/>
            <w:noWrap/>
            <w:vAlign w:val="bottom"/>
            <w:hideMark/>
          </w:tcPr>
          <w:p w14:paraId="6CB7E46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3 674</w:t>
            </w:r>
          </w:p>
        </w:tc>
        <w:tc>
          <w:tcPr>
            <w:tcW w:w="1260" w:type="dxa"/>
            <w:tcBorders>
              <w:top w:val="nil"/>
              <w:left w:val="nil"/>
              <w:bottom w:val="single" w:sz="4" w:space="0" w:color="auto"/>
              <w:right w:val="single" w:sz="4" w:space="0" w:color="auto"/>
            </w:tcBorders>
            <w:shd w:val="clear" w:color="auto" w:fill="auto"/>
            <w:noWrap/>
            <w:vAlign w:val="bottom"/>
            <w:hideMark/>
          </w:tcPr>
          <w:p w14:paraId="65C1F14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3 925</w:t>
            </w:r>
          </w:p>
        </w:tc>
        <w:tc>
          <w:tcPr>
            <w:tcW w:w="1256" w:type="dxa"/>
            <w:tcBorders>
              <w:top w:val="nil"/>
              <w:left w:val="nil"/>
              <w:bottom w:val="single" w:sz="4" w:space="0" w:color="auto"/>
              <w:right w:val="single" w:sz="4" w:space="0" w:color="auto"/>
            </w:tcBorders>
            <w:shd w:val="clear" w:color="auto" w:fill="auto"/>
            <w:noWrap/>
            <w:vAlign w:val="bottom"/>
            <w:hideMark/>
          </w:tcPr>
          <w:p w14:paraId="5C51EA9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7 599</w:t>
            </w:r>
          </w:p>
        </w:tc>
      </w:tr>
      <w:tr w:rsidR="00830EAC" w:rsidRPr="003E45D7" w14:paraId="4B9DF2D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F3D76DE"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Cuba</w:t>
            </w:r>
          </w:p>
        </w:tc>
        <w:tc>
          <w:tcPr>
            <w:tcW w:w="1157" w:type="dxa"/>
            <w:tcBorders>
              <w:top w:val="nil"/>
              <w:left w:val="nil"/>
              <w:bottom w:val="single" w:sz="4" w:space="0" w:color="auto"/>
              <w:right w:val="single" w:sz="4" w:space="0" w:color="auto"/>
            </w:tcBorders>
            <w:shd w:val="clear" w:color="auto" w:fill="auto"/>
            <w:vAlign w:val="bottom"/>
            <w:hideMark/>
          </w:tcPr>
          <w:p w14:paraId="1405E9F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0.095</w:t>
            </w:r>
          </w:p>
        </w:tc>
        <w:tc>
          <w:tcPr>
            <w:tcW w:w="2263" w:type="dxa"/>
            <w:tcBorders>
              <w:top w:val="nil"/>
              <w:left w:val="nil"/>
              <w:bottom w:val="single" w:sz="4" w:space="0" w:color="auto"/>
              <w:right w:val="single" w:sz="4" w:space="0" w:color="auto"/>
            </w:tcBorders>
            <w:shd w:val="clear" w:color="auto" w:fill="auto"/>
            <w:noWrap/>
            <w:vAlign w:val="bottom"/>
            <w:hideMark/>
          </w:tcPr>
          <w:p w14:paraId="41EE190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0.151</w:t>
            </w:r>
          </w:p>
        </w:tc>
        <w:tc>
          <w:tcPr>
            <w:tcW w:w="1260" w:type="dxa"/>
            <w:tcBorders>
              <w:top w:val="nil"/>
              <w:left w:val="nil"/>
              <w:bottom w:val="single" w:sz="4" w:space="0" w:color="auto"/>
              <w:right w:val="single" w:sz="4" w:space="0" w:color="auto"/>
            </w:tcBorders>
            <w:shd w:val="clear" w:color="auto" w:fill="auto"/>
            <w:noWrap/>
            <w:vAlign w:val="bottom"/>
            <w:hideMark/>
          </w:tcPr>
          <w:p w14:paraId="6642E90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3 835</w:t>
            </w:r>
          </w:p>
        </w:tc>
        <w:tc>
          <w:tcPr>
            <w:tcW w:w="1260" w:type="dxa"/>
            <w:tcBorders>
              <w:top w:val="nil"/>
              <w:left w:val="nil"/>
              <w:bottom w:val="single" w:sz="4" w:space="0" w:color="auto"/>
              <w:right w:val="single" w:sz="4" w:space="0" w:color="auto"/>
            </w:tcBorders>
            <w:shd w:val="clear" w:color="auto" w:fill="auto"/>
            <w:noWrap/>
            <w:vAlign w:val="bottom"/>
            <w:hideMark/>
          </w:tcPr>
          <w:p w14:paraId="2FF26FF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4 098</w:t>
            </w:r>
          </w:p>
        </w:tc>
        <w:tc>
          <w:tcPr>
            <w:tcW w:w="1256" w:type="dxa"/>
            <w:tcBorders>
              <w:top w:val="nil"/>
              <w:left w:val="nil"/>
              <w:bottom w:val="single" w:sz="4" w:space="0" w:color="auto"/>
              <w:right w:val="single" w:sz="4" w:space="0" w:color="auto"/>
            </w:tcBorders>
            <w:shd w:val="clear" w:color="auto" w:fill="auto"/>
            <w:noWrap/>
            <w:vAlign w:val="bottom"/>
            <w:hideMark/>
          </w:tcPr>
          <w:p w14:paraId="02BDEF9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7 933</w:t>
            </w:r>
          </w:p>
        </w:tc>
      </w:tr>
      <w:tr w:rsidR="00830EAC" w:rsidRPr="003E45D7" w14:paraId="5DF54D9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579DA4F"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Czechia</w:t>
            </w:r>
          </w:p>
        </w:tc>
        <w:tc>
          <w:tcPr>
            <w:tcW w:w="1157" w:type="dxa"/>
            <w:tcBorders>
              <w:top w:val="nil"/>
              <w:left w:val="nil"/>
              <w:bottom w:val="single" w:sz="4" w:space="0" w:color="auto"/>
              <w:right w:val="single" w:sz="4" w:space="0" w:color="auto"/>
            </w:tcBorders>
            <w:shd w:val="clear" w:color="auto" w:fill="auto"/>
            <w:vAlign w:val="bottom"/>
            <w:hideMark/>
          </w:tcPr>
          <w:p w14:paraId="2EB8B5A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0.340</w:t>
            </w:r>
          </w:p>
        </w:tc>
        <w:tc>
          <w:tcPr>
            <w:tcW w:w="2263" w:type="dxa"/>
            <w:tcBorders>
              <w:top w:val="nil"/>
              <w:left w:val="nil"/>
              <w:bottom w:val="single" w:sz="4" w:space="0" w:color="auto"/>
              <w:right w:val="single" w:sz="4" w:space="0" w:color="auto"/>
            </w:tcBorders>
            <w:shd w:val="clear" w:color="auto" w:fill="auto"/>
            <w:noWrap/>
            <w:vAlign w:val="bottom"/>
            <w:hideMark/>
          </w:tcPr>
          <w:p w14:paraId="7F1DC74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0.540</w:t>
            </w:r>
          </w:p>
        </w:tc>
        <w:tc>
          <w:tcPr>
            <w:tcW w:w="1260" w:type="dxa"/>
            <w:tcBorders>
              <w:top w:val="nil"/>
              <w:left w:val="nil"/>
              <w:bottom w:val="single" w:sz="4" w:space="0" w:color="auto"/>
              <w:right w:val="single" w:sz="4" w:space="0" w:color="auto"/>
            </w:tcBorders>
            <w:shd w:val="clear" w:color="auto" w:fill="auto"/>
            <w:noWrap/>
            <w:vAlign w:val="bottom"/>
            <w:hideMark/>
          </w:tcPr>
          <w:p w14:paraId="347288B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13 726</w:t>
            </w:r>
          </w:p>
        </w:tc>
        <w:tc>
          <w:tcPr>
            <w:tcW w:w="1260" w:type="dxa"/>
            <w:tcBorders>
              <w:top w:val="nil"/>
              <w:left w:val="nil"/>
              <w:bottom w:val="single" w:sz="4" w:space="0" w:color="auto"/>
              <w:right w:val="single" w:sz="4" w:space="0" w:color="auto"/>
            </w:tcBorders>
            <w:shd w:val="clear" w:color="auto" w:fill="auto"/>
            <w:noWrap/>
            <w:vAlign w:val="bottom"/>
            <w:hideMark/>
          </w:tcPr>
          <w:p w14:paraId="28F3CEF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14 666</w:t>
            </w:r>
          </w:p>
        </w:tc>
        <w:tc>
          <w:tcPr>
            <w:tcW w:w="1256" w:type="dxa"/>
            <w:tcBorders>
              <w:top w:val="nil"/>
              <w:left w:val="nil"/>
              <w:bottom w:val="single" w:sz="4" w:space="0" w:color="auto"/>
              <w:right w:val="single" w:sz="4" w:space="0" w:color="auto"/>
            </w:tcBorders>
            <w:shd w:val="clear" w:color="auto" w:fill="auto"/>
            <w:noWrap/>
            <w:vAlign w:val="bottom"/>
            <w:hideMark/>
          </w:tcPr>
          <w:p w14:paraId="2C58991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28 392</w:t>
            </w:r>
          </w:p>
        </w:tc>
      </w:tr>
      <w:tr w:rsidR="00830EAC" w:rsidRPr="003E45D7" w14:paraId="6BF961F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6AE4B9C" w14:textId="77777777" w:rsidR="00830EAC" w:rsidRPr="003E45D7" w:rsidRDefault="00830EAC" w:rsidP="007641D1">
            <w:pPr>
              <w:pStyle w:val="CBDTableNormal"/>
              <w:tabs>
                <w:tab w:val="clear" w:pos="567"/>
                <w:tab w:val="left" w:pos="178"/>
              </w:tabs>
              <w:spacing w:before="0" w:after="0"/>
              <w:ind w:left="144" w:hanging="144"/>
              <w:rPr>
                <w:rFonts w:eastAsia="Times New Roman"/>
                <w:sz w:val="18"/>
                <w:szCs w:val="18"/>
                <w:lang w:eastAsia="en-CA"/>
              </w:rPr>
            </w:pPr>
            <w:r w:rsidRPr="003E45D7">
              <w:rPr>
                <w:rFonts w:eastAsia="Times New Roman"/>
                <w:sz w:val="18"/>
                <w:szCs w:val="18"/>
                <w:lang w:eastAsia="en-CA"/>
              </w:rPr>
              <w:t>Democratic People’s Republic of Korea</w:t>
            </w:r>
          </w:p>
        </w:tc>
        <w:tc>
          <w:tcPr>
            <w:tcW w:w="1157" w:type="dxa"/>
            <w:tcBorders>
              <w:top w:val="nil"/>
              <w:left w:val="nil"/>
              <w:bottom w:val="single" w:sz="4" w:space="0" w:color="auto"/>
              <w:right w:val="single" w:sz="4" w:space="0" w:color="auto"/>
            </w:tcBorders>
            <w:shd w:val="clear" w:color="auto" w:fill="auto"/>
            <w:vAlign w:val="bottom"/>
            <w:hideMark/>
          </w:tcPr>
          <w:p w14:paraId="07976A8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56DE822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3132F19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0A6B4A9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5119F5D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418</w:t>
            </w:r>
          </w:p>
        </w:tc>
      </w:tr>
      <w:tr w:rsidR="00830EAC" w:rsidRPr="003E45D7" w14:paraId="6B374E1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9313725" w14:textId="77777777" w:rsidR="00830EAC" w:rsidRPr="003E45D7" w:rsidRDefault="00830EAC" w:rsidP="007641D1">
            <w:pPr>
              <w:pStyle w:val="CBDTableNormal"/>
              <w:tabs>
                <w:tab w:val="clear" w:pos="567"/>
                <w:tab w:val="left" w:pos="178"/>
              </w:tabs>
              <w:spacing w:before="0" w:after="0"/>
              <w:ind w:left="144" w:hanging="144"/>
              <w:rPr>
                <w:rFonts w:eastAsia="Times New Roman"/>
                <w:sz w:val="18"/>
                <w:szCs w:val="18"/>
                <w:lang w:eastAsia="en-CA"/>
              </w:rPr>
            </w:pPr>
            <w:r w:rsidRPr="003E45D7">
              <w:rPr>
                <w:rFonts w:eastAsia="Times New Roman"/>
                <w:sz w:val="18"/>
                <w:szCs w:val="18"/>
                <w:lang w:eastAsia="en-CA"/>
              </w:rPr>
              <w:t xml:space="preserve">Democratic </w:t>
            </w:r>
            <w:r w:rsidRPr="003E45D7">
              <w:rPr>
                <w:sz w:val="18"/>
                <w:szCs w:val="18"/>
                <w:lang w:eastAsia="en-CA"/>
              </w:rPr>
              <w:t>Republic</w:t>
            </w:r>
            <w:r w:rsidRPr="003E45D7">
              <w:rPr>
                <w:rFonts w:eastAsia="Times New Roman"/>
                <w:sz w:val="18"/>
                <w:szCs w:val="18"/>
                <w:lang w:eastAsia="en-CA"/>
              </w:rPr>
              <w:t xml:space="preserve"> of the Congo</w:t>
            </w:r>
          </w:p>
        </w:tc>
        <w:tc>
          <w:tcPr>
            <w:tcW w:w="1157" w:type="dxa"/>
            <w:tcBorders>
              <w:top w:val="nil"/>
              <w:left w:val="nil"/>
              <w:bottom w:val="single" w:sz="4" w:space="0" w:color="auto"/>
              <w:right w:val="single" w:sz="4" w:space="0" w:color="auto"/>
            </w:tcBorders>
            <w:shd w:val="clear" w:color="auto" w:fill="auto"/>
            <w:vAlign w:val="bottom"/>
            <w:hideMark/>
          </w:tcPr>
          <w:p w14:paraId="501D799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15CF101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3AA1C7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012418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7693C3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09C5590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3BC835B"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Denmark</w:t>
            </w:r>
          </w:p>
        </w:tc>
        <w:tc>
          <w:tcPr>
            <w:tcW w:w="1157" w:type="dxa"/>
            <w:tcBorders>
              <w:top w:val="nil"/>
              <w:left w:val="nil"/>
              <w:bottom w:val="single" w:sz="4" w:space="0" w:color="auto"/>
              <w:right w:val="single" w:sz="4" w:space="0" w:color="auto"/>
            </w:tcBorders>
            <w:shd w:val="clear" w:color="auto" w:fill="auto"/>
            <w:vAlign w:val="bottom"/>
            <w:hideMark/>
          </w:tcPr>
          <w:p w14:paraId="3208053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0.553</w:t>
            </w:r>
          </w:p>
        </w:tc>
        <w:tc>
          <w:tcPr>
            <w:tcW w:w="2263" w:type="dxa"/>
            <w:tcBorders>
              <w:top w:val="nil"/>
              <w:left w:val="nil"/>
              <w:bottom w:val="single" w:sz="4" w:space="0" w:color="auto"/>
              <w:right w:val="single" w:sz="4" w:space="0" w:color="auto"/>
            </w:tcBorders>
            <w:shd w:val="clear" w:color="auto" w:fill="auto"/>
            <w:noWrap/>
            <w:vAlign w:val="bottom"/>
            <w:hideMark/>
          </w:tcPr>
          <w:p w14:paraId="78BCC99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0.878</w:t>
            </w:r>
          </w:p>
        </w:tc>
        <w:tc>
          <w:tcPr>
            <w:tcW w:w="1260" w:type="dxa"/>
            <w:tcBorders>
              <w:top w:val="nil"/>
              <w:left w:val="nil"/>
              <w:bottom w:val="single" w:sz="4" w:space="0" w:color="auto"/>
              <w:right w:val="single" w:sz="4" w:space="0" w:color="auto"/>
            </w:tcBorders>
            <w:shd w:val="clear" w:color="auto" w:fill="auto"/>
            <w:noWrap/>
            <w:vAlign w:val="bottom"/>
            <w:hideMark/>
          </w:tcPr>
          <w:p w14:paraId="7D8DE7E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22 326</w:t>
            </w:r>
          </w:p>
        </w:tc>
        <w:tc>
          <w:tcPr>
            <w:tcW w:w="1260" w:type="dxa"/>
            <w:tcBorders>
              <w:top w:val="nil"/>
              <w:left w:val="nil"/>
              <w:bottom w:val="single" w:sz="4" w:space="0" w:color="auto"/>
              <w:right w:val="single" w:sz="4" w:space="0" w:color="auto"/>
            </w:tcBorders>
            <w:shd w:val="clear" w:color="auto" w:fill="auto"/>
            <w:noWrap/>
            <w:vAlign w:val="bottom"/>
            <w:hideMark/>
          </w:tcPr>
          <w:p w14:paraId="4805E76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23 853</w:t>
            </w:r>
          </w:p>
        </w:tc>
        <w:tc>
          <w:tcPr>
            <w:tcW w:w="1256" w:type="dxa"/>
            <w:tcBorders>
              <w:top w:val="nil"/>
              <w:left w:val="nil"/>
              <w:bottom w:val="single" w:sz="4" w:space="0" w:color="auto"/>
              <w:right w:val="single" w:sz="4" w:space="0" w:color="auto"/>
            </w:tcBorders>
            <w:shd w:val="clear" w:color="auto" w:fill="auto"/>
            <w:noWrap/>
            <w:vAlign w:val="bottom"/>
            <w:hideMark/>
          </w:tcPr>
          <w:p w14:paraId="258C131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46 179</w:t>
            </w:r>
          </w:p>
        </w:tc>
      </w:tr>
      <w:tr w:rsidR="00830EAC" w:rsidRPr="003E45D7" w14:paraId="3C179B6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2F57586"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Djibouti</w:t>
            </w:r>
          </w:p>
        </w:tc>
        <w:tc>
          <w:tcPr>
            <w:tcW w:w="1157" w:type="dxa"/>
            <w:tcBorders>
              <w:top w:val="nil"/>
              <w:left w:val="nil"/>
              <w:bottom w:val="single" w:sz="4" w:space="0" w:color="auto"/>
              <w:right w:val="single" w:sz="4" w:space="0" w:color="auto"/>
            </w:tcBorders>
            <w:shd w:val="clear" w:color="auto" w:fill="auto"/>
            <w:vAlign w:val="bottom"/>
            <w:hideMark/>
          </w:tcPr>
          <w:p w14:paraId="4DAA8BE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2C6822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47AD19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6C7E1D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D2F568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7AA0BD1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0B1FC95"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Dominican Republic</w:t>
            </w:r>
          </w:p>
        </w:tc>
        <w:tc>
          <w:tcPr>
            <w:tcW w:w="1157" w:type="dxa"/>
            <w:tcBorders>
              <w:top w:val="nil"/>
              <w:left w:val="nil"/>
              <w:bottom w:val="single" w:sz="4" w:space="0" w:color="auto"/>
              <w:right w:val="single" w:sz="4" w:space="0" w:color="auto"/>
            </w:tcBorders>
            <w:shd w:val="clear" w:color="auto" w:fill="auto"/>
            <w:vAlign w:val="bottom"/>
            <w:hideMark/>
          </w:tcPr>
          <w:p w14:paraId="7733E07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0.067</w:t>
            </w:r>
          </w:p>
        </w:tc>
        <w:tc>
          <w:tcPr>
            <w:tcW w:w="2263" w:type="dxa"/>
            <w:tcBorders>
              <w:top w:val="nil"/>
              <w:left w:val="nil"/>
              <w:bottom w:val="single" w:sz="4" w:space="0" w:color="auto"/>
              <w:right w:val="single" w:sz="4" w:space="0" w:color="auto"/>
            </w:tcBorders>
            <w:shd w:val="clear" w:color="auto" w:fill="auto"/>
            <w:noWrap/>
            <w:vAlign w:val="bottom"/>
            <w:hideMark/>
          </w:tcPr>
          <w:p w14:paraId="1C37AE5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0.106</w:t>
            </w:r>
          </w:p>
        </w:tc>
        <w:tc>
          <w:tcPr>
            <w:tcW w:w="1260" w:type="dxa"/>
            <w:tcBorders>
              <w:top w:val="nil"/>
              <w:left w:val="nil"/>
              <w:bottom w:val="single" w:sz="4" w:space="0" w:color="auto"/>
              <w:right w:val="single" w:sz="4" w:space="0" w:color="auto"/>
            </w:tcBorders>
            <w:shd w:val="clear" w:color="auto" w:fill="auto"/>
            <w:noWrap/>
            <w:vAlign w:val="bottom"/>
            <w:hideMark/>
          </w:tcPr>
          <w:p w14:paraId="1F29245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2 705</w:t>
            </w:r>
          </w:p>
        </w:tc>
        <w:tc>
          <w:tcPr>
            <w:tcW w:w="1260" w:type="dxa"/>
            <w:tcBorders>
              <w:top w:val="nil"/>
              <w:left w:val="nil"/>
              <w:bottom w:val="single" w:sz="4" w:space="0" w:color="auto"/>
              <w:right w:val="single" w:sz="4" w:space="0" w:color="auto"/>
            </w:tcBorders>
            <w:shd w:val="clear" w:color="auto" w:fill="auto"/>
            <w:noWrap/>
            <w:vAlign w:val="bottom"/>
            <w:hideMark/>
          </w:tcPr>
          <w:p w14:paraId="0863EF6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2 890</w:t>
            </w:r>
          </w:p>
        </w:tc>
        <w:tc>
          <w:tcPr>
            <w:tcW w:w="1256" w:type="dxa"/>
            <w:tcBorders>
              <w:top w:val="nil"/>
              <w:left w:val="nil"/>
              <w:bottom w:val="single" w:sz="4" w:space="0" w:color="auto"/>
              <w:right w:val="single" w:sz="4" w:space="0" w:color="auto"/>
            </w:tcBorders>
            <w:shd w:val="clear" w:color="auto" w:fill="auto"/>
            <w:noWrap/>
            <w:vAlign w:val="bottom"/>
            <w:hideMark/>
          </w:tcPr>
          <w:p w14:paraId="7CE50FE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5 595</w:t>
            </w:r>
          </w:p>
        </w:tc>
      </w:tr>
      <w:tr w:rsidR="00830EAC" w:rsidRPr="003E45D7" w14:paraId="7CF123A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3829B49"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Ecuador</w:t>
            </w:r>
          </w:p>
        </w:tc>
        <w:tc>
          <w:tcPr>
            <w:tcW w:w="1157" w:type="dxa"/>
            <w:tcBorders>
              <w:top w:val="nil"/>
              <w:left w:val="nil"/>
              <w:bottom w:val="single" w:sz="4" w:space="0" w:color="auto"/>
              <w:right w:val="single" w:sz="4" w:space="0" w:color="auto"/>
            </w:tcBorders>
            <w:shd w:val="clear" w:color="auto" w:fill="auto"/>
            <w:vAlign w:val="bottom"/>
            <w:hideMark/>
          </w:tcPr>
          <w:p w14:paraId="448BEC1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0.077</w:t>
            </w:r>
          </w:p>
        </w:tc>
        <w:tc>
          <w:tcPr>
            <w:tcW w:w="2263" w:type="dxa"/>
            <w:tcBorders>
              <w:top w:val="nil"/>
              <w:left w:val="nil"/>
              <w:bottom w:val="single" w:sz="4" w:space="0" w:color="auto"/>
              <w:right w:val="single" w:sz="4" w:space="0" w:color="auto"/>
            </w:tcBorders>
            <w:shd w:val="clear" w:color="auto" w:fill="auto"/>
            <w:noWrap/>
            <w:vAlign w:val="bottom"/>
            <w:hideMark/>
          </w:tcPr>
          <w:p w14:paraId="46ED7E3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0.122</w:t>
            </w:r>
          </w:p>
        </w:tc>
        <w:tc>
          <w:tcPr>
            <w:tcW w:w="1260" w:type="dxa"/>
            <w:tcBorders>
              <w:top w:val="nil"/>
              <w:left w:val="nil"/>
              <w:bottom w:val="single" w:sz="4" w:space="0" w:color="auto"/>
              <w:right w:val="single" w:sz="4" w:space="0" w:color="auto"/>
            </w:tcBorders>
            <w:shd w:val="clear" w:color="auto" w:fill="auto"/>
            <w:noWrap/>
            <w:vAlign w:val="bottom"/>
            <w:hideMark/>
          </w:tcPr>
          <w:p w14:paraId="200F8C2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3 109</w:t>
            </w:r>
          </w:p>
        </w:tc>
        <w:tc>
          <w:tcPr>
            <w:tcW w:w="1260" w:type="dxa"/>
            <w:tcBorders>
              <w:top w:val="nil"/>
              <w:left w:val="nil"/>
              <w:bottom w:val="single" w:sz="4" w:space="0" w:color="auto"/>
              <w:right w:val="single" w:sz="4" w:space="0" w:color="auto"/>
            </w:tcBorders>
            <w:shd w:val="clear" w:color="auto" w:fill="auto"/>
            <w:noWrap/>
            <w:vAlign w:val="bottom"/>
            <w:hideMark/>
          </w:tcPr>
          <w:p w14:paraId="0F805FE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3 321</w:t>
            </w:r>
          </w:p>
        </w:tc>
        <w:tc>
          <w:tcPr>
            <w:tcW w:w="1256" w:type="dxa"/>
            <w:tcBorders>
              <w:top w:val="nil"/>
              <w:left w:val="nil"/>
              <w:bottom w:val="single" w:sz="4" w:space="0" w:color="auto"/>
              <w:right w:val="single" w:sz="4" w:space="0" w:color="auto"/>
            </w:tcBorders>
            <w:shd w:val="clear" w:color="auto" w:fill="auto"/>
            <w:noWrap/>
            <w:vAlign w:val="bottom"/>
            <w:hideMark/>
          </w:tcPr>
          <w:p w14:paraId="4AECE3E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6 430</w:t>
            </w:r>
          </w:p>
        </w:tc>
      </w:tr>
      <w:tr w:rsidR="00830EAC" w:rsidRPr="003E45D7" w14:paraId="4528E62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9F2E4F0"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Egypt</w:t>
            </w:r>
          </w:p>
        </w:tc>
        <w:tc>
          <w:tcPr>
            <w:tcW w:w="1157" w:type="dxa"/>
            <w:tcBorders>
              <w:top w:val="nil"/>
              <w:left w:val="nil"/>
              <w:bottom w:val="single" w:sz="4" w:space="0" w:color="auto"/>
              <w:right w:val="single" w:sz="4" w:space="0" w:color="auto"/>
            </w:tcBorders>
            <w:shd w:val="clear" w:color="auto" w:fill="auto"/>
            <w:vAlign w:val="bottom"/>
            <w:hideMark/>
          </w:tcPr>
          <w:p w14:paraId="0645A87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0.139</w:t>
            </w:r>
          </w:p>
        </w:tc>
        <w:tc>
          <w:tcPr>
            <w:tcW w:w="2263" w:type="dxa"/>
            <w:tcBorders>
              <w:top w:val="nil"/>
              <w:left w:val="nil"/>
              <w:bottom w:val="single" w:sz="4" w:space="0" w:color="auto"/>
              <w:right w:val="single" w:sz="4" w:space="0" w:color="auto"/>
            </w:tcBorders>
            <w:shd w:val="clear" w:color="auto" w:fill="auto"/>
            <w:noWrap/>
            <w:vAlign w:val="bottom"/>
            <w:hideMark/>
          </w:tcPr>
          <w:p w14:paraId="395D094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0.221</w:t>
            </w:r>
          </w:p>
        </w:tc>
        <w:tc>
          <w:tcPr>
            <w:tcW w:w="1260" w:type="dxa"/>
            <w:tcBorders>
              <w:top w:val="nil"/>
              <w:left w:val="nil"/>
              <w:bottom w:val="single" w:sz="4" w:space="0" w:color="auto"/>
              <w:right w:val="single" w:sz="4" w:space="0" w:color="auto"/>
            </w:tcBorders>
            <w:shd w:val="clear" w:color="auto" w:fill="auto"/>
            <w:noWrap/>
            <w:vAlign w:val="bottom"/>
            <w:hideMark/>
          </w:tcPr>
          <w:p w14:paraId="4139515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5 612</w:t>
            </w:r>
          </w:p>
        </w:tc>
        <w:tc>
          <w:tcPr>
            <w:tcW w:w="1260" w:type="dxa"/>
            <w:tcBorders>
              <w:top w:val="nil"/>
              <w:left w:val="nil"/>
              <w:bottom w:val="single" w:sz="4" w:space="0" w:color="auto"/>
              <w:right w:val="single" w:sz="4" w:space="0" w:color="auto"/>
            </w:tcBorders>
            <w:shd w:val="clear" w:color="auto" w:fill="auto"/>
            <w:noWrap/>
            <w:vAlign w:val="bottom"/>
            <w:hideMark/>
          </w:tcPr>
          <w:p w14:paraId="4EF2561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5 996</w:t>
            </w:r>
          </w:p>
        </w:tc>
        <w:tc>
          <w:tcPr>
            <w:tcW w:w="1256" w:type="dxa"/>
            <w:tcBorders>
              <w:top w:val="nil"/>
              <w:left w:val="nil"/>
              <w:bottom w:val="single" w:sz="4" w:space="0" w:color="auto"/>
              <w:right w:val="single" w:sz="4" w:space="0" w:color="auto"/>
            </w:tcBorders>
            <w:shd w:val="clear" w:color="auto" w:fill="auto"/>
            <w:noWrap/>
            <w:vAlign w:val="bottom"/>
            <w:hideMark/>
          </w:tcPr>
          <w:p w14:paraId="41DC8D6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11 607</w:t>
            </w:r>
          </w:p>
        </w:tc>
      </w:tr>
      <w:tr w:rsidR="00830EAC" w:rsidRPr="003E45D7" w14:paraId="4B4A843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D135D09"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Equatorial Guinea</w:t>
            </w:r>
          </w:p>
        </w:tc>
        <w:tc>
          <w:tcPr>
            <w:tcW w:w="1157" w:type="dxa"/>
            <w:tcBorders>
              <w:top w:val="nil"/>
              <w:left w:val="nil"/>
              <w:bottom w:val="single" w:sz="4" w:space="0" w:color="auto"/>
              <w:right w:val="single" w:sz="4" w:space="0" w:color="auto"/>
            </w:tcBorders>
            <w:shd w:val="clear" w:color="auto" w:fill="auto"/>
            <w:vAlign w:val="bottom"/>
            <w:hideMark/>
          </w:tcPr>
          <w:p w14:paraId="7AE4F27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0.012</w:t>
            </w:r>
          </w:p>
        </w:tc>
        <w:tc>
          <w:tcPr>
            <w:tcW w:w="2263" w:type="dxa"/>
            <w:tcBorders>
              <w:top w:val="nil"/>
              <w:left w:val="nil"/>
              <w:bottom w:val="single" w:sz="4" w:space="0" w:color="auto"/>
              <w:right w:val="single" w:sz="4" w:space="0" w:color="auto"/>
            </w:tcBorders>
            <w:shd w:val="clear" w:color="auto" w:fill="auto"/>
            <w:noWrap/>
            <w:vAlign w:val="bottom"/>
            <w:hideMark/>
          </w:tcPr>
          <w:p w14:paraId="3C35C08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0.019</w:t>
            </w:r>
          </w:p>
        </w:tc>
        <w:tc>
          <w:tcPr>
            <w:tcW w:w="1260" w:type="dxa"/>
            <w:tcBorders>
              <w:top w:val="nil"/>
              <w:left w:val="nil"/>
              <w:bottom w:val="single" w:sz="4" w:space="0" w:color="auto"/>
              <w:right w:val="single" w:sz="4" w:space="0" w:color="auto"/>
            </w:tcBorders>
            <w:shd w:val="clear" w:color="auto" w:fill="auto"/>
            <w:noWrap/>
            <w:vAlign w:val="bottom"/>
            <w:hideMark/>
          </w:tcPr>
          <w:p w14:paraId="7527CF0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484</w:t>
            </w:r>
          </w:p>
        </w:tc>
        <w:tc>
          <w:tcPr>
            <w:tcW w:w="1260" w:type="dxa"/>
            <w:tcBorders>
              <w:top w:val="nil"/>
              <w:left w:val="nil"/>
              <w:bottom w:val="single" w:sz="4" w:space="0" w:color="auto"/>
              <w:right w:val="single" w:sz="4" w:space="0" w:color="auto"/>
            </w:tcBorders>
            <w:shd w:val="clear" w:color="auto" w:fill="auto"/>
            <w:noWrap/>
            <w:vAlign w:val="bottom"/>
            <w:hideMark/>
          </w:tcPr>
          <w:p w14:paraId="133E7DD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518</w:t>
            </w:r>
          </w:p>
        </w:tc>
        <w:tc>
          <w:tcPr>
            <w:tcW w:w="1256" w:type="dxa"/>
            <w:tcBorders>
              <w:top w:val="nil"/>
              <w:left w:val="nil"/>
              <w:bottom w:val="single" w:sz="4" w:space="0" w:color="auto"/>
              <w:right w:val="single" w:sz="4" w:space="0" w:color="auto"/>
            </w:tcBorders>
            <w:shd w:val="clear" w:color="auto" w:fill="auto"/>
            <w:noWrap/>
            <w:vAlign w:val="bottom"/>
            <w:hideMark/>
          </w:tcPr>
          <w:p w14:paraId="5F6F48D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1 002</w:t>
            </w:r>
          </w:p>
        </w:tc>
      </w:tr>
      <w:tr w:rsidR="00830EAC" w:rsidRPr="003E45D7" w14:paraId="3B97030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4BE6A6E"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Eritrea</w:t>
            </w:r>
          </w:p>
        </w:tc>
        <w:tc>
          <w:tcPr>
            <w:tcW w:w="1157" w:type="dxa"/>
            <w:tcBorders>
              <w:top w:val="nil"/>
              <w:left w:val="nil"/>
              <w:bottom w:val="single" w:sz="4" w:space="0" w:color="auto"/>
              <w:right w:val="single" w:sz="4" w:space="0" w:color="auto"/>
            </w:tcBorders>
            <w:shd w:val="clear" w:color="auto" w:fill="auto"/>
            <w:vAlign w:val="bottom"/>
            <w:hideMark/>
          </w:tcPr>
          <w:p w14:paraId="18059F8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AC5E64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51FB1F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BFA525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D3529F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4CF169B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B5CF745"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Estonia</w:t>
            </w:r>
          </w:p>
        </w:tc>
        <w:tc>
          <w:tcPr>
            <w:tcW w:w="1157" w:type="dxa"/>
            <w:tcBorders>
              <w:top w:val="nil"/>
              <w:left w:val="nil"/>
              <w:bottom w:val="single" w:sz="4" w:space="0" w:color="auto"/>
              <w:right w:val="single" w:sz="4" w:space="0" w:color="auto"/>
            </w:tcBorders>
            <w:shd w:val="clear" w:color="auto" w:fill="auto"/>
            <w:vAlign w:val="bottom"/>
            <w:hideMark/>
          </w:tcPr>
          <w:p w14:paraId="2886DAF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0.044</w:t>
            </w:r>
          </w:p>
        </w:tc>
        <w:tc>
          <w:tcPr>
            <w:tcW w:w="2263" w:type="dxa"/>
            <w:tcBorders>
              <w:top w:val="nil"/>
              <w:left w:val="nil"/>
              <w:bottom w:val="single" w:sz="4" w:space="0" w:color="auto"/>
              <w:right w:val="single" w:sz="4" w:space="0" w:color="auto"/>
            </w:tcBorders>
            <w:shd w:val="clear" w:color="auto" w:fill="auto"/>
            <w:noWrap/>
            <w:vAlign w:val="bottom"/>
            <w:hideMark/>
          </w:tcPr>
          <w:p w14:paraId="588B522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0.070</w:t>
            </w:r>
          </w:p>
        </w:tc>
        <w:tc>
          <w:tcPr>
            <w:tcW w:w="1260" w:type="dxa"/>
            <w:tcBorders>
              <w:top w:val="nil"/>
              <w:left w:val="nil"/>
              <w:bottom w:val="single" w:sz="4" w:space="0" w:color="auto"/>
              <w:right w:val="single" w:sz="4" w:space="0" w:color="auto"/>
            </w:tcBorders>
            <w:shd w:val="clear" w:color="auto" w:fill="auto"/>
            <w:noWrap/>
            <w:vAlign w:val="bottom"/>
            <w:hideMark/>
          </w:tcPr>
          <w:p w14:paraId="73DC92B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1 776</w:t>
            </w:r>
          </w:p>
        </w:tc>
        <w:tc>
          <w:tcPr>
            <w:tcW w:w="1260" w:type="dxa"/>
            <w:tcBorders>
              <w:top w:val="nil"/>
              <w:left w:val="nil"/>
              <w:bottom w:val="single" w:sz="4" w:space="0" w:color="auto"/>
              <w:right w:val="single" w:sz="4" w:space="0" w:color="auto"/>
            </w:tcBorders>
            <w:shd w:val="clear" w:color="auto" w:fill="auto"/>
            <w:noWrap/>
            <w:vAlign w:val="bottom"/>
            <w:hideMark/>
          </w:tcPr>
          <w:p w14:paraId="6FF6494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1 898</w:t>
            </w:r>
          </w:p>
        </w:tc>
        <w:tc>
          <w:tcPr>
            <w:tcW w:w="1256" w:type="dxa"/>
            <w:tcBorders>
              <w:top w:val="nil"/>
              <w:left w:val="nil"/>
              <w:bottom w:val="single" w:sz="4" w:space="0" w:color="auto"/>
              <w:right w:val="single" w:sz="4" w:space="0" w:color="auto"/>
            </w:tcBorders>
            <w:shd w:val="clear" w:color="auto" w:fill="auto"/>
            <w:noWrap/>
            <w:vAlign w:val="bottom"/>
            <w:hideMark/>
          </w:tcPr>
          <w:p w14:paraId="56671DD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3 674</w:t>
            </w:r>
          </w:p>
        </w:tc>
      </w:tr>
      <w:tr w:rsidR="00830EAC" w:rsidRPr="003E45D7" w14:paraId="53C44EE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472A2A5"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Eswatini</w:t>
            </w:r>
          </w:p>
        </w:tc>
        <w:tc>
          <w:tcPr>
            <w:tcW w:w="1157" w:type="dxa"/>
            <w:tcBorders>
              <w:top w:val="nil"/>
              <w:left w:val="nil"/>
              <w:bottom w:val="single" w:sz="4" w:space="0" w:color="auto"/>
              <w:right w:val="single" w:sz="4" w:space="0" w:color="auto"/>
            </w:tcBorders>
            <w:shd w:val="clear" w:color="auto" w:fill="auto"/>
            <w:vAlign w:val="bottom"/>
            <w:hideMark/>
          </w:tcPr>
          <w:p w14:paraId="1CD6811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6C2401F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3C6C1EB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1AE274E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7CAB540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167</w:t>
            </w:r>
          </w:p>
        </w:tc>
      </w:tr>
      <w:tr w:rsidR="00830EAC" w:rsidRPr="003E45D7" w14:paraId="30EF6D4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D1438E8"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Ethiopia</w:t>
            </w:r>
          </w:p>
        </w:tc>
        <w:tc>
          <w:tcPr>
            <w:tcW w:w="1157" w:type="dxa"/>
            <w:tcBorders>
              <w:top w:val="nil"/>
              <w:left w:val="nil"/>
              <w:bottom w:val="single" w:sz="4" w:space="0" w:color="auto"/>
              <w:right w:val="single" w:sz="4" w:space="0" w:color="auto"/>
            </w:tcBorders>
            <w:shd w:val="clear" w:color="auto" w:fill="auto"/>
            <w:vAlign w:val="bottom"/>
            <w:hideMark/>
          </w:tcPr>
          <w:p w14:paraId="7BD7E43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245AD3D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B7DD26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4FE419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19280FB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14E5C0E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C3FB3B9"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European Union</w:t>
            </w:r>
          </w:p>
        </w:tc>
        <w:tc>
          <w:tcPr>
            <w:tcW w:w="1157" w:type="dxa"/>
            <w:tcBorders>
              <w:top w:val="nil"/>
              <w:left w:val="nil"/>
              <w:bottom w:val="single" w:sz="4" w:space="0" w:color="auto"/>
              <w:right w:val="single" w:sz="4" w:space="0" w:color="auto"/>
            </w:tcBorders>
            <w:shd w:val="clear" w:color="auto" w:fill="auto"/>
            <w:vAlign w:val="bottom"/>
            <w:hideMark/>
          </w:tcPr>
          <w:p w14:paraId="62DEC13B" w14:textId="77777777" w:rsidR="00830EAC" w:rsidRPr="003E45D7" w:rsidRDefault="00830EAC" w:rsidP="007641D1">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w:t>
            </w:r>
          </w:p>
        </w:tc>
        <w:tc>
          <w:tcPr>
            <w:tcW w:w="2263" w:type="dxa"/>
            <w:tcBorders>
              <w:top w:val="nil"/>
              <w:left w:val="nil"/>
              <w:bottom w:val="single" w:sz="4" w:space="0" w:color="auto"/>
              <w:right w:val="single" w:sz="4" w:space="0" w:color="auto"/>
            </w:tcBorders>
            <w:shd w:val="clear" w:color="auto" w:fill="auto"/>
            <w:noWrap/>
            <w:vAlign w:val="bottom"/>
            <w:hideMark/>
          </w:tcPr>
          <w:p w14:paraId="16A7EC8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2.500</w:t>
            </w:r>
          </w:p>
        </w:tc>
        <w:tc>
          <w:tcPr>
            <w:tcW w:w="1260" w:type="dxa"/>
            <w:tcBorders>
              <w:top w:val="nil"/>
              <w:left w:val="nil"/>
              <w:bottom w:val="single" w:sz="4" w:space="0" w:color="auto"/>
              <w:right w:val="single" w:sz="4" w:space="0" w:color="auto"/>
            </w:tcBorders>
            <w:shd w:val="clear" w:color="auto" w:fill="auto"/>
            <w:noWrap/>
            <w:vAlign w:val="bottom"/>
            <w:hideMark/>
          </w:tcPr>
          <w:p w14:paraId="432A70D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63 549</w:t>
            </w:r>
          </w:p>
        </w:tc>
        <w:tc>
          <w:tcPr>
            <w:tcW w:w="1260" w:type="dxa"/>
            <w:tcBorders>
              <w:top w:val="nil"/>
              <w:left w:val="nil"/>
              <w:bottom w:val="single" w:sz="4" w:space="0" w:color="auto"/>
              <w:right w:val="single" w:sz="4" w:space="0" w:color="auto"/>
            </w:tcBorders>
            <w:shd w:val="clear" w:color="auto" w:fill="auto"/>
            <w:noWrap/>
            <w:vAlign w:val="bottom"/>
            <w:hideMark/>
          </w:tcPr>
          <w:p w14:paraId="4E384BA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67 898</w:t>
            </w:r>
          </w:p>
        </w:tc>
        <w:tc>
          <w:tcPr>
            <w:tcW w:w="1256" w:type="dxa"/>
            <w:tcBorders>
              <w:top w:val="nil"/>
              <w:left w:val="nil"/>
              <w:bottom w:val="single" w:sz="4" w:space="0" w:color="auto"/>
              <w:right w:val="single" w:sz="4" w:space="0" w:color="auto"/>
            </w:tcBorders>
            <w:shd w:val="clear" w:color="auto" w:fill="auto"/>
            <w:noWrap/>
            <w:vAlign w:val="bottom"/>
            <w:hideMark/>
          </w:tcPr>
          <w:p w14:paraId="60BB84E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131 447</w:t>
            </w:r>
          </w:p>
        </w:tc>
      </w:tr>
      <w:tr w:rsidR="00830EAC" w:rsidRPr="003E45D7" w14:paraId="1B7BC9A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D26EA03"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Fiji</w:t>
            </w:r>
          </w:p>
        </w:tc>
        <w:tc>
          <w:tcPr>
            <w:tcW w:w="1157" w:type="dxa"/>
            <w:tcBorders>
              <w:top w:val="nil"/>
              <w:left w:val="nil"/>
              <w:bottom w:val="single" w:sz="4" w:space="0" w:color="auto"/>
              <w:right w:val="single" w:sz="4" w:space="0" w:color="auto"/>
            </w:tcBorders>
            <w:shd w:val="clear" w:color="auto" w:fill="auto"/>
            <w:vAlign w:val="bottom"/>
            <w:hideMark/>
          </w:tcPr>
          <w:p w14:paraId="68EC4B7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4C18981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668F34C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1EE84CE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50DBCE0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334</w:t>
            </w:r>
          </w:p>
        </w:tc>
      </w:tr>
      <w:tr w:rsidR="00830EAC" w:rsidRPr="003E45D7" w14:paraId="239D6DC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6F39661"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Finland</w:t>
            </w:r>
          </w:p>
        </w:tc>
        <w:tc>
          <w:tcPr>
            <w:tcW w:w="1157" w:type="dxa"/>
            <w:tcBorders>
              <w:top w:val="nil"/>
              <w:left w:val="nil"/>
              <w:bottom w:val="single" w:sz="4" w:space="0" w:color="auto"/>
              <w:right w:val="single" w:sz="4" w:space="0" w:color="auto"/>
            </w:tcBorders>
            <w:shd w:val="clear" w:color="auto" w:fill="auto"/>
            <w:vAlign w:val="bottom"/>
            <w:hideMark/>
          </w:tcPr>
          <w:p w14:paraId="79DD067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0.417</w:t>
            </w:r>
          </w:p>
        </w:tc>
        <w:tc>
          <w:tcPr>
            <w:tcW w:w="2263" w:type="dxa"/>
            <w:tcBorders>
              <w:top w:val="nil"/>
              <w:left w:val="nil"/>
              <w:bottom w:val="single" w:sz="4" w:space="0" w:color="auto"/>
              <w:right w:val="single" w:sz="4" w:space="0" w:color="auto"/>
            </w:tcBorders>
            <w:shd w:val="clear" w:color="auto" w:fill="auto"/>
            <w:noWrap/>
            <w:vAlign w:val="bottom"/>
            <w:hideMark/>
          </w:tcPr>
          <w:p w14:paraId="2F4DED8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0.662</w:t>
            </w:r>
          </w:p>
        </w:tc>
        <w:tc>
          <w:tcPr>
            <w:tcW w:w="1260" w:type="dxa"/>
            <w:tcBorders>
              <w:top w:val="nil"/>
              <w:left w:val="nil"/>
              <w:bottom w:val="single" w:sz="4" w:space="0" w:color="auto"/>
              <w:right w:val="single" w:sz="4" w:space="0" w:color="auto"/>
            </w:tcBorders>
            <w:shd w:val="clear" w:color="auto" w:fill="auto"/>
            <w:noWrap/>
            <w:vAlign w:val="bottom"/>
            <w:hideMark/>
          </w:tcPr>
          <w:p w14:paraId="5B9F30D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16 835</w:t>
            </w:r>
          </w:p>
        </w:tc>
        <w:tc>
          <w:tcPr>
            <w:tcW w:w="1260" w:type="dxa"/>
            <w:tcBorders>
              <w:top w:val="nil"/>
              <w:left w:val="nil"/>
              <w:bottom w:val="single" w:sz="4" w:space="0" w:color="auto"/>
              <w:right w:val="single" w:sz="4" w:space="0" w:color="auto"/>
            </w:tcBorders>
            <w:shd w:val="clear" w:color="auto" w:fill="auto"/>
            <w:noWrap/>
            <w:vAlign w:val="bottom"/>
            <w:hideMark/>
          </w:tcPr>
          <w:p w14:paraId="052149D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17 987</w:t>
            </w:r>
          </w:p>
        </w:tc>
        <w:tc>
          <w:tcPr>
            <w:tcW w:w="1256" w:type="dxa"/>
            <w:tcBorders>
              <w:top w:val="nil"/>
              <w:left w:val="nil"/>
              <w:bottom w:val="single" w:sz="4" w:space="0" w:color="auto"/>
              <w:right w:val="single" w:sz="4" w:space="0" w:color="auto"/>
            </w:tcBorders>
            <w:shd w:val="clear" w:color="auto" w:fill="auto"/>
            <w:noWrap/>
            <w:vAlign w:val="bottom"/>
            <w:hideMark/>
          </w:tcPr>
          <w:p w14:paraId="6919F37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34 822</w:t>
            </w:r>
          </w:p>
        </w:tc>
      </w:tr>
      <w:tr w:rsidR="00830EAC" w:rsidRPr="003E45D7" w14:paraId="177337C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9892D74"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France</w:t>
            </w:r>
          </w:p>
        </w:tc>
        <w:tc>
          <w:tcPr>
            <w:tcW w:w="1157" w:type="dxa"/>
            <w:tcBorders>
              <w:top w:val="nil"/>
              <w:left w:val="nil"/>
              <w:bottom w:val="single" w:sz="4" w:space="0" w:color="auto"/>
              <w:right w:val="single" w:sz="4" w:space="0" w:color="auto"/>
            </w:tcBorders>
            <w:shd w:val="clear" w:color="auto" w:fill="auto"/>
            <w:vAlign w:val="bottom"/>
            <w:hideMark/>
          </w:tcPr>
          <w:p w14:paraId="4EA1A3E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4.318</w:t>
            </w:r>
          </w:p>
        </w:tc>
        <w:tc>
          <w:tcPr>
            <w:tcW w:w="2263" w:type="dxa"/>
            <w:tcBorders>
              <w:top w:val="nil"/>
              <w:left w:val="nil"/>
              <w:bottom w:val="single" w:sz="4" w:space="0" w:color="auto"/>
              <w:right w:val="single" w:sz="4" w:space="0" w:color="auto"/>
            </w:tcBorders>
            <w:shd w:val="clear" w:color="auto" w:fill="auto"/>
            <w:noWrap/>
            <w:vAlign w:val="bottom"/>
            <w:hideMark/>
          </w:tcPr>
          <w:p w14:paraId="2A19391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6.858</w:t>
            </w:r>
          </w:p>
        </w:tc>
        <w:tc>
          <w:tcPr>
            <w:tcW w:w="1260" w:type="dxa"/>
            <w:tcBorders>
              <w:top w:val="nil"/>
              <w:left w:val="nil"/>
              <w:bottom w:val="single" w:sz="4" w:space="0" w:color="auto"/>
              <w:right w:val="single" w:sz="4" w:space="0" w:color="auto"/>
            </w:tcBorders>
            <w:shd w:val="clear" w:color="auto" w:fill="auto"/>
            <w:noWrap/>
            <w:vAlign w:val="bottom"/>
            <w:hideMark/>
          </w:tcPr>
          <w:p w14:paraId="24B1253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174 326</w:t>
            </w:r>
          </w:p>
        </w:tc>
        <w:tc>
          <w:tcPr>
            <w:tcW w:w="1260" w:type="dxa"/>
            <w:tcBorders>
              <w:top w:val="nil"/>
              <w:left w:val="nil"/>
              <w:bottom w:val="single" w:sz="4" w:space="0" w:color="auto"/>
              <w:right w:val="single" w:sz="4" w:space="0" w:color="auto"/>
            </w:tcBorders>
            <w:shd w:val="clear" w:color="auto" w:fill="auto"/>
            <w:noWrap/>
            <w:vAlign w:val="bottom"/>
            <w:hideMark/>
          </w:tcPr>
          <w:p w14:paraId="3AEC94D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186 254</w:t>
            </w:r>
          </w:p>
        </w:tc>
        <w:tc>
          <w:tcPr>
            <w:tcW w:w="1256" w:type="dxa"/>
            <w:tcBorders>
              <w:top w:val="nil"/>
              <w:left w:val="nil"/>
              <w:bottom w:val="single" w:sz="4" w:space="0" w:color="auto"/>
              <w:right w:val="single" w:sz="4" w:space="0" w:color="auto"/>
            </w:tcBorders>
            <w:shd w:val="clear" w:color="auto" w:fill="auto"/>
            <w:noWrap/>
            <w:vAlign w:val="bottom"/>
            <w:hideMark/>
          </w:tcPr>
          <w:p w14:paraId="2117570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360 580</w:t>
            </w:r>
          </w:p>
        </w:tc>
      </w:tr>
      <w:tr w:rsidR="00830EAC" w:rsidRPr="003E45D7" w14:paraId="2A4C274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A2EE37F"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Gabon</w:t>
            </w:r>
          </w:p>
        </w:tc>
        <w:tc>
          <w:tcPr>
            <w:tcW w:w="1157" w:type="dxa"/>
            <w:tcBorders>
              <w:top w:val="nil"/>
              <w:left w:val="nil"/>
              <w:bottom w:val="single" w:sz="4" w:space="0" w:color="auto"/>
              <w:right w:val="single" w:sz="4" w:space="0" w:color="auto"/>
            </w:tcBorders>
            <w:shd w:val="clear" w:color="auto" w:fill="auto"/>
            <w:vAlign w:val="bottom"/>
            <w:hideMark/>
          </w:tcPr>
          <w:p w14:paraId="33DA46B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57D6E00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695E0DD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5845D70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0A5642C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1 086</w:t>
            </w:r>
          </w:p>
        </w:tc>
      </w:tr>
      <w:tr w:rsidR="00830EAC" w:rsidRPr="003E45D7" w14:paraId="1920059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68BB2F9"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Gambia</w:t>
            </w:r>
          </w:p>
        </w:tc>
        <w:tc>
          <w:tcPr>
            <w:tcW w:w="1157" w:type="dxa"/>
            <w:tcBorders>
              <w:top w:val="nil"/>
              <w:left w:val="nil"/>
              <w:bottom w:val="single" w:sz="4" w:space="0" w:color="auto"/>
              <w:right w:val="single" w:sz="4" w:space="0" w:color="auto"/>
            </w:tcBorders>
            <w:shd w:val="clear" w:color="auto" w:fill="auto"/>
            <w:vAlign w:val="bottom"/>
            <w:hideMark/>
          </w:tcPr>
          <w:p w14:paraId="785DCEA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1CEA2F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F4F52D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12921C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20085F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2DB63F2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C830F73"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Germany</w:t>
            </w:r>
          </w:p>
        </w:tc>
        <w:tc>
          <w:tcPr>
            <w:tcW w:w="1157" w:type="dxa"/>
            <w:tcBorders>
              <w:top w:val="nil"/>
              <w:left w:val="nil"/>
              <w:bottom w:val="single" w:sz="4" w:space="0" w:color="auto"/>
              <w:right w:val="single" w:sz="4" w:space="0" w:color="auto"/>
            </w:tcBorders>
            <w:shd w:val="clear" w:color="auto" w:fill="auto"/>
            <w:vAlign w:val="bottom"/>
            <w:hideMark/>
          </w:tcPr>
          <w:p w14:paraId="4AF4A55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6.111</w:t>
            </w:r>
          </w:p>
        </w:tc>
        <w:tc>
          <w:tcPr>
            <w:tcW w:w="2263" w:type="dxa"/>
            <w:tcBorders>
              <w:top w:val="nil"/>
              <w:left w:val="nil"/>
              <w:bottom w:val="single" w:sz="4" w:space="0" w:color="auto"/>
              <w:right w:val="single" w:sz="4" w:space="0" w:color="auto"/>
            </w:tcBorders>
            <w:shd w:val="clear" w:color="auto" w:fill="auto"/>
            <w:noWrap/>
            <w:vAlign w:val="bottom"/>
            <w:hideMark/>
          </w:tcPr>
          <w:p w14:paraId="2676D5B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9.706</w:t>
            </w:r>
          </w:p>
        </w:tc>
        <w:tc>
          <w:tcPr>
            <w:tcW w:w="1260" w:type="dxa"/>
            <w:tcBorders>
              <w:top w:val="nil"/>
              <w:left w:val="nil"/>
              <w:bottom w:val="single" w:sz="4" w:space="0" w:color="auto"/>
              <w:right w:val="single" w:sz="4" w:space="0" w:color="auto"/>
            </w:tcBorders>
            <w:shd w:val="clear" w:color="auto" w:fill="auto"/>
            <w:noWrap/>
            <w:vAlign w:val="bottom"/>
            <w:hideMark/>
          </w:tcPr>
          <w:p w14:paraId="37F0A2C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246 713</w:t>
            </w:r>
          </w:p>
        </w:tc>
        <w:tc>
          <w:tcPr>
            <w:tcW w:w="1260" w:type="dxa"/>
            <w:tcBorders>
              <w:top w:val="nil"/>
              <w:left w:val="nil"/>
              <w:bottom w:val="single" w:sz="4" w:space="0" w:color="auto"/>
              <w:right w:val="single" w:sz="4" w:space="0" w:color="auto"/>
            </w:tcBorders>
            <w:shd w:val="clear" w:color="auto" w:fill="auto"/>
            <w:noWrap/>
            <w:vAlign w:val="bottom"/>
            <w:hideMark/>
          </w:tcPr>
          <w:p w14:paraId="25A2282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263 594</w:t>
            </w:r>
          </w:p>
        </w:tc>
        <w:tc>
          <w:tcPr>
            <w:tcW w:w="1256" w:type="dxa"/>
            <w:tcBorders>
              <w:top w:val="nil"/>
              <w:left w:val="nil"/>
              <w:bottom w:val="single" w:sz="4" w:space="0" w:color="auto"/>
              <w:right w:val="single" w:sz="4" w:space="0" w:color="auto"/>
            </w:tcBorders>
            <w:shd w:val="clear" w:color="auto" w:fill="auto"/>
            <w:noWrap/>
            <w:vAlign w:val="bottom"/>
            <w:hideMark/>
          </w:tcPr>
          <w:p w14:paraId="58EA406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510 306</w:t>
            </w:r>
          </w:p>
        </w:tc>
      </w:tr>
      <w:tr w:rsidR="00830EAC" w:rsidRPr="003E45D7" w14:paraId="3ADBDF1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3A2C0A5"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Ghana</w:t>
            </w:r>
          </w:p>
        </w:tc>
        <w:tc>
          <w:tcPr>
            <w:tcW w:w="1157" w:type="dxa"/>
            <w:tcBorders>
              <w:top w:val="nil"/>
              <w:left w:val="nil"/>
              <w:bottom w:val="single" w:sz="4" w:space="0" w:color="auto"/>
              <w:right w:val="single" w:sz="4" w:space="0" w:color="auto"/>
            </w:tcBorders>
            <w:shd w:val="clear" w:color="auto" w:fill="auto"/>
            <w:vAlign w:val="bottom"/>
            <w:hideMark/>
          </w:tcPr>
          <w:p w14:paraId="55C55A3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0.024</w:t>
            </w:r>
          </w:p>
        </w:tc>
        <w:tc>
          <w:tcPr>
            <w:tcW w:w="2263" w:type="dxa"/>
            <w:tcBorders>
              <w:top w:val="nil"/>
              <w:left w:val="nil"/>
              <w:bottom w:val="single" w:sz="4" w:space="0" w:color="auto"/>
              <w:right w:val="single" w:sz="4" w:space="0" w:color="auto"/>
            </w:tcBorders>
            <w:shd w:val="clear" w:color="auto" w:fill="auto"/>
            <w:noWrap/>
            <w:vAlign w:val="bottom"/>
            <w:hideMark/>
          </w:tcPr>
          <w:p w14:paraId="0F23263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0.038</w:t>
            </w:r>
          </w:p>
        </w:tc>
        <w:tc>
          <w:tcPr>
            <w:tcW w:w="1260" w:type="dxa"/>
            <w:tcBorders>
              <w:top w:val="nil"/>
              <w:left w:val="nil"/>
              <w:bottom w:val="single" w:sz="4" w:space="0" w:color="auto"/>
              <w:right w:val="single" w:sz="4" w:space="0" w:color="auto"/>
            </w:tcBorders>
            <w:shd w:val="clear" w:color="auto" w:fill="auto"/>
            <w:noWrap/>
            <w:vAlign w:val="bottom"/>
            <w:hideMark/>
          </w:tcPr>
          <w:p w14:paraId="527D8F8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969</w:t>
            </w:r>
          </w:p>
        </w:tc>
        <w:tc>
          <w:tcPr>
            <w:tcW w:w="1260" w:type="dxa"/>
            <w:tcBorders>
              <w:top w:val="nil"/>
              <w:left w:val="nil"/>
              <w:bottom w:val="single" w:sz="4" w:space="0" w:color="auto"/>
              <w:right w:val="single" w:sz="4" w:space="0" w:color="auto"/>
            </w:tcBorders>
            <w:shd w:val="clear" w:color="auto" w:fill="auto"/>
            <w:noWrap/>
            <w:vAlign w:val="bottom"/>
            <w:hideMark/>
          </w:tcPr>
          <w:p w14:paraId="35F70FF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1 035</w:t>
            </w:r>
          </w:p>
        </w:tc>
        <w:tc>
          <w:tcPr>
            <w:tcW w:w="1256" w:type="dxa"/>
            <w:tcBorders>
              <w:top w:val="nil"/>
              <w:left w:val="nil"/>
              <w:bottom w:val="single" w:sz="4" w:space="0" w:color="auto"/>
              <w:right w:val="single" w:sz="4" w:space="0" w:color="auto"/>
            </w:tcBorders>
            <w:shd w:val="clear" w:color="auto" w:fill="auto"/>
            <w:noWrap/>
            <w:vAlign w:val="bottom"/>
            <w:hideMark/>
          </w:tcPr>
          <w:p w14:paraId="622B86B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2 004</w:t>
            </w:r>
          </w:p>
        </w:tc>
      </w:tr>
      <w:tr w:rsidR="00830EAC" w:rsidRPr="003E45D7" w14:paraId="6258AD1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00B4410"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Greece</w:t>
            </w:r>
          </w:p>
        </w:tc>
        <w:tc>
          <w:tcPr>
            <w:tcW w:w="1157" w:type="dxa"/>
            <w:tcBorders>
              <w:top w:val="nil"/>
              <w:left w:val="nil"/>
              <w:bottom w:val="single" w:sz="4" w:space="0" w:color="auto"/>
              <w:right w:val="single" w:sz="4" w:space="0" w:color="auto"/>
            </w:tcBorders>
            <w:shd w:val="clear" w:color="auto" w:fill="auto"/>
            <w:vAlign w:val="bottom"/>
            <w:hideMark/>
          </w:tcPr>
          <w:p w14:paraId="6B3EDC3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0.325</w:t>
            </w:r>
          </w:p>
        </w:tc>
        <w:tc>
          <w:tcPr>
            <w:tcW w:w="2263" w:type="dxa"/>
            <w:tcBorders>
              <w:top w:val="nil"/>
              <w:left w:val="nil"/>
              <w:bottom w:val="single" w:sz="4" w:space="0" w:color="auto"/>
              <w:right w:val="single" w:sz="4" w:space="0" w:color="auto"/>
            </w:tcBorders>
            <w:shd w:val="clear" w:color="auto" w:fill="auto"/>
            <w:noWrap/>
            <w:vAlign w:val="bottom"/>
            <w:hideMark/>
          </w:tcPr>
          <w:p w14:paraId="659267D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0.516</w:t>
            </w:r>
          </w:p>
        </w:tc>
        <w:tc>
          <w:tcPr>
            <w:tcW w:w="1260" w:type="dxa"/>
            <w:tcBorders>
              <w:top w:val="nil"/>
              <w:left w:val="nil"/>
              <w:bottom w:val="single" w:sz="4" w:space="0" w:color="auto"/>
              <w:right w:val="single" w:sz="4" w:space="0" w:color="auto"/>
            </w:tcBorders>
            <w:shd w:val="clear" w:color="auto" w:fill="auto"/>
            <w:noWrap/>
            <w:vAlign w:val="bottom"/>
            <w:hideMark/>
          </w:tcPr>
          <w:p w14:paraId="3CA5AE4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13 121</w:t>
            </w:r>
          </w:p>
        </w:tc>
        <w:tc>
          <w:tcPr>
            <w:tcW w:w="1260" w:type="dxa"/>
            <w:tcBorders>
              <w:top w:val="nil"/>
              <w:left w:val="nil"/>
              <w:bottom w:val="single" w:sz="4" w:space="0" w:color="auto"/>
              <w:right w:val="single" w:sz="4" w:space="0" w:color="auto"/>
            </w:tcBorders>
            <w:shd w:val="clear" w:color="auto" w:fill="auto"/>
            <w:noWrap/>
            <w:vAlign w:val="bottom"/>
            <w:hideMark/>
          </w:tcPr>
          <w:p w14:paraId="3B1C464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14 019</w:t>
            </w:r>
          </w:p>
        </w:tc>
        <w:tc>
          <w:tcPr>
            <w:tcW w:w="1256" w:type="dxa"/>
            <w:tcBorders>
              <w:top w:val="nil"/>
              <w:left w:val="nil"/>
              <w:bottom w:val="single" w:sz="4" w:space="0" w:color="auto"/>
              <w:right w:val="single" w:sz="4" w:space="0" w:color="auto"/>
            </w:tcBorders>
            <w:shd w:val="clear" w:color="auto" w:fill="auto"/>
            <w:noWrap/>
            <w:vAlign w:val="bottom"/>
            <w:hideMark/>
          </w:tcPr>
          <w:p w14:paraId="46C0826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27 140</w:t>
            </w:r>
          </w:p>
        </w:tc>
      </w:tr>
      <w:tr w:rsidR="00830EAC" w:rsidRPr="003E45D7" w14:paraId="2005592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EF56A93"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Guatemala</w:t>
            </w:r>
          </w:p>
        </w:tc>
        <w:tc>
          <w:tcPr>
            <w:tcW w:w="1157" w:type="dxa"/>
            <w:tcBorders>
              <w:top w:val="nil"/>
              <w:left w:val="nil"/>
              <w:bottom w:val="single" w:sz="4" w:space="0" w:color="auto"/>
              <w:right w:val="single" w:sz="4" w:space="0" w:color="auto"/>
            </w:tcBorders>
            <w:shd w:val="clear" w:color="auto" w:fill="auto"/>
            <w:vAlign w:val="bottom"/>
            <w:hideMark/>
          </w:tcPr>
          <w:p w14:paraId="2806891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1DC5B1E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4446215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5179D23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49821FA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3 424</w:t>
            </w:r>
          </w:p>
        </w:tc>
      </w:tr>
      <w:tr w:rsidR="00830EAC" w:rsidRPr="003E45D7" w14:paraId="1328DA0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83A274E"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Guinea</w:t>
            </w:r>
          </w:p>
        </w:tc>
        <w:tc>
          <w:tcPr>
            <w:tcW w:w="1157" w:type="dxa"/>
            <w:tcBorders>
              <w:top w:val="nil"/>
              <w:left w:val="nil"/>
              <w:bottom w:val="single" w:sz="4" w:space="0" w:color="auto"/>
              <w:right w:val="single" w:sz="4" w:space="0" w:color="auto"/>
            </w:tcBorders>
            <w:shd w:val="clear" w:color="auto" w:fill="auto"/>
            <w:vAlign w:val="bottom"/>
            <w:hideMark/>
          </w:tcPr>
          <w:p w14:paraId="3A0291A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0F9ACE5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40E9F60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6A906D5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41C08E8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251</w:t>
            </w:r>
          </w:p>
        </w:tc>
      </w:tr>
      <w:tr w:rsidR="00830EAC" w:rsidRPr="003E45D7" w14:paraId="0985D09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140806E"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Guinea-Bissau</w:t>
            </w:r>
          </w:p>
        </w:tc>
        <w:tc>
          <w:tcPr>
            <w:tcW w:w="1157" w:type="dxa"/>
            <w:tcBorders>
              <w:top w:val="nil"/>
              <w:left w:val="nil"/>
              <w:bottom w:val="single" w:sz="4" w:space="0" w:color="auto"/>
              <w:right w:val="single" w:sz="4" w:space="0" w:color="auto"/>
            </w:tcBorders>
            <w:shd w:val="clear" w:color="auto" w:fill="auto"/>
            <w:vAlign w:val="bottom"/>
            <w:hideMark/>
          </w:tcPr>
          <w:p w14:paraId="428BBF8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640318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7B9EA4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25E846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F09797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7B88449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D9F8B64"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Guyana</w:t>
            </w:r>
          </w:p>
        </w:tc>
        <w:tc>
          <w:tcPr>
            <w:tcW w:w="1157" w:type="dxa"/>
            <w:tcBorders>
              <w:top w:val="nil"/>
              <w:left w:val="nil"/>
              <w:bottom w:val="single" w:sz="4" w:space="0" w:color="auto"/>
              <w:right w:val="single" w:sz="4" w:space="0" w:color="auto"/>
            </w:tcBorders>
            <w:shd w:val="clear" w:color="auto" w:fill="auto"/>
            <w:vAlign w:val="bottom"/>
            <w:hideMark/>
          </w:tcPr>
          <w:p w14:paraId="1CB35C1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27DF987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47E9187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545BB9F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5DFAD9F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334</w:t>
            </w:r>
          </w:p>
        </w:tc>
      </w:tr>
      <w:tr w:rsidR="00830EAC" w:rsidRPr="003E45D7" w14:paraId="7FC36C8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5BB9A90"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Honduras</w:t>
            </w:r>
          </w:p>
        </w:tc>
        <w:tc>
          <w:tcPr>
            <w:tcW w:w="1157" w:type="dxa"/>
            <w:tcBorders>
              <w:top w:val="nil"/>
              <w:left w:val="nil"/>
              <w:bottom w:val="single" w:sz="4" w:space="0" w:color="auto"/>
              <w:right w:val="single" w:sz="4" w:space="0" w:color="auto"/>
            </w:tcBorders>
            <w:shd w:val="clear" w:color="auto" w:fill="auto"/>
            <w:vAlign w:val="bottom"/>
            <w:hideMark/>
          </w:tcPr>
          <w:p w14:paraId="7925542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281A9E8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2040A82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6B7F33A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09EDB84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752</w:t>
            </w:r>
          </w:p>
        </w:tc>
      </w:tr>
      <w:tr w:rsidR="00830EAC" w:rsidRPr="003E45D7" w14:paraId="181FE43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72891F4"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Hungary</w:t>
            </w:r>
          </w:p>
        </w:tc>
        <w:tc>
          <w:tcPr>
            <w:tcW w:w="1157" w:type="dxa"/>
            <w:tcBorders>
              <w:top w:val="nil"/>
              <w:left w:val="nil"/>
              <w:bottom w:val="single" w:sz="4" w:space="0" w:color="auto"/>
              <w:right w:val="single" w:sz="4" w:space="0" w:color="auto"/>
            </w:tcBorders>
            <w:shd w:val="clear" w:color="auto" w:fill="auto"/>
            <w:vAlign w:val="bottom"/>
            <w:hideMark/>
          </w:tcPr>
          <w:p w14:paraId="3A73F59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0.228</w:t>
            </w:r>
          </w:p>
        </w:tc>
        <w:tc>
          <w:tcPr>
            <w:tcW w:w="2263" w:type="dxa"/>
            <w:tcBorders>
              <w:top w:val="nil"/>
              <w:left w:val="nil"/>
              <w:bottom w:val="single" w:sz="4" w:space="0" w:color="auto"/>
              <w:right w:val="single" w:sz="4" w:space="0" w:color="auto"/>
            </w:tcBorders>
            <w:shd w:val="clear" w:color="auto" w:fill="auto"/>
            <w:noWrap/>
            <w:vAlign w:val="bottom"/>
            <w:hideMark/>
          </w:tcPr>
          <w:p w14:paraId="0DA255D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0.362</w:t>
            </w:r>
          </w:p>
        </w:tc>
        <w:tc>
          <w:tcPr>
            <w:tcW w:w="1260" w:type="dxa"/>
            <w:tcBorders>
              <w:top w:val="nil"/>
              <w:left w:val="nil"/>
              <w:bottom w:val="single" w:sz="4" w:space="0" w:color="auto"/>
              <w:right w:val="single" w:sz="4" w:space="0" w:color="auto"/>
            </w:tcBorders>
            <w:shd w:val="clear" w:color="auto" w:fill="auto"/>
            <w:noWrap/>
            <w:vAlign w:val="bottom"/>
            <w:hideMark/>
          </w:tcPr>
          <w:p w14:paraId="27C2D4D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9 205</w:t>
            </w:r>
          </w:p>
        </w:tc>
        <w:tc>
          <w:tcPr>
            <w:tcW w:w="1260" w:type="dxa"/>
            <w:tcBorders>
              <w:top w:val="nil"/>
              <w:left w:val="nil"/>
              <w:bottom w:val="single" w:sz="4" w:space="0" w:color="auto"/>
              <w:right w:val="single" w:sz="4" w:space="0" w:color="auto"/>
            </w:tcBorders>
            <w:shd w:val="clear" w:color="auto" w:fill="auto"/>
            <w:noWrap/>
            <w:vAlign w:val="bottom"/>
            <w:hideMark/>
          </w:tcPr>
          <w:p w14:paraId="786D2D5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9 835</w:t>
            </w:r>
          </w:p>
        </w:tc>
        <w:tc>
          <w:tcPr>
            <w:tcW w:w="1256" w:type="dxa"/>
            <w:tcBorders>
              <w:top w:val="nil"/>
              <w:left w:val="nil"/>
              <w:bottom w:val="single" w:sz="4" w:space="0" w:color="auto"/>
              <w:right w:val="single" w:sz="4" w:space="0" w:color="auto"/>
            </w:tcBorders>
            <w:shd w:val="clear" w:color="auto" w:fill="auto"/>
            <w:noWrap/>
            <w:vAlign w:val="bottom"/>
            <w:hideMark/>
          </w:tcPr>
          <w:p w14:paraId="0F71B45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19 039</w:t>
            </w:r>
          </w:p>
        </w:tc>
      </w:tr>
      <w:tr w:rsidR="00830EAC" w:rsidRPr="003E45D7" w14:paraId="108FE1A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A83DD51"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India</w:t>
            </w:r>
          </w:p>
        </w:tc>
        <w:tc>
          <w:tcPr>
            <w:tcW w:w="1157" w:type="dxa"/>
            <w:tcBorders>
              <w:top w:val="nil"/>
              <w:left w:val="nil"/>
              <w:bottom w:val="single" w:sz="4" w:space="0" w:color="auto"/>
              <w:right w:val="single" w:sz="4" w:space="0" w:color="auto"/>
            </w:tcBorders>
            <w:shd w:val="clear" w:color="auto" w:fill="auto"/>
            <w:vAlign w:val="bottom"/>
            <w:hideMark/>
          </w:tcPr>
          <w:p w14:paraId="4FCE282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1.044</w:t>
            </w:r>
          </w:p>
        </w:tc>
        <w:tc>
          <w:tcPr>
            <w:tcW w:w="2263" w:type="dxa"/>
            <w:tcBorders>
              <w:top w:val="nil"/>
              <w:left w:val="nil"/>
              <w:bottom w:val="single" w:sz="4" w:space="0" w:color="auto"/>
              <w:right w:val="single" w:sz="4" w:space="0" w:color="auto"/>
            </w:tcBorders>
            <w:shd w:val="clear" w:color="auto" w:fill="auto"/>
            <w:noWrap/>
            <w:vAlign w:val="bottom"/>
            <w:hideMark/>
          </w:tcPr>
          <w:p w14:paraId="32E6E45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1.658</w:t>
            </w:r>
          </w:p>
        </w:tc>
        <w:tc>
          <w:tcPr>
            <w:tcW w:w="1260" w:type="dxa"/>
            <w:tcBorders>
              <w:top w:val="nil"/>
              <w:left w:val="nil"/>
              <w:bottom w:val="single" w:sz="4" w:space="0" w:color="auto"/>
              <w:right w:val="single" w:sz="4" w:space="0" w:color="auto"/>
            </w:tcBorders>
            <w:shd w:val="clear" w:color="auto" w:fill="auto"/>
            <w:noWrap/>
            <w:vAlign w:val="bottom"/>
            <w:hideMark/>
          </w:tcPr>
          <w:p w14:paraId="5ED3A43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42 148</w:t>
            </w:r>
          </w:p>
        </w:tc>
        <w:tc>
          <w:tcPr>
            <w:tcW w:w="1260" w:type="dxa"/>
            <w:tcBorders>
              <w:top w:val="nil"/>
              <w:left w:val="nil"/>
              <w:bottom w:val="single" w:sz="4" w:space="0" w:color="auto"/>
              <w:right w:val="single" w:sz="4" w:space="0" w:color="auto"/>
            </w:tcBorders>
            <w:shd w:val="clear" w:color="auto" w:fill="auto"/>
            <w:noWrap/>
            <w:vAlign w:val="bottom"/>
            <w:hideMark/>
          </w:tcPr>
          <w:p w14:paraId="784FC96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45 032</w:t>
            </w:r>
          </w:p>
        </w:tc>
        <w:tc>
          <w:tcPr>
            <w:tcW w:w="1256" w:type="dxa"/>
            <w:tcBorders>
              <w:top w:val="nil"/>
              <w:left w:val="nil"/>
              <w:bottom w:val="single" w:sz="4" w:space="0" w:color="auto"/>
              <w:right w:val="single" w:sz="4" w:space="0" w:color="auto"/>
            </w:tcBorders>
            <w:shd w:val="clear" w:color="auto" w:fill="auto"/>
            <w:noWrap/>
            <w:vAlign w:val="bottom"/>
            <w:hideMark/>
          </w:tcPr>
          <w:p w14:paraId="27EED5E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87 180</w:t>
            </w:r>
          </w:p>
        </w:tc>
      </w:tr>
      <w:tr w:rsidR="00830EAC" w:rsidRPr="003E45D7" w14:paraId="6264EE4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AD046A9"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Indonesia</w:t>
            </w:r>
          </w:p>
        </w:tc>
        <w:tc>
          <w:tcPr>
            <w:tcW w:w="1157" w:type="dxa"/>
            <w:tcBorders>
              <w:top w:val="nil"/>
              <w:left w:val="nil"/>
              <w:bottom w:val="single" w:sz="4" w:space="0" w:color="auto"/>
              <w:right w:val="single" w:sz="4" w:space="0" w:color="auto"/>
            </w:tcBorders>
            <w:shd w:val="clear" w:color="auto" w:fill="auto"/>
            <w:vAlign w:val="bottom"/>
            <w:hideMark/>
          </w:tcPr>
          <w:p w14:paraId="2333CBC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0.549</w:t>
            </w:r>
          </w:p>
        </w:tc>
        <w:tc>
          <w:tcPr>
            <w:tcW w:w="2263" w:type="dxa"/>
            <w:tcBorders>
              <w:top w:val="nil"/>
              <w:left w:val="nil"/>
              <w:bottom w:val="single" w:sz="4" w:space="0" w:color="auto"/>
              <w:right w:val="single" w:sz="4" w:space="0" w:color="auto"/>
            </w:tcBorders>
            <w:shd w:val="clear" w:color="auto" w:fill="auto"/>
            <w:noWrap/>
            <w:vAlign w:val="bottom"/>
            <w:hideMark/>
          </w:tcPr>
          <w:p w14:paraId="151DCAB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0.872</w:t>
            </w:r>
          </w:p>
        </w:tc>
        <w:tc>
          <w:tcPr>
            <w:tcW w:w="1260" w:type="dxa"/>
            <w:tcBorders>
              <w:top w:val="nil"/>
              <w:left w:val="nil"/>
              <w:bottom w:val="single" w:sz="4" w:space="0" w:color="auto"/>
              <w:right w:val="single" w:sz="4" w:space="0" w:color="auto"/>
            </w:tcBorders>
            <w:shd w:val="clear" w:color="auto" w:fill="auto"/>
            <w:noWrap/>
            <w:vAlign w:val="bottom"/>
            <w:hideMark/>
          </w:tcPr>
          <w:p w14:paraId="32F7A40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22 164</w:t>
            </w:r>
          </w:p>
        </w:tc>
        <w:tc>
          <w:tcPr>
            <w:tcW w:w="1260" w:type="dxa"/>
            <w:tcBorders>
              <w:top w:val="nil"/>
              <w:left w:val="nil"/>
              <w:bottom w:val="single" w:sz="4" w:space="0" w:color="auto"/>
              <w:right w:val="single" w:sz="4" w:space="0" w:color="auto"/>
            </w:tcBorders>
            <w:shd w:val="clear" w:color="auto" w:fill="auto"/>
            <w:noWrap/>
            <w:vAlign w:val="bottom"/>
            <w:hideMark/>
          </w:tcPr>
          <w:p w14:paraId="615B910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23 681</w:t>
            </w:r>
          </w:p>
        </w:tc>
        <w:tc>
          <w:tcPr>
            <w:tcW w:w="1256" w:type="dxa"/>
            <w:tcBorders>
              <w:top w:val="nil"/>
              <w:left w:val="nil"/>
              <w:bottom w:val="single" w:sz="4" w:space="0" w:color="auto"/>
              <w:right w:val="single" w:sz="4" w:space="0" w:color="auto"/>
            </w:tcBorders>
            <w:shd w:val="clear" w:color="auto" w:fill="auto"/>
            <w:noWrap/>
            <w:vAlign w:val="bottom"/>
            <w:hideMark/>
          </w:tcPr>
          <w:p w14:paraId="10D8A5F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45 845</w:t>
            </w:r>
          </w:p>
        </w:tc>
      </w:tr>
      <w:tr w:rsidR="00830EAC" w:rsidRPr="003E45D7" w14:paraId="4F01061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5169819"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Japan</w:t>
            </w:r>
          </w:p>
        </w:tc>
        <w:tc>
          <w:tcPr>
            <w:tcW w:w="1157" w:type="dxa"/>
            <w:tcBorders>
              <w:top w:val="nil"/>
              <w:left w:val="nil"/>
              <w:bottom w:val="single" w:sz="4" w:space="0" w:color="auto"/>
              <w:right w:val="single" w:sz="4" w:space="0" w:color="auto"/>
            </w:tcBorders>
            <w:shd w:val="clear" w:color="auto" w:fill="auto"/>
            <w:noWrap/>
            <w:vAlign w:val="bottom"/>
            <w:hideMark/>
          </w:tcPr>
          <w:p w14:paraId="5ED5E3A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8.033</w:t>
            </w:r>
          </w:p>
        </w:tc>
        <w:tc>
          <w:tcPr>
            <w:tcW w:w="2263" w:type="dxa"/>
            <w:tcBorders>
              <w:top w:val="nil"/>
              <w:left w:val="nil"/>
              <w:bottom w:val="single" w:sz="4" w:space="0" w:color="auto"/>
              <w:right w:val="single" w:sz="4" w:space="0" w:color="auto"/>
            </w:tcBorders>
            <w:shd w:val="clear" w:color="auto" w:fill="auto"/>
            <w:noWrap/>
            <w:vAlign w:val="bottom"/>
            <w:hideMark/>
          </w:tcPr>
          <w:p w14:paraId="4E8B5F1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12.758</w:t>
            </w:r>
          </w:p>
        </w:tc>
        <w:tc>
          <w:tcPr>
            <w:tcW w:w="1260" w:type="dxa"/>
            <w:tcBorders>
              <w:top w:val="nil"/>
              <w:left w:val="nil"/>
              <w:bottom w:val="single" w:sz="4" w:space="0" w:color="auto"/>
              <w:right w:val="single" w:sz="4" w:space="0" w:color="auto"/>
            </w:tcBorders>
            <w:shd w:val="clear" w:color="auto" w:fill="auto"/>
            <w:noWrap/>
            <w:vAlign w:val="bottom"/>
            <w:hideMark/>
          </w:tcPr>
          <w:p w14:paraId="53CB3AD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324 308</w:t>
            </w:r>
          </w:p>
        </w:tc>
        <w:tc>
          <w:tcPr>
            <w:tcW w:w="1260" w:type="dxa"/>
            <w:tcBorders>
              <w:top w:val="nil"/>
              <w:left w:val="nil"/>
              <w:bottom w:val="single" w:sz="4" w:space="0" w:color="auto"/>
              <w:right w:val="single" w:sz="4" w:space="0" w:color="auto"/>
            </w:tcBorders>
            <w:shd w:val="clear" w:color="auto" w:fill="auto"/>
            <w:noWrap/>
            <w:vAlign w:val="bottom"/>
            <w:hideMark/>
          </w:tcPr>
          <w:p w14:paraId="369D02E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346 498</w:t>
            </w:r>
          </w:p>
        </w:tc>
        <w:tc>
          <w:tcPr>
            <w:tcW w:w="1256" w:type="dxa"/>
            <w:tcBorders>
              <w:top w:val="nil"/>
              <w:left w:val="nil"/>
              <w:bottom w:val="single" w:sz="4" w:space="0" w:color="auto"/>
              <w:right w:val="single" w:sz="4" w:space="0" w:color="auto"/>
            </w:tcBorders>
            <w:shd w:val="clear" w:color="auto" w:fill="auto"/>
            <w:noWrap/>
            <w:vAlign w:val="bottom"/>
            <w:hideMark/>
          </w:tcPr>
          <w:p w14:paraId="4085259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670 805</w:t>
            </w:r>
          </w:p>
        </w:tc>
      </w:tr>
      <w:tr w:rsidR="00830EAC" w:rsidRPr="003E45D7" w14:paraId="2D41D6B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553D5E7"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Jordan</w:t>
            </w:r>
          </w:p>
        </w:tc>
        <w:tc>
          <w:tcPr>
            <w:tcW w:w="1157" w:type="dxa"/>
            <w:tcBorders>
              <w:top w:val="nil"/>
              <w:left w:val="nil"/>
              <w:bottom w:val="single" w:sz="4" w:space="0" w:color="auto"/>
              <w:right w:val="single" w:sz="4" w:space="0" w:color="auto"/>
            </w:tcBorders>
            <w:shd w:val="clear" w:color="auto" w:fill="auto"/>
            <w:vAlign w:val="bottom"/>
            <w:hideMark/>
          </w:tcPr>
          <w:p w14:paraId="2C42038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7B8EB27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2C60E68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1C77BF1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38EB12E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1 837</w:t>
            </w:r>
          </w:p>
        </w:tc>
      </w:tr>
      <w:tr w:rsidR="00830EAC" w:rsidRPr="003E45D7" w14:paraId="5ED5E7C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1D6919B"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Ireland</w:t>
            </w:r>
          </w:p>
        </w:tc>
        <w:tc>
          <w:tcPr>
            <w:tcW w:w="1157" w:type="dxa"/>
            <w:tcBorders>
              <w:top w:val="nil"/>
              <w:left w:val="nil"/>
              <w:bottom w:val="single" w:sz="4" w:space="0" w:color="auto"/>
              <w:right w:val="single" w:sz="4" w:space="0" w:color="auto"/>
            </w:tcBorders>
            <w:shd w:val="clear" w:color="auto" w:fill="auto"/>
            <w:vAlign w:val="bottom"/>
            <w:hideMark/>
          </w:tcPr>
          <w:p w14:paraId="2F9CB57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0.439</w:t>
            </w:r>
          </w:p>
        </w:tc>
        <w:tc>
          <w:tcPr>
            <w:tcW w:w="2263" w:type="dxa"/>
            <w:tcBorders>
              <w:top w:val="nil"/>
              <w:left w:val="nil"/>
              <w:bottom w:val="single" w:sz="4" w:space="0" w:color="auto"/>
              <w:right w:val="single" w:sz="4" w:space="0" w:color="auto"/>
            </w:tcBorders>
            <w:shd w:val="clear" w:color="auto" w:fill="auto"/>
            <w:noWrap/>
            <w:vAlign w:val="bottom"/>
            <w:hideMark/>
          </w:tcPr>
          <w:p w14:paraId="29EA34A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0.697</w:t>
            </w:r>
          </w:p>
        </w:tc>
        <w:tc>
          <w:tcPr>
            <w:tcW w:w="1260" w:type="dxa"/>
            <w:tcBorders>
              <w:top w:val="nil"/>
              <w:left w:val="nil"/>
              <w:bottom w:val="single" w:sz="4" w:space="0" w:color="auto"/>
              <w:right w:val="single" w:sz="4" w:space="0" w:color="auto"/>
            </w:tcBorders>
            <w:shd w:val="clear" w:color="auto" w:fill="auto"/>
            <w:noWrap/>
            <w:vAlign w:val="bottom"/>
            <w:hideMark/>
          </w:tcPr>
          <w:p w14:paraId="18F2BAC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17 723</w:t>
            </w:r>
          </w:p>
        </w:tc>
        <w:tc>
          <w:tcPr>
            <w:tcW w:w="1260" w:type="dxa"/>
            <w:tcBorders>
              <w:top w:val="nil"/>
              <w:left w:val="nil"/>
              <w:bottom w:val="single" w:sz="4" w:space="0" w:color="auto"/>
              <w:right w:val="single" w:sz="4" w:space="0" w:color="auto"/>
            </w:tcBorders>
            <w:shd w:val="clear" w:color="auto" w:fill="auto"/>
            <w:noWrap/>
            <w:vAlign w:val="bottom"/>
            <w:hideMark/>
          </w:tcPr>
          <w:p w14:paraId="32F3D1B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18 936</w:t>
            </w:r>
          </w:p>
        </w:tc>
        <w:tc>
          <w:tcPr>
            <w:tcW w:w="1256" w:type="dxa"/>
            <w:tcBorders>
              <w:top w:val="nil"/>
              <w:left w:val="nil"/>
              <w:bottom w:val="single" w:sz="4" w:space="0" w:color="auto"/>
              <w:right w:val="single" w:sz="4" w:space="0" w:color="auto"/>
            </w:tcBorders>
            <w:shd w:val="clear" w:color="auto" w:fill="auto"/>
            <w:noWrap/>
            <w:vAlign w:val="bottom"/>
            <w:hideMark/>
          </w:tcPr>
          <w:p w14:paraId="4EC10B2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36 659</w:t>
            </w:r>
          </w:p>
        </w:tc>
      </w:tr>
      <w:tr w:rsidR="00830EAC" w:rsidRPr="003E45D7" w14:paraId="3BDA175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F29ACDC"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Kazakhstan</w:t>
            </w:r>
          </w:p>
        </w:tc>
        <w:tc>
          <w:tcPr>
            <w:tcW w:w="1157" w:type="dxa"/>
            <w:tcBorders>
              <w:top w:val="nil"/>
              <w:left w:val="nil"/>
              <w:bottom w:val="single" w:sz="4" w:space="0" w:color="auto"/>
              <w:right w:val="single" w:sz="4" w:space="0" w:color="auto"/>
            </w:tcBorders>
            <w:shd w:val="clear" w:color="auto" w:fill="auto"/>
            <w:vAlign w:val="bottom"/>
            <w:hideMark/>
          </w:tcPr>
          <w:p w14:paraId="0CD95F8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0.133</w:t>
            </w:r>
          </w:p>
        </w:tc>
        <w:tc>
          <w:tcPr>
            <w:tcW w:w="2263" w:type="dxa"/>
            <w:tcBorders>
              <w:top w:val="nil"/>
              <w:left w:val="nil"/>
              <w:bottom w:val="single" w:sz="4" w:space="0" w:color="auto"/>
              <w:right w:val="single" w:sz="4" w:space="0" w:color="auto"/>
            </w:tcBorders>
            <w:shd w:val="clear" w:color="auto" w:fill="auto"/>
            <w:noWrap/>
            <w:vAlign w:val="bottom"/>
            <w:hideMark/>
          </w:tcPr>
          <w:p w14:paraId="0A3244D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0.211</w:t>
            </w:r>
          </w:p>
        </w:tc>
        <w:tc>
          <w:tcPr>
            <w:tcW w:w="1260" w:type="dxa"/>
            <w:tcBorders>
              <w:top w:val="nil"/>
              <w:left w:val="nil"/>
              <w:bottom w:val="single" w:sz="4" w:space="0" w:color="auto"/>
              <w:right w:val="single" w:sz="4" w:space="0" w:color="auto"/>
            </w:tcBorders>
            <w:shd w:val="clear" w:color="auto" w:fill="auto"/>
            <w:noWrap/>
            <w:vAlign w:val="bottom"/>
            <w:hideMark/>
          </w:tcPr>
          <w:p w14:paraId="45889A1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5 369</w:t>
            </w:r>
          </w:p>
        </w:tc>
        <w:tc>
          <w:tcPr>
            <w:tcW w:w="1260" w:type="dxa"/>
            <w:tcBorders>
              <w:top w:val="nil"/>
              <w:left w:val="nil"/>
              <w:bottom w:val="single" w:sz="4" w:space="0" w:color="auto"/>
              <w:right w:val="single" w:sz="4" w:space="0" w:color="auto"/>
            </w:tcBorders>
            <w:shd w:val="clear" w:color="auto" w:fill="auto"/>
            <w:noWrap/>
            <w:vAlign w:val="bottom"/>
            <w:hideMark/>
          </w:tcPr>
          <w:p w14:paraId="248B587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5 737</w:t>
            </w:r>
          </w:p>
        </w:tc>
        <w:tc>
          <w:tcPr>
            <w:tcW w:w="1256" w:type="dxa"/>
            <w:tcBorders>
              <w:top w:val="nil"/>
              <w:left w:val="nil"/>
              <w:bottom w:val="single" w:sz="4" w:space="0" w:color="auto"/>
              <w:right w:val="single" w:sz="4" w:space="0" w:color="auto"/>
            </w:tcBorders>
            <w:shd w:val="clear" w:color="auto" w:fill="auto"/>
            <w:noWrap/>
            <w:vAlign w:val="bottom"/>
            <w:hideMark/>
          </w:tcPr>
          <w:p w14:paraId="10CDA25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11 106</w:t>
            </w:r>
          </w:p>
        </w:tc>
      </w:tr>
      <w:tr w:rsidR="00830EAC" w:rsidRPr="003E45D7" w14:paraId="48BD797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8BEF4E5"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Kenya</w:t>
            </w:r>
          </w:p>
        </w:tc>
        <w:tc>
          <w:tcPr>
            <w:tcW w:w="1157" w:type="dxa"/>
            <w:tcBorders>
              <w:top w:val="nil"/>
              <w:left w:val="nil"/>
              <w:bottom w:val="single" w:sz="4" w:space="0" w:color="auto"/>
              <w:right w:val="single" w:sz="4" w:space="0" w:color="auto"/>
            </w:tcBorders>
            <w:shd w:val="clear" w:color="auto" w:fill="auto"/>
            <w:vAlign w:val="bottom"/>
            <w:hideMark/>
          </w:tcPr>
          <w:p w14:paraId="10C5D22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0.030</w:t>
            </w:r>
          </w:p>
        </w:tc>
        <w:tc>
          <w:tcPr>
            <w:tcW w:w="2263" w:type="dxa"/>
            <w:tcBorders>
              <w:top w:val="nil"/>
              <w:left w:val="nil"/>
              <w:bottom w:val="single" w:sz="4" w:space="0" w:color="auto"/>
              <w:right w:val="single" w:sz="4" w:space="0" w:color="auto"/>
            </w:tcBorders>
            <w:shd w:val="clear" w:color="auto" w:fill="auto"/>
            <w:noWrap/>
            <w:vAlign w:val="bottom"/>
            <w:hideMark/>
          </w:tcPr>
          <w:p w14:paraId="101CF22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0.048</w:t>
            </w:r>
          </w:p>
        </w:tc>
        <w:tc>
          <w:tcPr>
            <w:tcW w:w="1260" w:type="dxa"/>
            <w:tcBorders>
              <w:top w:val="nil"/>
              <w:left w:val="nil"/>
              <w:bottom w:val="single" w:sz="4" w:space="0" w:color="auto"/>
              <w:right w:val="single" w:sz="4" w:space="0" w:color="auto"/>
            </w:tcBorders>
            <w:shd w:val="clear" w:color="auto" w:fill="auto"/>
            <w:noWrap/>
            <w:vAlign w:val="bottom"/>
            <w:hideMark/>
          </w:tcPr>
          <w:p w14:paraId="4182619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1 211</w:t>
            </w:r>
          </w:p>
        </w:tc>
        <w:tc>
          <w:tcPr>
            <w:tcW w:w="1260" w:type="dxa"/>
            <w:tcBorders>
              <w:top w:val="nil"/>
              <w:left w:val="nil"/>
              <w:bottom w:val="single" w:sz="4" w:space="0" w:color="auto"/>
              <w:right w:val="single" w:sz="4" w:space="0" w:color="auto"/>
            </w:tcBorders>
            <w:shd w:val="clear" w:color="auto" w:fill="auto"/>
            <w:noWrap/>
            <w:vAlign w:val="bottom"/>
            <w:hideMark/>
          </w:tcPr>
          <w:p w14:paraId="41E5AF4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1 294</w:t>
            </w:r>
          </w:p>
        </w:tc>
        <w:tc>
          <w:tcPr>
            <w:tcW w:w="1256" w:type="dxa"/>
            <w:tcBorders>
              <w:top w:val="nil"/>
              <w:left w:val="nil"/>
              <w:bottom w:val="single" w:sz="4" w:space="0" w:color="auto"/>
              <w:right w:val="single" w:sz="4" w:space="0" w:color="auto"/>
            </w:tcBorders>
            <w:shd w:val="clear" w:color="auto" w:fill="auto"/>
            <w:noWrap/>
            <w:vAlign w:val="bottom"/>
            <w:hideMark/>
          </w:tcPr>
          <w:p w14:paraId="2381E1B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2 505</w:t>
            </w:r>
          </w:p>
        </w:tc>
      </w:tr>
      <w:tr w:rsidR="00830EAC" w:rsidRPr="003E45D7" w14:paraId="5407FCD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7EA4684"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Kiribati</w:t>
            </w:r>
          </w:p>
        </w:tc>
        <w:tc>
          <w:tcPr>
            <w:tcW w:w="1157" w:type="dxa"/>
            <w:tcBorders>
              <w:top w:val="nil"/>
              <w:left w:val="nil"/>
              <w:bottom w:val="single" w:sz="4" w:space="0" w:color="auto"/>
              <w:right w:val="single" w:sz="4" w:space="0" w:color="auto"/>
            </w:tcBorders>
            <w:shd w:val="clear" w:color="auto" w:fill="auto"/>
            <w:vAlign w:val="bottom"/>
            <w:hideMark/>
          </w:tcPr>
          <w:p w14:paraId="619FFFD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2266BF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708B78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476676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D68AED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3C76ED4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17CA22B"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Kuwait</w:t>
            </w:r>
          </w:p>
        </w:tc>
        <w:tc>
          <w:tcPr>
            <w:tcW w:w="1157" w:type="dxa"/>
            <w:tcBorders>
              <w:top w:val="nil"/>
              <w:left w:val="nil"/>
              <w:bottom w:val="single" w:sz="4" w:space="0" w:color="auto"/>
              <w:right w:val="single" w:sz="4" w:space="0" w:color="auto"/>
            </w:tcBorders>
            <w:shd w:val="clear" w:color="auto" w:fill="auto"/>
            <w:vAlign w:val="bottom"/>
            <w:hideMark/>
          </w:tcPr>
          <w:p w14:paraId="35663D7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0.234</w:t>
            </w:r>
          </w:p>
        </w:tc>
        <w:tc>
          <w:tcPr>
            <w:tcW w:w="2263" w:type="dxa"/>
            <w:tcBorders>
              <w:top w:val="nil"/>
              <w:left w:val="nil"/>
              <w:bottom w:val="single" w:sz="4" w:space="0" w:color="auto"/>
              <w:right w:val="single" w:sz="4" w:space="0" w:color="auto"/>
            </w:tcBorders>
            <w:shd w:val="clear" w:color="auto" w:fill="auto"/>
            <w:noWrap/>
            <w:vAlign w:val="bottom"/>
            <w:hideMark/>
          </w:tcPr>
          <w:p w14:paraId="2E4FC82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0.372</w:t>
            </w:r>
          </w:p>
        </w:tc>
        <w:tc>
          <w:tcPr>
            <w:tcW w:w="1260" w:type="dxa"/>
            <w:tcBorders>
              <w:top w:val="nil"/>
              <w:left w:val="nil"/>
              <w:bottom w:val="single" w:sz="4" w:space="0" w:color="auto"/>
              <w:right w:val="single" w:sz="4" w:space="0" w:color="auto"/>
            </w:tcBorders>
            <w:shd w:val="clear" w:color="auto" w:fill="auto"/>
            <w:noWrap/>
            <w:vAlign w:val="bottom"/>
            <w:hideMark/>
          </w:tcPr>
          <w:p w14:paraId="45BE718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9 447</w:t>
            </w:r>
          </w:p>
        </w:tc>
        <w:tc>
          <w:tcPr>
            <w:tcW w:w="1260" w:type="dxa"/>
            <w:tcBorders>
              <w:top w:val="nil"/>
              <w:left w:val="nil"/>
              <w:bottom w:val="single" w:sz="4" w:space="0" w:color="auto"/>
              <w:right w:val="single" w:sz="4" w:space="0" w:color="auto"/>
            </w:tcBorders>
            <w:shd w:val="clear" w:color="auto" w:fill="auto"/>
            <w:noWrap/>
            <w:vAlign w:val="bottom"/>
            <w:hideMark/>
          </w:tcPr>
          <w:p w14:paraId="361667C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10 093</w:t>
            </w:r>
          </w:p>
        </w:tc>
        <w:tc>
          <w:tcPr>
            <w:tcW w:w="1256" w:type="dxa"/>
            <w:tcBorders>
              <w:top w:val="nil"/>
              <w:left w:val="nil"/>
              <w:bottom w:val="single" w:sz="4" w:space="0" w:color="auto"/>
              <w:right w:val="single" w:sz="4" w:space="0" w:color="auto"/>
            </w:tcBorders>
            <w:shd w:val="clear" w:color="auto" w:fill="auto"/>
            <w:noWrap/>
            <w:vAlign w:val="bottom"/>
            <w:hideMark/>
          </w:tcPr>
          <w:p w14:paraId="1498941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19 540</w:t>
            </w:r>
          </w:p>
        </w:tc>
      </w:tr>
      <w:tr w:rsidR="00830EAC" w:rsidRPr="003E45D7" w14:paraId="77DE1B5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97AC232"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Kyrgyzstan</w:t>
            </w:r>
          </w:p>
        </w:tc>
        <w:tc>
          <w:tcPr>
            <w:tcW w:w="1157" w:type="dxa"/>
            <w:tcBorders>
              <w:top w:val="nil"/>
              <w:left w:val="nil"/>
              <w:bottom w:val="single" w:sz="4" w:space="0" w:color="auto"/>
              <w:right w:val="single" w:sz="4" w:space="0" w:color="auto"/>
            </w:tcBorders>
            <w:shd w:val="clear" w:color="auto" w:fill="auto"/>
            <w:vAlign w:val="bottom"/>
            <w:hideMark/>
          </w:tcPr>
          <w:p w14:paraId="3578D17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770922F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348E476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5156EC5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EB604A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167</w:t>
            </w:r>
          </w:p>
        </w:tc>
      </w:tr>
      <w:tr w:rsidR="00830EAC" w:rsidRPr="003E45D7" w14:paraId="3BAEF3F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ECCB9AB" w14:textId="77777777" w:rsidR="00830EAC" w:rsidRPr="003E45D7" w:rsidRDefault="00830EAC" w:rsidP="007641D1">
            <w:pPr>
              <w:pStyle w:val="CBDTableNormal"/>
              <w:tabs>
                <w:tab w:val="clear" w:pos="567"/>
                <w:tab w:val="left" w:pos="178"/>
              </w:tabs>
              <w:spacing w:before="0" w:after="0"/>
              <w:ind w:left="144" w:hanging="144"/>
              <w:rPr>
                <w:rFonts w:eastAsia="Times New Roman"/>
                <w:sz w:val="18"/>
                <w:szCs w:val="18"/>
                <w:lang w:eastAsia="en-CA"/>
              </w:rPr>
            </w:pPr>
            <w:r w:rsidRPr="003E45D7">
              <w:rPr>
                <w:rFonts w:eastAsia="Times New Roman"/>
                <w:sz w:val="18"/>
                <w:szCs w:val="18"/>
                <w:lang w:eastAsia="en-CA"/>
              </w:rPr>
              <w:t>Lao People’s Democratic Republic</w:t>
            </w:r>
          </w:p>
        </w:tc>
        <w:tc>
          <w:tcPr>
            <w:tcW w:w="1157" w:type="dxa"/>
            <w:tcBorders>
              <w:top w:val="nil"/>
              <w:left w:val="nil"/>
              <w:bottom w:val="single" w:sz="4" w:space="0" w:color="auto"/>
              <w:right w:val="single" w:sz="4" w:space="0" w:color="auto"/>
            </w:tcBorders>
            <w:shd w:val="clear" w:color="auto" w:fill="auto"/>
            <w:vAlign w:val="bottom"/>
            <w:hideMark/>
          </w:tcPr>
          <w:p w14:paraId="2EFBAAC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07D2EC4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1BF602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65D84B0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5C402D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130F697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1D2F59F"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Lebanon</w:t>
            </w:r>
          </w:p>
        </w:tc>
        <w:tc>
          <w:tcPr>
            <w:tcW w:w="1157" w:type="dxa"/>
            <w:tcBorders>
              <w:top w:val="nil"/>
              <w:left w:val="nil"/>
              <w:bottom w:val="single" w:sz="4" w:space="0" w:color="auto"/>
              <w:right w:val="single" w:sz="4" w:space="0" w:color="auto"/>
            </w:tcBorders>
            <w:shd w:val="clear" w:color="auto" w:fill="auto"/>
            <w:vAlign w:val="bottom"/>
            <w:hideMark/>
          </w:tcPr>
          <w:p w14:paraId="55259DE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0.036</w:t>
            </w:r>
          </w:p>
        </w:tc>
        <w:tc>
          <w:tcPr>
            <w:tcW w:w="2263" w:type="dxa"/>
            <w:tcBorders>
              <w:top w:val="nil"/>
              <w:left w:val="nil"/>
              <w:bottom w:val="single" w:sz="4" w:space="0" w:color="auto"/>
              <w:right w:val="single" w:sz="4" w:space="0" w:color="auto"/>
            </w:tcBorders>
            <w:shd w:val="clear" w:color="auto" w:fill="auto"/>
            <w:noWrap/>
            <w:vAlign w:val="bottom"/>
            <w:hideMark/>
          </w:tcPr>
          <w:p w14:paraId="1F27187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0.057</w:t>
            </w:r>
          </w:p>
        </w:tc>
        <w:tc>
          <w:tcPr>
            <w:tcW w:w="1260" w:type="dxa"/>
            <w:tcBorders>
              <w:top w:val="nil"/>
              <w:left w:val="nil"/>
              <w:bottom w:val="single" w:sz="4" w:space="0" w:color="auto"/>
              <w:right w:val="single" w:sz="4" w:space="0" w:color="auto"/>
            </w:tcBorders>
            <w:shd w:val="clear" w:color="auto" w:fill="auto"/>
            <w:noWrap/>
            <w:vAlign w:val="bottom"/>
            <w:hideMark/>
          </w:tcPr>
          <w:p w14:paraId="39E2182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1 453</w:t>
            </w:r>
          </w:p>
        </w:tc>
        <w:tc>
          <w:tcPr>
            <w:tcW w:w="1260" w:type="dxa"/>
            <w:tcBorders>
              <w:top w:val="nil"/>
              <w:left w:val="nil"/>
              <w:bottom w:val="single" w:sz="4" w:space="0" w:color="auto"/>
              <w:right w:val="single" w:sz="4" w:space="0" w:color="auto"/>
            </w:tcBorders>
            <w:shd w:val="clear" w:color="auto" w:fill="auto"/>
            <w:noWrap/>
            <w:vAlign w:val="bottom"/>
            <w:hideMark/>
          </w:tcPr>
          <w:p w14:paraId="31C6176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1 553</w:t>
            </w:r>
          </w:p>
        </w:tc>
        <w:tc>
          <w:tcPr>
            <w:tcW w:w="1256" w:type="dxa"/>
            <w:tcBorders>
              <w:top w:val="nil"/>
              <w:left w:val="nil"/>
              <w:bottom w:val="single" w:sz="4" w:space="0" w:color="auto"/>
              <w:right w:val="single" w:sz="4" w:space="0" w:color="auto"/>
            </w:tcBorders>
            <w:shd w:val="clear" w:color="auto" w:fill="auto"/>
            <w:noWrap/>
            <w:vAlign w:val="bottom"/>
            <w:hideMark/>
          </w:tcPr>
          <w:p w14:paraId="177C352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3 006</w:t>
            </w:r>
          </w:p>
        </w:tc>
      </w:tr>
      <w:tr w:rsidR="00830EAC" w:rsidRPr="003E45D7" w14:paraId="54D08BC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14CD2D7"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Lesotho</w:t>
            </w:r>
          </w:p>
        </w:tc>
        <w:tc>
          <w:tcPr>
            <w:tcW w:w="1157" w:type="dxa"/>
            <w:tcBorders>
              <w:top w:val="nil"/>
              <w:left w:val="nil"/>
              <w:bottom w:val="single" w:sz="4" w:space="0" w:color="auto"/>
              <w:right w:val="single" w:sz="4" w:space="0" w:color="auto"/>
            </w:tcBorders>
            <w:shd w:val="clear" w:color="auto" w:fill="auto"/>
            <w:vAlign w:val="bottom"/>
            <w:hideMark/>
          </w:tcPr>
          <w:p w14:paraId="0B41643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6AD565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2D6E7D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9898DA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D0B47D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4053312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F8E33DE"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Liberia</w:t>
            </w:r>
          </w:p>
        </w:tc>
        <w:tc>
          <w:tcPr>
            <w:tcW w:w="1157" w:type="dxa"/>
            <w:tcBorders>
              <w:top w:val="nil"/>
              <w:left w:val="nil"/>
              <w:bottom w:val="single" w:sz="4" w:space="0" w:color="auto"/>
              <w:right w:val="single" w:sz="4" w:space="0" w:color="auto"/>
            </w:tcBorders>
            <w:shd w:val="clear" w:color="auto" w:fill="auto"/>
            <w:vAlign w:val="bottom"/>
            <w:hideMark/>
          </w:tcPr>
          <w:p w14:paraId="6D68B3C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4C6856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EF7C63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27BD5A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3BFCE1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51A4F37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290D631"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Luxembourg</w:t>
            </w:r>
          </w:p>
        </w:tc>
        <w:tc>
          <w:tcPr>
            <w:tcW w:w="1157" w:type="dxa"/>
            <w:tcBorders>
              <w:top w:val="nil"/>
              <w:left w:val="nil"/>
              <w:bottom w:val="single" w:sz="4" w:space="0" w:color="auto"/>
              <w:right w:val="single" w:sz="4" w:space="0" w:color="auto"/>
            </w:tcBorders>
            <w:shd w:val="clear" w:color="auto" w:fill="auto"/>
            <w:vAlign w:val="bottom"/>
            <w:hideMark/>
          </w:tcPr>
          <w:p w14:paraId="197604C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0.068</w:t>
            </w:r>
          </w:p>
        </w:tc>
        <w:tc>
          <w:tcPr>
            <w:tcW w:w="2263" w:type="dxa"/>
            <w:tcBorders>
              <w:top w:val="nil"/>
              <w:left w:val="nil"/>
              <w:bottom w:val="single" w:sz="4" w:space="0" w:color="auto"/>
              <w:right w:val="single" w:sz="4" w:space="0" w:color="auto"/>
            </w:tcBorders>
            <w:shd w:val="clear" w:color="auto" w:fill="auto"/>
            <w:noWrap/>
            <w:vAlign w:val="bottom"/>
            <w:hideMark/>
          </w:tcPr>
          <w:p w14:paraId="5FA1D3C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0.108</w:t>
            </w:r>
          </w:p>
        </w:tc>
        <w:tc>
          <w:tcPr>
            <w:tcW w:w="1260" w:type="dxa"/>
            <w:tcBorders>
              <w:top w:val="nil"/>
              <w:left w:val="nil"/>
              <w:bottom w:val="single" w:sz="4" w:space="0" w:color="auto"/>
              <w:right w:val="single" w:sz="4" w:space="0" w:color="auto"/>
            </w:tcBorders>
            <w:shd w:val="clear" w:color="auto" w:fill="auto"/>
            <w:noWrap/>
            <w:vAlign w:val="bottom"/>
            <w:hideMark/>
          </w:tcPr>
          <w:p w14:paraId="5E466DC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2 745</w:t>
            </w:r>
          </w:p>
        </w:tc>
        <w:tc>
          <w:tcPr>
            <w:tcW w:w="1260" w:type="dxa"/>
            <w:tcBorders>
              <w:top w:val="nil"/>
              <w:left w:val="nil"/>
              <w:bottom w:val="single" w:sz="4" w:space="0" w:color="auto"/>
              <w:right w:val="single" w:sz="4" w:space="0" w:color="auto"/>
            </w:tcBorders>
            <w:shd w:val="clear" w:color="auto" w:fill="auto"/>
            <w:noWrap/>
            <w:vAlign w:val="bottom"/>
            <w:hideMark/>
          </w:tcPr>
          <w:p w14:paraId="4EEF62F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2 933</w:t>
            </w:r>
          </w:p>
        </w:tc>
        <w:tc>
          <w:tcPr>
            <w:tcW w:w="1256" w:type="dxa"/>
            <w:tcBorders>
              <w:top w:val="nil"/>
              <w:left w:val="nil"/>
              <w:bottom w:val="single" w:sz="4" w:space="0" w:color="auto"/>
              <w:right w:val="single" w:sz="4" w:space="0" w:color="auto"/>
            </w:tcBorders>
            <w:shd w:val="clear" w:color="auto" w:fill="auto"/>
            <w:noWrap/>
            <w:vAlign w:val="bottom"/>
            <w:hideMark/>
          </w:tcPr>
          <w:p w14:paraId="50B52DA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5 678</w:t>
            </w:r>
          </w:p>
        </w:tc>
      </w:tr>
      <w:tr w:rsidR="00830EAC" w:rsidRPr="003E45D7" w14:paraId="75FC701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01C5AD2"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Madagascar</w:t>
            </w:r>
          </w:p>
        </w:tc>
        <w:tc>
          <w:tcPr>
            <w:tcW w:w="1157" w:type="dxa"/>
            <w:tcBorders>
              <w:top w:val="nil"/>
              <w:left w:val="nil"/>
              <w:bottom w:val="single" w:sz="4" w:space="0" w:color="auto"/>
              <w:right w:val="single" w:sz="4" w:space="0" w:color="auto"/>
            </w:tcBorders>
            <w:shd w:val="clear" w:color="auto" w:fill="auto"/>
            <w:vAlign w:val="bottom"/>
            <w:hideMark/>
          </w:tcPr>
          <w:p w14:paraId="1AD4EE2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75C1FD8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2E28F5D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46B4CD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536F758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334</w:t>
            </w:r>
          </w:p>
        </w:tc>
      </w:tr>
      <w:tr w:rsidR="00830EAC" w:rsidRPr="003E45D7" w14:paraId="6D7A22E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06611F3"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Malawi</w:t>
            </w:r>
          </w:p>
        </w:tc>
        <w:tc>
          <w:tcPr>
            <w:tcW w:w="1157" w:type="dxa"/>
            <w:tcBorders>
              <w:top w:val="nil"/>
              <w:left w:val="nil"/>
              <w:bottom w:val="single" w:sz="4" w:space="0" w:color="auto"/>
              <w:right w:val="single" w:sz="4" w:space="0" w:color="auto"/>
            </w:tcBorders>
            <w:shd w:val="clear" w:color="auto" w:fill="auto"/>
            <w:vAlign w:val="bottom"/>
            <w:hideMark/>
          </w:tcPr>
          <w:p w14:paraId="16CB9C9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1C4292A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41004BE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436C00A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2162FC6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167</w:t>
            </w:r>
          </w:p>
        </w:tc>
      </w:tr>
      <w:tr w:rsidR="00830EAC" w:rsidRPr="003E45D7" w14:paraId="6D964AF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19910AC"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Malaysia</w:t>
            </w:r>
          </w:p>
        </w:tc>
        <w:tc>
          <w:tcPr>
            <w:tcW w:w="1157" w:type="dxa"/>
            <w:tcBorders>
              <w:top w:val="nil"/>
              <w:left w:val="nil"/>
              <w:bottom w:val="single" w:sz="4" w:space="0" w:color="auto"/>
              <w:right w:val="single" w:sz="4" w:space="0" w:color="auto"/>
            </w:tcBorders>
            <w:shd w:val="clear" w:color="auto" w:fill="auto"/>
            <w:vAlign w:val="bottom"/>
            <w:hideMark/>
          </w:tcPr>
          <w:p w14:paraId="68213E9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0.348</w:t>
            </w:r>
          </w:p>
        </w:tc>
        <w:tc>
          <w:tcPr>
            <w:tcW w:w="2263" w:type="dxa"/>
            <w:tcBorders>
              <w:top w:val="nil"/>
              <w:left w:val="nil"/>
              <w:bottom w:val="single" w:sz="4" w:space="0" w:color="auto"/>
              <w:right w:val="single" w:sz="4" w:space="0" w:color="auto"/>
            </w:tcBorders>
            <w:shd w:val="clear" w:color="auto" w:fill="auto"/>
            <w:noWrap/>
            <w:vAlign w:val="bottom"/>
            <w:hideMark/>
          </w:tcPr>
          <w:p w14:paraId="5E6A47B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0.553</w:t>
            </w:r>
          </w:p>
        </w:tc>
        <w:tc>
          <w:tcPr>
            <w:tcW w:w="1260" w:type="dxa"/>
            <w:tcBorders>
              <w:top w:val="nil"/>
              <w:left w:val="nil"/>
              <w:bottom w:val="single" w:sz="4" w:space="0" w:color="auto"/>
              <w:right w:val="single" w:sz="4" w:space="0" w:color="auto"/>
            </w:tcBorders>
            <w:shd w:val="clear" w:color="auto" w:fill="auto"/>
            <w:noWrap/>
            <w:vAlign w:val="bottom"/>
            <w:hideMark/>
          </w:tcPr>
          <w:p w14:paraId="2E4D691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14 049</w:t>
            </w:r>
          </w:p>
        </w:tc>
        <w:tc>
          <w:tcPr>
            <w:tcW w:w="1260" w:type="dxa"/>
            <w:tcBorders>
              <w:top w:val="nil"/>
              <w:left w:val="nil"/>
              <w:bottom w:val="single" w:sz="4" w:space="0" w:color="auto"/>
              <w:right w:val="single" w:sz="4" w:space="0" w:color="auto"/>
            </w:tcBorders>
            <w:shd w:val="clear" w:color="auto" w:fill="auto"/>
            <w:noWrap/>
            <w:vAlign w:val="bottom"/>
            <w:hideMark/>
          </w:tcPr>
          <w:p w14:paraId="6AC60AC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15 011</w:t>
            </w:r>
          </w:p>
        </w:tc>
        <w:tc>
          <w:tcPr>
            <w:tcW w:w="1256" w:type="dxa"/>
            <w:tcBorders>
              <w:top w:val="nil"/>
              <w:left w:val="nil"/>
              <w:bottom w:val="single" w:sz="4" w:space="0" w:color="auto"/>
              <w:right w:val="single" w:sz="4" w:space="0" w:color="auto"/>
            </w:tcBorders>
            <w:shd w:val="clear" w:color="auto" w:fill="auto"/>
            <w:noWrap/>
            <w:vAlign w:val="bottom"/>
            <w:hideMark/>
          </w:tcPr>
          <w:p w14:paraId="4A9913B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29 060</w:t>
            </w:r>
          </w:p>
        </w:tc>
      </w:tr>
      <w:tr w:rsidR="00830EAC" w:rsidRPr="003E45D7" w14:paraId="274A367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9C7C140"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Maldives</w:t>
            </w:r>
          </w:p>
        </w:tc>
        <w:tc>
          <w:tcPr>
            <w:tcW w:w="1157" w:type="dxa"/>
            <w:tcBorders>
              <w:top w:val="nil"/>
              <w:left w:val="nil"/>
              <w:bottom w:val="single" w:sz="4" w:space="0" w:color="auto"/>
              <w:right w:val="single" w:sz="4" w:space="0" w:color="auto"/>
            </w:tcBorders>
            <w:shd w:val="clear" w:color="auto" w:fill="auto"/>
            <w:vAlign w:val="bottom"/>
            <w:hideMark/>
          </w:tcPr>
          <w:p w14:paraId="3F4D791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1A2BFE3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24C5468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F30414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3945012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334</w:t>
            </w:r>
          </w:p>
        </w:tc>
      </w:tr>
      <w:tr w:rsidR="00830EAC" w:rsidRPr="003E45D7" w14:paraId="45EA010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5196D3E"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Mali</w:t>
            </w:r>
          </w:p>
        </w:tc>
        <w:tc>
          <w:tcPr>
            <w:tcW w:w="1157" w:type="dxa"/>
            <w:tcBorders>
              <w:top w:val="nil"/>
              <w:left w:val="nil"/>
              <w:bottom w:val="single" w:sz="4" w:space="0" w:color="auto"/>
              <w:right w:val="single" w:sz="4" w:space="0" w:color="auto"/>
            </w:tcBorders>
            <w:shd w:val="clear" w:color="auto" w:fill="auto"/>
            <w:vAlign w:val="bottom"/>
            <w:hideMark/>
          </w:tcPr>
          <w:p w14:paraId="1B80CBD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3718317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362FB8C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5FD10D8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7201B0D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418</w:t>
            </w:r>
          </w:p>
        </w:tc>
      </w:tr>
      <w:tr w:rsidR="00830EAC" w:rsidRPr="003E45D7" w14:paraId="32E6F43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D36F437"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Malta</w:t>
            </w:r>
          </w:p>
        </w:tc>
        <w:tc>
          <w:tcPr>
            <w:tcW w:w="1157" w:type="dxa"/>
            <w:tcBorders>
              <w:top w:val="nil"/>
              <w:left w:val="nil"/>
              <w:bottom w:val="single" w:sz="4" w:space="0" w:color="auto"/>
              <w:right w:val="single" w:sz="4" w:space="0" w:color="auto"/>
            </w:tcBorders>
            <w:shd w:val="clear" w:color="auto" w:fill="auto"/>
            <w:vAlign w:val="bottom"/>
            <w:hideMark/>
          </w:tcPr>
          <w:p w14:paraId="0043A71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3E6CFCC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762A7B0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56BF3CE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0191012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1 587</w:t>
            </w:r>
          </w:p>
        </w:tc>
      </w:tr>
      <w:tr w:rsidR="00830EAC" w:rsidRPr="003E45D7" w14:paraId="19076EB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133A5CA"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Marshall Islands</w:t>
            </w:r>
          </w:p>
        </w:tc>
        <w:tc>
          <w:tcPr>
            <w:tcW w:w="1157" w:type="dxa"/>
            <w:tcBorders>
              <w:top w:val="nil"/>
              <w:left w:val="nil"/>
              <w:bottom w:val="single" w:sz="4" w:space="0" w:color="auto"/>
              <w:right w:val="single" w:sz="4" w:space="0" w:color="auto"/>
            </w:tcBorders>
            <w:shd w:val="clear" w:color="auto" w:fill="auto"/>
            <w:vAlign w:val="bottom"/>
            <w:hideMark/>
          </w:tcPr>
          <w:p w14:paraId="156C2A7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1A6AF0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294E95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5C9AEE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54812D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178313B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D2E32B3"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Mauritania</w:t>
            </w:r>
          </w:p>
        </w:tc>
        <w:tc>
          <w:tcPr>
            <w:tcW w:w="1157" w:type="dxa"/>
            <w:tcBorders>
              <w:top w:val="nil"/>
              <w:left w:val="nil"/>
              <w:bottom w:val="single" w:sz="4" w:space="0" w:color="auto"/>
              <w:right w:val="single" w:sz="4" w:space="0" w:color="auto"/>
            </w:tcBorders>
            <w:shd w:val="clear" w:color="auto" w:fill="auto"/>
            <w:vAlign w:val="bottom"/>
            <w:hideMark/>
          </w:tcPr>
          <w:p w14:paraId="005BD1E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D911CD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230CDA6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F233EF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46326CC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167</w:t>
            </w:r>
          </w:p>
        </w:tc>
      </w:tr>
      <w:tr w:rsidR="00830EAC" w:rsidRPr="003E45D7" w14:paraId="40CCB93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A9800AA"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Mauritius</w:t>
            </w:r>
          </w:p>
        </w:tc>
        <w:tc>
          <w:tcPr>
            <w:tcW w:w="1157" w:type="dxa"/>
            <w:tcBorders>
              <w:top w:val="nil"/>
              <w:left w:val="nil"/>
              <w:bottom w:val="single" w:sz="4" w:space="0" w:color="auto"/>
              <w:right w:val="single" w:sz="4" w:space="0" w:color="auto"/>
            </w:tcBorders>
            <w:shd w:val="clear" w:color="auto" w:fill="auto"/>
            <w:vAlign w:val="bottom"/>
            <w:hideMark/>
          </w:tcPr>
          <w:p w14:paraId="545E418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3F05256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4379755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2597E4B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4F2E5DA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1 587</w:t>
            </w:r>
          </w:p>
        </w:tc>
      </w:tr>
      <w:tr w:rsidR="00830EAC" w:rsidRPr="003E45D7" w14:paraId="42FB7E3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8E99CF7"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Mexico</w:t>
            </w:r>
          </w:p>
        </w:tc>
        <w:tc>
          <w:tcPr>
            <w:tcW w:w="1157" w:type="dxa"/>
            <w:tcBorders>
              <w:top w:val="nil"/>
              <w:left w:val="nil"/>
              <w:bottom w:val="single" w:sz="4" w:space="0" w:color="auto"/>
              <w:right w:val="single" w:sz="4" w:space="0" w:color="auto"/>
            </w:tcBorders>
            <w:shd w:val="clear" w:color="auto" w:fill="auto"/>
            <w:vAlign w:val="bottom"/>
            <w:hideMark/>
          </w:tcPr>
          <w:p w14:paraId="0537757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1.221</w:t>
            </w:r>
          </w:p>
        </w:tc>
        <w:tc>
          <w:tcPr>
            <w:tcW w:w="2263" w:type="dxa"/>
            <w:tcBorders>
              <w:top w:val="nil"/>
              <w:left w:val="nil"/>
              <w:bottom w:val="single" w:sz="4" w:space="0" w:color="auto"/>
              <w:right w:val="single" w:sz="4" w:space="0" w:color="auto"/>
            </w:tcBorders>
            <w:shd w:val="clear" w:color="auto" w:fill="auto"/>
            <w:noWrap/>
            <w:vAlign w:val="bottom"/>
            <w:hideMark/>
          </w:tcPr>
          <w:p w14:paraId="3BA31A5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1.939</w:t>
            </w:r>
          </w:p>
        </w:tc>
        <w:tc>
          <w:tcPr>
            <w:tcW w:w="1260" w:type="dxa"/>
            <w:tcBorders>
              <w:top w:val="nil"/>
              <w:left w:val="nil"/>
              <w:bottom w:val="single" w:sz="4" w:space="0" w:color="auto"/>
              <w:right w:val="single" w:sz="4" w:space="0" w:color="auto"/>
            </w:tcBorders>
            <w:shd w:val="clear" w:color="auto" w:fill="auto"/>
            <w:noWrap/>
            <w:vAlign w:val="bottom"/>
            <w:hideMark/>
          </w:tcPr>
          <w:p w14:paraId="7B377FC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49 294</w:t>
            </w:r>
          </w:p>
        </w:tc>
        <w:tc>
          <w:tcPr>
            <w:tcW w:w="1260" w:type="dxa"/>
            <w:tcBorders>
              <w:top w:val="nil"/>
              <w:left w:val="nil"/>
              <w:bottom w:val="single" w:sz="4" w:space="0" w:color="auto"/>
              <w:right w:val="single" w:sz="4" w:space="0" w:color="auto"/>
            </w:tcBorders>
            <w:shd w:val="clear" w:color="auto" w:fill="auto"/>
            <w:noWrap/>
            <w:vAlign w:val="bottom"/>
            <w:hideMark/>
          </w:tcPr>
          <w:p w14:paraId="1B2F051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52 667</w:t>
            </w:r>
          </w:p>
        </w:tc>
        <w:tc>
          <w:tcPr>
            <w:tcW w:w="1256" w:type="dxa"/>
            <w:tcBorders>
              <w:top w:val="nil"/>
              <w:left w:val="nil"/>
              <w:bottom w:val="single" w:sz="4" w:space="0" w:color="auto"/>
              <w:right w:val="single" w:sz="4" w:space="0" w:color="auto"/>
            </w:tcBorders>
            <w:shd w:val="clear" w:color="auto" w:fill="auto"/>
            <w:noWrap/>
            <w:vAlign w:val="bottom"/>
            <w:hideMark/>
          </w:tcPr>
          <w:p w14:paraId="75E3E60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101 961</w:t>
            </w:r>
          </w:p>
        </w:tc>
      </w:tr>
      <w:tr w:rsidR="00830EAC" w:rsidRPr="003E45D7" w14:paraId="3FEF368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526EE42" w14:textId="77777777" w:rsidR="00830EAC" w:rsidRPr="003E45D7" w:rsidRDefault="00830EAC" w:rsidP="007641D1">
            <w:pPr>
              <w:pStyle w:val="CBDTableNormal"/>
              <w:tabs>
                <w:tab w:val="clear" w:pos="567"/>
                <w:tab w:val="left" w:pos="178"/>
              </w:tabs>
              <w:spacing w:before="0" w:after="0"/>
              <w:ind w:left="144" w:hanging="144"/>
              <w:rPr>
                <w:rFonts w:eastAsia="Times New Roman"/>
                <w:sz w:val="18"/>
                <w:szCs w:val="18"/>
                <w:lang w:eastAsia="en-CA"/>
              </w:rPr>
            </w:pPr>
            <w:r w:rsidRPr="003E45D7">
              <w:rPr>
                <w:rFonts w:eastAsia="Times New Roman"/>
                <w:sz w:val="18"/>
                <w:szCs w:val="18"/>
                <w:lang w:eastAsia="en-CA"/>
              </w:rPr>
              <w:t>Micronesia (</w:t>
            </w:r>
            <w:r w:rsidRPr="003E45D7">
              <w:rPr>
                <w:sz w:val="18"/>
                <w:szCs w:val="18"/>
                <w:lang w:eastAsia="en-CA"/>
              </w:rPr>
              <w:t>Federated</w:t>
            </w:r>
            <w:r w:rsidRPr="003E45D7">
              <w:rPr>
                <w:rFonts w:eastAsia="Times New Roman"/>
                <w:sz w:val="18"/>
                <w:szCs w:val="18"/>
                <w:lang w:eastAsia="en-CA"/>
              </w:rPr>
              <w:t xml:space="preserve"> States of)</w:t>
            </w:r>
          </w:p>
        </w:tc>
        <w:tc>
          <w:tcPr>
            <w:tcW w:w="1157" w:type="dxa"/>
            <w:tcBorders>
              <w:top w:val="nil"/>
              <w:left w:val="nil"/>
              <w:bottom w:val="single" w:sz="4" w:space="0" w:color="auto"/>
              <w:right w:val="single" w:sz="4" w:space="0" w:color="auto"/>
            </w:tcBorders>
            <w:shd w:val="clear" w:color="auto" w:fill="auto"/>
            <w:vAlign w:val="bottom"/>
            <w:hideMark/>
          </w:tcPr>
          <w:p w14:paraId="018F3CB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F19BB3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92FC1F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830DA5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5357C5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69AA539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70B7943"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Mongolia</w:t>
            </w:r>
          </w:p>
        </w:tc>
        <w:tc>
          <w:tcPr>
            <w:tcW w:w="1157" w:type="dxa"/>
            <w:tcBorders>
              <w:top w:val="nil"/>
              <w:left w:val="nil"/>
              <w:bottom w:val="single" w:sz="4" w:space="0" w:color="auto"/>
              <w:right w:val="single" w:sz="4" w:space="0" w:color="auto"/>
            </w:tcBorders>
            <w:shd w:val="clear" w:color="auto" w:fill="auto"/>
            <w:vAlign w:val="bottom"/>
            <w:hideMark/>
          </w:tcPr>
          <w:p w14:paraId="6E37DD3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702EC46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4D315E1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9F3548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6FE6D0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334</w:t>
            </w:r>
          </w:p>
        </w:tc>
      </w:tr>
      <w:tr w:rsidR="00830EAC" w:rsidRPr="003E45D7" w14:paraId="138FD4A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6553606"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Montenegro</w:t>
            </w:r>
          </w:p>
        </w:tc>
        <w:tc>
          <w:tcPr>
            <w:tcW w:w="1157" w:type="dxa"/>
            <w:tcBorders>
              <w:top w:val="nil"/>
              <w:left w:val="nil"/>
              <w:bottom w:val="single" w:sz="4" w:space="0" w:color="auto"/>
              <w:right w:val="single" w:sz="4" w:space="0" w:color="auto"/>
            </w:tcBorders>
            <w:shd w:val="clear" w:color="auto" w:fill="auto"/>
            <w:vAlign w:val="bottom"/>
            <w:hideMark/>
          </w:tcPr>
          <w:p w14:paraId="4E06552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63FE86B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368440B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0AB301C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1057CE3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334</w:t>
            </w:r>
          </w:p>
        </w:tc>
      </w:tr>
      <w:tr w:rsidR="00830EAC" w:rsidRPr="003E45D7" w14:paraId="6C485FCE"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0FDEB483"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Morocco</w:t>
            </w:r>
          </w:p>
        </w:tc>
        <w:tc>
          <w:tcPr>
            <w:tcW w:w="1157" w:type="dxa"/>
            <w:tcBorders>
              <w:top w:val="nil"/>
              <w:left w:val="nil"/>
              <w:bottom w:val="single" w:sz="4" w:space="0" w:color="auto"/>
              <w:right w:val="single" w:sz="4" w:space="0" w:color="auto"/>
            </w:tcBorders>
            <w:shd w:val="clear" w:color="auto" w:fill="auto"/>
            <w:noWrap/>
            <w:vAlign w:val="bottom"/>
            <w:hideMark/>
          </w:tcPr>
          <w:p w14:paraId="6DBFB9E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0.055</w:t>
            </w:r>
          </w:p>
        </w:tc>
        <w:tc>
          <w:tcPr>
            <w:tcW w:w="2263" w:type="dxa"/>
            <w:tcBorders>
              <w:top w:val="nil"/>
              <w:left w:val="nil"/>
              <w:bottom w:val="single" w:sz="4" w:space="0" w:color="auto"/>
              <w:right w:val="single" w:sz="4" w:space="0" w:color="auto"/>
            </w:tcBorders>
            <w:shd w:val="clear" w:color="auto" w:fill="auto"/>
            <w:noWrap/>
            <w:vAlign w:val="bottom"/>
            <w:hideMark/>
          </w:tcPr>
          <w:p w14:paraId="6F4B316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0.087</w:t>
            </w:r>
          </w:p>
        </w:tc>
        <w:tc>
          <w:tcPr>
            <w:tcW w:w="1260" w:type="dxa"/>
            <w:tcBorders>
              <w:top w:val="nil"/>
              <w:left w:val="nil"/>
              <w:bottom w:val="single" w:sz="4" w:space="0" w:color="auto"/>
              <w:right w:val="single" w:sz="4" w:space="0" w:color="auto"/>
            </w:tcBorders>
            <w:shd w:val="clear" w:color="auto" w:fill="auto"/>
            <w:noWrap/>
            <w:vAlign w:val="bottom"/>
            <w:hideMark/>
          </w:tcPr>
          <w:p w14:paraId="32B3F51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2 220</w:t>
            </w:r>
          </w:p>
        </w:tc>
        <w:tc>
          <w:tcPr>
            <w:tcW w:w="1260" w:type="dxa"/>
            <w:tcBorders>
              <w:top w:val="nil"/>
              <w:left w:val="nil"/>
              <w:bottom w:val="single" w:sz="4" w:space="0" w:color="auto"/>
              <w:right w:val="single" w:sz="4" w:space="0" w:color="auto"/>
            </w:tcBorders>
            <w:shd w:val="clear" w:color="auto" w:fill="auto"/>
            <w:noWrap/>
            <w:vAlign w:val="bottom"/>
            <w:hideMark/>
          </w:tcPr>
          <w:p w14:paraId="3CCE731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2 372</w:t>
            </w:r>
          </w:p>
        </w:tc>
        <w:tc>
          <w:tcPr>
            <w:tcW w:w="1256" w:type="dxa"/>
            <w:tcBorders>
              <w:top w:val="nil"/>
              <w:left w:val="nil"/>
              <w:bottom w:val="single" w:sz="4" w:space="0" w:color="auto"/>
              <w:right w:val="single" w:sz="4" w:space="0" w:color="auto"/>
            </w:tcBorders>
            <w:shd w:val="clear" w:color="auto" w:fill="auto"/>
            <w:noWrap/>
            <w:vAlign w:val="bottom"/>
            <w:hideMark/>
          </w:tcPr>
          <w:p w14:paraId="5722C76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4 593</w:t>
            </w:r>
          </w:p>
        </w:tc>
      </w:tr>
      <w:tr w:rsidR="00830EAC" w:rsidRPr="003E45D7" w14:paraId="14DACE5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F90542E"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Mozambique</w:t>
            </w:r>
          </w:p>
        </w:tc>
        <w:tc>
          <w:tcPr>
            <w:tcW w:w="1157" w:type="dxa"/>
            <w:tcBorders>
              <w:top w:val="nil"/>
              <w:left w:val="nil"/>
              <w:bottom w:val="single" w:sz="4" w:space="0" w:color="auto"/>
              <w:right w:val="single" w:sz="4" w:space="0" w:color="auto"/>
            </w:tcBorders>
            <w:shd w:val="clear" w:color="auto" w:fill="auto"/>
            <w:vAlign w:val="bottom"/>
            <w:hideMark/>
          </w:tcPr>
          <w:p w14:paraId="4EFA236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6D2C22B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513BD41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F435C1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5630452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334</w:t>
            </w:r>
          </w:p>
        </w:tc>
      </w:tr>
      <w:tr w:rsidR="00830EAC" w:rsidRPr="003E45D7" w14:paraId="4074E83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92B27F7"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Myanmar</w:t>
            </w:r>
          </w:p>
        </w:tc>
        <w:tc>
          <w:tcPr>
            <w:tcW w:w="1157" w:type="dxa"/>
            <w:tcBorders>
              <w:top w:val="nil"/>
              <w:left w:val="nil"/>
              <w:bottom w:val="single" w:sz="4" w:space="0" w:color="auto"/>
              <w:right w:val="single" w:sz="4" w:space="0" w:color="auto"/>
            </w:tcBorders>
            <w:shd w:val="clear" w:color="auto" w:fill="auto"/>
            <w:vAlign w:val="bottom"/>
            <w:hideMark/>
          </w:tcPr>
          <w:p w14:paraId="77A8FD5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290B6E1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368C05E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4CB780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CC8DA8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6F2F0B6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FFCE755"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Namibia</w:t>
            </w:r>
          </w:p>
        </w:tc>
        <w:tc>
          <w:tcPr>
            <w:tcW w:w="1157" w:type="dxa"/>
            <w:tcBorders>
              <w:top w:val="nil"/>
              <w:left w:val="nil"/>
              <w:bottom w:val="single" w:sz="4" w:space="0" w:color="auto"/>
              <w:right w:val="single" w:sz="4" w:space="0" w:color="auto"/>
            </w:tcBorders>
            <w:shd w:val="clear" w:color="auto" w:fill="auto"/>
            <w:vAlign w:val="bottom"/>
            <w:hideMark/>
          </w:tcPr>
          <w:p w14:paraId="04439CE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30E7B29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43BA64A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60B43DC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7DB3A0D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752</w:t>
            </w:r>
          </w:p>
        </w:tc>
      </w:tr>
      <w:tr w:rsidR="00830EAC" w:rsidRPr="003E45D7" w14:paraId="22F4ED6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AD4AB5B"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Nepal</w:t>
            </w:r>
          </w:p>
        </w:tc>
        <w:tc>
          <w:tcPr>
            <w:tcW w:w="1157" w:type="dxa"/>
            <w:tcBorders>
              <w:top w:val="nil"/>
              <w:left w:val="nil"/>
              <w:bottom w:val="single" w:sz="4" w:space="0" w:color="auto"/>
              <w:right w:val="single" w:sz="4" w:space="0" w:color="auto"/>
            </w:tcBorders>
            <w:shd w:val="clear" w:color="auto" w:fill="auto"/>
            <w:vAlign w:val="bottom"/>
            <w:hideMark/>
          </w:tcPr>
          <w:p w14:paraId="4BBEAC8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6CEDBB9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742760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BB7EDF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A3233A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2D59DEA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94470CB" w14:textId="77777777" w:rsidR="00830EAC" w:rsidRPr="003E45D7" w:rsidRDefault="00830EAC" w:rsidP="007641D1">
            <w:pPr>
              <w:pStyle w:val="CBDTableNormal"/>
              <w:tabs>
                <w:tab w:val="clear" w:pos="567"/>
                <w:tab w:val="left" w:pos="178"/>
              </w:tabs>
              <w:spacing w:before="0" w:after="0"/>
              <w:ind w:left="144" w:hanging="144"/>
              <w:rPr>
                <w:rFonts w:eastAsia="Times New Roman"/>
                <w:sz w:val="18"/>
                <w:szCs w:val="18"/>
                <w:lang w:eastAsia="en-CA"/>
              </w:rPr>
            </w:pPr>
            <w:r w:rsidRPr="003E45D7">
              <w:rPr>
                <w:rFonts w:eastAsia="Times New Roman"/>
                <w:sz w:val="18"/>
                <w:szCs w:val="18"/>
                <w:lang w:eastAsia="en-CA"/>
              </w:rPr>
              <w:t>Netherlands (Kingdom of the)</w:t>
            </w:r>
          </w:p>
        </w:tc>
        <w:tc>
          <w:tcPr>
            <w:tcW w:w="1157" w:type="dxa"/>
            <w:tcBorders>
              <w:top w:val="nil"/>
              <w:left w:val="nil"/>
              <w:bottom w:val="single" w:sz="4" w:space="0" w:color="auto"/>
              <w:right w:val="single" w:sz="4" w:space="0" w:color="auto"/>
            </w:tcBorders>
            <w:shd w:val="clear" w:color="auto" w:fill="auto"/>
            <w:vAlign w:val="bottom"/>
            <w:hideMark/>
          </w:tcPr>
          <w:p w14:paraId="41A7F68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1.377</w:t>
            </w:r>
          </w:p>
        </w:tc>
        <w:tc>
          <w:tcPr>
            <w:tcW w:w="2263" w:type="dxa"/>
            <w:tcBorders>
              <w:top w:val="nil"/>
              <w:left w:val="nil"/>
              <w:bottom w:val="single" w:sz="4" w:space="0" w:color="auto"/>
              <w:right w:val="single" w:sz="4" w:space="0" w:color="auto"/>
            </w:tcBorders>
            <w:shd w:val="clear" w:color="auto" w:fill="auto"/>
            <w:noWrap/>
            <w:vAlign w:val="bottom"/>
            <w:hideMark/>
          </w:tcPr>
          <w:p w14:paraId="63AAAB7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2.187</w:t>
            </w:r>
          </w:p>
        </w:tc>
        <w:tc>
          <w:tcPr>
            <w:tcW w:w="1260" w:type="dxa"/>
            <w:tcBorders>
              <w:top w:val="nil"/>
              <w:left w:val="nil"/>
              <w:bottom w:val="single" w:sz="4" w:space="0" w:color="auto"/>
              <w:right w:val="single" w:sz="4" w:space="0" w:color="auto"/>
            </w:tcBorders>
            <w:shd w:val="clear" w:color="auto" w:fill="auto"/>
            <w:noWrap/>
            <w:vAlign w:val="bottom"/>
            <w:hideMark/>
          </w:tcPr>
          <w:p w14:paraId="25817E3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55 592</w:t>
            </w:r>
          </w:p>
        </w:tc>
        <w:tc>
          <w:tcPr>
            <w:tcW w:w="1260" w:type="dxa"/>
            <w:tcBorders>
              <w:top w:val="nil"/>
              <w:left w:val="nil"/>
              <w:bottom w:val="single" w:sz="4" w:space="0" w:color="auto"/>
              <w:right w:val="single" w:sz="4" w:space="0" w:color="auto"/>
            </w:tcBorders>
            <w:shd w:val="clear" w:color="auto" w:fill="auto"/>
            <w:noWrap/>
            <w:vAlign w:val="bottom"/>
            <w:hideMark/>
          </w:tcPr>
          <w:p w14:paraId="73D44A2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59 396</w:t>
            </w:r>
          </w:p>
        </w:tc>
        <w:tc>
          <w:tcPr>
            <w:tcW w:w="1256" w:type="dxa"/>
            <w:tcBorders>
              <w:top w:val="nil"/>
              <w:left w:val="nil"/>
              <w:bottom w:val="single" w:sz="4" w:space="0" w:color="auto"/>
              <w:right w:val="single" w:sz="4" w:space="0" w:color="auto"/>
            </w:tcBorders>
            <w:shd w:val="clear" w:color="auto" w:fill="auto"/>
            <w:noWrap/>
            <w:vAlign w:val="bottom"/>
            <w:hideMark/>
          </w:tcPr>
          <w:p w14:paraId="322E17F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114 988</w:t>
            </w:r>
          </w:p>
        </w:tc>
      </w:tr>
      <w:tr w:rsidR="00830EAC" w:rsidRPr="003E45D7" w14:paraId="41F502E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BBFA5E6"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Nicaragua</w:t>
            </w:r>
          </w:p>
        </w:tc>
        <w:tc>
          <w:tcPr>
            <w:tcW w:w="1157" w:type="dxa"/>
            <w:tcBorders>
              <w:top w:val="nil"/>
              <w:left w:val="nil"/>
              <w:bottom w:val="single" w:sz="4" w:space="0" w:color="auto"/>
              <w:right w:val="single" w:sz="4" w:space="0" w:color="auto"/>
            </w:tcBorders>
            <w:shd w:val="clear" w:color="auto" w:fill="auto"/>
            <w:vAlign w:val="bottom"/>
            <w:hideMark/>
          </w:tcPr>
          <w:p w14:paraId="324C64B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37C0733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6D1090F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2F96565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357AC56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418</w:t>
            </w:r>
          </w:p>
        </w:tc>
      </w:tr>
      <w:tr w:rsidR="00830EAC" w:rsidRPr="003E45D7" w14:paraId="05B6AD6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F7D07A5"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Niger</w:t>
            </w:r>
          </w:p>
        </w:tc>
        <w:tc>
          <w:tcPr>
            <w:tcW w:w="1157" w:type="dxa"/>
            <w:tcBorders>
              <w:top w:val="nil"/>
              <w:left w:val="nil"/>
              <w:bottom w:val="single" w:sz="4" w:space="0" w:color="auto"/>
              <w:right w:val="single" w:sz="4" w:space="0" w:color="auto"/>
            </w:tcBorders>
            <w:shd w:val="clear" w:color="auto" w:fill="auto"/>
            <w:vAlign w:val="bottom"/>
            <w:hideMark/>
          </w:tcPr>
          <w:p w14:paraId="2A9B39D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200661A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2FDCB27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40B62EB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282A9C3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251</w:t>
            </w:r>
          </w:p>
        </w:tc>
      </w:tr>
      <w:tr w:rsidR="00830EAC" w:rsidRPr="003E45D7" w14:paraId="02E6F562"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4C268189"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Nigeria</w:t>
            </w:r>
          </w:p>
        </w:tc>
        <w:tc>
          <w:tcPr>
            <w:tcW w:w="1157" w:type="dxa"/>
            <w:tcBorders>
              <w:top w:val="nil"/>
              <w:left w:val="nil"/>
              <w:bottom w:val="single" w:sz="4" w:space="0" w:color="auto"/>
              <w:right w:val="single" w:sz="4" w:space="0" w:color="auto"/>
            </w:tcBorders>
            <w:shd w:val="clear" w:color="auto" w:fill="auto"/>
            <w:noWrap/>
            <w:vAlign w:val="bottom"/>
            <w:hideMark/>
          </w:tcPr>
          <w:p w14:paraId="7C44450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0.182</w:t>
            </w:r>
          </w:p>
        </w:tc>
        <w:tc>
          <w:tcPr>
            <w:tcW w:w="2263" w:type="dxa"/>
            <w:tcBorders>
              <w:top w:val="nil"/>
              <w:left w:val="nil"/>
              <w:bottom w:val="single" w:sz="4" w:space="0" w:color="auto"/>
              <w:right w:val="single" w:sz="4" w:space="0" w:color="auto"/>
            </w:tcBorders>
            <w:shd w:val="clear" w:color="auto" w:fill="auto"/>
            <w:noWrap/>
            <w:vAlign w:val="bottom"/>
            <w:hideMark/>
          </w:tcPr>
          <w:p w14:paraId="6219ED3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0.289</w:t>
            </w:r>
          </w:p>
        </w:tc>
        <w:tc>
          <w:tcPr>
            <w:tcW w:w="1260" w:type="dxa"/>
            <w:tcBorders>
              <w:top w:val="nil"/>
              <w:left w:val="nil"/>
              <w:bottom w:val="single" w:sz="4" w:space="0" w:color="auto"/>
              <w:right w:val="single" w:sz="4" w:space="0" w:color="auto"/>
            </w:tcBorders>
            <w:shd w:val="clear" w:color="auto" w:fill="auto"/>
            <w:noWrap/>
            <w:vAlign w:val="bottom"/>
            <w:hideMark/>
          </w:tcPr>
          <w:p w14:paraId="17AE73F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7 348</w:t>
            </w:r>
          </w:p>
        </w:tc>
        <w:tc>
          <w:tcPr>
            <w:tcW w:w="1260" w:type="dxa"/>
            <w:tcBorders>
              <w:top w:val="nil"/>
              <w:left w:val="nil"/>
              <w:bottom w:val="single" w:sz="4" w:space="0" w:color="auto"/>
              <w:right w:val="single" w:sz="4" w:space="0" w:color="auto"/>
            </w:tcBorders>
            <w:shd w:val="clear" w:color="auto" w:fill="auto"/>
            <w:noWrap/>
            <w:vAlign w:val="bottom"/>
            <w:hideMark/>
          </w:tcPr>
          <w:p w14:paraId="1AA3461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7 850</w:t>
            </w:r>
          </w:p>
        </w:tc>
        <w:tc>
          <w:tcPr>
            <w:tcW w:w="1256" w:type="dxa"/>
            <w:tcBorders>
              <w:top w:val="nil"/>
              <w:left w:val="nil"/>
              <w:bottom w:val="single" w:sz="4" w:space="0" w:color="auto"/>
              <w:right w:val="single" w:sz="4" w:space="0" w:color="auto"/>
            </w:tcBorders>
            <w:shd w:val="clear" w:color="auto" w:fill="auto"/>
            <w:noWrap/>
            <w:vAlign w:val="bottom"/>
            <w:hideMark/>
          </w:tcPr>
          <w:p w14:paraId="04C489C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15 198</w:t>
            </w:r>
          </w:p>
        </w:tc>
      </w:tr>
      <w:tr w:rsidR="00830EAC" w:rsidRPr="003E45D7" w14:paraId="350F165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16072C3"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Norway</w:t>
            </w:r>
          </w:p>
        </w:tc>
        <w:tc>
          <w:tcPr>
            <w:tcW w:w="1157" w:type="dxa"/>
            <w:tcBorders>
              <w:top w:val="nil"/>
              <w:left w:val="nil"/>
              <w:bottom w:val="single" w:sz="4" w:space="0" w:color="auto"/>
              <w:right w:val="single" w:sz="4" w:space="0" w:color="auto"/>
            </w:tcBorders>
            <w:shd w:val="clear" w:color="auto" w:fill="auto"/>
            <w:vAlign w:val="bottom"/>
            <w:hideMark/>
          </w:tcPr>
          <w:p w14:paraId="1C1F8B9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013B0E3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519D8FE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24A659A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1CCB0F1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56 701</w:t>
            </w:r>
          </w:p>
        </w:tc>
      </w:tr>
      <w:tr w:rsidR="00830EAC" w:rsidRPr="003E45D7" w14:paraId="5FA9304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ED8BC6F"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Oman</w:t>
            </w:r>
          </w:p>
        </w:tc>
        <w:tc>
          <w:tcPr>
            <w:tcW w:w="1157" w:type="dxa"/>
            <w:tcBorders>
              <w:top w:val="nil"/>
              <w:left w:val="nil"/>
              <w:bottom w:val="single" w:sz="4" w:space="0" w:color="auto"/>
              <w:right w:val="single" w:sz="4" w:space="0" w:color="auto"/>
            </w:tcBorders>
            <w:shd w:val="clear" w:color="auto" w:fill="auto"/>
            <w:vAlign w:val="bottom"/>
            <w:hideMark/>
          </w:tcPr>
          <w:p w14:paraId="7BC1A3F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0.111</w:t>
            </w:r>
          </w:p>
        </w:tc>
        <w:tc>
          <w:tcPr>
            <w:tcW w:w="2263" w:type="dxa"/>
            <w:tcBorders>
              <w:top w:val="nil"/>
              <w:left w:val="nil"/>
              <w:bottom w:val="single" w:sz="4" w:space="0" w:color="auto"/>
              <w:right w:val="single" w:sz="4" w:space="0" w:color="auto"/>
            </w:tcBorders>
            <w:shd w:val="clear" w:color="auto" w:fill="auto"/>
            <w:noWrap/>
            <w:vAlign w:val="bottom"/>
            <w:hideMark/>
          </w:tcPr>
          <w:p w14:paraId="4EBC636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0.176</w:t>
            </w:r>
          </w:p>
        </w:tc>
        <w:tc>
          <w:tcPr>
            <w:tcW w:w="1260" w:type="dxa"/>
            <w:tcBorders>
              <w:top w:val="nil"/>
              <w:left w:val="nil"/>
              <w:bottom w:val="single" w:sz="4" w:space="0" w:color="auto"/>
              <w:right w:val="single" w:sz="4" w:space="0" w:color="auto"/>
            </w:tcBorders>
            <w:shd w:val="clear" w:color="auto" w:fill="auto"/>
            <w:noWrap/>
            <w:vAlign w:val="bottom"/>
            <w:hideMark/>
          </w:tcPr>
          <w:p w14:paraId="2C3DEEB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4 481</w:t>
            </w:r>
          </w:p>
        </w:tc>
        <w:tc>
          <w:tcPr>
            <w:tcW w:w="1260" w:type="dxa"/>
            <w:tcBorders>
              <w:top w:val="nil"/>
              <w:left w:val="nil"/>
              <w:bottom w:val="single" w:sz="4" w:space="0" w:color="auto"/>
              <w:right w:val="single" w:sz="4" w:space="0" w:color="auto"/>
            </w:tcBorders>
            <w:shd w:val="clear" w:color="auto" w:fill="auto"/>
            <w:noWrap/>
            <w:vAlign w:val="bottom"/>
            <w:hideMark/>
          </w:tcPr>
          <w:p w14:paraId="5EFC825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4 788</w:t>
            </w:r>
          </w:p>
        </w:tc>
        <w:tc>
          <w:tcPr>
            <w:tcW w:w="1256" w:type="dxa"/>
            <w:tcBorders>
              <w:top w:val="nil"/>
              <w:left w:val="nil"/>
              <w:bottom w:val="single" w:sz="4" w:space="0" w:color="auto"/>
              <w:right w:val="single" w:sz="4" w:space="0" w:color="auto"/>
            </w:tcBorders>
            <w:shd w:val="clear" w:color="auto" w:fill="auto"/>
            <w:noWrap/>
            <w:vAlign w:val="bottom"/>
            <w:hideMark/>
          </w:tcPr>
          <w:p w14:paraId="1821B1A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9 269</w:t>
            </w:r>
          </w:p>
        </w:tc>
      </w:tr>
      <w:tr w:rsidR="00830EAC" w:rsidRPr="003E45D7" w14:paraId="3DEE87E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8AE011C"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Pakistan</w:t>
            </w:r>
          </w:p>
        </w:tc>
        <w:tc>
          <w:tcPr>
            <w:tcW w:w="1157" w:type="dxa"/>
            <w:tcBorders>
              <w:top w:val="nil"/>
              <w:left w:val="nil"/>
              <w:bottom w:val="single" w:sz="4" w:space="0" w:color="auto"/>
              <w:right w:val="single" w:sz="4" w:space="0" w:color="auto"/>
            </w:tcBorders>
            <w:shd w:val="clear" w:color="auto" w:fill="auto"/>
            <w:vAlign w:val="bottom"/>
            <w:hideMark/>
          </w:tcPr>
          <w:p w14:paraId="466D8FE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0.114</w:t>
            </w:r>
          </w:p>
        </w:tc>
        <w:tc>
          <w:tcPr>
            <w:tcW w:w="2263" w:type="dxa"/>
            <w:tcBorders>
              <w:top w:val="nil"/>
              <w:left w:val="nil"/>
              <w:bottom w:val="single" w:sz="4" w:space="0" w:color="auto"/>
              <w:right w:val="single" w:sz="4" w:space="0" w:color="auto"/>
            </w:tcBorders>
            <w:shd w:val="clear" w:color="auto" w:fill="auto"/>
            <w:noWrap/>
            <w:vAlign w:val="bottom"/>
            <w:hideMark/>
          </w:tcPr>
          <w:p w14:paraId="743646C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0.181</w:t>
            </w:r>
          </w:p>
        </w:tc>
        <w:tc>
          <w:tcPr>
            <w:tcW w:w="1260" w:type="dxa"/>
            <w:tcBorders>
              <w:top w:val="nil"/>
              <w:left w:val="nil"/>
              <w:bottom w:val="single" w:sz="4" w:space="0" w:color="auto"/>
              <w:right w:val="single" w:sz="4" w:space="0" w:color="auto"/>
            </w:tcBorders>
            <w:shd w:val="clear" w:color="auto" w:fill="auto"/>
            <w:noWrap/>
            <w:vAlign w:val="bottom"/>
            <w:hideMark/>
          </w:tcPr>
          <w:p w14:paraId="6146A43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4 602</w:t>
            </w:r>
          </w:p>
        </w:tc>
        <w:tc>
          <w:tcPr>
            <w:tcW w:w="1260" w:type="dxa"/>
            <w:tcBorders>
              <w:top w:val="nil"/>
              <w:left w:val="nil"/>
              <w:bottom w:val="single" w:sz="4" w:space="0" w:color="auto"/>
              <w:right w:val="single" w:sz="4" w:space="0" w:color="auto"/>
            </w:tcBorders>
            <w:shd w:val="clear" w:color="auto" w:fill="auto"/>
            <w:noWrap/>
            <w:vAlign w:val="bottom"/>
            <w:hideMark/>
          </w:tcPr>
          <w:p w14:paraId="6E170DD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4 917</w:t>
            </w:r>
          </w:p>
        </w:tc>
        <w:tc>
          <w:tcPr>
            <w:tcW w:w="1256" w:type="dxa"/>
            <w:tcBorders>
              <w:top w:val="nil"/>
              <w:left w:val="nil"/>
              <w:bottom w:val="single" w:sz="4" w:space="0" w:color="auto"/>
              <w:right w:val="single" w:sz="4" w:space="0" w:color="auto"/>
            </w:tcBorders>
            <w:shd w:val="clear" w:color="auto" w:fill="auto"/>
            <w:noWrap/>
            <w:vAlign w:val="bottom"/>
            <w:hideMark/>
          </w:tcPr>
          <w:p w14:paraId="057A3FC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9 520</w:t>
            </w:r>
          </w:p>
        </w:tc>
      </w:tr>
      <w:tr w:rsidR="00830EAC" w:rsidRPr="003E45D7" w14:paraId="19F9EA3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2E02FAA"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Palau</w:t>
            </w:r>
          </w:p>
        </w:tc>
        <w:tc>
          <w:tcPr>
            <w:tcW w:w="1157" w:type="dxa"/>
            <w:tcBorders>
              <w:top w:val="nil"/>
              <w:left w:val="nil"/>
              <w:bottom w:val="single" w:sz="4" w:space="0" w:color="auto"/>
              <w:right w:val="single" w:sz="4" w:space="0" w:color="auto"/>
            </w:tcBorders>
            <w:shd w:val="clear" w:color="auto" w:fill="auto"/>
            <w:vAlign w:val="bottom"/>
            <w:hideMark/>
          </w:tcPr>
          <w:p w14:paraId="6D914D9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A59B87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F05FF9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42B791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2D1E99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626DF89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39C1774"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Panama</w:t>
            </w:r>
          </w:p>
        </w:tc>
        <w:tc>
          <w:tcPr>
            <w:tcW w:w="1157" w:type="dxa"/>
            <w:tcBorders>
              <w:top w:val="nil"/>
              <w:left w:val="nil"/>
              <w:bottom w:val="single" w:sz="4" w:space="0" w:color="auto"/>
              <w:right w:val="single" w:sz="4" w:space="0" w:color="auto"/>
            </w:tcBorders>
            <w:shd w:val="clear" w:color="auto" w:fill="auto"/>
            <w:vAlign w:val="bottom"/>
            <w:hideMark/>
          </w:tcPr>
          <w:p w14:paraId="363C893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0.090</w:t>
            </w:r>
          </w:p>
        </w:tc>
        <w:tc>
          <w:tcPr>
            <w:tcW w:w="2263" w:type="dxa"/>
            <w:tcBorders>
              <w:top w:val="nil"/>
              <w:left w:val="nil"/>
              <w:bottom w:val="single" w:sz="4" w:space="0" w:color="auto"/>
              <w:right w:val="single" w:sz="4" w:space="0" w:color="auto"/>
            </w:tcBorders>
            <w:shd w:val="clear" w:color="auto" w:fill="auto"/>
            <w:noWrap/>
            <w:vAlign w:val="bottom"/>
            <w:hideMark/>
          </w:tcPr>
          <w:p w14:paraId="4B6804A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0.143</w:t>
            </w:r>
          </w:p>
        </w:tc>
        <w:tc>
          <w:tcPr>
            <w:tcW w:w="1260" w:type="dxa"/>
            <w:tcBorders>
              <w:top w:val="nil"/>
              <w:left w:val="nil"/>
              <w:bottom w:val="single" w:sz="4" w:space="0" w:color="auto"/>
              <w:right w:val="single" w:sz="4" w:space="0" w:color="auto"/>
            </w:tcBorders>
            <w:shd w:val="clear" w:color="auto" w:fill="auto"/>
            <w:noWrap/>
            <w:vAlign w:val="bottom"/>
            <w:hideMark/>
          </w:tcPr>
          <w:p w14:paraId="70874B1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3 633</w:t>
            </w:r>
          </w:p>
        </w:tc>
        <w:tc>
          <w:tcPr>
            <w:tcW w:w="1260" w:type="dxa"/>
            <w:tcBorders>
              <w:top w:val="nil"/>
              <w:left w:val="nil"/>
              <w:bottom w:val="single" w:sz="4" w:space="0" w:color="auto"/>
              <w:right w:val="single" w:sz="4" w:space="0" w:color="auto"/>
            </w:tcBorders>
            <w:shd w:val="clear" w:color="auto" w:fill="auto"/>
            <w:noWrap/>
            <w:vAlign w:val="bottom"/>
            <w:hideMark/>
          </w:tcPr>
          <w:p w14:paraId="1157A13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3 882</w:t>
            </w:r>
          </w:p>
        </w:tc>
        <w:tc>
          <w:tcPr>
            <w:tcW w:w="1256" w:type="dxa"/>
            <w:tcBorders>
              <w:top w:val="nil"/>
              <w:left w:val="nil"/>
              <w:bottom w:val="single" w:sz="4" w:space="0" w:color="auto"/>
              <w:right w:val="single" w:sz="4" w:space="0" w:color="auto"/>
            </w:tcBorders>
            <w:shd w:val="clear" w:color="auto" w:fill="auto"/>
            <w:noWrap/>
            <w:vAlign w:val="bottom"/>
            <w:hideMark/>
          </w:tcPr>
          <w:p w14:paraId="69CFC2B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7 516</w:t>
            </w:r>
          </w:p>
        </w:tc>
      </w:tr>
      <w:tr w:rsidR="00830EAC" w:rsidRPr="003E45D7" w14:paraId="49496B4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FE69A57"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Peru</w:t>
            </w:r>
          </w:p>
        </w:tc>
        <w:tc>
          <w:tcPr>
            <w:tcW w:w="1157" w:type="dxa"/>
            <w:tcBorders>
              <w:top w:val="nil"/>
              <w:left w:val="nil"/>
              <w:bottom w:val="single" w:sz="4" w:space="0" w:color="auto"/>
              <w:right w:val="single" w:sz="4" w:space="0" w:color="auto"/>
            </w:tcBorders>
            <w:shd w:val="clear" w:color="auto" w:fill="auto"/>
            <w:vAlign w:val="bottom"/>
            <w:hideMark/>
          </w:tcPr>
          <w:p w14:paraId="3CBBBB2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0.163</w:t>
            </w:r>
          </w:p>
        </w:tc>
        <w:tc>
          <w:tcPr>
            <w:tcW w:w="2263" w:type="dxa"/>
            <w:tcBorders>
              <w:top w:val="nil"/>
              <w:left w:val="nil"/>
              <w:bottom w:val="single" w:sz="4" w:space="0" w:color="auto"/>
              <w:right w:val="single" w:sz="4" w:space="0" w:color="auto"/>
            </w:tcBorders>
            <w:shd w:val="clear" w:color="auto" w:fill="auto"/>
            <w:noWrap/>
            <w:vAlign w:val="bottom"/>
            <w:hideMark/>
          </w:tcPr>
          <w:p w14:paraId="0907557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0.259</w:t>
            </w:r>
          </w:p>
        </w:tc>
        <w:tc>
          <w:tcPr>
            <w:tcW w:w="1260" w:type="dxa"/>
            <w:tcBorders>
              <w:top w:val="nil"/>
              <w:left w:val="nil"/>
              <w:bottom w:val="single" w:sz="4" w:space="0" w:color="auto"/>
              <w:right w:val="single" w:sz="4" w:space="0" w:color="auto"/>
            </w:tcBorders>
            <w:shd w:val="clear" w:color="auto" w:fill="auto"/>
            <w:noWrap/>
            <w:vAlign w:val="bottom"/>
            <w:hideMark/>
          </w:tcPr>
          <w:p w14:paraId="79671DC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6 581</w:t>
            </w:r>
          </w:p>
        </w:tc>
        <w:tc>
          <w:tcPr>
            <w:tcW w:w="1260" w:type="dxa"/>
            <w:tcBorders>
              <w:top w:val="nil"/>
              <w:left w:val="nil"/>
              <w:bottom w:val="single" w:sz="4" w:space="0" w:color="auto"/>
              <w:right w:val="single" w:sz="4" w:space="0" w:color="auto"/>
            </w:tcBorders>
            <w:shd w:val="clear" w:color="auto" w:fill="auto"/>
            <w:noWrap/>
            <w:vAlign w:val="bottom"/>
            <w:hideMark/>
          </w:tcPr>
          <w:p w14:paraId="03ED7FA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7 031</w:t>
            </w:r>
          </w:p>
        </w:tc>
        <w:tc>
          <w:tcPr>
            <w:tcW w:w="1256" w:type="dxa"/>
            <w:tcBorders>
              <w:top w:val="nil"/>
              <w:left w:val="nil"/>
              <w:bottom w:val="single" w:sz="4" w:space="0" w:color="auto"/>
              <w:right w:val="single" w:sz="4" w:space="0" w:color="auto"/>
            </w:tcBorders>
            <w:shd w:val="clear" w:color="auto" w:fill="auto"/>
            <w:noWrap/>
            <w:vAlign w:val="bottom"/>
            <w:hideMark/>
          </w:tcPr>
          <w:p w14:paraId="4947245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13 612</w:t>
            </w:r>
          </w:p>
        </w:tc>
      </w:tr>
      <w:tr w:rsidR="00830EAC" w:rsidRPr="003E45D7" w14:paraId="13CCD4A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0A4740F"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Philippines</w:t>
            </w:r>
          </w:p>
        </w:tc>
        <w:tc>
          <w:tcPr>
            <w:tcW w:w="1157" w:type="dxa"/>
            <w:tcBorders>
              <w:top w:val="nil"/>
              <w:left w:val="nil"/>
              <w:bottom w:val="single" w:sz="4" w:space="0" w:color="auto"/>
              <w:right w:val="single" w:sz="4" w:space="0" w:color="auto"/>
            </w:tcBorders>
            <w:shd w:val="clear" w:color="auto" w:fill="auto"/>
            <w:vAlign w:val="bottom"/>
            <w:hideMark/>
          </w:tcPr>
          <w:p w14:paraId="600515F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0.212</w:t>
            </w:r>
          </w:p>
        </w:tc>
        <w:tc>
          <w:tcPr>
            <w:tcW w:w="2263" w:type="dxa"/>
            <w:tcBorders>
              <w:top w:val="nil"/>
              <w:left w:val="nil"/>
              <w:bottom w:val="single" w:sz="4" w:space="0" w:color="auto"/>
              <w:right w:val="single" w:sz="4" w:space="0" w:color="auto"/>
            </w:tcBorders>
            <w:shd w:val="clear" w:color="auto" w:fill="auto"/>
            <w:noWrap/>
            <w:vAlign w:val="bottom"/>
            <w:hideMark/>
          </w:tcPr>
          <w:p w14:paraId="3E27F57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0.337</w:t>
            </w:r>
          </w:p>
        </w:tc>
        <w:tc>
          <w:tcPr>
            <w:tcW w:w="1260" w:type="dxa"/>
            <w:tcBorders>
              <w:top w:val="nil"/>
              <w:left w:val="nil"/>
              <w:bottom w:val="single" w:sz="4" w:space="0" w:color="auto"/>
              <w:right w:val="single" w:sz="4" w:space="0" w:color="auto"/>
            </w:tcBorders>
            <w:shd w:val="clear" w:color="auto" w:fill="auto"/>
            <w:noWrap/>
            <w:vAlign w:val="bottom"/>
            <w:hideMark/>
          </w:tcPr>
          <w:p w14:paraId="1E00256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8 559</w:t>
            </w:r>
          </w:p>
        </w:tc>
        <w:tc>
          <w:tcPr>
            <w:tcW w:w="1260" w:type="dxa"/>
            <w:tcBorders>
              <w:top w:val="nil"/>
              <w:left w:val="nil"/>
              <w:bottom w:val="single" w:sz="4" w:space="0" w:color="auto"/>
              <w:right w:val="single" w:sz="4" w:space="0" w:color="auto"/>
            </w:tcBorders>
            <w:shd w:val="clear" w:color="auto" w:fill="auto"/>
            <w:noWrap/>
            <w:vAlign w:val="bottom"/>
            <w:hideMark/>
          </w:tcPr>
          <w:p w14:paraId="06A6C39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9 144</w:t>
            </w:r>
          </w:p>
        </w:tc>
        <w:tc>
          <w:tcPr>
            <w:tcW w:w="1256" w:type="dxa"/>
            <w:tcBorders>
              <w:top w:val="nil"/>
              <w:left w:val="nil"/>
              <w:bottom w:val="single" w:sz="4" w:space="0" w:color="auto"/>
              <w:right w:val="single" w:sz="4" w:space="0" w:color="auto"/>
            </w:tcBorders>
            <w:shd w:val="clear" w:color="auto" w:fill="auto"/>
            <w:noWrap/>
            <w:vAlign w:val="bottom"/>
            <w:hideMark/>
          </w:tcPr>
          <w:p w14:paraId="46AA716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17 703</w:t>
            </w:r>
          </w:p>
        </w:tc>
      </w:tr>
      <w:tr w:rsidR="00830EAC" w:rsidRPr="003E45D7" w14:paraId="4A7809D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4061362"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Portugal</w:t>
            </w:r>
          </w:p>
        </w:tc>
        <w:tc>
          <w:tcPr>
            <w:tcW w:w="1157" w:type="dxa"/>
            <w:tcBorders>
              <w:top w:val="nil"/>
              <w:left w:val="nil"/>
              <w:bottom w:val="single" w:sz="4" w:space="0" w:color="auto"/>
              <w:right w:val="single" w:sz="4" w:space="0" w:color="auto"/>
            </w:tcBorders>
            <w:shd w:val="clear" w:color="auto" w:fill="auto"/>
            <w:vAlign w:val="bottom"/>
            <w:hideMark/>
          </w:tcPr>
          <w:p w14:paraId="682269D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0.353</w:t>
            </w:r>
          </w:p>
        </w:tc>
        <w:tc>
          <w:tcPr>
            <w:tcW w:w="2263" w:type="dxa"/>
            <w:tcBorders>
              <w:top w:val="nil"/>
              <w:left w:val="nil"/>
              <w:bottom w:val="single" w:sz="4" w:space="0" w:color="auto"/>
              <w:right w:val="single" w:sz="4" w:space="0" w:color="auto"/>
            </w:tcBorders>
            <w:shd w:val="clear" w:color="auto" w:fill="auto"/>
            <w:noWrap/>
            <w:vAlign w:val="bottom"/>
            <w:hideMark/>
          </w:tcPr>
          <w:p w14:paraId="0B437C1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0.561</w:t>
            </w:r>
          </w:p>
        </w:tc>
        <w:tc>
          <w:tcPr>
            <w:tcW w:w="1260" w:type="dxa"/>
            <w:tcBorders>
              <w:top w:val="nil"/>
              <w:left w:val="nil"/>
              <w:bottom w:val="single" w:sz="4" w:space="0" w:color="auto"/>
              <w:right w:val="single" w:sz="4" w:space="0" w:color="auto"/>
            </w:tcBorders>
            <w:shd w:val="clear" w:color="auto" w:fill="auto"/>
            <w:noWrap/>
            <w:vAlign w:val="bottom"/>
            <w:hideMark/>
          </w:tcPr>
          <w:p w14:paraId="36FCDC3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14 251</w:t>
            </w:r>
          </w:p>
        </w:tc>
        <w:tc>
          <w:tcPr>
            <w:tcW w:w="1260" w:type="dxa"/>
            <w:tcBorders>
              <w:top w:val="nil"/>
              <w:left w:val="nil"/>
              <w:bottom w:val="single" w:sz="4" w:space="0" w:color="auto"/>
              <w:right w:val="single" w:sz="4" w:space="0" w:color="auto"/>
            </w:tcBorders>
            <w:shd w:val="clear" w:color="auto" w:fill="auto"/>
            <w:noWrap/>
            <w:vAlign w:val="bottom"/>
            <w:hideMark/>
          </w:tcPr>
          <w:p w14:paraId="1D9923F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15 226</w:t>
            </w:r>
          </w:p>
        </w:tc>
        <w:tc>
          <w:tcPr>
            <w:tcW w:w="1256" w:type="dxa"/>
            <w:tcBorders>
              <w:top w:val="nil"/>
              <w:left w:val="nil"/>
              <w:bottom w:val="single" w:sz="4" w:space="0" w:color="auto"/>
              <w:right w:val="single" w:sz="4" w:space="0" w:color="auto"/>
            </w:tcBorders>
            <w:shd w:val="clear" w:color="auto" w:fill="auto"/>
            <w:noWrap/>
            <w:vAlign w:val="bottom"/>
            <w:hideMark/>
          </w:tcPr>
          <w:p w14:paraId="1705897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29 478</w:t>
            </w:r>
          </w:p>
        </w:tc>
      </w:tr>
      <w:tr w:rsidR="00830EAC" w:rsidRPr="003E45D7" w14:paraId="5CF86A0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A1EC5AF"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Qatar</w:t>
            </w:r>
          </w:p>
        </w:tc>
        <w:tc>
          <w:tcPr>
            <w:tcW w:w="1157" w:type="dxa"/>
            <w:tcBorders>
              <w:top w:val="nil"/>
              <w:left w:val="nil"/>
              <w:bottom w:val="single" w:sz="4" w:space="0" w:color="auto"/>
              <w:right w:val="single" w:sz="4" w:space="0" w:color="auto"/>
            </w:tcBorders>
            <w:shd w:val="clear" w:color="auto" w:fill="auto"/>
            <w:vAlign w:val="bottom"/>
            <w:hideMark/>
          </w:tcPr>
          <w:p w14:paraId="0992D47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0.269</w:t>
            </w:r>
          </w:p>
        </w:tc>
        <w:tc>
          <w:tcPr>
            <w:tcW w:w="2263" w:type="dxa"/>
            <w:tcBorders>
              <w:top w:val="nil"/>
              <w:left w:val="nil"/>
              <w:bottom w:val="single" w:sz="4" w:space="0" w:color="auto"/>
              <w:right w:val="single" w:sz="4" w:space="0" w:color="auto"/>
            </w:tcBorders>
            <w:shd w:val="clear" w:color="auto" w:fill="auto"/>
            <w:noWrap/>
            <w:vAlign w:val="bottom"/>
            <w:hideMark/>
          </w:tcPr>
          <w:p w14:paraId="60ECD54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0.427</w:t>
            </w:r>
          </w:p>
        </w:tc>
        <w:tc>
          <w:tcPr>
            <w:tcW w:w="1260" w:type="dxa"/>
            <w:tcBorders>
              <w:top w:val="nil"/>
              <w:left w:val="nil"/>
              <w:bottom w:val="single" w:sz="4" w:space="0" w:color="auto"/>
              <w:right w:val="single" w:sz="4" w:space="0" w:color="auto"/>
            </w:tcBorders>
            <w:shd w:val="clear" w:color="auto" w:fill="auto"/>
            <w:noWrap/>
            <w:vAlign w:val="bottom"/>
            <w:hideMark/>
          </w:tcPr>
          <w:p w14:paraId="78BF0A0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10 860</w:t>
            </w:r>
          </w:p>
        </w:tc>
        <w:tc>
          <w:tcPr>
            <w:tcW w:w="1260" w:type="dxa"/>
            <w:tcBorders>
              <w:top w:val="nil"/>
              <w:left w:val="nil"/>
              <w:bottom w:val="single" w:sz="4" w:space="0" w:color="auto"/>
              <w:right w:val="single" w:sz="4" w:space="0" w:color="auto"/>
            </w:tcBorders>
            <w:shd w:val="clear" w:color="auto" w:fill="auto"/>
            <w:noWrap/>
            <w:vAlign w:val="bottom"/>
            <w:hideMark/>
          </w:tcPr>
          <w:p w14:paraId="53F013A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11 603</w:t>
            </w:r>
          </w:p>
        </w:tc>
        <w:tc>
          <w:tcPr>
            <w:tcW w:w="1256" w:type="dxa"/>
            <w:tcBorders>
              <w:top w:val="nil"/>
              <w:left w:val="nil"/>
              <w:bottom w:val="single" w:sz="4" w:space="0" w:color="auto"/>
              <w:right w:val="single" w:sz="4" w:space="0" w:color="auto"/>
            </w:tcBorders>
            <w:shd w:val="clear" w:color="auto" w:fill="auto"/>
            <w:noWrap/>
            <w:vAlign w:val="bottom"/>
            <w:hideMark/>
          </w:tcPr>
          <w:p w14:paraId="3C2E72D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22 463</w:t>
            </w:r>
          </w:p>
        </w:tc>
      </w:tr>
      <w:tr w:rsidR="00830EAC" w:rsidRPr="003E45D7" w14:paraId="4FF2758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108C37F"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Republic of Korea</w:t>
            </w:r>
          </w:p>
        </w:tc>
        <w:tc>
          <w:tcPr>
            <w:tcW w:w="1157" w:type="dxa"/>
            <w:tcBorders>
              <w:top w:val="nil"/>
              <w:left w:val="nil"/>
              <w:bottom w:val="single" w:sz="4" w:space="0" w:color="auto"/>
              <w:right w:val="single" w:sz="4" w:space="0" w:color="auto"/>
            </w:tcBorders>
            <w:shd w:val="clear" w:color="auto" w:fill="auto"/>
            <w:vAlign w:val="bottom"/>
            <w:hideMark/>
          </w:tcPr>
          <w:p w14:paraId="0840AC0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2.574</w:t>
            </w:r>
          </w:p>
        </w:tc>
        <w:tc>
          <w:tcPr>
            <w:tcW w:w="2263" w:type="dxa"/>
            <w:tcBorders>
              <w:top w:val="nil"/>
              <w:left w:val="nil"/>
              <w:bottom w:val="single" w:sz="4" w:space="0" w:color="auto"/>
              <w:right w:val="single" w:sz="4" w:space="0" w:color="auto"/>
            </w:tcBorders>
            <w:shd w:val="clear" w:color="auto" w:fill="auto"/>
            <w:noWrap/>
            <w:vAlign w:val="bottom"/>
            <w:hideMark/>
          </w:tcPr>
          <w:p w14:paraId="3413D6D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4.088</w:t>
            </w:r>
          </w:p>
        </w:tc>
        <w:tc>
          <w:tcPr>
            <w:tcW w:w="1260" w:type="dxa"/>
            <w:tcBorders>
              <w:top w:val="nil"/>
              <w:left w:val="nil"/>
              <w:bottom w:val="single" w:sz="4" w:space="0" w:color="auto"/>
              <w:right w:val="single" w:sz="4" w:space="0" w:color="auto"/>
            </w:tcBorders>
            <w:shd w:val="clear" w:color="auto" w:fill="auto"/>
            <w:noWrap/>
            <w:vAlign w:val="bottom"/>
            <w:hideMark/>
          </w:tcPr>
          <w:p w14:paraId="7826CC1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103 917</w:t>
            </w:r>
          </w:p>
        </w:tc>
        <w:tc>
          <w:tcPr>
            <w:tcW w:w="1260" w:type="dxa"/>
            <w:tcBorders>
              <w:top w:val="nil"/>
              <w:left w:val="nil"/>
              <w:bottom w:val="single" w:sz="4" w:space="0" w:color="auto"/>
              <w:right w:val="single" w:sz="4" w:space="0" w:color="auto"/>
            </w:tcBorders>
            <w:shd w:val="clear" w:color="auto" w:fill="auto"/>
            <w:noWrap/>
            <w:vAlign w:val="bottom"/>
            <w:hideMark/>
          </w:tcPr>
          <w:p w14:paraId="036FF56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111 028</w:t>
            </w:r>
          </w:p>
        </w:tc>
        <w:tc>
          <w:tcPr>
            <w:tcW w:w="1256" w:type="dxa"/>
            <w:tcBorders>
              <w:top w:val="nil"/>
              <w:left w:val="nil"/>
              <w:bottom w:val="single" w:sz="4" w:space="0" w:color="auto"/>
              <w:right w:val="single" w:sz="4" w:space="0" w:color="auto"/>
            </w:tcBorders>
            <w:shd w:val="clear" w:color="auto" w:fill="auto"/>
            <w:noWrap/>
            <w:vAlign w:val="bottom"/>
            <w:hideMark/>
          </w:tcPr>
          <w:p w14:paraId="79265E0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214 945</w:t>
            </w:r>
          </w:p>
        </w:tc>
      </w:tr>
      <w:tr w:rsidR="00830EAC" w:rsidRPr="003E45D7" w14:paraId="52AFA2D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392C7FB"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Republic of Moldova</w:t>
            </w:r>
          </w:p>
        </w:tc>
        <w:tc>
          <w:tcPr>
            <w:tcW w:w="1157" w:type="dxa"/>
            <w:tcBorders>
              <w:top w:val="nil"/>
              <w:left w:val="nil"/>
              <w:bottom w:val="single" w:sz="4" w:space="0" w:color="auto"/>
              <w:right w:val="single" w:sz="4" w:space="0" w:color="auto"/>
            </w:tcBorders>
            <w:shd w:val="clear" w:color="auto" w:fill="auto"/>
            <w:vAlign w:val="bottom"/>
            <w:hideMark/>
          </w:tcPr>
          <w:p w14:paraId="510EB42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3C2269C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0F40CBD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43D7C03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46F57C5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418</w:t>
            </w:r>
          </w:p>
        </w:tc>
      </w:tr>
      <w:tr w:rsidR="00830EAC" w:rsidRPr="003E45D7" w14:paraId="2DF5123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707FE42"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Romania</w:t>
            </w:r>
          </w:p>
        </w:tc>
        <w:tc>
          <w:tcPr>
            <w:tcW w:w="1157" w:type="dxa"/>
            <w:tcBorders>
              <w:top w:val="nil"/>
              <w:left w:val="nil"/>
              <w:bottom w:val="single" w:sz="4" w:space="0" w:color="auto"/>
              <w:right w:val="single" w:sz="4" w:space="0" w:color="auto"/>
            </w:tcBorders>
            <w:shd w:val="clear" w:color="auto" w:fill="auto"/>
            <w:vAlign w:val="bottom"/>
            <w:hideMark/>
          </w:tcPr>
          <w:p w14:paraId="48B1FB2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0.312</w:t>
            </w:r>
          </w:p>
        </w:tc>
        <w:tc>
          <w:tcPr>
            <w:tcW w:w="2263" w:type="dxa"/>
            <w:tcBorders>
              <w:top w:val="nil"/>
              <w:left w:val="nil"/>
              <w:bottom w:val="single" w:sz="4" w:space="0" w:color="auto"/>
              <w:right w:val="single" w:sz="4" w:space="0" w:color="auto"/>
            </w:tcBorders>
            <w:shd w:val="clear" w:color="auto" w:fill="auto"/>
            <w:noWrap/>
            <w:vAlign w:val="bottom"/>
            <w:hideMark/>
          </w:tcPr>
          <w:p w14:paraId="6EFBC99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0.496</w:t>
            </w:r>
          </w:p>
        </w:tc>
        <w:tc>
          <w:tcPr>
            <w:tcW w:w="1260" w:type="dxa"/>
            <w:tcBorders>
              <w:top w:val="nil"/>
              <w:left w:val="nil"/>
              <w:bottom w:val="single" w:sz="4" w:space="0" w:color="auto"/>
              <w:right w:val="single" w:sz="4" w:space="0" w:color="auto"/>
            </w:tcBorders>
            <w:shd w:val="clear" w:color="auto" w:fill="auto"/>
            <w:noWrap/>
            <w:vAlign w:val="bottom"/>
            <w:hideMark/>
          </w:tcPr>
          <w:p w14:paraId="4C71DDA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12 596</w:t>
            </w:r>
          </w:p>
        </w:tc>
        <w:tc>
          <w:tcPr>
            <w:tcW w:w="1260" w:type="dxa"/>
            <w:tcBorders>
              <w:top w:val="nil"/>
              <w:left w:val="nil"/>
              <w:bottom w:val="single" w:sz="4" w:space="0" w:color="auto"/>
              <w:right w:val="single" w:sz="4" w:space="0" w:color="auto"/>
            </w:tcBorders>
            <w:shd w:val="clear" w:color="auto" w:fill="auto"/>
            <w:noWrap/>
            <w:vAlign w:val="bottom"/>
            <w:hideMark/>
          </w:tcPr>
          <w:p w14:paraId="47513F3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13 458</w:t>
            </w:r>
          </w:p>
        </w:tc>
        <w:tc>
          <w:tcPr>
            <w:tcW w:w="1256" w:type="dxa"/>
            <w:tcBorders>
              <w:top w:val="nil"/>
              <w:left w:val="nil"/>
              <w:bottom w:val="single" w:sz="4" w:space="0" w:color="auto"/>
              <w:right w:val="single" w:sz="4" w:space="0" w:color="auto"/>
            </w:tcBorders>
            <w:shd w:val="clear" w:color="auto" w:fill="auto"/>
            <w:noWrap/>
            <w:vAlign w:val="bottom"/>
            <w:hideMark/>
          </w:tcPr>
          <w:p w14:paraId="12F3CC6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26 054</w:t>
            </w:r>
          </w:p>
        </w:tc>
      </w:tr>
      <w:tr w:rsidR="00830EAC" w:rsidRPr="003E45D7" w14:paraId="2C786B0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DC975F1"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Rwanda</w:t>
            </w:r>
          </w:p>
        </w:tc>
        <w:tc>
          <w:tcPr>
            <w:tcW w:w="1157" w:type="dxa"/>
            <w:tcBorders>
              <w:top w:val="nil"/>
              <w:left w:val="nil"/>
              <w:bottom w:val="single" w:sz="4" w:space="0" w:color="auto"/>
              <w:right w:val="single" w:sz="4" w:space="0" w:color="auto"/>
            </w:tcBorders>
            <w:shd w:val="clear" w:color="auto" w:fill="auto"/>
            <w:vAlign w:val="bottom"/>
            <w:hideMark/>
          </w:tcPr>
          <w:p w14:paraId="24BE78D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3A2EA53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2A8562B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5A2996C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0889E08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251</w:t>
            </w:r>
          </w:p>
        </w:tc>
      </w:tr>
      <w:tr w:rsidR="00830EAC" w:rsidRPr="003E45D7" w14:paraId="2FF4765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2AE8AF1"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Saint Kitts and Nevis</w:t>
            </w:r>
          </w:p>
        </w:tc>
        <w:tc>
          <w:tcPr>
            <w:tcW w:w="1157" w:type="dxa"/>
            <w:tcBorders>
              <w:top w:val="nil"/>
              <w:left w:val="nil"/>
              <w:bottom w:val="single" w:sz="4" w:space="0" w:color="auto"/>
              <w:right w:val="single" w:sz="4" w:space="0" w:color="auto"/>
            </w:tcBorders>
            <w:shd w:val="clear" w:color="auto" w:fill="auto"/>
            <w:vAlign w:val="bottom"/>
            <w:hideMark/>
          </w:tcPr>
          <w:p w14:paraId="1D14F72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485A3E1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490D485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1D9DADE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4524CDB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167</w:t>
            </w:r>
          </w:p>
        </w:tc>
      </w:tr>
      <w:tr w:rsidR="00830EAC" w:rsidRPr="003E45D7" w14:paraId="7A494C53"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506CBC6C"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Saint Lucia</w:t>
            </w:r>
          </w:p>
        </w:tc>
        <w:tc>
          <w:tcPr>
            <w:tcW w:w="1157" w:type="dxa"/>
            <w:tcBorders>
              <w:top w:val="nil"/>
              <w:left w:val="nil"/>
              <w:bottom w:val="single" w:sz="4" w:space="0" w:color="auto"/>
              <w:right w:val="single" w:sz="4" w:space="0" w:color="auto"/>
            </w:tcBorders>
            <w:shd w:val="clear" w:color="auto" w:fill="auto"/>
            <w:noWrap/>
            <w:vAlign w:val="bottom"/>
            <w:hideMark/>
          </w:tcPr>
          <w:p w14:paraId="76856CB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77A9E2B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4B6B156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66207CD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762F47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167</w:t>
            </w:r>
          </w:p>
        </w:tc>
      </w:tr>
      <w:tr w:rsidR="00830EAC" w:rsidRPr="003E45D7" w14:paraId="0A13C0C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901F6D9"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Samoa</w:t>
            </w:r>
          </w:p>
        </w:tc>
        <w:tc>
          <w:tcPr>
            <w:tcW w:w="1157" w:type="dxa"/>
            <w:tcBorders>
              <w:top w:val="nil"/>
              <w:left w:val="nil"/>
              <w:bottom w:val="single" w:sz="4" w:space="0" w:color="auto"/>
              <w:right w:val="single" w:sz="4" w:space="0" w:color="auto"/>
            </w:tcBorders>
            <w:shd w:val="clear" w:color="auto" w:fill="auto"/>
            <w:vAlign w:val="bottom"/>
            <w:hideMark/>
          </w:tcPr>
          <w:p w14:paraId="0B67D5D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983B8B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D51A72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0878F1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B89371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265A58A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2D8747B"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Sao Tome and Principe</w:t>
            </w:r>
          </w:p>
        </w:tc>
        <w:tc>
          <w:tcPr>
            <w:tcW w:w="1157" w:type="dxa"/>
            <w:tcBorders>
              <w:top w:val="nil"/>
              <w:left w:val="nil"/>
              <w:bottom w:val="single" w:sz="4" w:space="0" w:color="auto"/>
              <w:right w:val="single" w:sz="4" w:space="0" w:color="auto"/>
            </w:tcBorders>
            <w:shd w:val="clear" w:color="auto" w:fill="auto"/>
            <w:vAlign w:val="bottom"/>
            <w:hideMark/>
          </w:tcPr>
          <w:p w14:paraId="34F95DC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5D8EDBD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C9433A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C8D524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49A166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0CC08B5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30762A4"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Saudi Arabia</w:t>
            </w:r>
          </w:p>
        </w:tc>
        <w:tc>
          <w:tcPr>
            <w:tcW w:w="1157" w:type="dxa"/>
            <w:tcBorders>
              <w:top w:val="nil"/>
              <w:left w:val="nil"/>
              <w:bottom w:val="single" w:sz="4" w:space="0" w:color="auto"/>
              <w:right w:val="single" w:sz="4" w:space="0" w:color="auto"/>
            </w:tcBorders>
            <w:shd w:val="clear" w:color="auto" w:fill="auto"/>
            <w:vAlign w:val="bottom"/>
            <w:hideMark/>
          </w:tcPr>
          <w:p w14:paraId="7D60305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1.184</w:t>
            </w:r>
          </w:p>
        </w:tc>
        <w:tc>
          <w:tcPr>
            <w:tcW w:w="2263" w:type="dxa"/>
            <w:tcBorders>
              <w:top w:val="nil"/>
              <w:left w:val="nil"/>
              <w:bottom w:val="single" w:sz="4" w:space="0" w:color="auto"/>
              <w:right w:val="single" w:sz="4" w:space="0" w:color="auto"/>
            </w:tcBorders>
            <w:shd w:val="clear" w:color="auto" w:fill="auto"/>
            <w:noWrap/>
            <w:vAlign w:val="bottom"/>
            <w:hideMark/>
          </w:tcPr>
          <w:p w14:paraId="6E2ADF0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1.880</w:t>
            </w:r>
          </w:p>
        </w:tc>
        <w:tc>
          <w:tcPr>
            <w:tcW w:w="1260" w:type="dxa"/>
            <w:tcBorders>
              <w:top w:val="nil"/>
              <w:left w:val="nil"/>
              <w:bottom w:val="single" w:sz="4" w:space="0" w:color="auto"/>
              <w:right w:val="single" w:sz="4" w:space="0" w:color="auto"/>
            </w:tcBorders>
            <w:shd w:val="clear" w:color="auto" w:fill="auto"/>
            <w:noWrap/>
            <w:vAlign w:val="bottom"/>
            <w:hideMark/>
          </w:tcPr>
          <w:p w14:paraId="7DBA172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47 800</w:t>
            </w:r>
          </w:p>
        </w:tc>
        <w:tc>
          <w:tcPr>
            <w:tcW w:w="1260" w:type="dxa"/>
            <w:tcBorders>
              <w:top w:val="nil"/>
              <w:left w:val="nil"/>
              <w:bottom w:val="single" w:sz="4" w:space="0" w:color="auto"/>
              <w:right w:val="single" w:sz="4" w:space="0" w:color="auto"/>
            </w:tcBorders>
            <w:shd w:val="clear" w:color="auto" w:fill="auto"/>
            <w:noWrap/>
            <w:vAlign w:val="bottom"/>
            <w:hideMark/>
          </w:tcPr>
          <w:p w14:paraId="6716513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51 071</w:t>
            </w:r>
          </w:p>
        </w:tc>
        <w:tc>
          <w:tcPr>
            <w:tcW w:w="1256" w:type="dxa"/>
            <w:tcBorders>
              <w:top w:val="nil"/>
              <w:left w:val="nil"/>
              <w:bottom w:val="single" w:sz="4" w:space="0" w:color="auto"/>
              <w:right w:val="single" w:sz="4" w:space="0" w:color="auto"/>
            </w:tcBorders>
            <w:shd w:val="clear" w:color="auto" w:fill="auto"/>
            <w:noWrap/>
            <w:vAlign w:val="bottom"/>
            <w:hideMark/>
          </w:tcPr>
          <w:p w14:paraId="5E375B9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98 871</w:t>
            </w:r>
          </w:p>
        </w:tc>
      </w:tr>
      <w:tr w:rsidR="00830EAC" w:rsidRPr="003E45D7" w14:paraId="47DD219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1AD5A65"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Senegal</w:t>
            </w:r>
          </w:p>
        </w:tc>
        <w:tc>
          <w:tcPr>
            <w:tcW w:w="1157" w:type="dxa"/>
            <w:tcBorders>
              <w:top w:val="nil"/>
              <w:left w:val="nil"/>
              <w:bottom w:val="single" w:sz="4" w:space="0" w:color="auto"/>
              <w:right w:val="single" w:sz="4" w:space="0" w:color="auto"/>
            </w:tcBorders>
            <w:shd w:val="clear" w:color="auto" w:fill="auto"/>
            <w:vAlign w:val="bottom"/>
            <w:hideMark/>
          </w:tcPr>
          <w:p w14:paraId="0271C8D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62325BA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40F42D4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279F26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B56468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78B3F37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95E17DD"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Serbia</w:t>
            </w:r>
          </w:p>
        </w:tc>
        <w:tc>
          <w:tcPr>
            <w:tcW w:w="1157" w:type="dxa"/>
            <w:tcBorders>
              <w:top w:val="nil"/>
              <w:left w:val="nil"/>
              <w:bottom w:val="single" w:sz="4" w:space="0" w:color="auto"/>
              <w:right w:val="single" w:sz="4" w:space="0" w:color="auto"/>
            </w:tcBorders>
            <w:shd w:val="clear" w:color="auto" w:fill="auto"/>
            <w:vAlign w:val="bottom"/>
            <w:hideMark/>
          </w:tcPr>
          <w:p w14:paraId="79C63EB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0.032</w:t>
            </w:r>
          </w:p>
        </w:tc>
        <w:tc>
          <w:tcPr>
            <w:tcW w:w="2263" w:type="dxa"/>
            <w:tcBorders>
              <w:top w:val="nil"/>
              <w:left w:val="nil"/>
              <w:bottom w:val="single" w:sz="4" w:space="0" w:color="auto"/>
              <w:right w:val="single" w:sz="4" w:space="0" w:color="auto"/>
            </w:tcBorders>
            <w:shd w:val="clear" w:color="auto" w:fill="auto"/>
            <w:noWrap/>
            <w:vAlign w:val="bottom"/>
            <w:hideMark/>
          </w:tcPr>
          <w:p w14:paraId="4561E77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0.051</w:t>
            </w:r>
          </w:p>
        </w:tc>
        <w:tc>
          <w:tcPr>
            <w:tcW w:w="1260" w:type="dxa"/>
            <w:tcBorders>
              <w:top w:val="nil"/>
              <w:left w:val="nil"/>
              <w:bottom w:val="single" w:sz="4" w:space="0" w:color="auto"/>
              <w:right w:val="single" w:sz="4" w:space="0" w:color="auto"/>
            </w:tcBorders>
            <w:shd w:val="clear" w:color="auto" w:fill="auto"/>
            <w:noWrap/>
            <w:vAlign w:val="bottom"/>
            <w:hideMark/>
          </w:tcPr>
          <w:p w14:paraId="57F9EEE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1 292</w:t>
            </w:r>
          </w:p>
        </w:tc>
        <w:tc>
          <w:tcPr>
            <w:tcW w:w="1260" w:type="dxa"/>
            <w:tcBorders>
              <w:top w:val="nil"/>
              <w:left w:val="nil"/>
              <w:bottom w:val="single" w:sz="4" w:space="0" w:color="auto"/>
              <w:right w:val="single" w:sz="4" w:space="0" w:color="auto"/>
            </w:tcBorders>
            <w:shd w:val="clear" w:color="auto" w:fill="auto"/>
            <w:noWrap/>
            <w:vAlign w:val="bottom"/>
            <w:hideMark/>
          </w:tcPr>
          <w:p w14:paraId="2A4E63D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1 380</w:t>
            </w:r>
          </w:p>
        </w:tc>
        <w:tc>
          <w:tcPr>
            <w:tcW w:w="1256" w:type="dxa"/>
            <w:tcBorders>
              <w:top w:val="nil"/>
              <w:left w:val="nil"/>
              <w:bottom w:val="single" w:sz="4" w:space="0" w:color="auto"/>
              <w:right w:val="single" w:sz="4" w:space="0" w:color="auto"/>
            </w:tcBorders>
            <w:shd w:val="clear" w:color="auto" w:fill="auto"/>
            <w:noWrap/>
            <w:vAlign w:val="bottom"/>
            <w:hideMark/>
          </w:tcPr>
          <w:p w14:paraId="1C580B3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2 672</w:t>
            </w:r>
          </w:p>
        </w:tc>
      </w:tr>
      <w:tr w:rsidR="00830EAC" w:rsidRPr="003E45D7" w14:paraId="5766681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A90AB19"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Seychelles</w:t>
            </w:r>
          </w:p>
        </w:tc>
        <w:tc>
          <w:tcPr>
            <w:tcW w:w="1157" w:type="dxa"/>
            <w:tcBorders>
              <w:top w:val="nil"/>
              <w:left w:val="nil"/>
              <w:bottom w:val="single" w:sz="4" w:space="0" w:color="auto"/>
              <w:right w:val="single" w:sz="4" w:space="0" w:color="auto"/>
            </w:tcBorders>
            <w:shd w:val="clear" w:color="auto" w:fill="auto"/>
            <w:vAlign w:val="bottom"/>
            <w:hideMark/>
          </w:tcPr>
          <w:p w14:paraId="0B00A9D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338042B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5A8C6DB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585A4D1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B4C410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167</w:t>
            </w:r>
          </w:p>
        </w:tc>
      </w:tr>
      <w:tr w:rsidR="00830EAC" w:rsidRPr="003E45D7" w14:paraId="3B74343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EB3A142"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Sierra Leone</w:t>
            </w:r>
          </w:p>
        </w:tc>
        <w:tc>
          <w:tcPr>
            <w:tcW w:w="1157" w:type="dxa"/>
            <w:tcBorders>
              <w:top w:val="nil"/>
              <w:left w:val="nil"/>
              <w:bottom w:val="single" w:sz="4" w:space="0" w:color="auto"/>
              <w:right w:val="single" w:sz="4" w:space="0" w:color="auto"/>
            </w:tcBorders>
            <w:shd w:val="clear" w:color="auto" w:fill="auto"/>
            <w:vAlign w:val="bottom"/>
            <w:hideMark/>
          </w:tcPr>
          <w:p w14:paraId="1C3E1A3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580CDD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0966198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CEE617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01E74D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0530782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4031377"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Slovakia</w:t>
            </w:r>
          </w:p>
        </w:tc>
        <w:tc>
          <w:tcPr>
            <w:tcW w:w="1157" w:type="dxa"/>
            <w:tcBorders>
              <w:top w:val="nil"/>
              <w:left w:val="nil"/>
              <w:bottom w:val="single" w:sz="4" w:space="0" w:color="auto"/>
              <w:right w:val="single" w:sz="4" w:space="0" w:color="auto"/>
            </w:tcBorders>
            <w:shd w:val="clear" w:color="auto" w:fill="auto"/>
            <w:vAlign w:val="bottom"/>
            <w:hideMark/>
          </w:tcPr>
          <w:p w14:paraId="350EAA0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0.155</w:t>
            </w:r>
          </w:p>
        </w:tc>
        <w:tc>
          <w:tcPr>
            <w:tcW w:w="2263" w:type="dxa"/>
            <w:tcBorders>
              <w:top w:val="nil"/>
              <w:left w:val="nil"/>
              <w:bottom w:val="single" w:sz="4" w:space="0" w:color="auto"/>
              <w:right w:val="single" w:sz="4" w:space="0" w:color="auto"/>
            </w:tcBorders>
            <w:shd w:val="clear" w:color="auto" w:fill="auto"/>
            <w:noWrap/>
            <w:vAlign w:val="bottom"/>
            <w:hideMark/>
          </w:tcPr>
          <w:p w14:paraId="0E9C9FE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0.246</w:t>
            </w:r>
          </w:p>
        </w:tc>
        <w:tc>
          <w:tcPr>
            <w:tcW w:w="1260" w:type="dxa"/>
            <w:tcBorders>
              <w:top w:val="nil"/>
              <w:left w:val="nil"/>
              <w:bottom w:val="single" w:sz="4" w:space="0" w:color="auto"/>
              <w:right w:val="single" w:sz="4" w:space="0" w:color="auto"/>
            </w:tcBorders>
            <w:shd w:val="clear" w:color="auto" w:fill="auto"/>
            <w:noWrap/>
            <w:vAlign w:val="bottom"/>
            <w:hideMark/>
          </w:tcPr>
          <w:p w14:paraId="29AE91C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6 258</w:t>
            </w:r>
          </w:p>
        </w:tc>
        <w:tc>
          <w:tcPr>
            <w:tcW w:w="1260" w:type="dxa"/>
            <w:tcBorders>
              <w:top w:val="nil"/>
              <w:left w:val="nil"/>
              <w:bottom w:val="single" w:sz="4" w:space="0" w:color="auto"/>
              <w:right w:val="single" w:sz="4" w:space="0" w:color="auto"/>
            </w:tcBorders>
            <w:shd w:val="clear" w:color="auto" w:fill="auto"/>
            <w:noWrap/>
            <w:vAlign w:val="bottom"/>
            <w:hideMark/>
          </w:tcPr>
          <w:p w14:paraId="291BF9C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6 686</w:t>
            </w:r>
          </w:p>
        </w:tc>
        <w:tc>
          <w:tcPr>
            <w:tcW w:w="1256" w:type="dxa"/>
            <w:tcBorders>
              <w:top w:val="nil"/>
              <w:left w:val="nil"/>
              <w:bottom w:val="single" w:sz="4" w:space="0" w:color="auto"/>
              <w:right w:val="single" w:sz="4" w:space="0" w:color="auto"/>
            </w:tcBorders>
            <w:shd w:val="clear" w:color="auto" w:fill="auto"/>
            <w:noWrap/>
            <w:vAlign w:val="bottom"/>
            <w:hideMark/>
          </w:tcPr>
          <w:p w14:paraId="314A29C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12 943</w:t>
            </w:r>
          </w:p>
        </w:tc>
      </w:tr>
      <w:tr w:rsidR="00830EAC" w:rsidRPr="003E45D7" w14:paraId="0E2B859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F7E3BFF"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Solomon Islands</w:t>
            </w:r>
          </w:p>
        </w:tc>
        <w:tc>
          <w:tcPr>
            <w:tcW w:w="1157" w:type="dxa"/>
            <w:tcBorders>
              <w:top w:val="nil"/>
              <w:left w:val="nil"/>
              <w:bottom w:val="single" w:sz="4" w:space="0" w:color="auto"/>
              <w:right w:val="single" w:sz="4" w:space="0" w:color="auto"/>
            </w:tcBorders>
            <w:shd w:val="clear" w:color="auto" w:fill="auto"/>
            <w:vAlign w:val="bottom"/>
            <w:hideMark/>
          </w:tcPr>
          <w:p w14:paraId="18D0789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0AEC8E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C5DA7B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FF8365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049115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4D814EB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6AF8CF4"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South Africa</w:t>
            </w:r>
          </w:p>
        </w:tc>
        <w:tc>
          <w:tcPr>
            <w:tcW w:w="1157" w:type="dxa"/>
            <w:tcBorders>
              <w:top w:val="nil"/>
              <w:left w:val="nil"/>
              <w:bottom w:val="single" w:sz="4" w:space="0" w:color="auto"/>
              <w:right w:val="single" w:sz="4" w:space="0" w:color="auto"/>
            </w:tcBorders>
            <w:shd w:val="clear" w:color="auto" w:fill="auto"/>
            <w:vAlign w:val="bottom"/>
            <w:hideMark/>
          </w:tcPr>
          <w:p w14:paraId="07BF31D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0.244</w:t>
            </w:r>
          </w:p>
        </w:tc>
        <w:tc>
          <w:tcPr>
            <w:tcW w:w="2263" w:type="dxa"/>
            <w:tcBorders>
              <w:top w:val="nil"/>
              <w:left w:val="nil"/>
              <w:bottom w:val="single" w:sz="4" w:space="0" w:color="auto"/>
              <w:right w:val="single" w:sz="4" w:space="0" w:color="auto"/>
            </w:tcBorders>
            <w:shd w:val="clear" w:color="auto" w:fill="auto"/>
            <w:noWrap/>
            <w:vAlign w:val="bottom"/>
            <w:hideMark/>
          </w:tcPr>
          <w:p w14:paraId="4CE879F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0.388</w:t>
            </w:r>
          </w:p>
        </w:tc>
        <w:tc>
          <w:tcPr>
            <w:tcW w:w="1260" w:type="dxa"/>
            <w:tcBorders>
              <w:top w:val="nil"/>
              <w:left w:val="nil"/>
              <w:bottom w:val="single" w:sz="4" w:space="0" w:color="auto"/>
              <w:right w:val="single" w:sz="4" w:space="0" w:color="auto"/>
            </w:tcBorders>
            <w:shd w:val="clear" w:color="auto" w:fill="auto"/>
            <w:noWrap/>
            <w:vAlign w:val="bottom"/>
            <w:hideMark/>
          </w:tcPr>
          <w:p w14:paraId="0D9C100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9 851</w:t>
            </w:r>
          </w:p>
        </w:tc>
        <w:tc>
          <w:tcPr>
            <w:tcW w:w="1260" w:type="dxa"/>
            <w:tcBorders>
              <w:top w:val="nil"/>
              <w:left w:val="nil"/>
              <w:bottom w:val="single" w:sz="4" w:space="0" w:color="auto"/>
              <w:right w:val="single" w:sz="4" w:space="0" w:color="auto"/>
            </w:tcBorders>
            <w:shd w:val="clear" w:color="auto" w:fill="auto"/>
            <w:noWrap/>
            <w:vAlign w:val="bottom"/>
            <w:hideMark/>
          </w:tcPr>
          <w:p w14:paraId="371F12A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10 525</w:t>
            </w:r>
          </w:p>
        </w:tc>
        <w:tc>
          <w:tcPr>
            <w:tcW w:w="1256" w:type="dxa"/>
            <w:tcBorders>
              <w:top w:val="nil"/>
              <w:left w:val="nil"/>
              <w:bottom w:val="single" w:sz="4" w:space="0" w:color="auto"/>
              <w:right w:val="single" w:sz="4" w:space="0" w:color="auto"/>
            </w:tcBorders>
            <w:shd w:val="clear" w:color="auto" w:fill="auto"/>
            <w:noWrap/>
            <w:vAlign w:val="bottom"/>
            <w:hideMark/>
          </w:tcPr>
          <w:p w14:paraId="3E1BD9D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20 376</w:t>
            </w:r>
          </w:p>
        </w:tc>
      </w:tr>
      <w:tr w:rsidR="00830EAC" w:rsidRPr="003E45D7" w14:paraId="602456B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4B5D077"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Spain</w:t>
            </w:r>
          </w:p>
        </w:tc>
        <w:tc>
          <w:tcPr>
            <w:tcW w:w="1157" w:type="dxa"/>
            <w:tcBorders>
              <w:top w:val="nil"/>
              <w:left w:val="nil"/>
              <w:bottom w:val="single" w:sz="4" w:space="0" w:color="auto"/>
              <w:right w:val="single" w:sz="4" w:space="0" w:color="auto"/>
            </w:tcBorders>
            <w:shd w:val="clear" w:color="auto" w:fill="auto"/>
            <w:vAlign w:val="bottom"/>
            <w:hideMark/>
          </w:tcPr>
          <w:p w14:paraId="7E0B6D7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2.134</w:t>
            </w:r>
          </w:p>
        </w:tc>
        <w:tc>
          <w:tcPr>
            <w:tcW w:w="2263" w:type="dxa"/>
            <w:tcBorders>
              <w:top w:val="nil"/>
              <w:left w:val="nil"/>
              <w:bottom w:val="single" w:sz="4" w:space="0" w:color="auto"/>
              <w:right w:val="single" w:sz="4" w:space="0" w:color="auto"/>
            </w:tcBorders>
            <w:shd w:val="clear" w:color="auto" w:fill="auto"/>
            <w:noWrap/>
            <w:vAlign w:val="bottom"/>
            <w:hideMark/>
          </w:tcPr>
          <w:p w14:paraId="1772B75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3.389</w:t>
            </w:r>
          </w:p>
        </w:tc>
        <w:tc>
          <w:tcPr>
            <w:tcW w:w="1260" w:type="dxa"/>
            <w:tcBorders>
              <w:top w:val="nil"/>
              <w:left w:val="nil"/>
              <w:bottom w:val="single" w:sz="4" w:space="0" w:color="auto"/>
              <w:right w:val="single" w:sz="4" w:space="0" w:color="auto"/>
            </w:tcBorders>
            <w:shd w:val="clear" w:color="auto" w:fill="auto"/>
            <w:noWrap/>
            <w:vAlign w:val="bottom"/>
            <w:hideMark/>
          </w:tcPr>
          <w:p w14:paraId="26EF262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86 154</w:t>
            </w:r>
          </w:p>
        </w:tc>
        <w:tc>
          <w:tcPr>
            <w:tcW w:w="1260" w:type="dxa"/>
            <w:tcBorders>
              <w:top w:val="nil"/>
              <w:left w:val="nil"/>
              <w:bottom w:val="single" w:sz="4" w:space="0" w:color="auto"/>
              <w:right w:val="single" w:sz="4" w:space="0" w:color="auto"/>
            </w:tcBorders>
            <w:shd w:val="clear" w:color="auto" w:fill="auto"/>
            <w:noWrap/>
            <w:vAlign w:val="bottom"/>
            <w:hideMark/>
          </w:tcPr>
          <w:p w14:paraId="3F97281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92 049</w:t>
            </w:r>
          </w:p>
        </w:tc>
        <w:tc>
          <w:tcPr>
            <w:tcW w:w="1256" w:type="dxa"/>
            <w:tcBorders>
              <w:top w:val="nil"/>
              <w:left w:val="nil"/>
              <w:bottom w:val="single" w:sz="4" w:space="0" w:color="auto"/>
              <w:right w:val="single" w:sz="4" w:space="0" w:color="auto"/>
            </w:tcBorders>
            <w:shd w:val="clear" w:color="auto" w:fill="auto"/>
            <w:noWrap/>
            <w:vAlign w:val="bottom"/>
            <w:hideMark/>
          </w:tcPr>
          <w:p w14:paraId="24EAD61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178 202</w:t>
            </w:r>
          </w:p>
        </w:tc>
      </w:tr>
      <w:tr w:rsidR="00830EAC" w:rsidRPr="003E45D7" w14:paraId="61D0CAB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D1ECDCB"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Sudan</w:t>
            </w:r>
          </w:p>
        </w:tc>
        <w:tc>
          <w:tcPr>
            <w:tcW w:w="1157" w:type="dxa"/>
            <w:tcBorders>
              <w:top w:val="nil"/>
              <w:left w:val="nil"/>
              <w:bottom w:val="single" w:sz="4" w:space="0" w:color="auto"/>
              <w:right w:val="single" w:sz="4" w:space="0" w:color="auto"/>
            </w:tcBorders>
            <w:shd w:val="clear" w:color="auto" w:fill="auto"/>
            <w:vAlign w:val="bottom"/>
            <w:hideMark/>
          </w:tcPr>
          <w:p w14:paraId="51C9CA7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456A5DC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1C9B730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297C88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3F5A53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7031D9B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1FE6345"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Sweden</w:t>
            </w:r>
          </w:p>
        </w:tc>
        <w:tc>
          <w:tcPr>
            <w:tcW w:w="1157" w:type="dxa"/>
            <w:tcBorders>
              <w:top w:val="nil"/>
              <w:left w:val="nil"/>
              <w:bottom w:val="single" w:sz="4" w:space="0" w:color="auto"/>
              <w:right w:val="single" w:sz="4" w:space="0" w:color="auto"/>
            </w:tcBorders>
            <w:shd w:val="clear" w:color="auto" w:fill="auto"/>
            <w:vAlign w:val="bottom"/>
            <w:hideMark/>
          </w:tcPr>
          <w:p w14:paraId="373300C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0.871</w:t>
            </w:r>
          </w:p>
        </w:tc>
        <w:tc>
          <w:tcPr>
            <w:tcW w:w="2263" w:type="dxa"/>
            <w:tcBorders>
              <w:top w:val="nil"/>
              <w:left w:val="nil"/>
              <w:bottom w:val="single" w:sz="4" w:space="0" w:color="auto"/>
              <w:right w:val="single" w:sz="4" w:space="0" w:color="auto"/>
            </w:tcBorders>
            <w:shd w:val="clear" w:color="auto" w:fill="auto"/>
            <w:noWrap/>
            <w:vAlign w:val="bottom"/>
            <w:hideMark/>
          </w:tcPr>
          <w:p w14:paraId="3AB2447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1.383</w:t>
            </w:r>
          </w:p>
        </w:tc>
        <w:tc>
          <w:tcPr>
            <w:tcW w:w="1260" w:type="dxa"/>
            <w:tcBorders>
              <w:top w:val="nil"/>
              <w:left w:val="nil"/>
              <w:bottom w:val="single" w:sz="4" w:space="0" w:color="auto"/>
              <w:right w:val="single" w:sz="4" w:space="0" w:color="auto"/>
            </w:tcBorders>
            <w:shd w:val="clear" w:color="auto" w:fill="auto"/>
            <w:noWrap/>
            <w:vAlign w:val="bottom"/>
            <w:hideMark/>
          </w:tcPr>
          <w:p w14:paraId="63F93F1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35 164</w:t>
            </w:r>
          </w:p>
        </w:tc>
        <w:tc>
          <w:tcPr>
            <w:tcW w:w="1260" w:type="dxa"/>
            <w:tcBorders>
              <w:top w:val="nil"/>
              <w:left w:val="nil"/>
              <w:bottom w:val="single" w:sz="4" w:space="0" w:color="auto"/>
              <w:right w:val="single" w:sz="4" w:space="0" w:color="auto"/>
            </w:tcBorders>
            <w:shd w:val="clear" w:color="auto" w:fill="auto"/>
            <w:noWrap/>
            <w:vAlign w:val="bottom"/>
            <w:hideMark/>
          </w:tcPr>
          <w:p w14:paraId="6BF6B94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37 570</w:t>
            </w:r>
          </w:p>
        </w:tc>
        <w:tc>
          <w:tcPr>
            <w:tcW w:w="1256" w:type="dxa"/>
            <w:tcBorders>
              <w:top w:val="nil"/>
              <w:left w:val="nil"/>
              <w:bottom w:val="single" w:sz="4" w:space="0" w:color="auto"/>
              <w:right w:val="single" w:sz="4" w:space="0" w:color="auto"/>
            </w:tcBorders>
            <w:shd w:val="clear" w:color="auto" w:fill="auto"/>
            <w:noWrap/>
            <w:vAlign w:val="bottom"/>
            <w:hideMark/>
          </w:tcPr>
          <w:p w14:paraId="732F147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72 734</w:t>
            </w:r>
          </w:p>
        </w:tc>
      </w:tr>
      <w:tr w:rsidR="00830EAC" w:rsidRPr="003E45D7" w14:paraId="55EAD05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3797D39"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 xml:space="preserve">Switzerland </w:t>
            </w:r>
          </w:p>
        </w:tc>
        <w:tc>
          <w:tcPr>
            <w:tcW w:w="1157" w:type="dxa"/>
            <w:tcBorders>
              <w:top w:val="nil"/>
              <w:left w:val="nil"/>
              <w:bottom w:val="single" w:sz="4" w:space="0" w:color="auto"/>
              <w:right w:val="single" w:sz="4" w:space="0" w:color="auto"/>
            </w:tcBorders>
            <w:shd w:val="clear" w:color="auto" w:fill="auto"/>
            <w:vAlign w:val="bottom"/>
            <w:hideMark/>
          </w:tcPr>
          <w:p w14:paraId="26C5BB6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1.134</w:t>
            </w:r>
          </w:p>
        </w:tc>
        <w:tc>
          <w:tcPr>
            <w:tcW w:w="2263" w:type="dxa"/>
            <w:tcBorders>
              <w:top w:val="nil"/>
              <w:left w:val="nil"/>
              <w:bottom w:val="single" w:sz="4" w:space="0" w:color="auto"/>
              <w:right w:val="single" w:sz="4" w:space="0" w:color="auto"/>
            </w:tcBorders>
            <w:shd w:val="clear" w:color="auto" w:fill="auto"/>
            <w:noWrap/>
            <w:vAlign w:val="bottom"/>
            <w:hideMark/>
          </w:tcPr>
          <w:p w14:paraId="0AB3A4D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1.801</w:t>
            </w:r>
          </w:p>
        </w:tc>
        <w:tc>
          <w:tcPr>
            <w:tcW w:w="1260" w:type="dxa"/>
            <w:tcBorders>
              <w:top w:val="nil"/>
              <w:left w:val="nil"/>
              <w:bottom w:val="single" w:sz="4" w:space="0" w:color="auto"/>
              <w:right w:val="single" w:sz="4" w:space="0" w:color="auto"/>
            </w:tcBorders>
            <w:shd w:val="clear" w:color="auto" w:fill="auto"/>
            <w:noWrap/>
            <w:vAlign w:val="bottom"/>
            <w:hideMark/>
          </w:tcPr>
          <w:p w14:paraId="28C7324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45 782</w:t>
            </w:r>
          </w:p>
        </w:tc>
        <w:tc>
          <w:tcPr>
            <w:tcW w:w="1260" w:type="dxa"/>
            <w:tcBorders>
              <w:top w:val="nil"/>
              <w:left w:val="nil"/>
              <w:bottom w:val="single" w:sz="4" w:space="0" w:color="auto"/>
              <w:right w:val="single" w:sz="4" w:space="0" w:color="auto"/>
            </w:tcBorders>
            <w:shd w:val="clear" w:color="auto" w:fill="auto"/>
            <w:noWrap/>
            <w:vAlign w:val="bottom"/>
            <w:hideMark/>
          </w:tcPr>
          <w:p w14:paraId="7CDFCE4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48 914</w:t>
            </w:r>
          </w:p>
        </w:tc>
        <w:tc>
          <w:tcPr>
            <w:tcW w:w="1256" w:type="dxa"/>
            <w:tcBorders>
              <w:top w:val="nil"/>
              <w:left w:val="nil"/>
              <w:bottom w:val="single" w:sz="4" w:space="0" w:color="auto"/>
              <w:right w:val="single" w:sz="4" w:space="0" w:color="auto"/>
            </w:tcBorders>
            <w:shd w:val="clear" w:color="auto" w:fill="auto"/>
            <w:noWrap/>
            <w:vAlign w:val="bottom"/>
            <w:hideMark/>
          </w:tcPr>
          <w:p w14:paraId="30F8DAB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94 696</w:t>
            </w:r>
          </w:p>
        </w:tc>
      </w:tr>
      <w:tr w:rsidR="00830EAC" w:rsidRPr="003E45D7" w14:paraId="7C19EC8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C471569"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Syrian Arab Republic</w:t>
            </w:r>
          </w:p>
        </w:tc>
        <w:tc>
          <w:tcPr>
            <w:tcW w:w="1157" w:type="dxa"/>
            <w:tcBorders>
              <w:top w:val="nil"/>
              <w:left w:val="nil"/>
              <w:bottom w:val="single" w:sz="4" w:space="0" w:color="auto"/>
              <w:right w:val="single" w:sz="4" w:space="0" w:color="auto"/>
            </w:tcBorders>
            <w:shd w:val="clear" w:color="auto" w:fill="auto"/>
            <w:vAlign w:val="bottom"/>
            <w:hideMark/>
          </w:tcPr>
          <w:p w14:paraId="3E0D306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1B063E9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599C5E5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5EDC9CA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50738DF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752</w:t>
            </w:r>
          </w:p>
        </w:tc>
      </w:tr>
      <w:tr w:rsidR="00830EAC" w:rsidRPr="003E45D7" w14:paraId="0B17666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9941944"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Tajikistan</w:t>
            </w:r>
          </w:p>
        </w:tc>
        <w:tc>
          <w:tcPr>
            <w:tcW w:w="1157" w:type="dxa"/>
            <w:tcBorders>
              <w:top w:val="nil"/>
              <w:left w:val="nil"/>
              <w:bottom w:val="single" w:sz="4" w:space="0" w:color="auto"/>
              <w:right w:val="single" w:sz="4" w:space="0" w:color="auto"/>
            </w:tcBorders>
            <w:shd w:val="clear" w:color="auto" w:fill="auto"/>
            <w:vAlign w:val="bottom"/>
            <w:hideMark/>
          </w:tcPr>
          <w:p w14:paraId="119A02E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5C6EDA9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23C3EDC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2E85C3D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5CB79D3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251</w:t>
            </w:r>
          </w:p>
        </w:tc>
      </w:tr>
      <w:tr w:rsidR="00830EAC" w:rsidRPr="003E45D7" w14:paraId="54D9325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BC151D2"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Togo</w:t>
            </w:r>
          </w:p>
        </w:tc>
        <w:tc>
          <w:tcPr>
            <w:tcW w:w="1157" w:type="dxa"/>
            <w:tcBorders>
              <w:top w:val="nil"/>
              <w:left w:val="nil"/>
              <w:bottom w:val="single" w:sz="4" w:space="0" w:color="auto"/>
              <w:right w:val="single" w:sz="4" w:space="0" w:color="auto"/>
            </w:tcBorders>
            <w:shd w:val="clear" w:color="auto" w:fill="auto"/>
            <w:vAlign w:val="bottom"/>
            <w:hideMark/>
          </w:tcPr>
          <w:p w14:paraId="626CA02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7C49FC1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3D5825F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9B45B8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7272C3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167</w:t>
            </w:r>
          </w:p>
        </w:tc>
      </w:tr>
      <w:tr w:rsidR="00830EAC" w:rsidRPr="003E45D7" w14:paraId="42EEA59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B6D426C"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Tonga</w:t>
            </w:r>
          </w:p>
        </w:tc>
        <w:tc>
          <w:tcPr>
            <w:tcW w:w="1157" w:type="dxa"/>
            <w:tcBorders>
              <w:top w:val="nil"/>
              <w:left w:val="nil"/>
              <w:bottom w:val="single" w:sz="4" w:space="0" w:color="auto"/>
              <w:right w:val="single" w:sz="4" w:space="0" w:color="auto"/>
            </w:tcBorders>
            <w:shd w:val="clear" w:color="auto" w:fill="auto"/>
            <w:vAlign w:val="bottom"/>
            <w:hideMark/>
          </w:tcPr>
          <w:p w14:paraId="1999E4A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3FE5B61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A870E2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A37F0A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F17E66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595F3BA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8530664"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Tunisia</w:t>
            </w:r>
          </w:p>
        </w:tc>
        <w:tc>
          <w:tcPr>
            <w:tcW w:w="1157" w:type="dxa"/>
            <w:tcBorders>
              <w:top w:val="nil"/>
              <w:left w:val="nil"/>
              <w:bottom w:val="single" w:sz="4" w:space="0" w:color="auto"/>
              <w:right w:val="single" w:sz="4" w:space="0" w:color="auto"/>
            </w:tcBorders>
            <w:shd w:val="clear" w:color="auto" w:fill="auto"/>
            <w:vAlign w:val="bottom"/>
            <w:hideMark/>
          </w:tcPr>
          <w:p w14:paraId="04290C3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35C5497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6C9FD3E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4A926E2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6E98075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1 587</w:t>
            </w:r>
          </w:p>
        </w:tc>
      </w:tr>
      <w:tr w:rsidR="00830EAC" w:rsidRPr="003E45D7" w14:paraId="5CA50F7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5811B03"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Turkmenistan</w:t>
            </w:r>
          </w:p>
        </w:tc>
        <w:tc>
          <w:tcPr>
            <w:tcW w:w="1157" w:type="dxa"/>
            <w:tcBorders>
              <w:top w:val="nil"/>
              <w:left w:val="nil"/>
              <w:bottom w:val="single" w:sz="4" w:space="0" w:color="auto"/>
              <w:right w:val="single" w:sz="4" w:space="0" w:color="auto"/>
            </w:tcBorders>
            <w:shd w:val="clear" w:color="auto" w:fill="auto"/>
            <w:vAlign w:val="bottom"/>
            <w:hideMark/>
          </w:tcPr>
          <w:p w14:paraId="34F620A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0.034</w:t>
            </w:r>
          </w:p>
        </w:tc>
        <w:tc>
          <w:tcPr>
            <w:tcW w:w="2263" w:type="dxa"/>
            <w:tcBorders>
              <w:top w:val="nil"/>
              <w:left w:val="nil"/>
              <w:bottom w:val="single" w:sz="4" w:space="0" w:color="auto"/>
              <w:right w:val="single" w:sz="4" w:space="0" w:color="auto"/>
            </w:tcBorders>
            <w:shd w:val="clear" w:color="auto" w:fill="auto"/>
            <w:noWrap/>
            <w:vAlign w:val="bottom"/>
            <w:hideMark/>
          </w:tcPr>
          <w:p w14:paraId="614F62F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0.054</w:t>
            </w:r>
          </w:p>
        </w:tc>
        <w:tc>
          <w:tcPr>
            <w:tcW w:w="1260" w:type="dxa"/>
            <w:tcBorders>
              <w:top w:val="nil"/>
              <w:left w:val="nil"/>
              <w:bottom w:val="single" w:sz="4" w:space="0" w:color="auto"/>
              <w:right w:val="single" w:sz="4" w:space="0" w:color="auto"/>
            </w:tcBorders>
            <w:shd w:val="clear" w:color="auto" w:fill="auto"/>
            <w:noWrap/>
            <w:vAlign w:val="bottom"/>
            <w:hideMark/>
          </w:tcPr>
          <w:p w14:paraId="3D953FD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1 373</w:t>
            </w:r>
          </w:p>
        </w:tc>
        <w:tc>
          <w:tcPr>
            <w:tcW w:w="1260" w:type="dxa"/>
            <w:tcBorders>
              <w:top w:val="nil"/>
              <w:left w:val="nil"/>
              <w:bottom w:val="single" w:sz="4" w:space="0" w:color="auto"/>
              <w:right w:val="single" w:sz="4" w:space="0" w:color="auto"/>
            </w:tcBorders>
            <w:shd w:val="clear" w:color="auto" w:fill="auto"/>
            <w:noWrap/>
            <w:vAlign w:val="bottom"/>
            <w:hideMark/>
          </w:tcPr>
          <w:p w14:paraId="21BF740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1 467</w:t>
            </w:r>
          </w:p>
        </w:tc>
        <w:tc>
          <w:tcPr>
            <w:tcW w:w="1256" w:type="dxa"/>
            <w:tcBorders>
              <w:top w:val="nil"/>
              <w:left w:val="nil"/>
              <w:bottom w:val="single" w:sz="4" w:space="0" w:color="auto"/>
              <w:right w:val="single" w:sz="4" w:space="0" w:color="auto"/>
            </w:tcBorders>
            <w:shd w:val="clear" w:color="auto" w:fill="auto"/>
            <w:noWrap/>
            <w:vAlign w:val="bottom"/>
            <w:hideMark/>
          </w:tcPr>
          <w:p w14:paraId="48D2DE4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2 839</w:t>
            </w:r>
          </w:p>
        </w:tc>
      </w:tr>
      <w:tr w:rsidR="00830EAC" w:rsidRPr="003E45D7" w14:paraId="2622AF0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34E6C38"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Tuvalu</w:t>
            </w:r>
          </w:p>
        </w:tc>
        <w:tc>
          <w:tcPr>
            <w:tcW w:w="1157" w:type="dxa"/>
            <w:tcBorders>
              <w:top w:val="nil"/>
              <w:left w:val="nil"/>
              <w:bottom w:val="single" w:sz="4" w:space="0" w:color="auto"/>
              <w:right w:val="single" w:sz="4" w:space="0" w:color="auto"/>
            </w:tcBorders>
            <w:shd w:val="clear" w:color="auto" w:fill="auto"/>
            <w:vAlign w:val="bottom"/>
            <w:hideMark/>
          </w:tcPr>
          <w:p w14:paraId="329A781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AFDB25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1B099D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F0A90E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366499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6EEAB51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BA172B7"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Uganda</w:t>
            </w:r>
          </w:p>
        </w:tc>
        <w:tc>
          <w:tcPr>
            <w:tcW w:w="1157" w:type="dxa"/>
            <w:tcBorders>
              <w:top w:val="nil"/>
              <w:left w:val="nil"/>
              <w:bottom w:val="single" w:sz="4" w:space="0" w:color="auto"/>
              <w:right w:val="single" w:sz="4" w:space="0" w:color="auto"/>
            </w:tcBorders>
            <w:shd w:val="clear" w:color="auto" w:fill="auto"/>
            <w:vAlign w:val="bottom"/>
            <w:hideMark/>
          </w:tcPr>
          <w:p w14:paraId="1BBAA1C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61DD648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0567487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6653F5D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E0C0A0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544E92C4"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3D31424A"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Ukraine</w:t>
            </w:r>
          </w:p>
        </w:tc>
        <w:tc>
          <w:tcPr>
            <w:tcW w:w="1157" w:type="dxa"/>
            <w:tcBorders>
              <w:top w:val="nil"/>
              <w:left w:val="nil"/>
              <w:bottom w:val="single" w:sz="4" w:space="0" w:color="auto"/>
              <w:right w:val="single" w:sz="4" w:space="0" w:color="auto"/>
            </w:tcBorders>
            <w:shd w:val="clear" w:color="auto" w:fill="auto"/>
            <w:noWrap/>
            <w:vAlign w:val="bottom"/>
            <w:hideMark/>
          </w:tcPr>
          <w:p w14:paraId="25C8E72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2757931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65B2926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0EA64F7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1D43FD0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4 676</w:t>
            </w:r>
          </w:p>
        </w:tc>
      </w:tr>
      <w:tr w:rsidR="00830EAC" w:rsidRPr="003E45D7" w14:paraId="44DCF7A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5613CE5"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United Arab Emirates</w:t>
            </w:r>
          </w:p>
        </w:tc>
        <w:tc>
          <w:tcPr>
            <w:tcW w:w="1157" w:type="dxa"/>
            <w:tcBorders>
              <w:top w:val="nil"/>
              <w:left w:val="nil"/>
              <w:bottom w:val="single" w:sz="4" w:space="0" w:color="auto"/>
              <w:right w:val="single" w:sz="4" w:space="0" w:color="auto"/>
            </w:tcBorders>
            <w:shd w:val="clear" w:color="auto" w:fill="auto"/>
            <w:vAlign w:val="bottom"/>
            <w:hideMark/>
          </w:tcPr>
          <w:p w14:paraId="5E6A1945"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0.635</w:t>
            </w:r>
          </w:p>
        </w:tc>
        <w:tc>
          <w:tcPr>
            <w:tcW w:w="2263" w:type="dxa"/>
            <w:tcBorders>
              <w:top w:val="nil"/>
              <w:left w:val="nil"/>
              <w:bottom w:val="single" w:sz="4" w:space="0" w:color="auto"/>
              <w:right w:val="single" w:sz="4" w:space="0" w:color="auto"/>
            </w:tcBorders>
            <w:shd w:val="clear" w:color="auto" w:fill="auto"/>
            <w:noWrap/>
            <w:vAlign w:val="bottom"/>
            <w:hideMark/>
          </w:tcPr>
          <w:p w14:paraId="2758647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1.009</w:t>
            </w:r>
          </w:p>
        </w:tc>
        <w:tc>
          <w:tcPr>
            <w:tcW w:w="1260" w:type="dxa"/>
            <w:tcBorders>
              <w:top w:val="nil"/>
              <w:left w:val="nil"/>
              <w:bottom w:val="single" w:sz="4" w:space="0" w:color="auto"/>
              <w:right w:val="single" w:sz="4" w:space="0" w:color="auto"/>
            </w:tcBorders>
            <w:shd w:val="clear" w:color="auto" w:fill="auto"/>
            <w:noWrap/>
            <w:vAlign w:val="bottom"/>
            <w:hideMark/>
          </w:tcPr>
          <w:p w14:paraId="0513723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25 636</w:t>
            </w:r>
          </w:p>
        </w:tc>
        <w:tc>
          <w:tcPr>
            <w:tcW w:w="1260" w:type="dxa"/>
            <w:tcBorders>
              <w:top w:val="nil"/>
              <w:left w:val="nil"/>
              <w:bottom w:val="single" w:sz="4" w:space="0" w:color="auto"/>
              <w:right w:val="single" w:sz="4" w:space="0" w:color="auto"/>
            </w:tcBorders>
            <w:shd w:val="clear" w:color="auto" w:fill="auto"/>
            <w:noWrap/>
            <w:vAlign w:val="bottom"/>
            <w:hideMark/>
          </w:tcPr>
          <w:p w14:paraId="56107B6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27 390</w:t>
            </w:r>
          </w:p>
        </w:tc>
        <w:tc>
          <w:tcPr>
            <w:tcW w:w="1256" w:type="dxa"/>
            <w:tcBorders>
              <w:top w:val="nil"/>
              <w:left w:val="nil"/>
              <w:bottom w:val="single" w:sz="4" w:space="0" w:color="auto"/>
              <w:right w:val="single" w:sz="4" w:space="0" w:color="auto"/>
            </w:tcBorders>
            <w:shd w:val="clear" w:color="auto" w:fill="auto"/>
            <w:noWrap/>
            <w:vAlign w:val="bottom"/>
            <w:hideMark/>
          </w:tcPr>
          <w:p w14:paraId="515BABD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53 026</w:t>
            </w:r>
          </w:p>
        </w:tc>
      </w:tr>
      <w:tr w:rsidR="00830EAC" w:rsidRPr="003E45D7" w14:paraId="4B1F16D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C15AE9D" w14:textId="77777777" w:rsidR="00830EAC" w:rsidRPr="003E45D7" w:rsidRDefault="00830EAC" w:rsidP="007641D1">
            <w:pPr>
              <w:pStyle w:val="CBDTableNormal"/>
              <w:tabs>
                <w:tab w:val="clear" w:pos="567"/>
                <w:tab w:val="left" w:pos="178"/>
              </w:tabs>
              <w:spacing w:before="0" w:after="0"/>
              <w:ind w:left="144" w:hanging="144"/>
              <w:rPr>
                <w:rFonts w:eastAsia="Times New Roman"/>
                <w:sz w:val="18"/>
                <w:szCs w:val="18"/>
                <w:lang w:eastAsia="en-CA"/>
              </w:rPr>
            </w:pPr>
            <w:r w:rsidRPr="003E45D7">
              <w:rPr>
                <w:rFonts w:eastAsia="Times New Roman"/>
                <w:sz w:val="18"/>
                <w:szCs w:val="18"/>
                <w:lang w:eastAsia="en-CA"/>
              </w:rPr>
              <w:t xml:space="preserve">United Kingdom of Great Britain and </w:t>
            </w:r>
            <w:r w:rsidRPr="003E45D7">
              <w:rPr>
                <w:sz w:val="18"/>
                <w:szCs w:val="18"/>
                <w:lang w:eastAsia="en-CA"/>
              </w:rPr>
              <w:t>Northern</w:t>
            </w:r>
            <w:r w:rsidRPr="003E45D7">
              <w:rPr>
                <w:rFonts w:eastAsia="Times New Roman"/>
                <w:sz w:val="18"/>
                <w:szCs w:val="18"/>
                <w:lang w:eastAsia="en-CA"/>
              </w:rPr>
              <w:t xml:space="preserve"> Ireland</w:t>
            </w:r>
          </w:p>
        </w:tc>
        <w:tc>
          <w:tcPr>
            <w:tcW w:w="1157" w:type="dxa"/>
            <w:tcBorders>
              <w:top w:val="nil"/>
              <w:left w:val="nil"/>
              <w:bottom w:val="single" w:sz="4" w:space="0" w:color="auto"/>
              <w:right w:val="single" w:sz="4" w:space="0" w:color="auto"/>
            </w:tcBorders>
            <w:shd w:val="clear" w:color="auto" w:fill="auto"/>
            <w:vAlign w:val="bottom"/>
            <w:hideMark/>
          </w:tcPr>
          <w:p w14:paraId="16D89AEC"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4.375</w:t>
            </w:r>
          </w:p>
        </w:tc>
        <w:tc>
          <w:tcPr>
            <w:tcW w:w="2263" w:type="dxa"/>
            <w:tcBorders>
              <w:top w:val="nil"/>
              <w:left w:val="nil"/>
              <w:bottom w:val="single" w:sz="4" w:space="0" w:color="auto"/>
              <w:right w:val="single" w:sz="4" w:space="0" w:color="auto"/>
            </w:tcBorders>
            <w:shd w:val="clear" w:color="auto" w:fill="auto"/>
            <w:noWrap/>
            <w:vAlign w:val="bottom"/>
            <w:hideMark/>
          </w:tcPr>
          <w:p w14:paraId="0EBC1A2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6.948</w:t>
            </w:r>
          </w:p>
        </w:tc>
        <w:tc>
          <w:tcPr>
            <w:tcW w:w="1260" w:type="dxa"/>
            <w:tcBorders>
              <w:top w:val="nil"/>
              <w:left w:val="nil"/>
              <w:bottom w:val="single" w:sz="4" w:space="0" w:color="auto"/>
              <w:right w:val="single" w:sz="4" w:space="0" w:color="auto"/>
            </w:tcBorders>
            <w:shd w:val="clear" w:color="auto" w:fill="auto"/>
            <w:noWrap/>
            <w:vAlign w:val="bottom"/>
            <w:hideMark/>
          </w:tcPr>
          <w:p w14:paraId="614398B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176 627</w:t>
            </w:r>
          </w:p>
        </w:tc>
        <w:tc>
          <w:tcPr>
            <w:tcW w:w="1260" w:type="dxa"/>
            <w:tcBorders>
              <w:top w:val="nil"/>
              <w:left w:val="nil"/>
              <w:bottom w:val="single" w:sz="4" w:space="0" w:color="auto"/>
              <w:right w:val="single" w:sz="4" w:space="0" w:color="auto"/>
            </w:tcBorders>
            <w:shd w:val="clear" w:color="auto" w:fill="auto"/>
            <w:noWrap/>
            <w:vAlign w:val="bottom"/>
            <w:hideMark/>
          </w:tcPr>
          <w:p w14:paraId="794682D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188 712</w:t>
            </w:r>
          </w:p>
        </w:tc>
        <w:tc>
          <w:tcPr>
            <w:tcW w:w="1256" w:type="dxa"/>
            <w:tcBorders>
              <w:top w:val="nil"/>
              <w:left w:val="nil"/>
              <w:bottom w:val="single" w:sz="4" w:space="0" w:color="auto"/>
              <w:right w:val="single" w:sz="4" w:space="0" w:color="auto"/>
            </w:tcBorders>
            <w:shd w:val="clear" w:color="auto" w:fill="auto"/>
            <w:noWrap/>
            <w:vAlign w:val="bottom"/>
            <w:hideMark/>
          </w:tcPr>
          <w:p w14:paraId="211559B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365 340</w:t>
            </w:r>
          </w:p>
        </w:tc>
      </w:tr>
      <w:tr w:rsidR="00830EAC" w:rsidRPr="003E45D7" w14:paraId="5D176A8B" w14:textId="77777777" w:rsidTr="009448FB">
        <w:tc>
          <w:tcPr>
            <w:tcW w:w="2155" w:type="dxa"/>
            <w:tcBorders>
              <w:top w:val="nil"/>
              <w:left w:val="single" w:sz="4" w:space="0" w:color="auto"/>
              <w:bottom w:val="nil"/>
              <w:right w:val="single" w:sz="4" w:space="0" w:color="auto"/>
            </w:tcBorders>
            <w:shd w:val="clear" w:color="auto" w:fill="auto"/>
            <w:vAlign w:val="bottom"/>
            <w:hideMark/>
          </w:tcPr>
          <w:p w14:paraId="02BC4F1D" w14:textId="77777777" w:rsidR="00830EAC" w:rsidRPr="003E45D7" w:rsidRDefault="00830EAC" w:rsidP="007641D1">
            <w:pPr>
              <w:pStyle w:val="CBDTableNormal"/>
              <w:tabs>
                <w:tab w:val="clear" w:pos="567"/>
                <w:tab w:val="left" w:pos="178"/>
              </w:tabs>
              <w:spacing w:before="0" w:after="0"/>
              <w:ind w:left="144" w:hanging="144"/>
              <w:rPr>
                <w:rFonts w:eastAsia="Times New Roman"/>
                <w:sz w:val="18"/>
                <w:szCs w:val="18"/>
                <w:lang w:eastAsia="en-CA"/>
              </w:rPr>
            </w:pPr>
            <w:r w:rsidRPr="003E45D7">
              <w:rPr>
                <w:rFonts w:eastAsia="Times New Roman"/>
                <w:sz w:val="18"/>
                <w:szCs w:val="18"/>
                <w:lang w:eastAsia="en-CA"/>
              </w:rPr>
              <w:t xml:space="preserve">United </w:t>
            </w:r>
            <w:r w:rsidRPr="003E45D7">
              <w:rPr>
                <w:sz w:val="18"/>
                <w:szCs w:val="18"/>
                <w:lang w:eastAsia="en-CA"/>
              </w:rPr>
              <w:t>Republic</w:t>
            </w:r>
            <w:r w:rsidRPr="003E45D7">
              <w:rPr>
                <w:rFonts w:eastAsia="Times New Roman"/>
                <w:sz w:val="18"/>
                <w:szCs w:val="18"/>
                <w:lang w:eastAsia="en-CA"/>
              </w:rPr>
              <w:t xml:space="preserve"> of Tanzania</w:t>
            </w:r>
          </w:p>
        </w:tc>
        <w:tc>
          <w:tcPr>
            <w:tcW w:w="1157" w:type="dxa"/>
            <w:tcBorders>
              <w:top w:val="nil"/>
              <w:left w:val="nil"/>
              <w:bottom w:val="nil"/>
              <w:right w:val="single" w:sz="4" w:space="0" w:color="auto"/>
            </w:tcBorders>
            <w:shd w:val="clear" w:color="auto" w:fill="auto"/>
            <w:vAlign w:val="bottom"/>
            <w:hideMark/>
          </w:tcPr>
          <w:p w14:paraId="0D33BB9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2263" w:type="dxa"/>
            <w:tcBorders>
              <w:top w:val="nil"/>
              <w:left w:val="nil"/>
              <w:bottom w:val="nil"/>
              <w:right w:val="nil"/>
            </w:tcBorders>
            <w:shd w:val="clear" w:color="auto" w:fill="auto"/>
            <w:noWrap/>
            <w:vAlign w:val="bottom"/>
            <w:hideMark/>
          </w:tcPr>
          <w:p w14:paraId="14AF6DB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910CD41"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49F01A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30F4D5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20863DD4" w14:textId="77777777" w:rsidTr="009448FB">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5F4DC8"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Uruguay</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7137D21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0.092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05838D6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0.146</w:t>
            </w:r>
          </w:p>
        </w:tc>
        <w:tc>
          <w:tcPr>
            <w:tcW w:w="1260" w:type="dxa"/>
            <w:tcBorders>
              <w:top w:val="nil"/>
              <w:left w:val="nil"/>
              <w:bottom w:val="single" w:sz="4" w:space="0" w:color="auto"/>
              <w:right w:val="single" w:sz="4" w:space="0" w:color="auto"/>
            </w:tcBorders>
            <w:shd w:val="clear" w:color="auto" w:fill="auto"/>
            <w:noWrap/>
            <w:vAlign w:val="bottom"/>
            <w:hideMark/>
          </w:tcPr>
          <w:p w14:paraId="22D57D1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3 714</w:t>
            </w:r>
          </w:p>
        </w:tc>
        <w:tc>
          <w:tcPr>
            <w:tcW w:w="1260" w:type="dxa"/>
            <w:tcBorders>
              <w:top w:val="nil"/>
              <w:left w:val="nil"/>
              <w:bottom w:val="single" w:sz="4" w:space="0" w:color="auto"/>
              <w:right w:val="single" w:sz="4" w:space="0" w:color="auto"/>
            </w:tcBorders>
            <w:shd w:val="clear" w:color="auto" w:fill="auto"/>
            <w:noWrap/>
            <w:vAlign w:val="bottom"/>
            <w:hideMark/>
          </w:tcPr>
          <w:p w14:paraId="732DBEA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3 968</w:t>
            </w:r>
          </w:p>
        </w:tc>
        <w:tc>
          <w:tcPr>
            <w:tcW w:w="1256" w:type="dxa"/>
            <w:tcBorders>
              <w:top w:val="nil"/>
              <w:left w:val="nil"/>
              <w:bottom w:val="single" w:sz="4" w:space="0" w:color="auto"/>
              <w:right w:val="single" w:sz="4" w:space="0" w:color="auto"/>
            </w:tcBorders>
            <w:shd w:val="clear" w:color="auto" w:fill="auto"/>
            <w:noWrap/>
            <w:vAlign w:val="bottom"/>
            <w:hideMark/>
          </w:tcPr>
          <w:p w14:paraId="3CF866A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7 683</w:t>
            </w:r>
          </w:p>
        </w:tc>
      </w:tr>
      <w:tr w:rsidR="00830EAC" w:rsidRPr="003E45D7" w14:paraId="5939136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8FEB3D9"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Vanuatu</w:t>
            </w:r>
          </w:p>
        </w:tc>
        <w:tc>
          <w:tcPr>
            <w:tcW w:w="1157" w:type="dxa"/>
            <w:tcBorders>
              <w:top w:val="nil"/>
              <w:left w:val="nil"/>
              <w:bottom w:val="single" w:sz="4" w:space="0" w:color="auto"/>
              <w:right w:val="single" w:sz="4" w:space="0" w:color="auto"/>
            </w:tcBorders>
            <w:shd w:val="clear" w:color="auto" w:fill="auto"/>
            <w:vAlign w:val="bottom"/>
            <w:hideMark/>
          </w:tcPr>
          <w:p w14:paraId="3E4670C3"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F60B60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2C3394BE"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1DDF5F8"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B3206B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84</w:t>
            </w:r>
          </w:p>
        </w:tc>
      </w:tr>
      <w:tr w:rsidR="00830EAC" w:rsidRPr="003E45D7" w14:paraId="60C2621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DA9CCE6" w14:textId="77777777" w:rsidR="00830EAC" w:rsidRPr="003E45D7" w:rsidRDefault="00830EAC" w:rsidP="007641D1">
            <w:pPr>
              <w:pStyle w:val="CBDTableNormal"/>
              <w:tabs>
                <w:tab w:val="clear" w:pos="567"/>
                <w:tab w:val="left" w:pos="178"/>
              </w:tabs>
              <w:spacing w:before="0" w:after="0"/>
              <w:ind w:left="144" w:hanging="144"/>
              <w:rPr>
                <w:rFonts w:eastAsia="Times New Roman"/>
                <w:sz w:val="18"/>
                <w:szCs w:val="18"/>
                <w:lang w:eastAsia="en-CA"/>
              </w:rPr>
            </w:pPr>
            <w:r w:rsidRPr="003E45D7">
              <w:rPr>
                <w:rFonts w:eastAsia="Times New Roman"/>
                <w:sz w:val="18"/>
                <w:szCs w:val="18"/>
                <w:lang w:eastAsia="en-CA"/>
              </w:rPr>
              <w:t>Venezuela (</w:t>
            </w:r>
            <w:r w:rsidRPr="003E45D7">
              <w:rPr>
                <w:sz w:val="18"/>
                <w:szCs w:val="18"/>
                <w:lang w:eastAsia="en-CA"/>
              </w:rPr>
              <w:t>Bolivarian</w:t>
            </w:r>
            <w:r w:rsidRPr="003E45D7">
              <w:rPr>
                <w:rFonts w:eastAsia="Times New Roman"/>
                <w:sz w:val="18"/>
                <w:szCs w:val="18"/>
                <w:lang w:eastAsia="en-CA"/>
              </w:rPr>
              <w:t xml:space="preserve"> Republic of)</w:t>
            </w:r>
          </w:p>
        </w:tc>
        <w:tc>
          <w:tcPr>
            <w:tcW w:w="1157" w:type="dxa"/>
            <w:tcBorders>
              <w:top w:val="nil"/>
              <w:left w:val="nil"/>
              <w:bottom w:val="single" w:sz="4" w:space="0" w:color="auto"/>
              <w:right w:val="single" w:sz="4" w:space="0" w:color="auto"/>
            </w:tcBorders>
            <w:shd w:val="clear" w:color="auto" w:fill="auto"/>
            <w:vAlign w:val="bottom"/>
            <w:hideMark/>
          </w:tcPr>
          <w:p w14:paraId="7626912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0.175</w:t>
            </w:r>
          </w:p>
        </w:tc>
        <w:tc>
          <w:tcPr>
            <w:tcW w:w="2263" w:type="dxa"/>
            <w:tcBorders>
              <w:top w:val="nil"/>
              <w:left w:val="nil"/>
              <w:bottom w:val="single" w:sz="4" w:space="0" w:color="auto"/>
              <w:right w:val="single" w:sz="4" w:space="0" w:color="auto"/>
            </w:tcBorders>
            <w:shd w:val="clear" w:color="auto" w:fill="auto"/>
            <w:noWrap/>
            <w:vAlign w:val="bottom"/>
            <w:hideMark/>
          </w:tcPr>
          <w:p w14:paraId="409AAFA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0.278</w:t>
            </w:r>
          </w:p>
        </w:tc>
        <w:tc>
          <w:tcPr>
            <w:tcW w:w="1260" w:type="dxa"/>
            <w:tcBorders>
              <w:top w:val="nil"/>
              <w:left w:val="nil"/>
              <w:bottom w:val="single" w:sz="4" w:space="0" w:color="auto"/>
              <w:right w:val="single" w:sz="4" w:space="0" w:color="auto"/>
            </w:tcBorders>
            <w:shd w:val="clear" w:color="auto" w:fill="auto"/>
            <w:noWrap/>
            <w:vAlign w:val="bottom"/>
            <w:hideMark/>
          </w:tcPr>
          <w:p w14:paraId="09525019"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7 065</w:t>
            </w:r>
          </w:p>
        </w:tc>
        <w:tc>
          <w:tcPr>
            <w:tcW w:w="1260" w:type="dxa"/>
            <w:tcBorders>
              <w:top w:val="nil"/>
              <w:left w:val="nil"/>
              <w:bottom w:val="single" w:sz="4" w:space="0" w:color="auto"/>
              <w:right w:val="single" w:sz="4" w:space="0" w:color="auto"/>
            </w:tcBorders>
            <w:shd w:val="clear" w:color="auto" w:fill="auto"/>
            <w:noWrap/>
            <w:vAlign w:val="bottom"/>
            <w:hideMark/>
          </w:tcPr>
          <w:p w14:paraId="35D7972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7 548</w:t>
            </w:r>
          </w:p>
        </w:tc>
        <w:tc>
          <w:tcPr>
            <w:tcW w:w="1256" w:type="dxa"/>
            <w:tcBorders>
              <w:top w:val="nil"/>
              <w:left w:val="nil"/>
              <w:bottom w:val="single" w:sz="4" w:space="0" w:color="auto"/>
              <w:right w:val="single" w:sz="4" w:space="0" w:color="auto"/>
            </w:tcBorders>
            <w:shd w:val="clear" w:color="auto" w:fill="auto"/>
            <w:noWrap/>
            <w:vAlign w:val="bottom"/>
            <w:hideMark/>
          </w:tcPr>
          <w:p w14:paraId="2ACEF60F"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14 614</w:t>
            </w:r>
          </w:p>
        </w:tc>
      </w:tr>
      <w:tr w:rsidR="00830EAC" w:rsidRPr="003E45D7" w14:paraId="54ABF37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C39A828"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Viet Nam</w:t>
            </w:r>
          </w:p>
        </w:tc>
        <w:tc>
          <w:tcPr>
            <w:tcW w:w="1157" w:type="dxa"/>
            <w:tcBorders>
              <w:top w:val="nil"/>
              <w:left w:val="nil"/>
              <w:bottom w:val="single" w:sz="4" w:space="0" w:color="auto"/>
              <w:right w:val="single" w:sz="4" w:space="0" w:color="auto"/>
            </w:tcBorders>
            <w:shd w:val="clear" w:color="auto" w:fill="auto"/>
            <w:vAlign w:val="bottom"/>
            <w:hideMark/>
          </w:tcPr>
          <w:p w14:paraId="6AF4C8E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0.093</w:t>
            </w:r>
          </w:p>
        </w:tc>
        <w:tc>
          <w:tcPr>
            <w:tcW w:w="2263" w:type="dxa"/>
            <w:tcBorders>
              <w:top w:val="nil"/>
              <w:left w:val="nil"/>
              <w:bottom w:val="single" w:sz="4" w:space="0" w:color="auto"/>
              <w:right w:val="single" w:sz="4" w:space="0" w:color="auto"/>
            </w:tcBorders>
            <w:shd w:val="clear" w:color="auto" w:fill="auto"/>
            <w:noWrap/>
            <w:vAlign w:val="bottom"/>
            <w:hideMark/>
          </w:tcPr>
          <w:p w14:paraId="4BCCB6A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0.148</w:t>
            </w:r>
          </w:p>
        </w:tc>
        <w:tc>
          <w:tcPr>
            <w:tcW w:w="1260" w:type="dxa"/>
            <w:tcBorders>
              <w:top w:val="nil"/>
              <w:left w:val="nil"/>
              <w:bottom w:val="single" w:sz="4" w:space="0" w:color="auto"/>
              <w:right w:val="single" w:sz="4" w:space="0" w:color="auto"/>
            </w:tcBorders>
            <w:shd w:val="clear" w:color="auto" w:fill="auto"/>
            <w:noWrap/>
            <w:vAlign w:val="bottom"/>
            <w:hideMark/>
          </w:tcPr>
          <w:p w14:paraId="078862C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3 755</w:t>
            </w:r>
          </w:p>
        </w:tc>
        <w:tc>
          <w:tcPr>
            <w:tcW w:w="1260" w:type="dxa"/>
            <w:tcBorders>
              <w:top w:val="nil"/>
              <w:left w:val="nil"/>
              <w:bottom w:val="single" w:sz="4" w:space="0" w:color="auto"/>
              <w:right w:val="single" w:sz="4" w:space="0" w:color="auto"/>
            </w:tcBorders>
            <w:shd w:val="clear" w:color="auto" w:fill="auto"/>
            <w:noWrap/>
            <w:vAlign w:val="bottom"/>
            <w:hideMark/>
          </w:tcPr>
          <w:p w14:paraId="1641A5D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4 011</w:t>
            </w:r>
          </w:p>
        </w:tc>
        <w:tc>
          <w:tcPr>
            <w:tcW w:w="1256" w:type="dxa"/>
            <w:tcBorders>
              <w:top w:val="nil"/>
              <w:left w:val="nil"/>
              <w:bottom w:val="single" w:sz="4" w:space="0" w:color="auto"/>
              <w:right w:val="single" w:sz="4" w:space="0" w:color="auto"/>
            </w:tcBorders>
            <w:shd w:val="clear" w:color="auto" w:fill="auto"/>
            <w:noWrap/>
            <w:vAlign w:val="bottom"/>
            <w:hideMark/>
          </w:tcPr>
          <w:p w14:paraId="6F84CCA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7 766</w:t>
            </w:r>
          </w:p>
        </w:tc>
      </w:tr>
      <w:tr w:rsidR="00830EAC" w:rsidRPr="003E45D7" w14:paraId="6DB8C6A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3A708B2"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Zambia</w:t>
            </w:r>
          </w:p>
        </w:tc>
        <w:tc>
          <w:tcPr>
            <w:tcW w:w="1157" w:type="dxa"/>
            <w:tcBorders>
              <w:top w:val="nil"/>
              <w:left w:val="nil"/>
              <w:bottom w:val="single" w:sz="4" w:space="0" w:color="auto"/>
              <w:right w:val="single" w:sz="4" w:space="0" w:color="auto"/>
            </w:tcBorders>
            <w:shd w:val="clear" w:color="auto" w:fill="auto"/>
            <w:vAlign w:val="bottom"/>
            <w:hideMark/>
          </w:tcPr>
          <w:p w14:paraId="1A057BE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5F6FA562"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59289796"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54C406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9500410"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526</w:t>
            </w:r>
          </w:p>
        </w:tc>
      </w:tr>
      <w:tr w:rsidR="00830EAC" w:rsidRPr="003E45D7" w14:paraId="53DB6F7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4AAFE7D" w14:textId="77777777" w:rsidR="00830EAC" w:rsidRPr="003E45D7" w:rsidRDefault="00830EAC" w:rsidP="00EF5327">
            <w:pPr>
              <w:tabs>
                <w:tab w:val="clear" w:pos="567"/>
                <w:tab w:val="clear" w:pos="1134"/>
                <w:tab w:val="clear" w:pos="1701"/>
                <w:tab w:val="clear" w:pos="2268"/>
              </w:tabs>
              <w:jc w:val="left"/>
              <w:rPr>
                <w:rFonts w:eastAsia="Times New Roman"/>
                <w:sz w:val="18"/>
                <w:szCs w:val="18"/>
                <w:lang w:eastAsia="en-CA"/>
              </w:rPr>
            </w:pPr>
            <w:r w:rsidRPr="003E45D7">
              <w:rPr>
                <w:rFonts w:eastAsia="Times New Roman"/>
                <w:sz w:val="18"/>
                <w:szCs w:val="18"/>
                <w:lang w:eastAsia="en-CA"/>
              </w:rPr>
              <w:t>Zimbabwe</w:t>
            </w:r>
          </w:p>
        </w:tc>
        <w:tc>
          <w:tcPr>
            <w:tcW w:w="1157" w:type="dxa"/>
            <w:tcBorders>
              <w:top w:val="nil"/>
              <w:left w:val="nil"/>
              <w:bottom w:val="single" w:sz="4" w:space="0" w:color="auto"/>
              <w:right w:val="single" w:sz="4" w:space="0" w:color="auto"/>
            </w:tcBorders>
            <w:shd w:val="clear" w:color="auto" w:fill="auto"/>
            <w:vAlign w:val="bottom"/>
            <w:hideMark/>
          </w:tcPr>
          <w:p w14:paraId="0EF1F63A"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737FC95D"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0.011</w:t>
            </w:r>
          </w:p>
        </w:tc>
        <w:tc>
          <w:tcPr>
            <w:tcW w:w="1260" w:type="dxa"/>
            <w:tcBorders>
              <w:top w:val="nil"/>
              <w:left w:val="nil"/>
              <w:bottom w:val="single" w:sz="4" w:space="0" w:color="auto"/>
              <w:right w:val="single" w:sz="4" w:space="0" w:color="auto"/>
            </w:tcBorders>
            <w:shd w:val="clear" w:color="auto" w:fill="auto"/>
            <w:noWrap/>
            <w:vAlign w:val="bottom"/>
            <w:hideMark/>
          </w:tcPr>
          <w:p w14:paraId="085CDAC4"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283</w:t>
            </w:r>
          </w:p>
        </w:tc>
        <w:tc>
          <w:tcPr>
            <w:tcW w:w="1260" w:type="dxa"/>
            <w:tcBorders>
              <w:top w:val="nil"/>
              <w:left w:val="nil"/>
              <w:bottom w:val="single" w:sz="4" w:space="0" w:color="auto"/>
              <w:right w:val="single" w:sz="4" w:space="0" w:color="auto"/>
            </w:tcBorders>
            <w:shd w:val="clear" w:color="auto" w:fill="auto"/>
            <w:noWrap/>
            <w:vAlign w:val="bottom"/>
            <w:hideMark/>
          </w:tcPr>
          <w:p w14:paraId="6D414CEB"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302</w:t>
            </w:r>
          </w:p>
        </w:tc>
        <w:tc>
          <w:tcPr>
            <w:tcW w:w="1256" w:type="dxa"/>
            <w:tcBorders>
              <w:top w:val="nil"/>
              <w:left w:val="nil"/>
              <w:bottom w:val="single" w:sz="4" w:space="0" w:color="auto"/>
              <w:right w:val="single" w:sz="4" w:space="0" w:color="auto"/>
            </w:tcBorders>
            <w:shd w:val="clear" w:color="auto" w:fill="auto"/>
            <w:noWrap/>
            <w:vAlign w:val="bottom"/>
            <w:hideMark/>
          </w:tcPr>
          <w:p w14:paraId="7D30CAA7" w14:textId="77777777" w:rsidR="00830EAC" w:rsidRPr="003E45D7" w:rsidRDefault="00830EAC" w:rsidP="00ED298F">
            <w:pPr>
              <w:tabs>
                <w:tab w:val="clear" w:pos="567"/>
                <w:tab w:val="clear" w:pos="1134"/>
                <w:tab w:val="clear" w:pos="1701"/>
                <w:tab w:val="clear" w:pos="2268"/>
              </w:tabs>
              <w:jc w:val="right"/>
              <w:rPr>
                <w:rFonts w:eastAsia="Times New Roman"/>
                <w:sz w:val="18"/>
                <w:szCs w:val="18"/>
                <w:lang w:eastAsia="en-CA"/>
              </w:rPr>
            </w:pPr>
            <w:r w:rsidRPr="003E45D7">
              <w:rPr>
                <w:rFonts w:eastAsia="Times New Roman"/>
                <w:sz w:val="18"/>
                <w:szCs w:val="18"/>
                <w:lang w:eastAsia="en-CA"/>
              </w:rPr>
              <w:t>585</w:t>
            </w:r>
          </w:p>
        </w:tc>
      </w:tr>
      <w:tr w:rsidR="00830EAC" w:rsidRPr="003E45D7" w14:paraId="5F44CA3C"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44FF961" w14:textId="77777777" w:rsidR="00830EAC" w:rsidRPr="003E45D7" w:rsidRDefault="00830EAC" w:rsidP="007641D1">
            <w:pPr>
              <w:tabs>
                <w:tab w:val="clear" w:pos="567"/>
                <w:tab w:val="clear" w:pos="1134"/>
                <w:tab w:val="clear" w:pos="1701"/>
                <w:tab w:val="clear" w:pos="2268"/>
                <w:tab w:val="left" w:pos="350"/>
              </w:tabs>
              <w:jc w:val="left"/>
              <w:rPr>
                <w:rFonts w:eastAsia="Times New Roman"/>
                <w:b/>
                <w:bCs/>
                <w:sz w:val="18"/>
                <w:szCs w:val="18"/>
                <w:lang w:eastAsia="en-CA"/>
              </w:rPr>
            </w:pPr>
            <w:r w:rsidRPr="003E45D7">
              <w:rPr>
                <w:rFonts w:eastAsia="Times New Roman"/>
                <w:b/>
                <w:bCs/>
                <w:sz w:val="18"/>
                <w:szCs w:val="18"/>
                <w:lang w:eastAsia="en-CA"/>
              </w:rPr>
              <w:tab/>
              <w:t>Total</w:t>
            </w:r>
          </w:p>
        </w:tc>
        <w:tc>
          <w:tcPr>
            <w:tcW w:w="1157" w:type="dxa"/>
            <w:tcBorders>
              <w:top w:val="nil"/>
              <w:left w:val="nil"/>
              <w:bottom w:val="single" w:sz="4" w:space="0" w:color="auto"/>
              <w:right w:val="single" w:sz="4" w:space="0" w:color="auto"/>
            </w:tcBorders>
            <w:shd w:val="clear" w:color="auto" w:fill="auto"/>
            <w:noWrap/>
            <w:vAlign w:val="bottom"/>
            <w:hideMark/>
          </w:tcPr>
          <w:p w14:paraId="2B1ECD37" w14:textId="77777777" w:rsidR="00830EAC" w:rsidRPr="003E45D7" w:rsidRDefault="00830EAC" w:rsidP="00ED298F">
            <w:pPr>
              <w:tabs>
                <w:tab w:val="clear" w:pos="567"/>
                <w:tab w:val="clear" w:pos="1134"/>
                <w:tab w:val="clear" w:pos="1701"/>
                <w:tab w:val="clear" w:pos="2268"/>
              </w:tabs>
              <w:jc w:val="right"/>
              <w:rPr>
                <w:rFonts w:eastAsia="Times New Roman"/>
                <w:b/>
                <w:bCs/>
                <w:sz w:val="18"/>
                <w:szCs w:val="18"/>
                <w:lang w:eastAsia="en-CA"/>
              </w:rPr>
            </w:pPr>
            <w:r w:rsidRPr="003E45D7">
              <w:rPr>
                <w:rFonts w:eastAsia="Times New Roman"/>
                <w:b/>
                <w:bCs/>
                <w:sz w:val="18"/>
                <w:szCs w:val="18"/>
                <w:lang w:eastAsia="en-CA"/>
              </w:rPr>
              <w:t>47.575</w:t>
            </w:r>
          </w:p>
        </w:tc>
        <w:tc>
          <w:tcPr>
            <w:tcW w:w="2263" w:type="dxa"/>
            <w:tcBorders>
              <w:top w:val="nil"/>
              <w:left w:val="nil"/>
              <w:bottom w:val="single" w:sz="4" w:space="0" w:color="auto"/>
              <w:right w:val="single" w:sz="4" w:space="0" w:color="auto"/>
            </w:tcBorders>
            <w:shd w:val="clear" w:color="auto" w:fill="auto"/>
            <w:noWrap/>
            <w:vAlign w:val="bottom"/>
            <w:hideMark/>
          </w:tcPr>
          <w:p w14:paraId="57B37BB0" w14:textId="77777777" w:rsidR="00830EAC" w:rsidRPr="003E45D7" w:rsidRDefault="00830EAC" w:rsidP="00ED298F">
            <w:pPr>
              <w:tabs>
                <w:tab w:val="clear" w:pos="567"/>
                <w:tab w:val="clear" w:pos="1134"/>
                <w:tab w:val="clear" w:pos="1701"/>
                <w:tab w:val="clear" w:pos="2268"/>
              </w:tabs>
              <w:jc w:val="right"/>
              <w:rPr>
                <w:rFonts w:eastAsia="Times New Roman"/>
                <w:b/>
                <w:bCs/>
                <w:sz w:val="18"/>
                <w:szCs w:val="18"/>
                <w:lang w:eastAsia="en-CA"/>
              </w:rPr>
            </w:pPr>
            <w:r w:rsidRPr="003E45D7">
              <w:rPr>
                <w:rFonts w:eastAsia="Times New Roman"/>
                <w:b/>
                <w:bCs/>
                <w:sz w:val="18"/>
                <w:szCs w:val="18"/>
                <w:lang w:eastAsia="en-CA"/>
              </w:rPr>
              <w:t>100</w:t>
            </w:r>
          </w:p>
        </w:tc>
        <w:tc>
          <w:tcPr>
            <w:tcW w:w="1260" w:type="dxa"/>
            <w:tcBorders>
              <w:top w:val="nil"/>
              <w:left w:val="nil"/>
              <w:bottom w:val="single" w:sz="4" w:space="0" w:color="auto"/>
              <w:right w:val="single" w:sz="4" w:space="0" w:color="auto"/>
            </w:tcBorders>
            <w:shd w:val="clear" w:color="auto" w:fill="auto"/>
            <w:noWrap/>
            <w:vAlign w:val="bottom"/>
            <w:hideMark/>
          </w:tcPr>
          <w:p w14:paraId="1B9CFE6F" w14:textId="77777777" w:rsidR="00830EAC" w:rsidRPr="003E45D7" w:rsidRDefault="00830EAC" w:rsidP="00ED298F">
            <w:pPr>
              <w:tabs>
                <w:tab w:val="clear" w:pos="567"/>
                <w:tab w:val="clear" w:pos="1134"/>
                <w:tab w:val="clear" w:pos="1701"/>
                <w:tab w:val="clear" w:pos="2268"/>
              </w:tabs>
              <w:jc w:val="right"/>
              <w:rPr>
                <w:rFonts w:eastAsia="Times New Roman"/>
                <w:b/>
                <w:bCs/>
                <w:sz w:val="18"/>
                <w:szCs w:val="18"/>
                <w:lang w:eastAsia="en-CA"/>
              </w:rPr>
            </w:pPr>
            <w:r w:rsidRPr="003E45D7">
              <w:rPr>
                <w:rFonts w:eastAsia="Times New Roman"/>
                <w:b/>
                <w:bCs/>
                <w:sz w:val="18"/>
                <w:szCs w:val="18"/>
                <w:lang w:eastAsia="en-CA"/>
              </w:rPr>
              <w:t>2 541 979</w:t>
            </w:r>
          </w:p>
        </w:tc>
        <w:tc>
          <w:tcPr>
            <w:tcW w:w="1260" w:type="dxa"/>
            <w:tcBorders>
              <w:top w:val="nil"/>
              <w:left w:val="nil"/>
              <w:bottom w:val="single" w:sz="4" w:space="0" w:color="auto"/>
              <w:right w:val="single" w:sz="4" w:space="0" w:color="auto"/>
            </w:tcBorders>
            <w:shd w:val="clear" w:color="auto" w:fill="auto"/>
            <w:noWrap/>
            <w:vAlign w:val="bottom"/>
            <w:hideMark/>
          </w:tcPr>
          <w:p w14:paraId="70D9A696" w14:textId="77777777" w:rsidR="00830EAC" w:rsidRPr="003E45D7" w:rsidRDefault="00830EAC" w:rsidP="00ED298F">
            <w:pPr>
              <w:tabs>
                <w:tab w:val="clear" w:pos="567"/>
                <w:tab w:val="clear" w:pos="1134"/>
                <w:tab w:val="clear" w:pos="1701"/>
                <w:tab w:val="clear" w:pos="2268"/>
              </w:tabs>
              <w:jc w:val="right"/>
              <w:rPr>
                <w:rFonts w:eastAsia="Times New Roman"/>
                <w:b/>
                <w:bCs/>
                <w:sz w:val="18"/>
                <w:szCs w:val="18"/>
                <w:lang w:eastAsia="en-CA"/>
              </w:rPr>
            </w:pPr>
            <w:r w:rsidRPr="003E45D7">
              <w:rPr>
                <w:rFonts w:eastAsia="Times New Roman"/>
                <w:b/>
                <w:bCs/>
                <w:sz w:val="18"/>
                <w:szCs w:val="18"/>
                <w:lang w:eastAsia="en-CA"/>
              </w:rPr>
              <w:t>2 715 908</w:t>
            </w:r>
          </w:p>
        </w:tc>
        <w:tc>
          <w:tcPr>
            <w:tcW w:w="1256" w:type="dxa"/>
            <w:tcBorders>
              <w:top w:val="nil"/>
              <w:left w:val="nil"/>
              <w:bottom w:val="single" w:sz="4" w:space="0" w:color="auto"/>
              <w:right w:val="single" w:sz="4" w:space="0" w:color="auto"/>
            </w:tcBorders>
            <w:shd w:val="clear" w:color="auto" w:fill="auto"/>
            <w:noWrap/>
            <w:vAlign w:val="bottom"/>
            <w:hideMark/>
          </w:tcPr>
          <w:p w14:paraId="68D8C685" w14:textId="77777777" w:rsidR="00830EAC" w:rsidRPr="003E45D7" w:rsidRDefault="00830EAC" w:rsidP="00ED298F">
            <w:pPr>
              <w:tabs>
                <w:tab w:val="clear" w:pos="567"/>
                <w:tab w:val="clear" w:pos="1134"/>
                <w:tab w:val="clear" w:pos="1701"/>
                <w:tab w:val="clear" w:pos="2268"/>
              </w:tabs>
              <w:jc w:val="right"/>
              <w:rPr>
                <w:rFonts w:eastAsia="Times New Roman"/>
                <w:b/>
                <w:bCs/>
                <w:sz w:val="18"/>
                <w:szCs w:val="18"/>
                <w:lang w:eastAsia="en-CA"/>
              </w:rPr>
            </w:pPr>
            <w:r w:rsidRPr="003E45D7">
              <w:rPr>
                <w:rFonts w:eastAsia="Times New Roman"/>
                <w:b/>
                <w:bCs/>
                <w:sz w:val="18"/>
                <w:szCs w:val="18"/>
                <w:lang w:eastAsia="en-CA"/>
              </w:rPr>
              <w:t>5 257 887</w:t>
            </w:r>
          </w:p>
        </w:tc>
      </w:tr>
    </w:tbl>
    <w:p w14:paraId="6D0F4B8B" w14:textId="77777777" w:rsidR="00830EAC" w:rsidRPr="003E45D7" w:rsidRDefault="00830EAC" w:rsidP="007A7F22">
      <w:pPr>
        <w:pStyle w:val="Para10"/>
        <w:ind w:left="0"/>
        <w:jc w:val="center"/>
      </w:pPr>
    </w:p>
    <w:p w14:paraId="7ED1F4F9" w14:textId="77777777" w:rsidR="00830EAC" w:rsidRPr="003E45D7" w:rsidRDefault="00830EAC">
      <w:pPr>
        <w:tabs>
          <w:tab w:val="clear" w:pos="567"/>
          <w:tab w:val="clear" w:pos="1134"/>
          <w:tab w:val="clear" w:pos="1701"/>
          <w:tab w:val="clear" w:pos="2268"/>
        </w:tabs>
        <w:spacing w:after="160" w:line="278" w:lineRule="auto"/>
        <w:jc w:val="left"/>
      </w:pPr>
      <w:r w:rsidRPr="003E45D7">
        <w:br w:type="page"/>
      </w:r>
    </w:p>
    <w:p w14:paraId="57B000CC" w14:textId="39483EAE" w:rsidR="00830EAC" w:rsidRPr="003E45D7" w:rsidRDefault="00FD3FE9" w:rsidP="00FD3FE9">
      <w:pPr>
        <w:pStyle w:val="CBDH2"/>
        <w:jc w:val="left"/>
        <w:rPr>
          <w:lang w:eastAsia="ko-KR"/>
        </w:rPr>
      </w:pPr>
      <w:r w:rsidRPr="003E45D7">
        <w:rPr>
          <w:lang w:eastAsia="ko-KR"/>
        </w:rPr>
        <w:tab/>
      </w:r>
      <w:bookmarkStart w:id="58" w:name="_Toc193899019"/>
      <w:bookmarkStart w:id="59" w:name="_Toc195092936"/>
      <w:r w:rsidR="00830EAC" w:rsidRPr="003E45D7">
        <w:rPr>
          <w:lang w:eastAsia="ko-KR"/>
        </w:rPr>
        <w:t>NP-5/13.</w:t>
      </w:r>
      <w:r w:rsidR="00830EAC" w:rsidRPr="003E45D7">
        <w:rPr>
          <w:lang w:eastAsia="ko-KR"/>
        </w:rPr>
        <w:tab/>
        <w:t xml:space="preserve">Costs of convening an in-person resumed session of the fifth meeting of the Conference of the Parties serving as the meeting of the Parties to the Nagoya Protocol on Access to Genetic Resources and the Fair and Equitable Sharing of Benefits Arising from </w:t>
      </w:r>
      <w:r w:rsidR="0042373E" w:rsidRPr="003E45D7">
        <w:rPr>
          <w:lang w:eastAsia="ko-KR"/>
        </w:rPr>
        <w:t>T</w:t>
      </w:r>
      <w:r w:rsidR="00830EAC" w:rsidRPr="003E45D7">
        <w:rPr>
          <w:lang w:eastAsia="ko-KR"/>
        </w:rPr>
        <w:t>heir Utilization</w:t>
      </w:r>
      <w:bookmarkEnd w:id="58"/>
      <w:bookmarkEnd w:id="59"/>
    </w:p>
    <w:p w14:paraId="161B7432" w14:textId="77777777" w:rsidR="00830EAC" w:rsidRPr="003E45D7" w:rsidRDefault="00830EAC" w:rsidP="00C077AC">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rPr>
      </w:pPr>
      <w:r w:rsidRPr="003E45D7">
        <w:rPr>
          <w:i/>
          <w:iCs/>
          <w:color w:val="000000"/>
        </w:rPr>
        <w:t>The Conference of the Parties</w:t>
      </w:r>
      <w:r w:rsidRPr="003E45D7">
        <w:t xml:space="preserve"> </w:t>
      </w:r>
      <w:r w:rsidRPr="003E45D7">
        <w:rPr>
          <w:i/>
          <w:iCs/>
          <w:color w:val="000000"/>
        </w:rPr>
        <w:t>serving as the meeting of the Parties to the Nagoya Protocol</w:t>
      </w:r>
      <w:r w:rsidRPr="003E45D7">
        <w:rPr>
          <w:color w:val="000000"/>
        </w:rPr>
        <w:t>,</w:t>
      </w:r>
    </w:p>
    <w:p w14:paraId="36454CB9" w14:textId="77777777" w:rsidR="00830EAC" w:rsidRPr="003E45D7" w:rsidRDefault="00830EAC" w:rsidP="009170D4">
      <w:pPr>
        <w:pStyle w:val="CBDDesicionText"/>
      </w:pPr>
      <w:r w:rsidRPr="003E45D7">
        <w:rPr>
          <w:i/>
          <w:iCs/>
        </w:rPr>
        <w:t xml:space="preserve">Recalling </w:t>
      </w:r>
      <w:r w:rsidRPr="003E45D7">
        <w:t xml:space="preserve">its decision </w:t>
      </w:r>
      <w:hyperlink r:id="rId66" w:history="1">
        <w:r w:rsidRPr="003E45D7">
          <w:rPr>
            <w:rStyle w:val="Hyperlink"/>
          </w:rPr>
          <w:t>NP-5/9</w:t>
        </w:r>
      </w:hyperlink>
      <w:r w:rsidRPr="003E45D7">
        <w:t xml:space="preserve"> of 1 November 2024, in which it noted that, in the event of extraordinary circumstances that rendered the holding of in-person meetings impractical, urgent decisions, such as those on budgetary matters, might be taken under silence procedure,</w:t>
      </w:r>
    </w:p>
    <w:p w14:paraId="1B9D35A4" w14:textId="77777777" w:rsidR="00830EAC" w:rsidRPr="003E45D7" w:rsidRDefault="00830EAC" w:rsidP="009170D4">
      <w:pPr>
        <w:pStyle w:val="CBDDesicionText"/>
      </w:pPr>
      <w:r w:rsidRPr="003E45D7">
        <w:rPr>
          <w:i/>
          <w:iCs/>
        </w:rPr>
        <w:t>Recalling</w:t>
      </w:r>
      <w:r w:rsidRPr="003E45D7">
        <w:t xml:space="preserve"> </w:t>
      </w:r>
      <w:r w:rsidRPr="003E45D7">
        <w:rPr>
          <w:i/>
          <w:iCs/>
        </w:rPr>
        <w:t>also</w:t>
      </w:r>
      <w:r w:rsidRPr="003E45D7">
        <w:t xml:space="preserve"> that the closing plenary session of its fifth meeting, held in Cali, Colombia, was suspended on 2 November 2024 without completing the consideration of </w:t>
      </w:r>
      <w:proofErr w:type="gramStart"/>
      <w:r w:rsidRPr="003E45D7">
        <w:t>a number of</w:t>
      </w:r>
      <w:proofErr w:type="gramEnd"/>
      <w:r w:rsidRPr="003E45D7">
        <w:t xml:space="preserve"> agenda items, </w:t>
      </w:r>
    </w:p>
    <w:p w14:paraId="791FA5A6" w14:textId="77777777" w:rsidR="00830EAC" w:rsidRPr="003E45D7" w:rsidRDefault="00830EAC" w:rsidP="009170D4">
      <w:pPr>
        <w:pStyle w:val="CBDDesicionText"/>
      </w:pPr>
      <w:r w:rsidRPr="003E45D7">
        <w:rPr>
          <w:i/>
          <w:iCs/>
        </w:rPr>
        <w:t xml:space="preserve">Recognizing </w:t>
      </w:r>
      <w:r w:rsidRPr="003E45D7">
        <w:t>the need to convene in the first quarter of 2025 an in-person resumed session of its fifth meeting to complete discussion of agenda items still pending and to close the meeting,</w:t>
      </w:r>
    </w:p>
    <w:p w14:paraId="4E22BFAC" w14:textId="77777777" w:rsidR="00830EAC" w:rsidRPr="003E45D7" w:rsidRDefault="00830EAC" w:rsidP="009170D4">
      <w:pPr>
        <w:pStyle w:val="CBDDesicionText"/>
      </w:pPr>
      <w:r w:rsidRPr="003E45D7">
        <w:rPr>
          <w:i/>
          <w:iCs/>
        </w:rPr>
        <w:t>Recognizing</w:t>
      </w:r>
      <w:r w:rsidRPr="003E45D7">
        <w:t xml:space="preserve"> </w:t>
      </w:r>
      <w:r w:rsidRPr="003E45D7">
        <w:rPr>
          <w:i/>
          <w:iCs/>
        </w:rPr>
        <w:t>also</w:t>
      </w:r>
      <w:r w:rsidRPr="003E45D7">
        <w:t xml:space="preserve"> that convening said in-person resumed session will generate expenditure to cover the costs of the venue, as well as travel costs and subsistence allowances for Secretariat staff and delegates from eligible Parties,</w:t>
      </w:r>
    </w:p>
    <w:p w14:paraId="262018C1" w14:textId="77777777" w:rsidR="00830EAC" w:rsidRPr="003E45D7" w:rsidRDefault="00830EAC" w:rsidP="009170D4">
      <w:pPr>
        <w:pStyle w:val="CBDDesicionText"/>
        <w:rPr>
          <w:color w:val="000000"/>
        </w:rPr>
      </w:pPr>
      <w:r w:rsidRPr="003E45D7">
        <w:rPr>
          <w:i/>
          <w:iCs/>
        </w:rPr>
        <w:t>Reaffirming</w:t>
      </w:r>
      <w:r w:rsidRPr="003E45D7">
        <w:t xml:space="preserve"> the importance of the full and effective participation of delegates from developing country Parties, in particular the least developed countries and small island developing States, and Parties with economies in transition in the meetings of the Conference of the Parties to the Convention on Biological Diversity,</w:t>
      </w:r>
      <w:r w:rsidRPr="003E45D7">
        <w:rPr>
          <w:rStyle w:val="FootnoteReference"/>
          <w:color w:val="000000"/>
        </w:rPr>
        <w:footnoteReference w:id="64"/>
      </w:r>
      <w:r w:rsidRPr="003E45D7">
        <w:t xml:space="preserve"> the Conference of the Parties serving as the meeting of the Parties to the Cartagena Protocol on Biosafety</w:t>
      </w:r>
      <w:r w:rsidRPr="003E45D7">
        <w:rPr>
          <w:rStyle w:val="FootnoteReference"/>
        </w:rPr>
        <w:footnoteReference w:id="65"/>
      </w:r>
      <w:r w:rsidRPr="003E45D7">
        <w:t xml:space="preserve"> and the </w:t>
      </w:r>
      <w:r w:rsidRPr="003E45D7">
        <w:rPr>
          <w:color w:val="000000"/>
        </w:rPr>
        <w:t>Conference of the Parties</w:t>
      </w:r>
      <w:r w:rsidRPr="003E45D7">
        <w:t xml:space="preserve"> </w:t>
      </w:r>
      <w:r w:rsidRPr="003E45D7">
        <w:rPr>
          <w:color w:val="000000"/>
        </w:rPr>
        <w:t xml:space="preserve">serving as the meeting of the Parties to </w:t>
      </w:r>
      <w:r w:rsidRPr="003E45D7">
        <w:t xml:space="preserve">the Nagoya Protocol </w:t>
      </w:r>
      <w:bookmarkStart w:id="60" w:name="_Hlk183513102"/>
      <w:r w:rsidRPr="003E45D7">
        <w:t>on Access to Genetic Resources and the Fair and Equitable Sharing of Benefits Arising from Their Utilization to the Convention on Biological Diversity</w:t>
      </w:r>
      <w:bookmarkEnd w:id="60"/>
      <w:r w:rsidRPr="003E45D7">
        <w:t>,</w:t>
      </w:r>
      <w:r w:rsidRPr="003E45D7">
        <w:rPr>
          <w:rStyle w:val="FootnoteReference"/>
        </w:rPr>
        <w:footnoteReference w:id="66"/>
      </w:r>
    </w:p>
    <w:p w14:paraId="386273D6" w14:textId="77777777" w:rsidR="00830EAC" w:rsidRPr="003E45D7" w:rsidRDefault="00830EAC" w:rsidP="009170D4">
      <w:pPr>
        <w:pStyle w:val="CBDDesicionText"/>
        <w:rPr>
          <w:rFonts w:asciiTheme="majorBidi" w:hAnsiTheme="majorBidi" w:cstheme="majorBidi"/>
        </w:rPr>
      </w:pPr>
      <w:r w:rsidRPr="003E45D7">
        <w:rPr>
          <w:i/>
          <w:iCs/>
        </w:rPr>
        <w:t xml:space="preserve">Noting </w:t>
      </w:r>
      <w:r w:rsidRPr="003E45D7">
        <w:t>that the resumed session of its fifth meeting will be held in Rome from 25 to 27 February 2025,</w:t>
      </w:r>
    </w:p>
    <w:p w14:paraId="3402BCC6" w14:textId="77777777" w:rsidR="00830EAC" w:rsidRPr="003E45D7" w:rsidRDefault="00830EAC" w:rsidP="007E4B71">
      <w:pPr>
        <w:pStyle w:val="CBDDesicionText"/>
        <w:rPr>
          <w:rFonts w:asciiTheme="majorBidi" w:hAnsiTheme="majorBidi" w:cstheme="majorBidi"/>
        </w:rPr>
      </w:pPr>
      <w:r w:rsidRPr="003E45D7">
        <w:rPr>
          <w:rFonts w:asciiTheme="majorBidi" w:hAnsiTheme="majorBidi" w:cstheme="majorBidi"/>
        </w:rPr>
        <w:t>1.</w:t>
      </w:r>
      <w:r w:rsidRPr="003E45D7">
        <w:rPr>
          <w:rFonts w:asciiTheme="majorBidi" w:hAnsiTheme="majorBidi" w:cstheme="majorBidi"/>
        </w:rPr>
        <w:tab/>
      </w:r>
      <w:r w:rsidRPr="003E45D7">
        <w:rPr>
          <w:i/>
          <w:iCs/>
        </w:rPr>
        <w:t xml:space="preserve">Authorizes </w:t>
      </w:r>
      <w:r w:rsidRPr="003E45D7">
        <w:t>the Executive Secretary to draw down an amount not exceeding 52,000 United States dollars from the unspent balance of the General Trust Fund for the Core Programme Budget for the Nagoya Protocol on Access to Genetic Resources and the Fair and Equitable Sharing of Benefits Arising from Their Utilization to the Convention on Biological Diversity, representing 13 per cent of a total amount of 400,000 dollars required to convene the in</w:t>
      </w:r>
      <w:r w:rsidRPr="003E45D7">
        <w:rPr>
          <w:vertAlign w:val="subscript"/>
        </w:rPr>
        <w:noBreakHyphen/>
      </w:r>
      <w:r w:rsidRPr="003E45D7">
        <w:t>person resumed sessions of the sixteenth meeting of the Conference of the Parties to the Convention, the eleventh meeting of the Conference of the Parties serving as the meeting of the Parties to the Cartagena Protocol on Biosafety and the fifth meeting of the Conference of the Parties serving as the meeting of the Parties to the Nagoya Protocol;</w:t>
      </w:r>
    </w:p>
    <w:p w14:paraId="6810BE36" w14:textId="77777777" w:rsidR="00830EAC" w:rsidRPr="003E45D7" w:rsidRDefault="00830EAC" w:rsidP="007E4B71">
      <w:pPr>
        <w:pStyle w:val="CBDDesicionText"/>
        <w:rPr>
          <w:rFonts w:eastAsia="Malgun Gothic"/>
          <w:iCs/>
          <w:kern w:val="20"/>
        </w:rPr>
      </w:pPr>
      <w:r w:rsidRPr="003E45D7">
        <w:t>2.</w:t>
      </w:r>
      <w:r w:rsidRPr="003E45D7">
        <w:tab/>
      </w:r>
      <w:r w:rsidRPr="003E45D7">
        <w:rPr>
          <w:i/>
          <w:iCs/>
        </w:rPr>
        <w:t>Decides</w:t>
      </w:r>
      <w:r w:rsidRPr="003E45D7">
        <w:t xml:space="preserve"> to apply, mutatis mutandis, paragraphs 2 and 3 of decision </w:t>
      </w:r>
      <w:hyperlink r:id="rId67" w:history="1">
        <w:r w:rsidRPr="003E45D7">
          <w:rPr>
            <w:rStyle w:val="Hyperlink"/>
          </w:rPr>
          <w:t>16/29</w:t>
        </w:r>
      </w:hyperlink>
      <w:r w:rsidRPr="003E45D7">
        <w:t xml:space="preserve"> of 6 December 2024 of the Conference of the Parties to the Convention</w:t>
      </w:r>
      <w:r w:rsidRPr="003E45D7">
        <w:rPr>
          <w:rFonts w:ascii="TimesNewRomanPSMT" w:hAnsi="TimesNewRomanPSMT"/>
        </w:rPr>
        <w:t>.</w:t>
      </w:r>
    </w:p>
    <w:p w14:paraId="655E05FE" w14:textId="77777777" w:rsidR="00830EAC" w:rsidRPr="003E45D7" w:rsidRDefault="00830EAC">
      <w:pPr>
        <w:tabs>
          <w:tab w:val="clear" w:pos="567"/>
          <w:tab w:val="clear" w:pos="1134"/>
          <w:tab w:val="clear" w:pos="1701"/>
          <w:tab w:val="clear" w:pos="2268"/>
        </w:tabs>
        <w:spacing w:after="160" w:line="278" w:lineRule="auto"/>
        <w:jc w:val="left"/>
      </w:pPr>
      <w:r w:rsidRPr="003E45D7">
        <w:br w:type="page"/>
      </w:r>
    </w:p>
    <w:p w14:paraId="6318BC16" w14:textId="63E6717F" w:rsidR="00830EAC" w:rsidRPr="003E45D7" w:rsidRDefault="0089703A" w:rsidP="0089703A">
      <w:pPr>
        <w:pStyle w:val="CBDH2"/>
      </w:pPr>
      <w:r w:rsidRPr="003E45D7">
        <w:tab/>
      </w:r>
      <w:bookmarkStart w:id="61" w:name="_Toc193899020"/>
      <w:bookmarkStart w:id="62" w:name="_Toc195092937"/>
      <w:r w:rsidR="00830EAC" w:rsidRPr="003E45D7">
        <w:t>NP-5/14.</w:t>
      </w:r>
      <w:r w:rsidR="00830EAC" w:rsidRPr="003E45D7">
        <w:tab/>
        <w:t>Digital sequence information on genetic resources</w:t>
      </w:r>
      <w:bookmarkEnd w:id="61"/>
      <w:bookmarkEnd w:id="62"/>
    </w:p>
    <w:p w14:paraId="46F47787" w14:textId="77777777" w:rsidR="00830EAC" w:rsidRPr="003E45D7" w:rsidRDefault="00830EAC" w:rsidP="002F5FF4">
      <w:pPr>
        <w:pStyle w:val="CBDNormalNoNumber"/>
        <w:ind w:firstLine="567"/>
      </w:pPr>
      <w:r w:rsidRPr="003E45D7">
        <w:rPr>
          <w:i/>
          <w:iCs/>
        </w:rPr>
        <w:t>The Conference of the Parties serving as the meeting of the Parties to the Nagoya Protocol</w:t>
      </w:r>
      <w:r w:rsidRPr="003E45D7">
        <w:t>,</w:t>
      </w:r>
    </w:p>
    <w:p w14:paraId="2B9A4039" w14:textId="77777777" w:rsidR="00830EAC" w:rsidRPr="003E45D7" w:rsidRDefault="00830EAC" w:rsidP="002F5FF4">
      <w:pPr>
        <w:pStyle w:val="CBDNormalNoNumber"/>
        <w:ind w:firstLine="567"/>
      </w:pPr>
      <w:r w:rsidRPr="003E45D7">
        <w:rPr>
          <w:i/>
          <w:iCs/>
        </w:rPr>
        <w:t>Recalling</w:t>
      </w:r>
      <w:r w:rsidRPr="003E45D7">
        <w:t xml:space="preserve"> its decision </w:t>
      </w:r>
      <w:hyperlink r:id="rId68" w:history="1">
        <w:r w:rsidRPr="003E45D7">
          <w:rPr>
            <w:rStyle w:val="Hyperlink"/>
          </w:rPr>
          <w:t>NP-4/6</w:t>
        </w:r>
      </w:hyperlink>
      <w:r w:rsidRPr="003E45D7">
        <w:t xml:space="preserve"> of 19 December 2022,</w:t>
      </w:r>
    </w:p>
    <w:p w14:paraId="579E9DCD" w14:textId="77777777" w:rsidR="00830EAC" w:rsidRPr="003E45D7" w:rsidRDefault="00830EAC" w:rsidP="002F5FF4">
      <w:pPr>
        <w:pStyle w:val="CBDNormalNoNumber"/>
        <w:ind w:firstLine="567"/>
      </w:pPr>
      <w:r w:rsidRPr="003E45D7">
        <w:rPr>
          <w:i/>
          <w:iCs/>
        </w:rPr>
        <w:t>Noting</w:t>
      </w:r>
      <w:r w:rsidRPr="003E45D7">
        <w:t xml:space="preserve"> the outcome of the deliberations of the Ad Hoc Open-ended Working Group on Benefit-sharing from the Use of Digital Sequence Information on Genetic Resources,</w:t>
      </w:r>
      <w:r w:rsidRPr="003E45D7">
        <w:rPr>
          <w:rStyle w:val="FootnoteReference"/>
        </w:rPr>
        <w:footnoteReference w:id="67"/>
      </w:r>
      <w:r w:rsidRPr="003E45D7">
        <w:t xml:space="preserve"> </w:t>
      </w:r>
    </w:p>
    <w:p w14:paraId="7B18AC2B" w14:textId="77777777" w:rsidR="00830EAC" w:rsidRPr="003E45D7" w:rsidRDefault="00830EAC" w:rsidP="002F5FF4">
      <w:pPr>
        <w:pStyle w:val="CBDNormalNoNumber"/>
        <w:ind w:firstLine="567"/>
      </w:pPr>
      <w:r w:rsidRPr="003E45D7">
        <w:rPr>
          <w:i/>
          <w:iCs/>
        </w:rPr>
        <w:t>Takes note</w:t>
      </w:r>
      <w:r w:rsidRPr="003E45D7">
        <w:t xml:space="preserve"> of decision </w:t>
      </w:r>
      <w:hyperlink r:id="rId69" w:history="1">
        <w:r w:rsidRPr="003E45D7">
          <w:rPr>
            <w:rStyle w:val="Hyperlink"/>
          </w:rPr>
          <w:t>16/2</w:t>
        </w:r>
      </w:hyperlink>
      <w:r w:rsidRPr="003E45D7">
        <w:t xml:space="preserve"> of 1 November 2024 of the Conference of the Parties to the Convention on Biological Diversity</w:t>
      </w:r>
      <w:r w:rsidRPr="003E45D7">
        <w:rPr>
          <w:rStyle w:val="FootnoteReference"/>
        </w:rPr>
        <w:footnoteReference w:id="68"/>
      </w:r>
      <w:r w:rsidRPr="003E45D7">
        <w:t xml:space="preserve"> on digital sequence information on genetic resources, by which the Conference of the Parties to the Convention adopted the modalities for operationalizing the multilateral mechanism for the fair and equitable sharing of benefits from the use of digital sequence information on genetic resources, including the Cali Fund.</w:t>
      </w:r>
    </w:p>
    <w:p w14:paraId="7C91E0A2" w14:textId="77777777" w:rsidR="00830EAC" w:rsidRPr="003E45D7" w:rsidRDefault="00830EAC" w:rsidP="00826B18">
      <w:pPr>
        <w:pStyle w:val="CBDNormal"/>
      </w:pPr>
    </w:p>
    <w:p w14:paraId="630835AB" w14:textId="77777777" w:rsidR="00832AE4" w:rsidRPr="003E45D7" w:rsidRDefault="00832AE4">
      <w:pPr>
        <w:tabs>
          <w:tab w:val="clear" w:pos="567"/>
          <w:tab w:val="clear" w:pos="1134"/>
          <w:tab w:val="clear" w:pos="1701"/>
          <w:tab w:val="clear" w:pos="2268"/>
        </w:tabs>
        <w:spacing w:after="160" w:line="259" w:lineRule="auto"/>
        <w:jc w:val="left"/>
      </w:pPr>
    </w:p>
    <w:p w14:paraId="0A9FF670" w14:textId="77777777" w:rsidR="00832AE4" w:rsidRPr="003E45D7" w:rsidRDefault="00832AE4">
      <w:pPr>
        <w:tabs>
          <w:tab w:val="clear" w:pos="567"/>
          <w:tab w:val="clear" w:pos="1134"/>
          <w:tab w:val="clear" w:pos="1701"/>
          <w:tab w:val="clear" w:pos="2268"/>
        </w:tabs>
        <w:spacing w:after="160" w:line="259" w:lineRule="auto"/>
        <w:jc w:val="left"/>
      </w:pPr>
    </w:p>
    <w:p w14:paraId="245D4911" w14:textId="4CFFC11B" w:rsidR="00832AE4" w:rsidRPr="003E45D7" w:rsidRDefault="00832AE4">
      <w:pPr>
        <w:tabs>
          <w:tab w:val="clear" w:pos="567"/>
          <w:tab w:val="clear" w:pos="1134"/>
          <w:tab w:val="clear" w:pos="1701"/>
          <w:tab w:val="clear" w:pos="2268"/>
        </w:tabs>
        <w:spacing w:after="160" w:line="259" w:lineRule="auto"/>
        <w:jc w:val="left"/>
        <w:rPr>
          <w:b/>
          <w:sz w:val="28"/>
        </w:rPr>
      </w:pPr>
      <w:r w:rsidRPr="003E45D7">
        <w:br w:type="page"/>
      </w:r>
    </w:p>
    <w:p w14:paraId="3EF93C9C" w14:textId="407E66F8" w:rsidR="00830EAC" w:rsidRPr="003E45D7" w:rsidRDefault="00830EAC" w:rsidP="006252E1">
      <w:pPr>
        <w:pStyle w:val="CBDH1"/>
      </w:pPr>
      <w:bookmarkStart w:id="63" w:name="_Toc193899021"/>
      <w:bookmarkStart w:id="64" w:name="_Toc195092938"/>
      <w:r w:rsidRPr="003E45D7">
        <w:t>II.</w:t>
      </w:r>
      <w:r w:rsidRPr="003E45D7">
        <w:tab/>
        <w:t>Proceedings of the meeting</w:t>
      </w:r>
      <w:bookmarkEnd w:id="63"/>
      <w:bookmarkEnd w:id="64"/>
    </w:p>
    <w:p w14:paraId="057503B3" w14:textId="07BCC160" w:rsidR="006D3009" w:rsidRPr="003E45D7" w:rsidRDefault="006D3009" w:rsidP="00893613">
      <w:pPr>
        <w:pStyle w:val="CBDAgendaItem"/>
      </w:pPr>
      <w:bookmarkStart w:id="65" w:name="_Toc195092939"/>
      <w:r w:rsidRPr="003E45D7">
        <w:t>Background</w:t>
      </w:r>
      <w:bookmarkEnd w:id="65"/>
    </w:p>
    <w:p w14:paraId="05B15BCE" w14:textId="31207FD6" w:rsidR="00F13AE6" w:rsidRPr="003E45D7" w:rsidRDefault="00A64427" w:rsidP="004F4367">
      <w:pPr>
        <w:pStyle w:val="CBDNormalNumber"/>
      </w:pPr>
      <w:r w:rsidRPr="003E45D7">
        <w:t>T</w:t>
      </w:r>
      <w:r w:rsidR="00D72999" w:rsidRPr="003E45D7">
        <w:t xml:space="preserve">he </w:t>
      </w:r>
      <w:r w:rsidR="00991CAC" w:rsidRPr="003E45D7">
        <w:t>fifth</w:t>
      </w:r>
      <w:r w:rsidR="00D72999" w:rsidRPr="003E45D7">
        <w:t xml:space="preserve"> meeting of the Conference of the Parties serving as the meeting of the Parties to the Nagoya Protocol on Access to Genetic Resources and the Fair and Equitable Sharing of Benefits Arising from </w:t>
      </w:r>
      <w:r w:rsidR="00F87114" w:rsidRPr="003E45D7">
        <w:t>T</w:t>
      </w:r>
      <w:r w:rsidR="00D72999" w:rsidRPr="003E45D7">
        <w:t xml:space="preserve">heir Utilization </w:t>
      </w:r>
      <w:r w:rsidR="006D3009" w:rsidRPr="003E45D7">
        <w:t>was</w:t>
      </w:r>
      <w:r w:rsidR="00D72999" w:rsidRPr="003E45D7">
        <w:t xml:space="preserve"> held concurrently with the </w:t>
      </w:r>
      <w:r w:rsidR="008C09E5" w:rsidRPr="003E45D7">
        <w:t>sixteenth</w:t>
      </w:r>
      <w:r w:rsidR="00D72999" w:rsidRPr="003E45D7">
        <w:t xml:space="preserve"> meeting of the Conference of the Parties to the Convention </w:t>
      </w:r>
      <w:r w:rsidR="00BF1277" w:rsidRPr="003E45D7">
        <w:t xml:space="preserve">on Biological Diversity </w:t>
      </w:r>
      <w:r w:rsidR="00A82D82" w:rsidRPr="003E45D7">
        <w:t>and</w:t>
      </w:r>
      <w:r w:rsidR="00D72999" w:rsidRPr="003E45D7">
        <w:t xml:space="preserve"> the </w:t>
      </w:r>
      <w:r w:rsidR="008C09E5" w:rsidRPr="003E45D7">
        <w:t>eleventh</w:t>
      </w:r>
      <w:r w:rsidR="00D72999" w:rsidRPr="003E45D7">
        <w:t xml:space="preserve"> meeting of the Conference of the Parties serving as the meeting of the Parties to the Cartagena Protocol on Biosafety</w:t>
      </w:r>
      <w:r w:rsidR="00AC68EB" w:rsidRPr="003E45D7">
        <w:t xml:space="preserve">. </w:t>
      </w:r>
      <w:r w:rsidR="007051BC" w:rsidRPr="003E45D7">
        <w:t>The fifth meeting</w:t>
      </w:r>
      <w:r w:rsidR="00A90888" w:rsidRPr="003E45D7">
        <w:t xml:space="preserve"> commenced in Cali, Colombia, on 21 </w:t>
      </w:r>
      <w:r w:rsidR="00A90888" w:rsidRPr="003E45D7" w:rsidDel="00954B4F">
        <w:t>October</w:t>
      </w:r>
      <w:r w:rsidR="00A90888" w:rsidRPr="003E45D7">
        <w:t xml:space="preserve"> </w:t>
      </w:r>
      <w:r w:rsidR="00A90888" w:rsidRPr="003E45D7" w:rsidDel="00954B4F">
        <w:t>202</w:t>
      </w:r>
      <w:r w:rsidR="00A90888" w:rsidRPr="003E45D7">
        <w:t xml:space="preserve">4 </w:t>
      </w:r>
      <w:r w:rsidR="008E15F0" w:rsidRPr="003E45D7">
        <w:t xml:space="preserve">and had </w:t>
      </w:r>
      <w:r w:rsidR="00F174A3" w:rsidRPr="003E45D7">
        <w:t>to be</w:t>
      </w:r>
      <w:r w:rsidR="00A90888" w:rsidRPr="003E45D7">
        <w:t xml:space="preserve"> suspended on </w:t>
      </w:r>
      <w:r w:rsidR="00F174A3" w:rsidRPr="003E45D7">
        <w:t xml:space="preserve">the morning of </w:t>
      </w:r>
      <w:r w:rsidR="00362C4C" w:rsidRPr="003E45D7">
        <w:t>2</w:t>
      </w:r>
      <w:r w:rsidR="00A90888" w:rsidRPr="003E45D7">
        <w:t> November 2024</w:t>
      </w:r>
      <w:r w:rsidR="00F174A3" w:rsidRPr="003E45D7">
        <w:t xml:space="preserve">, for lack of </w:t>
      </w:r>
      <w:r w:rsidR="00FE7CA9" w:rsidRPr="003E45D7">
        <w:t xml:space="preserve">a </w:t>
      </w:r>
      <w:r w:rsidR="00F174A3" w:rsidRPr="003E45D7">
        <w:t xml:space="preserve">quorum, before all items could </w:t>
      </w:r>
      <w:r w:rsidR="00B37231" w:rsidRPr="003E45D7">
        <w:t>be considered in plenary</w:t>
      </w:r>
      <w:r w:rsidR="008C0495" w:rsidRPr="003E45D7">
        <w:t>.</w:t>
      </w:r>
      <w:r w:rsidR="00B37231" w:rsidRPr="003E45D7">
        <w:t xml:space="preserve"> As a result,</w:t>
      </w:r>
      <w:r w:rsidR="008C0495" w:rsidRPr="003E45D7">
        <w:t xml:space="preserve"> </w:t>
      </w:r>
      <w:r w:rsidR="00B37231" w:rsidRPr="003E45D7">
        <w:t>a</w:t>
      </w:r>
      <w:r w:rsidR="008C0495" w:rsidRPr="003E45D7">
        <w:t xml:space="preserve"> first resumed </w:t>
      </w:r>
      <w:r w:rsidR="00330549" w:rsidRPr="003E45D7">
        <w:t>meeting</w:t>
      </w:r>
      <w:r w:rsidR="008C0495" w:rsidRPr="003E45D7">
        <w:t xml:space="preserve"> was held online</w:t>
      </w:r>
      <w:r w:rsidR="00A9618D" w:rsidRPr="003E45D7">
        <w:t xml:space="preserve">, </w:t>
      </w:r>
      <w:r w:rsidR="00580D18" w:rsidRPr="003E45D7">
        <w:t xml:space="preserve">under silence procedure, </w:t>
      </w:r>
      <w:r w:rsidR="00A9618D" w:rsidRPr="003E45D7">
        <w:t>from 3 to 6 December 2024</w:t>
      </w:r>
      <w:r w:rsidR="00A90888" w:rsidRPr="003E45D7">
        <w:t xml:space="preserve"> </w:t>
      </w:r>
      <w:r w:rsidR="00570699" w:rsidRPr="003E45D7">
        <w:t xml:space="preserve">to consider the budget-related decisions (see item 6 below), </w:t>
      </w:r>
      <w:r w:rsidR="00A9618D" w:rsidRPr="003E45D7">
        <w:t xml:space="preserve">and a second </w:t>
      </w:r>
      <w:r w:rsidR="00A90888" w:rsidRPr="003E45D7">
        <w:t xml:space="preserve">resumed </w:t>
      </w:r>
      <w:r w:rsidR="00330549" w:rsidRPr="003E45D7">
        <w:t>meeting</w:t>
      </w:r>
      <w:r w:rsidR="00A9618D" w:rsidRPr="003E45D7">
        <w:t xml:space="preserve"> was held </w:t>
      </w:r>
      <w:r w:rsidR="00330549" w:rsidRPr="003E45D7">
        <w:t xml:space="preserve">in person </w:t>
      </w:r>
      <w:r w:rsidR="00A90888" w:rsidRPr="003E45D7">
        <w:t xml:space="preserve">in </w:t>
      </w:r>
      <w:r w:rsidR="002333FE" w:rsidRPr="003E45D7">
        <w:t>Rome</w:t>
      </w:r>
      <w:r w:rsidR="00A90888" w:rsidRPr="003E45D7">
        <w:t xml:space="preserve"> </w:t>
      </w:r>
      <w:r w:rsidR="00D70B3A" w:rsidRPr="003E45D7">
        <w:t>from</w:t>
      </w:r>
      <w:r w:rsidR="00A90888" w:rsidRPr="003E45D7">
        <w:t xml:space="preserve"> </w:t>
      </w:r>
      <w:r w:rsidR="00A7601D" w:rsidRPr="003E45D7">
        <w:t xml:space="preserve">25 </w:t>
      </w:r>
      <w:r w:rsidR="00D70B3A" w:rsidRPr="003E45D7">
        <w:t xml:space="preserve">to 27 </w:t>
      </w:r>
      <w:r w:rsidR="00A7601D" w:rsidRPr="003E45D7">
        <w:t>February 2025</w:t>
      </w:r>
      <w:r w:rsidR="00B42429" w:rsidRPr="003E45D7">
        <w:t xml:space="preserve"> to consider all remaining items (see items </w:t>
      </w:r>
      <w:r w:rsidR="001D7C70" w:rsidRPr="003E45D7">
        <w:t>1</w:t>
      </w:r>
      <w:r w:rsidR="00CB4E98" w:rsidRPr="003E45D7">
        <w:t>–</w:t>
      </w:r>
      <w:r w:rsidR="001D7C70" w:rsidRPr="003E45D7">
        <w:t>3</w:t>
      </w:r>
      <w:r w:rsidR="00131A82" w:rsidRPr="003E45D7">
        <w:t>, 14 and 17</w:t>
      </w:r>
      <w:r w:rsidR="006F6F95" w:rsidRPr="003E45D7">
        <w:t>–</w:t>
      </w:r>
      <w:r w:rsidR="00131A82" w:rsidRPr="003E45D7">
        <w:t>19</w:t>
      </w:r>
      <w:r w:rsidR="00E03F57" w:rsidRPr="003E45D7">
        <w:t xml:space="preserve"> below</w:t>
      </w:r>
      <w:r w:rsidR="00B42429" w:rsidRPr="003E45D7">
        <w:t>)</w:t>
      </w:r>
      <w:r w:rsidR="00A90888" w:rsidRPr="003E45D7">
        <w:t>.</w:t>
      </w:r>
    </w:p>
    <w:p w14:paraId="455E7931" w14:textId="19689BDE" w:rsidR="0045367D" w:rsidRPr="003E45D7" w:rsidRDefault="0080212F" w:rsidP="004F4367">
      <w:pPr>
        <w:pStyle w:val="CBDNormalNumber"/>
      </w:pPr>
      <w:r w:rsidRPr="003E45D7">
        <w:t xml:space="preserve">The </w:t>
      </w:r>
      <w:r w:rsidR="006F6F95" w:rsidRPr="003E45D7">
        <w:t xml:space="preserve">fifth </w:t>
      </w:r>
      <w:r w:rsidRPr="003E45D7">
        <w:t>meeting was preceded by a ceremonial opening on 20 October</w:t>
      </w:r>
      <w:r w:rsidR="00EC61CF" w:rsidRPr="003E45D7">
        <w:t>,</w:t>
      </w:r>
      <w:r w:rsidRPr="003E45D7">
        <w:t xml:space="preserve"> consisting of a cultural presentation and statements by the President of Colombia, Gustavo Petro Urrego</w:t>
      </w:r>
      <w:r w:rsidR="00BA49C8" w:rsidRPr="003E45D7">
        <w:t>;</w:t>
      </w:r>
      <w:r w:rsidRPr="003E45D7">
        <w:t xml:space="preserve"> the Secretary-General of the United Nations, António Guterres</w:t>
      </w:r>
      <w:r w:rsidR="00BA49C8" w:rsidRPr="003E45D7">
        <w:t>;</w:t>
      </w:r>
      <w:r w:rsidRPr="003E45D7">
        <w:t xml:space="preserve"> the Minister of Ecology and Environment of China and President of the fifteenth meeting of the Conference of the Parties</w:t>
      </w:r>
      <w:r w:rsidR="00F84E9A" w:rsidRPr="003E45D7">
        <w:t xml:space="preserve"> to the Convention</w:t>
      </w:r>
      <w:r w:rsidRPr="003E45D7">
        <w:t>, Runqiu</w:t>
      </w:r>
      <w:r w:rsidR="00A810DF" w:rsidRPr="003E45D7">
        <w:t xml:space="preserve"> </w:t>
      </w:r>
      <w:r w:rsidRPr="003E45D7">
        <w:t>Huang</w:t>
      </w:r>
      <w:r w:rsidR="00BA49C8" w:rsidRPr="003E45D7">
        <w:t>;</w:t>
      </w:r>
      <w:r w:rsidRPr="003E45D7">
        <w:t xml:space="preserve"> the Minister of Environment and Sustainable Development of Colombia, </w:t>
      </w:r>
      <w:r w:rsidR="00AE0950" w:rsidRPr="003E45D7">
        <w:t>Mar</w:t>
      </w:r>
      <w:r w:rsidR="00603847" w:rsidRPr="003E45D7">
        <w:t xml:space="preserve">ía </w:t>
      </w:r>
      <w:r w:rsidRPr="003E45D7">
        <w:t>Susana Muhamad</w:t>
      </w:r>
      <w:r w:rsidR="003D43AE" w:rsidRPr="003E45D7">
        <w:t xml:space="preserve"> González</w:t>
      </w:r>
      <w:r w:rsidR="00BA49C8" w:rsidRPr="003E45D7">
        <w:t>;</w:t>
      </w:r>
      <w:r w:rsidRPr="003E45D7">
        <w:t xml:space="preserve"> the Governor of the Department of Valle del Cauca, Dilian Francisca Toro Torres</w:t>
      </w:r>
      <w:r w:rsidR="00BA49C8" w:rsidRPr="003E45D7">
        <w:t>;</w:t>
      </w:r>
      <w:r w:rsidRPr="003E45D7">
        <w:t xml:space="preserve"> and the Mayor of Cali, Álvaro Alejandro Eder Garcés.</w:t>
      </w:r>
    </w:p>
    <w:p w14:paraId="504B5374" w14:textId="2A565C08" w:rsidR="00827E49" w:rsidRPr="003E45D7" w:rsidRDefault="00827E49" w:rsidP="00893613">
      <w:pPr>
        <w:pStyle w:val="CBDAgendaItem"/>
      </w:pPr>
      <w:bookmarkStart w:id="66" w:name="_Toc195092940"/>
      <w:r w:rsidRPr="003E45D7">
        <w:t>Attendance</w:t>
      </w:r>
      <w:bookmarkEnd w:id="66"/>
    </w:p>
    <w:p w14:paraId="14F2E6AD" w14:textId="7986C5E0" w:rsidR="00827E49" w:rsidRPr="003E45D7" w:rsidRDefault="001311A2" w:rsidP="00827E49">
      <w:pPr>
        <w:pStyle w:val="CBDNormalNumber"/>
      </w:pPr>
      <w:r w:rsidRPr="003E45D7">
        <w:t xml:space="preserve">The meeting was attended by </w:t>
      </w:r>
      <w:r w:rsidR="003105B1" w:rsidRPr="003E45D7">
        <w:t>133 Parties and 41 non-Parties.</w:t>
      </w:r>
      <w:r w:rsidR="00841278" w:rsidRPr="003E45D7">
        <w:rPr>
          <w:rStyle w:val="FootnoteReference"/>
        </w:rPr>
        <w:footnoteReference w:id="69"/>
      </w:r>
    </w:p>
    <w:p w14:paraId="73795572" w14:textId="7AC7711D" w:rsidR="006A3380" w:rsidRPr="003E45D7" w:rsidRDefault="007F5E6B" w:rsidP="004F68EE">
      <w:pPr>
        <w:pStyle w:val="CBDAgendaItem"/>
        <w:rPr>
          <w:rFonts w:eastAsia="Calibri"/>
          <w:bCs/>
        </w:rPr>
      </w:pPr>
      <w:bookmarkStart w:id="67" w:name="_Toc195092941"/>
      <w:r w:rsidRPr="003E45D7">
        <w:rPr>
          <w:bCs/>
        </w:rPr>
        <w:t>Item 1</w:t>
      </w:r>
      <w:r w:rsidR="00D74140" w:rsidRPr="003E45D7">
        <w:rPr>
          <w:rFonts w:eastAsia="Calibri"/>
          <w:bCs/>
        </w:rPr>
        <w:t xml:space="preserve"> </w:t>
      </w:r>
      <w:r w:rsidR="00D74140" w:rsidRPr="003E45D7">
        <w:rPr>
          <w:rFonts w:eastAsia="Calibri"/>
          <w:bCs/>
        </w:rPr>
        <w:br/>
      </w:r>
      <w:r w:rsidR="006A3380" w:rsidRPr="003E45D7">
        <w:rPr>
          <w:rFonts w:eastAsia="Calibri"/>
          <w:bCs/>
        </w:rPr>
        <w:t>Opening of the meeting</w:t>
      </w:r>
      <w:bookmarkEnd w:id="67"/>
    </w:p>
    <w:p w14:paraId="03A2DC98" w14:textId="2F42C045" w:rsidR="007D2C73" w:rsidRPr="003E45D7" w:rsidRDefault="007D2C73" w:rsidP="007D2C73">
      <w:pPr>
        <w:pStyle w:val="CBDNormalNumber"/>
      </w:pPr>
      <w:r w:rsidRPr="003E45D7">
        <w:t xml:space="preserve">The </w:t>
      </w:r>
      <w:r w:rsidR="004F51D5" w:rsidRPr="003E45D7">
        <w:t>1st</w:t>
      </w:r>
      <w:r w:rsidRPr="003E45D7">
        <w:t xml:space="preserve"> plenary session was held jointly with those of the </w:t>
      </w:r>
      <w:r w:rsidR="009A1F8C" w:rsidRPr="003E45D7">
        <w:t xml:space="preserve">Conference of the Parties to the Convention and the </w:t>
      </w:r>
      <w:r w:rsidRPr="003E45D7">
        <w:t xml:space="preserve">Conference of the Parties </w:t>
      </w:r>
      <w:r w:rsidRPr="003E45D7">
        <w:rPr>
          <w:rFonts w:eastAsia="MS Mincho"/>
          <w:color w:val="000000"/>
        </w:rPr>
        <w:t>serving as the meeting of the Parties to the Cartagena Protocol</w:t>
      </w:r>
      <w:r w:rsidRPr="003E45D7">
        <w:t>, on 21 October</w:t>
      </w:r>
      <w:r w:rsidR="001B2755" w:rsidRPr="003E45D7">
        <w:t>.</w:t>
      </w:r>
    </w:p>
    <w:p w14:paraId="13491A78" w14:textId="5D305A01" w:rsidR="0080212F" w:rsidRPr="003E45D7" w:rsidRDefault="0080212F" w:rsidP="0080212F">
      <w:pPr>
        <w:pStyle w:val="CBDNormalNumber"/>
      </w:pPr>
      <w:r w:rsidRPr="003E45D7">
        <w:rPr>
          <w:rFonts w:asciiTheme="majorBidi" w:hAnsiTheme="majorBidi" w:cstheme="majorBidi"/>
        </w:rPr>
        <w:t>T</w:t>
      </w:r>
      <w:r w:rsidRPr="003E45D7">
        <w:t xml:space="preserve">he President of the </w:t>
      </w:r>
      <w:r w:rsidR="00DD5247" w:rsidRPr="003E45D7">
        <w:t>fifteenth meeting</w:t>
      </w:r>
      <w:r w:rsidR="00061597" w:rsidRPr="003E45D7">
        <w:t xml:space="preserve"> of the Conference of the Parties</w:t>
      </w:r>
      <w:r w:rsidR="00DD5247" w:rsidRPr="003E45D7">
        <w:t xml:space="preserve"> </w:t>
      </w:r>
      <w:r w:rsidRPr="003E45D7">
        <w:t>declared the meetings open at 9.30 a.m. and delivered his opening remarks.</w:t>
      </w:r>
    </w:p>
    <w:p w14:paraId="19F56AD1" w14:textId="1BB040D0" w:rsidR="007D2C73" w:rsidRPr="003E45D7" w:rsidRDefault="0080212F" w:rsidP="0080212F">
      <w:pPr>
        <w:pStyle w:val="CBDNormalNumber"/>
      </w:pPr>
      <w:r w:rsidRPr="003E45D7">
        <w:t xml:space="preserve">Opening </w:t>
      </w:r>
      <w:r w:rsidR="00061597" w:rsidRPr="003E45D7">
        <w:t xml:space="preserve">remarks </w:t>
      </w:r>
      <w:r w:rsidRPr="003E45D7">
        <w:t xml:space="preserve">were </w:t>
      </w:r>
      <w:r w:rsidR="00B22B48" w:rsidRPr="003E45D7">
        <w:t xml:space="preserve">also </w:t>
      </w:r>
      <w:r w:rsidR="003D3D9B" w:rsidRPr="003E45D7">
        <w:t xml:space="preserve">delivered </w:t>
      </w:r>
      <w:r w:rsidRPr="003E45D7">
        <w:t>by the Executive Secretary of the Convention, Astrid</w:t>
      </w:r>
      <w:r w:rsidR="00753CE6" w:rsidRPr="003E45D7">
        <w:t xml:space="preserve"> </w:t>
      </w:r>
      <w:r w:rsidRPr="003E45D7">
        <w:t>Schomaker, and the incoming President</w:t>
      </w:r>
      <w:r w:rsidR="00A64427" w:rsidRPr="003E45D7">
        <w:t xml:space="preserve"> of the sixteenth meeting of the Conference of the Parties to the Convention, </w:t>
      </w:r>
      <w:r w:rsidR="003423D2" w:rsidRPr="003E45D7">
        <w:t>the Minister of Environment and Sustainable Development of Colombia</w:t>
      </w:r>
      <w:r w:rsidRPr="003E45D7">
        <w:t>.</w:t>
      </w:r>
      <w:r w:rsidRPr="003E45D7">
        <w:rPr>
          <w:rStyle w:val="FootnoteReference"/>
          <w:rFonts w:asciiTheme="majorBidi" w:hAnsiTheme="majorBidi" w:cstheme="majorBidi"/>
        </w:rPr>
        <w:footnoteReference w:id="70"/>
      </w:r>
    </w:p>
    <w:p w14:paraId="5B11A9D1" w14:textId="1479C713" w:rsidR="00C301DA" w:rsidRPr="003E45D7" w:rsidRDefault="00E21816" w:rsidP="00C301DA">
      <w:pPr>
        <w:pStyle w:val="CBDNormalNoNumber"/>
        <w:keepNext/>
        <w:rPr>
          <w:i/>
          <w:iCs/>
          <w:snapToGrid w:val="0"/>
        </w:rPr>
      </w:pPr>
      <w:bookmarkStart w:id="68" w:name="_Hlk191390186"/>
      <w:r w:rsidRPr="003E45D7">
        <w:rPr>
          <w:i/>
          <w:iCs/>
          <w:snapToGrid w:val="0"/>
        </w:rPr>
        <w:t>R</w:t>
      </w:r>
      <w:r w:rsidR="00C301DA" w:rsidRPr="003E45D7">
        <w:rPr>
          <w:i/>
          <w:iCs/>
          <w:snapToGrid w:val="0"/>
        </w:rPr>
        <w:t>esumed meeting</w:t>
      </w:r>
    </w:p>
    <w:bookmarkEnd w:id="68"/>
    <w:p w14:paraId="4FACA1EC" w14:textId="23E76A33" w:rsidR="00C301DA" w:rsidRPr="003E45D7" w:rsidRDefault="00C301DA" w:rsidP="00C301DA">
      <w:pPr>
        <w:pStyle w:val="CBDNormalNumber"/>
      </w:pPr>
      <w:r w:rsidRPr="003E45D7">
        <w:t xml:space="preserve">The President of the fifth meeting of the Conference of the Parties serving as the meeting of the Parties </w:t>
      </w:r>
      <w:r w:rsidR="00BA0C66" w:rsidRPr="003E45D7">
        <w:t>to t</w:t>
      </w:r>
      <w:r w:rsidR="00674561" w:rsidRPr="003E45D7">
        <w:t>he Protocol</w:t>
      </w:r>
      <w:r w:rsidR="00DF37A2" w:rsidRPr="003E45D7">
        <w:t>, Nneka Nicholas,</w:t>
      </w:r>
      <w:r w:rsidR="00DF37A2" w:rsidRPr="003E45D7">
        <w:rPr>
          <w:rStyle w:val="FootnoteReference"/>
        </w:rPr>
        <w:footnoteReference w:id="71"/>
      </w:r>
      <w:r w:rsidR="00674561" w:rsidRPr="003E45D7">
        <w:t xml:space="preserve"> </w:t>
      </w:r>
      <w:r w:rsidRPr="003E45D7">
        <w:t>opened the second resumed meeting at 10.10 a.m. on 25 February 2025, at the 7th plenary session.</w:t>
      </w:r>
      <w:r w:rsidR="008D5BF7" w:rsidRPr="003E45D7">
        <w:rPr>
          <w:rStyle w:val="FootnoteReference"/>
        </w:rPr>
        <w:footnoteReference w:id="72"/>
      </w:r>
      <w:r w:rsidRPr="003E45D7">
        <w:t xml:space="preserve"> </w:t>
      </w:r>
    </w:p>
    <w:p w14:paraId="2CCCC343" w14:textId="6DE3FD0A" w:rsidR="00C301DA" w:rsidRPr="003E45D7" w:rsidRDefault="00C301DA" w:rsidP="00C301DA">
      <w:pPr>
        <w:pStyle w:val="CBDNormalNumber"/>
      </w:pPr>
      <w:r w:rsidRPr="003E45D7">
        <w:t>Opening remarks were made by the President, the Executive Secretary and the Deputy Executive Director of the United Nations Environment Programme, Elizabeth Mrema, on behalf of the Secretary-General.</w:t>
      </w:r>
      <w:r w:rsidRPr="003E45D7">
        <w:rPr>
          <w:rStyle w:val="FootnoteReference"/>
          <w:rFonts w:asciiTheme="majorBidi" w:hAnsiTheme="majorBidi" w:cstheme="majorBidi"/>
        </w:rPr>
        <w:footnoteReference w:id="73"/>
      </w:r>
    </w:p>
    <w:p w14:paraId="71A16834" w14:textId="7FE1E1B8" w:rsidR="009F2C61" w:rsidRPr="003E45D7" w:rsidRDefault="009F2C61" w:rsidP="009F2C61">
      <w:pPr>
        <w:pStyle w:val="CBDNormalNumber"/>
      </w:pPr>
      <w:r w:rsidRPr="003E45D7">
        <w:rPr>
          <w:rFonts w:asciiTheme="majorBidi" w:hAnsiTheme="majorBidi" w:cstheme="majorBidi"/>
        </w:rPr>
        <w:t xml:space="preserve">In her opening remarks, the President </w:t>
      </w:r>
      <w:r w:rsidR="00CB5B70" w:rsidRPr="003E45D7">
        <w:rPr>
          <w:rFonts w:asciiTheme="majorBidi" w:hAnsiTheme="majorBidi" w:cstheme="majorBidi"/>
        </w:rPr>
        <w:t>commended</w:t>
      </w:r>
      <w:r w:rsidRPr="003E45D7">
        <w:rPr>
          <w:rFonts w:asciiTheme="majorBidi" w:hAnsiTheme="majorBidi" w:cstheme="majorBidi"/>
        </w:rPr>
        <w:t xml:space="preserve"> </w:t>
      </w:r>
      <w:r w:rsidR="00963E76" w:rsidRPr="003E45D7">
        <w:rPr>
          <w:rFonts w:asciiTheme="majorBidi" w:hAnsiTheme="majorBidi" w:cstheme="majorBidi"/>
        </w:rPr>
        <w:t>P</w:t>
      </w:r>
      <w:r w:rsidRPr="003E45D7">
        <w:rPr>
          <w:rFonts w:asciiTheme="majorBidi" w:hAnsiTheme="majorBidi" w:cstheme="majorBidi"/>
        </w:rPr>
        <w:t xml:space="preserve">arties </w:t>
      </w:r>
      <w:r w:rsidR="00CB5B70" w:rsidRPr="003E45D7">
        <w:rPr>
          <w:rFonts w:asciiTheme="majorBidi" w:hAnsiTheme="majorBidi" w:cstheme="majorBidi"/>
        </w:rPr>
        <w:t>for</w:t>
      </w:r>
      <w:r w:rsidRPr="003E45D7">
        <w:rPr>
          <w:rFonts w:asciiTheme="majorBidi" w:hAnsiTheme="majorBidi" w:cstheme="majorBidi"/>
        </w:rPr>
        <w:t xml:space="preserve"> the important decisions</w:t>
      </w:r>
      <w:r w:rsidRPr="003E45D7">
        <w:t xml:space="preserve"> </w:t>
      </w:r>
      <w:r w:rsidR="00562FEB" w:rsidRPr="003E45D7">
        <w:t xml:space="preserve">already </w:t>
      </w:r>
      <w:r w:rsidRPr="003E45D7">
        <w:t xml:space="preserve">adopted </w:t>
      </w:r>
      <w:r w:rsidR="00BC7B02" w:rsidRPr="003E45D7">
        <w:t>at</w:t>
      </w:r>
      <w:r w:rsidRPr="003E45D7">
        <w:t xml:space="preserve"> the fifth meeting</w:t>
      </w:r>
      <w:r w:rsidR="00CB5B70" w:rsidRPr="003E45D7">
        <w:t xml:space="preserve"> but cautioned that</w:t>
      </w:r>
      <w:r w:rsidRPr="003E45D7">
        <w:t xml:space="preserve"> their cooperation and commitment would </w:t>
      </w:r>
      <w:r w:rsidR="00CB5B70" w:rsidRPr="003E45D7">
        <w:t xml:space="preserve">once </w:t>
      </w:r>
      <w:r w:rsidRPr="003E45D7">
        <w:t xml:space="preserve">again be required for the consideration of the one remaining substantive item, on digital sequence information on genetic resources. She therefore called </w:t>
      </w:r>
      <w:r w:rsidR="00BC7B02" w:rsidRPr="003E45D7">
        <w:t>up</w:t>
      </w:r>
      <w:r w:rsidRPr="003E45D7">
        <w:t>on delegates to bring a focus on practicality and, where necessary, a spirit of compromise to their work at the resumed meeting and to build on the positive, constructive and collaborative spirit that had guided their work thus far, to ensure a successful outcome.</w:t>
      </w:r>
    </w:p>
    <w:p w14:paraId="10CFF1D3" w14:textId="16D99552" w:rsidR="006A3380" w:rsidRPr="003E45D7" w:rsidRDefault="007F5E6B" w:rsidP="004F68EE">
      <w:pPr>
        <w:pStyle w:val="CBDAgendaItem"/>
        <w:rPr>
          <w:rFonts w:eastAsia="Calibri"/>
          <w:bCs/>
        </w:rPr>
      </w:pPr>
      <w:bookmarkStart w:id="69" w:name="_Toc195092942"/>
      <w:r w:rsidRPr="003E45D7">
        <w:rPr>
          <w:bCs/>
        </w:rPr>
        <w:t>Item 2</w:t>
      </w:r>
      <w:r w:rsidR="00D74140" w:rsidRPr="003E45D7">
        <w:rPr>
          <w:rFonts w:eastAsia="Calibri"/>
          <w:bCs/>
        </w:rPr>
        <w:t xml:space="preserve"> </w:t>
      </w:r>
      <w:r w:rsidR="00D74140" w:rsidRPr="003E45D7">
        <w:rPr>
          <w:rFonts w:eastAsia="Calibri"/>
          <w:bCs/>
        </w:rPr>
        <w:br/>
      </w:r>
      <w:r w:rsidR="006A3380" w:rsidRPr="003E45D7">
        <w:rPr>
          <w:rFonts w:eastAsia="Calibri"/>
          <w:bCs/>
        </w:rPr>
        <w:t>Organizational matters</w:t>
      </w:r>
      <w:bookmarkEnd w:id="69"/>
    </w:p>
    <w:p w14:paraId="7B9ED781" w14:textId="0E5F235E" w:rsidR="00532DA3" w:rsidRPr="003E45D7" w:rsidRDefault="00295648" w:rsidP="00A22215">
      <w:pPr>
        <w:pStyle w:val="CBDNormalNumber"/>
      </w:pPr>
      <w:r w:rsidRPr="003E45D7">
        <w:rPr>
          <w:rFonts w:asciiTheme="majorBidi" w:eastAsia="MS Mincho" w:hAnsiTheme="majorBidi" w:cstheme="majorBidi"/>
          <w:color w:val="000000"/>
          <w:kern w:val="22"/>
        </w:rPr>
        <w:t xml:space="preserve">The </w:t>
      </w:r>
      <w:r w:rsidRPr="003E45D7">
        <w:rPr>
          <w:rFonts w:asciiTheme="majorBidi" w:hAnsiTheme="majorBidi" w:cstheme="majorBidi"/>
        </w:rPr>
        <w:t>Conference</w:t>
      </w:r>
      <w:r w:rsidRPr="003E45D7">
        <w:rPr>
          <w:rFonts w:asciiTheme="majorBidi" w:eastAsia="MS Mincho" w:hAnsiTheme="majorBidi" w:cstheme="majorBidi"/>
          <w:color w:val="000000"/>
          <w:kern w:val="22"/>
        </w:rPr>
        <w:t xml:space="preserve"> of the Parties </w:t>
      </w:r>
      <w:r w:rsidRPr="003E45D7">
        <w:t xml:space="preserve">serving as the meeting of the Parties to the Protocol </w:t>
      </w:r>
      <w:r w:rsidRPr="003E45D7">
        <w:rPr>
          <w:rFonts w:asciiTheme="majorBidi" w:eastAsia="MS Mincho" w:hAnsiTheme="majorBidi" w:cstheme="majorBidi"/>
          <w:color w:val="000000"/>
          <w:kern w:val="22"/>
        </w:rPr>
        <w:t xml:space="preserve">considered agenda item 2 at its </w:t>
      </w:r>
      <w:r w:rsidR="00C7006E" w:rsidRPr="003E45D7">
        <w:rPr>
          <w:rFonts w:asciiTheme="majorBidi" w:eastAsia="MS Mincho" w:hAnsiTheme="majorBidi" w:cstheme="majorBidi"/>
          <w:color w:val="000000"/>
          <w:kern w:val="22"/>
        </w:rPr>
        <w:t>1st</w:t>
      </w:r>
      <w:r w:rsidRPr="003E45D7">
        <w:rPr>
          <w:rFonts w:asciiTheme="majorBidi" w:eastAsia="MS Mincho" w:hAnsiTheme="majorBidi" w:cstheme="majorBidi"/>
          <w:color w:val="000000"/>
          <w:kern w:val="22"/>
        </w:rPr>
        <w:t xml:space="preserve"> plenary session</w:t>
      </w:r>
      <w:r w:rsidR="00A943D1" w:rsidRPr="003E45D7">
        <w:t xml:space="preserve">. </w:t>
      </w:r>
      <w:r w:rsidR="00D150D5" w:rsidRPr="003E45D7">
        <w:t>It had before it a provisional agenda</w:t>
      </w:r>
      <w:r w:rsidR="00B530C6" w:rsidRPr="003E45D7">
        <w:t>,</w:t>
      </w:r>
      <w:r w:rsidR="00F148D1" w:rsidRPr="003E45D7">
        <w:rPr>
          <w:rStyle w:val="FootnoteReference"/>
        </w:rPr>
        <w:footnoteReference w:id="74"/>
      </w:r>
      <w:r w:rsidR="00F148D1" w:rsidRPr="003E45D7">
        <w:t xml:space="preserve"> an annotated provisional agenda</w:t>
      </w:r>
      <w:r w:rsidR="00FB5BD2" w:rsidRPr="003E45D7">
        <w:rPr>
          <w:rStyle w:val="FootnoteReference"/>
        </w:rPr>
        <w:footnoteReference w:id="75"/>
      </w:r>
      <w:r w:rsidR="00F148D1" w:rsidRPr="003E45D7">
        <w:t xml:space="preserve"> and a proposed organization of work.</w:t>
      </w:r>
      <w:r w:rsidR="00FB5BD2" w:rsidRPr="003E45D7">
        <w:rPr>
          <w:rStyle w:val="FootnoteReference"/>
        </w:rPr>
        <w:footnoteReference w:id="76"/>
      </w:r>
      <w:r w:rsidR="00F02B6B" w:rsidRPr="003E45D7">
        <w:t xml:space="preserve"> An information document </w:t>
      </w:r>
      <w:r w:rsidR="00F277F8" w:rsidRPr="003E45D7">
        <w:t xml:space="preserve">on </w:t>
      </w:r>
      <w:r w:rsidR="00C7006E" w:rsidRPr="003E45D7">
        <w:t xml:space="preserve">the procedures for elections to fill the positions of vice-presidents of the Conference of the Parties to the Convention and chairs of the intergovernmental subsidiary bodies </w:t>
      </w:r>
      <w:r w:rsidR="00F02B6B" w:rsidRPr="003E45D7">
        <w:t>had also been issued in relation to item</w:t>
      </w:r>
      <w:r w:rsidR="00B151B8" w:rsidRPr="003E45D7">
        <w:t> </w:t>
      </w:r>
      <w:r w:rsidR="00F02B6B" w:rsidRPr="003E45D7">
        <w:t>2</w:t>
      </w:r>
      <w:r w:rsidR="00A22215" w:rsidRPr="003E45D7">
        <w:t>.</w:t>
      </w:r>
      <w:r w:rsidR="009A598A" w:rsidRPr="003E45D7">
        <w:rPr>
          <w:rStyle w:val="FootnoteReference"/>
        </w:rPr>
        <w:footnoteReference w:id="77"/>
      </w:r>
    </w:p>
    <w:p w14:paraId="3AA520DD" w14:textId="77777777" w:rsidR="00405856" w:rsidRPr="003E45D7" w:rsidRDefault="00405856" w:rsidP="00405856">
      <w:pPr>
        <w:pStyle w:val="Para10"/>
        <w:keepNext/>
        <w:ind w:left="924" w:hanging="357"/>
        <w:rPr>
          <w:rStyle w:val="Emphasis"/>
          <w:b/>
          <w:sz w:val="24"/>
        </w:rPr>
      </w:pPr>
      <w:bookmarkStart w:id="70" w:name="_Hlk180476741"/>
      <w:r w:rsidRPr="003E45D7">
        <w:rPr>
          <w:rStyle w:val="Emphasis"/>
        </w:rPr>
        <w:t>Election of the President</w:t>
      </w:r>
    </w:p>
    <w:p w14:paraId="181E3B33" w14:textId="1F13DE25" w:rsidR="00C7006E" w:rsidRPr="003E45D7" w:rsidRDefault="00405856" w:rsidP="00C7006E">
      <w:pPr>
        <w:pStyle w:val="CBDNormalNumber"/>
      </w:pPr>
      <w:r w:rsidRPr="003E45D7">
        <w:t xml:space="preserve">Pursuant to Article 26, paragraph 3, of the Nagoya Protocol, the Bureau of the Conference of the Parties to the Convention also served as the Bureau of the Conference of the Parties serving as the meeting of the Parties to the Protocol. </w:t>
      </w:r>
      <w:r w:rsidRPr="003E45D7">
        <w:rPr>
          <w:bCs/>
          <w:kern w:val="22"/>
        </w:rPr>
        <w:t>As Colombia was not a Party to the Nagoya Protocol, however, the President of the sixteenth meeting of the Parties</w:t>
      </w:r>
      <w:r w:rsidR="00204204" w:rsidRPr="003E45D7">
        <w:rPr>
          <w:bCs/>
          <w:kern w:val="22"/>
        </w:rPr>
        <w:t xml:space="preserve"> could not serve as President </w:t>
      </w:r>
      <w:r w:rsidR="00204204" w:rsidRPr="003E45D7">
        <w:t xml:space="preserve">of the fifth meeting of the </w:t>
      </w:r>
      <w:r w:rsidR="00D85469" w:rsidRPr="003E45D7">
        <w:rPr>
          <w:rFonts w:asciiTheme="majorBidi" w:hAnsiTheme="majorBidi" w:cstheme="majorBidi"/>
        </w:rPr>
        <w:t>Conference</w:t>
      </w:r>
      <w:r w:rsidR="00D85469" w:rsidRPr="003E45D7">
        <w:rPr>
          <w:rFonts w:asciiTheme="majorBidi" w:eastAsia="MS Mincho" w:hAnsiTheme="majorBidi" w:cstheme="majorBidi"/>
          <w:color w:val="000000"/>
          <w:kern w:val="22"/>
        </w:rPr>
        <w:t xml:space="preserve"> of the Parties </w:t>
      </w:r>
      <w:r w:rsidR="00D85469" w:rsidRPr="003E45D7">
        <w:t xml:space="preserve">serving as the meeting of the </w:t>
      </w:r>
      <w:r w:rsidR="00204204" w:rsidRPr="003E45D7">
        <w:t>Parties to the Protocol.</w:t>
      </w:r>
      <w:r w:rsidR="00204204" w:rsidRPr="003E45D7">
        <w:rPr>
          <w:snapToGrid w:val="0"/>
        </w:rPr>
        <w:t xml:space="preserve"> Therefore, i</w:t>
      </w:r>
      <w:r w:rsidR="00C7006E" w:rsidRPr="003E45D7">
        <w:rPr>
          <w:snapToGrid w:val="0"/>
        </w:rPr>
        <w:t>n accordance with rule 21 of the rules of procedure</w:t>
      </w:r>
      <w:r w:rsidR="00C7006E" w:rsidRPr="003E45D7">
        <w:t xml:space="preserve"> f</w:t>
      </w:r>
      <w:r w:rsidR="00C7006E" w:rsidRPr="003E45D7">
        <w:rPr>
          <w:snapToGrid w:val="0"/>
          <w:kern w:val="22"/>
        </w:rPr>
        <w:t>or meetings of the Conference of the Parties to the Convention</w:t>
      </w:r>
      <w:r w:rsidR="00C7006E" w:rsidRPr="003E45D7">
        <w:rPr>
          <w:snapToGrid w:val="0"/>
        </w:rPr>
        <w:t xml:space="preserve">, </w:t>
      </w:r>
      <w:r w:rsidRPr="003E45D7">
        <w:rPr>
          <w:snapToGrid w:val="0"/>
        </w:rPr>
        <w:t>which appl</w:t>
      </w:r>
      <w:r w:rsidR="0070390F" w:rsidRPr="003E45D7">
        <w:rPr>
          <w:snapToGrid w:val="0"/>
        </w:rPr>
        <w:t>y</w:t>
      </w:r>
      <w:r w:rsidRPr="003E45D7">
        <w:rPr>
          <w:snapToGrid w:val="0"/>
        </w:rPr>
        <w:t xml:space="preserve"> mutatis mutandis </w:t>
      </w:r>
      <w:r w:rsidR="009A4518" w:rsidRPr="003E45D7">
        <w:rPr>
          <w:snapToGrid w:val="0"/>
        </w:rPr>
        <w:t>under</w:t>
      </w:r>
      <w:r w:rsidRPr="003E45D7">
        <w:rPr>
          <w:snapToGrid w:val="0"/>
        </w:rPr>
        <w:t xml:space="preserve"> the Protocol, </w:t>
      </w:r>
      <w:r w:rsidR="00C7006E" w:rsidRPr="003E45D7">
        <w:rPr>
          <w:snapToGrid w:val="0"/>
        </w:rPr>
        <w:t xml:space="preserve">at </w:t>
      </w:r>
      <w:r w:rsidR="00867E72" w:rsidRPr="003E45D7">
        <w:rPr>
          <w:snapToGrid w:val="0"/>
        </w:rPr>
        <w:t xml:space="preserve">its </w:t>
      </w:r>
      <w:r w:rsidR="00C7006E" w:rsidRPr="003E45D7">
        <w:rPr>
          <w:snapToGrid w:val="0"/>
        </w:rPr>
        <w:t>1st plenary session</w:t>
      </w:r>
      <w:r w:rsidR="009876A6" w:rsidRPr="003E45D7">
        <w:rPr>
          <w:snapToGrid w:val="0"/>
        </w:rPr>
        <w:t>,</w:t>
      </w:r>
      <w:r w:rsidR="00C7006E" w:rsidRPr="003E45D7">
        <w:rPr>
          <w:snapToGrid w:val="0"/>
        </w:rPr>
        <w:t xml:space="preserve"> t</w:t>
      </w:r>
      <w:r w:rsidR="00C7006E" w:rsidRPr="003E45D7">
        <w:t xml:space="preserve">he Conference of the Parties serving as the meeting of the Parties to the Protocol elected Nneka Nicholas (Antigua and Barbuda) as President of </w:t>
      </w:r>
      <w:r w:rsidR="00867E72" w:rsidRPr="003E45D7">
        <w:t xml:space="preserve">its </w:t>
      </w:r>
      <w:r w:rsidR="00C7006E" w:rsidRPr="003E45D7">
        <w:t>fifth meeting</w:t>
      </w:r>
      <w:r w:rsidR="00867E72" w:rsidRPr="003E45D7">
        <w:t>.</w:t>
      </w:r>
      <w:bookmarkEnd w:id="70"/>
    </w:p>
    <w:p w14:paraId="7D2BFDE8" w14:textId="77777777" w:rsidR="00167FDC" w:rsidRPr="003E45D7" w:rsidRDefault="00167FDC" w:rsidP="00C62F68">
      <w:pPr>
        <w:pStyle w:val="Para10"/>
        <w:ind w:left="927" w:hanging="360"/>
        <w:rPr>
          <w:rStyle w:val="Emphasis"/>
        </w:rPr>
      </w:pPr>
      <w:r w:rsidRPr="003E45D7">
        <w:rPr>
          <w:rStyle w:val="Emphasis"/>
        </w:rPr>
        <w:t>Election of substitute officers</w:t>
      </w:r>
    </w:p>
    <w:p w14:paraId="74DF166F" w14:textId="72DC8E09" w:rsidR="00167FDC" w:rsidRPr="003E45D7" w:rsidRDefault="00A64427" w:rsidP="0080212F">
      <w:pPr>
        <w:pStyle w:val="CBDNormalNumber"/>
      </w:pPr>
      <w:r w:rsidRPr="003E45D7">
        <w:t>In accordance with rule 21 of the rules of procedure for meetings of the Conference of the Parties to the Convention, which appl</w:t>
      </w:r>
      <w:r w:rsidR="007A0F41" w:rsidRPr="003E45D7">
        <w:t>y</w:t>
      </w:r>
      <w:r w:rsidRPr="003E45D7">
        <w:t xml:space="preserve"> mutatis mutandis to meetings of the Parties to the Protocol, </w:t>
      </w:r>
      <w:r w:rsidR="00167FDC" w:rsidRPr="003E45D7">
        <w:t xml:space="preserve">10 members of the Bureau </w:t>
      </w:r>
      <w:r w:rsidR="00F862B3" w:rsidRPr="003E45D7">
        <w:t xml:space="preserve">had been elected </w:t>
      </w:r>
      <w:r w:rsidR="0006256A" w:rsidRPr="003E45D7">
        <w:t>by the Conference of the Parties to the Convention at its fifteenth meeting</w:t>
      </w:r>
      <w:r w:rsidR="00372E1C" w:rsidRPr="003E45D7">
        <w:t xml:space="preserve"> to serve until </w:t>
      </w:r>
      <w:r w:rsidR="00167FDC" w:rsidRPr="003E45D7">
        <w:t xml:space="preserve">the closure of the </w:t>
      </w:r>
      <w:r w:rsidR="00C1680A" w:rsidRPr="003E45D7">
        <w:t>sixteenth</w:t>
      </w:r>
      <w:r w:rsidR="00DC61F6" w:rsidRPr="003E45D7">
        <w:t xml:space="preserve"> </w:t>
      </w:r>
      <w:r w:rsidR="00167FDC" w:rsidRPr="003E45D7">
        <w:t xml:space="preserve">meeting. Subsequently, </w:t>
      </w:r>
      <w:r w:rsidR="00B22C20" w:rsidRPr="003E45D7">
        <w:t xml:space="preserve">the Conference of the Parties serving as </w:t>
      </w:r>
      <w:r w:rsidR="00167FDC" w:rsidRPr="003E45D7">
        <w:t xml:space="preserve">the meeting of the Parties to the Protocol </w:t>
      </w:r>
      <w:r w:rsidR="00BF3BAB" w:rsidRPr="003E45D7">
        <w:t xml:space="preserve">had </w:t>
      </w:r>
      <w:r w:rsidR="00167FDC" w:rsidRPr="003E45D7">
        <w:t>elected substitute Bureau</w:t>
      </w:r>
      <w:r w:rsidR="00DC61F6" w:rsidRPr="003E45D7">
        <w:t xml:space="preserve"> </w:t>
      </w:r>
      <w:r w:rsidR="00167FDC" w:rsidRPr="003E45D7">
        <w:t>members for those regions where the Bureau member was representing a Party to the Convention that was not a</w:t>
      </w:r>
      <w:r w:rsidR="00DC61F6" w:rsidRPr="003E45D7">
        <w:t xml:space="preserve"> </w:t>
      </w:r>
      <w:r w:rsidR="00167FDC" w:rsidRPr="003E45D7">
        <w:t xml:space="preserve">Party to the Protocol. </w:t>
      </w:r>
      <w:r w:rsidR="00B72B2D" w:rsidRPr="003E45D7">
        <w:t xml:space="preserve">The </w:t>
      </w:r>
      <w:r w:rsidR="000834AE" w:rsidRPr="003E45D7">
        <w:t xml:space="preserve">Bureau </w:t>
      </w:r>
      <w:r w:rsidR="006261E5" w:rsidRPr="003E45D7">
        <w:t xml:space="preserve">for the fifth meeting of the Parties to the Protocol thus </w:t>
      </w:r>
      <w:r w:rsidR="000834AE" w:rsidRPr="003E45D7">
        <w:t>comprised the following members</w:t>
      </w:r>
      <w:r w:rsidR="00403591" w:rsidRPr="003E45D7">
        <w:t>,</w:t>
      </w:r>
      <w:r w:rsidR="006261E5" w:rsidRPr="003E45D7">
        <w:t xml:space="preserve"> in addition to the President</w:t>
      </w:r>
      <w:r w:rsidR="00B72B2D" w:rsidRPr="003E45D7">
        <w:t>:</w:t>
      </w:r>
    </w:p>
    <w:p w14:paraId="2D6C882D" w14:textId="7E37C0C1" w:rsidR="00167FDC" w:rsidRPr="003E45D7" w:rsidRDefault="00F97F90" w:rsidP="00404CC7">
      <w:pPr>
        <w:tabs>
          <w:tab w:val="clear" w:pos="1134"/>
        </w:tabs>
        <w:spacing w:after="80"/>
        <w:ind w:left="1701"/>
        <w:rPr>
          <w:rFonts w:eastAsia="Calibri"/>
        </w:rPr>
      </w:pPr>
      <w:r w:rsidRPr="003E45D7">
        <w:rPr>
          <w:rFonts w:eastAsia="Calibri"/>
        </w:rPr>
        <w:t>Khangeziwe Mabuza</w:t>
      </w:r>
      <w:r w:rsidR="000B2FD8" w:rsidRPr="003E45D7">
        <w:rPr>
          <w:rFonts w:eastAsia="Calibri"/>
        </w:rPr>
        <w:t xml:space="preserve"> (Eswatini)</w:t>
      </w:r>
      <w:r w:rsidRPr="003E45D7">
        <w:rPr>
          <w:rStyle w:val="FootnoteReference"/>
          <w:rFonts w:eastAsia="Calibri"/>
        </w:rPr>
        <w:footnoteReference w:id="78"/>
      </w:r>
    </w:p>
    <w:p w14:paraId="37B0F6E5" w14:textId="63E058BD" w:rsidR="00167FDC" w:rsidRPr="003E45D7" w:rsidRDefault="00F63962" w:rsidP="00404CC7">
      <w:pPr>
        <w:tabs>
          <w:tab w:val="clear" w:pos="1134"/>
        </w:tabs>
        <w:spacing w:after="80"/>
        <w:ind w:left="1701"/>
        <w:rPr>
          <w:rFonts w:eastAsia="Calibri"/>
        </w:rPr>
      </w:pPr>
      <w:r w:rsidRPr="003E45D7">
        <w:rPr>
          <w:rFonts w:eastAsia="Calibri"/>
        </w:rPr>
        <w:t xml:space="preserve">Moustafa Fouda </w:t>
      </w:r>
      <w:r w:rsidR="00167FDC" w:rsidRPr="003E45D7">
        <w:rPr>
          <w:rFonts w:eastAsia="Calibri"/>
        </w:rPr>
        <w:t>(</w:t>
      </w:r>
      <w:r w:rsidRPr="003E45D7">
        <w:rPr>
          <w:rFonts w:eastAsia="Calibri"/>
        </w:rPr>
        <w:t>Egypt</w:t>
      </w:r>
      <w:r w:rsidR="00167FDC" w:rsidRPr="003E45D7">
        <w:rPr>
          <w:rFonts w:eastAsia="Calibri"/>
        </w:rPr>
        <w:t>)</w:t>
      </w:r>
    </w:p>
    <w:p w14:paraId="380088D5" w14:textId="30B92FE4" w:rsidR="006870A6" w:rsidRPr="003E45D7" w:rsidRDefault="006870A6" w:rsidP="00404CC7">
      <w:pPr>
        <w:tabs>
          <w:tab w:val="clear" w:pos="1134"/>
        </w:tabs>
        <w:spacing w:after="80"/>
        <w:ind w:left="1701"/>
        <w:rPr>
          <w:rFonts w:eastAsia="Calibri"/>
        </w:rPr>
      </w:pPr>
      <w:r w:rsidRPr="003E45D7">
        <w:rPr>
          <w:rFonts w:eastAsia="Calibri"/>
        </w:rPr>
        <w:t>Krishneel Nand (Fiji)</w:t>
      </w:r>
    </w:p>
    <w:p w14:paraId="7227C902" w14:textId="4B6F0084" w:rsidR="006870A6" w:rsidRPr="003E45D7" w:rsidRDefault="006870A6" w:rsidP="00404CC7">
      <w:pPr>
        <w:tabs>
          <w:tab w:val="clear" w:pos="1134"/>
        </w:tabs>
        <w:spacing w:after="80"/>
        <w:ind w:left="1701"/>
        <w:rPr>
          <w:rFonts w:eastAsia="Calibri"/>
        </w:rPr>
      </w:pPr>
      <w:r w:rsidRPr="003E45D7">
        <w:rPr>
          <w:rFonts w:eastAsia="Calibri"/>
        </w:rPr>
        <w:t>Somaly Chan (Cambodia)</w:t>
      </w:r>
    </w:p>
    <w:p w14:paraId="1AFC9326" w14:textId="7C7394C0" w:rsidR="00167FDC" w:rsidRPr="003E45D7" w:rsidRDefault="00973A4D" w:rsidP="00404CC7">
      <w:pPr>
        <w:tabs>
          <w:tab w:val="clear" w:pos="1134"/>
        </w:tabs>
        <w:spacing w:after="80"/>
        <w:ind w:left="1701"/>
        <w:rPr>
          <w:rFonts w:eastAsia="Calibri"/>
        </w:rPr>
      </w:pPr>
      <w:r w:rsidRPr="003E45D7">
        <w:rPr>
          <w:rFonts w:eastAsia="Calibri"/>
        </w:rPr>
        <w:t xml:space="preserve">Sino Tohirzoda </w:t>
      </w:r>
      <w:r w:rsidR="00167FDC" w:rsidRPr="003E45D7">
        <w:rPr>
          <w:rFonts w:eastAsia="Calibri"/>
        </w:rPr>
        <w:t>(</w:t>
      </w:r>
      <w:r w:rsidRPr="003E45D7">
        <w:rPr>
          <w:rFonts w:eastAsia="Calibri"/>
        </w:rPr>
        <w:t>Tajikistan</w:t>
      </w:r>
      <w:r w:rsidR="00167FDC" w:rsidRPr="003E45D7">
        <w:rPr>
          <w:rFonts w:eastAsia="Calibri"/>
        </w:rPr>
        <w:t>)</w:t>
      </w:r>
    </w:p>
    <w:p w14:paraId="66A5D81E" w14:textId="791E90EB" w:rsidR="00167FDC" w:rsidRPr="003E45D7" w:rsidRDefault="00940F5B" w:rsidP="00404CC7">
      <w:pPr>
        <w:tabs>
          <w:tab w:val="clear" w:pos="1134"/>
        </w:tabs>
        <w:spacing w:after="80"/>
        <w:ind w:left="1701"/>
        <w:rPr>
          <w:rFonts w:eastAsia="Calibri"/>
        </w:rPr>
      </w:pPr>
      <w:r w:rsidRPr="003E45D7">
        <w:rPr>
          <w:rFonts w:eastAsia="Calibri"/>
        </w:rPr>
        <w:t xml:space="preserve">Angela Lozan </w:t>
      </w:r>
      <w:r w:rsidR="00167FDC" w:rsidRPr="003E45D7">
        <w:rPr>
          <w:rFonts w:eastAsia="Calibri"/>
        </w:rPr>
        <w:t>(</w:t>
      </w:r>
      <w:r w:rsidRPr="003E45D7">
        <w:rPr>
          <w:rFonts w:eastAsia="Calibri"/>
        </w:rPr>
        <w:t>Republic of Moldova</w:t>
      </w:r>
      <w:r w:rsidR="00167FDC" w:rsidRPr="003E45D7">
        <w:rPr>
          <w:rFonts w:eastAsia="Calibri"/>
        </w:rPr>
        <w:t>)</w:t>
      </w:r>
    </w:p>
    <w:p w14:paraId="0360E366" w14:textId="76124016" w:rsidR="00167FDC" w:rsidRPr="003E45D7" w:rsidRDefault="003C2DFD" w:rsidP="00404CC7">
      <w:pPr>
        <w:tabs>
          <w:tab w:val="clear" w:pos="1134"/>
        </w:tabs>
        <w:spacing w:after="80"/>
        <w:ind w:left="1701"/>
        <w:rPr>
          <w:rFonts w:eastAsia="Calibri"/>
        </w:rPr>
      </w:pPr>
      <w:r w:rsidRPr="003E45D7">
        <w:rPr>
          <w:rFonts w:eastAsia="Calibri"/>
        </w:rPr>
        <w:t>Jes</w:t>
      </w:r>
      <w:r w:rsidR="000C5EBB" w:rsidRPr="003E45D7">
        <w:rPr>
          <w:rFonts w:eastAsia="Calibri"/>
        </w:rPr>
        <w:t>ú</w:t>
      </w:r>
      <w:r w:rsidRPr="003E45D7">
        <w:rPr>
          <w:rFonts w:eastAsia="Calibri"/>
        </w:rPr>
        <w:t xml:space="preserve">s Guerra Bell </w:t>
      </w:r>
      <w:r w:rsidR="00167FDC" w:rsidRPr="003E45D7">
        <w:rPr>
          <w:rFonts w:eastAsia="Calibri"/>
        </w:rPr>
        <w:t>(</w:t>
      </w:r>
      <w:r w:rsidRPr="003E45D7">
        <w:rPr>
          <w:rFonts w:eastAsia="Calibri"/>
        </w:rPr>
        <w:t>Cuba</w:t>
      </w:r>
      <w:r w:rsidR="00167FDC" w:rsidRPr="003E45D7">
        <w:rPr>
          <w:rFonts w:eastAsia="Calibri"/>
        </w:rPr>
        <w:t>)</w:t>
      </w:r>
    </w:p>
    <w:p w14:paraId="37007421" w14:textId="3B48795C" w:rsidR="00167FDC" w:rsidRPr="003E45D7" w:rsidRDefault="004F6404" w:rsidP="00404CC7">
      <w:pPr>
        <w:tabs>
          <w:tab w:val="clear" w:pos="1134"/>
        </w:tabs>
        <w:spacing w:after="80"/>
        <w:ind w:left="1701"/>
        <w:rPr>
          <w:rFonts w:eastAsia="Calibri"/>
        </w:rPr>
      </w:pPr>
      <w:r w:rsidRPr="003E45D7">
        <w:rPr>
          <w:rFonts w:eastAsia="Calibri"/>
        </w:rPr>
        <w:t xml:space="preserve">Corina Sarli </w:t>
      </w:r>
      <w:r w:rsidR="00167FDC" w:rsidRPr="003E45D7">
        <w:rPr>
          <w:rFonts w:eastAsia="Calibri"/>
        </w:rPr>
        <w:t>(Argentina)</w:t>
      </w:r>
    </w:p>
    <w:p w14:paraId="2773F90C" w14:textId="66649017" w:rsidR="00167FDC" w:rsidRPr="003E45D7" w:rsidRDefault="00AA54C3" w:rsidP="00404CC7">
      <w:pPr>
        <w:tabs>
          <w:tab w:val="clear" w:pos="1134"/>
        </w:tabs>
        <w:spacing w:after="80"/>
        <w:ind w:left="1701"/>
        <w:rPr>
          <w:rFonts w:eastAsia="Calibri"/>
        </w:rPr>
      </w:pPr>
      <w:r w:rsidRPr="003E45D7">
        <w:rPr>
          <w:rFonts w:eastAsia="Calibri"/>
        </w:rPr>
        <w:t>Eric Schauls</w:t>
      </w:r>
      <w:r w:rsidR="00167FDC" w:rsidRPr="003E45D7">
        <w:rPr>
          <w:rFonts w:eastAsia="Calibri"/>
        </w:rPr>
        <w:t xml:space="preserve"> (</w:t>
      </w:r>
      <w:r w:rsidRPr="003E45D7">
        <w:rPr>
          <w:rFonts w:eastAsia="Calibri"/>
        </w:rPr>
        <w:t>Luxembourg</w:t>
      </w:r>
      <w:r w:rsidR="00167FDC" w:rsidRPr="003E45D7">
        <w:rPr>
          <w:rFonts w:eastAsia="Calibri"/>
        </w:rPr>
        <w:t>)</w:t>
      </w:r>
    </w:p>
    <w:p w14:paraId="2725F9C8" w14:textId="3AF8C21C" w:rsidR="00167FDC" w:rsidRPr="003E45D7" w:rsidRDefault="00AA54C3" w:rsidP="00404CC7">
      <w:pPr>
        <w:tabs>
          <w:tab w:val="clear" w:pos="1134"/>
        </w:tabs>
        <w:spacing w:after="80"/>
        <w:ind w:left="1701"/>
        <w:rPr>
          <w:rFonts w:eastAsia="Calibri"/>
        </w:rPr>
      </w:pPr>
      <w:r w:rsidRPr="003E45D7">
        <w:rPr>
          <w:rFonts w:eastAsia="Calibri"/>
        </w:rPr>
        <w:t>Norbert Bärlocher</w:t>
      </w:r>
      <w:r w:rsidR="00167FDC" w:rsidRPr="003E45D7">
        <w:rPr>
          <w:rFonts w:eastAsia="Calibri"/>
        </w:rPr>
        <w:t xml:space="preserve"> (</w:t>
      </w:r>
      <w:r w:rsidRPr="003E45D7">
        <w:rPr>
          <w:rFonts w:eastAsia="Calibri"/>
        </w:rPr>
        <w:t>Switzerland</w:t>
      </w:r>
      <w:r w:rsidR="00167FDC" w:rsidRPr="003E45D7">
        <w:rPr>
          <w:rFonts w:eastAsia="Calibri"/>
        </w:rPr>
        <w:t>)</w:t>
      </w:r>
    </w:p>
    <w:p w14:paraId="2BEA4A0C" w14:textId="7123860C" w:rsidR="00FD560B" w:rsidRPr="003E45D7" w:rsidRDefault="000244D1" w:rsidP="00FD560B">
      <w:pPr>
        <w:pStyle w:val="CBDNormalNumber"/>
      </w:pPr>
      <w:r w:rsidRPr="003E45D7">
        <w:t>T</w:t>
      </w:r>
      <w:r w:rsidR="00FD560B" w:rsidRPr="003E45D7">
        <w:t xml:space="preserve">he Conference of the Parties serving as the meeting of the Parties to the Protocol agreed that </w:t>
      </w:r>
      <w:r w:rsidR="001B3100" w:rsidRPr="003E45D7">
        <w:rPr>
          <w:bCs/>
        </w:rPr>
        <w:t>Ms.</w:t>
      </w:r>
      <w:r w:rsidR="00E06801" w:rsidRPr="003E45D7">
        <w:rPr>
          <w:bCs/>
        </w:rPr>
        <w:t> </w:t>
      </w:r>
      <w:r w:rsidR="006261E5" w:rsidRPr="003E45D7">
        <w:rPr>
          <w:bCs/>
        </w:rPr>
        <w:t>Chan</w:t>
      </w:r>
      <w:r w:rsidR="00FD560B" w:rsidRPr="003E45D7">
        <w:t xml:space="preserve"> would serve as Rapporteur for the meeting, as proposed by the Bureau.</w:t>
      </w:r>
    </w:p>
    <w:p w14:paraId="4A1043D7" w14:textId="7ADA5BFD" w:rsidR="0015512E" w:rsidRPr="003E45D7" w:rsidRDefault="0015512E" w:rsidP="0015512E">
      <w:pPr>
        <w:pStyle w:val="CBDNormalNumber"/>
      </w:pPr>
      <w:r w:rsidRPr="003E45D7">
        <w:t xml:space="preserve">At its 3rd plenary session, on 30 October, the Conference of the Parties to the Convention elected the following representatives to serve as members of its Bureau for a term of office commencing upon the closure of its sixteenth meeting, and hence as the Bureau for the </w:t>
      </w:r>
      <w:r w:rsidR="0060145F" w:rsidRPr="003E45D7">
        <w:t xml:space="preserve">Conference of the Parties serving as the meeting of the Parties to the </w:t>
      </w:r>
      <w:r w:rsidRPr="003E45D7">
        <w:t xml:space="preserve">Protocol upon the closure of its fifth meeting: </w:t>
      </w:r>
    </w:p>
    <w:p w14:paraId="6D076845" w14:textId="77777777" w:rsidR="0015512E" w:rsidRPr="003E45D7" w:rsidRDefault="0015512E" w:rsidP="0015512E">
      <w:pPr>
        <w:pStyle w:val="CBDNormalNumber"/>
        <w:numPr>
          <w:ilvl w:val="0"/>
          <w:numId w:val="0"/>
        </w:numPr>
        <w:tabs>
          <w:tab w:val="clear" w:pos="567"/>
        </w:tabs>
        <w:ind w:left="1134"/>
      </w:pPr>
      <w:r w:rsidRPr="003E45D7">
        <w:t xml:space="preserve">Joséphine Thérèse Babette Beyala Epse Eloundou (Cameroon) </w:t>
      </w:r>
    </w:p>
    <w:p w14:paraId="5037FEC0" w14:textId="77777777" w:rsidR="0015512E" w:rsidRPr="003E45D7" w:rsidRDefault="0015512E" w:rsidP="0015512E">
      <w:pPr>
        <w:pStyle w:val="CBDNormalNumber"/>
        <w:numPr>
          <w:ilvl w:val="0"/>
          <w:numId w:val="0"/>
        </w:numPr>
        <w:tabs>
          <w:tab w:val="clear" w:pos="567"/>
        </w:tabs>
        <w:ind w:left="1134"/>
      </w:pPr>
      <w:r w:rsidRPr="003E45D7">
        <w:t>Jonas Komi Anthé (Togo)</w:t>
      </w:r>
    </w:p>
    <w:p w14:paraId="0F34E3F2" w14:textId="77777777" w:rsidR="0015512E" w:rsidRPr="003E45D7" w:rsidRDefault="0015512E" w:rsidP="0015512E">
      <w:pPr>
        <w:pStyle w:val="CBDNormalNumber"/>
        <w:numPr>
          <w:ilvl w:val="0"/>
          <w:numId w:val="0"/>
        </w:numPr>
        <w:tabs>
          <w:tab w:val="clear" w:pos="567"/>
        </w:tabs>
        <w:ind w:left="1134"/>
      </w:pPr>
      <w:r w:rsidRPr="003E45D7">
        <w:t>Bilal Qteshat (Jordan)</w:t>
      </w:r>
    </w:p>
    <w:p w14:paraId="7B19665F" w14:textId="77777777" w:rsidR="0015512E" w:rsidRPr="003E45D7" w:rsidRDefault="0015512E" w:rsidP="0015512E">
      <w:pPr>
        <w:pStyle w:val="CBDNormalNumber"/>
        <w:numPr>
          <w:ilvl w:val="0"/>
          <w:numId w:val="0"/>
        </w:numPr>
        <w:tabs>
          <w:tab w:val="clear" w:pos="567"/>
        </w:tabs>
        <w:ind w:left="1134"/>
      </w:pPr>
      <w:r w:rsidRPr="003E45D7">
        <w:t>Illam Atho Mohamed (Maldives)</w:t>
      </w:r>
    </w:p>
    <w:p w14:paraId="187931D7" w14:textId="77777777" w:rsidR="0015512E" w:rsidRPr="003E45D7" w:rsidRDefault="0015512E" w:rsidP="0015512E">
      <w:pPr>
        <w:pStyle w:val="CBDNormalNumber"/>
        <w:numPr>
          <w:ilvl w:val="0"/>
          <w:numId w:val="0"/>
        </w:numPr>
        <w:tabs>
          <w:tab w:val="clear" w:pos="567"/>
        </w:tabs>
        <w:ind w:left="1134"/>
      </w:pPr>
      <w:r w:rsidRPr="003E45D7">
        <w:t>Adla Kahrić (Bosnia and Herzegovina)</w:t>
      </w:r>
    </w:p>
    <w:p w14:paraId="7C79CB29" w14:textId="77777777" w:rsidR="0015512E" w:rsidRPr="003E45D7" w:rsidRDefault="0015512E" w:rsidP="0015512E">
      <w:pPr>
        <w:pStyle w:val="CBDNormalNumber"/>
        <w:numPr>
          <w:ilvl w:val="0"/>
          <w:numId w:val="0"/>
        </w:numPr>
        <w:tabs>
          <w:tab w:val="clear" w:pos="567"/>
        </w:tabs>
        <w:ind w:left="1134"/>
      </w:pPr>
      <w:r w:rsidRPr="003E45D7">
        <w:t>Jakhongir Talipov (Uzbekistan)</w:t>
      </w:r>
    </w:p>
    <w:p w14:paraId="6773DDBA" w14:textId="77777777" w:rsidR="0015512E" w:rsidRPr="003E45D7" w:rsidRDefault="0015512E" w:rsidP="0015512E">
      <w:pPr>
        <w:pStyle w:val="CBDNormalNumber"/>
        <w:numPr>
          <w:ilvl w:val="0"/>
          <w:numId w:val="0"/>
        </w:numPr>
        <w:tabs>
          <w:tab w:val="clear" w:pos="567"/>
        </w:tabs>
        <w:ind w:left="1134"/>
      </w:pPr>
      <w:r w:rsidRPr="003E45D7">
        <w:t>Corina Sarli (Argentina)</w:t>
      </w:r>
    </w:p>
    <w:p w14:paraId="630E0FE5" w14:textId="77777777" w:rsidR="0015512E" w:rsidRPr="003E45D7" w:rsidRDefault="0015512E" w:rsidP="0015512E">
      <w:pPr>
        <w:pStyle w:val="CBDNormalNumber"/>
        <w:numPr>
          <w:ilvl w:val="0"/>
          <w:numId w:val="0"/>
        </w:numPr>
        <w:tabs>
          <w:tab w:val="clear" w:pos="567"/>
        </w:tabs>
        <w:ind w:left="1134"/>
      </w:pPr>
      <w:r w:rsidRPr="003E45D7">
        <w:t>Gillian Guthrie (Jamaica)</w:t>
      </w:r>
    </w:p>
    <w:p w14:paraId="2D84B08A" w14:textId="77777777" w:rsidR="0015512E" w:rsidRPr="003E45D7" w:rsidRDefault="0015512E" w:rsidP="0015512E">
      <w:pPr>
        <w:pStyle w:val="CBDNormalNumber"/>
        <w:numPr>
          <w:ilvl w:val="0"/>
          <w:numId w:val="0"/>
        </w:numPr>
        <w:tabs>
          <w:tab w:val="clear" w:pos="567"/>
        </w:tabs>
        <w:ind w:left="1134"/>
      </w:pPr>
      <w:r w:rsidRPr="003E45D7">
        <w:t>Gaute Hanssen (Norway)</w:t>
      </w:r>
    </w:p>
    <w:p w14:paraId="56756AA2" w14:textId="77777777" w:rsidR="0015512E" w:rsidRPr="003E45D7" w:rsidRDefault="0015512E" w:rsidP="0015512E">
      <w:pPr>
        <w:pStyle w:val="CBDNormalNumber"/>
        <w:numPr>
          <w:ilvl w:val="0"/>
          <w:numId w:val="0"/>
        </w:numPr>
        <w:tabs>
          <w:tab w:val="clear" w:pos="567"/>
        </w:tabs>
        <w:ind w:left="1134"/>
      </w:pPr>
      <w:r w:rsidRPr="003E45D7">
        <w:t>Eric Schauls (Luxembourg)</w:t>
      </w:r>
    </w:p>
    <w:p w14:paraId="3BF794B9" w14:textId="1915347E" w:rsidR="00795B1A" w:rsidRPr="003E45D7" w:rsidRDefault="00780628" w:rsidP="00795B1A">
      <w:pPr>
        <w:pStyle w:val="CBDNormalNumber"/>
      </w:pPr>
      <w:r w:rsidRPr="003E45D7">
        <w:t>At its 4th plenary session, on 31 October, i</w:t>
      </w:r>
      <w:r w:rsidR="00795B1A" w:rsidRPr="003E45D7">
        <w:t xml:space="preserve">n accordance with </w:t>
      </w:r>
      <w:r w:rsidR="00DA1F7C" w:rsidRPr="003E45D7">
        <w:t>A</w:t>
      </w:r>
      <w:r w:rsidR="00795B1A" w:rsidRPr="003E45D7">
        <w:t>rticle 26, paragraph 3, of the Protocol, the Conference of the Parties serving as the meeting of the Parties to the Protocol</w:t>
      </w:r>
      <w:r w:rsidR="009A2370" w:rsidRPr="003E45D7">
        <w:t xml:space="preserve"> </w:t>
      </w:r>
      <w:r w:rsidR="00795B1A" w:rsidRPr="003E45D7">
        <w:t xml:space="preserve">elected </w:t>
      </w:r>
      <w:r w:rsidR="00C02C89" w:rsidRPr="003E45D7">
        <w:t>Ditta Greguss (Hungary), Kumar Mambetaliev (Kyrgyzstan) and</w:t>
      </w:r>
      <w:r w:rsidR="00C02C89" w:rsidRPr="003E45D7">
        <w:rPr>
          <w:rFonts w:ascii="Arial" w:eastAsia="Times New Roman" w:hAnsi="Arial" w:cs="Arial"/>
        </w:rPr>
        <w:t xml:space="preserve"> </w:t>
      </w:r>
      <w:r w:rsidR="00C02C89" w:rsidRPr="003E45D7">
        <w:t>Jeremiah Edmund (Saint Lucia)</w:t>
      </w:r>
      <w:r w:rsidR="00795B1A" w:rsidRPr="003E45D7">
        <w:t xml:space="preserve"> as member</w:t>
      </w:r>
      <w:r w:rsidR="00C02C89" w:rsidRPr="003E45D7">
        <w:t>s</w:t>
      </w:r>
      <w:r w:rsidR="00795B1A" w:rsidRPr="003E45D7">
        <w:t xml:space="preserve"> of the Bureau for the </w:t>
      </w:r>
      <w:r w:rsidR="00C02C89" w:rsidRPr="003E45D7">
        <w:t>Nagoya</w:t>
      </w:r>
      <w:r w:rsidR="00795B1A" w:rsidRPr="003E45D7">
        <w:t xml:space="preserve"> Protocol, substituting for </w:t>
      </w:r>
      <w:r w:rsidR="00C02C89" w:rsidRPr="003E45D7">
        <w:t>Adla Kahrić (Bosnia and Herzegovina)</w:t>
      </w:r>
      <w:r w:rsidR="00795B1A" w:rsidRPr="003E45D7">
        <w:t xml:space="preserve">, </w:t>
      </w:r>
      <w:r w:rsidR="00C02C89" w:rsidRPr="003E45D7">
        <w:t xml:space="preserve">Jakhongir Talipov (Uzbekistan) and Gillian Guthrie (Jamaica), </w:t>
      </w:r>
      <w:r w:rsidR="00795B1A" w:rsidRPr="003E45D7">
        <w:t xml:space="preserve">as </w:t>
      </w:r>
      <w:r w:rsidR="00C02C89" w:rsidRPr="003E45D7">
        <w:t>Bosnia and Herzegovina, Uzbekistan and Jamaica were</w:t>
      </w:r>
      <w:r w:rsidR="00795B1A" w:rsidRPr="003E45D7">
        <w:t xml:space="preserve"> not party to the Protocol.</w:t>
      </w:r>
    </w:p>
    <w:p w14:paraId="43A3CF02" w14:textId="1B462E5A" w:rsidR="007342A0" w:rsidRPr="003E45D7" w:rsidRDefault="007342A0" w:rsidP="004F68EE">
      <w:pPr>
        <w:pStyle w:val="Para10"/>
        <w:keepNext/>
        <w:ind w:left="924" w:hanging="357"/>
        <w:rPr>
          <w:rStyle w:val="Emphasis"/>
        </w:rPr>
      </w:pPr>
      <w:r w:rsidRPr="003E45D7">
        <w:rPr>
          <w:rStyle w:val="Emphasis"/>
        </w:rPr>
        <w:t xml:space="preserve">Adoption of the agenda </w:t>
      </w:r>
    </w:p>
    <w:p w14:paraId="76978E62" w14:textId="1073B210" w:rsidR="00DC0CEC" w:rsidRPr="003E45D7" w:rsidRDefault="00CE4A2A" w:rsidP="000217E9">
      <w:pPr>
        <w:pStyle w:val="CBDNormalNumber"/>
        <w:rPr>
          <w:rFonts w:eastAsia="Calibri"/>
        </w:rPr>
      </w:pPr>
      <w:r w:rsidRPr="003E45D7">
        <w:rPr>
          <w:rFonts w:eastAsia="Calibri"/>
        </w:rPr>
        <w:t xml:space="preserve">At its </w:t>
      </w:r>
      <w:r w:rsidR="001B3100" w:rsidRPr="003E45D7">
        <w:rPr>
          <w:rFonts w:eastAsia="Calibri"/>
        </w:rPr>
        <w:t xml:space="preserve">1st </w:t>
      </w:r>
      <w:r w:rsidR="00466C5C" w:rsidRPr="003E45D7">
        <w:rPr>
          <w:rFonts w:eastAsia="Calibri"/>
        </w:rPr>
        <w:t xml:space="preserve">plenary session, the Conference of the Parties serving as the meeting of the Parties to the Protocol </w:t>
      </w:r>
      <w:r w:rsidR="00DC0CEC" w:rsidRPr="003E45D7">
        <w:rPr>
          <w:rFonts w:eastAsia="Calibri"/>
        </w:rPr>
        <w:t xml:space="preserve">adopted the following agenda </w:t>
      </w:r>
      <w:proofErr w:type="gramStart"/>
      <w:r w:rsidR="00DC0CEC" w:rsidRPr="003E45D7">
        <w:rPr>
          <w:rFonts w:eastAsia="Calibri"/>
        </w:rPr>
        <w:t>on the basis of</w:t>
      </w:r>
      <w:proofErr w:type="gramEnd"/>
      <w:r w:rsidR="00DC0CEC" w:rsidRPr="003E45D7">
        <w:rPr>
          <w:rFonts w:eastAsia="Calibri"/>
        </w:rPr>
        <w:t xml:space="preserve"> the provisional agenda prepared by the </w:t>
      </w:r>
      <w:r w:rsidR="000F7D16" w:rsidRPr="003E45D7">
        <w:rPr>
          <w:rFonts w:eastAsia="Calibri"/>
        </w:rPr>
        <w:t>Secretariat</w:t>
      </w:r>
      <w:r w:rsidR="0089577F" w:rsidRPr="003E45D7">
        <w:rPr>
          <w:rFonts w:eastAsia="Calibri"/>
        </w:rPr>
        <w:t xml:space="preserve"> in consultation with the Bureau</w:t>
      </w:r>
      <w:r w:rsidR="000F7D16" w:rsidRPr="003E45D7">
        <w:rPr>
          <w:rFonts w:eastAsia="Calibri"/>
        </w:rPr>
        <w:t>:</w:t>
      </w:r>
    </w:p>
    <w:p w14:paraId="0EA5E4AD"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1.</w:t>
      </w:r>
      <w:r w:rsidRPr="003E45D7">
        <w:rPr>
          <w:rFonts w:eastAsia="Calibri"/>
        </w:rPr>
        <w:tab/>
        <w:t>Opening of the meeting.</w:t>
      </w:r>
    </w:p>
    <w:p w14:paraId="0D426D6F"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2.</w:t>
      </w:r>
      <w:r w:rsidRPr="003E45D7">
        <w:rPr>
          <w:rFonts w:eastAsia="Calibri"/>
        </w:rPr>
        <w:tab/>
        <w:t>Organizational matters.</w:t>
      </w:r>
    </w:p>
    <w:p w14:paraId="486CF1B9"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3.</w:t>
      </w:r>
      <w:r w:rsidRPr="003E45D7">
        <w:rPr>
          <w:rFonts w:eastAsia="Calibri"/>
        </w:rPr>
        <w:tab/>
        <w:t>Report on the credentials of representatives to the fifth meeting of the Conference of the Parties serving as the meeting of the Parties to the Nagoya Protocol.</w:t>
      </w:r>
    </w:p>
    <w:p w14:paraId="16821B1B"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4.</w:t>
      </w:r>
      <w:r w:rsidRPr="003E45D7">
        <w:rPr>
          <w:rFonts w:eastAsia="Calibri"/>
        </w:rPr>
        <w:tab/>
        <w:t>Reports of subsidiary bodies.</w:t>
      </w:r>
    </w:p>
    <w:p w14:paraId="18568692"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5.</w:t>
      </w:r>
      <w:r w:rsidRPr="003E45D7">
        <w:rPr>
          <w:rFonts w:eastAsia="Calibri"/>
        </w:rPr>
        <w:tab/>
        <w:t>Report of the Compliance Committee.</w:t>
      </w:r>
    </w:p>
    <w:p w14:paraId="4A754583"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6.</w:t>
      </w:r>
      <w:r w:rsidRPr="003E45D7">
        <w:rPr>
          <w:rFonts w:eastAsia="Calibri"/>
        </w:rPr>
        <w:tab/>
        <w:t>Administration of the Protocol and budget for the trust funds.</w:t>
      </w:r>
    </w:p>
    <w:p w14:paraId="0FF88E75"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7.</w:t>
      </w:r>
      <w:r w:rsidRPr="003E45D7">
        <w:rPr>
          <w:rFonts w:eastAsia="Calibri"/>
        </w:rPr>
        <w:tab/>
        <w:t>Financial mechanism and resources.</w:t>
      </w:r>
    </w:p>
    <w:p w14:paraId="4D7DC624"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8.</w:t>
      </w:r>
      <w:r w:rsidRPr="003E45D7">
        <w:rPr>
          <w:rFonts w:eastAsia="Calibri"/>
        </w:rPr>
        <w:tab/>
        <w:t>Capacity-building and development and awareness-raising.</w:t>
      </w:r>
    </w:p>
    <w:p w14:paraId="6D273049"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9.</w:t>
      </w:r>
      <w:r w:rsidRPr="003E45D7">
        <w:rPr>
          <w:rFonts w:eastAsia="Calibri"/>
        </w:rPr>
        <w:tab/>
        <w:t>Access and Benefit-sharing Clearing-House and information-sharing.</w:t>
      </w:r>
    </w:p>
    <w:p w14:paraId="13745F3A"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10.</w:t>
      </w:r>
      <w:r w:rsidRPr="003E45D7">
        <w:rPr>
          <w:rFonts w:eastAsia="Calibri"/>
        </w:rPr>
        <w:tab/>
        <w:t>Assessment and review of the effectiveness of the Protocol.</w:t>
      </w:r>
    </w:p>
    <w:p w14:paraId="7275ED8A"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11.</w:t>
      </w:r>
      <w:r w:rsidRPr="003E45D7">
        <w:rPr>
          <w:rFonts w:eastAsia="Calibri"/>
        </w:rPr>
        <w:tab/>
        <w:t>Cooperation with international organizations, bodies established under other conventions, and initiatives.</w:t>
      </w:r>
    </w:p>
    <w:p w14:paraId="3126AD30"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12.</w:t>
      </w:r>
      <w:r w:rsidRPr="003E45D7">
        <w:rPr>
          <w:rFonts w:eastAsia="Calibri"/>
        </w:rPr>
        <w:tab/>
        <w:t>Review of effectiveness of processes under the Convention and its Protocols.</w:t>
      </w:r>
    </w:p>
    <w:p w14:paraId="33CECD33"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13.</w:t>
      </w:r>
      <w:r w:rsidRPr="003E45D7">
        <w:rPr>
          <w:rFonts w:eastAsia="Calibri"/>
        </w:rPr>
        <w:tab/>
        <w:t>Enhancing the implementation of the Nagoya Protocol in the context of the Kunming-Montreal Global Biodiversity Framework.</w:t>
      </w:r>
    </w:p>
    <w:p w14:paraId="1FA2F14D"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14.</w:t>
      </w:r>
      <w:r w:rsidRPr="003E45D7">
        <w:rPr>
          <w:rFonts w:eastAsia="Calibri"/>
        </w:rPr>
        <w:tab/>
        <w:t>Digital sequence information on genetic resources.</w:t>
      </w:r>
    </w:p>
    <w:p w14:paraId="490FCD4C" w14:textId="6E6D002B"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15.</w:t>
      </w:r>
      <w:r w:rsidRPr="003E45D7">
        <w:rPr>
          <w:rFonts w:eastAsia="Calibri"/>
        </w:rPr>
        <w:tab/>
        <w:t>Specialized international access and benefit-sharing instruments in the context of Article</w:t>
      </w:r>
      <w:r w:rsidR="004C1870" w:rsidRPr="003E45D7">
        <w:rPr>
          <w:rFonts w:eastAsia="Calibri"/>
        </w:rPr>
        <w:t> </w:t>
      </w:r>
      <w:r w:rsidRPr="003E45D7">
        <w:rPr>
          <w:rFonts w:eastAsia="Calibri"/>
        </w:rPr>
        <w:t>4, paragraph 4, of the Nagoya Protocol.</w:t>
      </w:r>
    </w:p>
    <w:p w14:paraId="7E43AA88"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16.</w:t>
      </w:r>
      <w:r w:rsidRPr="003E45D7">
        <w:rPr>
          <w:rFonts w:eastAsia="Calibri"/>
        </w:rPr>
        <w:tab/>
        <w:t>Global multilateral benefit-sharing mechanism.</w:t>
      </w:r>
    </w:p>
    <w:p w14:paraId="04F22004"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17.</w:t>
      </w:r>
      <w:r w:rsidRPr="003E45D7">
        <w:rPr>
          <w:rFonts w:eastAsia="Calibri"/>
        </w:rPr>
        <w:tab/>
        <w:t>Other matters.</w:t>
      </w:r>
    </w:p>
    <w:p w14:paraId="57C2EFA0" w14:textId="77777777" w:rsidR="00E4334B"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18.</w:t>
      </w:r>
      <w:r w:rsidRPr="003E45D7">
        <w:rPr>
          <w:rFonts w:eastAsia="Calibri"/>
        </w:rPr>
        <w:tab/>
        <w:t>Adoption of the report.</w:t>
      </w:r>
    </w:p>
    <w:p w14:paraId="445746B4" w14:textId="6C6FB37A" w:rsidR="000F7D16" w:rsidRPr="003E45D7" w:rsidRDefault="00E4334B" w:rsidP="00E4334B">
      <w:pPr>
        <w:pStyle w:val="CBDNormalNumber"/>
        <w:numPr>
          <w:ilvl w:val="0"/>
          <w:numId w:val="0"/>
        </w:numPr>
        <w:tabs>
          <w:tab w:val="clear" w:pos="567"/>
          <w:tab w:val="clear" w:pos="1134"/>
        </w:tabs>
        <w:ind w:left="1701" w:hanging="567"/>
        <w:rPr>
          <w:rFonts w:eastAsia="Calibri"/>
        </w:rPr>
      </w:pPr>
      <w:r w:rsidRPr="003E45D7">
        <w:rPr>
          <w:rFonts w:eastAsia="Calibri"/>
        </w:rPr>
        <w:t>19.</w:t>
      </w:r>
      <w:r w:rsidRPr="003E45D7">
        <w:rPr>
          <w:rFonts w:eastAsia="Calibri"/>
        </w:rPr>
        <w:tab/>
        <w:t>Closure of the meeting.</w:t>
      </w:r>
    </w:p>
    <w:p w14:paraId="4035A86B" w14:textId="695E8C3D" w:rsidR="00AD2226" w:rsidRPr="003E45D7" w:rsidRDefault="00AD2226" w:rsidP="002A38C4">
      <w:pPr>
        <w:spacing w:after="120"/>
        <w:ind w:left="567"/>
        <w:rPr>
          <w:rFonts w:eastAsia="Calibri"/>
          <w:i/>
          <w:iCs/>
        </w:rPr>
      </w:pPr>
      <w:r w:rsidRPr="003E45D7">
        <w:rPr>
          <w:i/>
          <w:iCs/>
          <w:snapToGrid w:val="0"/>
        </w:rPr>
        <w:t>Organization</w:t>
      </w:r>
      <w:r w:rsidRPr="003E45D7">
        <w:rPr>
          <w:rStyle w:val="Emphasis"/>
        </w:rPr>
        <w:t xml:space="preserve"> of work</w:t>
      </w:r>
    </w:p>
    <w:p w14:paraId="11255E1E" w14:textId="542E15A7" w:rsidR="0089577F" w:rsidRPr="003E45D7" w:rsidRDefault="00CD6793" w:rsidP="009B7746">
      <w:pPr>
        <w:pStyle w:val="CBDNormalNumber"/>
      </w:pPr>
      <w:r w:rsidRPr="003E45D7">
        <w:t xml:space="preserve">At its 1st plenary session, the </w:t>
      </w:r>
      <w:r w:rsidR="0099478C" w:rsidRPr="003E45D7">
        <w:t>Conference of the Parties serving as the meeting of the Parties</w:t>
      </w:r>
      <w:r w:rsidR="003D33DB" w:rsidRPr="003E45D7">
        <w:t xml:space="preserve"> to the Protocol</w:t>
      </w:r>
      <w:r w:rsidR="0099478C" w:rsidRPr="003E45D7">
        <w:t xml:space="preserve"> </w:t>
      </w:r>
      <w:r w:rsidR="00456FF9" w:rsidRPr="003E45D7">
        <w:t>agreed to organize its work as set out in annex</w:t>
      </w:r>
      <w:r w:rsidR="000D60F5" w:rsidRPr="003E45D7">
        <w:t> </w:t>
      </w:r>
      <w:r w:rsidR="00456FF9" w:rsidRPr="003E45D7">
        <w:t>II</w:t>
      </w:r>
      <w:r w:rsidR="002751CA" w:rsidRPr="003E45D7">
        <w:t>I</w:t>
      </w:r>
      <w:r w:rsidR="00456FF9" w:rsidRPr="003E45D7">
        <w:t xml:space="preserve"> to the proposed organization of work.</w:t>
      </w:r>
      <w:r w:rsidR="009B7746" w:rsidRPr="003E45D7">
        <w:rPr>
          <w:rStyle w:val="FootnoteReference"/>
          <w:rFonts w:eastAsia="Calibri"/>
        </w:rPr>
        <w:footnoteReference w:id="79"/>
      </w:r>
      <w:r w:rsidR="006726C3" w:rsidRPr="003E45D7">
        <w:t xml:space="preserve"> </w:t>
      </w:r>
      <w:r w:rsidR="00D924D6" w:rsidRPr="003E45D7">
        <w:rPr>
          <w:rFonts w:asciiTheme="majorBidi" w:hAnsiTheme="majorBidi" w:cstheme="majorBidi"/>
          <w:color w:val="000000" w:themeColor="text1"/>
        </w:rPr>
        <w:t>I</w:t>
      </w:r>
      <w:r w:rsidR="00011BCB" w:rsidRPr="003E45D7">
        <w:rPr>
          <w:rFonts w:asciiTheme="majorBidi" w:hAnsiTheme="majorBidi" w:cstheme="majorBidi"/>
          <w:color w:val="000000" w:themeColor="text1"/>
        </w:rPr>
        <w:t>t</w:t>
      </w:r>
      <w:r w:rsidR="00B347D9" w:rsidRPr="003E45D7">
        <w:rPr>
          <w:rFonts w:asciiTheme="majorBidi" w:hAnsiTheme="majorBidi" w:cstheme="majorBidi"/>
          <w:color w:val="000000" w:themeColor="text1"/>
        </w:rPr>
        <w:t xml:space="preserve"> </w:t>
      </w:r>
      <w:r w:rsidR="00D924D6" w:rsidRPr="003E45D7">
        <w:rPr>
          <w:rFonts w:asciiTheme="majorBidi" w:hAnsiTheme="majorBidi" w:cstheme="majorBidi"/>
          <w:color w:val="000000" w:themeColor="text1"/>
        </w:rPr>
        <w:t xml:space="preserve">consequently </w:t>
      </w:r>
      <w:r w:rsidR="006726C3" w:rsidRPr="003E45D7">
        <w:rPr>
          <w:rFonts w:asciiTheme="majorBidi" w:hAnsiTheme="majorBidi" w:cstheme="majorBidi"/>
          <w:color w:val="000000" w:themeColor="text1"/>
        </w:rPr>
        <w:t>agreed to establish two working groups. Working Group</w:t>
      </w:r>
      <w:r w:rsidR="000D60F5" w:rsidRPr="003E45D7">
        <w:rPr>
          <w:rFonts w:asciiTheme="majorBidi" w:hAnsiTheme="majorBidi" w:cstheme="majorBidi"/>
          <w:color w:val="000000" w:themeColor="text1"/>
        </w:rPr>
        <w:t> </w:t>
      </w:r>
      <w:r w:rsidR="006726C3" w:rsidRPr="003E45D7">
        <w:rPr>
          <w:rFonts w:asciiTheme="majorBidi" w:hAnsiTheme="majorBidi" w:cstheme="majorBidi"/>
          <w:color w:val="000000" w:themeColor="text1"/>
        </w:rPr>
        <w:t xml:space="preserve">I would be </w:t>
      </w:r>
      <w:r w:rsidRPr="003E45D7">
        <w:t xml:space="preserve">chaired by </w:t>
      </w:r>
      <w:r w:rsidRPr="003E45D7">
        <w:rPr>
          <w:bCs/>
        </w:rPr>
        <w:t>Charlotta Sörqvist (Sweden)</w:t>
      </w:r>
      <w:r w:rsidRPr="003E45D7">
        <w:t xml:space="preserve"> and Working Group II by </w:t>
      </w:r>
      <w:r w:rsidRPr="003E45D7">
        <w:rPr>
          <w:bCs/>
        </w:rPr>
        <w:t>Hesiquio Benítez Díaz (Mexico)</w:t>
      </w:r>
      <w:r w:rsidR="006726C3" w:rsidRPr="003E45D7">
        <w:rPr>
          <w:rFonts w:asciiTheme="majorBidi" w:hAnsiTheme="majorBidi" w:cstheme="majorBidi"/>
          <w:color w:val="000000" w:themeColor="text1"/>
        </w:rPr>
        <w:t>.</w:t>
      </w:r>
    </w:p>
    <w:p w14:paraId="0AF35096" w14:textId="77777777" w:rsidR="00283349" w:rsidRPr="003E45D7" w:rsidRDefault="00283349" w:rsidP="00A90888">
      <w:pPr>
        <w:pStyle w:val="CBDNormalNoNumber"/>
        <w:keepNext/>
        <w:ind w:left="562"/>
        <w:rPr>
          <w:i/>
          <w:iCs/>
          <w:snapToGrid w:val="0"/>
        </w:rPr>
      </w:pPr>
      <w:bookmarkStart w:id="72" w:name="_Hlk180930225"/>
      <w:r w:rsidRPr="003E45D7">
        <w:rPr>
          <w:i/>
          <w:iCs/>
          <w:snapToGrid w:val="0"/>
        </w:rPr>
        <w:t>Work of sessional working groups</w:t>
      </w:r>
    </w:p>
    <w:p w14:paraId="530E2723" w14:textId="77777777" w:rsidR="000F69BC" w:rsidRPr="003E45D7" w:rsidRDefault="000F69BC" w:rsidP="00311C63">
      <w:pPr>
        <w:pStyle w:val="CBDNormalNumber"/>
      </w:pPr>
      <w:r w:rsidRPr="003E45D7">
        <w:t>Working Group I held six sessions between 21 October and 1 November 2024 and adopted its report</w:t>
      </w:r>
      <w:r w:rsidRPr="003E45D7">
        <w:rPr>
          <w:rStyle w:val="FootnoteReference"/>
        </w:rPr>
        <w:footnoteReference w:id="80"/>
      </w:r>
      <w:r w:rsidRPr="003E45D7">
        <w:t xml:space="preserve"> on 1 November 2024.</w:t>
      </w:r>
    </w:p>
    <w:p w14:paraId="610047D3" w14:textId="77777777" w:rsidR="000F69BC" w:rsidRPr="003E45D7" w:rsidRDefault="000F69BC" w:rsidP="00311C63">
      <w:pPr>
        <w:pStyle w:val="CBDNormalNumber"/>
      </w:pPr>
      <w:r w:rsidRPr="003E45D7">
        <w:t>Working Group II held 12 sessions between 21 October and 1 November 2024 and adopted its report</w:t>
      </w:r>
      <w:r w:rsidRPr="003E45D7">
        <w:rPr>
          <w:rStyle w:val="FootnoteReference"/>
        </w:rPr>
        <w:footnoteReference w:id="81"/>
      </w:r>
      <w:r w:rsidRPr="003E45D7">
        <w:t xml:space="preserve"> on 1 November 2024.</w:t>
      </w:r>
    </w:p>
    <w:p w14:paraId="2EF5AA4D" w14:textId="77777777" w:rsidR="00D9339A" w:rsidRPr="003E45D7" w:rsidRDefault="00D9339A" w:rsidP="00D9339A">
      <w:pPr>
        <w:pStyle w:val="CBDNormalNumber"/>
        <w:keepNext/>
        <w:numPr>
          <w:ilvl w:val="0"/>
          <w:numId w:val="0"/>
        </w:numPr>
        <w:ind w:left="567"/>
        <w:rPr>
          <w:rFonts w:eastAsia="Batang"/>
          <w:i/>
          <w:iCs/>
          <w:lang w:eastAsia="ja-JP"/>
        </w:rPr>
      </w:pPr>
      <w:r w:rsidRPr="003E45D7">
        <w:rPr>
          <w:rFonts w:eastAsia="Batang"/>
          <w:i/>
          <w:iCs/>
          <w:lang w:eastAsia="ja-JP"/>
        </w:rPr>
        <w:t>First stocktake session</w:t>
      </w:r>
    </w:p>
    <w:bookmarkEnd w:id="72"/>
    <w:p w14:paraId="4CA1D94A" w14:textId="22EFF092" w:rsidR="00D9339A" w:rsidRPr="003E45D7" w:rsidRDefault="00D9339A" w:rsidP="00D9339A">
      <w:pPr>
        <w:pStyle w:val="CBDNormalNumber"/>
        <w:rPr>
          <w:rFonts w:eastAsia="Batang"/>
          <w:lang w:eastAsia="ja-JP"/>
        </w:rPr>
      </w:pPr>
      <w:r w:rsidRPr="003E45D7">
        <w:t xml:space="preserve">The 2nd plenary session of the </w:t>
      </w:r>
      <w:r w:rsidR="00CF5D60" w:rsidRPr="003E45D7">
        <w:t xml:space="preserve">Conference of the Parties serving as the </w:t>
      </w:r>
      <w:r w:rsidRPr="003E45D7">
        <w:t>meeting</w:t>
      </w:r>
      <w:r w:rsidR="00CF5D60" w:rsidRPr="003E45D7">
        <w:t xml:space="preserve"> of the Parties to the Protocol</w:t>
      </w:r>
      <w:r w:rsidR="006758DF" w:rsidRPr="003E45D7">
        <w:t>, on 25 October,</w:t>
      </w:r>
      <w:r w:rsidRPr="003E45D7">
        <w:t xml:space="preserve"> served in part as a stocktake session held jointly with the Conference of the Parties to the Convention and the Conference of the Parties serving as the meeting of the Parties to the Cartagena Protocol. During the stocktake session, the Chairs of Working Group I, Working Group II and the contact group on budget</w:t>
      </w:r>
      <w:r w:rsidR="00D179FD" w:rsidRPr="003E45D7">
        <w:t>ary matters</w:t>
      </w:r>
      <w:r w:rsidRPr="003E45D7">
        <w:t xml:space="preserve"> reported on the progress made to date.</w:t>
      </w:r>
      <w:r w:rsidRPr="003E45D7" w:rsidDel="007B19DE">
        <w:rPr>
          <w:rFonts w:eastAsia="Batang"/>
          <w:lang w:eastAsia="ja-JP"/>
        </w:rPr>
        <w:t xml:space="preserve"> </w:t>
      </w:r>
    </w:p>
    <w:p w14:paraId="7819BC94" w14:textId="104E6CB4" w:rsidR="00D9339A" w:rsidRPr="003E45D7" w:rsidRDefault="00D9339A" w:rsidP="006E0A6D">
      <w:pPr>
        <w:pStyle w:val="CBDNormalNumber"/>
      </w:pPr>
      <w:bookmarkStart w:id="73" w:name="_Hlk180932800"/>
      <w:r w:rsidRPr="003E45D7">
        <w:t xml:space="preserve">Statements were made by representatives of the following Parties: Fiji (on behalf of </w:t>
      </w:r>
      <w:r w:rsidR="00106D84" w:rsidRPr="003E45D7">
        <w:t xml:space="preserve">the </w:t>
      </w:r>
      <w:r w:rsidRPr="003E45D7">
        <w:t xml:space="preserve">Pacific </w:t>
      </w:r>
      <w:r w:rsidR="00657612" w:rsidRPr="003E45D7">
        <w:t xml:space="preserve">small </w:t>
      </w:r>
      <w:r w:rsidRPr="003E45D7">
        <w:t>island</w:t>
      </w:r>
      <w:r w:rsidR="00657612" w:rsidRPr="003E45D7">
        <w:t xml:space="preserve"> developing</w:t>
      </w:r>
      <w:r w:rsidRPr="003E45D7">
        <w:t xml:space="preserve"> States</w:t>
      </w:r>
      <w:r w:rsidR="00BF4F9B" w:rsidRPr="003E45D7">
        <w:t xml:space="preserve"> Parties to the Protocol</w:t>
      </w:r>
      <w:r w:rsidR="00106D84" w:rsidRPr="003E45D7">
        <w:t xml:space="preserve"> represented at the meeting</w:t>
      </w:r>
      <w:r w:rsidRPr="003E45D7">
        <w:t>)</w:t>
      </w:r>
      <w:r w:rsidR="00BF4F9B" w:rsidRPr="003E45D7">
        <w:t xml:space="preserve"> and</w:t>
      </w:r>
      <w:r w:rsidRPr="003E45D7">
        <w:t xml:space="preserve"> Lao People’s Democratic Republic (</w:t>
      </w:r>
      <w:bookmarkStart w:id="74" w:name="_Hlk181091012"/>
      <w:r w:rsidRPr="003E45D7">
        <w:t xml:space="preserve">on behalf of </w:t>
      </w:r>
      <w:r w:rsidR="006E0A6D" w:rsidRPr="003E45D7">
        <w:t xml:space="preserve">the States members of the </w:t>
      </w:r>
      <w:r w:rsidRPr="003E45D7">
        <w:t>Association of Southeast Asian Nations</w:t>
      </w:r>
      <w:r w:rsidR="00BF4F9B" w:rsidRPr="003E45D7">
        <w:t xml:space="preserve"> Parties to the Protocol</w:t>
      </w:r>
      <w:r w:rsidR="006E0A6D" w:rsidRPr="003E45D7">
        <w:t xml:space="preserve"> and</w:t>
      </w:r>
      <w:r w:rsidR="000968E1" w:rsidRPr="003E45D7">
        <w:t xml:space="preserve"> represented at the meeting</w:t>
      </w:r>
      <w:bookmarkEnd w:id="74"/>
      <w:r w:rsidR="000968E1" w:rsidRPr="003E45D7">
        <w:t>).</w:t>
      </w:r>
    </w:p>
    <w:p w14:paraId="68E980F2" w14:textId="776F0E78" w:rsidR="00BF4F9B" w:rsidRPr="003E45D7" w:rsidRDefault="00BF4F9B" w:rsidP="00D9339A">
      <w:pPr>
        <w:pStyle w:val="CBDNormalNumber"/>
      </w:pPr>
      <w:r w:rsidRPr="003E45D7">
        <w:t>A statement was also made by a representative of the following non-Party</w:t>
      </w:r>
      <w:r w:rsidR="00D57E4B" w:rsidRPr="003E45D7">
        <w:t>:</w:t>
      </w:r>
      <w:r w:rsidRPr="003E45D7">
        <w:t xml:space="preserve"> Russian Federation (on behalf of Brazil, China, Egypt, Ethiopia, India, </w:t>
      </w:r>
      <w:r w:rsidR="00DF67E2" w:rsidRPr="003E45D7">
        <w:t>Iran (Islamic Republic of),</w:t>
      </w:r>
      <w:r w:rsidR="00DF2137" w:rsidRPr="003E45D7">
        <w:rPr>
          <w:rStyle w:val="FootnoteReference"/>
        </w:rPr>
        <w:footnoteReference w:id="82"/>
      </w:r>
      <w:r w:rsidR="00DF67E2" w:rsidRPr="003E45D7">
        <w:t xml:space="preserve"> </w:t>
      </w:r>
      <w:r w:rsidRPr="003E45D7">
        <w:t xml:space="preserve">South Africa and </w:t>
      </w:r>
      <w:r w:rsidR="000A4D71" w:rsidRPr="003E45D7">
        <w:t xml:space="preserve">the </w:t>
      </w:r>
      <w:r w:rsidRPr="003E45D7">
        <w:t>United Arab Emirates).</w:t>
      </w:r>
    </w:p>
    <w:bookmarkEnd w:id="73"/>
    <w:p w14:paraId="76A709EE" w14:textId="1F786671" w:rsidR="00D9339A" w:rsidRPr="003E45D7" w:rsidRDefault="00D9339A" w:rsidP="00D9339A">
      <w:pPr>
        <w:pStyle w:val="CBDNormalNumber"/>
        <w:keepNext/>
        <w:numPr>
          <w:ilvl w:val="0"/>
          <w:numId w:val="0"/>
        </w:numPr>
        <w:ind w:left="567"/>
        <w:rPr>
          <w:rFonts w:eastAsia="Batang"/>
          <w:i/>
          <w:iCs/>
          <w:lang w:eastAsia="ja-JP"/>
        </w:rPr>
      </w:pPr>
      <w:r w:rsidRPr="003E45D7">
        <w:rPr>
          <w:rFonts w:eastAsia="Batang"/>
          <w:i/>
          <w:iCs/>
          <w:lang w:eastAsia="ja-JP"/>
        </w:rPr>
        <w:t>Second stocktake session</w:t>
      </w:r>
    </w:p>
    <w:p w14:paraId="75F903D4" w14:textId="46A38E5C" w:rsidR="00F4261D" w:rsidRPr="003E45D7" w:rsidRDefault="00F4261D" w:rsidP="00F4261D">
      <w:pPr>
        <w:pStyle w:val="CBDNormalNumber"/>
        <w:rPr>
          <w:rFonts w:eastAsia="Batang"/>
          <w:lang w:eastAsia="ja-JP"/>
        </w:rPr>
      </w:pPr>
      <w:r w:rsidRPr="003E45D7">
        <w:t>The 3</w:t>
      </w:r>
      <w:r w:rsidR="00053CB6" w:rsidRPr="003E45D7">
        <w:t>r</w:t>
      </w:r>
      <w:r w:rsidRPr="003E45D7">
        <w:t xml:space="preserve">d plenary session of the </w:t>
      </w:r>
      <w:r w:rsidR="00A6662A" w:rsidRPr="003E45D7">
        <w:t>Conference of the Parties serving as the meeting of the Parties to the Nagoya Protocol</w:t>
      </w:r>
      <w:r w:rsidR="003A21D7" w:rsidRPr="003E45D7">
        <w:t xml:space="preserve"> </w:t>
      </w:r>
      <w:r w:rsidRPr="003E45D7">
        <w:t xml:space="preserve">served in part as a second stocktake session held jointly with the Conference of the Parties to the Convention and the Conference of the Parties serving as the meeting of the Parties to the Cartagena Protocol. During the stocktake session, representatives heard a report from the President </w:t>
      </w:r>
      <w:r w:rsidR="00D0735D" w:rsidRPr="003E45D7">
        <w:t xml:space="preserve">of the </w:t>
      </w:r>
      <w:r w:rsidR="007D6EAA" w:rsidRPr="003E45D7">
        <w:t xml:space="preserve">sixteenth meeting of the Conference of the Parties to the Convention </w:t>
      </w:r>
      <w:r w:rsidRPr="003E45D7">
        <w:t>on the outcomes of the high-level segment, as well as reports by the Chairs of Working Group I, Working Group II and the contact group on budgetary matters on the progress made to date.</w:t>
      </w:r>
      <w:r w:rsidRPr="003E45D7" w:rsidDel="007B19DE">
        <w:rPr>
          <w:rFonts w:eastAsia="Batang"/>
          <w:lang w:eastAsia="ja-JP"/>
        </w:rPr>
        <w:t xml:space="preserve"> </w:t>
      </w:r>
    </w:p>
    <w:p w14:paraId="6D14C8F5" w14:textId="0B99319F" w:rsidR="00F4261D" w:rsidRPr="003E45D7" w:rsidRDefault="00F4261D" w:rsidP="00F4261D">
      <w:pPr>
        <w:pStyle w:val="CBDNormalNumber"/>
        <w:rPr>
          <w:rFonts w:eastAsia="Batang"/>
          <w:lang w:eastAsia="ja-JP"/>
        </w:rPr>
      </w:pPr>
      <w:r w:rsidRPr="003E45D7">
        <w:t xml:space="preserve">A statement was made by a representative of the Plurinational State of Bolivia (also on behalf of Antigua and Barbuda, Brazil, Cook Islands, Cuba, </w:t>
      </w:r>
      <w:r w:rsidR="00F17321" w:rsidRPr="003E45D7">
        <w:t xml:space="preserve">the </w:t>
      </w:r>
      <w:r w:rsidRPr="003E45D7">
        <w:t xml:space="preserve">Dominican Republic, Ecuador, Fiji, Guatemala, Haiti, India, Indonesia, Kiribati, Malaysia, </w:t>
      </w:r>
      <w:r w:rsidR="00F17321" w:rsidRPr="003E45D7">
        <w:t xml:space="preserve">the </w:t>
      </w:r>
      <w:r w:rsidR="00DE5A29" w:rsidRPr="003E45D7">
        <w:rPr>
          <w:bCs/>
        </w:rPr>
        <w:t xml:space="preserve">Marshall Islands, </w:t>
      </w:r>
      <w:r w:rsidRPr="003E45D7">
        <w:t>Micronesia (Federated States of)</w:t>
      </w:r>
      <w:r w:rsidR="00401C59" w:rsidRPr="003E45D7">
        <w:t>,</w:t>
      </w:r>
      <w:r w:rsidRPr="003E45D7">
        <w:t xml:space="preserve"> Nauru, Palau, </w:t>
      </w:r>
      <w:r w:rsidR="00F17321" w:rsidRPr="003E45D7">
        <w:t xml:space="preserve">the </w:t>
      </w:r>
      <w:r w:rsidRPr="003E45D7">
        <w:t>Philippines, Solomon Islands, Tonga, Vanuatu</w:t>
      </w:r>
      <w:r w:rsidR="00584BC6" w:rsidRPr="003E45D7">
        <w:t>,</w:t>
      </w:r>
      <w:r w:rsidRPr="003E45D7">
        <w:t xml:space="preserve"> Venezuela (Bolivarian Republic of)</w:t>
      </w:r>
      <w:r w:rsidR="008D0FD7" w:rsidRPr="003E45D7">
        <w:t xml:space="preserve"> and the African States)</w:t>
      </w:r>
      <w:r w:rsidRPr="003E45D7">
        <w:t>.</w:t>
      </w:r>
      <w:r w:rsidR="008F01F8" w:rsidRPr="003E45D7">
        <w:rPr>
          <w:rStyle w:val="FootnoteReference"/>
        </w:rPr>
        <w:footnoteReference w:id="83"/>
      </w:r>
    </w:p>
    <w:p w14:paraId="029E1305" w14:textId="22861832" w:rsidR="00283349" w:rsidRPr="003E45D7" w:rsidRDefault="00B81395" w:rsidP="00283349">
      <w:pPr>
        <w:pStyle w:val="CBDNormalNoNumber"/>
        <w:keepNext/>
        <w:ind w:left="562"/>
        <w:rPr>
          <w:i/>
          <w:iCs/>
          <w:snapToGrid w:val="0"/>
        </w:rPr>
      </w:pPr>
      <w:r w:rsidRPr="003E45D7">
        <w:rPr>
          <w:i/>
          <w:iCs/>
          <w:snapToGrid w:val="0"/>
        </w:rPr>
        <w:t>First r</w:t>
      </w:r>
      <w:r w:rsidR="00283349" w:rsidRPr="003E45D7">
        <w:rPr>
          <w:i/>
          <w:iCs/>
          <w:snapToGrid w:val="0"/>
        </w:rPr>
        <w:t>esumed meeting</w:t>
      </w:r>
    </w:p>
    <w:p w14:paraId="6E2CE8DC" w14:textId="5D223EBE" w:rsidR="00340F47" w:rsidRPr="003E45D7" w:rsidRDefault="00340F47" w:rsidP="00340F47">
      <w:pPr>
        <w:pStyle w:val="CBDNormalNumber"/>
        <w:rPr>
          <w:snapToGrid w:val="0"/>
        </w:rPr>
      </w:pPr>
      <w:r w:rsidRPr="003E45D7">
        <w:rPr>
          <w:snapToGrid w:val="0"/>
        </w:rPr>
        <w:t>Ahead of the first resumed meeting, the Secretariat issued an opening communication from the President</w:t>
      </w:r>
      <w:r w:rsidRPr="003E45D7">
        <w:rPr>
          <w:rStyle w:val="FootnoteReference"/>
          <w:snapToGrid w:val="0"/>
        </w:rPr>
        <w:footnoteReference w:id="84"/>
      </w:r>
      <w:r w:rsidRPr="003E45D7">
        <w:rPr>
          <w:snapToGrid w:val="0"/>
        </w:rPr>
        <w:t xml:space="preserve"> and a scenario note</w:t>
      </w:r>
      <w:r w:rsidRPr="003E45D7">
        <w:rPr>
          <w:rStyle w:val="FootnoteReference"/>
          <w:snapToGrid w:val="0"/>
        </w:rPr>
        <w:footnoteReference w:id="85"/>
      </w:r>
      <w:r w:rsidRPr="003E45D7">
        <w:rPr>
          <w:snapToGrid w:val="0"/>
        </w:rPr>
        <w:t xml:space="preserve"> for the adoption under silence procedure of two budget-related draft decisions.</w:t>
      </w:r>
      <w:r w:rsidRPr="003E45D7">
        <w:rPr>
          <w:rStyle w:val="FootnoteReference"/>
          <w:snapToGrid w:val="0"/>
        </w:rPr>
        <w:footnoteReference w:id="86"/>
      </w:r>
      <w:r w:rsidRPr="003E45D7">
        <w:rPr>
          <w:snapToGrid w:val="0"/>
        </w:rPr>
        <w:t xml:space="preserve"> The result of the silence procedures is described under item 6 below.</w:t>
      </w:r>
    </w:p>
    <w:p w14:paraId="7D4A0994" w14:textId="4BDFFCA5" w:rsidR="00B81395" w:rsidRPr="003E45D7" w:rsidRDefault="00171F9B" w:rsidP="00171F9B">
      <w:pPr>
        <w:pStyle w:val="CBDNormalNumber"/>
        <w:numPr>
          <w:ilvl w:val="0"/>
          <w:numId w:val="0"/>
        </w:numPr>
        <w:ind w:left="567"/>
        <w:rPr>
          <w:i/>
          <w:iCs/>
          <w:lang w:eastAsia="ja-JP"/>
        </w:rPr>
      </w:pPr>
      <w:r w:rsidRPr="003E45D7">
        <w:rPr>
          <w:i/>
          <w:iCs/>
          <w:lang w:eastAsia="ja-JP"/>
        </w:rPr>
        <w:t xml:space="preserve">Second resumed </w:t>
      </w:r>
      <w:r w:rsidR="00340F47" w:rsidRPr="003E45D7">
        <w:rPr>
          <w:i/>
          <w:iCs/>
          <w:lang w:eastAsia="ja-JP"/>
        </w:rPr>
        <w:t>meeting</w:t>
      </w:r>
    </w:p>
    <w:p w14:paraId="2C38F038" w14:textId="0AC67DA5" w:rsidR="006A1C87" w:rsidRPr="003E45D7" w:rsidRDefault="006A1C87" w:rsidP="006A1C87">
      <w:pPr>
        <w:pStyle w:val="CBDNormalNumber"/>
      </w:pPr>
      <w:r w:rsidRPr="003E45D7">
        <w:t xml:space="preserve">At its 7th plenary session, the Conference of the Parties </w:t>
      </w:r>
      <w:r w:rsidR="006B6ACA" w:rsidRPr="003E45D7">
        <w:t xml:space="preserve">serving as the meeting of the Parties to the Protocol </w:t>
      </w:r>
      <w:r w:rsidRPr="003E45D7">
        <w:t>had before it an annotated provisional agenda for all outstanding agenda items</w:t>
      </w:r>
      <w:r w:rsidRPr="003E45D7">
        <w:rPr>
          <w:rStyle w:val="FootnoteReference"/>
        </w:rPr>
        <w:footnoteReference w:id="87"/>
      </w:r>
      <w:r w:rsidRPr="003E45D7">
        <w:t xml:space="preserve"> and a proposed organization of work and scenario note,</w:t>
      </w:r>
      <w:r w:rsidRPr="003E45D7">
        <w:rPr>
          <w:rStyle w:val="FootnoteReference"/>
        </w:rPr>
        <w:footnoteReference w:id="88"/>
      </w:r>
      <w:r w:rsidRPr="003E45D7">
        <w:t xml:space="preserve"> both of which had been </w:t>
      </w:r>
      <w:r w:rsidRPr="003E45D7">
        <w:rPr>
          <w:rFonts w:asciiTheme="majorBidi" w:hAnsiTheme="majorBidi" w:cstheme="majorBidi"/>
          <w:color w:val="000000" w:themeColor="text1"/>
        </w:rPr>
        <w:t>prepared by the Secretariat in consultation with the Bureau.</w:t>
      </w:r>
    </w:p>
    <w:p w14:paraId="1F6464E5" w14:textId="45A64894" w:rsidR="006A1C87" w:rsidRPr="003E45D7" w:rsidRDefault="006A1C87" w:rsidP="006A1C87">
      <w:pPr>
        <w:pStyle w:val="CBDNormalNumber"/>
      </w:pPr>
      <w:r w:rsidRPr="003E45D7">
        <w:rPr>
          <w:rFonts w:asciiTheme="majorBidi" w:hAnsiTheme="majorBidi" w:cstheme="majorBidi"/>
          <w:color w:val="000000" w:themeColor="text1"/>
        </w:rPr>
        <w:t xml:space="preserve">The Conference of the Parties </w:t>
      </w:r>
      <w:r w:rsidR="006B6ACA" w:rsidRPr="003E45D7">
        <w:t>serving as the meeting of the Parties to the Protocol</w:t>
      </w:r>
      <w:r w:rsidR="006B6ACA" w:rsidRPr="003E45D7">
        <w:rPr>
          <w:rFonts w:asciiTheme="majorBidi" w:hAnsiTheme="majorBidi" w:cstheme="majorBidi"/>
          <w:color w:val="000000" w:themeColor="text1"/>
        </w:rPr>
        <w:t xml:space="preserve"> </w:t>
      </w:r>
      <w:r w:rsidRPr="003E45D7">
        <w:rPr>
          <w:rFonts w:asciiTheme="majorBidi" w:hAnsiTheme="majorBidi" w:cstheme="majorBidi"/>
          <w:color w:val="000000" w:themeColor="text1"/>
        </w:rPr>
        <w:t xml:space="preserve">approved the proposed scenario note, as set out in section II of document </w:t>
      </w:r>
      <w:hyperlink r:id="rId70" w:history="1">
        <w:r w:rsidRPr="003E45D7">
          <w:rPr>
            <w:rStyle w:val="Hyperlink"/>
            <w:rFonts w:asciiTheme="majorBidi" w:hAnsiTheme="majorBidi" w:cstheme="majorBidi"/>
          </w:rPr>
          <w:t>CBD/</w:t>
        </w:r>
        <w:r w:rsidR="002E0EF2" w:rsidRPr="003E45D7">
          <w:rPr>
            <w:rStyle w:val="Hyperlink"/>
            <w:rFonts w:asciiTheme="majorBidi" w:hAnsiTheme="majorBidi" w:cstheme="majorBidi"/>
          </w:rPr>
          <w:t>NP/MOP/5/</w:t>
        </w:r>
        <w:r w:rsidRPr="003E45D7">
          <w:rPr>
            <w:rStyle w:val="Hyperlink"/>
            <w:rFonts w:asciiTheme="majorBidi" w:hAnsiTheme="majorBidi" w:cstheme="majorBidi"/>
          </w:rPr>
          <w:t>1/Add.5</w:t>
        </w:r>
      </w:hyperlink>
      <w:r w:rsidRPr="003E45D7">
        <w:rPr>
          <w:rFonts w:asciiTheme="majorBidi" w:hAnsiTheme="majorBidi" w:cstheme="majorBidi"/>
          <w:color w:val="000000" w:themeColor="text1"/>
        </w:rPr>
        <w:t>, and the proposed organization of work, as set out in the annex to the same document.</w:t>
      </w:r>
    </w:p>
    <w:p w14:paraId="147CE56D" w14:textId="7162E96B" w:rsidR="006A3380" w:rsidRPr="003E45D7" w:rsidRDefault="007F5E6B" w:rsidP="004F68EE">
      <w:pPr>
        <w:pStyle w:val="CBDAgendaItem"/>
        <w:rPr>
          <w:rFonts w:eastAsia="Calibri"/>
          <w:bCs/>
        </w:rPr>
      </w:pPr>
      <w:bookmarkStart w:id="75" w:name="_Toc195092943"/>
      <w:r w:rsidRPr="003E45D7">
        <w:rPr>
          <w:bCs/>
        </w:rPr>
        <w:t xml:space="preserve">Item </w:t>
      </w:r>
      <w:r w:rsidR="00611606" w:rsidRPr="003E45D7">
        <w:rPr>
          <w:bCs/>
        </w:rPr>
        <w:t>3</w:t>
      </w:r>
      <w:r w:rsidR="00D74140" w:rsidRPr="003E45D7">
        <w:rPr>
          <w:rFonts w:eastAsia="Calibri"/>
          <w:bCs/>
        </w:rPr>
        <w:t xml:space="preserve"> </w:t>
      </w:r>
      <w:r w:rsidR="00D74140" w:rsidRPr="003E45D7">
        <w:rPr>
          <w:rFonts w:eastAsia="Calibri"/>
          <w:bCs/>
        </w:rPr>
        <w:br/>
      </w:r>
      <w:r w:rsidR="006A3380" w:rsidRPr="003E45D7">
        <w:rPr>
          <w:rFonts w:eastAsia="Calibri"/>
          <w:bCs/>
        </w:rPr>
        <w:t>Report on the credentials of representatives to the fifth meeting of the Conference of the Parties serving as the meeting of the Parties to the Nagoya Protocol</w:t>
      </w:r>
      <w:bookmarkEnd w:id="75"/>
    </w:p>
    <w:p w14:paraId="267FD808" w14:textId="6266EFE9" w:rsidR="0080212F" w:rsidRPr="003E45D7" w:rsidRDefault="002C7C7E" w:rsidP="0080212F">
      <w:pPr>
        <w:pStyle w:val="CBDNormalNumber"/>
      </w:pPr>
      <w:r w:rsidRPr="003E45D7">
        <w:t xml:space="preserve">At its 1st plenary session, the Conference of the Parties </w:t>
      </w:r>
      <w:r w:rsidR="00F84E9A" w:rsidRPr="003E45D7">
        <w:t xml:space="preserve">serving as the meeting of the Parties to the Protocol </w:t>
      </w:r>
      <w:r w:rsidRPr="003E45D7">
        <w:t>noted that, in accordance with the relevant rules of procedure for meetings of the Parties, the Bureau had reviewed the list of observers admitted to the meeting</w:t>
      </w:r>
      <w:r w:rsidRPr="003E45D7">
        <w:rPr>
          <w:rStyle w:val="FootnoteReference"/>
        </w:rPr>
        <w:footnoteReference w:id="89"/>
      </w:r>
      <w:r w:rsidRPr="003E45D7">
        <w:t xml:space="preserve"> and would examine the credentials of delegations and report thereon at a later session.</w:t>
      </w:r>
      <w:r w:rsidR="004E727A" w:rsidRPr="003E45D7">
        <w:t xml:space="preserve"> It also noted that the Bureau had designated Ms.</w:t>
      </w:r>
      <w:r w:rsidR="0075236F" w:rsidRPr="003E45D7">
        <w:t> </w:t>
      </w:r>
      <w:r w:rsidR="004E727A" w:rsidRPr="003E45D7">
        <w:t>Mabuza as its representative for the review of credentials.</w:t>
      </w:r>
    </w:p>
    <w:p w14:paraId="5A8521CE" w14:textId="5628E9B1" w:rsidR="004E727A" w:rsidRPr="003E45D7" w:rsidRDefault="00BA796D" w:rsidP="004E727A">
      <w:pPr>
        <w:pStyle w:val="CBDNormalNumber"/>
        <w:rPr>
          <w:lang w:eastAsia="en-CA"/>
        </w:rPr>
      </w:pPr>
      <w:r w:rsidRPr="003E45D7">
        <w:rPr>
          <w:lang w:eastAsia="en-CA"/>
        </w:rPr>
        <w:t>A</w:t>
      </w:r>
      <w:r w:rsidR="004E727A" w:rsidRPr="003E45D7">
        <w:rPr>
          <w:lang w:eastAsia="en-CA"/>
        </w:rPr>
        <w:t>t the 2nd plenary session, Ms. Mabuza reported that 1</w:t>
      </w:r>
      <w:r w:rsidR="00D17CF9" w:rsidRPr="003E45D7">
        <w:rPr>
          <w:lang w:eastAsia="en-CA"/>
        </w:rPr>
        <w:t>25</w:t>
      </w:r>
      <w:r w:rsidR="004E727A" w:rsidRPr="003E45D7">
        <w:rPr>
          <w:lang w:eastAsia="en-CA"/>
        </w:rPr>
        <w:t xml:space="preserve"> Parties to the </w:t>
      </w:r>
      <w:r w:rsidR="003F7ACC" w:rsidRPr="003E45D7">
        <w:rPr>
          <w:lang w:eastAsia="en-CA"/>
        </w:rPr>
        <w:t>Protocol</w:t>
      </w:r>
      <w:r w:rsidR="004E727A" w:rsidRPr="003E45D7">
        <w:rPr>
          <w:lang w:eastAsia="en-CA"/>
        </w:rPr>
        <w:t xml:space="preserve"> were registered as attending the meeting. Representatives of </w:t>
      </w:r>
      <w:r w:rsidR="00D17CF9" w:rsidRPr="003E45D7">
        <w:rPr>
          <w:lang w:eastAsia="en-CA"/>
        </w:rPr>
        <w:t>92</w:t>
      </w:r>
      <w:r w:rsidR="004E727A" w:rsidRPr="003E45D7">
        <w:rPr>
          <w:lang w:eastAsia="en-CA"/>
        </w:rPr>
        <w:t xml:space="preserve"> registered Parties had submitted credentials in full compliance with rule 18 of the rules of procedure</w:t>
      </w:r>
      <w:r w:rsidR="00D17CF9" w:rsidRPr="003E45D7">
        <w:rPr>
          <w:lang w:eastAsia="en-CA"/>
        </w:rPr>
        <w:t>,</w:t>
      </w:r>
      <w:r w:rsidR="004E727A" w:rsidRPr="003E45D7">
        <w:rPr>
          <w:lang w:eastAsia="en-CA"/>
        </w:rPr>
        <w:t xml:space="preserve"> while representatives of </w:t>
      </w:r>
      <w:r w:rsidR="00D17CF9" w:rsidRPr="003E45D7">
        <w:rPr>
          <w:lang w:eastAsia="en-CA"/>
        </w:rPr>
        <w:t>33</w:t>
      </w:r>
      <w:r w:rsidR="0075236F" w:rsidRPr="003E45D7">
        <w:rPr>
          <w:lang w:eastAsia="en-CA"/>
        </w:rPr>
        <w:t> </w:t>
      </w:r>
      <w:r w:rsidR="004E727A" w:rsidRPr="003E45D7">
        <w:rPr>
          <w:lang w:eastAsia="en-CA"/>
        </w:rPr>
        <w:t>registered Parties had not yet submitted credentials.</w:t>
      </w:r>
    </w:p>
    <w:p w14:paraId="7E682DE5" w14:textId="21268D9B" w:rsidR="00F4261D" w:rsidRPr="003E45D7" w:rsidRDefault="00F4261D" w:rsidP="00F4261D">
      <w:pPr>
        <w:pStyle w:val="CBDNormalNumber"/>
        <w:rPr>
          <w:lang w:eastAsia="en-CA"/>
        </w:rPr>
      </w:pPr>
      <w:r w:rsidRPr="003E45D7">
        <w:rPr>
          <w:lang w:eastAsia="en-CA"/>
        </w:rPr>
        <w:t>At the 3rd plenary session, Ms. Mabuza reported that 128 Parties to the Protocol were registered as attending the meeting. Representatives of 98 registered Parties had submitted credentials in full compliance with rule 18 of the rules of procedure, while representatives of 30 registered Parties had not yet submitted credentials.</w:t>
      </w:r>
    </w:p>
    <w:p w14:paraId="0DFE09AE" w14:textId="7A99FCAB" w:rsidR="00AF7698" w:rsidRPr="003E45D7" w:rsidRDefault="00AF7698" w:rsidP="00AF7698">
      <w:pPr>
        <w:pStyle w:val="CBDNormalNumber"/>
        <w:rPr>
          <w:lang w:eastAsia="en-CA"/>
        </w:rPr>
      </w:pPr>
      <w:r w:rsidRPr="003E45D7">
        <w:rPr>
          <w:lang w:eastAsia="en-CA"/>
        </w:rPr>
        <w:t xml:space="preserve">At the 4th plenary session, the President </w:t>
      </w:r>
      <w:r w:rsidR="00B14E0F" w:rsidRPr="003E45D7">
        <w:rPr>
          <w:lang w:eastAsia="en-CA"/>
        </w:rPr>
        <w:t>informed delegates</w:t>
      </w:r>
      <w:r w:rsidR="00BB7E69" w:rsidRPr="003E45D7">
        <w:rPr>
          <w:lang w:eastAsia="en-CA"/>
        </w:rPr>
        <w:t xml:space="preserve"> </w:t>
      </w:r>
      <w:r w:rsidRPr="003E45D7">
        <w:rPr>
          <w:lang w:eastAsia="en-CA"/>
        </w:rPr>
        <w:t xml:space="preserve">that the report on credentials had been issued as information document </w:t>
      </w:r>
      <w:r w:rsidR="001E609B" w:rsidRPr="003E45D7">
        <w:rPr>
          <w:rFonts w:eastAsia="MS Mincho"/>
          <w:lang w:eastAsia="en-CA"/>
        </w:rPr>
        <w:t xml:space="preserve">CBD/NP/MOP/5/INF/4. </w:t>
      </w:r>
      <w:r w:rsidRPr="003E45D7">
        <w:rPr>
          <w:lang w:eastAsia="en-CA"/>
        </w:rPr>
        <w:t xml:space="preserve">In addition, </w:t>
      </w:r>
      <w:r w:rsidR="00107FC6" w:rsidRPr="003E45D7">
        <w:rPr>
          <w:lang w:eastAsia="en-CA"/>
        </w:rPr>
        <w:t xml:space="preserve">the </w:t>
      </w:r>
      <w:r w:rsidRPr="003E45D7">
        <w:rPr>
          <w:lang w:eastAsia="en-CA"/>
        </w:rPr>
        <w:t xml:space="preserve">representatives of Tajikistan had submitted fully compliant credentials, bringing the number of Parties that had submitted credentials in full compliance with rule 18 of the rules of procedure to </w:t>
      </w:r>
      <w:r w:rsidR="0037779B" w:rsidRPr="003E45D7">
        <w:rPr>
          <w:lang w:eastAsia="en-CA"/>
        </w:rPr>
        <w:t>99</w:t>
      </w:r>
      <w:r w:rsidRPr="003E45D7">
        <w:rPr>
          <w:lang w:eastAsia="en-CA"/>
        </w:rPr>
        <w:t xml:space="preserve"> for the </w:t>
      </w:r>
      <w:r w:rsidR="0037779B" w:rsidRPr="003E45D7">
        <w:rPr>
          <w:lang w:eastAsia="en-CA"/>
        </w:rPr>
        <w:t>fifth</w:t>
      </w:r>
      <w:r w:rsidRPr="003E45D7">
        <w:rPr>
          <w:lang w:eastAsia="en-CA"/>
        </w:rPr>
        <w:t xml:space="preserve"> meeting of the Conference of the Parties serving as the meeting of the Parties</w:t>
      </w:r>
      <w:r w:rsidR="0086632A" w:rsidRPr="003E45D7">
        <w:rPr>
          <w:lang w:eastAsia="en-CA"/>
        </w:rPr>
        <w:t xml:space="preserve"> to the Protocol</w:t>
      </w:r>
      <w:r w:rsidRPr="003E45D7">
        <w:rPr>
          <w:lang w:eastAsia="en-CA"/>
        </w:rPr>
        <w:t xml:space="preserve">. </w:t>
      </w:r>
    </w:p>
    <w:p w14:paraId="65C5FF19" w14:textId="4DEDB77A" w:rsidR="00AF7698" w:rsidRPr="003E45D7" w:rsidRDefault="00AF7698" w:rsidP="00AF7698">
      <w:pPr>
        <w:pStyle w:val="CBDNormalNumber"/>
        <w:rPr>
          <w:lang w:eastAsia="en-CA"/>
        </w:rPr>
      </w:pPr>
      <w:r w:rsidRPr="003E45D7">
        <w:rPr>
          <w:lang w:eastAsia="en-CA"/>
        </w:rPr>
        <w:t>The Conference of the Parties serving as the meeting of the Parties</w:t>
      </w:r>
      <w:r w:rsidR="007A082E" w:rsidRPr="003E45D7">
        <w:rPr>
          <w:lang w:eastAsia="en-CA"/>
        </w:rPr>
        <w:t xml:space="preserve"> to the Protocol</w:t>
      </w:r>
      <w:r w:rsidRPr="003E45D7">
        <w:rPr>
          <w:lang w:eastAsia="en-CA"/>
        </w:rPr>
        <w:t xml:space="preserve"> took note of, and approved, the report on credentials.</w:t>
      </w:r>
      <w:r w:rsidR="004D7567" w:rsidRPr="003E45D7">
        <w:rPr>
          <w:rStyle w:val="FootnoteReference"/>
          <w:rFonts w:eastAsia="MS Mincho"/>
          <w:lang w:eastAsia="en-CA"/>
        </w:rPr>
        <w:footnoteReference w:id="90"/>
      </w:r>
    </w:p>
    <w:p w14:paraId="14552BD3" w14:textId="007F365E" w:rsidR="00362C4C" w:rsidRPr="003E45D7" w:rsidRDefault="006D66AB" w:rsidP="00362C4C">
      <w:pPr>
        <w:pStyle w:val="CBDNormalNoNumber"/>
        <w:keepNext/>
        <w:ind w:left="562"/>
        <w:rPr>
          <w:i/>
          <w:iCs/>
          <w:snapToGrid w:val="0"/>
        </w:rPr>
      </w:pPr>
      <w:r w:rsidRPr="003E45D7">
        <w:rPr>
          <w:i/>
          <w:iCs/>
          <w:snapToGrid w:val="0"/>
        </w:rPr>
        <w:t>Second r</w:t>
      </w:r>
      <w:r w:rsidR="00362C4C" w:rsidRPr="003E45D7">
        <w:rPr>
          <w:i/>
          <w:iCs/>
          <w:snapToGrid w:val="0"/>
        </w:rPr>
        <w:t xml:space="preserve">esumed </w:t>
      </w:r>
      <w:r w:rsidR="00443F67" w:rsidRPr="003E45D7">
        <w:rPr>
          <w:i/>
          <w:iCs/>
          <w:snapToGrid w:val="0"/>
        </w:rPr>
        <w:t>meeting</w:t>
      </w:r>
    </w:p>
    <w:p w14:paraId="1D3EFE58" w14:textId="31BA79DD" w:rsidR="00991891" w:rsidRPr="003E45D7" w:rsidRDefault="00991891" w:rsidP="004A3847">
      <w:pPr>
        <w:pStyle w:val="CBDNormalNumber"/>
        <w:rPr>
          <w:rFonts w:eastAsia="MS Mincho"/>
          <w:lang w:eastAsia="en-CA"/>
        </w:rPr>
      </w:pPr>
      <w:r w:rsidRPr="003E45D7">
        <w:t xml:space="preserve">At the </w:t>
      </w:r>
      <w:r w:rsidR="004A3847" w:rsidRPr="003E45D7">
        <w:t>8</w:t>
      </w:r>
      <w:r w:rsidRPr="003E45D7">
        <w:t>th plenary session, on 26 February</w:t>
      </w:r>
      <w:r w:rsidR="00635D12" w:rsidRPr="003E45D7">
        <w:t xml:space="preserve"> 2025</w:t>
      </w:r>
      <w:r w:rsidRPr="003E45D7">
        <w:t xml:space="preserve">, </w:t>
      </w:r>
      <w:r w:rsidRPr="003E45D7">
        <w:rPr>
          <w:rFonts w:eastAsia="MS Mincho"/>
          <w:lang w:eastAsia="en-CA"/>
        </w:rPr>
        <w:t>Ms. Mabuza</w:t>
      </w:r>
      <w:r w:rsidRPr="003E45D7">
        <w:t xml:space="preserve"> informed the Conference of the Parties </w:t>
      </w:r>
      <w:r w:rsidR="006B6ACA" w:rsidRPr="003E45D7">
        <w:t xml:space="preserve">serving as the meeting of the Parties to the Protocol </w:t>
      </w:r>
      <w:r w:rsidRPr="003E45D7">
        <w:t>that 116 Parties were registered as attending the second resumed meeting.</w:t>
      </w:r>
      <w:r w:rsidRPr="003E45D7">
        <w:rPr>
          <w:rFonts w:eastAsia="MS Mincho"/>
          <w:lang w:eastAsia="en-CA"/>
        </w:rPr>
        <w:t xml:space="preserve"> Representatives of 99 registered Parties had submitted credentials in full compliance with rule 18 of the rules of procedure, while representatives of 17 registered Parties had not yet submitted credentials.</w:t>
      </w:r>
      <w:r w:rsidR="004A3847" w:rsidRPr="003E45D7">
        <w:rPr>
          <w:rFonts w:eastAsia="MS Mincho"/>
          <w:lang w:eastAsia="en-CA"/>
        </w:rPr>
        <w:t xml:space="preserve"> The report on credentials </w:t>
      </w:r>
      <w:r w:rsidR="005C5BCE" w:rsidRPr="003E45D7">
        <w:rPr>
          <w:rFonts w:eastAsia="MS Mincho"/>
          <w:lang w:eastAsia="en-CA"/>
        </w:rPr>
        <w:t xml:space="preserve">for the second resumed meeting </w:t>
      </w:r>
      <w:r w:rsidR="004A3847" w:rsidRPr="003E45D7">
        <w:rPr>
          <w:rFonts w:eastAsia="MS Mincho"/>
          <w:lang w:eastAsia="en-CA"/>
        </w:rPr>
        <w:t xml:space="preserve">had been issued as information document </w:t>
      </w:r>
      <w:r w:rsidR="009C2F90" w:rsidRPr="003E45D7">
        <w:rPr>
          <w:rFonts w:eastAsia="MS Mincho"/>
          <w:lang w:eastAsia="en-CA"/>
        </w:rPr>
        <w:t>CBD/NP/MOP/</w:t>
      </w:r>
      <w:r w:rsidR="00BC69B4" w:rsidRPr="003E45D7">
        <w:rPr>
          <w:rFonts w:eastAsia="MS Mincho"/>
          <w:lang w:eastAsia="en-CA"/>
        </w:rPr>
        <w:t>5</w:t>
      </w:r>
      <w:r w:rsidR="009C2F90" w:rsidRPr="003E45D7">
        <w:rPr>
          <w:rFonts w:eastAsia="MS Mincho"/>
          <w:lang w:eastAsia="en-CA"/>
        </w:rPr>
        <w:t>/INF/5</w:t>
      </w:r>
      <w:r w:rsidR="004A3847" w:rsidRPr="003E45D7">
        <w:rPr>
          <w:rFonts w:eastAsia="MS Mincho"/>
          <w:lang w:eastAsia="en-CA"/>
        </w:rPr>
        <w:t>.</w:t>
      </w:r>
    </w:p>
    <w:p w14:paraId="5D802124" w14:textId="1B6FC19B" w:rsidR="00991891" w:rsidRPr="003E45D7" w:rsidRDefault="00717D55" w:rsidP="004A3847">
      <w:pPr>
        <w:pStyle w:val="CBDNormalNumber"/>
        <w:rPr>
          <w:rFonts w:eastAsia="MS Mincho"/>
          <w:lang w:eastAsia="en-CA"/>
        </w:rPr>
      </w:pPr>
      <w:r w:rsidRPr="003E45D7">
        <w:rPr>
          <w:lang w:eastAsia="en-CA"/>
        </w:rPr>
        <w:t>The Conference of the Parties serving as the meeting of the Parties to the Protocol took note of, and approved, the report on credentials.</w:t>
      </w:r>
      <w:r w:rsidR="00792849" w:rsidRPr="003E45D7">
        <w:rPr>
          <w:rStyle w:val="FootnoteReference"/>
          <w:rFonts w:eastAsia="MS Mincho"/>
          <w:lang w:eastAsia="en-CA"/>
        </w:rPr>
        <w:footnoteReference w:id="91"/>
      </w:r>
    </w:p>
    <w:p w14:paraId="167A3BCD" w14:textId="759E34EA" w:rsidR="006A3380" w:rsidRPr="003E45D7" w:rsidRDefault="00611606" w:rsidP="004F68EE">
      <w:pPr>
        <w:pStyle w:val="CBDAgendaItem"/>
        <w:rPr>
          <w:bCs/>
        </w:rPr>
      </w:pPr>
      <w:bookmarkStart w:id="76" w:name="_Toc195092944"/>
      <w:r w:rsidRPr="003E45D7">
        <w:rPr>
          <w:bCs/>
        </w:rPr>
        <w:t>Item 4</w:t>
      </w:r>
      <w:r w:rsidR="00D74140" w:rsidRPr="003E45D7">
        <w:rPr>
          <w:rFonts w:eastAsia="Calibri"/>
          <w:bCs/>
        </w:rPr>
        <w:t xml:space="preserve"> </w:t>
      </w:r>
      <w:r w:rsidR="00D74140" w:rsidRPr="003E45D7">
        <w:rPr>
          <w:rFonts w:eastAsia="Calibri"/>
          <w:bCs/>
        </w:rPr>
        <w:br/>
      </w:r>
      <w:r w:rsidR="006A3380" w:rsidRPr="003E45D7">
        <w:rPr>
          <w:rFonts w:eastAsia="Calibri"/>
          <w:bCs/>
        </w:rPr>
        <w:t>Reports of subsidiary bodies</w:t>
      </w:r>
      <w:bookmarkEnd w:id="76"/>
    </w:p>
    <w:p w14:paraId="1478235B" w14:textId="3434FC5E" w:rsidR="005F2965" w:rsidRPr="003E45D7" w:rsidRDefault="00927E06" w:rsidP="00A9487C">
      <w:pPr>
        <w:pStyle w:val="CBDNormalNumber"/>
      </w:pPr>
      <w:r w:rsidRPr="003E45D7">
        <w:t>T</w:t>
      </w:r>
      <w:r w:rsidR="00405337" w:rsidRPr="003E45D7">
        <w:t xml:space="preserve">he Conference of the Parties </w:t>
      </w:r>
      <w:bookmarkStart w:id="77" w:name="_Hlk180734289"/>
      <w:r w:rsidR="00405337" w:rsidRPr="003E45D7">
        <w:t xml:space="preserve">serving as the meeting of the Parties to the </w:t>
      </w:r>
      <w:r w:rsidR="00594B46" w:rsidRPr="003E45D7">
        <w:t>Protocol</w:t>
      </w:r>
      <w:bookmarkEnd w:id="77"/>
      <w:r w:rsidR="00594B46" w:rsidRPr="003E45D7">
        <w:t xml:space="preserve"> </w:t>
      </w:r>
      <w:r w:rsidR="004349F9" w:rsidRPr="003E45D7">
        <w:t>considered agenda item 4</w:t>
      </w:r>
      <w:r w:rsidRPr="003E45D7">
        <w:t xml:space="preserve"> at its </w:t>
      </w:r>
      <w:r w:rsidR="00BB5408" w:rsidRPr="003E45D7">
        <w:t>1st</w:t>
      </w:r>
      <w:r w:rsidRPr="003E45D7">
        <w:t xml:space="preserve"> plenary session</w:t>
      </w:r>
      <w:r w:rsidR="004349F9" w:rsidRPr="003E45D7">
        <w:t xml:space="preserve">. It had before it the </w:t>
      </w:r>
      <w:r w:rsidR="00770B45" w:rsidRPr="003E45D7">
        <w:rPr>
          <w:kern w:val="22"/>
        </w:rPr>
        <w:t xml:space="preserve">following </w:t>
      </w:r>
      <w:r w:rsidR="004349F9" w:rsidRPr="003E45D7">
        <w:t>r</w:t>
      </w:r>
      <w:r w:rsidR="004349F9" w:rsidRPr="003E45D7">
        <w:rPr>
          <w:snapToGrid w:val="0"/>
          <w:kern w:val="22"/>
        </w:rPr>
        <w:t xml:space="preserve">eports </w:t>
      </w:r>
      <w:r w:rsidR="000A6EDD" w:rsidRPr="003E45D7">
        <w:rPr>
          <w:kern w:val="22"/>
        </w:rPr>
        <w:t xml:space="preserve">on intersessional work undertaken by various bodies since its fourth meeting: </w:t>
      </w:r>
      <w:r w:rsidR="00461E83" w:rsidRPr="003E45D7">
        <w:rPr>
          <w:kern w:val="22"/>
        </w:rPr>
        <w:t xml:space="preserve">the reports </w:t>
      </w:r>
      <w:r w:rsidR="004349F9" w:rsidRPr="003E45D7">
        <w:rPr>
          <w:snapToGrid w:val="0"/>
          <w:kern w:val="22"/>
        </w:rPr>
        <w:t xml:space="preserve">of the Subsidiary Body on Implementation on its fourth and </w:t>
      </w:r>
      <w:r w:rsidR="004349F9" w:rsidRPr="003E45D7">
        <w:rPr>
          <w:rFonts w:asciiTheme="majorBidi" w:hAnsiTheme="majorBidi" w:cstheme="majorBidi"/>
        </w:rPr>
        <w:t>fifth meetings</w:t>
      </w:r>
      <w:r w:rsidR="004349F9" w:rsidRPr="003E45D7">
        <w:rPr>
          <w:rStyle w:val="FootnoteReference"/>
          <w:snapToGrid w:val="0"/>
          <w:kern w:val="22"/>
        </w:rPr>
        <w:footnoteReference w:id="92"/>
      </w:r>
      <w:r w:rsidR="004349F9" w:rsidRPr="003E45D7">
        <w:rPr>
          <w:snapToGrid w:val="0"/>
          <w:kern w:val="22"/>
        </w:rPr>
        <w:t xml:space="preserve"> </w:t>
      </w:r>
      <w:r w:rsidR="00A9487C" w:rsidRPr="003E45D7">
        <w:rPr>
          <w:snapToGrid w:val="0"/>
          <w:kern w:val="22"/>
        </w:rPr>
        <w:t>and the r</w:t>
      </w:r>
      <w:r w:rsidR="00D600F2" w:rsidRPr="003E45D7">
        <w:rPr>
          <w:snapToGrid w:val="0"/>
          <w:kern w:val="22"/>
        </w:rPr>
        <w:t>eports</w:t>
      </w:r>
      <w:r w:rsidR="00D600F2" w:rsidRPr="003E45D7">
        <w:t xml:space="preserve"> of the Ad Hoc Open-ended Working Group on Benefit-sharing from the Use of Digital Sequence Information on Genetic Resources on its </w:t>
      </w:r>
      <w:r w:rsidR="006723DD" w:rsidRPr="003E45D7">
        <w:t xml:space="preserve">first and </w:t>
      </w:r>
      <w:r w:rsidR="00C76512" w:rsidRPr="003E45D7">
        <w:t>second meeting</w:t>
      </w:r>
      <w:r w:rsidR="006723DD" w:rsidRPr="003E45D7">
        <w:t>s</w:t>
      </w:r>
      <w:r w:rsidR="00C76512" w:rsidRPr="003E45D7">
        <w:t>.</w:t>
      </w:r>
      <w:r w:rsidR="005014BE" w:rsidRPr="003E45D7">
        <w:rPr>
          <w:rStyle w:val="FootnoteReference"/>
        </w:rPr>
        <w:footnoteReference w:id="93"/>
      </w:r>
    </w:p>
    <w:p w14:paraId="31A420FB" w14:textId="0D5AEA64" w:rsidR="00BB5408" w:rsidRPr="003E45D7" w:rsidRDefault="00BB5408" w:rsidP="001026D8">
      <w:pPr>
        <w:pStyle w:val="CBDNormalNumber"/>
      </w:pPr>
      <w:r w:rsidRPr="003E45D7">
        <w:t>The Conference of the Parties</w:t>
      </w:r>
      <w:r w:rsidR="00F84E9A" w:rsidRPr="003E45D7">
        <w:t xml:space="preserve"> serving as the meeting of the Parties</w:t>
      </w:r>
      <w:r w:rsidRPr="003E45D7">
        <w:t xml:space="preserve"> </w:t>
      </w:r>
      <w:r w:rsidR="003D33DB" w:rsidRPr="003E45D7">
        <w:t xml:space="preserve">to the Protocol </w:t>
      </w:r>
      <w:r w:rsidRPr="003E45D7">
        <w:t>heard oral reports from the Chair of the Subsidiary Body on Implementation and the representative of the Chair of the Ad Hoc Open-ended Working Group on Benefit-sharing.</w:t>
      </w:r>
    </w:p>
    <w:p w14:paraId="00920B57" w14:textId="77777777" w:rsidR="00BB5408" w:rsidRPr="003E45D7" w:rsidRDefault="00BB5408" w:rsidP="00BB5408">
      <w:pPr>
        <w:pStyle w:val="CBDNormalNumber"/>
      </w:pPr>
      <w:r w:rsidRPr="003E45D7">
        <w:t>Statements were made by the representatives of the following Parties: Democratic Republic of the Congo and Egypt (speaking in his capacity as Rapporteur of the Subsidiary Body on Implementation at its fifth meeting).</w:t>
      </w:r>
    </w:p>
    <w:p w14:paraId="66AC4F4D" w14:textId="26E44B25" w:rsidR="00BB5408" w:rsidRPr="003E45D7" w:rsidRDefault="00BB5408" w:rsidP="00BB5408">
      <w:pPr>
        <w:pStyle w:val="CBDNormalNumber"/>
      </w:pPr>
      <w:r w:rsidRPr="003E45D7">
        <w:t xml:space="preserve">The Conference of the Parties </w:t>
      </w:r>
      <w:r w:rsidR="00F84E9A" w:rsidRPr="003E45D7">
        <w:t xml:space="preserve">serving as the meeting of the Parties </w:t>
      </w:r>
      <w:r w:rsidR="003D33DB" w:rsidRPr="003E45D7">
        <w:t xml:space="preserve">to the Protocol </w:t>
      </w:r>
      <w:r w:rsidRPr="003E45D7">
        <w:t xml:space="preserve">took note of the information provided and agreed to consider the recommendations of the </w:t>
      </w:r>
      <w:r w:rsidR="002B6555" w:rsidRPr="003E45D7">
        <w:t xml:space="preserve">various </w:t>
      </w:r>
      <w:r w:rsidRPr="003E45D7">
        <w:t>bodies in the working groups, under the relevant agenda items.</w:t>
      </w:r>
    </w:p>
    <w:p w14:paraId="6A54D999" w14:textId="71A8C62F" w:rsidR="006A3380" w:rsidRPr="003E45D7" w:rsidRDefault="00611606" w:rsidP="004F68EE">
      <w:pPr>
        <w:pStyle w:val="CBDAgendaItem"/>
        <w:rPr>
          <w:bCs/>
        </w:rPr>
      </w:pPr>
      <w:bookmarkStart w:id="78" w:name="_Toc195092945"/>
      <w:r w:rsidRPr="003E45D7">
        <w:rPr>
          <w:bCs/>
        </w:rPr>
        <w:t>Item 5</w:t>
      </w:r>
      <w:r w:rsidR="00D74140" w:rsidRPr="003E45D7">
        <w:rPr>
          <w:rFonts w:eastAsia="Calibri"/>
          <w:bCs/>
        </w:rPr>
        <w:t xml:space="preserve"> </w:t>
      </w:r>
      <w:r w:rsidR="00D74140" w:rsidRPr="003E45D7">
        <w:rPr>
          <w:rFonts w:eastAsia="Calibri"/>
          <w:bCs/>
        </w:rPr>
        <w:br/>
      </w:r>
      <w:r w:rsidR="006A3380" w:rsidRPr="003E45D7">
        <w:rPr>
          <w:rFonts w:eastAsia="Calibri"/>
          <w:bCs/>
        </w:rPr>
        <w:t>Report of the Compliance Committee</w:t>
      </w:r>
      <w:bookmarkEnd w:id="78"/>
      <w:r w:rsidR="006A3380" w:rsidRPr="003E45D7">
        <w:rPr>
          <w:rFonts w:eastAsia="Calibri"/>
          <w:bCs/>
        </w:rPr>
        <w:t xml:space="preserve"> </w:t>
      </w:r>
    </w:p>
    <w:p w14:paraId="27F15836" w14:textId="37E303A0" w:rsidR="00DA2AD9" w:rsidRPr="003E45D7" w:rsidRDefault="001F1F07" w:rsidP="000217E9">
      <w:pPr>
        <w:pStyle w:val="CBDNormalNumber"/>
      </w:pPr>
      <w:r w:rsidRPr="003E45D7">
        <w:rPr>
          <w:snapToGrid w:val="0"/>
        </w:rPr>
        <w:t>T</w:t>
      </w:r>
      <w:r w:rsidR="00BC6B98" w:rsidRPr="003E45D7">
        <w:rPr>
          <w:snapToGrid w:val="0"/>
        </w:rPr>
        <w:t xml:space="preserve">he Conference of the Parties serving as the meeting of the Parties </w:t>
      </w:r>
      <w:r w:rsidR="000676AA" w:rsidRPr="003E45D7">
        <w:rPr>
          <w:snapToGrid w:val="0"/>
        </w:rPr>
        <w:t>to the Protocol considered agenda item 5</w:t>
      </w:r>
      <w:r w:rsidRPr="003E45D7">
        <w:rPr>
          <w:snapToGrid w:val="0"/>
        </w:rPr>
        <w:t xml:space="preserve"> </w:t>
      </w:r>
      <w:r w:rsidR="00DA2AD9" w:rsidRPr="003E45D7">
        <w:rPr>
          <w:snapToGrid w:val="0"/>
        </w:rPr>
        <w:t>a</w:t>
      </w:r>
      <w:r w:rsidRPr="003E45D7">
        <w:rPr>
          <w:snapToGrid w:val="0"/>
        </w:rPr>
        <w:t xml:space="preserve">t its </w:t>
      </w:r>
      <w:r w:rsidR="00482EF1" w:rsidRPr="003E45D7">
        <w:rPr>
          <w:snapToGrid w:val="0"/>
        </w:rPr>
        <w:t>1st</w:t>
      </w:r>
      <w:r w:rsidRPr="003E45D7">
        <w:rPr>
          <w:snapToGrid w:val="0"/>
        </w:rPr>
        <w:t xml:space="preserve"> plenary session</w:t>
      </w:r>
      <w:r w:rsidR="001A0E2B" w:rsidRPr="003E45D7">
        <w:rPr>
          <w:snapToGrid w:val="0"/>
        </w:rPr>
        <w:t xml:space="preserve">. </w:t>
      </w:r>
      <w:r w:rsidR="00D65F4B" w:rsidRPr="003E45D7">
        <w:rPr>
          <w:snapToGrid w:val="0"/>
        </w:rPr>
        <w:t>It had before</w:t>
      </w:r>
      <w:r w:rsidR="004F47C4" w:rsidRPr="003E45D7">
        <w:rPr>
          <w:snapToGrid w:val="0"/>
        </w:rPr>
        <w:t xml:space="preserve"> it</w:t>
      </w:r>
      <w:r w:rsidR="00D65F4B" w:rsidRPr="003E45D7">
        <w:rPr>
          <w:snapToGrid w:val="0"/>
        </w:rPr>
        <w:t xml:space="preserve"> </w:t>
      </w:r>
      <w:r w:rsidR="004F47C4" w:rsidRPr="003E45D7">
        <w:rPr>
          <w:snapToGrid w:val="0"/>
        </w:rPr>
        <w:t>a draft decision</w:t>
      </w:r>
      <w:r w:rsidR="00372182" w:rsidRPr="003E45D7">
        <w:rPr>
          <w:rStyle w:val="FootnoteReference"/>
          <w:snapToGrid w:val="0"/>
        </w:rPr>
        <w:footnoteReference w:id="94"/>
      </w:r>
      <w:r w:rsidR="004F47C4" w:rsidRPr="003E45D7">
        <w:rPr>
          <w:snapToGrid w:val="0"/>
        </w:rPr>
        <w:t xml:space="preserve"> and</w:t>
      </w:r>
      <w:r w:rsidR="00D65F4B" w:rsidRPr="003E45D7">
        <w:rPr>
          <w:snapToGrid w:val="0"/>
        </w:rPr>
        <w:t xml:space="preserve"> </w:t>
      </w:r>
      <w:r w:rsidR="003C0F62" w:rsidRPr="003E45D7">
        <w:rPr>
          <w:snapToGrid w:val="0"/>
        </w:rPr>
        <w:t>the report of the Compliance Committee under the Nagoya Protocol on the work of its fourth meeting</w:t>
      </w:r>
      <w:r w:rsidR="004F47C4" w:rsidRPr="003E45D7">
        <w:rPr>
          <w:snapToGrid w:val="0"/>
        </w:rPr>
        <w:t>.</w:t>
      </w:r>
      <w:r w:rsidR="003C0F62" w:rsidRPr="003E45D7">
        <w:rPr>
          <w:rStyle w:val="FootnoteReference"/>
          <w:snapToGrid w:val="0"/>
        </w:rPr>
        <w:footnoteReference w:id="95"/>
      </w:r>
    </w:p>
    <w:p w14:paraId="3AF16305" w14:textId="77777777" w:rsidR="00D51B31" w:rsidRPr="003E45D7" w:rsidRDefault="00482EF1" w:rsidP="00482EF1">
      <w:pPr>
        <w:pStyle w:val="CBDNormalNumber"/>
      </w:pPr>
      <w:r w:rsidRPr="003E45D7">
        <w:t xml:space="preserve">The Chair of the Compliance Committee under the Nagoya Protocol presented the report of the Compliance Committee on the work of its fourth meeting. </w:t>
      </w:r>
    </w:p>
    <w:p w14:paraId="1E3D5DBC" w14:textId="1BE66E36" w:rsidR="00482EF1" w:rsidRPr="003E45D7" w:rsidRDefault="00482EF1" w:rsidP="00482EF1">
      <w:pPr>
        <w:pStyle w:val="CBDNormalNumber"/>
      </w:pPr>
      <w:r w:rsidRPr="003E45D7">
        <w:t>In accordance with the organization of work, substantive matters arising from the report were referred to Working Group II for consideration.</w:t>
      </w:r>
    </w:p>
    <w:p w14:paraId="3341C03A" w14:textId="7CF7AD2A" w:rsidR="00482EF1" w:rsidRPr="003E45D7" w:rsidRDefault="00113C61" w:rsidP="00D57832">
      <w:pPr>
        <w:pStyle w:val="CBDNormalNumber"/>
      </w:pPr>
      <w:r w:rsidRPr="003E45D7">
        <w:t>T</w:t>
      </w:r>
      <w:r w:rsidR="00482EF1" w:rsidRPr="003E45D7">
        <w:t xml:space="preserve">he Conference of the Parties serving as the meeting of the Parties </w:t>
      </w:r>
      <w:r w:rsidR="00011BCB" w:rsidRPr="003E45D7">
        <w:t xml:space="preserve">to the Protocol </w:t>
      </w:r>
      <w:r w:rsidRPr="003E45D7">
        <w:t xml:space="preserve">decided </w:t>
      </w:r>
      <w:r w:rsidR="00C171E7" w:rsidRPr="003E45D7">
        <w:t xml:space="preserve">to </w:t>
      </w:r>
      <w:r w:rsidR="00482EF1" w:rsidRPr="003E45D7">
        <w:t xml:space="preserve">extend </w:t>
      </w:r>
      <w:r w:rsidR="00E0347D" w:rsidRPr="003E45D7">
        <w:t xml:space="preserve">by two more years </w:t>
      </w:r>
      <w:r w:rsidR="00482EF1" w:rsidRPr="003E45D7">
        <w:t xml:space="preserve">the term of the five members of the </w:t>
      </w:r>
      <w:r w:rsidR="002939DC" w:rsidRPr="003E45D7">
        <w:t xml:space="preserve">Compliance </w:t>
      </w:r>
      <w:r w:rsidR="00482EF1" w:rsidRPr="003E45D7">
        <w:t xml:space="preserve">Committee listed in </w:t>
      </w:r>
      <w:r w:rsidR="00CC6198" w:rsidRPr="003E45D7">
        <w:t>table</w:t>
      </w:r>
      <w:r w:rsidR="00A84A62" w:rsidRPr="003E45D7">
        <w:t> </w:t>
      </w:r>
      <w:r w:rsidR="00CC6198" w:rsidRPr="003E45D7">
        <w:t xml:space="preserve">A of </w:t>
      </w:r>
      <w:r w:rsidR="00482EF1" w:rsidRPr="003E45D7">
        <w:t xml:space="preserve">the annex to notification </w:t>
      </w:r>
      <w:hyperlink r:id="rId71" w:history="1">
        <w:r w:rsidR="00D34D2E" w:rsidRPr="003E45D7">
          <w:rPr>
            <w:rStyle w:val="Hyperlink"/>
          </w:rPr>
          <w:t>No. 2024-092</w:t>
        </w:r>
      </w:hyperlink>
      <w:r w:rsidR="00D34D2E" w:rsidRPr="003E45D7">
        <w:t xml:space="preserve"> of 12 September 2024</w:t>
      </w:r>
      <w:r w:rsidR="00DC6A1F" w:rsidRPr="003E45D7">
        <w:t xml:space="preserve"> issued by the Secretariat in relation to the nomination and election of members of the Committee</w:t>
      </w:r>
      <w:r w:rsidR="00482EF1" w:rsidRPr="003E45D7">
        <w:t xml:space="preserve">. It also </w:t>
      </w:r>
      <w:r w:rsidR="00D50D40" w:rsidRPr="003E45D7">
        <w:t xml:space="preserve">decided </w:t>
      </w:r>
      <w:r w:rsidR="00F62FCE" w:rsidRPr="003E45D7">
        <w:t xml:space="preserve">to hold elections at a later session in relation to the </w:t>
      </w:r>
      <w:r w:rsidR="00482EF1" w:rsidRPr="003E45D7">
        <w:t>10 members</w:t>
      </w:r>
      <w:r w:rsidR="00D57832" w:rsidRPr="003E45D7">
        <w:t xml:space="preserve"> and the two observers from indigenous peoples and local communities</w:t>
      </w:r>
      <w:r w:rsidR="00CC6198" w:rsidRPr="003E45D7">
        <w:t xml:space="preserve"> </w:t>
      </w:r>
      <w:r w:rsidR="00482EF1" w:rsidRPr="003E45D7">
        <w:t>whose terms would end on 31 December 2024</w:t>
      </w:r>
      <w:r w:rsidR="00D57832" w:rsidRPr="003E45D7">
        <w:t>, as listed in table B of the annex to the notification</w:t>
      </w:r>
      <w:r w:rsidR="00482EF1" w:rsidRPr="003E45D7">
        <w:t>.</w:t>
      </w:r>
      <w:r w:rsidR="00C06835" w:rsidRPr="003E45D7">
        <w:t xml:space="preserve"> </w:t>
      </w:r>
    </w:p>
    <w:p w14:paraId="5423EEDE" w14:textId="6AD67C04" w:rsidR="00490B6C" w:rsidRPr="003E45D7" w:rsidRDefault="00490B6C" w:rsidP="00490B6C">
      <w:pPr>
        <w:pStyle w:val="CBDNormalNumber"/>
      </w:pPr>
      <w:r w:rsidRPr="003E45D7">
        <w:t>At the 4th plenary session, the Conference of the Parties serving as the meeting of the Parties to the Protocol elected the following members</w:t>
      </w:r>
      <w:r w:rsidR="00C171E7" w:rsidRPr="003E45D7">
        <w:t xml:space="preserve"> and observers from indigenous peoples and local communities</w:t>
      </w:r>
      <w:r w:rsidRPr="003E45D7">
        <w:t xml:space="preserve"> </w:t>
      </w:r>
      <w:r w:rsidR="00A6129F" w:rsidRPr="003E45D7">
        <w:t>of</w:t>
      </w:r>
      <w:r w:rsidRPr="003E45D7">
        <w:t xml:space="preserve"> the Compliance Committee</w:t>
      </w:r>
      <w:r w:rsidR="00C06835" w:rsidRPr="003E45D7">
        <w:t xml:space="preserve"> for a four-year term beginning on 1 January 2025</w:t>
      </w:r>
      <w:r w:rsidRPr="003E45D7">
        <w:t>:</w:t>
      </w:r>
    </w:p>
    <w:p w14:paraId="1495D29C" w14:textId="3203FC28" w:rsidR="00490B6C" w:rsidRPr="003E45D7" w:rsidRDefault="00490B6C" w:rsidP="00796C5E">
      <w:pPr>
        <w:tabs>
          <w:tab w:val="clear" w:pos="567"/>
          <w:tab w:val="clear" w:pos="1134"/>
          <w:tab w:val="clear" w:pos="1701"/>
          <w:tab w:val="clear" w:pos="2268"/>
        </w:tabs>
        <w:spacing w:after="120"/>
        <w:ind w:left="1166"/>
      </w:pPr>
      <w:r w:rsidRPr="003E45D7">
        <w:t>Somaly Chan</w:t>
      </w:r>
      <w:r w:rsidR="004F6D9E" w:rsidRPr="003E45D7">
        <w:t xml:space="preserve"> (Cambodia)</w:t>
      </w:r>
    </w:p>
    <w:p w14:paraId="52BD5861" w14:textId="5352EFC5" w:rsidR="00490B6C" w:rsidRPr="003E45D7" w:rsidRDefault="00490B6C" w:rsidP="00796C5E">
      <w:pPr>
        <w:tabs>
          <w:tab w:val="clear" w:pos="567"/>
          <w:tab w:val="clear" w:pos="1134"/>
          <w:tab w:val="clear" w:pos="1701"/>
          <w:tab w:val="clear" w:pos="2268"/>
        </w:tabs>
        <w:spacing w:after="120"/>
        <w:ind w:left="1166"/>
      </w:pPr>
      <w:r w:rsidRPr="003E45D7">
        <w:t>Park Won Seog</w:t>
      </w:r>
      <w:r w:rsidR="004F6D9E" w:rsidRPr="003E45D7">
        <w:t xml:space="preserve"> (Republic of Korea)</w:t>
      </w:r>
    </w:p>
    <w:p w14:paraId="44F4536F" w14:textId="0456EC7E" w:rsidR="00490B6C" w:rsidRPr="003E45D7" w:rsidRDefault="00490B6C" w:rsidP="00796C5E">
      <w:pPr>
        <w:tabs>
          <w:tab w:val="clear" w:pos="567"/>
          <w:tab w:val="clear" w:pos="1134"/>
          <w:tab w:val="clear" w:pos="1701"/>
          <w:tab w:val="clear" w:pos="2268"/>
        </w:tabs>
        <w:spacing w:after="120"/>
        <w:ind w:left="1166"/>
      </w:pPr>
      <w:r w:rsidRPr="003E45D7">
        <w:t>Betty Kauna Schröder</w:t>
      </w:r>
      <w:r w:rsidR="004F6D9E" w:rsidRPr="003E45D7">
        <w:t xml:space="preserve"> (Namibia)</w:t>
      </w:r>
    </w:p>
    <w:p w14:paraId="6C31AD20" w14:textId="20D0ED5B" w:rsidR="00490B6C" w:rsidRPr="003E45D7" w:rsidRDefault="00490B6C" w:rsidP="00796C5E">
      <w:pPr>
        <w:tabs>
          <w:tab w:val="clear" w:pos="567"/>
          <w:tab w:val="clear" w:pos="1134"/>
          <w:tab w:val="clear" w:pos="1701"/>
          <w:tab w:val="clear" w:pos="2268"/>
        </w:tabs>
        <w:spacing w:after="120"/>
        <w:ind w:left="1166"/>
      </w:pPr>
      <w:r w:rsidRPr="003E45D7">
        <w:t xml:space="preserve">El Khitma </w:t>
      </w:r>
      <w:r w:rsidR="0070557E" w:rsidRPr="003E45D7">
        <w:t>e</w:t>
      </w:r>
      <w:r w:rsidRPr="003E45D7">
        <w:t>l</w:t>
      </w:r>
      <w:r w:rsidR="0070557E" w:rsidRPr="003E45D7">
        <w:t>-</w:t>
      </w:r>
      <w:r w:rsidRPr="003E45D7">
        <w:t>Awad Mohammed</w:t>
      </w:r>
      <w:r w:rsidR="004F6D9E" w:rsidRPr="003E45D7">
        <w:t xml:space="preserve"> (Sudan)</w:t>
      </w:r>
    </w:p>
    <w:p w14:paraId="48CBA2BB" w14:textId="02CAADA1" w:rsidR="00490B6C" w:rsidRPr="003E45D7" w:rsidRDefault="00490B6C" w:rsidP="00796C5E">
      <w:pPr>
        <w:tabs>
          <w:tab w:val="clear" w:pos="567"/>
          <w:tab w:val="clear" w:pos="1134"/>
          <w:tab w:val="clear" w:pos="1701"/>
          <w:tab w:val="clear" w:pos="2268"/>
        </w:tabs>
        <w:spacing w:after="120"/>
        <w:ind w:left="1166"/>
      </w:pPr>
      <w:r w:rsidRPr="003E45D7">
        <w:t>Peter Maňka</w:t>
      </w:r>
      <w:r w:rsidR="004F6D9E" w:rsidRPr="003E45D7">
        <w:t xml:space="preserve"> (Slovakia)</w:t>
      </w:r>
    </w:p>
    <w:p w14:paraId="472EAE62" w14:textId="150E335E" w:rsidR="00490B6C" w:rsidRPr="00792849" w:rsidRDefault="00490B6C" w:rsidP="00796C5E">
      <w:pPr>
        <w:tabs>
          <w:tab w:val="clear" w:pos="567"/>
          <w:tab w:val="clear" w:pos="1134"/>
          <w:tab w:val="clear" w:pos="1701"/>
          <w:tab w:val="clear" w:pos="2268"/>
        </w:tabs>
        <w:spacing w:after="120"/>
        <w:ind w:left="1166"/>
        <w:rPr>
          <w:lang w:val="es-ES"/>
        </w:rPr>
      </w:pPr>
      <w:r w:rsidRPr="00792849">
        <w:rPr>
          <w:lang w:val="es-ES"/>
        </w:rPr>
        <w:t xml:space="preserve">Sino </w:t>
      </w:r>
      <w:proofErr w:type="spellStart"/>
      <w:r w:rsidRPr="00792849">
        <w:rPr>
          <w:lang w:val="es-ES"/>
        </w:rPr>
        <w:t>Tohirzoda</w:t>
      </w:r>
      <w:proofErr w:type="spellEnd"/>
      <w:r w:rsidR="004F6D9E" w:rsidRPr="00792849">
        <w:rPr>
          <w:lang w:val="es-ES"/>
        </w:rPr>
        <w:t xml:space="preserve"> (</w:t>
      </w:r>
      <w:proofErr w:type="spellStart"/>
      <w:r w:rsidR="004F6D9E" w:rsidRPr="00792849">
        <w:rPr>
          <w:bCs/>
          <w:lang w:val="es-ES"/>
        </w:rPr>
        <w:t>Tajikistan</w:t>
      </w:r>
      <w:proofErr w:type="spellEnd"/>
      <w:r w:rsidR="004F6D9E" w:rsidRPr="00792849">
        <w:rPr>
          <w:bCs/>
          <w:lang w:val="es-ES"/>
        </w:rPr>
        <w:t>)</w:t>
      </w:r>
    </w:p>
    <w:p w14:paraId="64E4C642" w14:textId="7CE7BC78" w:rsidR="00490B6C" w:rsidRPr="00792849" w:rsidRDefault="00490B6C" w:rsidP="00796C5E">
      <w:pPr>
        <w:tabs>
          <w:tab w:val="clear" w:pos="567"/>
          <w:tab w:val="clear" w:pos="1134"/>
          <w:tab w:val="clear" w:pos="1701"/>
          <w:tab w:val="clear" w:pos="2268"/>
        </w:tabs>
        <w:spacing w:after="120"/>
        <w:ind w:left="1166"/>
        <w:rPr>
          <w:lang w:val="es-ES"/>
        </w:rPr>
      </w:pPr>
      <w:proofErr w:type="spellStart"/>
      <w:r w:rsidRPr="00792849">
        <w:rPr>
          <w:lang w:val="es-ES"/>
        </w:rPr>
        <w:t>Eliška</w:t>
      </w:r>
      <w:proofErr w:type="spellEnd"/>
      <w:r w:rsidRPr="00792849">
        <w:rPr>
          <w:lang w:val="es-ES"/>
        </w:rPr>
        <w:t xml:space="preserve"> </w:t>
      </w:r>
      <w:proofErr w:type="spellStart"/>
      <w:r w:rsidRPr="00792849">
        <w:rPr>
          <w:lang w:val="es-ES"/>
        </w:rPr>
        <w:t>Rolfová</w:t>
      </w:r>
      <w:proofErr w:type="spellEnd"/>
      <w:r w:rsidR="004F6D9E" w:rsidRPr="00792849">
        <w:rPr>
          <w:lang w:val="es-ES"/>
        </w:rPr>
        <w:t xml:space="preserve"> (</w:t>
      </w:r>
      <w:proofErr w:type="spellStart"/>
      <w:r w:rsidR="004F6D9E" w:rsidRPr="00792849">
        <w:rPr>
          <w:lang w:val="es-ES"/>
        </w:rPr>
        <w:t>Czechia</w:t>
      </w:r>
      <w:proofErr w:type="spellEnd"/>
      <w:r w:rsidR="004F6D9E" w:rsidRPr="00792849">
        <w:rPr>
          <w:lang w:val="es-ES"/>
        </w:rPr>
        <w:t>)</w:t>
      </w:r>
      <w:r w:rsidRPr="00792849">
        <w:rPr>
          <w:lang w:val="es-ES"/>
        </w:rPr>
        <w:t xml:space="preserve"> (as </w:t>
      </w:r>
      <w:proofErr w:type="spellStart"/>
      <w:r w:rsidR="00AA6598" w:rsidRPr="00792849">
        <w:rPr>
          <w:lang w:val="es-ES"/>
        </w:rPr>
        <w:t>a</w:t>
      </w:r>
      <w:r w:rsidRPr="00792849">
        <w:rPr>
          <w:lang w:val="es-ES"/>
        </w:rPr>
        <w:t>lternate</w:t>
      </w:r>
      <w:proofErr w:type="spellEnd"/>
      <w:r w:rsidRPr="00792849">
        <w:rPr>
          <w:lang w:val="es-ES"/>
        </w:rPr>
        <w:t>)</w:t>
      </w:r>
      <w:r w:rsidR="004F6D9E" w:rsidRPr="00792849">
        <w:rPr>
          <w:lang w:val="es-ES"/>
        </w:rPr>
        <w:t xml:space="preserve"> </w:t>
      </w:r>
    </w:p>
    <w:p w14:paraId="3796B7F4" w14:textId="36E079BF" w:rsidR="00490B6C" w:rsidRPr="00792849" w:rsidRDefault="004F6D9E" w:rsidP="00796C5E">
      <w:pPr>
        <w:tabs>
          <w:tab w:val="clear" w:pos="567"/>
          <w:tab w:val="clear" w:pos="1134"/>
          <w:tab w:val="clear" w:pos="1701"/>
          <w:tab w:val="clear" w:pos="2268"/>
        </w:tabs>
        <w:spacing w:after="120"/>
        <w:ind w:left="1166"/>
        <w:rPr>
          <w:lang w:val="es-ES"/>
        </w:rPr>
      </w:pPr>
      <w:r w:rsidRPr="00792849">
        <w:rPr>
          <w:bCs/>
          <w:lang w:val="es-ES"/>
        </w:rPr>
        <w:t>Jos</w:t>
      </w:r>
      <w:r w:rsidR="00A602A4" w:rsidRPr="00792849">
        <w:rPr>
          <w:bCs/>
          <w:lang w:val="es-ES"/>
        </w:rPr>
        <w:t>é</w:t>
      </w:r>
      <w:r w:rsidRPr="00792849">
        <w:rPr>
          <w:bCs/>
          <w:lang w:val="es-ES"/>
        </w:rPr>
        <w:t xml:space="preserve"> Alfredo Hern</w:t>
      </w:r>
      <w:r w:rsidR="00A602A4" w:rsidRPr="00792849">
        <w:rPr>
          <w:bCs/>
          <w:lang w:val="es-ES"/>
        </w:rPr>
        <w:t>á</w:t>
      </w:r>
      <w:r w:rsidRPr="00792849">
        <w:rPr>
          <w:bCs/>
          <w:lang w:val="es-ES"/>
        </w:rPr>
        <w:t>ndez Ugalde (Costa Rica)</w:t>
      </w:r>
    </w:p>
    <w:p w14:paraId="2C1BEDA6" w14:textId="1358B561" w:rsidR="00490B6C" w:rsidRPr="003E45D7" w:rsidRDefault="00AC00A2" w:rsidP="00796C5E">
      <w:pPr>
        <w:tabs>
          <w:tab w:val="clear" w:pos="567"/>
          <w:tab w:val="clear" w:pos="1134"/>
          <w:tab w:val="clear" w:pos="1701"/>
          <w:tab w:val="clear" w:pos="2268"/>
        </w:tabs>
        <w:spacing w:after="120"/>
        <w:ind w:left="1166"/>
      </w:pPr>
      <w:r w:rsidRPr="003E45D7">
        <w:t>Mar</w:t>
      </w:r>
      <w:r w:rsidR="00414B3C" w:rsidRPr="003E45D7">
        <w:t>í</w:t>
      </w:r>
      <w:r w:rsidRPr="003E45D7">
        <w:t xml:space="preserve">a </w:t>
      </w:r>
      <w:r w:rsidR="00490B6C" w:rsidRPr="003E45D7">
        <w:t>Julie</w:t>
      </w:r>
      <w:r w:rsidR="004F6D9E" w:rsidRPr="003E45D7">
        <w:t>t</w:t>
      </w:r>
      <w:r w:rsidR="00490B6C" w:rsidRPr="003E45D7">
        <w:t xml:space="preserve">a </w:t>
      </w:r>
      <w:r w:rsidR="002D654B" w:rsidRPr="003E45D7">
        <w:t>Ansaldi</w:t>
      </w:r>
      <w:r w:rsidR="004F6D9E" w:rsidRPr="003E45D7">
        <w:t xml:space="preserve"> (Argentina)</w:t>
      </w:r>
    </w:p>
    <w:p w14:paraId="4678C342" w14:textId="080A23A0" w:rsidR="00490B6C" w:rsidRPr="003E45D7" w:rsidRDefault="00490B6C" w:rsidP="00796C5E">
      <w:pPr>
        <w:tabs>
          <w:tab w:val="clear" w:pos="567"/>
          <w:tab w:val="clear" w:pos="1134"/>
          <w:tab w:val="clear" w:pos="1701"/>
          <w:tab w:val="clear" w:pos="2268"/>
        </w:tabs>
        <w:spacing w:after="120"/>
        <w:ind w:left="1166"/>
      </w:pPr>
      <w:r w:rsidRPr="003E45D7">
        <w:t>Katie Becket</w:t>
      </w:r>
      <w:r w:rsidR="004F6D9E" w:rsidRPr="003E45D7">
        <w:t xml:space="preserve"> (United Kingdom of Great Britain and Northern Ireland)</w:t>
      </w:r>
    </w:p>
    <w:p w14:paraId="21E79F88" w14:textId="0347029D" w:rsidR="00490B6C" w:rsidRPr="003E45D7" w:rsidRDefault="00490B6C" w:rsidP="00796C5E">
      <w:pPr>
        <w:tabs>
          <w:tab w:val="clear" w:pos="567"/>
          <w:tab w:val="clear" w:pos="1134"/>
          <w:tab w:val="clear" w:pos="1701"/>
          <w:tab w:val="clear" w:pos="2268"/>
        </w:tabs>
        <w:spacing w:after="120"/>
        <w:ind w:left="1166"/>
      </w:pPr>
      <w:r w:rsidRPr="003E45D7">
        <w:t>Mery Ciacci</w:t>
      </w:r>
      <w:r w:rsidR="004F6D9E" w:rsidRPr="003E45D7">
        <w:t xml:space="preserve"> (European Union)</w:t>
      </w:r>
    </w:p>
    <w:p w14:paraId="4DDFF51A" w14:textId="4D33038F" w:rsidR="00490B6C" w:rsidRPr="003E45D7" w:rsidRDefault="00490B6C" w:rsidP="00796C5E">
      <w:pPr>
        <w:tabs>
          <w:tab w:val="clear" w:pos="567"/>
          <w:tab w:val="clear" w:pos="1134"/>
          <w:tab w:val="clear" w:pos="1701"/>
          <w:tab w:val="clear" w:pos="2268"/>
        </w:tabs>
        <w:spacing w:after="120"/>
        <w:ind w:left="1166"/>
      </w:pPr>
      <w:r w:rsidRPr="003E45D7">
        <w:t>Gladman Chibememe</w:t>
      </w:r>
      <w:r w:rsidR="004F6D9E" w:rsidRPr="003E45D7">
        <w:t xml:space="preserve"> (</w:t>
      </w:r>
      <w:r w:rsidR="00C171E7" w:rsidRPr="003E45D7">
        <w:t>indigenous peoples and local communities</w:t>
      </w:r>
      <w:r w:rsidR="004F6D9E" w:rsidRPr="003E45D7">
        <w:t>)</w:t>
      </w:r>
    </w:p>
    <w:p w14:paraId="23CAD857" w14:textId="289BD835" w:rsidR="00490B6C" w:rsidRPr="003E45D7" w:rsidRDefault="00490B6C" w:rsidP="00796C5E">
      <w:pPr>
        <w:tabs>
          <w:tab w:val="clear" w:pos="567"/>
          <w:tab w:val="clear" w:pos="1134"/>
          <w:tab w:val="clear" w:pos="1701"/>
          <w:tab w:val="clear" w:pos="2268"/>
        </w:tabs>
        <w:spacing w:after="120"/>
        <w:ind w:left="1166"/>
      </w:pPr>
      <w:r w:rsidRPr="003E45D7">
        <w:t>Viviana Figueroa</w:t>
      </w:r>
      <w:r w:rsidR="004F6D9E" w:rsidRPr="003E45D7">
        <w:t xml:space="preserve"> (indigenous peoples and local communities)</w:t>
      </w:r>
    </w:p>
    <w:p w14:paraId="7748417A" w14:textId="184E5D7A" w:rsidR="00490B6C" w:rsidRPr="003E45D7" w:rsidRDefault="00490B6C" w:rsidP="00796C5E">
      <w:pPr>
        <w:tabs>
          <w:tab w:val="clear" w:pos="567"/>
          <w:tab w:val="clear" w:pos="1134"/>
          <w:tab w:val="clear" w:pos="1701"/>
          <w:tab w:val="clear" w:pos="2268"/>
        </w:tabs>
        <w:spacing w:after="120"/>
        <w:ind w:left="1166"/>
        <w:rPr>
          <w:snapToGrid w:val="0"/>
          <w:lang w:eastAsia="en-CA"/>
        </w:rPr>
      </w:pPr>
      <w:r w:rsidRPr="003E45D7">
        <w:t>Allan John Locke</w:t>
      </w:r>
      <w:r w:rsidR="004F6D9E" w:rsidRPr="003E45D7">
        <w:t xml:space="preserve"> (Australia)</w:t>
      </w:r>
      <w:r w:rsidRPr="003E45D7">
        <w:t xml:space="preserve"> (as </w:t>
      </w:r>
      <w:r w:rsidR="00AA6598" w:rsidRPr="003E45D7">
        <w:t>a</w:t>
      </w:r>
      <w:r w:rsidRPr="003E45D7">
        <w:t xml:space="preserve">lternate) </w:t>
      </w:r>
    </w:p>
    <w:p w14:paraId="04CFF9D9" w14:textId="25893D75" w:rsidR="00410BFC" w:rsidRPr="003E45D7" w:rsidRDefault="00410BFC" w:rsidP="00410BFC">
      <w:pPr>
        <w:pStyle w:val="CBDNormalNumber"/>
      </w:pPr>
      <w:bookmarkStart w:id="79" w:name="_Hlk180070628"/>
      <w:r w:rsidRPr="003E45D7">
        <w:t>Working Group II considered agenda item 5 at its 1st session</w:t>
      </w:r>
      <w:r w:rsidR="006F0927" w:rsidRPr="003E45D7">
        <w:t xml:space="preserve">, on </w:t>
      </w:r>
      <w:r w:rsidR="00044BB3" w:rsidRPr="003E45D7">
        <w:t>21 October</w:t>
      </w:r>
      <w:r w:rsidRPr="003E45D7">
        <w:t xml:space="preserve">. </w:t>
      </w:r>
    </w:p>
    <w:p w14:paraId="39B0A331" w14:textId="77777777" w:rsidR="00410BFC" w:rsidRPr="003E45D7" w:rsidRDefault="00410BFC" w:rsidP="00410BFC">
      <w:pPr>
        <w:pStyle w:val="CBDNormalNumber"/>
      </w:pPr>
      <w:r w:rsidRPr="003E45D7">
        <w:t>Statements were made by representatives of the following Parties: Argentina, Brazil and European Union and its member States Parties to the Protocol.</w:t>
      </w:r>
    </w:p>
    <w:p w14:paraId="487172D4" w14:textId="77777777" w:rsidR="00410BFC" w:rsidRPr="003E45D7" w:rsidRDefault="00410BFC" w:rsidP="00410BFC">
      <w:pPr>
        <w:pStyle w:val="CBDNormalNumber"/>
      </w:pPr>
      <w:r w:rsidRPr="003E45D7">
        <w:rPr>
          <w:bCs/>
        </w:rPr>
        <w:t xml:space="preserve">Working Group II agreed </w:t>
      </w:r>
      <w:r w:rsidRPr="003E45D7">
        <w:t>that</w:t>
      </w:r>
      <w:r w:rsidRPr="003E45D7">
        <w:rPr>
          <w:bCs/>
        </w:rPr>
        <w:t xml:space="preserve"> the Chair would </w:t>
      </w:r>
      <w:r w:rsidRPr="003E45D7">
        <w:t xml:space="preserve">prepare a revised draft decision for its consideration. </w:t>
      </w:r>
    </w:p>
    <w:p w14:paraId="434F1BA9" w14:textId="3B7254A9" w:rsidR="00410BFC" w:rsidRPr="003E45D7" w:rsidRDefault="00410BFC" w:rsidP="00410BFC">
      <w:pPr>
        <w:pStyle w:val="CBDNormalNumber"/>
      </w:pPr>
      <w:r w:rsidRPr="003E45D7">
        <w:t xml:space="preserve">At its 3rd session, </w:t>
      </w:r>
      <w:r w:rsidR="00E72F2C" w:rsidRPr="003E45D7">
        <w:t xml:space="preserve">on </w:t>
      </w:r>
      <w:r w:rsidR="002A5C58" w:rsidRPr="003E45D7">
        <w:t xml:space="preserve">23 October, </w:t>
      </w:r>
      <w:r w:rsidRPr="003E45D7">
        <w:t xml:space="preserve">Working Group II considered a revised draft decision submitted by the Chair and approved it for transmission to the plenary session as draft decision </w:t>
      </w:r>
      <w:hyperlink r:id="rId72" w:history="1">
        <w:r w:rsidRPr="003E45D7">
          <w:rPr>
            <w:rStyle w:val="Hyperlink"/>
          </w:rPr>
          <w:t>CBD/NP/MOP/5/L.2</w:t>
        </w:r>
      </w:hyperlink>
      <w:r w:rsidRPr="003E45D7">
        <w:t xml:space="preserve">. </w:t>
      </w:r>
    </w:p>
    <w:bookmarkEnd w:id="79"/>
    <w:p w14:paraId="1D7E71AB" w14:textId="6B4FE4AC" w:rsidR="00095DC4" w:rsidRPr="003E45D7" w:rsidRDefault="00095DC4" w:rsidP="00095DC4">
      <w:pPr>
        <w:pStyle w:val="CBDNormalNumber"/>
        <w:rPr>
          <w:snapToGrid w:val="0"/>
          <w:lang w:eastAsia="en-CA"/>
        </w:rPr>
      </w:pPr>
      <w:r w:rsidRPr="003E45D7">
        <w:t>At its 2nd plenary</w:t>
      </w:r>
      <w:r w:rsidR="008B16A8" w:rsidRPr="003E45D7">
        <w:t xml:space="preserve"> session</w:t>
      </w:r>
      <w:r w:rsidRPr="003E45D7">
        <w:t>,</w:t>
      </w:r>
      <w:r w:rsidR="002B5E04" w:rsidRPr="003E45D7">
        <w:t xml:space="preserve"> </w:t>
      </w:r>
      <w:r w:rsidRPr="003E45D7">
        <w:t xml:space="preserve">the Conference of the Parties serving as the meeting of the Parties to the Protocol considered draft decision </w:t>
      </w:r>
      <w:hyperlink r:id="rId73" w:history="1">
        <w:r w:rsidRPr="003E45D7">
          <w:rPr>
            <w:rStyle w:val="Hyperlink"/>
          </w:rPr>
          <w:t>CBD/NP/MOP/5/L.2</w:t>
        </w:r>
      </w:hyperlink>
      <w:r w:rsidRPr="003E45D7">
        <w:t>, submitted by the Chair of Working Group II.</w:t>
      </w:r>
    </w:p>
    <w:p w14:paraId="5BF737EE" w14:textId="55EDF2F1" w:rsidR="00095DC4" w:rsidRPr="003E45D7" w:rsidRDefault="00EC3F9A" w:rsidP="00095DC4">
      <w:pPr>
        <w:pStyle w:val="CBDNormalNumber"/>
        <w:rPr>
          <w:snapToGrid w:val="0"/>
          <w:lang w:eastAsia="en-CA"/>
        </w:rPr>
      </w:pPr>
      <w:r w:rsidRPr="003E45D7">
        <w:t>S</w:t>
      </w:r>
      <w:r w:rsidR="00095DC4" w:rsidRPr="003E45D7">
        <w:t>tatement</w:t>
      </w:r>
      <w:r w:rsidRPr="003E45D7">
        <w:t>s were</w:t>
      </w:r>
      <w:r w:rsidR="00095DC4" w:rsidRPr="003E45D7">
        <w:t xml:space="preserve"> made by representative</w:t>
      </w:r>
      <w:r w:rsidR="00E8538B" w:rsidRPr="003E45D7">
        <w:t>s of the following Parties:</w:t>
      </w:r>
      <w:r w:rsidR="00095DC4" w:rsidRPr="003E45D7">
        <w:t xml:space="preserve"> Democratic Republic of the Congo</w:t>
      </w:r>
      <w:r w:rsidR="00E8538B" w:rsidRPr="003E45D7">
        <w:t>, Fiji and Peru</w:t>
      </w:r>
      <w:r w:rsidR="00095DC4" w:rsidRPr="003E45D7">
        <w:t>.</w:t>
      </w:r>
    </w:p>
    <w:p w14:paraId="4B690B90" w14:textId="3ED868FA" w:rsidR="00095DC4" w:rsidRPr="003E45D7" w:rsidRDefault="00095DC4" w:rsidP="005C06AC">
      <w:pPr>
        <w:pStyle w:val="CBDNormalNumber"/>
        <w:rPr>
          <w:snapToGrid w:val="0"/>
          <w:lang w:eastAsia="en-CA"/>
        </w:rPr>
      </w:pPr>
      <w:r w:rsidRPr="003E45D7">
        <w:t xml:space="preserve">The Conference of the Parties serving as the meeting of the Parties to the Protocol adopted the draft decision, as orally amended, as decision </w:t>
      </w:r>
      <w:hyperlink r:id="rId74" w:history="1">
        <w:r w:rsidR="00EC3F9A" w:rsidRPr="003E45D7">
          <w:rPr>
            <w:rStyle w:val="Hyperlink"/>
          </w:rPr>
          <w:t>NP-</w:t>
        </w:r>
        <w:r w:rsidRPr="003E45D7">
          <w:rPr>
            <w:rStyle w:val="Hyperlink"/>
          </w:rPr>
          <w:t>5/</w:t>
        </w:r>
        <w:r w:rsidR="001F5E2C" w:rsidRPr="003E45D7">
          <w:rPr>
            <w:rStyle w:val="Hyperlink"/>
          </w:rPr>
          <w:t>1</w:t>
        </w:r>
      </w:hyperlink>
      <w:r w:rsidRPr="003E45D7">
        <w:t>.</w:t>
      </w:r>
    </w:p>
    <w:p w14:paraId="2AB53E51" w14:textId="2026ED51" w:rsidR="00345F2A" w:rsidRPr="003E45D7" w:rsidRDefault="00DE61F6" w:rsidP="004F68EE">
      <w:pPr>
        <w:pStyle w:val="CBDAgendaItem"/>
        <w:rPr>
          <w:bCs/>
        </w:rPr>
      </w:pPr>
      <w:bookmarkStart w:id="80" w:name="_Toc195092946"/>
      <w:r w:rsidRPr="003E45D7">
        <w:rPr>
          <w:bCs/>
        </w:rPr>
        <w:t xml:space="preserve">Item </w:t>
      </w:r>
      <w:r w:rsidR="00671A3C" w:rsidRPr="003E45D7">
        <w:rPr>
          <w:bCs/>
        </w:rPr>
        <w:t>6</w:t>
      </w:r>
      <w:r w:rsidR="00D74140" w:rsidRPr="003E45D7">
        <w:rPr>
          <w:rFonts w:eastAsia="Calibri"/>
          <w:bCs/>
        </w:rPr>
        <w:t xml:space="preserve"> </w:t>
      </w:r>
      <w:r w:rsidR="00D74140" w:rsidRPr="003E45D7">
        <w:rPr>
          <w:rFonts w:eastAsia="Calibri"/>
          <w:bCs/>
        </w:rPr>
        <w:br/>
      </w:r>
      <w:r w:rsidR="006A3380" w:rsidRPr="003E45D7">
        <w:rPr>
          <w:rFonts w:eastAsia="Calibri"/>
          <w:bCs/>
        </w:rPr>
        <w:t>Administration of the Protocol and budget for the trust funds</w:t>
      </w:r>
      <w:bookmarkEnd w:id="80"/>
    </w:p>
    <w:p w14:paraId="12956AC7" w14:textId="0E6EC6CF" w:rsidR="003778EE" w:rsidRPr="003E45D7" w:rsidRDefault="003778EE" w:rsidP="003778EE">
      <w:pPr>
        <w:pStyle w:val="CBDNormalNumber"/>
        <w:rPr>
          <w:snapToGrid w:val="0"/>
        </w:rPr>
      </w:pPr>
      <w:r w:rsidRPr="003E45D7">
        <w:rPr>
          <w:snapToGrid w:val="0"/>
        </w:rPr>
        <w:t xml:space="preserve">The Conference of the Parties serving as the meeting of the Parties to the Protocol considered agenda item 6 at its </w:t>
      </w:r>
      <w:r w:rsidR="004F51D5" w:rsidRPr="003E45D7">
        <w:rPr>
          <w:snapToGrid w:val="0"/>
        </w:rPr>
        <w:t>1st</w:t>
      </w:r>
      <w:r w:rsidRPr="003E45D7">
        <w:rPr>
          <w:snapToGrid w:val="0"/>
        </w:rPr>
        <w:t xml:space="preserve"> plenary session. It had before it a draft decision</w:t>
      </w:r>
      <w:r w:rsidR="004F7324" w:rsidRPr="003E45D7">
        <w:rPr>
          <w:rStyle w:val="FootnoteReference"/>
          <w:snapToGrid w:val="0"/>
        </w:rPr>
        <w:footnoteReference w:id="96"/>
      </w:r>
      <w:r w:rsidRPr="003E45D7">
        <w:rPr>
          <w:snapToGrid w:val="0"/>
        </w:rPr>
        <w:t xml:space="preserve"> </w:t>
      </w:r>
      <w:r w:rsidR="00552CFD" w:rsidRPr="003E45D7">
        <w:rPr>
          <w:snapToGrid w:val="0"/>
        </w:rPr>
        <w:t>a</w:t>
      </w:r>
      <w:r w:rsidR="00702EF3" w:rsidRPr="003E45D7">
        <w:rPr>
          <w:snapToGrid w:val="0"/>
        </w:rPr>
        <w:t>nd</w:t>
      </w:r>
      <w:r w:rsidR="00552CFD" w:rsidRPr="003E45D7">
        <w:rPr>
          <w:snapToGrid w:val="0"/>
        </w:rPr>
        <w:t xml:space="preserve"> note</w:t>
      </w:r>
      <w:r w:rsidR="00C10346" w:rsidRPr="003E45D7">
        <w:rPr>
          <w:snapToGrid w:val="0"/>
        </w:rPr>
        <w:t>s</w:t>
      </w:r>
      <w:r w:rsidR="00552CFD" w:rsidRPr="003E45D7">
        <w:rPr>
          <w:snapToGrid w:val="0"/>
        </w:rPr>
        <w:t xml:space="preserve"> by the Secretariat on</w:t>
      </w:r>
      <w:r w:rsidR="00601833" w:rsidRPr="003E45D7">
        <w:rPr>
          <w:snapToGrid w:val="0"/>
        </w:rPr>
        <w:t xml:space="preserve"> the</w:t>
      </w:r>
      <w:r w:rsidR="00552CFD" w:rsidRPr="003E45D7">
        <w:rPr>
          <w:snapToGrid w:val="0"/>
        </w:rPr>
        <w:t xml:space="preserve"> administration </w:t>
      </w:r>
      <w:r w:rsidR="00BE06EA" w:rsidRPr="003E45D7">
        <w:rPr>
          <w:snapToGrid w:val="0"/>
        </w:rPr>
        <w:t xml:space="preserve">of the Convention and its Protocols for the </w:t>
      </w:r>
      <w:r w:rsidR="00601833" w:rsidRPr="003E45D7">
        <w:rPr>
          <w:snapToGrid w:val="0"/>
        </w:rPr>
        <w:t>b</w:t>
      </w:r>
      <w:r w:rsidR="00BE06EA" w:rsidRPr="003E45D7">
        <w:rPr>
          <w:snapToGrid w:val="0"/>
        </w:rPr>
        <w:t>iennium 2023</w:t>
      </w:r>
      <w:r w:rsidR="00BA7AB9" w:rsidRPr="003E45D7">
        <w:rPr>
          <w:iCs/>
          <w:snapToGrid w:val="0"/>
        </w:rPr>
        <w:t>–</w:t>
      </w:r>
      <w:r w:rsidR="00BE06EA" w:rsidRPr="003E45D7">
        <w:rPr>
          <w:snapToGrid w:val="0"/>
        </w:rPr>
        <w:t>2024</w:t>
      </w:r>
      <w:r w:rsidR="00BA7AB9" w:rsidRPr="003E45D7">
        <w:rPr>
          <w:snapToGrid w:val="0"/>
        </w:rPr>
        <w:t>,</w:t>
      </w:r>
      <w:r w:rsidR="00BA7AB9" w:rsidRPr="003E45D7">
        <w:rPr>
          <w:rStyle w:val="FootnoteReference"/>
          <w:snapToGrid w:val="0"/>
        </w:rPr>
        <w:footnoteReference w:id="97"/>
      </w:r>
      <w:r w:rsidR="00BA7AB9" w:rsidRPr="003E45D7">
        <w:rPr>
          <w:snapToGrid w:val="0"/>
        </w:rPr>
        <w:t xml:space="preserve"> </w:t>
      </w:r>
      <w:r w:rsidR="000352B7" w:rsidRPr="003E45D7">
        <w:rPr>
          <w:snapToGrid w:val="0"/>
        </w:rPr>
        <w:t>the proposed budget for the programmes of work of the Convention</w:t>
      </w:r>
      <w:r w:rsidR="00034A3A" w:rsidRPr="003E45D7">
        <w:rPr>
          <w:snapToGrid w:val="0"/>
        </w:rPr>
        <w:t>,</w:t>
      </w:r>
      <w:r w:rsidR="000352B7" w:rsidRPr="003E45D7">
        <w:rPr>
          <w:snapToGrid w:val="0"/>
        </w:rPr>
        <w:t xml:space="preserve"> the Cartagena Protocol</w:t>
      </w:r>
      <w:r w:rsidR="00D77691" w:rsidRPr="003E45D7">
        <w:rPr>
          <w:snapToGrid w:val="0"/>
        </w:rPr>
        <w:t xml:space="preserve"> and the Nagoya Protocol for the biennium 2025</w:t>
      </w:r>
      <w:r w:rsidR="00D77691" w:rsidRPr="003E45D7">
        <w:rPr>
          <w:iCs/>
          <w:snapToGrid w:val="0"/>
        </w:rPr>
        <w:t>–20</w:t>
      </w:r>
      <w:r w:rsidR="00BA6AA6" w:rsidRPr="003E45D7">
        <w:rPr>
          <w:iCs/>
          <w:snapToGrid w:val="0"/>
        </w:rPr>
        <w:t>26</w:t>
      </w:r>
      <w:r w:rsidR="00C10346" w:rsidRPr="003E45D7">
        <w:rPr>
          <w:iCs/>
          <w:snapToGrid w:val="0"/>
        </w:rPr>
        <w:t>,</w:t>
      </w:r>
      <w:r w:rsidR="003D21E0" w:rsidRPr="003E45D7">
        <w:rPr>
          <w:rStyle w:val="FootnoteReference"/>
          <w:iCs/>
          <w:snapToGrid w:val="0"/>
        </w:rPr>
        <w:footnoteReference w:id="98"/>
      </w:r>
      <w:r w:rsidR="003D21E0" w:rsidRPr="003E45D7">
        <w:rPr>
          <w:iCs/>
          <w:snapToGrid w:val="0"/>
        </w:rPr>
        <w:t xml:space="preserve"> </w:t>
      </w:r>
      <w:r w:rsidR="00DF48CB" w:rsidRPr="003E45D7">
        <w:rPr>
          <w:iCs/>
          <w:snapToGrid w:val="0"/>
        </w:rPr>
        <w:t xml:space="preserve">the </w:t>
      </w:r>
      <w:r w:rsidR="003D21E0" w:rsidRPr="003E45D7">
        <w:rPr>
          <w:iCs/>
          <w:snapToGrid w:val="0"/>
        </w:rPr>
        <w:t>requirements for the trust fund for additional voluntary contributions in support of approved activities</w:t>
      </w:r>
      <w:r w:rsidR="00EE1290" w:rsidRPr="003E45D7">
        <w:rPr>
          <w:rStyle w:val="FootnoteReference"/>
          <w:iCs/>
          <w:snapToGrid w:val="0"/>
        </w:rPr>
        <w:footnoteReference w:id="99"/>
      </w:r>
      <w:r w:rsidR="00EE1290" w:rsidRPr="003E45D7">
        <w:rPr>
          <w:iCs/>
          <w:snapToGrid w:val="0"/>
        </w:rPr>
        <w:t xml:space="preserve"> and the functional review of the Secretariat</w:t>
      </w:r>
      <w:r w:rsidRPr="003E45D7">
        <w:rPr>
          <w:snapToGrid w:val="0"/>
        </w:rPr>
        <w:t>.</w:t>
      </w:r>
      <w:r w:rsidR="00EE1290" w:rsidRPr="003E45D7">
        <w:rPr>
          <w:rStyle w:val="FootnoteReference"/>
          <w:snapToGrid w:val="0"/>
        </w:rPr>
        <w:footnoteReference w:id="100"/>
      </w:r>
    </w:p>
    <w:p w14:paraId="2B978423" w14:textId="558AE9BB" w:rsidR="00AD548A" w:rsidRPr="003E45D7" w:rsidRDefault="00AD548A" w:rsidP="00AD548A">
      <w:pPr>
        <w:pStyle w:val="CBDNormalNumber"/>
      </w:pPr>
      <w:r w:rsidRPr="003E45D7">
        <w:t>The Executive Secretary reported on the activities of the Secretariat and presented the proposed budget for the programmes of work of the Convention and its Protocols for the biennium 2025–2026.</w:t>
      </w:r>
    </w:p>
    <w:p w14:paraId="6EB4FCF7" w14:textId="4ACDB43D" w:rsidR="00AD548A" w:rsidRPr="003E45D7" w:rsidRDefault="00AD548A" w:rsidP="00AD548A">
      <w:pPr>
        <w:pStyle w:val="CBDNormalNumber"/>
      </w:pPr>
      <w:r w:rsidRPr="003E45D7">
        <w:t xml:space="preserve">The </w:t>
      </w:r>
      <w:bookmarkStart w:id="81" w:name="_Hlk180685168"/>
      <w:r w:rsidRPr="003E45D7">
        <w:t>Conference of the Parties</w:t>
      </w:r>
      <w:r w:rsidR="00F84E9A" w:rsidRPr="003E45D7">
        <w:t xml:space="preserve"> to the Convention</w:t>
      </w:r>
      <w:r w:rsidRPr="003E45D7">
        <w:t xml:space="preserve">, serving </w:t>
      </w:r>
      <w:r w:rsidR="004F51D5" w:rsidRPr="003E45D7">
        <w:t xml:space="preserve">also </w:t>
      </w:r>
      <w:r w:rsidRPr="003E45D7">
        <w:t xml:space="preserve">as the meetings of the Parties to </w:t>
      </w:r>
      <w:r w:rsidR="00B425ED" w:rsidRPr="003E45D7">
        <w:t xml:space="preserve">the </w:t>
      </w:r>
      <w:r w:rsidRPr="003E45D7">
        <w:t xml:space="preserve">Protocols, </w:t>
      </w:r>
      <w:bookmarkEnd w:id="81"/>
      <w:r w:rsidRPr="003E45D7">
        <w:t>established a contact group on budget</w:t>
      </w:r>
      <w:r w:rsidR="00965BC4" w:rsidRPr="003E45D7">
        <w:t>ary matters</w:t>
      </w:r>
      <w:r w:rsidRPr="003E45D7">
        <w:t xml:space="preserve">, chaired by Charles Gbedemah (Ghana), with the mandate to consider the proposed budget for the biennium 2025–2026 in detail. </w:t>
      </w:r>
    </w:p>
    <w:p w14:paraId="30599029" w14:textId="745FA546" w:rsidR="00AD548A" w:rsidRPr="003E45D7" w:rsidRDefault="00AD548A" w:rsidP="00AD548A">
      <w:pPr>
        <w:pStyle w:val="CBDNormalNumber"/>
      </w:pPr>
      <w:r w:rsidRPr="003E45D7">
        <w:t xml:space="preserve">In addition, </w:t>
      </w:r>
      <w:bookmarkStart w:id="82" w:name="_Hlk182076917"/>
      <w:r w:rsidRPr="003E45D7">
        <w:t>the Conference of the Parties</w:t>
      </w:r>
      <w:r w:rsidR="00F84E9A" w:rsidRPr="003E45D7">
        <w:t xml:space="preserve"> to the Convention</w:t>
      </w:r>
      <w:r w:rsidRPr="003E45D7">
        <w:t xml:space="preserve">, serving </w:t>
      </w:r>
      <w:r w:rsidR="004F51D5" w:rsidRPr="003E45D7">
        <w:t xml:space="preserve">also </w:t>
      </w:r>
      <w:r w:rsidRPr="003E45D7">
        <w:t xml:space="preserve">as the meetings of the Parties to </w:t>
      </w:r>
      <w:r w:rsidR="00B425ED" w:rsidRPr="003E45D7">
        <w:t xml:space="preserve">the </w:t>
      </w:r>
      <w:r w:rsidRPr="003E45D7">
        <w:t xml:space="preserve">Protocols, </w:t>
      </w:r>
      <w:bookmarkEnd w:id="82"/>
      <w:r w:rsidRPr="003E45D7">
        <w:t xml:space="preserve">established a group of friends of the President, facilitated by </w:t>
      </w:r>
      <w:r w:rsidR="006637FF" w:rsidRPr="003E45D7">
        <w:t>Mr. </w:t>
      </w:r>
      <w:r w:rsidRPr="003E45D7">
        <w:t>Gbedemah</w:t>
      </w:r>
      <w:r w:rsidR="006637FF" w:rsidRPr="003E45D7">
        <w:t>,</w:t>
      </w:r>
      <w:r w:rsidRPr="003E45D7">
        <w:t xml:space="preserve"> to address the matters discussed by the Subsidiary Body on Implementation in relation to the process for appoint</w:t>
      </w:r>
      <w:r w:rsidR="00B425ED" w:rsidRPr="003E45D7">
        <w:t>ing</w:t>
      </w:r>
      <w:r w:rsidRPr="003E45D7">
        <w:t xml:space="preserve"> future executive secretaries.</w:t>
      </w:r>
    </w:p>
    <w:p w14:paraId="0DB9F9D1" w14:textId="14545AC7" w:rsidR="002A222C" w:rsidRPr="003E45D7" w:rsidRDefault="002A222C" w:rsidP="002A222C">
      <w:pPr>
        <w:pStyle w:val="CBDNormalNumber"/>
      </w:pPr>
      <w:r w:rsidRPr="003E45D7">
        <w:t xml:space="preserve">At its 5th plenary session, </w:t>
      </w:r>
      <w:r w:rsidR="003A4E80" w:rsidRPr="003E45D7">
        <w:t>on</w:t>
      </w:r>
      <w:r w:rsidR="006B49F8" w:rsidRPr="003E45D7">
        <w:t xml:space="preserve"> 1 November, </w:t>
      </w:r>
      <w:r w:rsidRPr="003E45D7">
        <w:t xml:space="preserve">the Conference of the Parties to the Convention, serving also as the meetings of the Parties to </w:t>
      </w:r>
      <w:r w:rsidR="0099599E" w:rsidRPr="003E45D7">
        <w:t>the</w:t>
      </w:r>
      <w:r w:rsidRPr="003E45D7">
        <w:t xml:space="preserve"> Protocols, heard a report from the Chair of the contact group on budgetary matters, also in his capacity of facilitator of the group of friends of the President.</w:t>
      </w:r>
    </w:p>
    <w:p w14:paraId="0387FAB6" w14:textId="5FE821E5" w:rsidR="009510C8" w:rsidRPr="003E45D7" w:rsidRDefault="007210A7" w:rsidP="002A222C">
      <w:pPr>
        <w:pStyle w:val="CBDNormalNumber"/>
      </w:pPr>
      <w:r w:rsidRPr="003E45D7">
        <w:t xml:space="preserve">Owing to the loss of a quorum, however, discussions had to be suspended before they could be completed (see item </w:t>
      </w:r>
      <w:r w:rsidR="00210BAA" w:rsidRPr="003E45D7">
        <w:t>19 below).</w:t>
      </w:r>
    </w:p>
    <w:p w14:paraId="5C2DF087" w14:textId="74F4BF08" w:rsidR="002578B0" w:rsidRPr="003E45D7" w:rsidRDefault="008B4C76" w:rsidP="002578B0">
      <w:pPr>
        <w:pStyle w:val="CBDNormalNumber"/>
        <w:rPr>
          <w:snapToGrid w:val="0"/>
        </w:rPr>
      </w:pPr>
      <w:r w:rsidRPr="003E45D7">
        <w:t xml:space="preserve">From </w:t>
      </w:r>
      <w:r w:rsidR="002578B0" w:rsidRPr="003E45D7">
        <w:t xml:space="preserve">3 </w:t>
      </w:r>
      <w:r w:rsidRPr="003E45D7">
        <w:t xml:space="preserve">to 6 </w:t>
      </w:r>
      <w:r w:rsidR="002578B0" w:rsidRPr="003E45D7">
        <w:t>December 2024, the Conference of the Parties held its 6th session</w:t>
      </w:r>
      <w:r w:rsidR="00C40BEA" w:rsidRPr="003E45D7">
        <w:t>,</w:t>
      </w:r>
      <w:r w:rsidR="002578B0" w:rsidRPr="003E45D7">
        <w:t xml:space="preserve"> by means of an online resumed meeting</w:t>
      </w:r>
      <w:r w:rsidR="00C40BEA" w:rsidRPr="003E45D7">
        <w:t>,</w:t>
      </w:r>
      <w:r w:rsidR="002578B0" w:rsidRPr="003E45D7">
        <w:t xml:space="preserve"> to consider the adoption under silence procedure of draft decisions </w:t>
      </w:r>
      <w:hyperlink r:id="rId75" w:history="1">
        <w:r w:rsidR="002578B0" w:rsidRPr="003E45D7">
          <w:rPr>
            <w:rStyle w:val="Hyperlink"/>
          </w:rPr>
          <w:t>CBD/</w:t>
        </w:r>
        <w:r w:rsidR="008741F6" w:rsidRPr="003E45D7">
          <w:rPr>
            <w:rStyle w:val="Hyperlink"/>
          </w:rPr>
          <w:t>NP/MOP/5/L.14/Rev.1</w:t>
        </w:r>
      </w:hyperlink>
      <w:r w:rsidR="002578B0" w:rsidRPr="003E45D7">
        <w:t xml:space="preserve"> and </w:t>
      </w:r>
      <w:hyperlink r:id="rId76" w:history="1">
        <w:r w:rsidR="002578B0" w:rsidRPr="003E45D7">
          <w:rPr>
            <w:rStyle w:val="Hyperlink"/>
          </w:rPr>
          <w:t>CBD</w:t>
        </w:r>
        <w:r w:rsidR="008741F6" w:rsidRPr="003E45D7">
          <w:rPr>
            <w:rStyle w:val="Hyperlink"/>
          </w:rPr>
          <w:t>/NP/MOP/5/L.</w:t>
        </w:r>
        <w:r w:rsidR="00E31A4A" w:rsidRPr="003E45D7">
          <w:rPr>
            <w:rStyle w:val="Hyperlink"/>
          </w:rPr>
          <w:t>15</w:t>
        </w:r>
      </w:hyperlink>
      <w:r w:rsidR="002578B0" w:rsidRPr="003E45D7">
        <w:t xml:space="preserve">, submitted by the President. </w:t>
      </w:r>
    </w:p>
    <w:p w14:paraId="69714029" w14:textId="7C9522BA" w:rsidR="002578B0" w:rsidRPr="003E45D7" w:rsidRDefault="002578B0" w:rsidP="002578B0">
      <w:pPr>
        <w:pStyle w:val="CBDNormalNumber"/>
        <w:rPr>
          <w:snapToGrid w:val="0"/>
        </w:rPr>
      </w:pPr>
      <w:r w:rsidRPr="003E45D7">
        <w:t xml:space="preserve">The silence procedures having concluded on 6 December without the Parties raising any objections during the period specified for breaking silence, the President issued a closing communication informing the Parties that the two draft decisions were considered as adopted, as decisions </w:t>
      </w:r>
      <w:hyperlink r:id="rId77" w:history="1">
        <w:r w:rsidR="00645267" w:rsidRPr="003E45D7">
          <w:rPr>
            <w:rStyle w:val="Hyperlink"/>
          </w:rPr>
          <w:t>NP-5/12</w:t>
        </w:r>
      </w:hyperlink>
      <w:r w:rsidRPr="003E45D7">
        <w:t xml:space="preserve"> and </w:t>
      </w:r>
      <w:hyperlink r:id="rId78" w:history="1">
        <w:r w:rsidR="00645267" w:rsidRPr="003E45D7">
          <w:rPr>
            <w:rStyle w:val="Hyperlink"/>
          </w:rPr>
          <w:t>NP-5/13</w:t>
        </w:r>
      </w:hyperlink>
      <w:r w:rsidRPr="003E45D7">
        <w:t>, respectively.</w:t>
      </w:r>
    </w:p>
    <w:p w14:paraId="0D869C89" w14:textId="6080AE6A" w:rsidR="002B3174" w:rsidRPr="003E45D7" w:rsidRDefault="002B3174" w:rsidP="002B3174">
      <w:pPr>
        <w:pStyle w:val="CBDAgendaItem"/>
      </w:pPr>
      <w:bookmarkStart w:id="83" w:name="_Toc195092947"/>
      <w:bookmarkStart w:id="84" w:name="_Hlk180940739"/>
      <w:r w:rsidRPr="003E45D7">
        <w:t xml:space="preserve">Item 7 </w:t>
      </w:r>
      <w:r w:rsidRPr="003E45D7">
        <w:br/>
      </w:r>
      <w:r w:rsidRPr="003E45D7">
        <w:rPr>
          <w:rFonts w:eastAsia="Calibri"/>
        </w:rPr>
        <w:t>Financial mechanism and resources</w:t>
      </w:r>
      <w:bookmarkEnd w:id="83"/>
    </w:p>
    <w:p w14:paraId="550C0308" w14:textId="1ABF11AD" w:rsidR="00F17E00" w:rsidRPr="003E45D7" w:rsidRDefault="00F17E00" w:rsidP="00F17E00">
      <w:pPr>
        <w:pStyle w:val="CBDNormalNumber"/>
      </w:pPr>
      <w:r w:rsidRPr="003E45D7">
        <w:t>Working Group I considered agenda item 7 at its 2nd session</w:t>
      </w:r>
      <w:r w:rsidR="00A10A87" w:rsidRPr="003E45D7">
        <w:t>, on 22 October</w:t>
      </w:r>
      <w:r w:rsidRPr="003E45D7">
        <w:t>. It had before it a draft decision</w:t>
      </w:r>
      <w:r w:rsidR="00863FCC" w:rsidRPr="003E45D7">
        <w:rPr>
          <w:rStyle w:val="FootnoteReference"/>
        </w:rPr>
        <w:footnoteReference w:id="101"/>
      </w:r>
      <w:r w:rsidRPr="003E45D7">
        <w:t xml:space="preserve"> and a note by the Secretariat on the financial mechanism and resources.</w:t>
      </w:r>
      <w:r w:rsidRPr="003E45D7">
        <w:rPr>
          <w:rStyle w:val="FootnoteReference"/>
        </w:rPr>
        <w:footnoteReference w:id="102"/>
      </w:r>
    </w:p>
    <w:p w14:paraId="48DD2E89" w14:textId="77777777" w:rsidR="00F17E00" w:rsidRPr="003E45D7" w:rsidRDefault="00F17E00" w:rsidP="00F17E00">
      <w:pPr>
        <w:pStyle w:val="CBDNormalNumber"/>
      </w:pPr>
      <w:r w:rsidRPr="003E45D7">
        <w:t>Statements were made by representatives of the following Parties: Central African Republic, European Union and its member States Parties to the Protocol, Kenya, Switzerland and Togo.</w:t>
      </w:r>
    </w:p>
    <w:p w14:paraId="684F156F" w14:textId="7E5301C3" w:rsidR="00F17E00" w:rsidRPr="003E45D7" w:rsidRDefault="00F17E00" w:rsidP="00F17E00">
      <w:pPr>
        <w:pStyle w:val="CBDNormalNumber"/>
      </w:pPr>
      <w:r w:rsidRPr="003E45D7">
        <w:t>Working Group I agreed that the Chair would prepare a revised draft decision for its consideration</w:t>
      </w:r>
      <w:r w:rsidR="002F4A06" w:rsidRPr="003E45D7">
        <w:t>, taking the views that had been expressed into account</w:t>
      </w:r>
      <w:r w:rsidRPr="003E45D7">
        <w:t xml:space="preserve">. </w:t>
      </w:r>
    </w:p>
    <w:p w14:paraId="3CF63118" w14:textId="2F15D019" w:rsidR="00F17E00" w:rsidRPr="003E45D7" w:rsidRDefault="00F17E00" w:rsidP="00F17E00">
      <w:pPr>
        <w:pStyle w:val="CBDNormalNumber"/>
      </w:pPr>
      <w:r w:rsidRPr="003E45D7">
        <w:t xml:space="preserve">At its 3rd session, </w:t>
      </w:r>
      <w:r w:rsidR="00F15764" w:rsidRPr="003E45D7">
        <w:t>on 2</w:t>
      </w:r>
      <w:r w:rsidR="00177661" w:rsidRPr="003E45D7">
        <w:t>5</w:t>
      </w:r>
      <w:r w:rsidR="00F15764" w:rsidRPr="003E45D7">
        <w:t xml:space="preserve"> October, </w:t>
      </w:r>
      <w:r w:rsidRPr="003E45D7">
        <w:t>Working Group I considered a revised draft decision submitted by the Chair.</w:t>
      </w:r>
    </w:p>
    <w:p w14:paraId="4BC64387" w14:textId="77777777" w:rsidR="00F17E00" w:rsidRPr="003E45D7" w:rsidRDefault="00F17E00" w:rsidP="00F17E00">
      <w:pPr>
        <w:pStyle w:val="CBDNormalNumber"/>
      </w:pPr>
      <w:r w:rsidRPr="003E45D7">
        <w:t>Statements were made by representatives of the following Parties: Brazil, European Union and its member States Parties to the Protocol and Togo.</w:t>
      </w:r>
    </w:p>
    <w:p w14:paraId="10197BC5" w14:textId="72DD1609" w:rsidR="00F17E00" w:rsidRPr="003E45D7" w:rsidRDefault="00F17E00" w:rsidP="00F17E00">
      <w:pPr>
        <w:pStyle w:val="CBDNormalNumber"/>
      </w:pPr>
      <w:r w:rsidRPr="003E45D7">
        <w:t>Working Group I approved the revised draft decision, except for subparagraph 3 (e), which it refer</w:t>
      </w:r>
      <w:r w:rsidR="005751DD" w:rsidRPr="003E45D7">
        <w:t>red</w:t>
      </w:r>
      <w:r w:rsidRPr="003E45D7">
        <w:t xml:space="preserve"> to the contact group on the financial mechanism established</w:t>
      </w:r>
      <w:r w:rsidRPr="003E45D7">
        <w:rPr>
          <w:kern w:val="22"/>
        </w:rPr>
        <w:t xml:space="preserve"> under item 11 of the agenda for the sixteenth meeting of the Conference of the Parties</w:t>
      </w:r>
      <w:r w:rsidR="007841E5" w:rsidRPr="003E45D7">
        <w:rPr>
          <w:kern w:val="22"/>
        </w:rPr>
        <w:t xml:space="preserve"> to the Convention</w:t>
      </w:r>
      <w:r w:rsidRPr="003E45D7">
        <w:rPr>
          <w:kern w:val="22"/>
        </w:rPr>
        <w:t>.</w:t>
      </w:r>
      <w:r w:rsidRPr="003E45D7">
        <w:t xml:space="preserve"> </w:t>
      </w:r>
    </w:p>
    <w:p w14:paraId="3CADF35B" w14:textId="743F9EF7" w:rsidR="00F17E00" w:rsidRPr="003E45D7" w:rsidRDefault="00F17E00" w:rsidP="00F17E00">
      <w:pPr>
        <w:pStyle w:val="CBDNormalNumber"/>
      </w:pPr>
      <w:r w:rsidRPr="003E45D7">
        <w:t xml:space="preserve">At its 5th session, </w:t>
      </w:r>
      <w:r w:rsidR="00A60056" w:rsidRPr="003E45D7">
        <w:t xml:space="preserve">on 31 October, </w:t>
      </w:r>
      <w:r w:rsidRPr="003E45D7">
        <w:t xml:space="preserve">Working Group I considered a revised draft decision </w:t>
      </w:r>
      <w:r w:rsidR="00160374" w:rsidRPr="003E45D7">
        <w:t xml:space="preserve">submitted by the Chair </w:t>
      </w:r>
      <w:r w:rsidRPr="003E45D7">
        <w:t>following discussions in the contact group.</w:t>
      </w:r>
    </w:p>
    <w:p w14:paraId="785DCC23" w14:textId="33056D12" w:rsidR="00F17E00" w:rsidRPr="003E45D7" w:rsidRDefault="00F17E00" w:rsidP="00F17E00">
      <w:pPr>
        <w:pStyle w:val="CBDNormalNumber"/>
      </w:pPr>
      <w:r w:rsidRPr="003E45D7">
        <w:t>A statement was made by a representative of Brazil.</w:t>
      </w:r>
    </w:p>
    <w:p w14:paraId="416D5200" w14:textId="6FB8BBA3" w:rsidR="00F17E00" w:rsidRPr="003E45D7" w:rsidRDefault="00F17E00" w:rsidP="00F17E00">
      <w:pPr>
        <w:pStyle w:val="CBDNormalNumber"/>
      </w:pPr>
      <w:r w:rsidRPr="003E45D7">
        <w:t>Working Group I approved the revised draft decision, as orally amended, for transmission to the plenary session</w:t>
      </w:r>
      <w:r w:rsidRPr="003E45D7">
        <w:rPr>
          <w:rFonts w:asciiTheme="majorBidi" w:hAnsiTheme="majorBidi" w:cstheme="majorBidi"/>
        </w:rPr>
        <w:t xml:space="preserve"> as draft decision </w:t>
      </w:r>
      <w:hyperlink r:id="rId79" w:history="1">
        <w:r w:rsidRPr="003E45D7">
          <w:rPr>
            <w:rStyle w:val="Hyperlink"/>
          </w:rPr>
          <w:t>CBD/NP/MOP/5/L.10</w:t>
        </w:r>
      </w:hyperlink>
      <w:r w:rsidRPr="003E45D7">
        <w:t>.</w:t>
      </w:r>
    </w:p>
    <w:p w14:paraId="49F2201C" w14:textId="53994B1F" w:rsidR="002B3174" w:rsidRPr="003E45D7" w:rsidRDefault="002B3174" w:rsidP="00A258E7">
      <w:pPr>
        <w:pStyle w:val="CBDNormalNumber"/>
      </w:pPr>
      <w:r w:rsidRPr="003E45D7">
        <w:t xml:space="preserve">At its </w:t>
      </w:r>
      <w:r w:rsidR="00B9787D" w:rsidRPr="003E45D7">
        <w:t>5th</w:t>
      </w:r>
      <w:r w:rsidRPr="003E45D7">
        <w:t xml:space="preserve"> plenary</w:t>
      </w:r>
      <w:r w:rsidR="00407DF7" w:rsidRPr="003E45D7">
        <w:t xml:space="preserve"> session</w:t>
      </w:r>
      <w:r w:rsidRPr="003E45D7">
        <w:t xml:space="preserve">, the Conference of the Parties serving as the meeting of the Parties to the Protocol considered draft decision </w:t>
      </w:r>
      <w:hyperlink r:id="rId80" w:history="1">
        <w:r w:rsidRPr="003E45D7">
          <w:rPr>
            <w:rStyle w:val="Hyperlink"/>
          </w:rPr>
          <w:t>CBD/NP/MOP/5/L.</w:t>
        </w:r>
        <w:r w:rsidR="00687A80" w:rsidRPr="003E45D7">
          <w:rPr>
            <w:rStyle w:val="Hyperlink"/>
          </w:rPr>
          <w:t>10</w:t>
        </w:r>
      </w:hyperlink>
      <w:r w:rsidRPr="003E45D7">
        <w:t xml:space="preserve">, submitted by the Chair of Working Group I, and adopted it as decision </w:t>
      </w:r>
      <w:hyperlink r:id="rId81" w:history="1">
        <w:r w:rsidRPr="003E45D7">
          <w:rPr>
            <w:rStyle w:val="Hyperlink"/>
          </w:rPr>
          <w:t>NP</w:t>
        </w:r>
        <w:r w:rsidR="00AE7650" w:rsidRPr="003E45D7">
          <w:rPr>
            <w:rStyle w:val="Hyperlink"/>
          </w:rPr>
          <w:t>-5</w:t>
        </w:r>
        <w:r w:rsidRPr="003E45D7">
          <w:rPr>
            <w:rStyle w:val="Hyperlink"/>
          </w:rPr>
          <w:t>/</w:t>
        </w:r>
        <w:r w:rsidR="00687A80" w:rsidRPr="003E45D7">
          <w:rPr>
            <w:rStyle w:val="Hyperlink"/>
          </w:rPr>
          <w:t>2</w:t>
        </w:r>
      </w:hyperlink>
      <w:r w:rsidRPr="003E45D7">
        <w:t xml:space="preserve">. </w:t>
      </w:r>
    </w:p>
    <w:p w14:paraId="06AE60D3" w14:textId="77777777" w:rsidR="00A258E7" w:rsidRPr="003E45D7" w:rsidRDefault="009C48CD" w:rsidP="00A258E7">
      <w:pPr>
        <w:pStyle w:val="CBDAgendaItem"/>
      </w:pPr>
      <w:bookmarkStart w:id="85" w:name="_Toc195092948"/>
      <w:r w:rsidRPr="003E45D7">
        <w:t xml:space="preserve">Item </w:t>
      </w:r>
      <w:r w:rsidR="00A258E7" w:rsidRPr="003E45D7">
        <w:t>8</w:t>
      </w:r>
      <w:r w:rsidRPr="003E45D7">
        <w:t xml:space="preserve"> </w:t>
      </w:r>
      <w:r w:rsidRPr="003E45D7">
        <w:br/>
      </w:r>
      <w:r w:rsidR="00A258E7" w:rsidRPr="003E45D7">
        <w:rPr>
          <w:rFonts w:eastAsia="Calibri"/>
        </w:rPr>
        <w:t>Capacity-building and development and awareness-raising</w:t>
      </w:r>
      <w:bookmarkEnd w:id="85"/>
    </w:p>
    <w:p w14:paraId="2422A239" w14:textId="67E234DA" w:rsidR="00A57C0C" w:rsidRPr="003E45D7" w:rsidRDefault="00A57C0C" w:rsidP="00A57C0C">
      <w:pPr>
        <w:pStyle w:val="CBDNormalNumber"/>
      </w:pPr>
      <w:r w:rsidRPr="003E45D7">
        <w:t>Working Group II considered agenda item 8 at its 1st session. It had before it a draft decision.</w:t>
      </w:r>
      <w:r w:rsidR="00F85C68" w:rsidRPr="003E45D7">
        <w:rPr>
          <w:rStyle w:val="FootnoteReference"/>
        </w:rPr>
        <w:footnoteReference w:id="103"/>
      </w:r>
      <w:r w:rsidRPr="003E45D7">
        <w:t xml:space="preserve"> </w:t>
      </w:r>
    </w:p>
    <w:p w14:paraId="5FB61F13" w14:textId="6C127E29" w:rsidR="00A57C0C" w:rsidRPr="003E45D7" w:rsidRDefault="00A57C0C" w:rsidP="00A57C0C">
      <w:pPr>
        <w:pStyle w:val="CBDNormalNumber"/>
      </w:pPr>
      <w:r w:rsidRPr="003E45D7">
        <w:t>Working Group II agreed that the Chair would conduct informal consultations with Parties, as appropriate, and prepare a revised draft decision for consideration</w:t>
      </w:r>
      <w:r w:rsidR="00184ABD" w:rsidRPr="003E45D7">
        <w:t xml:space="preserve"> at a later session</w:t>
      </w:r>
      <w:r w:rsidRPr="003E45D7">
        <w:t>.</w:t>
      </w:r>
    </w:p>
    <w:p w14:paraId="68D308D9" w14:textId="63A34E78" w:rsidR="00A57C0C" w:rsidRPr="003E45D7" w:rsidRDefault="00A57C0C" w:rsidP="00A57C0C">
      <w:pPr>
        <w:pStyle w:val="CBDNormalNumber"/>
      </w:pPr>
      <w:r w:rsidRPr="003E45D7">
        <w:t xml:space="preserve">At its 4th session, </w:t>
      </w:r>
      <w:r w:rsidR="00DD4BBB" w:rsidRPr="003E45D7">
        <w:t xml:space="preserve">on </w:t>
      </w:r>
      <w:r w:rsidR="0076187E" w:rsidRPr="003E45D7">
        <w:t xml:space="preserve">24 October, </w:t>
      </w:r>
      <w:r w:rsidRPr="003E45D7">
        <w:t>Working Group II considered a revised draft decision submitted by the Chair.</w:t>
      </w:r>
    </w:p>
    <w:p w14:paraId="03074AB9" w14:textId="12B66139" w:rsidR="00A57C0C" w:rsidRPr="003E45D7" w:rsidRDefault="00A57C0C" w:rsidP="00A57C0C">
      <w:pPr>
        <w:pStyle w:val="CBDNormalNumber"/>
      </w:pPr>
      <w:r w:rsidRPr="003E45D7">
        <w:t>Statements were made by representatives of the following Parties: Argentina, Bolivia</w:t>
      </w:r>
      <w:r w:rsidR="00B66F61" w:rsidRPr="003E45D7">
        <w:t xml:space="preserve"> (Plurinational </w:t>
      </w:r>
      <w:r w:rsidR="00435657" w:rsidRPr="003E45D7">
        <w:t>State of)</w:t>
      </w:r>
      <w:r w:rsidRPr="003E45D7">
        <w:t>, Brazil, Burkina Faso, Côte d’Ivoire, Equatorial Guinea, European Union and its member States Parties to the Protocol, Gabon, India, Mexico, Namibia, Panama, Peru, Philippines, Saudi Arabia, Togo, United Kingdom, Uruguay and Zimbabwe.</w:t>
      </w:r>
    </w:p>
    <w:p w14:paraId="49CA3F2C" w14:textId="3872A994" w:rsidR="00A57C0C" w:rsidRPr="003E45D7" w:rsidRDefault="00A57C0C" w:rsidP="00A57C0C">
      <w:pPr>
        <w:pStyle w:val="CBDNormalNumber"/>
      </w:pPr>
      <w:r w:rsidRPr="003E45D7">
        <w:t xml:space="preserve">Working Group II approved the revised draft decision, as orally amended, for transmission to the plenary session as draft decision </w:t>
      </w:r>
      <w:hyperlink r:id="rId82" w:history="1">
        <w:r w:rsidRPr="003E45D7">
          <w:rPr>
            <w:rStyle w:val="Hyperlink"/>
          </w:rPr>
          <w:t>CBD/NP/MOP/5/L.4</w:t>
        </w:r>
      </w:hyperlink>
      <w:r w:rsidRPr="003E45D7">
        <w:t>.</w:t>
      </w:r>
    </w:p>
    <w:p w14:paraId="2BB43D8F" w14:textId="1BCB340F" w:rsidR="009C48CD" w:rsidRPr="003E45D7" w:rsidRDefault="009C48CD" w:rsidP="009C48CD">
      <w:pPr>
        <w:pStyle w:val="CBDNormalNumber"/>
      </w:pPr>
      <w:r w:rsidRPr="003E45D7">
        <w:t xml:space="preserve">At its </w:t>
      </w:r>
      <w:r w:rsidR="00B9787D" w:rsidRPr="003E45D7">
        <w:t>5th</w:t>
      </w:r>
      <w:r w:rsidRPr="003E45D7">
        <w:t xml:space="preserve"> plenary</w:t>
      </w:r>
      <w:r w:rsidR="003D1825" w:rsidRPr="003E45D7">
        <w:t xml:space="preserve"> session</w:t>
      </w:r>
      <w:r w:rsidRPr="003E45D7">
        <w:t>,</w:t>
      </w:r>
      <w:r w:rsidR="00BD0502" w:rsidRPr="003E45D7">
        <w:t xml:space="preserve"> </w:t>
      </w:r>
      <w:r w:rsidRPr="003E45D7">
        <w:t xml:space="preserve">the Conference of the Parties serving as the meeting of the Parties to the Protocol considered draft decision </w:t>
      </w:r>
      <w:hyperlink r:id="rId83" w:history="1">
        <w:r w:rsidRPr="003E45D7">
          <w:rPr>
            <w:rStyle w:val="Hyperlink"/>
          </w:rPr>
          <w:t>CBD/NP/MOP/5/L.4</w:t>
        </w:r>
      </w:hyperlink>
      <w:r w:rsidRPr="003E45D7">
        <w:t>, submitted by the Chair of Working Group </w:t>
      </w:r>
      <w:r w:rsidR="00A258E7" w:rsidRPr="003E45D7">
        <w:t>I</w:t>
      </w:r>
      <w:r w:rsidRPr="003E45D7">
        <w:t>I.</w:t>
      </w:r>
    </w:p>
    <w:p w14:paraId="227B6686" w14:textId="77777777" w:rsidR="00A258E7" w:rsidRPr="003E45D7" w:rsidRDefault="00A258E7" w:rsidP="00A258E7">
      <w:pPr>
        <w:pStyle w:val="CBDNormalNumber"/>
      </w:pPr>
      <w:r w:rsidRPr="003E45D7">
        <w:t>The President and the representative of the Secretariat introduced oral amendments to the draft decision.</w:t>
      </w:r>
    </w:p>
    <w:p w14:paraId="7318ECA2" w14:textId="07BA42CE" w:rsidR="00A258E7" w:rsidRPr="003E45D7" w:rsidRDefault="00A258E7" w:rsidP="00A258E7">
      <w:pPr>
        <w:pStyle w:val="CBDNormalNumber"/>
      </w:pPr>
      <w:r w:rsidRPr="003E45D7">
        <w:t xml:space="preserve">The Conference of the Parties serving as the meeting of the Parties to the Protocol adopted the draft decision, as orally amended, as decision </w:t>
      </w:r>
      <w:hyperlink r:id="rId84" w:history="1">
        <w:r w:rsidRPr="003E45D7">
          <w:rPr>
            <w:rStyle w:val="Hyperlink"/>
          </w:rPr>
          <w:t>NP</w:t>
        </w:r>
        <w:r w:rsidR="00AE7650" w:rsidRPr="003E45D7">
          <w:rPr>
            <w:rStyle w:val="Hyperlink"/>
          </w:rPr>
          <w:t>-5</w:t>
        </w:r>
        <w:r w:rsidRPr="003E45D7">
          <w:rPr>
            <w:rStyle w:val="Hyperlink"/>
          </w:rPr>
          <w:t>/</w:t>
        </w:r>
        <w:r w:rsidR="00A5725A" w:rsidRPr="003E45D7">
          <w:rPr>
            <w:rStyle w:val="Hyperlink"/>
          </w:rPr>
          <w:t>3</w:t>
        </w:r>
      </w:hyperlink>
      <w:r w:rsidRPr="003E45D7">
        <w:t>.</w:t>
      </w:r>
    </w:p>
    <w:p w14:paraId="5197553B" w14:textId="583B3902" w:rsidR="004420BB" w:rsidRPr="003E45D7" w:rsidRDefault="004420BB" w:rsidP="004420BB">
      <w:pPr>
        <w:pStyle w:val="CBDAgendaItem"/>
      </w:pPr>
      <w:bookmarkStart w:id="86" w:name="_Toc195092949"/>
      <w:r w:rsidRPr="003E45D7">
        <w:t xml:space="preserve">Item 9 </w:t>
      </w:r>
      <w:r w:rsidRPr="003E45D7">
        <w:br/>
      </w:r>
      <w:r w:rsidRPr="003E45D7">
        <w:rPr>
          <w:rFonts w:eastAsia="Calibri"/>
        </w:rPr>
        <w:t>Access and Benefit-sharing Clearing-House and information-sharing</w:t>
      </w:r>
      <w:bookmarkEnd w:id="86"/>
    </w:p>
    <w:p w14:paraId="58625C68" w14:textId="0E6BEC1B" w:rsidR="00AA0DBA" w:rsidRPr="003E45D7" w:rsidRDefault="00AA0DBA" w:rsidP="00AA0DBA">
      <w:pPr>
        <w:pStyle w:val="CBDNormalNumber"/>
      </w:pPr>
      <w:r w:rsidRPr="003E45D7">
        <w:t>Working Group II considered agenda item 9 at its 1st session. It had before it a draft decision</w:t>
      </w:r>
      <w:r w:rsidR="00356CFA" w:rsidRPr="003E45D7">
        <w:rPr>
          <w:rStyle w:val="FootnoteReference"/>
        </w:rPr>
        <w:footnoteReference w:id="104"/>
      </w:r>
      <w:r w:rsidRPr="003E45D7">
        <w:t xml:space="preserve"> and a note by the Secretariat on progress in the operation of the Access and Benefit-sharing Clearing-House.</w:t>
      </w:r>
      <w:r w:rsidRPr="003E45D7">
        <w:rPr>
          <w:rStyle w:val="FootnoteReference"/>
        </w:rPr>
        <w:footnoteReference w:id="105"/>
      </w:r>
      <w:r w:rsidRPr="003E45D7">
        <w:t xml:space="preserve"> </w:t>
      </w:r>
    </w:p>
    <w:p w14:paraId="507FE942" w14:textId="77777777" w:rsidR="00AA0DBA" w:rsidRPr="003E45D7" w:rsidRDefault="00AA0DBA" w:rsidP="00AA0DBA">
      <w:pPr>
        <w:pStyle w:val="CBDNormalNumber"/>
      </w:pPr>
      <w:r w:rsidRPr="003E45D7">
        <w:t>Statements were made by representatives of the following Parties: Argentina, Bahrain, Côte d’Ivoire, Dominican Republic, European Union and its member States Parties to the Protocol, Gabon, Guatemala, India, Morocco and Togo.</w:t>
      </w:r>
    </w:p>
    <w:p w14:paraId="56245CE5" w14:textId="5D4D8207" w:rsidR="00AA0DBA" w:rsidRPr="003E45D7" w:rsidRDefault="00AA0DBA" w:rsidP="00AA0DBA">
      <w:pPr>
        <w:pStyle w:val="CBDNormalNumber"/>
      </w:pPr>
      <w:r w:rsidRPr="003E45D7">
        <w:t>Working Group II agreed that the Chair would conduct informal consultations with Parties, as appropriate, and prepare a revised draft decision for consideration</w:t>
      </w:r>
      <w:r w:rsidR="006161DF" w:rsidRPr="003E45D7">
        <w:t xml:space="preserve"> at a later session</w:t>
      </w:r>
      <w:r w:rsidRPr="003E45D7">
        <w:t>.</w:t>
      </w:r>
    </w:p>
    <w:p w14:paraId="4C0CA7D0" w14:textId="3373FF97" w:rsidR="00AA0DBA" w:rsidRPr="003E45D7" w:rsidRDefault="00AA0DBA" w:rsidP="00AA0DBA">
      <w:pPr>
        <w:pStyle w:val="CBDNormalNumber"/>
      </w:pPr>
      <w:r w:rsidRPr="003E45D7">
        <w:t>At its 3rd session, Working Group II considered a revised draft decision submitted by the Chair.</w:t>
      </w:r>
    </w:p>
    <w:p w14:paraId="1C8EC29D" w14:textId="3B325E22" w:rsidR="00AA0DBA" w:rsidRPr="003E45D7" w:rsidRDefault="00AA0DBA" w:rsidP="00AA0DBA">
      <w:pPr>
        <w:pStyle w:val="CBDNormalNumber"/>
        <w:rPr>
          <w:rFonts w:asciiTheme="majorBidi" w:hAnsiTheme="majorBidi" w:cstheme="majorBidi"/>
        </w:rPr>
      </w:pPr>
      <w:r w:rsidRPr="003E45D7">
        <w:t>Statements were made by representatives of the following Parties</w:t>
      </w:r>
      <w:r w:rsidRPr="003E45D7">
        <w:rPr>
          <w:rFonts w:asciiTheme="majorBidi" w:hAnsiTheme="majorBidi" w:cstheme="majorBidi"/>
        </w:rPr>
        <w:t xml:space="preserve">: </w:t>
      </w:r>
      <w:r w:rsidRPr="003E45D7">
        <w:t>Argentina, Brazil, Burkina Faso, Côte d’Ivoire, Democratic Republic of the Congo, Egypt, European Union and its member States Parties to the Protocol, Saudi Arabia, Sierra Leone (on behalf of the African States</w:t>
      </w:r>
      <w:r w:rsidR="004350FE" w:rsidRPr="003E45D7">
        <w:t xml:space="preserve"> Parties to the Protocol</w:t>
      </w:r>
      <w:r w:rsidRPr="003E45D7">
        <w:t>) and United Kingdom.</w:t>
      </w:r>
    </w:p>
    <w:p w14:paraId="2BCCB1AA" w14:textId="14C2E49B" w:rsidR="00AA0DBA" w:rsidRPr="003E45D7" w:rsidRDefault="00AA0DBA" w:rsidP="00AA0DBA">
      <w:pPr>
        <w:pStyle w:val="CBDNormalNumber"/>
      </w:pPr>
      <w:r w:rsidRPr="003E45D7">
        <w:t xml:space="preserve">Working Group II approved the revised draft decision, as orally amended, for transmission to the plenary session as draft decision </w:t>
      </w:r>
      <w:hyperlink r:id="rId85" w:history="1">
        <w:r w:rsidRPr="003E45D7">
          <w:rPr>
            <w:rStyle w:val="Hyperlink"/>
          </w:rPr>
          <w:t>CBD/NP/MOP/5/L.3</w:t>
        </w:r>
      </w:hyperlink>
      <w:r w:rsidRPr="003E45D7">
        <w:t>.</w:t>
      </w:r>
    </w:p>
    <w:p w14:paraId="4310102B" w14:textId="796C8E90" w:rsidR="00EC3F9A" w:rsidRPr="003E45D7" w:rsidRDefault="00EC3F9A" w:rsidP="00F9431C">
      <w:pPr>
        <w:pStyle w:val="CBDNormalNumber"/>
      </w:pPr>
      <w:r w:rsidRPr="003E45D7">
        <w:t>At its 2nd plenary</w:t>
      </w:r>
      <w:r w:rsidR="00BF67D8" w:rsidRPr="003E45D7">
        <w:t xml:space="preserve"> session</w:t>
      </w:r>
      <w:r w:rsidRPr="003E45D7">
        <w:t>, the Conference of the Parties serving as the meeting of the Parties</w:t>
      </w:r>
      <w:r w:rsidR="002E3F39" w:rsidRPr="003E45D7">
        <w:t xml:space="preserve"> to the Protocol</w:t>
      </w:r>
      <w:r w:rsidRPr="003E45D7">
        <w:t xml:space="preserve"> considered draft decision </w:t>
      </w:r>
      <w:hyperlink r:id="rId86" w:history="1">
        <w:r w:rsidRPr="003E45D7">
          <w:rPr>
            <w:rStyle w:val="Hyperlink"/>
          </w:rPr>
          <w:t>CBD/NP/MOP/5/L.3</w:t>
        </w:r>
      </w:hyperlink>
      <w:r w:rsidRPr="003E45D7">
        <w:t xml:space="preserve">, </w:t>
      </w:r>
      <w:bookmarkStart w:id="87" w:name="_Hlk181006238"/>
      <w:r w:rsidRPr="003E45D7">
        <w:t>submitted by the Chair of Working Group</w:t>
      </w:r>
      <w:r w:rsidR="002E3F39" w:rsidRPr="003E45D7">
        <w:t> </w:t>
      </w:r>
      <w:r w:rsidRPr="003E45D7">
        <w:t>II</w:t>
      </w:r>
      <w:bookmarkEnd w:id="87"/>
      <w:r w:rsidRPr="003E45D7">
        <w:t xml:space="preserve">. </w:t>
      </w:r>
    </w:p>
    <w:p w14:paraId="5A491C6F" w14:textId="3011FDF5" w:rsidR="00EC3F9A" w:rsidRPr="003E45D7" w:rsidRDefault="00EC3F9A" w:rsidP="00F9431C">
      <w:pPr>
        <w:pStyle w:val="CBDNormalNumber"/>
      </w:pPr>
      <w:r w:rsidRPr="003E45D7">
        <w:t xml:space="preserve">Statements were made by representatives of the following Parties: Argentina, Bangladesh, Brazil, Burkina Faso, Cameroon, </w:t>
      </w:r>
      <w:r w:rsidR="00C81A83" w:rsidRPr="003E45D7">
        <w:t xml:space="preserve">Côte </w:t>
      </w:r>
      <w:r w:rsidRPr="003E45D7">
        <w:t>d’Ivoire, Democratic Republic of the Congo, Egypt, European Union and its member States</w:t>
      </w:r>
      <w:r w:rsidR="00736A51" w:rsidRPr="003E45D7">
        <w:t xml:space="preserve"> Parties to the Protocol</w:t>
      </w:r>
      <w:r w:rsidRPr="003E45D7">
        <w:t>, Gabon and Uganda.</w:t>
      </w:r>
    </w:p>
    <w:p w14:paraId="41D4ADDC" w14:textId="2938BB0E" w:rsidR="00EC3F9A" w:rsidRPr="003E45D7" w:rsidRDefault="00EC3F9A" w:rsidP="00F9431C">
      <w:pPr>
        <w:pStyle w:val="CBDNormalNumber"/>
      </w:pPr>
      <w:bookmarkStart w:id="88" w:name="_Hlk181006092"/>
      <w:r w:rsidRPr="003E45D7">
        <w:t xml:space="preserve">Following the exchange of views, the Conference of the Parties serving as the meeting of the Parties to the Protocol agreed to resume its consideration of the draft decision at a later </w:t>
      </w:r>
      <w:r w:rsidR="00793638" w:rsidRPr="003E45D7">
        <w:t>session</w:t>
      </w:r>
      <w:r w:rsidRPr="003E45D7">
        <w:t>, once a small group, consisting of representatives of Burkina Faso, Côte d’Ivoire, the Democratic Republic of the Congo, Egypt and Gabon</w:t>
      </w:r>
      <w:r w:rsidR="00C525A0" w:rsidRPr="003E45D7">
        <w:t>,</w:t>
      </w:r>
      <w:r w:rsidRPr="003E45D7">
        <w:t xml:space="preserve"> in addition to the representative of Argentina as facilitator</w:t>
      </w:r>
      <w:r w:rsidRPr="003E45D7" w:rsidDel="00264700">
        <w:t>, had succeeded in resolving the outstanding issu</w:t>
      </w:r>
      <w:bookmarkEnd w:id="88"/>
      <w:r w:rsidRPr="003E45D7" w:rsidDel="00264700">
        <w:t>e</w:t>
      </w:r>
      <w:r w:rsidRPr="003E45D7">
        <w:t>.</w:t>
      </w:r>
    </w:p>
    <w:p w14:paraId="5A27B6B0" w14:textId="5DDB909C" w:rsidR="004C3D9D" w:rsidRPr="003E45D7" w:rsidRDefault="00C4239B" w:rsidP="0043286F">
      <w:pPr>
        <w:pStyle w:val="CBDNormalNumber"/>
      </w:pPr>
      <w:r w:rsidRPr="003E45D7">
        <w:t xml:space="preserve">At its </w:t>
      </w:r>
      <w:r w:rsidR="003E11F2" w:rsidRPr="003E45D7">
        <w:t>3</w:t>
      </w:r>
      <w:r w:rsidR="005C704A" w:rsidRPr="003E45D7">
        <w:t>rd</w:t>
      </w:r>
      <w:r w:rsidRPr="003E45D7">
        <w:t xml:space="preserve"> plenary session, the Conference of the Parties serving as the meeting of the Parties to the Protocol </w:t>
      </w:r>
      <w:r w:rsidR="00E07F33" w:rsidRPr="003E45D7">
        <w:t xml:space="preserve">resumed its </w:t>
      </w:r>
      <w:r w:rsidRPr="003E45D7">
        <w:t>consider</w:t>
      </w:r>
      <w:r w:rsidR="00E07F33" w:rsidRPr="003E45D7">
        <w:t>ation</w:t>
      </w:r>
      <w:r w:rsidRPr="003E45D7">
        <w:t xml:space="preserve"> </w:t>
      </w:r>
      <w:r w:rsidR="00E07F33" w:rsidRPr="003E45D7">
        <w:t xml:space="preserve">of </w:t>
      </w:r>
      <w:r w:rsidRPr="003E45D7">
        <w:t xml:space="preserve">draft decision </w:t>
      </w:r>
      <w:hyperlink r:id="rId87" w:history="1">
        <w:r w:rsidRPr="003E45D7">
          <w:rPr>
            <w:rStyle w:val="Hyperlink"/>
          </w:rPr>
          <w:t>CBD/NP/MOP/5/L.3</w:t>
        </w:r>
      </w:hyperlink>
      <w:r w:rsidR="00831F0F" w:rsidRPr="003E45D7">
        <w:t xml:space="preserve"> </w:t>
      </w:r>
      <w:r w:rsidR="006E53A2" w:rsidRPr="003E45D7">
        <w:t xml:space="preserve">and heard a report from </w:t>
      </w:r>
      <w:r w:rsidR="0071073B" w:rsidRPr="003E45D7">
        <w:t>the representative of Argentina on the changes agreed by the small group.</w:t>
      </w:r>
    </w:p>
    <w:p w14:paraId="762A4040" w14:textId="01A7451D" w:rsidR="00FE14B0" w:rsidRPr="003E45D7" w:rsidRDefault="00FE14B0" w:rsidP="00F9431C">
      <w:pPr>
        <w:pStyle w:val="CBDNormalNumber"/>
      </w:pPr>
      <w:r w:rsidRPr="003E45D7">
        <w:t xml:space="preserve">The Conference of the Parties serving as the meeting of the Parties to the Protocol adopted the draft decision, as orally amended, as decision </w:t>
      </w:r>
      <w:hyperlink r:id="rId88" w:history="1">
        <w:r w:rsidRPr="003E45D7">
          <w:rPr>
            <w:rStyle w:val="Hyperlink"/>
          </w:rPr>
          <w:t>NP</w:t>
        </w:r>
        <w:r w:rsidR="00C4239B" w:rsidRPr="003E45D7">
          <w:rPr>
            <w:rStyle w:val="Hyperlink"/>
          </w:rPr>
          <w:t>-</w:t>
        </w:r>
        <w:r w:rsidR="00DA3CDE" w:rsidRPr="003E45D7">
          <w:rPr>
            <w:rStyle w:val="Hyperlink"/>
          </w:rPr>
          <w:t>5/4</w:t>
        </w:r>
      </w:hyperlink>
      <w:r w:rsidR="00DA3CDE" w:rsidRPr="003E45D7">
        <w:t>.</w:t>
      </w:r>
    </w:p>
    <w:p w14:paraId="3F9F5044" w14:textId="4A204C9D" w:rsidR="004420BB" w:rsidRPr="003E45D7" w:rsidRDefault="004420BB" w:rsidP="004420BB">
      <w:pPr>
        <w:pStyle w:val="CBDAgendaItem"/>
      </w:pPr>
      <w:bookmarkStart w:id="89" w:name="_Toc195092950"/>
      <w:bookmarkEnd w:id="84"/>
      <w:r w:rsidRPr="003E45D7">
        <w:t xml:space="preserve">Item 10 </w:t>
      </w:r>
      <w:r w:rsidRPr="003E45D7">
        <w:br/>
      </w:r>
      <w:r w:rsidRPr="003E45D7">
        <w:rPr>
          <w:rFonts w:eastAsia="Calibri"/>
        </w:rPr>
        <w:t>Assessment and review of the effectiveness of the Protocol</w:t>
      </w:r>
      <w:bookmarkEnd w:id="89"/>
    </w:p>
    <w:p w14:paraId="7A8EC9B9" w14:textId="791CF1FE" w:rsidR="00C76B70" w:rsidRPr="003E45D7" w:rsidRDefault="00C76B70" w:rsidP="00C76B70">
      <w:pPr>
        <w:pStyle w:val="CBDNormalNumber"/>
      </w:pPr>
      <w:r w:rsidRPr="003E45D7">
        <w:t>Working Group II considered agenda item 10 at its 1st session. It had before it a draft decision.</w:t>
      </w:r>
      <w:r w:rsidR="008B06E3" w:rsidRPr="003E45D7">
        <w:rPr>
          <w:rStyle w:val="FootnoteReference"/>
        </w:rPr>
        <w:footnoteReference w:id="106"/>
      </w:r>
      <w:r w:rsidRPr="003E45D7">
        <w:t xml:space="preserve"> </w:t>
      </w:r>
    </w:p>
    <w:p w14:paraId="52DDC06E" w14:textId="667C917C" w:rsidR="00C76B70" w:rsidRPr="003E45D7" w:rsidRDefault="00C76B70" w:rsidP="00C76B70">
      <w:pPr>
        <w:pStyle w:val="CBDNormalNumber"/>
      </w:pPr>
      <w:r w:rsidRPr="003E45D7">
        <w:t>Working Group II agreed that the Chair would conduct informal consultations with Parties, as appropriate, and prepare a revised draft decision for consideration</w:t>
      </w:r>
      <w:r w:rsidR="00742B71" w:rsidRPr="003E45D7">
        <w:t xml:space="preserve"> at a later session</w:t>
      </w:r>
      <w:r w:rsidRPr="003E45D7">
        <w:t>.</w:t>
      </w:r>
    </w:p>
    <w:p w14:paraId="202C307A" w14:textId="5E69FC8A" w:rsidR="00C76B70" w:rsidRPr="003E45D7" w:rsidRDefault="00C76B70" w:rsidP="00C76B70">
      <w:pPr>
        <w:pStyle w:val="CBDNormalNumber"/>
      </w:pPr>
      <w:r w:rsidRPr="003E45D7">
        <w:t>At its 4th session, Working Group II considered a revised draft decision submitted by the Chair.</w:t>
      </w:r>
    </w:p>
    <w:p w14:paraId="5A4C7D1A" w14:textId="77777777" w:rsidR="00C76B70" w:rsidRPr="003E45D7" w:rsidRDefault="00C76B70" w:rsidP="00C76B70">
      <w:pPr>
        <w:pStyle w:val="CBDNormalNumber"/>
      </w:pPr>
      <w:r w:rsidRPr="003E45D7">
        <w:t>Statements were made by representatives of the following Parties: Argentina, Brazil, European Union and its member States Parties to the Protocol and Kenya.</w:t>
      </w:r>
    </w:p>
    <w:p w14:paraId="436844E8" w14:textId="77777777" w:rsidR="00C76B70" w:rsidRPr="003E45D7" w:rsidRDefault="00C76B70" w:rsidP="00C76B70">
      <w:pPr>
        <w:pStyle w:val="CBDNormalNumber"/>
      </w:pPr>
      <w:r w:rsidRPr="003E45D7">
        <w:t>Working Group II approved the revised draft decision, as orally amended, for transmission to the plenary session as draft decision CBD/NP/MOP/5/L5.</w:t>
      </w:r>
    </w:p>
    <w:p w14:paraId="7001414A" w14:textId="0F6E8CC1" w:rsidR="00EC3F9A" w:rsidRPr="003E45D7" w:rsidRDefault="00EC3F9A" w:rsidP="00F9431C">
      <w:pPr>
        <w:pStyle w:val="CBDNormalNumber"/>
      </w:pPr>
      <w:r w:rsidRPr="003E45D7">
        <w:t>At its 2nd plenary</w:t>
      </w:r>
      <w:r w:rsidR="008E0D01" w:rsidRPr="003E45D7">
        <w:t xml:space="preserve"> session</w:t>
      </w:r>
      <w:r w:rsidRPr="003E45D7">
        <w:t>, the Conference of the Parties serving as the meeting of the Parties</w:t>
      </w:r>
      <w:r w:rsidR="002E3F39" w:rsidRPr="003E45D7">
        <w:t xml:space="preserve"> to the Protocol</w:t>
      </w:r>
      <w:r w:rsidRPr="003E45D7">
        <w:t xml:space="preserve"> </w:t>
      </w:r>
      <w:bookmarkStart w:id="90" w:name="_Hlk181006190"/>
      <w:r w:rsidRPr="003E45D7">
        <w:t xml:space="preserve">considered draft decision </w:t>
      </w:r>
      <w:hyperlink r:id="rId89" w:history="1">
        <w:r w:rsidRPr="003E45D7">
          <w:rPr>
            <w:rStyle w:val="Hyperlink"/>
          </w:rPr>
          <w:t>CBD/NP/MOP/5/L.5</w:t>
        </w:r>
      </w:hyperlink>
      <w:r w:rsidRPr="003E45D7">
        <w:t>, submitted by the Chair of Working Group</w:t>
      </w:r>
      <w:r w:rsidR="00C54813" w:rsidRPr="003E45D7">
        <w:t> </w:t>
      </w:r>
      <w:r w:rsidRPr="003E45D7">
        <w:t xml:space="preserve">II, and adopted it as decision </w:t>
      </w:r>
      <w:hyperlink r:id="rId90" w:history="1">
        <w:r w:rsidRPr="003E45D7">
          <w:rPr>
            <w:rStyle w:val="Hyperlink"/>
          </w:rPr>
          <w:t>NP-5/</w:t>
        </w:r>
        <w:bookmarkEnd w:id="90"/>
        <w:r w:rsidR="005C63D8" w:rsidRPr="003E45D7">
          <w:rPr>
            <w:rStyle w:val="Hyperlink"/>
          </w:rPr>
          <w:t>5</w:t>
        </w:r>
      </w:hyperlink>
      <w:r w:rsidRPr="003E45D7">
        <w:t>.</w:t>
      </w:r>
    </w:p>
    <w:p w14:paraId="4162DF40" w14:textId="13C5E86F" w:rsidR="00E96049" w:rsidRPr="003E45D7" w:rsidRDefault="00E96049" w:rsidP="00E35C33">
      <w:pPr>
        <w:pStyle w:val="CBDAgendaItem"/>
      </w:pPr>
      <w:bookmarkStart w:id="91" w:name="_Toc195092951"/>
      <w:r w:rsidRPr="003E45D7">
        <w:t xml:space="preserve">Item 11 </w:t>
      </w:r>
      <w:r w:rsidRPr="003E45D7">
        <w:br/>
      </w:r>
      <w:r w:rsidR="00E35C33" w:rsidRPr="003E45D7">
        <w:rPr>
          <w:rFonts w:eastAsia="Calibri"/>
        </w:rPr>
        <w:t xml:space="preserve">Cooperation with international organizations, </w:t>
      </w:r>
      <w:r w:rsidR="004106AD" w:rsidRPr="003E45D7">
        <w:rPr>
          <w:rFonts w:eastAsia="Calibri"/>
        </w:rPr>
        <w:br/>
      </w:r>
      <w:r w:rsidR="00E35C33" w:rsidRPr="003E45D7">
        <w:rPr>
          <w:rFonts w:eastAsia="Calibri"/>
        </w:rPr>
        <w:t>bodies established under other conventions, and initiatives</w:t>
      </w:r>
      <w:bookmarkEnd w:id="91"/>
    </w:p>
    <w:p w14:paraId="4D2CA690" w14:textId="1A2ACBF5" w:rsidR="00171815" w:rsidRPr="003E45D7" w:rsidRDefault="00171815" w:rsidP="00171815">
      <w:pPr>
        <w:pStyle w:val="CBDNormalNumber"/>
      </w:pPr>
      <w:r w:rsidRPr="003E45D7">
        <w:t>Working Group II considered agenda item 11 at its 2nd session</w:t>
      </w:r>
      <w:r w:rsidR="00A00405" w:rsidRPr="003E45D7">
        <w:t xml:space="preserve">, on </w:t>
      </w:r>
      <w:r w:rsidR="005D07B4" w:rsidRPr="003E45D7">
        <w:t>22 October</w:t>
      </w:r>
      <w:r w:rsidRPr="003E45D7">
        <w:t>. It had before it a note by the Secretariat on cooperation with international organizations, bodies established under other conventions, and initiatives.</w:t>
      </w:r>
      <w:r w:rsidRPr="003E45D7">
        <w:rPr>
          <w:rStyle w:val="FootnoteReference"/>
        </w:rPr>
        <w:footnoteReference w:id="107"/>
      </w:r>
    </w:p>
    <w:p w14:paraId="44FECC1C" w14:textId="77777777" w:rsidR="00171815" w:rsidRPr="003E45D7" w:rsidRDefault="00171815" w:rsidP="00171815">
      <w:pPr>
        <w:pStyle w:val="CBDNormalNumber"/>
      </w:pPr>
      <w:r w:rsidRPr="003E45D7">
        <w:t>Statements were made by representatives of the following Parties: Argentina and Togo.</w:t>
      </w:r>
    </w:p>
    <w:p w14:paraId="7DE93A4A" w14:textId="77777777" w:rsidR="00171815" w:rsidRPr="003E45D7" w:rsidRDefault="00171815" w:rsidP="00171815">
      <w:pPr>
        <w:pStyle w:val="CBDNormalNumber"/>
      </w:pPr>
      <w:r w:rsidRPr="003E45D7">
        <w:t>Statements were also made by representatives of the Division for Ocean Affairs and the Law of the Sea of the United Nations, the Secretariat of the International Treaty on Plant Genetic Resources for Food and Agriculture and the World Health Organization.</w:t>
      </w:r>
    </w:p>
    <w:p w14:paraId="776E2D34" w14:textId="25422CB1" w:rsidR="00171815" w:rsidRPr="003E45D7" w:rsidRDefault="00171815" w:rsidP="00171815">
      <w:pPr>
        <w:pStyle w:val="CBDNormalNumber"/>
      </w:pPr>
      <w:r w:rsidRPr="003E45D7">
        <w:t xml:space="preserve">Working Group II </w:t>
      </w:r>
      <w:r w:rsidR="00036025" w:rsidRPr="003E45D7">
        <w:t>took</w:t>
      </w:r>
      <w:r w:rsidRPr="003E45D7">
        <w:t xml:space="preserve"> note of the information contained in document</w:t>
      </w:r>
      <w:r w:rsidR="00125DE5" w:rsidRPr="003E45D7">
        <w:t xml:space="preserve"> </w:t>
      </w:r>
      <w:hyperlink r:id="rId91" w:history="1">
        <w:r w:rsidR="00125DE5" w:rsidRPr="003E45D7">
          <w:rPr>
            <w:rStyle w:val="Hyperlink"/>
          </w:rPr>
          <w:t>CBD/NP/MOP/5/8</w:t>
        </w:r>
      </w:hyperlink>
      <w:r w:rsidRPr="003E45D7">
        <w:t>.</w:t>
      </w:r>
    </w:p>
    <w:p w14:paraId="0CBF509D" w14:textId="6805FF26" w:rsidR="00A258E7" w:rsidRPr="003E45D7" w:rsidRDefault="00A258E7" w:rsidP="00A258E7">
      <w:pPr>
        <w:pStyle w:val="CBDAgendaItem"/>
      </w:pPr>
      <w:bookmarkStart w:id="92" w:name="_Toc195092952"/>
      <w:r w:rsidRPr="003E45D7">
        <w:t xml:space="preserve">Item 12 </w:t>
      </w:r>
      <w:r w:rsidRPr="003E45D7">
        <w:br/>
      </w:r>
      <w:r w:rsidRPr="003E45D7">
        <w:rPr>
          <w:rFonts w:eastAsia="Calibri"/>
        </w:rPr>
        <w:t>Review of effectiveness of processes under the Convention and its Protocols</w:t>
      </w:r>
      <w:bookmarkEnd w:id="92"/>
    </w:p>
    <w:p w14:paraId="4EE03B9D" w14:textId="6F32C2FA" w:rsidR="00BA6AA9" w:rsidRPr="003E45D7" w:rsidRDefault="00BA6AA9" w:rsidP="006252E1">
      <w:pPr>
        <w:pStyle w:val="CBDNormalNumber"/>
      </w:pPr>
      <w:r w:rsidRPr="003E45D7">
        <w:t xml:space="preserve">Working Group I considered agenda item 12 at its 3rd session, in conjunction with agenda item 27 of the sixteenth meeting of the Conference of the Parties </w:t>
      </w:r>
      <w:r w:rsidR="006270B2" w:rsidRPr="003E45D7">
        <w:t xml:space="preserve">to the Convention </w:t>
      </w:r>
      <w:r w:rsidRPr="003E45D7">
        <w:t>and agenda item 10 of the eleventh meeting of the Conference of the Parties serving as the meeting of the Parties to the Cartagena Protocol. It had before it three draft decisions: one on options to further improve the effectiveness of processes under the Convention and its Protocols; another on procedures for convening virtual and hybrid meetings; and a third on a procedure for avoiding or managing conflicts of interest in expert groups.</w:t>
      </w:r>
      <w:r w:rsidR="00857030" w:rsidRPr="003E45D7">
        <w:rPr>
          <w:rStyle w:val="FootnoteReference"/>
        </w:rPr>
        <w:footnoteReference w:id="108"/>
      </w:r>
    </w:p>
    <w:p w14:paraId="0B5BDAF8" w14:textId="77777777" w:rsidR="00BA6AA9" w:rsidRPr="003E45D7" w:rsidRDefault="00BA6AA9" w:rsidP="006252E1">
      <w:pPr>
        <w:pStyle w:val="CBDNormalNumber"/>
      </w:pPr>
      <w:r w:rsidRPr="003E45D7">
        <w:t>The Chair established a group of friends of the Chair, facilitated by Joaquín Salzberg (Argentina), with the mandate to discuss and reach agreement on the first two draft decisions.</w:t>
      </w:r>
    </w:p>
    <w:p w14:paraId="1A0AE550" w14:textId="77777777" w:rsidR="00FD5912" w:rsidRPr="003E45D7"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3E45D7">
        <w:rPr>
          <w:rFonts w:asciiTheme="majorBidi" w:eastAsia="MS Mincho" w:hAnsiTheme="majorBidi" w:cstheme="majorBidi"/>
          <w:i/>
          <w:iCs/>
          <w:color w:val="000000"/>
          <w:kern w:val="22"/>
        </w:rPr>
        <w:t>(i)</w:t>
      </w:r>
      <w:r w:rsidRPr="003E45D7">
        <w:rPr>
          <w:rFonts w:asciiTheme="majorBidi" w:eastAsia="MS Mincho" w:hAnsiTheme="majorBidi" w:cstheme="majorBidi"/>
          <w:i/>
          <w:iCs/>
          <w:color w:val="000000"/>
          <w:kern w:val="22"/>
        </w:rPr>
        <w:tab/>
        <w:t>Options to further improve the effectiveness of processes under the Convention and its Protocols</w:t>
      </w:r>
    </w:p>
    <w:p w14:paraId="739E9073" w14:textId="096EDB5F" w:rsidR="00B64FB3" w:rsidRPr="003E45D7" w:rsidRDefault="00B64FB3" w:rsidP="00B64FB3">
      <w:pPr>
        <w:pStyle w:val="CBDNormalNumber"/>
      </w:pPr>
      <w:r w:rsidRPr="003E45D7">
        <w:t xml:space="preserve">At its 5th session, Working Group I considered a </w:t>
      </w:r>
      <w:r w:rsidR="009679EB" w:rsidRPr="003E45D7">
        <w:t xml:space="preserve">revised </w:t>
      </w:r>
      <w:r w:rsidRPr="003E45D7">
        <w:t>draft decision submitted by the Chair following discussions in the group of friends of the Chair.</w:t>
      </w:r>
    </w:p>
    <w:p w14:paraId="25187175" w14:textId="19E36DED" w:rsidR="00B64FB3" w:rsidRPr="003E45D7" w:rsidRDefault="00B64FB3" w:rsidP="00B64FB3">
      <w:pPr>
        <w:pStyle w:val="CBDNormalNumber"/>
      </w:pPr>
      <w:r w:rsidRPr="003E45D7">
        <w:t>Statements were made by representatives of the following Parties: Brazil, European Union and its member States Parties to the Protocol and United Kingdom.</w:t>
      </w:r>
    </w:p>
    <w:p w14:paraId="17378E49" w14:textId="7AE30C86" w:rsidR="00BA2213" w:rsidRPr="003E45D7" w:rsidRDefault="00BA2213" w:rsidP="00B64FB3">
      <w:pPr>
        <w:pStyle w:val="CBDNormalNumber"/>
      </w:pPr>
      <w:r w:rsidRPr="003E45D7">
        <w:t>A statement was also made by a representative of the following non-Party: Russian Federation.</w:t>
      </w:r>
    </w:p>
    <w:p w14:paraId="35C55BB6" w14:textId="750766A3" w:rsidR="00B64FB3" w:rsidRPr="003E45D7" w:rsidRDefault="00B64FB3" w:rsidP="00B64FB3">
      <w:pPr>
        <w:pStyle w:val="CBDNormalNumber"/>
      </w:pPr>
      <w:r w:rsidRPr="003E45D7">
        <w:t xml:space="preserve">Working Group I approved the </w:t>
      </w:r>
      <w:r w:rsidR="009679EB" w:rsidRPr="003E45D7">
        <w:t xml:space="preserve">revised </w:t>
      </w:r>
      <w:r w:rsidRPr="003E45D7">
        <w:t>draft decision for transmission to the plenary session</w:t>
      </w:r>
      <w:r w:rsidRPr="003E45D7">
        <w:rPr>
          <w:rFonts w:asciiTheme="majorBidi" w:hAnsiTheme="majorBidi" w:cstheme="majorBidi"/>
        </w:rPr>
        <w:t xml:space="preserve"> as draft decision</w:t>
      </w:r>
      <w:r w:rsidRPr="003E45D7">
        <w:t xml:space="preserve"> </w:t>
      </w:r>
      <w:hyperlink r:id="rId92" w:history="1">
        <w:r w:rsidRPr="003E45D7">
          <w:rPr>
            <w:rStyle w:val="Hyperlink"/>
            <w:rFonts w:asciiTheme="majorBidi" w:hAnsiTheme="majorBidi" w:cstheme="majorBidi"/>
          </w:rPr>
          <w:t>CBD/NP/MOP/5/L.11</w:t>
        </w:r>
      </w:hyperlink>
      <w:r w:rsidRPr="003E45D7">
        <w:rPr>
          <w:rFonts w:asciiTheme="majorBidi" w:hAnsiTheme="majorBidi" w:cstheme="majorBidi"/>
        </w:rPr>
        <w:t>.</w:t>
      </w:r>
    </w:p>
    <w:p w14:paraId="2F0BDB3F" w14:textId="5B813D8E" w:rsidR="00FD5912" w:rsidRPr="003E45D7" w:rsidRDefault="00FD5912" w:rsidP="00FD5912">
      <w:pPr>
        <w:pStyle w:val="CBDNormalNumber"/>
        <w:rPr>
          <w:snapToGrid w:val="0"/>
          <w:lang w:eastAsia="en-CA"/>
        </w:rPr>
      </w:pPr>
      <w:r w:rsidRPr="003E45D7">
        <w:rPr>
          <w:snapToGrid w:val="0"/>
          <w:lang w:eastAsia="en-CA"/>
        </w:rPr>
        <w:t xml:space="preserve">At its 5th plenary session, the Conference of the Parties serving as the meeting of the Parties to the Protocol considered draft decision </w:t>
      </w:r>
      <w:hyperlink r:id="rId93" w:history="1">
        <w:r w:rsidRPr="003E45D7">
          <w:rPr>
            <w:rStyle w:val="Hyperlink"/>
          </w:rPr>
          <w:t>CBD/NP/MOP/5/L.11</w:t>
        </w:r>
      </w:hyperlink>
      <w:r w:rsidRPr="003E45D7">
        <w:t xml:space="preserve">, submitted by the Chair of Working Group I, and adopted it as decision </w:t>
      </w:r>
      <w:hyperlink r:id="rId94" w:history="1">
        <w:r w:rsidRPr="003E45D7">
          <w:rPr>
            <w:rStyle w:val="Hyperlink"/>
          </w:rPr>
          <w:t>NP-5/</w:t>
        </w:r>
        <w:r w:rsidR="000816B0" w:rsidRPr="003E45D7">
          <w:rPr>
            <w:rStyle w:val="Hyperlink"/>
          </w:rPr>
          <w:t>10</w:t>
        </w:r>
      </w:hyperlink>
      <w:r w:rsidRPr="003E45D7">
        <w:t>.</w:t>
      </w:r>
    </w:p>
    <w:p w14:paraId="74E6C7AA" w14:textId="77777777" w:rsidR="00FD5912" w:rsidRPr="003E45D7"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3E45D7">
        <w:rPr>
          <w:rFonts w:asciiTheme="majorBidi" w:eastAsia="MS Mincho" w:hAnsiTheme="majorBidi" w:cstheme="majorBidi"/>
          <w:i/>
          <w:iCs/>
          <w:color w:val="000000"/>
          <w:kern w:val="22"/>
        </w:rPr>
        <w:t>(ii)</w:t>
      </w:r>
      <w:r w:rsidRPr="003E45D7">
        <w:rPr>
          <w:rFonts w:asciiTheme="majorBidi" w:eastAsia="MS Mincho" w:hAnsiTheme="majorBidi" w:cstheme="majorBidi"/>
          <w:i/>
          <w:iCs/>
          <w:color w:val="000000"/>
          <w:kern w:val="22"/>
        </w:rPr>
        <w:tab/>
        <w:t>Procedures for convening virtual and hybrid meetings</w:t>
      </w:r>
    </w:p>
    <w:p w14:paraId="72E4564E" w14:textId="18827A1F" w:rsidR="005F33E5" w:rsidRPr="003E45D7" w:rsidRDefault="005F33E5" w:rsidP="005F33E5">
      <w:pPr>
        <w:pStyle w:val="CBDNormalNumber"/>
      </w:pPr>
      <w:r w:rsidRPr="003E45D7">
        <w:t xml:space="preserve">At its 5th session, Working Group I considered a </w:t>
      </w:r>
      <w:r w:rsidR="00EE1701" w:rsidRPr="003E45D7">
        <w:t xml:space="preserve">revised </w:t>
      </w:r>
      <w:r w:rsidRPr="003E45D7">
        <w:t>draft decision submitted by the Chair following discussions in the group of friends of the Chair.</w:t>
      </w:r>
    </w:p>
    <w:p w14:paraId="3CCFF223" w14:textId="6093AB69" w:rsidR="005F33E5" w:rsidRPr="003E45D7" w:rsidRDefault="005F33E5" w:rsidP="005F33E5">
      <w:pPr>
        <w:pStyle w:val="CBDNormalNumber"/>
      </w:pPr>
      <w:r w:rsidRPr="003E45D7">
        <w:t>A statement was made by a representative of Argentina.</w:t>
      </w:r>
    </w:p>
    <w:p w14:paraId="1088EFAD" w14:textId="4F24A53B" w:rsidR="005F33E5" w:rsidRPr="003E45D7" w:rsidRDefault="005F33E5" w:rsidP="005F33E5">
      <w:pPr>
        <w:pStyle w:val="CBDNormalNumber"/>
      </w:pPr>
      <w:r w:rsidRPr="003E45D7">
        <w:t xml:space="preserve">Working Group I approved the </w:t>
      </w:r>
      <w:r w:rsidR="00EE1701" w:rsidRPr="003E45D7">
        <w:t xml:space="preserve">revised </w:t>
      </w:r>
      <w:r w:rsidRPr="003E45D7">
        <w:t>draft decision for transmission to the plenary session</w:t>
      </w:r>
      <w:r w:rsidRPr="003E45D7">
        <w:rPr>
          <w:rFonts w:asciiTheme="majorBidi" w:hAnsiTheme="majorBidi" w:cstheme="majorBidi"/>
        </w:rPr>
        <w:t xml:space="preserve"> as draft decision</w:t>
      </w:r>
      <w:r w:rsidRPr="003E45D7">
        <w:t xml:space="preserve"> </w:t>
      </w:r>
      <w:hyperlink r:id="rId95" w:history="1">
        <w:r w:rsidRPr="003E45D7">
          <w:rPr>
            <w:rStyle w:val="Hyperlink"/>
            <w:rFonts w:asciiTheme="majorBidi" w:hAnsiTheme="majorBidi" w:cstheme="majorBidi"/>
          </w:rPr>
          <w:t>CBD/NP/MOP/5/L.9</w:t>
        </w:r>
      </w:hyperlink>
      <w:r w:rsidRPr="003E45D7">
        <w:rPr>
          <w:rFonts w:asciiTheme="majorBidi" w:hAnsiTheme="majorBidi" w:cstheme="majorBidi"/>
        </w:rPr>
        <w:t>.</w:t>
      </w:r>
    </w:p>
    <w:p w14:paraId="51502256" w14:textId="2AED88ED" w:rsidR="00FD5912" w:rsidRPr="003E45D7" w:rsidRDefault="00FD5912" w:rsidP="00FD5912">
      <w:pPr>
        <w:pStyle w:val="CBDNormalNumber"/>
        <w:rPr>
          <w:snapToGrid w:val="0"/>
          <w:lang w:eastAsia="en-CA"/>
        </w:rPr>
      </w:pPr>
      <w:r w:rsidRPr="003E45D7">
        <w:rPr>
          <w:snapToGrid w:val="0"/>
          <w:lang w:eastAsia="en-CA"/>
        </w:rPr>
        <w:t xml:space="preserve">At its 5th plenary session, the Conference of the Parties serving as the meeting of the Parties to the Protocol considered draft decision </w:t>
      </w:r>
      <w:hyperlink r:id="rId96" w:history="1">
        <w:r w:rsidRPr="003E45D7">
          <w:rPr>
            <w:rStyle w:val="Hyperlink"/>
          </w:rPr>
          <w:t>CBD/NP/MOP/5/L.9</w:t>
        </w:r>
      </w:hyperlink>
      <w:r w:rsidRPr="003E45D7">
        <w:t xml:space="preserve">, submitted by the Chair of Working Group I, and adopted it as decision </w:t>
      </w:r>
      <w:hyperlink r:id="rId97" w:history="1">
        <w:r w:rsidRPr="003E45D7">
          <w:rPr>
            <w:rStyle w:val="Hyperlink"/>
          </w:rPr>
          <w:t>NP-5/</w:t>
        </w:r>
        <w:r w:rsidR="000816B0" w:rsidRPr="003E45D7">
          <w:rPr>
            <w:rStyle w:val="Hyperlink"/>
          </w:rPr>
          <w:t>9</w:t>
        </w:r>
      </w:hyperlink>
      <w:r w:rsidRPr="003E45D7">
        <w:t>.</w:t>
      </w:r>
    </w:p>
    <w:p w14:paraId="0A422B3E" w14:textId="77777777" w:rsidR="00FD5912" w:rsidRPr="003E45D7"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3E45D7">
        <w:rPr>
          <w:rFonts w:asciiTheme="majorBidi" w:eastAsia="MS Mincho" w:hAnsiTheme="majorBidi" w:cstheme="majorBidi"/>
          <w:i/>
          <w:iCs/>
          <w:color w:val="000000"/>
          <w:kern w:val="22"/>
        </w:rPr>
        <w:t>(iii)</w:t>
      </w:r>
      <w:r w:rsidRPr="003E45D7">
        <w:rPr>
          <w:rFonts w:asciiTheme="majorBidi" w:eastAsia="MS Mincho" w:hAnsiTheme="majorBidi" w:cstheme="majorBidi"/>
          <w:i/>
          <w:iCs/>
          <w:color w:val="000000"/>
          <w:kern w:val="22"/>
        </w:rPr>
        <w:tab/>
        <w:t>Procedure for avoiding or managing conflicts of interest in expert group</w:t>
      </w:r>
    </w:p>
    <w:p w14:paraId="3160022A" w14:textId="76B9553E" w:rsidR="00642FE8" w:rsidRPr="003E45D7" w:rsidRDefault="00642FE8" w:rsidP="00642FE8">
      <w:pPr>
        <w:pStyle w:val="CBDNormalNumber"/>
      </w:pPr>
      <w:r w:rsidRPr="003E45D7">
        <w:t>With respect to the third draft decision, the Working Group I agreed that the Chair would prepare a draft decision for its consideration.</w:t>
      </w:r>
    </w:p>
    <w:p w14:paraId="4B3FDC66" w14:textId="6FB2B889" w:rsidR="00642FE8" w:rsidRPr="003E45D7" w:rsidRDefault="00642FE8" w:rsidP="00DD0090">
      <w:pPr>
        <w:pStyle w:val="CBDNormalNumber"/>
      </w:pPr>
      <w:r w:rsidRPr="003E45D7">
        <w:t>At its 5th session, Working Group I considered a draft decision submitted by the Chair</w:t>
      </w:r>
      <w:r w:rsidR="003F323B" w:rsidRPr="003E45D7">
        <w:t xml:space="preserve">, which was identical to the draft decision in document </w:t>
      </w:r>
      <w:hyperlink r:id="rId98" w:history="1">
        <w:r w:rsidR="00DD0090" w:rsidRPr="003E45D7">
          <w:rPr>
            <w:rStyle w:val="Hyperlink"/>
          </w:rPr>
          <w:t>CBD/NP/MOP/5/2</w:t>
        </w:r>
      </w:hyperlink>
      <w:r w:rsidRPr="003E45D7">
        <w:t>.</w:t>
      </w:r>
    </w:p>
    <w:p w14:paraId="6BF71868" w14:textId="77777777" w:rsidR="00642FE8" w:rsidRPr="003E45D7" w:rsidRDefault="00642FE8" w:rsidP="00642FE8">
      <w:pPr>
        <w:pStyle w:val="CBDNormalNumber"/>
      </w:pPr>
      <w:r w:rsidRPr="003E45D7">
        <w:t>Statements were made by representatives of the following Parties: Argentina, Bolivia (Plurinational State of), Brazil, Canada, Democratic Republic of the Congo, European Union and its member States Parties to the Protocol, Guatemala, Norway and United Republic of Tanzania.</w:t>
      </w:r>
    </w:p>
    <w:p w14:paraId="01704871" w14:textId="51719A56" w:rsidR="00642FE8" w:rsidRPr="003E45D7" w:rsidRDefault="00642FE8" w:rsidP="00642FE8">
      <w:pPr>
        <w:pStyle w:val="CBDNormalNumber"/>
      </w:pPr>
      <w:r w:rsidRPr="003E45D7">
        <w:t>Working Group I approved the draft decision</w:t>
      </w:r>
      <w:r w:rsidR="001904BB" w:rsidRPr="003E45D7">
        <w:t>, as orally amended,</w:t>
      </w:r>
      <w:r w:rsidRPr="003E45D7">
        <w:t xml:space="preserve"> for transmission to the plenary session</w:t>
      </w:r>
      <w:r w:rsidRPr="003E45D7">
        <w:rPr>
          <w:rFonts w:asciiTheme="majorBidi" w:hAnsiTheme="majorBidi" w:cstheme="majorBidi"/>
        </w:rPr>
        <w:t xml:space="preserve"> as draft decision</w:t>
      </w:r>
      <w:r w:rsidRPr="003E45D7">
        <w:t xml:space="preserve"> </w:t>
      </w:r>
      <w:hyperlink r:id="rId99" w:history="1">
        <w:r w:rsidRPr="003E45D7">
          <w:rPr>
            <w:rStyle w:val="Hyperlink"/>
            <w:rFonts w:asciiTheme="majorBidi" w:hAnsiTheme="majorBidi" w:cstheme="majorBidi"/>
          </w:rPr>
          <w:t>CBD/NP/MOP/5/L.12</w:t>
        </w:r>
      </w:hyperlink>
      <w:r w:rsidRPr="003E45D7">
        <w:rPr>
          <w:rFonts w:asciiTheme="majorBidi" w:hAnsiTheme="majorBidi" w:cstheme="majorBidi"/>
        </w:rPr>
        <w:t>.</w:t>
      </w:r>
    </w:p>
    <w:p w14:paraId="306B71F4" w14:textId="1022A45A" w:rsidR="00FD5912" w:rsidRPr="003E45D7" w:rsidRDefault="00FD5912" w:rsidP="00FD5912">
      <w:pPr>
        <w:pStyle w:val="CBDNormalNumber"/>
        <w:rPr>
          <w:snapToGrid w:val="0"/>
          <w:lang w:eastAsia="en-CA"/>
        </w:rPr>
      </w:pPr>
      <w:r w:rsidRPr="003E45D7">
        <w:rPr>
          <w:snapToGrid w:val="0"/>
          <w:lang w:eastAsia="en-CA"/>
        </w:rPr>
        <w:t xml:space="preserve">At its 5th plenary session, the Conference of the Parties serving as the meeting of the Parties to the Protocol considered draft decision </w:t>
      </w:r>
      <w:hyperlink r:id="rId100" w:history="1">
        <w:r w:rsidRPr="003E45D7">
          <w:rPr>
            <w:rStyle w:val="Hyperlink"/>
          </w:rPr>
          <w:t>CBD/NP/MOP/5/L.12</w:t>
        </w:r>
      </w:hyperlink>
      <w:r w:rsidRPr="003E45D7">
        <w:t xml:space="preserve">, submitted by the Chair of Working Group I, and adopted it as decision </w:t>
      </w:r>
      <w:hyperlink r:id="rId101" w:history="1">
        <w:r w:rsidRPr="003E45D7">
          <w:rPr>
            <w:rStyle w:val="Hyperlink"/>
          </w:rPr>
          <w:t>NP-5/</w:t>
        </w:r>
        <w:r w:rsidR="008F32D9" w:rsidRPr="003E45D7">
          <w:rPr>
            <w:rStyle w:val="Hyperlink"/>
          </w:rPr>
          <w:t>11</w:t>
        </w:r>
      </w:hyperlink>
      <w:r w:rsidRPr="003E45D7">
        <w:t>.</w:t>
      </w:r>
    </w:p>
    <w:p w14:paraId="7E5B891C" w14:textId="74E0C59F" w:rsidR="005174BA" w:rsidRPr="003E45D7" w:rsidRDefault="005174BA" w:rsidP="00F9431C">
      <w:pPr>
        <w:pStyle w:val="CBDNormalNumber"/>
      </w:pPr>
      <w:r w:rsidRPr="003E45D7">
        <w:t xml:space="preserve">During adoption, a representative of the Democratic Republic of the Congo </w:t>
      </w:r>
      <w:r w:rsidR="00FD5912" w:rsidRPr="003E45D7">
        <w:t>expressed a reservation, noting that</w:t>
      </w:r>
      <w:r w:rsidR="007A27DA" w:rsidRPr="003E45D7">
        <w:t>,</w:t>
      </w:r>
      <w:r w:rsidR="00FD5912" w:rsidRPr="003E45D7">
        <w:t xml:space="preserve"> as the </w:t>
      </w:r>
      <w:r w:rsidRPr="003E45D7">
        <w:t xml:space="preserve">draft decision </w:t>
      </w:r>
      <w:r w:rsidR="00FD5912" w:rsidRPr="003E45D7">
        <w:t>was only available in English</w:t>
      </w:r>
      <w:r w:rsidR="007A27DA" w:rsidRPr="003E45D7">
        <w:t xml:space="preserve"> at the time of consideration,</w:t>
      </w:r>
      <w:r w:rsidR="00FD5912" w:rsidRPr="003E45D7">
        <w:t xml:space="preserve"> he had only agreed to consider it </w:t>
      </w:r>
      <w:r w:rsidRPr="003E45D7">
        <w:t>on an exceptional basis</w:t>
      </w:r>
      <w:r w:rsidR="00F9431C" w:rsidRPr="003E45D7">
        <w:t>.</w:t>
      </w:r>
    </w:p>
    <w:p w14:paraId="264E771B" w14:textId="0BD6038F" w:rsidR="00A258E7" w:rsidRPr="003E45D7" w:rsidRDefault="00A258E7" w:rsidP="00A258E7">
      <w:pPr>
        <w:pStyle w:val="CBDAgendaItem"/>
      </w:pPr>
      <w:bookmarkStart w:id="93" w:name="_Toc195092953"/>
      <w:r w:rsidRPr="003E45D7">
        <w:t xml:space="preserve">Item 13 </w:t>
      </w:r>
      <w:r w:rsidRPr="003E45D7">
        <w:br/>
      </w:r>
      <w:r w:rsidR="00B9787D" w:rsidRPr="003E45D7">
        <w:rPr>
          <w:rFonts w:eastAsia="Calibri"/>
        </w:rPr>
        <w:t xml:space="preserve">Enhancing the implementation of the Nagoya Protocol in the context </w:t>
      </w:r>
      <w:r w:rsidR="00EF141F" w:rsidRPr="003E45D7">
        <w:rPr>
          <w:rFonts w:eastAsia="Calibri"/>
        </w:rPr>
        <w:br/>
      </w:r>
      <w:r w:rsidR="00B9787D" w:rsidRPr="003E45D7">
        <w:rPr>
          <w:rFonts w:eastAsia="Calibri"/>
        </w:rPr>
        <w:t>of the Kunming-Montreal Global Biodiversity Framework</w:t>
      </w:r>
      <w:bookmarkEnd w:id="93"/>
    </w:p>
    <w:p w14:paraId="62836097" w14:textId="2EA4575F" w:rsidR="004F029C" w:rsidRPr="003E45D7" w:rsidRDefault="004F029C" w:rsidP="004F029C">
      <w:pPr>
        <w:pStyle w:val="CBDNormalNumber"/>
      </w:pPr>
      <w:r w:rsidRPr="003E45D7">
        <w:t>Working Group II considered agenda item 13 at its 1st session. It had before it a draft decision</w:t>
      </w:r>
      <w:r w:rsidR="00031A32" w:rsidRPr="003E45D7">
        <w:rPr>
          <w:rStyle w:val="FootnoteReference"/>
        </w:rPr>
        <w:footnoteReference w:id="109"/>
      </w:r>
      <w:r w:rsidRPr="003E45D7">
        <w:t xml:space="preserve"> and a note by the Secretariat on enhancing the implementation of the Nagoya Protocol in the context of the </w:t>
      </w:r>
      <w:r w:rsidR="00C47E8E" w:rsidRPr="003E45D7">
        <w:rPr>
          <w:rFonts w:eastAsia="Calibri"/>
        </w:rPr>
        <w:t xml:space="preserve">Kunming-Montreal Global Biodiversity </w:t>
      </w:r>
      <w:r w:rsidRPr="003E45D7">
        <w:t>Framework.</w:t>
      </w:r>
      <w:r w:rsidRPr="003E45D7">
        <w:rPr>
          <w:rStyle w:val="FootnoteReference"/>
        </w:rPr>
        <w:footnoteReference w:id="110"/>
      </w:r>
      <w:r w:rsidRPr="003E45D7">
        <w:t xml:space="preserve"> </w:t>
      </w:r>
    </w:p>
    <w:p w14:paraId="651D7704" w14:textId="77777777" w:rsidR="004F029C" w:rsidRPr="003E45D7" w:rsidRDefault="004F029C" w:rsidP="004F029C">
      <w:pPr>
        <w:pStyle w:val="CBDNormalNumber"/>
      </w:pPr>
      <w:r w:rsidRPr="003E45D7">
        <w:t>A statement was made by a representative of the European Union and its member States Parties to the Protocol.</w:t>
      </w:r>
    </w:p>
    <w:p w14:paraId="366BBF74" w14:textId="71B8A390" w:rsidR="004F029C" w:rsidRPr="003E45D7" w:rsidRDefault="004F029C" w:rsidP="004F029C">
      <w:pPr>
        <w:pStyle w:val="CBDNormalNumber"/>
      </w:pPr>
      <w:r w:rsidRPr="003E45D7">
        <w:t>Working Group II agreed that the Chair would conduct informal consultations with Parties, as appropriate, and prepare a revised draft decision for consideration</w:t>
      </w:r>
      <w:r w:rsidR="00742B71" w:rsidRPr="003E45D7">
        <w:t xml:space="preserve"> at a later session</w:t>
      </w:r>
      <w:r w:rsidRPr="003E45D7">
        <w:t>.</w:t>
      </w:r>
    </w:p>
    <w:p w14:paraId="5E9C874D" w14:textId="5595EA1E" w:rsidR="004F029C" w:rsidRPr="003E45D7" w:rsidRDefault="004F029C" w:rsidP="004F029C">
      <w:pPr>
        <w:pStyle w:val="CBDNormalNumber"/>
      </w:pPr>
      <w:r w:rsidRPr="003E45D7">
        <w:t>At its 4th session, Working Group II considered a revised draft decision submitted by the Chair.</w:t>
      </w:r>
    </w:p>
    <w:p w14:paraId="35FF7DB9" w14:textId="77777777" w:rsidR="004F029C" w:rsidRPr="003E45D7" w:rsidRDefault="004F029C" w:rsidP="004F029C">
      <w:pPr>
        <w:pStyle w:val="CBDNormalNumber"/>
      </w:pPr>
      <w:r w:rsidRPr="003E45D7">
        <w:t>Statements were made by representatives of the following Parties: Kenya and Peru.</w:t>
      </w:r>
    </w:p>
    <w:p w14:paraId="2586F980" w14:textId="0BEED6D2" w:rsidR="004F029C" w:rsidRPr="003E45D7" w:rsidRDefault="004F029C" w:rsidP="004F029C">
      <w:pPr>
        <w:pStyle w:val="CBDNormalNumber"/>
      </w:pPr>
      <w:r w:rsidRPr="003E45D7">
        <w:t xml:space="preserve">Working Group II approved the revised draft decision, as orally amended, for transmission to the plenary session as draft decision </w:t>
      </w:r>
      <w:hyperlink r:id="rId102" w:history="1">
        <w:r w:rsidRPr="003E45D7">
          <w:rPr>
            <w:rStyle w:val="Hyperlink"/>
          </w:rPr>
          <w:t>CBD/NP/MOP/5/L.6</w:t>
        </w:r>
      </w:hyperlink>
      <w:r w:rsidRPr="003E45D7">
        <w:t>.</w:t>
      </w:r>
    </w:p>
    <w:p w14:paraId="39B814C4" w14:textId="3E55CE38" w:rsidR="00A258E7" w:rsidRPr="003E45D7" w:rsidRDefault="00A258E7" w:rsidP="00A258E7">
      <w:pPr>
        <w:pStyle w:val="CBDNormalNumber"/>
      </w:pPr>
      <w:r w:rsidRPr="003E45D7">
        <w:t>At its 2nd plenary</w:t>
      </w:r>
      <w:r w:rsidR="000E5FE2" w:rsidRPr="003E45D7">
        <w:t xml:space="preserve"> session</w:t>
      </w:r>
      <w:r w:rsidRPr="003E45D7">
        <w:t xml:space="preserve">, the Conference of the Parties serving as the meeting of the Parties to the Protocol considered draft decision </w:t>
      </w:r>
      <w:hyperlink r:id="rId103" w:history="1">
        <w:r w:rsidRPr="003E45D7">
          <w:rPr>
            <w:rStyle w:val="Hyperlink"/>
          </w:rPr>
          <w:t>CBD/NP/MOP/5/L.</w:t>
        </w:r>
        <w:r w:rsidR="004B2277" w:rsidRPr="003E45D7">
          <w:rPr>
            <w:rStyle w:val="Hyperlink"/>
          </w:rPr>
          <w:t>6</w:t>
        </w:r>
      </w:hyperlink>
      <w:r w:rsidRPr="003E45D7">
        <w:t>, submitted by the Chair of Working Group II</w:t>
      </w:r>
      <w:r w:rsidR="00E313CE" w:rsidRPr="003E45D7">
        <w:t xml:space="preserve">, and adopted it as decision </w:t>
      </w:r>
      <w:hyperlink r:id="rId104" w:history="1">
        <w:r w:rsidR="00E313CE" w:rsidRPr="003E45D7">
          <w:rPr>
            <w:rStyle w:val="Hyperlink"/>
          </w:rPr>
          <w:t>NP-5/</w:t>
        </w:r>
        <w:r w:rsidR="003814DE" w:rsidRPr="003E45D7">
          <w:rPr>
            <w:rStyle w:val="Hyperlink"/>
          </w:rPr>
          <w:t>6</w:t>
        </w:r>
      </w:hyperlink>
      <w:r w:rsidRPr="003E45D7">
        <w:t>.</w:t>
      </w:r>
    </w:p>
    <w:p w14:paraId="52507D4E" w14:textId="128E0D19" w:rsidR="00A258E7" w:rsidRPr="003E45D7" w:rsidRDefault="00A258E7" w:rsidP="00A258E7">
      <w:pPr>
        <w:pStyle w:val="CBDAgendaItem"/>
      </w:pPr>
      <w:bookmarkStart w:id="94" w:name="_Toc195092954"/>
      <w:r w:rsidRPr="003E45D7">
        <w:t xml:space="preserve">Item 14 </w:t>
      </w:r>
      <w:r w:rsidRPr="003E45D7">
        <w:br/>
      </w:r>
      <w:r w:rsidR="00B9787D" w:rsidRPr="003E45D7">
        <w:rPr>
          <w:rFonts w:eastAsia="Calibri"/>
        </w:rPr>
        <w:t>Digital sequence information on genetic resources</w:t>
      </w:r>
      <w:bookmarkEnd w:id="94"/>
    </w:p>
    <w:p w14:paraId="69A43886" w14:textId="4544E48D" w:rsidR="000C05D0" w:rsidRPr="003E45D7" w:rsidRDefault="000C05D0" w:rsidP="000C05D0">
      <w:pPr>
        <w:pStyle w:val="CBDNormalNumber"/>
        <w:rPr>
          <w:rFonts w:asciiTheme="majorBidi" w:eastAsia="MS Mincho" w:hAnsiTheme="majorBidi" w:cstheme="majorBidi"/>
          <w:color w:val="000000"/>
          <w:kern w:val="22"/>
        </w:rPr>
      </w:pPr>
      <w:r w:rsidRPr="003E45D7">
        <w:t>Working Group I considered agenda item 14 at its 1st session, in conjunction with item 9 of the agenda for the sixteenth meeting of the Conference of the Parties to the Convention. The reports of the Ad Hoc Open-ended Working Group on Benefit-sharing from the Use of Digital Sequence Information on Genetic Resources on its first</w:t>
      </w:r>
      <w:r w:rsidRPr="003E45D7">
        <w:rPr>
          <w:rStyle w:val="FootnoteReference"/>
        </w:rPr>
        <w:footnoteReference w:id="111"/>
      </w:r>
      <w:r w:rsidRPr="003E45D7">
        <w:t xml:space="preserve"> and second</w:t>
      </w:r>
      <w:r w:rsidRPr="003E45D7">
        <w:rPr>
          <w:rStyle w:val="FootnoteReference"/>
        </w:rPr>
        <w:footnoteReference w:id="112"/>
      </w:r>
      <w:r w:rsidRPr="003E45D7">
        <w:t xml:space="preserve"> meetings had been made available as reference documents.</w:t>
      </w:r>
    </w:p>
    <w:p w14:paraId="6F6D3082" w14:textId="1F230BE8" w:rsidR="00063E73" w:rsidRPr="003E45D7" w:rsidRDefault="00063E73" w:rsidP="00063E73">
      <w:pPr>
        <w:pStyle w:val="CBDNormalNumber"/>
      </w:pPr>
      <w:r w:rsidRPr="003E45D7">
        <w:t>At its 9th plenary session, on 27 February</w:t>
      </w:r>
      <w:r w:rsidR="00082527" w:rsidRPr="003E45D7">
        <w:t xml:space="preserve"> 2025</w:t>
      </w:r>
      <w:r w:rsidRPr="003E45D7">
        <w:t xml:space="preserve">, the Conference of the Parties serving as the meeting of the Parties to the Protocol considered draft decision </w:t>
      </w:r>
      <w:hyperlink r:id="rId105" w:history="1">
        <w:r w:rsidRPr="003E45D7">
          <w:rPr>
            <w:rStyle w:val="Hyperlink"/>
          </w:rPr>
          <w:t>CBD/NP/MOP/5/L.13</w:t>
        </w:r>
      </w:hyperlink>
      <w:r w:rsidRPr="003E45D7">
        <w:t xml:space="preserve">, submitted by the President, and adopted it as decision </w:t>
      </w:r>
      <w:hyperlink r:id="rId106" w:history="1">
        <w:r w:rsidR="00536C8B" w:rsidRPr="003E45D7">
          <w:rPr>
            <w:rStyle w:val="Hyperlink"/>
          </w:rPr>
          <w:t>NP-</w:t>
        </w:r>
        <w:r w:rsidR="00587898" w:rsidRPr="003E45D7">
          <w:rPr>
            <w:rStyle w:val="Hyperlink"/>
          </w:rPr>
          <w:t>5/</w:t>
        </w:r>
        <w:r w:rsidR="00234209" w:rsidRPr="003E45D7">
          <w:rPr>
            <w:rStyle w:val="Hyperlink"/>
          </w:rPr>
          <w:t>14</w:t>
        </w:r>
      </w:hyperlink>
      <w:r w:rsidRPr="003E45D7">
        <w:t>.</w:t>
      </w:r>
    </w:p>
    <w:p w14:paraId="39F2FE84" w14:textId="6C698E7B" w:rsidR="00A258E7" w:rsidRPr="003E45D7" w:rsidRDefault="00A258E7" w:rsidP="00A258E7">
      <w:pPr>
        <w:pStyle w:val="CBDAgendaItem"/>
      </w:pPr>
      <w:bookmarkStart w:id="95" w:name="_Toc195092955"/>
      <w:r w:rsidRPr="003E45D7">
        <w:t xml:space="preserve">Item 15 </w:t>
      </w:r>
      <w:r w:rsidRPr="003E45D7">
        <w:br/>
      </w:r>
      <w:r w:rsidR="00B9787D" w:rsidRPr="003E45D7">
        <w:rPr>
          <w:rFonts w:eastAsia="Calibri"/>
        </w:rPr>
        <w:t xml:space="preserve">Specialized international access and benefit-sharing instruments </w:t>
      </w:r>
      <w:r w:rsidR="00F224CE" w:rsidRPr="003E45D7">
        <w:rPr>
          <w:rFonts w:eastAsia="Calibri"/>
        </w:rPr>
        <w:br/>
      </w:r>
      <w:r w:rsidR="00B9787D" w:rsidRPr="003E45D7">
        <w:rPr>
          <w:rFonts w:eastAsia="Calibri"/>
        </w:rPr>
        <w:t>in the context of Article 4, paragraph 4, of the Nagoya Protocol</w:t>
      </w:r>
      <w:bookmarkEnd w:id="95"/>
    </w:p>
    <w:p w14:paraId="1611D711" w14:textId="288C04F6" w:rsidR="00DC39E0" w:rsidRPr="003E45D7" w:rsidRDefault="00DC39E0" w:rsidP="00DC39E0">
      <w:pPr>
        <w:pStyle w:val="CBDNormalNumber"/>
      </w:pPr>
      <w:r w:rsidRPr="003E45D7">
        <w:t>Working Group II considered agenda item 15 at its 1st session. It had before it a draft decision.</w:t>
      </w:r>
      <w:r w:rsidR="0052182F" w:rsidRPr="003E45D7">
        <w:rPr>
          <w:rStyle w:val="FootnoteReference"/>
        </w:rPr>
        <w:footnoteReference w:id="113"/>
      </w:r>
    </w:p>
    <w:p w14:paraId="4574678A" w14:textId="6D1C7863" w:rsidR="00DC39E0" w:rsidRPr="003E45D7" w:rsidRDefault="00DC39E0" w:rsidP="00DC39E0">
      <w:pPr>
        <w:pStyle w:val="CBDNormalNumber"/>
      </w:pPr>
      <w:r w:rsidRPr="003E45D7">
        <w:t xml:space="preserve">Working Group II agreed to establish a contact group, co-chaired by </w:t>
      </w:r>
      <w:r w:rsidR="007E6EF7" w:rsidRPr="003E45D7">
        <w:t>Ms. </w:t>
      </w:r>
      <w:r w:rsidRPr="003E45D7">
        <w:t>Ciacci</w:t>
      </w:r>
      <w:r w:rsidRPr="003E45D7">
        <w:rPr>
          <w:bCs/>
        </w:rPr>
        <w:t xml:space="preserve"> (European Commission) and Patience Gandiwa (Zimbabwe)</w:t>
      </w:r>
      <w:r w:rsidRPr="003E45D7">
        <w:t xml:space="preserve">, with a mandate to address the unresolved issues in the draft decision. </w:t>
      </w:r>
    </w:p>
    <w:p w14:paraId="1DB4F419" w14:textId="671CAAF5" w:rsidR="00DC39E0" w:rsidRPr="003E45D7" w:rsidRDefault="00DC39E0" w:rsidP="00DC39E0">
      <w:pPr>
        <w:pStyle w:val="CBDNormalNumber"/>
      </w:pPr>
      <w:r w:rsidRPr="003E45D7">
        <w:t xml:space="preserve">At its 12th session, </w:t>
      </w:r>
      <w:r w:rsidR="00983C64" w:rsidRPr="003E45D7">
        <w:t xml:space="preserve">on 1 November, </w:t>
      </w:r>
      <w:r w:rsidRPr="003E45D7">
        <w:t>Working Group II considered a revised draft decision submitted by the Chair following discussion in the contact group.</w:t>
      </w:r>
    </w:p>
    <w:p w14:paraId="42052A30" w14:textId="77777777" w:rsidR="00DC39E0" w:rsidRPr="003E45D7" w:rsidRDefault="00DC39E0" w:rsidP="00DC39E0">
      <w:pPr>
        <w:pStyle w:val="CBDNormalNumber"/>
      </w:pPr>
      <w:r w:rsidRPr="003E45D7">
        <w:t>A statement was made by a representative of Brazil.</w:t>
      </w:r>
    </w:p>
    <w:p w14:paraId="5B305BBD" w14:textId="0FA4632E" w:rsidR="00DC39E0" w:rsidRPr="003E45D7" w:rsidRDefault="00DC39E0" w:rsidP="00DC39E0">
      <w:pPr>
        <w:pStyle w:val="CBDNormalNumber"/>
      </w:pPr>
      <w:r w:rsidRPr="003E45D7">
        <w:t xml:space="preserve">Working Group II approved the revised draft decision, as orally amended, for transmission to the plenary session as draft decision </w:t>
      </w:r>
      <w:hyperlink r:id="rId107" w:history="1">
        <w:r w:rsidRPr="003E45D7">
          <w:rPr>
            <w:rStyle w:val="Hyperlink"/>
          </w:rPr>
          <w:t>CBD/NP/MOP/5/L.8</w:t>
        </w:r>
      </w:hyperlink>
      <w:r w:rsidRPr="003E45D7">
        <w:t>.</w:t>
      </w:r>
    </w:p>
    <w:p w14:paraId="35A2A3C3" w14:textId="6EA7158E" w:rsidR="00A258E7" w:rsidRPr="003E45D7" w:rsidRDefault="00A258E7" w:rsidP="00A258E7">
      <w:pPr>
        <w:pStyle w:val="CBDNormalNumber"/>
      </w:pPr>
      <w:r w:rsidRPr="003E45D7">
        <w:t>At its 2nd plenary</w:t>
      </w:r>
      <w:r w:rsidR="0043585C" w:rsidRPr="003E45D7">
        <w:t xml:space="preserve"> session</w:t>
      </w:r>
      <w:r w:rsidRPr="003E45D7">
        <w:t xml:space="preserve">, the Conference of the Parties serving as the meeting of the Parties to the Protocol considered draft decision </w:t>
      </w:r>
      <w:hyperlink r:id="rId108" w:history="1">
        <w:r w:rsidRPr="003E45D7">
          <w:rPr>
            <w:rStyle w:val="Hyperlink"/>
          </w:rPr>
          <w:t>CBD/NP/MOP/5/L.</w:t>
        </w:r>
        <w:r w:rsidR="00135A2C" w:rsidRPr="003E45D7">
          <w:rPr>
            <w:rStyle w:val="Hyperlink"/>
          </w:rPr>
          <w:t>8</w:t>
        </w:r>
      </w:hyperlink>
      <w:r w:rsidRPr="003E45D7">
        <w:t>, submitted by the Chair of Working Group II</w:t>
      </w:r>
      <w:r w:rsidR="00135A2C" w:rsidRPr="003E45D7">
        <w:t xml:space="preserve">, and adopted it as decision </w:t>
      </w:r>
      <w:hyperlink r:id="rId109" w:history="1">
        <w:r w:rsidR="00135A2C" w:rsidRPr="003E45D7">
          <w:rPr>
            <w:rStyle w:val="Hyperlink"/>
          </w:rPr>
          <w:t>NP-5/</w:t>
        </w:r>
        <w:r w:rsidR="00A03C33" w:rsidRPr="003E45D7">
          <w:rPr>
            <w:rStyle w:val="Hyperlink"/>
          </w:rPr>
          <w:t>8</w:t>
        </w:r>
      </w:hyperlink>
      <w:r w:rsidRPr="003E45D7">
        <w:t>.</w:t>
      </w:r>
    </w:p>
    <w:p w14:paraId="6C5D4D89" w14:textId="1467A510" w:rsidR="00A258E7" w:rsidRPr="003E45D7" w:rsidRDefault="00A258E7" w:rsidP="00A258E7">
      <w:pPr>
        <w:pStyle w:val="CBDAgendaItem"/>
      </w:pPr>
      <w:bookmarkStart w:id="96" w:name="_Toc195092956"/>
      <w:r w:rsidRPr="003E45D7">
        <w:t xml:space="preserve">Item 16 </w:t>
      </w:r>
      <w:r w:rsidRPr="003E45D7">
        <w:br/>
      </w:r>
      <w:r w:rsidR="00B9787D" w:rsidRPr="003E45D7">
        <w:rPr>
          <w:rFonts w:eastAsia="Calibri"/>
        </w:rPr>
        <w:t>Global multilateral benefit-sharing mechanism</w:t>
      </w:r>
      <w:bookmarkEnd w:id="96"/>
    </w:p>
    <w:p w14:paraId="12052BFF" w14:textId="4E7BB2A4" w:rsidR="00C10C2E" w:rsidRPr="003E45D7" w:rsidRDefault="00C10C2E" w:rsidP="00C10C2E">
      <w:pPr>
        <w:pStyle w:val="CBDNormalNumber"/>
      </w:pPr>
      <w:r w:rsidRPr="003E45D7">
        <w:t>Working Group II considered agenda item 16 at its 1st session. It had before it a draft decision</w:t>
      </w:r>
      <w:r w:rsidR="00A43C3D" w:rsidRPr="003E45D7">
        <w:rPr>
          <w:rStyle w:val="FootnoteReference"/>
        </w:rPr>
        <w:footnoteReference w:id="114"/>
      </w:r>
      <w:r w:rsidRPr="003E45D7">
        <w:t xml:space="preserve"> and a note by the Secretariat on the global multilateral benefit-sharing mechanism.</w:t>
      </w:r>
      <w:r w:rsidRPr="003E45D7">
        <w:rPr>
          <w:rStyle w:val="FootnoteReference"/>
        </w:rPr>
        <w:footnoteReference w:id="115"/>
      </w:r>
      <w:r w:rsidRPr="003E45D7">
        <w:t xml:space="preserve"> </w:t>
      </w:r>
    </w:p>
    <w:p w14:paraId="6B7585BD" w14:textId="77777777" w:rsidR="00C10C2E" w:rsidRPr="003E45D7" w:rsidRDefault="00C10C2E" w:rsidP="00C10C2E">
      <w:pPr>
        <w:pStyle w:val="CBDNormalNumber"/>
      </w:pPr>
      <w:r w:rsidRPr="003E45D7">
        <w:t>Statements were made by representatives of the following Parties: Brazil, Egypt, European Union and its member States Parties to the Protocol, Gabon, Morocco, Switzerland, Togo, Uganda and United Kingdom.</w:t>
      </w:r>
    </w:p>
    <w:p w14:paraId="16989508" w14:textId="4E3E6887" w:rsidR="00C10C2E" w:rsidRPr="003E45D7" w:rsidRDefault="00C10C2E" w:rsidP="00C10C2E">
      <w:pPr>
        <w:pStyle w:val="CBDNormalNumber"/>
      </w:pPr>
      <w:r w:rsidRPr="003E45D7">
        <w:t xml:space="preserve">At its 10th session, </w:t>
      </w:r>
      <w:r w:rsidR="001B37F0" w:rsidRPr="003E45D7">
        <w:t xml:space="preserve">on 31 October, </w:t>
      </w:r>
      <w:r w:rsidRPr="003E45D7">
        <w:t>Working Group II agreed that the Chair would prepare a revised draft decision for its consideration</w:t>
      </w:r>
      <w:r w:rsidR="0009267E" w:rsidRPr="003E45D7">
        <w:t>, taking the views that had been expressed into account</w:t>
      </w:r>
      <w:r w:rsidRPr="003E45D7">
        <w:t xml:space="preserve">. </w:t>
      </w:r>
    </w:p>
    <w:p w14:paraId="769A00A3" w14:textId="77777777" w:rsidR="00C10C2E" w:rsidRPr="003E45D7" w:rsidRDefault="00C10C2E" w:rsidP="00C10C2E">
      <w:pPr>
        <w:pStyle w:val="CBDNormalNumber"/>
      </w:pPr>
      <w:r w:rsidRPr="003E45D7">
        <w:t xml:space="preserve">A statement was made by a representative of Togo. </w:t>
      </w:r>
    </w:p>
    <w:p w14:paraId="0D1757EB" w14:textId="77777777" w:rsidR="00C10C2E" w:rsidRPr="003E45D7" w:rsidRDefault="00C10C2E" w:rsidP="00C10C2E">
      <w:pPr>
        <w:pStyle w:val="CBDNormalNumber"/>
      </w:pPr>
      <w:r w:rsidRPr="003E45D7">
        <w:t>At its 12th session, Working Group II considered a revised draft decision submitted by the Chair.</w:t>
      </w:r>
    </w:p>
    <w:p w14:paraId="539478A9" w14:textId="77777777" w:rsidR="00C10C2E" w:rsidRPr="003E45D7" w:rsidRDefault="00C10C2E" w:rsidP="00C10C2E">
      <w:pPr>
        <w:pStyle w:val="CBDNormalNumber"/>
        <w:rPr>
          <w:bCs/>
        </w:rPr>
      </w:pPr>
      <w:r w:rsidRPr="003E45D7">
        <w:t>Statements were made by representatives of the following Parties: Brazil and Morocco.</w:t>
      </w:r>
    </w:p>
    <w:p w14:paraId="01E5BE45" w14:textId="191C5E1E" w:rsidR="00C10C2E" w:rsidRPr="003E45D7" w:rsidRDefault="00C10C2E" w:rsidP="00C10C2E">
      <w:pPr>
        <w:pStyle w:val="CBDNormalNumber"/>
      </w:pPr>
      <w:r w:rsidRPr="003E45D7">
        <w:t xml:space="preserve">Working Group II approved the revised draft decision for transmission to the plenary session as draft decision </w:t>
      </w:r>
      <w:hyperlink r:id="rId110" w:history="1">
        <w:r w:rsidRPr="003E45D7">
          <w:rPr>
            <w:rStyle w:val="Hyperlink"/>
          </w:rPr>
          <w:t>CBD/NP/MOP/5/L.7</w:t>
        </w:r>
      </w:hyperlink>
      <w:r w:rsidRPr="003E45D7">
        <w:t>.</w:t>
      </w:r>
    </w:p>
    <w:p w14:paraId="5A2006A7" w14:textId="7B104AD1" w:rsidR="00A258E7" w:rsidRPr="003E45D7" w:rsidRDefault="00A258E7" w:rsidP="00F9431C">
      <w:pPr>
        <w:pStyle w:val="CBDNormalNumber"/>
      </w:pPr>
      <w:r w:rsidRPr="003E45D7">
        <w:t>At its 2nd plenary</w:t>
      </w:r>
      <w:r w:rsidR="003C178D" w:rsidRPr="003E45D7">
        <w:t xml:space="preserve"> session</w:t>
      </w:r>
      <w:r w:rsidRPr="003E45D7">
        <w:t xml:space="preserve">, the Conference of the Parties serving as the meeting of the Parties to the Protocol considered draft decision </w:t>
      </w:r>
      <w:hyperlink r:id="rId111" w:history="1">
        <w:r w:rsidRPr="003E45D7">
          <w:rPr>
            <w:rStyle w:val="Hyperlink"/>
          </w:rPr>
          <w:t>CBD/NP/MOP/5/L.</w:t>
        </w:r>
        <w:r w:rsidR="004B2277" w:rsidRPr="003E45D7">
          <w:rPr>
            <w:rStyle w:val="Hyperlink"/>
          </w:rPr>
          <w:t>7</w:t>
        </w:r>
      </w:hyperlink>
      <w:r w:rsidRPr="003E45D7">
        <w:t>, submitted by the Chair of Working Group II</w:t>
      </w:r>
      <w:r w:rsidR="004B2277" w:rsidRPr="003E45D7">
        <w:t xml:space="preserve">, and adopted it as decision </w:t>
      </w:r>
      <w:hyperlink r:id="rId112" w:history="1">
        <w:r w:rsidR="004B2277" w:rsidRPr="003E45D7">
          <w:rPr>
            <w:rStyle w:val="Hyperlink"/>
          </w:rPr>
          <w:t>NP-5/</w:t>
        </w:r>
        <w:r w:rsidR="00316046" w:rsidRPr="003E45D7">
          <w:rPr>
            <w:rStyle w:val="Hyperlink"/>
          </w:rPr>
          <w:t>7</w:t>
        </w:r>
      </w:hyperlink>
      <w:r w:rsidRPr="003E45D7">
        <w:t>.</w:t>
      </w:r>
    </w:p>
    <w:p w14:paraId="0BC3602A" w14:textId="36EA30A6" w:rsidR="006A3380" w:rsidRPr="003E45D7" w:rsidRDefault="005D1B31" w:rsidP="004F68EE">
      <w:pPr>
        <w:pStyle w:val="CBDAgendaItem"/>
        <w:rPr>
          <w:rFonts w:eastAsia="Calibri"/>
        </w:rPr>
      </w:pPr>
      <w:bookmarkStart w:id="97" w:name="_Toc195092957"/>
      <w:r w:rsidRPr="003E45D7">
        <w:rPr>
          <w:bCs/>
        </w:rPr>
        <w:t>Item 17</w:t>
      </w:r>
      <w:r w:rsidR="00125526" w:rsidRPr="003E45D7">
        <w:rPr>
          <w:rFonts w:eastAsia="Calibri"/>
          <w:bCs/>
        </w:rPr>
        <w:t xml:space="preserve"> </w:t>
      </w:r>
      <w:r w:rsidR="00125526" w:rsidRPr="003E45D7">
        <w:rPr>
          <w:rFonts w:eastAsia="Calibri"/>
          <w:bCs/>
        </w:rPr>
        <w:br/>
      </w:r>
      <w:r w:rsidR="006A3380" w:rsidRPr="003E45D7">
        <w:rPr>
          <w:rFonts w:eastAsia="Calibri"/>
        </w:rPr>
        <w:t>Other matters</w:t>
      </w:r>
      <w:bookmarkEnd w:id="97"/>
    </w:p>
    <w:p w14:paraId="6F371845" w14:textId="51F8BD58" w:rsidR="00CB1248" w:rsidRPr="00A95FD1" w:rsidRDefault="00CB1248" w:rsidP="00CB1248">
      <w:pPr>
        <w:pStyle w:val="CBDNormalNumber"/>
        <w:rPr>
          <w:snapToGrid w:val="0"/>
          <w:lang w:eastAsia="en-CA"/>
        </w:rPr>
      </w:pPr>
      <w:r w:rsidRPr="00A95FD1">
        <w:rPr>
          <w:snapToGrid w:val="0"/>
          <w:lang w:eastAsia="en-CA"/>
        </w:rPr>
        <w:t xml:space="preserve">The Conference of the Parties serving as the meeting of the Parties </w:t>
      </w:r>
      <w:r w:rsidR="00565851" w:rsidRPr="00A95FD1">
        <w:rPr>
          <w:snapToGrid w:val="0"/>
          <w:lang w:eastAsia="en-CA"/>
        </w:rPr>
        <w:t xml:space="preserve">to the Protocol </w:t>
      </w:r>
      <w:r w:rsidRPr="00A95FD1">
        <w:rPr>
          <w:snapToGrid w:val="0"/>
          <w:lang w:eastAsia="en-CA"/>
        </w:rPr>
        <w:t xml:space="preserve">considered </w:t>
      </w:r>
      <w:r w:rsidR="00C354CC" w:rsidRPr="00A95FD1">
        <w:rPr>
          <w:snapToGrid w:val="0"/>
          <w:lang w:eastAsia="en-CA"/>
        </w:rPr>
        <w:t xml:space="preserve">agenda </w:t>
      </w:r>
      <w:r w:rsidRPr="00A95FD1">
        <w:rPr>
          <w:snapToGrid w:val="0"/>
          <w:lang w:eastAsia="en-CA"/>
        </w:rPr>
        <w:t xml:space="preserve">item 17 at its 9th plenary session. </w:t>
      </w:r>
    </w:p>
    <w:p w14:paraId="2344571F" w14:textId="5E0B0E28" w:rsidR="006B6ACA" w:rsidRPr="00A95FD1" w:rsidRDefault="006B6ACA" w:rsidP="006B6ACA">
      <w:pPr>
        <w:pStyle w:val="CBDNormalNumber"/>
        <w:rPr>
          <w:kern w:val="22"/>
        </w:rPr>
      </w:pPr>
      <w:r w:rsidRPr="00A95FD1">
        <w:rPr>
          <w:snapToGrid w:val="0"/>
          <w:kern w:val="22"/>
          <w:lang w:eastAsia="en-CA"/>
        </w:rPr>
        <w:t>A statement was made by the representative of Togo</w:t>
      </w:r>
      <w:r w:rsidR="00F23694" w:rsidRPr="00A95FD1">
        <w:t xml:space="preserve"> regarding i</w:t>
      </w:r>
      <w:r w:rsidR="00F23694" w:rsidRPr="00A95FD1">
        <w:rPr>
          <w:snapToGrid w:val="0"/>
          <w:kern w:val="22"/>
          <w:lang w:eastAsia="en-CA"/>
        </w:rPr>
        <w:t xml:space="preserve">ntersessional work under the Protocol </w:t>
      </w:r>
      <w:r w:rsidR="008122F4" w:rsidRPr="00A95FD1">
        <w:rPr>
          <w:snapToGrid w:val="0"/>
          <w:kern w:val="22"/>
          <w:lang w:eastAsia="en-CA"/>
        </w:rPr>
        <w:t xml:space="preserve">to be carried out </w:t>
      </w:r>
      <w:r w:rsidR="00F23694" w:rsidRPr="00A95FD1">
        <w:rPr>
          <w:snapToGrid w:val="0"/>
          <w:kern w:val="22"/>
          <w:lang w:eastAsia="en-CA"/>
        </w:rPr>
        <w:t xml:space="preserve">pursuant to decision </w:t>
      </w:r>
      <w:hyperlink r:id="rId113" w:history="1">
        <w:r w:rsidR="00F23694" w:rsidRPr="00A95FD1">
          <w:rPr>
            <w:rStyle w:val="Hyperlink"/>
            <w:snapToGrid w:val="0"/>
            <w:kern w:val="22"/>
            <w:lang w:eastAsia="en-CA"/>
          </w:rPr>
          <w:t>16/2</w:t>
        </w:r>
      </w:hyperlink>
      <w:r w:rsidR="00F23694" w:rsidRPr="00A95FD1">
        <w:rPr>
          <w:snapToGrid w:val="0"/>
          <w:kern w:val="22"/>
          <w:lang w:eastAsia="en-CA"/>
        </w:rPr>
        <w:t xml:space="preserve"> of the Conference of the Parties to the Convention on digital sequence information on genetic resources</w:t>
      </w:r>
      <w:r w:rsidR="00A17BC0" w:rsidRPr="00A95FD1">
        <w:rPr>
          <w:snapToGrid w:val="0"/>
          <w:kern w:val="22"/>
          <w:lang w:eastAsia="en-CA"/>
        </w:rPr>
        <w:t>,</w:t>
      </w:r>
      <w:r w:rsidRPr="00A95FD1">
        <w:rPr>
          <w:snapToGrid w:val="0"/>
          <w:kern w:val="22"/>
          <w:lang w:eastAsia="en-CA"/>
        </w:rPr>
        <w:t xml:space="preserve"> and a response was provided by the President</w:t>
      </w:r>
      <w:r w:rsidRPr="00A95FD1">
        <w:rPr>
          <w:snapToGrid w:val="0"/>
          <w:kern w:val="22"/>
        </w:rPr>
        <w:t>.</w:t>
      </w:r>
    </w:p>
    <w:p w14:paraId="614CEC72" w14:textId="74DFBE46" w:rsidR="006A3380" w:rsidRPr="00A95FD1" w:rsidRDefault="005D1B31" w:rsidP="004F68EE">
      <w:pPr>
        <w:pStyle w:val="CBDAgendaItem"/>
        <w:rPr>
          <w:rFonts w:eastAsia="Calibri"/>
        </w:rPr>
      </w:pPr>
      <w:bookmarkStart w:id="98" w:name="_Toc195092958"/>
      <w:r w:rsidRPr="00A95FD1">
        <w:rPr>
          <w:bCs/>
        </w:rPr>
        <w:t>Item 18</w:t>
      </w:r>
      <w:r w:rsidR="00125526" w:rsidRPr="00A95FD1">
        <w:rPr>
          <w:rFonts w:eastAsia="Calibri"/>
          <w:bCs/>
        </w:rPr>
        <w:t xml:space="preserve"> </w:t>
      </w:r>
      <w:r w:rsidR="00125526" w:rsidRPr="00A95FD1">
        <w:rPr>
          <w:rFonts w:eastAsia="Calibri"/>
          <w:bCs/>
        </w:rPr>
        <w:br/>
      </w:r>
      <w:r w:rsidR="006A3380" w:rsidRPr="00A95FD1">
        <w:rPr>
          <w:rFonts w:eastAsia="Calibri"/>
        </w:rPr>
        <w:t>Adoption of the report</w:t>
      </w:r>
      <w:bookmarkEnd w:id="98"/>
    </w:p>
    <w:p w14:paraId="194FBDD8" w14:textId="4F14D03E" w:rsidR="00023B9D" w:rsidRPr="00A95FD1" w:rsidRDefault="00023B9D" w:rsidP="00023B9D">
      <w:pPr>
        <w:pStyle w:val="CBDNormalNumber"/>
        <w:rPr>
          <w:kern w:val="22"/>
        </w:rPr>
      </w:pPr>
      <w:bookmarkStart w:id="99" w:name="_Hlk191595329"/>
      <w:r w:rsidRPr="00A95FD1">
        <w:rPr>
          <w:kern w:val="22"/>
        </w:rPr>
        <w:t xml:space="preserve">At its 9th plenary session, the Conference of the Parties </w:t>
      </w:r>
      <w:r w:rsidR="006B6ACA" w:rsidRPr="00A95FD1">
        <w:rPr>
          <w:kern w:val="22"/>
        </w:rPr>
        <w:t xml:space="preserve">serving as the meeting of the Parties to the Protocol </w:t>
      </w:r>
      <w:r w:rsidRPr="00A95FD1">
        <w:rPr>
          <w:kern w:val="22"/>
        </w:rPr>
        <w:t>considered the draft report of the meeting presented by the Rapporteur</w:t>
      </w:r>
      <w:r w:rsidRPr="00A95FD1">
        <w:rPr>
          <w:rStyle w:val="FootnoteReference"/>
          <w:kern w:val="22"/>
        </w:rPr>
        <w:footnoteReference w:id="116"/>
      </w:r>
      <w:r w:rsidRPr="00A95FD1">
        <w:rPr>
          <w:kern w:val="22"/>
        </w:rPr>
        <w:t xml:space="preserve"> </w:t>
      </w:r>
      <w:r w:rsidR="004E1169" w:rsidRPr="00A95FD1">
        <w:t xml:space="preserve">and adopted it </w:t>
      </w:r>
      <w:r w:rsidR="004E1169" w:rsidRPr="00A95FD1">
        <w:rPr>
          <w:snapToGrid w:val="0"/>
          <w:kern w:val="22"/>
        </w:rPr>
        <w:t>on the understanding that the Rapporteur would be entrusted with its finalization.</w:t>
      </w:r>
      <w:bookmarkEnd w:id="99"/>
    </w:p>
    <w:p w14:paraId="5F17AC4D" w14:textId="45ECC469" w:rsidR="006A3380" w:rsidRPr="003E45D7" w:rsidRDefault="00A70A91" w:rsidP="004F68EE">
      <w:pPr>
        <w:pStyle w:val="CBDAgendaItem"/>
        <w:rPr>
          <w:rFonts w:eastAsia="Calibri"/>
        </w:rPr>
      </w:pPr>
      <w:bookmarkStart w:id="100" w:name="_Toc195092959"/>
      <w:r w:rsidRPr="003E45D7">
        <w:rPr>
          <w:bCs/>
        </w:rPr>
        <w:t>Item 19</w:t>
      </w:r>
      <w:r w:rsidR="00125526" w:rsidRPr="003E45D7">
        <w:rPr>
          <w:rFonts w:eastAsia="Calibri"/>
          <w:bCs/>
        </w:rPr>
        <w:t xml:space="preserve"> </w:t>
      </w:r>
      <w:r w:rsidR="00125526" w:rsidRPr="003E45D7">
        <w:rPr>
          <w:rFonts w:eastAsia="Calibri"/>
          <w:bCs/>
        </w:rPr>
        <w:br/>
      </w:r>
      <w:r w:rsidR="006A3380" w:rsidRPr="003E45D7">
        <w:rPr>
          <w:rFonts w:eastAsia="Calibri"/>
        </w:rPr>
        <w:t>Closure of the meeting</w:t>
      </w:r>
      <w:bookmarkEnd w:id="100"/>
    </w:p>
    <w:p w14:paraId="7BF6EF48" w14:textId="083A3F68" w:rsidR="00A06BF8" w:rsidRPr="003E45D7" w:rsidRDefault="00A06BF8" w:rsidP="006252E1">
      <w:pPr>
        <w:pStyle w:val="CBDNormalNumber"/>
      </w:pPr>
      <w:bookmarkStart w:id="101" w:name="_Hlk182078196"/>
      <w:r w:rsidRPr="003E45D7">
        <w:t xml:space="preserve">At the 5th plenary session, a roll call was held pursuant to a request from a representative of Panama </w:t>
      </w:r>
      <w:r w:rsidR="007231A1" w:rsidRPr="003E45D7">
        <w:t>to</w:t>
      </w:r>
      <w:r w:rsidRPr="003E45D7">
        <w:t xml:space="preserve"> verif</w:t>
      </w:r>
      <w:r w:rsidR="007231A1" w:rsidRPr="003E45D7">
        <w:t>y</w:t>
      </w:r>
      <w:r w:rsidRPr="003E45D7">
        <w:t xml:space="preserve"> the number of </w:t>
      </w:r>
      <w:r w:rsidR="007231A1" w:rsidRPr="003E45D7">
        <w:t>P</w:t>
      </w:r>
      <w:r w:rsidRPr="003E45D7">
        <w:t xml:space="preserve">arties present </w:t>
      </w:r>
      <w:r w:rsidR="005266EA" w:rsidRPr="003E45D7">
        <w:t>and</w:t>
      </w:r>
      <w:r w:rsidRPr="003E45D7">
        <w:t xml:space="preserve"> determine whether decisions could be taken in accordance with rule 30 of the rules of procedure. As </w:t>
      </w:r>
      <w:r w:rsidR="00F34DFD" w:rsidRPr="003E45D7">
        <w:t xml:space="preserve">a </w:t>
      </w:r>
      <w:r w:rsidRPr="003E45D7">
        <w:t xml:space="preserve">quorum was not met, the President </w:t>
      </w:r>
      <w:r w:rsidR="0089452A" w:rsidRPr="003E45D7">
        <w:t xml:space="preserve">of the sixteenth meeting of the Conference of the Parties </w:t>
      </w:r>
      <w:r w:rsidRPr="003E45D7">
        <w:t>proposed to suspend the meeting.</w:t>
      </w:r>
    </w:p>
    <w:p w14:paraId="4B469C3C" w14:textId="3D9F1EC5" w:rsidR="00A06BF8" w:rsidRPr="007F6634" w:rsidRDefault="005266EA" w:rsidP="006252E1">
      <w:pPr>
        <w:pStyle w:val="CBDNormalNumber"/>
      </w:pPr>
      <w:r w:rsidRPr="007F6634">
        <w:t>T</w:t>
      </w:r>
      <w:r w:rsidR="00A06BF8" w:rsidRPr="007F6634">
        <w:t xml:space="preserve">he President </w:t>
      </w:r>
      <w:r w:rsidR="00613F7A" w:rsidRPr="007F6634">
        <w:t xml:space="preserve">subsequently </w:t>
      </w:r>
      <w:r w:rsidR="00A06BF8" w:rsidRPr="007F6634">
        <w:t>suspended the meeting at 8.30 a.m. on 2 November 2024.</w:t>
      </w:r>
    </w:p>
    <w:bookmarkEnd w:id="101"/>
    <w:p w14:paraId="34C0F370" w14:textId="7EEB71E1" w:rsidR="00C64FD2" w:rsidRPr="007F6634" w:rsidRDefault="009C47B9" w:rsidP="00C64FD2">
      <w:pPr>
        <w:pStyle w:val="CBDNormalNoNumber"/>
        <w:keepNext/>
        <w:rPr>
          <w:i/>
          <w:iCs/>
          <w:snapToGrid w:val="0"/>
        </w:rPr>
      </w:pPr>
      <w:r w:rsidRPr="007F6634">
        <w:rPr>
          <w:i/>
          <w:iCs/>
          <w:snapToGrid w:val="0"/>
        </w:rPr>
        <w:t>Second r</w:t>
      </w:r>
      <w:r w:rsidR="00C64FD2" w:rsidRPr="007F6634">
        <w:rPr>
          <w:i/>
          <w:iCs/>
          <w:snapToGrid w:val="0"/>
        </w:rPr>
        <w:t>esumed meeting</w:t>
      </w:r>
    </w:p>
    <w:p w14:paraId="6947EB3F" w14:textId="17AACE07" w:rsidR="00C64FD2" w:rsidRPr="007F6634" w:rsidRDefault="00C64FD2" w:rsidP="00C64FD2">
      <w:pPr>
        <w:pStyle w:val="CBDNormalNumber"/>
        <w:rPr>
          <w:kern w:val="22"/>
        </w:rPr>
      </w:pPr>
      <w:r w:rsidRPr="007F6634">
        <w:t>Following the customary exchange of courtesies, the second resumed meeting was declared closed at 1.</w:t>
      </w:r>
      <w:r w:rsidR="003B4FE5" w:rsidRPr="007F6634">
        <w:t>40</w:t>
      </w:r>
      <w:r w:rsidRPr="007F6634">
        <w:t> a.m. on 28 February 2025.</w:t>
      </w:r>
    </w:p>
    <w:p w14:paraId="6814D1D4" w14:textId="77777777" w:rsidR="002B559C" w:rsidRPr="003E45D7" w:rsidRDefault="00ED3849" w:rsidP="000140FD">
      <w:pPr>
        <w:pStyle w:val="Para10"/>
        <w:jc w:val="center"/>
      </w:pPr>
      <w:r w:rsidRPr="003E45D7">
        <w:t>__________</w:t>
      </w:r>
    </w:p>
    <w:sectPr w:rsidR="002B559C" w:rsidRPr="003E45D7" w:rsidSect="00AF1033">
      <w:headerReference w:type="even" r:id="rId114"/>
      <w:headerReference w:type="default" r:id="rId115"/>
      <w:footerReference w:type="even" r:id="rId116"/>
      <w:footerReference w:type="default" r:id="rId117"/>
      <w:headerReference w:type="first" r:id="rId1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BC0B7" w14:textId="77777777" w:rsidR="007F3E4C" w:rsidRPr="00311C63" w:rsidRDefault="007F3E4C" w:rsidP="00A96B21">
      <w:r w:rsidRPr="00311C63">
        <w:separator/>
      </w:r>
    </w:p>
  </w:endnote>
  <w:endnote w:type="continuationSeparator" w:id="0">
    <w:p w14:paraId="75476BA8" w14:textId="77777777" w:rsidR="007F3E4C" w:rsidRPr="00311C63" w:rsidRDefault="007F3E4C" w:rsidP="00A96B21">
      <w:r w:rsidRPr="00311C63">
        <w:continuationSeparator/>
      </w:r>
    </w:p>
  </w:endnote>
  <w:endnote w:type="continuationNotice" w:id="1">
    <w:p w14:paraId="45A317C1" w14:textId="77777777" w:rsidR="007F3E4C" w:rsidRPr="00311C63" w:rsidRDefault="007F3E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C3C1BD0" w14:textId="6369646D" w:rsidR="002B559C" w:rsidRPr="00311C63" w:rsidRDefault="00076918" w:rsidP="000A0217">
            <w:pPr>
              <w:pStyle w:val="Footer"/>
            </w:pPr>
            <w:sdt>
              <w:sdtPr>
                <w:id w:val="-1205708784"/>
                <w:docPartObj>
                  <w:docPartGallery w:val="Page Numbers (Top of Page)"/>
                  <w:docPartUnique/>
                </w:docPartObj>
              </w:sdtPr>
              <w:sdtEndPr/>
              <w:sdtContent>
                <w:r w:rsidR="000A0217" w:rsidRPr="00311C63">
                  <w:rPr>
                    <w:szCs w:val="20"/>
                  </w:rPr>
                  <w:fldChar w:fldCharType="begin"/>
                </w:r>
                <w:r w:rsidR="000A0217" w:rsidRPr="00311C63">
                  <w:rPr>
                    <w:szCs w:val="20"/>
                  </w:rPr>
                  <w:instrText xml:space="preserve"> PAGE </w:instrText>
                </w:r>
                <w:r w:rsidR="000A0217" w:rsidRPr="00311C63">
                  <w:rPr>
                    <w:szCs w:val="20"/>
                  </w:rPr>
                  <w:fldChar w:fldCharType="separate"/>
                </w:r>
                <w:r w:rsidR="000A0217" w:rsidRPr="00311C63">
                  <w:rPr>
                    <w:szCs w:val="20"/>
                  </w:rPr>
                  <w:t>8</w:t>
                </w:r>
                <w:r w:rsidR="000A0217" w:rsidRPr="00311C63">
                  <w:rPr>
                    <w:szCs w:val="20"/>
                  </w:rPr>
                  <w:fldChar w:fldCharType="end"/>
                </w:r>
                <w:r w:rsidR="000A0217" w:rsidRPr="00311C63">
                  <w:rPr>
                    <w:szCs w:val="20"/>
                  </w:rPr>
                  <w:t>/</w:t>
                </w:r>
                <w:r w:rsidR="000A0217" w:rsidRPr="00311C63">
                  <w:rPr>
                    <w:szCs w:val="20"/>
                  </w:rPr>
                  <w:fldChar w:fldCharType="begin"/>
                </w:r>
                <w:r w:rsidR="000A0217" w:rsidRPr="00311C63">
                  <w:rPr>
                    <w:szCs w:val="20"/>
                  </w:rPr>
                  <w:instrText xml:space="preserve"> NUMPAGES  </w:instrText>
                </w:r>
                <w:r w:rsidR="000A0217" w:rsidRPr="00311C63">
                  <w:rPr>
                    <w:szCs w:val="20"/>
                  </w:rPr>
                  <w:fldChar w:fldCharType="separate"/>
                </w:r>
                <w:r w:rsidR="000A0217" w:rsidRPr="00311C63">
                  <w:rPr>
                    <w:szCs w:val="20"/>
                  </w:rPr>
                  <w:t>10</w:t>
                </w:r>
                <w:r w:rsidR="000A0217" w:rsidRPr="00311C63">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06BC272" w14:textId="24089E44" w:rsidR="002B559C" w:rsidRPr="00311C63" w:rsidRDefault="00076918" w:rsidP="000A0217">
            <w:pPr>
              <w:pStyle w:val="Footer"/>
              <w:jc w:val="right"/>
            </w:pPr>
            <w:sdt>
              <w:sdtPr>
                <w:id w:val="-1052077450"/>
                <w:docPartObj>
                  <w:docPartGallery w:val="Page Numbers (Top of Page)"/>
                  <w:docPartUnique/>
                </w:docPartObj>
              </w:sdtPr>
              <w:sdtEndPr/>
              <w:sdtContent>
                <w:r w:rsidR="000A0217" w:rsidRPr="00311C63">
                  <w:rPr>
                    <w:szCs w:val="20"/>
                  </w:rPr>
                  <w:fldChar w:fldCharType="begin"/>
                </w:r>
                <w:r w:rsidR="000A0217" w:rsidRPr="00311C63">
                  <w:rPr>
                    <w:szCs w:val="20"/>
                  </w:rPr>
                  <w:instrText xml:space="preserve"> PAGE </w:instrText>
                </w:r>
                <w:r w:rsidR="000A0217" w:rsidRPr="00311C63">
                  <w:rPr>
                    <w:szCs w:val="20"/>
                  </w:rPr>
                  <w:fldChar w:fldCharType="separate"/>
                </w:r>
                <w:r w:rsidR="000A0217" w:rsidRPr="00311C63">
                  <w:rPr>
                    <w:szCs w:val="20"/>
                  </w:rPr>
                  <w:t>8</w:t>
                </w:r>
                <w:r w:rsidR="000A0217" w:rsidRPr="00311C63">
                  <w:rPr>
                    <w:szCs w:val="20"/>
                  </w:rPr>
                  <w:fldChar w:fldCharType="end"/>
                </w:r>
                <w:r w:rsidR="000A0217" w:rsidRPr="00311C63">
                  <w:rPr>
                    <w:szCs w:val="20"/>
                  </w:rPr>
                  <w:t>/</w:t>
                </w:r>
                <w:r w:rsidR="000A0217" w:rsidRPr="00311C63">
                  <w:rPr>
                    <w:szCs w:val="20"/>
                  </w:rPr>
                  <w:fldChar w:fldCharType="begin"/>
                </w:r>
                <w:r w:rsidR="000A0217" w:rsidRPr="00311C63">
                  <w:rPr>
                    <w:szCs w:val="20"/>
                  </w:rPr>
                  <w:instrText xml:space="preserve"> NUMPAGES  </w:instrText>
                </w:r>
                <w:r w:rsidR="000A0217" w:rsidRPr="00311C63">
                  <w:rPr>
                    <w:szCs w:val="20"/>
                  </w:rPr>
                  <w:fldChar w:fldCharType="separate"/>
                </w:r>
                <w:r w:rsidR="000A0217" w:rsidRPr="00311C63">
                  <w:rPr>
                    <w:szCs w:val="20"/>
                  </w:rPr>
                  <w:t>10</w:t>
                </w:r>
                <w:r w:rsidR="000A0217" w:rsidRPr="00311C63">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6C600" w14:textId="77777777" w:rsidR="007F3E4C" w:rsidRPr="00311C63" w:rsidRDefault="007F3E4C" w:rsidP="00A96B21">
      <w:r w:rsidRPr="00311C63">
        <w:separator/>
      </w:r>
    </w:p>
  </w:footnote>
  <w:footnote w:type="continuationSeparator" w:id="0">
    <w:p w14:paraId="66F12D67" w14:textId="77777777" w:rsidR="007F3E4C" w:rsidRPr="00311C63" w:rsidRDefault="007F3E4C" w:rsidP="00A96B21">
      <w:r w:rsidRPr="00311C63">
        <w:continuationSeparator/>
      </w:r>
    </w:p>
  </w:footnote>
  <w:footnote w:type="continuationNotice" w:id="1">
    <w:p w14:paraId="20C1F65C" w14:textId="77777777" w:rsidR="007F3E4C" w:rsidRPr="00311C63" w:rsidRDefault="007F3E4C"/>
  </w:footnote>
  <w:footnote w:id="2">
    <w:p w14:paraId="0363A02A" w14:textId="77777777" w:rsidR="00830EAC" w:rsidRPr="003E45D7" w:rsidRDefault="00830EAC" w:rsidP="00CA47E8">
      <w:pPr>
        <w:pStyle w:val="CBDFootnoteText"/>
      </w:pPr>
      <w:r w:rsidRPr="003E45D7">
        <w:rPr>
          <w:rStyle w:val="FootnoteReference"/>
        </w:rPr>
        <w:footnoteRef/>
      </w:r>
      <w:r w:rsidRPr="003E45D7">
        <w:t xml:space="preserve"> United Nations, </w:t>
      </w:r>
      <w:r w:rsidRPr="003E45D7">
        <w:rPr>
          <w:i/>
          <w:iCs/>
        </w:rPr>
        <w:t>Treaty Series</w:t>
      </w:r>
      <w:r w:rsidRPr="003E45D7">
        <w:t>, vol. 3008, No. 30619.</w:t>
      </w:r>
    </w:p>
  </w:footnote>
  <w:footnote w:id="3">
    <w:p w14:paraId="200421BC" w14:textId="685F1DA0" w:rsidR="00830EAC" w:rsidRPr="003E45D7" w:rsidRDefault="00830EAC">
      <w:pPr>
        <w:pStyle w:val="FootnoteText"/>
      </w:pPr>
      <w:r w:rsidRPr="003E45D7">
        <w:rPr>
          <w:rStyle w:val="FootnoteReference"/>
        </w:rPr>
        <w:footnoteRef/>
      </w:r>
      <w:r w:rsidRPr="003E45D7">
        <w:t xml:space="preserve"> </w:t>
      </w:r>
      <w:r w:rsidR="005F5171" w:rsidRPr="003E45D7">
        <w:t>Ibid</w:t>
      </w:r>
      <w:r w:rsidRPr="003E45D7">
        <w:t>, vol. 1760, No. 30619.</w:t>
      </w:r>
    </w:p>
  </w:footnote>
  <w:footnote w:id="4">
    <w:p w14:paraId="598EDECB" w14:textId="77777777" w:rsidR="00830EAC" w:rsidRPr="003E45D7" w:rsidRDefault="00830EAC" w:rsidP="0048723D">
      <w:pPr>
        <w:pStyle w:val="CBDFootnoteText"/>
      </w:pPr>
      <w:r w:rsidRPr="003E45D7">
        <w:rPr>
          <w:rStyle w:val="FootnoteReference"/>
          <w:szCs w:val="18"/>
        </w:rPr>
        <w:footnoteRef/>
      </w:r>
      <w:r w:rsidRPr="003E45D7">
        <w:t xml:space="preserve"> United Nations, </w:t>
      </w:r>
      <w:r w:rsidRPr="003E45D7">
        <w:rPr>
          <w:i/>
          <w:iCs/>
        </w:rPr>
        <w:t>Treaty Series</w:t>
      </w:r>
      <w:r w:rsidRPr="003E45D7">
        <w:t>, vol. 1760, No. 30619.</w:t>
      </w:r>
    </w:p>
  </w:footnote>
  <w:footnote w:id="5">
    <w:p w14:paraId="5906061C" w14:textId="77777777" w:rsidR="00830EAC" w:rsidRPr="003E45D7" w:rsidRDefault="00830EAC" w:rsidP="0048723D">
      <w:pPr>
        <w:pStyle w:val="CBDFootnoteText"/>
      </w:pPr>
      <w:r w:rsidRPr="003E45D7">
        <w:rPr>
          <w:rStyle w:val="FootnoteReference"/>
          <w:szCs w:val="18"/>
        </w:rPr>
        <w:footnoteRef/>
      </w:r>
      <w:r w:rsidRPr="003E45D7">
        <w:t xml:space="preserve"> </w:t>
      </w:r>
      <w:hyperlink r:id="rId1" w:history="1">
        <w:r w:rsidRPr="003E45D7">
          <w:rPr>
            <w:rStyle w:val="Hyperlink"/>
          </w:rPr>
          <w:t>CBD/COP/16/8/Rev.1</w:t>
        </w:r>
      </w:hyperlink>
      <w:r w:rsidRPr="003E45D7">
        <w:t>.</w:t>
      </w:r>
    </w:p>
  </w:footnote>
  <w:footnote w:id="6">
    <w:p w14:paraId="57253D62" w14:textId="77777777" w:rsidR="00830EAC" w:rsidRPr="003E45D7" w:rsidRDefault="00830EAC" w:rsidP="0048723D">
      <w:pPr>
        <w:pStyle w:val="CBDFootnoteText"/>
      </w:pPr>
      <w:r w:rsidRPr="003E45D7">
        <w:rPr>
          <w:rStyle w:val="FootnoteReference"/>
          <w:szCs w:val="18"/>
        </w:rPr>
        <w:footnoteRef/>
      </w:r>
      <w:r w:rsidRPr="003E45D7">
        <w:t xml:space="preserve"> </w:t>
      </w:r>
      <w:hyperlink r:id="rId2" w:history="1">
        <w:hyperlink r:id="rId3" w:history="1">
          <w:r w:rsidRPr="003E45D7">
            <w:rPr>
              <w:rStyle w:val="Hyperlink"/>
            </w:rPr>
            <w:t>CBD/COP/16/7</w:t>
          </w:r>
        </w:hyperlink>
        <w:r w:rsidRPr="003E45D7">
          <w:t xml:space="preserve">. See also </w:t>
        </w:r>
        <w:r w:rsidRPr="003E45D7">
          <w:rPr>
            <w:rStyle w:val="Hyperlink"/>
          </w:rPr>
          <w:t>CBD/COP/16/INF/25</w:t>
        </w:r>
      </w:hyperlink>
      <w:r w:rsidRPr="003E45D7">
        <w:t>.</w:t>
      </w:r>
    </w:p>
  </w:footnote>
  <w:footnote w:id="7">
    <w:p w14:paraId="4AB0B0F1" w14:textId="77777777" w:rsidR="00830EAC" w:rsidRPr="003E45D7" w:rsidRDefault="00830EAC" w:rsidP="0048723D">
      <w:pPr>
        <w:pStyle w:val="CBDFootnoteText"/>
      </w:pPr>
      <w:r w:rsidRPr="003E45D7">
        <w:rPr>
          <w:rStyle w:val="FootnoteReference"/>
          <w:szCs w:val="18"/>
        </w:rPr>
        <w:footnoteRef/>
      </w:r>
      <w:r w:rsidRPr="003E45D7">
        <w:t xml:space="preserve"> United Nations, </w:t>
      </w:r>
      <w:r w:rsidRPr="003E45D7">
        <w:rPr>
          <w:i/>
          <w:iCs/>
        </w:rPr>
        <w:t>Treaty Series</w:t>
      </w:r>
      <w:r w:rsidRPr="003E45D7">
        <w:t>, vol. 3008, No. 30619.</w:t>
      </w:r>
    </w:p>
  </w:footnote>
  <w:footnote w:id="8">
    <w:p w14:paraId="7780ED4E" w14:textId="75A12F9A" w:rsidR="00830EAC" w:rsidRPr="003E45D7" w:rsidRDefault="00830EAC" w:rsidP="00815E12">
      <w:pPr>
        <w:pStyle w:val="FootnoteText"/>
      </w:pPr>
      <w:r w:rsidRPr="003E45D7">
        <w:rPr>
          <w:rStyle w:val="FootnoteReference"/>
        </w:rPr>
        <w:footnoteRef/>
      </w:r>
      <w:r w:rsidRPr="003E45D7">
        <w:t xml:space="preserve"> Decision </w:t>
      </w:r>
      <w:hyperlink r:id="rId4" w:history="1">
        <w:r w:rsidRPr="003E45D7">
          <w:rPr>
            <w:rStyle w:val="Hyperlink"/>
          </w:rPr>
          <w:t>16/34</w:t>
        </w:r>
      </w:hyperlink>
      <w:r w:rsidRPr="003E45D7">
        <w:t>, annex I</w:t>
      </w:r>
      <w:bookmarkStart w:id="8" w:name="_Hlk189472648"/>
      <w:r w:rsidRPr="003E45D7">
        <w:t>.</w:t>
      </w:r>
      <w:bookmarkEnd w:id="8"/>
    </w:p>
  </w:footnote>
  <w:footnote w:id="9">
    <w:p w14:paraId="281CCEC9" w14:textId="52E300F5" w:rsidR="00830EAC" w:rsidRPr="003E45D7" w:rsidRDefault="00830EAC" w:rsidP="0048723D">
      <w:pPr>
        <w:pStyle w:val="CBDFootnoteText"/>
      </w:pPr>
      <w:r w:rsidRPr="003E45D7">
        <w:rPr>
          <w:rStyle w:val="FootnoteReference"/>
          <w:szCs w:val="18"/>
        </w:rPr>
        <w:footnoteRef/>
      </w:r>
      <w:r w:rsidRPr="003E45D7">
        <w:t xml:space="preserve"> Decision </w:t>
      </w:r>
      <w:hyperlink r:id="rId5" w:history="1">
        <w:r w:rsidRPr="003E45D7">
          <w:rPr>
            <w:rStyle w:val="Hyperlink"/>
          </w:rPr>
          <w:t>15/4</w:t>
        </w:r>
      </w:hyperlink>
      <w:r w:rsidRPr="003E45D7">
        <w:t>, annex.</w:t>
      </w:r>
    </w:p>
  </w:footnote>
  <w:footnote w:id="10">
    <w:p w14:paraId="7435BBD3" w14:textId="062C7C2F" w:rsidR="00830EAC" w:rsidRPr="003E45D7" w:rsidRDefault="00830EAC" w:rsidP="0048723D">
      <w:pPr>
        <w:pStyle w:val="CBDFootnoteText"/>
      </w:pPr>
      <w:r w:rsidRPr="003E45D7">
        <w:rPr>
          <w:rStyle w:val="FootnoteReference"/>
          <w:szCs w:val="18"/>
        </w:rPr>
        <w:footnoteRef/>
      </w:r>
      <w:r w:rsidRPr="003E45D7">
        <w:t xml:space="preserve"> Decision </w:t>
      </w:r>
      <w:hyperlink r:id="rId6" w:history="1">
        <w:r w:rsidRPr="003E45D7">
          <w:rPr>
            <w:rStyle w:val="Hyperlink"/>
          </w:rPr>
          <w:t>NP-5/3</w:t>
        </w:r>
      </w:hyperlink>
      <w:r w:rsidRPr="003E45D7">
        <w:t>, annex.</w:t>
      </w:r>
    </w:p>
  </w:footnote>
  <w:footnote w:id="11">
    <w:p w14:paraId="4C738071" w14:textId="34C34D8F" w:rsidR="00830EAC" w:rsidRPr="003E45D7" w:rsidRDefault="00830EAC" w:rsidP="0048723D">
      <w:pPr>
        <w:pStyle w:val="CBDFootnoteText"/>
      </w:pPr>
      <w:r w:rsidRPr="003E45D7">
        <w:rPr>
          <w:rStyle w:val="FootnoteReference"/>
          <w:szCs w:val="18"/>
        </w:rPr>
        <w:footnoteRef/>
      </w:r>
      <w:r w:rsidRPr="003E45D7">
        <w:t xml:space="preserve"> Decision </w:t>
      </w:r>
      <w:hyperlink r:id="rId7" w:history="1">
        <w:r w:rsidRPr="003E45D7">
          <w:rPr>
            <w:rStyle w:val="Hyperlink"/>
          </w:rPr>
          <w:t>NP-4/7 A</w:t>
        </w:r>
      </w:hyperlink>
      <w:r w:rsidRPr="003E45D7">
        <w:t>, annex.</w:t>
      </w:r>
    </w:p>
  </w:footnote>
  <w:footnote w:id="12">
    <w:p w14:paraId="06135362" w14:textId="77777777" w:rsidR="00830EAC" w:rsidRPr="003E45D7" w:rsidRDefault="00830EAC" w:rsidP="008D594C">
      <w:pPr>
        <w:pStyle w:val="CBDFootnoteText"/>
      </w:pPr>
      <w:r w:rsidRPr="003E45D7">
        <w:rPr>
          <w:rStyle w:val="FootnoteReference"/>
          <w:szCs w:val="18"/>
        </w:rPr>
        <w:footnoteRef/>
      </w:r>
      <w:r w:rsidRPr="003E45D7">
        <w:t xml:space="preserve"> United Nations, </w:t>
      </w:r>
      <w:r w:rsidRPr="003E45D7">
        <w:rPr>
          <w:i/>
          <w:iCs/>
        </w:rPr>
        <w:t>Treaty Series</w:t>
      </w:r>
      <w:r w:rsidRPr="003E45D7">
        <w:t>, vol. 3008, No. 30619.</w:t>
      </w:r>
    </w:p>
  </w:footnote>
  <w:footnote w:id="13">
    <w:p w14:paraId="2E729265" w14:textId="77777777" w:rsidR="00830EAC" w:rsidRPr="003E45D7" w:rsidRDefault="00830EAC" w:rsidP="008D594C">
      <w:pPr>
        <w:pStyle w:val="CBDFootnoteText"/>
      </w:pPr>
      <w:r w:rsidRPr="003E45D7">
        <w:rPr>
          <w:rStyle w:val="FootnoteReference"/>
          <w:szCs w:val="18"/>
        </w:rPr>
        <w:footnoteRef/>
      </w:r>
      <w:r w:rsidRPr="003E45D7">
        <w:t xml:space="preserve"> Decision </w:t>
      </w:r>
      <w:hyperlink r:id="rId8" w:history="1">
        <w:r w:rsidRPr="003E45D7">
          <w:rPr>
            <w:rStyle w:val="Hyperlink"/>
          </w:rPr>
          <w:t>NP-1/8</w:t>
        </w:r>
      </w:hyperlink>
      <w:r w:rsidRPr="003E45D7">
        <w:t>, annex I.</w:t>
      </w:r>
    </w:p>
  </w:footnote>
  <w:footnote w:id="14">
    <w:p w14:paraId="7C670494" w14:textId="77777777" w:rsidR="00830EAC" w:rsidRPr="003E45D7" w:rsidRDefault="00830EAC" w:rsidP="008D594C">
      <w:pPr>
        <w:pStyle w:val="CBDFootnoteText"/>
      </w:pPr>
      <w:r w:rsidRPr="003E45D7">
        <w:rPr>
          <w:rStyle w:val="FootnoteReference"/>
          <w:szCs w:val="18"/>
        </w:rPr>
        <w:footnoteRef/>
      </w:r>
      <w:r w:rsidRPr="003E45D7">
        <w:t xml:space="preserve"> United Nations, </w:t>
      </w:r>
      <w:r w:rsidRPr="003E45D7">
        <w:rPr>
          <w:i/>
          <w:iCs/>
        </w:rPr>
        <w:t>Treaty Series</w:t>
      </w:r>
      <w:r w:rsidRPr="003E45D7">
        <w:rPr>
          <w:iCs/>
        </w:rPr>
        <w:t>,</w:t>
      </w:r>
      <w:r w:rsidRPr="003E45D7">
        <w:rPr>
          <w:i/>
          <w:iCs/>
        </w:rPr>
        <w:t xml:space="preserve"> </w:t>
      </w:r>
      <w:r w:rsidRPr="003E45D7">
        <w:t>vol. 1760, No. 30619.</w:t>
      </w:r>
    </w:p>
  </w:footnote>
  <w:footnote w:id="15">
    <w:p w14:paraId="1727A472" w14:textId="77777777" w:rsidR="00830EAC" w:rsidRPr="003E45D7" w:rsidRDefault="00830EAC" w:rsidP="008D594C">
      <w:pPr>
        <w:pStyle w:val="CBDFootnoteText"/>
        <w:rPr>
          <w:szCs w:val="18"/>
        </w:rPr>
      </w:pPr>
      <w:r w:rsidRPr="003E45D7">
        <w:rPr>
          <w:rStyle w:val="FootnoteReference"/>
          <w:szCs w:val="18"/>
        </w:rPr>
        <w:footnoteRef/>
      </w:r>
      <w:r w:rsidRPr="003E45D7">
        <w:rPr>
          <w:szCs w:val="18"/>
        </w:rPr>
        <w:t xml:space="preserve"> </w:t>
      </w:r>
      <w:hyperlink r:id="rId9" w:history="1">
        <w:r w:rsidRPr="003E45D7">
          <w:rPr>
            <w:rStyle w:val="Hyperlink"/>
            <w:szCs w:val="18"/>
          </w:rPr>
          <w:t>CBD/NP/CB-IAC/2023/1/3</w:t>
        </w:r>
      </w:hyperlink>
      <w:r w:rsidRPr="003E45D7">
        <w:rPr>
          <w:szCs w:val="18"/>
        </w:rPr>
        <w:t>.</w:t>
      </w:r>
    </w:p>
  </w:footnote>
  <w:footnote w:id="16">
    <w:p w14:paraId="66DC547F" w14:textId="77777777" w:rsidR="00830EAC" w:rsidRPr="003E45D7" w:rsidRDefault="00830EAC" w:rsidP="008D594C">
      <w:pPr>
        <w:pStyle w:val="CBDFootnoteText"/>
        <w:rPr>
          <w:szCs w:val="18"/>
        </w:rPr>
      </w:pPr>
      <w:r w:rsidRPr="003E45D7">
        <w:rPr>
          <w:rStyle w:val="FootnoteReference"/>
          <w:szCs w:val="18"/>
        </w:rPr>
        <w:footnoteRef/>
      </w:r>
      <w:r w:rsidRPr="003E45D7">
        <w:rPr>
          <w:szCs w:val="18"/>
        </w:rPr>
        <w:t xml:space="preserve"> The </w:t>
      </w:r>
      <w:hyperlink r:id="rId10" w:history="1">
        <w:r w:rsidRPr="003E45D7">
          <w:rPr>
            <w:rStyle w:val="Hyperlink"/>
            <w:szCs w:val="18"/>
          </w:rPr>
          <w:t>CEPA Toolkit</w:t>
        </w:r>
      </w:hyperlink>
      <w:r w:rsidRPr="003E45D7">
        <w:rPr>
          <w:szCs w:val="18"/>
        </w:rPr>
        <w:t xml:space="preserve"> is available online in the six official languages of the United Nations.</w:t>
      </w:r>
    </w:p>
  </w:footnote>
  <w:footnote w:id="17">
    <w:p w14:paraId="2DA276FC" w14:textId="77777777" w:rsidR="00830EAC" w:rsidRPr="003E45D7" w:rsidRDefault="00830EAC" w:rsidP="008D594C">
      <w:pPr>
        <w:pStyle w:val="CBDFootnoteText"/>
      </w:pPr>
      <w:r w:rsidRPr="003E45D7">
        <w:rPr>
          <w:rStyle w:val="FootnoteReference"/>
          <w:szCs w:val="18"/>
        </w:rPr>
        <w:footnoteRef/>
      </w:r>
      <w:r w:rsidRPr="003E45D7">
        <w:t xml:space="preserve"> Such as the guidance material included in document </w:t>
      </w:r>
      <w:hyperlink r:id="rId11" w:history="1">
        <w:r w:rsidRPr="003E45D7">
          <w:rPr>
            <w:rStyle w:val="Hyperlink"/>
          </w:rPr>
          <w:t>CBD/SBI/4/INF/3</w:t>
        </w:r>
      </w:hyperlink>
      <w:r w:rsidRPr="003E45D7">
        <w:t>.</w:t>
      </w:r>
    </w:p>
  </w:footnote>
  <w:footnote w:id="18">
    <w:p w14:paraId="4CBB7C22" w14:textId="77777777" w:rsidR="00830EAC" w:rsidRPr="003E45D7" w:rsidRDefault="00830EAC" w:rsidP="008D594C">
      <w:pPr>
        <w:pStyle w:val="CBDFootnoteText"/>
      </w:pPr>
      <w:r w:rsidRPr="003E45D7">
        <w:rPr>
          <w:rStyle w:val="FootnoteReference"/>
          <w:szCs w:val="18"/>
        </w:rPr>
        <w:footnoteRef/>
      </w:r>
      <w:r w:rsidRPr="003E45D7">
        <w:t xml:space="preserve"> United Nations, </w:t>
      </w:r>
      <w:r w:rsidRPr="003E45D7">
        <w:rPr>
          <w:i/>
          <w:iCs/>
        </w:rPr>
        <w:t>Treaty Series</w:t>
      </w:r>
      <w:r w:rsidRPr="003E45D7">
        <w:rPr>
          <w:iCs/>
        </w:rPr>
        <w:t>,</w:t>
      </w:r>
      <w:r w:rsidRPr="003E45D7">
        <w:rPr>
          <w:i/>
          <w:iCs/>
        </w:rPr>
        <w:t xml:space="preserve"> </w:t>
      </w:r>
      <w:r w:rsidRPr="003E45D7">
        <w:t>vol. 1760, No. 30619.</w:t>
      </w:r>
    </w:p>
  </w:footnote>
  <w:footnote w:id="19">
    <w:p w14:paraId="4F961558" w14:textId="0FCBFC5A" w:rsidR="00830EAC" w:rsidRPr="003E45D7" w:rsidRDefault="00830EAC" w:rsidP="008D594C">
      <w:pPr>
        <w:pStyle w:val="CBDFootnoteText"/>
      </w:pPr>
      <w:r w:rsidRPr="003E45D7">
        <w:rPr>
          <w:rStyle w:val="FootnoteReference"/>
          <w:szCs w:val="18"/>
        </w:rPr>
        <w:footnoteRef/>
      </w:r>
      <w:r w:rsidRPr="003E45D7">
        <w:t xml:space="preserve"> Decision </w:t>
      </w:r>
      <w:hyperlink r:id="rId12" w:history="1">
        <w:r w:rsidRPr="003E45D7">
          <w:rPr>
            <w:rStyle w:val="Hyperlink"/>
          </w:rPr>
          <w:t>15/4</w:t>
        </w:r>
      </w:hyperlink>
      <w:r w:rsidRPr="003E45D7">
        <w:t>, annex,</w:t>
      </w:r>
    </w:p>
  </w:footnote>
  <w:footnote w:id="20">
    <w:p w14:paraId="4BBDA783" w14:textId="77777777" w:rsidR="00830EAC" w:rsidRPr="003E45D7" w:rsidRDefault="00830EAC" w:rsidP="00706058">
      <w:pPr>
        <w:pStyle w:val="CBDFootnoteText"/>
      </w:pPr>
      <w:r w:rsidRPr="003E45D7">
        <w:rPr>
          <w:rStyle w:val="FootnoteReference"/>
          <w:szCs w:val="18"/>
        </w:rPr>
        <w:footnoteRef/>
      </w:r>
      <w:r w:rsidRPr="003E45D7">
        <w:t xml:space="preserve"> United Nations, </w:t>
      </w:r>
      <w:r w:rsidRPr="003E45D7">
        <w:rPr>
          <w:i/>
          <w:iCs/>
        </w:rPr>
        <w:t>Treaty Series</w:t>
      </w:r>
      <w:r w:rsidRPr="003E45D7">
        <w:t>, vol. 3008, No. 30619.</w:t>
      </w:r>
    </w:p>
  </w:footnote>
  <w:footnote w:id="21">
    <w:p w14:paraId="45D01E90" w14:textId="77777777" w:rsidR="00830EAC" w:rsidRPr="003E45D7" w:rsidRDefault="00830EAC" w:rsidP="008D594C">
      <w:pPr>
        <w:pStyle w:val="CBDFootnoteText"/>
      </w:pPr>
      <w:r w:rsidRPr="003E45D7">
        <w:rPr>
          <w:rStyle w:val="FootnoteReference"/>
          <w:szCs w:val="18"/>
        </w:rPr>
        <w:footnoteRef/>
      </w:r>
      <w:r w:rsidRPr="003E45D7">
        <w:t xml:space="preserve"> Other targets with direct links to the Action Plan are Targets 15 and 19 to 23. </w:t>
      </w:r>
    </w:p>
  </w:footnote>
  <w:footnote w:id="22">
    <w:p w14:paraId="5C314936" w14:textId="77777777" w:rsidR="00830EAC" w:rsidRPr="003E45D7" w:rsidRDefault="00830EAC" w:rsidP="008D594C">
      <w:pPr>
        <w:pStyle w:val="CBDFootnoteText"/>
      </w:pPr>
      <w:r w:rsidRPr="003E45D7">
        <w:rPr>
          <w:rStyle w:val="FootnoteReference"/>
          <w:szCs w:val="18"/>
        </w:rPr>
        <w:footnoteRef/>
      </w:r>
      <w:r w:rsidRPr="003E45D7">
        <w:t xml:space="preserve"> Target 15.6 of the 2030 Agenda for Sustainable Development is as follows: “Promote fair and equitable sharing of the benefits arising from the utilization of genetic resources and promote appropriate access to such resources, as internationally agreed”.</w:t>
      </w:r>
    </w:p>
  </w:footnote>
  <w:footnote w:id="23">
    <w:p w14:paraId="69D280B8" w14:textId="77777777" w:rsidR="00830EAC" w:rsidRPr="003E45D7" w:rsidRDefault="00830EAC" w:rsidP="008D594C">
      <w:pPr>
        <w:pStyle w:val="CBDFootnoteText"/>
      </w:pPr>
      <w:r w:rsidRPr="003E45D7">
        <w:rPr>
          <w:rStyle w:val="FootnoteReference"/>
          <w:szCs w:val="18"/>
        </w:rPr>
        <w:footnoteRef/>
      </w:r>
      <w:r w:rsidRPr="003E45D7">
        <w:t xml:space="preserve"> An overview of general examples of some of the contributions that various actors can make is available in document </w:t>
      </w:r>
      <w:hyperlink r:id="rId13" w:history="1">
        <w:r w:rsidRPr="003E45D7">
          <w:rPr>
            <w:rStyle w:val="Hyperlink"/>
          </w:rPr>
          <w:t>CBD/SBI/4/INF/3</w:t>
        </w:r>
      </w:hyperlink>
      <w:r w:rsidRPr="003E45D7">
        <w:t>.</w:t>
      </w:r>
    </w:p>
  </w:footnote>
  <w:footnote w:id="24">
    <w:p w14:paraId="4BA10675" w14:textId="77777777" w:rsidR="00830EAC" w:rsidRPr="003E45D7" w:rsidRDefault="00830EAC" w:rsidP="008D594C">
      <w:pPr>
        <w:pStyle w:val="CBDFootnoteText"/>
      </w:pPr>
      <w:r w:rsidRPr="003E45D7">
        <w:rPr>
          <w:rStyle w:val="FootnoteReference"/>
          <w:szCs w:val="18"/>
        </w:rPr>
        <w:footnoteRef/>
      </w:r>
      <w:r w:rsidRPr="003E45D7">
        <w:t xml:space="preserve"> Including activities, projects, programmes or plans and other types of events, such as workshops.</w:t>
      </w:r>
    </w:p>
  </w:footnote>
  <w:footnote w:id="25">
    <w:p w14:paraId="7B819AC1" w14:textId="77777777" w:rsidR="00830EAC" w:rsidRPr="003E45D7" w:rsidRDefault="00830EAC" w:rsidP="008D594C">
      <w:pPr>
        <w:pStyle w:val="CBDFootnoteText"/>
      </w:pPr>
      <w:r w:rsidRPr="003E45D7">
        <w:rPr>
          <w:rStyle w:val="FootnoteReference"/>
          <w:szCs w:val="18"/>
        </w:rPr>
        <w:footnoteRef/>
      </w:r>
      <w:r w:rsidRPr="003E45D7">
        <w:t xml:space="preserve"> The outcome areas are based on the key areas identified for capacity-building and development in Article </w:t>
      </w:r>
      <w:hyperlink r:id="rId14" w:history="1">
        <w:r w:rsidRPr="003E45D7">
          <w:rPr>
            <w:rStyle w:val="Hyperlink"/>
          </w:rPr>
          <w:t>22</w:t>
        </w:r>
      </w:hyperlink>
      <w:r w:rsidRPr="003E45D7">
        <w:t xml:space="preserve">, paragraph 4, of the Nagoya Protocol; however, outcome area 6 has been added to cover various cross-cutting issues that are important for the implementation of the Protocol but have so far not been addressed in any of the key areas. Such cross-cutting capacities underpin success in the other outcome areas and contribute to the implementation of, for example, Article </w:t>
      </w:r>
      <w:hyperlink r:id="rId15" w:history="1">
        <w:r w:rsidRPr="003E45D7">
          <w:rPr>
            <w:rStyle w:val="Hyperlink"/>
          </w:rPr>
          <w:t>21</w:t>
        </w:r>
      </w:hyperlink>
      <w:r w:rsidRPr="003E45D7">
        <w:t xml:space="preserve"> of the Protocol and the Gender Plan of Action (2023</w:t>
      </w:r>
      <w:r w:rsidRPr="003E45D7">
        <w:rPr>
          <w:rFonts w:ascii="Symbol" w:eastAsia="Symbol" w:hAnsi="Symbol" w:cs="Symbol"/>
        </w:rPr>
        <w:t>-</w:t>
      </w:r>
      <w:r w:rsidRPr="003E45D7">
        <w:t xml:space="preserve">2030) (decision </w:t>
      </w:r>
      <w:hyperlink r:id="rId16" w:history="1">
        <w:r w:rsidRPr="003E45D7">
          <w:rPr>
            <w:rStyle w:val="Hyperlink"/>
            <w:szCs w:val="18"/>
          </w:rPr>
          <w:t>15/11</w:t>
        </w:r>
      </w:hyperlink>
      <w:r w:rsidRPr="003E45D7">
        <w:rPr>
          <w:rStyle w:val="Hyperlink"/>
          <w:color w:val="000000" w:themeColor="text1"/>
          <w:szCs w:val="18"/>
          <w:u w:val="none"/>
        </w:rPr>
        <w:t>, annex, of the Conference of the Parties to the Convention).</w:t>
      </w:r>
    </w:p>
  </w:footnote>
  <w:footnote w:id="26">
    <w:p w14:paraId="361ADFAA" w14:textId="77777777" w:rsidR="00830EAC" w:rsidRPr="003E45D7" w:rsidRDefault="00830EAC" w:rsidP="008D594C">
      <w:pPr>
        <w:pStyle w:val="CBDFootnoteText"/>
      </w:pPr>
      <w:r w:rsidRPr="003E45D7">
        <w:rPr>
          <w:rStyle w:val="FootnoteReference"/>
          <w:szCs w:val="18"/>
        </w:rPr>
        <w:footnoteRef/>
      </w:r>
      <w:r w:rsidRPr="003E45D7">
        <w:t xml:space="preserve"> See decision </w:t>
      </w:r>
      <w:hyperlink r:id="rId17" w:history="1">
        <w:r w:rsidRPr="003E45D7">
          <w:rPr>
            <w:rStyle w:val="Hyperlink"/>
          </w:rPr>
          <w:t>15/8</w:t>
        </w:r>
      </w:hyperlink>
      <w:r w:rsidRPr="003E45D7">
        <w:t>, annex I, para. 3.</w:t>
      </w:r>
    </w:p>
  </w:footnote>
  <w:footnote w:id="27">
    <w:p w14:paraId="400358D8" w14:textId="77777777" w:rsidR="00830EAC" w:rsidRPr="003E45D7" w:rsidRDefault="00830EAC" w:rsidP="008D594C">
      <w:pPr>
        <w:pStyle w:val="CBDFootnoteText"/>
      </w:pPr>
      <w:r w:rsidRPr="003E45D7">
        <w:rPr>
          <w:rStyle w:val="FootnoteReference"/>
          <w:szCs w:val="18"/>
        </w:rPr>
        <w:footnoteRef/>
      </w:r>
      <w:r w:rsidRPr="003E45D7">
        <w:t xml:space="preserve"> Technical capacities include specialized knowledge, know-how, skills and organizational structures and systems that are tangible or visible. Functional capacities are intangible characteristics, values, behaviours, skills and competencies at all levels that allow functioning, adaptation and development within societies and systems. See document </w:t>
      </w:r>
      <w:hyperlink r:id="rId18" w:history="1">
        <w:r w:rsidRPr="003E45D7">
          <w:rPr>
            <w:rStyle w:val="Hyperlink"/>
          </w:rPr>
          <w:t>CBD/SBI/3/7/Add.1</w:t>
        </w:r>
      </w:hyperlink>
      <w:r w:rsidRPr="003E45D7">
        <w:t xml:space="preserve"> for additional information.</w:t>
      </w:r>
    </w:p>
  </w:footnote>
  <w:footnote w:id="28">
    <w:p w14:paraId="5B74395F" w14:textId="77777777" w:rsidR="00830EAC" w:rsidRPr="003E45D7" w:rsidRDefault="00830EAC" w:rsidP="008D594C">
      <w:pPr>
        <w:pStyle w:val="CBDFootnoteText"/>
      </w:pPr>
      <w:r w:rsidRPr="003E45D7">
        <w:rPr>
          <w:rStyle w:val="FootnoteReference"/>
          <w:szCs w:val="18"/>
        </w:rPr>
        <w:footnoteRef/>
      </w:r>
      <w:r w:rsidRPr="003E45D7">
        <w:t xml:space="preserve"> A results chain based on this theory of change, which displays the causal linkages among inputs, activities, outputs, outcomes and impact, is available in document </w:t>
      </w:r>
      <w:hyperlink r:id="rId19" w:history="1">
        <w:r w:rsidRPr="003E45D7">
          <w:rPr>
            <w:rStyle w:val="Hyperlink"/>
          </w:rPr>
          <w:t>CBD/SBI/4/INF/3</w:t>
        </w:r>
      </w:hyperlink>
      <w:r w:rsidRPr="003E45D7">
        <w:t>.</w:t>
      </w:r>
    </w:p>
  </w:footnote>
  <w:footnote w:id="29">
    <w:p w14:paraId="14C9E8BA" w14:textId="77777777" w:rsidR="00830EAC" w:rsidRPr="003E45D7" w:rsidRDefault="00830EAC" w:rsidP="008D594C">
      <w:pPr>
        <w:pStyle w:val="CBDFootnoteText"/>
      </w:pPr>
      <w:r w:rsidRPr="003E45D7">
        <w:rPr>
          <w:rStyle w:val="FootnoteReference"/>
          <w:szCs w:val="18"/>
        </w:rPr>
        <w:footnoteRef/>
      </w:r>
      <w:r w:rsidRPr="003E45D7">
        <w:t xml:space="preserve"> Adapted from the Long-term Strategic Framework for Capacity-building and Development (decision </w:t>
      </w:r>
      <w:hyperlink r:id="rId20" w:history="1">
        <w:r w:rsidRPr="003E45D7">
          <w:rPr>
            <w:rStyle w:val="Hyperlink"/>
          </w:rPr>
          <w:t>15/8</w:t>
        </w:r>
      </w:hyperlink>
      <w:r w:rsidRPr="003E45D7">
        <w:t>, annex I).</w:t>
      </w:r>
    </w:p>
  </w:footnote>
  <w:footnote w:id="30">
    <w:p w14:paraId="20F1DAAC" w14:textId="77777777" w:rsidR="00830EAC" w:rsidRPr="003E45D7" w:rsidRDefault="00830EAC" w:rsidP="008D594C">
      <w:pPr>
        <w:pStyle w:val="CBDFootnoteText"/>
      </w:pPr>
      <w:r w:rsidRPr="003E45D7">
        <w:rPr>
          <w:rStyle w:val="FootnoteReference"/>
          <w:szCs w:val="18"/>
        </w:rPr>
        <w:footnoteRef/>
      </w:r>
      <w:r w:rsidRPr="003E45D7">
        <w:t xml:space="preserve"> Decision </w:t>
      </w:r>
      <w:hyperlink r:id="rId21" w:history="1">
        <w:r w:rsidRPr="003E45D7">
          <w:rPr>
            <w:rStyle w:val="Hyperlink"/>
          </w:rPr>
          <w:t>15/11</w:t>
        </w:r>
      </w:hyperlink>
      <w:r w:rsidRPr="003E45D7">
        <w:t>, annex.</w:t>
      </w:r>
    </w:p>
  </w:footnote>
  <w:footnote w:id="31">
    <w:p w14:paraId="795ECDAD" w14:textId="77777777" w:rsidR="00830EAC" w:rsidRPr="003E45D7" w:rsidRDefault="00830EAC" w:rsidP="008D594C">
      <w:pPr>
        <w:pStyle w:val="CBDFootnoteText"/>
      </w:pPr>
      <w:r w:rsidRPr="003E45D7">
        <w:rPr>
          <w:rStyle w:val="FootnoteReference"/>
          <w:szCs w:val="18"/>
        </w:rPr>
        <w:footnoteRef/>
      </w:r>
      <w:r w:rsidRPr="003E45D7">
        <w:t xml:space="preserve"> In line with the guidance provided in the long-term strategic framework, regional and subregional support networks or centres of excellence can be established to provide, upon request, capacity-building and development support and facilitate technical and scientific cooperation. Such support centres not only foster cooperation, collaboration and synergy but also contribute to building individual and organizational expertise, skill and know-how on access and benefit-sharing at the regional and subregional levels. </w:t>
      </w:r>
    </w:p>
  </w:footnote>
  <w:footnote w:id="32">
    <w:p w14:paraId="450553D8" w14:textId="77777777" w:rsidR="00830EAC" w:rsidRPr="003E45D7" w:rsidRDefault="00830EAC" w:rsidP="008D594C">
      <w:pPr>
        <w:pStyle w:val="CBDFootnoteText"/>
      </w:pPr>
      <w:r w:rsidRPr="003E45D7">
        <w:rPr>
          <w:rStyle w:val="FootnoteReference"/>
          <w:szCs w:val="18"/>
        </w:rPr>
        <w:footnoteRef/>
      </w:r>
      <w:r w:rsidRPr="003E45D7">
        <w:t xml:space="preserve"> Decision </w:t>
      </w:r>
      <w:hyperlink r:id="rId22" w:history="1">
        <w:r w:rsidRPr="003E45D7">
          <w:rPr>
            <w:rStyle w:val="Hyperlink"/>
          </w:rPr>
          <w:t>15/8</w:t>
        </w:r>
      </w:hyperlink>
      <w:r w:rsidRPr="003E45D7">
        <w:t>, annex II.</w:t>
      </w:r>
    </w:p>
  </w:footnote>
  <w:footnote w:id="33">
    <w:p w14:paraId="786E51D1" w14:textId="77777777" w:rsidR="00830EAC" w:rsidRPr="003E45D7" w:rsidRDefault="00830EAC" w:rsidP="008D594C">
      <w:pPr>
        <w:pStyle w:val="CBDFootnoteText"/>
      </w:pPr>
      <w:r w:rsidRPr="003E45D7">
        <w:rPr>
          <w:rStyle w:val="FootnoteReference"/>
          <w:szCs w:val="18"/>
        </w:rPr>
        <w:footnoteRef/>
      </w:r>
      <w:r w:rsidRPr="003E45D7">
        <w:t xml:space="preserve"> See decision </w:t>
      </w:r>
      <w:hyperlink r:id="rId23" w:history="1">
        <w:r w:rsidRPr="003E45D7">
          <w:rPr>
            <w:rStyle w:val="Hyperlink"/>
          </w:rPr>
          <w:t>15/8</w:t>
        </w:r>
      </w:hyperlink>
      <w:r w:rsidRPr="003E45D7">
        <w:t>, para. 16 (g).</w:t>
      </w:r>
    </w:p>
  </w:footnote>
  <w:footnote w:id="34">
    <w:p w14:paraId="3B45C2A6" w14:textId="77777777" w:rsidR="00830EAC" w:rsidRPr="003E45D7" w:rsidRDefault="00830EAC" w:rsidP="008D594C">
      <w:pPr>
        <w:pStyle w:val="CBDFootnoteText"/>
      </w:pPr>
      <w:r w:rsidRPr="003E45D7">
        <w:rPr>
          <w:rStyle w:val="FootnoteReference"/>
          <w:szCs w:val="18"/>
        </w:rPr>
        <w:footnoteRef/>
      </w:r>
      <w:r w:rsidRPr="003E45D7">
        <w:t xml:space="preserve"> Results are changes in a state or condition that derive from a cause-and-effect relationship. Outcomes represent changes that can be attributed to the completion of outputs. Outputs are direct products or services stemming from the activities of an organization, programme or initiative. Activities are actions taken or work performed through which inputs are mobilized to produce outputs. See United Nations Development Group, </w:t>
      </w:r>
      <w:r w:rsidRPr="003E45D7">
        <w:rPr>
          <w:i/>
          <w:iCs/>
        </w:rPr>
        <w:t>Results-based Management Handbook:</w:t>
      </w:r>
      <w:r w:rsidRPr="003E45D7">
        <w:t xml:space="preserve"> </w:t>
      </w:r>
      <w:r w:rsidRPr="003E45D7">
        <w:rPr>
          <w:i/>
          <w:iCs/>
        </w:rPr>
        <w:t>Harmonizing RBM Concepts and Approaches for Improved Development Results at Country Level</w:t>
      </w:r>
      <w:r w:rsidRPr="003E45D7">
        <w:t xml:space="preserve"> (October 2011), available at </w:t>
      </w:r>
      <w:hyperlink r:id="rId24" w:history="1">
        <w:r w:rsidRPr="003E45D7">
          <w:rPr>
            <w:rStyle w:val="Hyperlink"/>
            <w:szCs w:val="18"/>
          </w:rPr>
          <w:t>https://unsdg.un.org/resources/unsdg-results-based-management-handbook</w:t>
        </w:r>
      </w:hyperlink>
      <w:r w:rsidRPr="003E45D7">
        <w:t>.</w:t>
      </w:r>
    </w:p>
  </w:footnote>
  <w:footnote w:id="35">
    <w:p w14:paraId="7E4940BA" w14:textId="77777777" w:rsidR="00830EAC" w:rsidRPr="003E45D7" w:rsidRDefault="00830EAC" w:rsidP="00706058">
      <w:pPr>
        <w:pStyle w:val="CBDFootnoteText"/>
      </w:pPr>
      <w:r w:rsidRPr="003E45D7">
        <w:rPr>
          <w:rStyle w:val="FootnoteReference"/>
          <w:szCs w:val="18"/>
        </w:rPr>
        <w:footnoteRef/>
      </w:r>
      <w:r w:rsidRPr="003E45D7">
        <w:t xml:space="preserve"> United Nations, </w:t>
      </w:r>
      <w:r w:rsidRPr="003E45D7">
        <w:rPr>
          <w:i/>
          <w:iCs/>
        </w:rPr>
        <w:t>Treaty Series</w:t>
      </w:r>
      <w:r w:rsidRPr="003E45D7">
        <w:t>, vol. 3008, No. 30619.</w:t>
      </w:r>
    </w:p>
  </w:footnote>
  <w:footnote w:id="36">
    <w:p w14:paraId="5B452B63" w14:textId="77777777" w:rsidR="00830EAC" w:rsidRPr="003E45D7" w:rsidRDefault="00830EAC" w:rsidP="008D594C">
      <w:pPr>
        <w:pStyle w:val="CBDFootnoteText"/>
      </w:pPr>
      <w:r w:rsidRPr="003E45D7">
        <w:rPr>
          <w:rStyle w:val="FootnoteReference"/>
        </w:rPr>
        <w:footnoteRef/>
      </w:r>
      <w:r w:rsidRPr="003E45D7">
        <w:t xml:space="preserve"> Decision </w:t>
      </w:r>
      <w:hyperlink r:id="rId25" w:history="1">
        <w:r w:rsidRPr="003E45D7">
          <w:rPr>
            <w:rStyle w:val="Hyperlink"/>
          </w:rPr>
          <w:t>NP-3/1 A</w:t>
        </w:r>
      </w:hyperlink>
      <w:r w:rsidRPr="003E45D7">
        <w:t>, para. 5.</w:t>
      </w:r>
    </w:p>
  </w:footnote>
  <w:footnote w:id="37">
    <w:p w14:paraId="079E4CB6" w14:textId="77777777" w:rsidR="00830EAC" w:rsidRPr="003E45D7" w:rsidRDefault="00830EAC" w:rsidP="008D594C">
      <w:pPr>
        <w:pStyle w:val="CBDFootnoteText"/>
      </w:pPr>
      <w:r w:rsidRPr="003E45D7">
        <w:rPr>
          <w:rStyle w:val="FootnoteReference"/>
          <w:szCs w:val="18"/>
        </w:rPr>
        <w:footnoteRef/>
      </w:r>
      <w:r w:rsidRPr="003E45D7">
        <w:rPr>
          <w:szCs w:val="18"/>
        </w:rPr>
        <w:t xml:space="preserve"> </w:t>
      </w:r>
      <w:r w:rsidRPr="003E45D7">
        <w:t>Ibid., annex I, para. 10.</w:t>
      </w:r>
    </w:p>
  </w:footnote>
  <w:footnote w:id="38">
    <w:p w14:paraId="5EF18A21" w14:textId="77777777" w:rsidR="00830EAC" w:rsidRPr="003E45D7" w:rsidRDefault="00830EAC" w:rsidP="008E724B">
      <w:pPr>
        <w:pStyle w:val="CBDFootnoteText"/>
      </w:pPr>
      <w:r w:rsidRPr="003E45D7">
        <w:rPr>
          <w:rStyle w:val="FootnoteReference"/>
        </w:rPr>
        <w:footnoteRef/>
      </w:r>
      <w:r w:rsidRPr="003E45D7">
        <w:t xml:space="preserve"> “Free, prior and informed consent” refers to the tripartite terminology of “prior and informed consent”, “free, prior and informed consent” and “approval and involvement”.</w:t>
      </w:r>
    </w:p>
  </w:footnote>
  <w:footnote w:id="39">
    <w:p w14:paraId="734CEDAD" w14:textId="77777777" w:rsidR="00830EAC" w:rsidRPr="003E45D7" w:rsidRDefault="00830EAC" w:rsidP="008D594C">
      <w:pPr>
        <w:pStyle w:val="CBDFootnoteText"/>
      </w:pPr>
      <w:r w:rsidRPr="003E45D7">
        <w:rPr>
          <w:rStyle w:val="FootnoteReference"/>
        </w:rPr>
        <w:footnoteRef/>
      </w:r>
      <w:r w:rsidRPr="003E45D7">
        <w:t xml:space="preserve"> For example, the </w:t>
      </w:r>
      <w:hyperlink r:id="rId26" w:history="1">
        <w:r w:rsidRPr="003E45D7">
          <w:rPr>
            <w:rStyle w:val="Hyperlink"/>
            <w:i/>
            <w:iCs/>
          </w:rPr>
          <w:t>CEPA Toolkit, Including Considerations for Access and Benefit-sharing</w:t>
        </w:r>
      </w:hyperlink>
      <w:r w:rsidRPr="003E45D7">
        <w:t xml:space="preserve"> developed by the Secretariat.</w:t>
      </w:r>
      <w:r w:rsidRPr="003E45D7">
        <w:rPr>
          <w:sz w:val="22"/>
          <w:szCs w:val="24"/>
        </w:rPr>
        <w:t xml:space="preserve"> </w:t>
      </w:r>
    </w:p>
  </w:footnote>
  <w:footnote w:id="40">
    <w:p w14:paraId="6946EFF2" w14:textId="77777777" w:rsidR="00830EAC" w:rsidRPr="003E45D7" w:rsidRDefault="00830EAC" w:rsidP="00B444A9">
      <w:pPr>
        <w:pStyle w:val="FootnoteText"/>
      </w:pPr>
      <w:r w:rsidRPr="003E45D7">
        <w:rPr>
          <w:rStyle w:val="FootnoteReference"/>
        </w:rPr>
        <w:footnoteRef/>
      </w:r>
      <w:r w:rsidRPr="003E45D7">
        <w:t xml:space="preserve"> United Nations, </w:t>
      </w:r>
      <w:r w:rsidRPr="003E45D7">
        <w:rPr>
          <w:i/>
          <w:iCs/>
        </w:rPr>
        <w:t>Treaty Series</w:t>
      </w:r>
      <w:r w:rsidRPr="003E45D7">
        <w:t>, vol. 3008, No. 30619.</w:t>
      </w:r>
    </w:p>
  </w:footnote>
  <w:footnote w:id="41">
    <w:p w14:paraId="616FF88B" w14:textId="77777777" w:rsidR="00830EAC" w:rsidRPr="003E45D7" w:rsidRDefault="00830EAC">
      <w:pPr>
        <w:pStyle w:val="FootnoteText"/>
      </w:pPr>
      <w:r w:rsidRPr="003E45D7">
        <w:rPr>
          <w:rStyle w:val="FootnoteReference"/>
        </w:rPr>
        <w:footnoteRef/>
      </w:r>
      <w:r w:rsidRPr="003E45D7">
        <w:t xml:space="preserve"> Ibid., vol. 1760, No. 30619.</w:t>
      </w:r>
    </w:p>
  </w:footnote>
  <w:footnote w:id="42">
    <w:p w14:paraId="1F9EE056" w14:textId="77777777" w:rsidR="00830EAC" w:rsidRPr="003E45D7" w:rsidRDefault="00830EAC" w:rsidP="00B444A9">
      <w:pPr>
        <w:pStyle w:val="Normalnumber"/>
        <w:ind w:left="0"/>
        <w:jc w:val="both"/>
      </w:pPr>
      <w:r w:rsidRPr="003E45D7">
        <w:rPr>
          <w:rStyle w:val="FootnoteReference"/>
          <w:sz w:val="18"/>
          <w:szCs w:val="18"/>
        </w:rPr>
        <w:footnoteRef/>
      </w:r>
      <w:r w:rsidRPr="003E45D7">
        <w:rPr>
          <w:sz w:val="18"/>
          <w:szCs w:val="18"/>
        </w:rPr>
        <w:t xml:space="preserve"> </w:t>
      </w:r>
      <w:hyperlink r:id="rId27" w:history="1">
        <w:r w:rsidRPr="003E45D7">
          <w:rPr>
            <w:rStyle w:val="Hyperlink"/>
            <w:sz w:val="18"/>
            <w:szCs w:val="18"/>
          </w:rPr>
          <w:t>CBD/NP/ABSCH-IAC/2024/1/4</w:t>
        </w:r>
      </w:hyperlink>
      <w:r w:rsidRPr="003E45D7">
        <w:rPr>
          <w:rStyle w:val="Hyperlink"/>
          <w:color w:val="000000" w:themeColor="text1"/>
          <w:sz w:val="18"/>
          <w:szCs w:val="18"/>
          <w:u w:val="none"/>
        </w:rPr>
        <w:t>, annex I</w:t>
      </w:r>
      <w:r w:rsidRPr="003E45D7">
        <w:rPr>
          <w:sz w:val="18"/>
          <w:szCs w:val="18"/>
        </w:rPr>
        <w:t>.</w:t>
      </w:r>
    </w:p>
  </w:footnote>
  <w:footnote w:id="43">
    <w:p w14:paraId="2D11160A" w14:textId="77777777" w:rsidR="00830EAC" w:rsidRPr="003E45D7" w:rsidRDefault="00830EAC" w:rsidP="00E5559F">
      <w:pPr>
        <w:pStyle w:val="CBDFootnoteText"/>
      </w:pPr>
      <w:r w:rsidRPr="003E45D7">
        <w:rPr>
          <w:rStyle w:val="FootnoteReference"/>
          <w:szCs w:val="18"/>
        </w:rPr>
        <w:footnoteRef/>
      </w:r>
      <w:r w:rsidRPr="003E45D7">
        <w:t xml:space="preserve"> United Nations, </w:t>
      </w:r>
      <w:r w:rsidRPr="003E45D7">
        <w:rPr>
          <w:i/>
          <w:iCs/>
        </w:rPr>
        <w:t>Treaty Series</w:t>
      </w:r>
      <w:r w:rsidRPr="003E45D7">
        <w:t>, vol. 3008, No. 30619.</w:t>
      </w:r>
    </w:p>
  </w:footnote>
  <w:footnote w:id="44">
    <w:p w14:paraId="03874C76" w14:textId="77777777" w:rsidR="00830EAC" w:rsidRPr="003E45D7" w:rsidRDefault="00830EAC" w:rsidP="00E5559F">
      <w:pPr>
        <w:pStyle w:val="CBDFootnoteText"/>
      </w:pPr>
      <w:r w:rsidRPr="003E45D7">
        <w:rPr>
          <w:rStyle w:val="FootnoteReference"/>
          <w:rFonts w:eastAsiaTheme="majorEastAsia"/>
          <w:szCs w:val="18"/>
        </w:rPr>
        <w:footnoteRef/>
      </w:r>
      <w:r w:rsidRPr="003E45D7">
        <w:t xml:space="preserve"> In subparagraph 10 (b) of decision NP-5/3, the Conference of the Parties serving as the meeting of the Parties to the Nagoya Protocol decided to expand the mandate of the Informal Advisory Committee to include the provision of advice on issues more generally related to the implementation of the Protocol.</w:t>
      </w:r>
    </w:p>
  </w:footnote>
  <w:footnote w:id="45">
    <w:p w14:paraId="788D01A3" w14:textId="16D89F16" w:rsidR="00830EAC" w:rsidRPr="003E45D7" w:rsidRDefault="00830EAC" w:rsidP="002C7DAF">
      <w:pPr>
        <w:pStyle w:val="CBDFootnoteText"/>
      </w:pPr>
      <w:r w:rsidRPr="003E45D7">
        <w:rPr>
          <w:rStyle w:val="FootnoteReference"/>
        </w:rPr>
        <w:footnoteRef/>
      </w:r>
      <w:r w:rsidRPr="003E45D7">
        <w:t xml:space="preserve"> Decision </w:t>
      </w:r>
      <w:hyperlink r:id="rId28" w:history="1">
        <w:r w:rsidRPr="003E45D7">
          <w:rPr>
            <w:rStyle w:val="Hyperlink"/>
          </w:rPr>
          <w:t>15/4</w:t>
        </w:r>
      </w:hyperlink>
      <w:r w:rsidRPr="003E45D7">
        <w:t>, annex.</w:t>
      </w:r>
    </w:p>
  </w:footnote>
  <w:footnote w:id="46">
    <w:p w14:paraId="5484C1F3" w14:textId="77777777" w:rsidR="00830EAC" w:rsidRPr="003E45D7" w:rsidRDefault="00830EAC" w:rsidP="002C7DAF">
      <w:pPr>
        <w:pStyle w:val="CBDFootnoteText"/>
      </w:pPr>
      <w:r w:rsidRPr="003E45D7">
        <w:rPr>
          <w:rStyle w:val="FootnoteReference"/>
        </w:rPr>
        <w:footnoteRef/>
      </w:r>
      <w:r w:rsidRPr="003E45D7">
        <w:t xml:space="preserve"> United Nations, </w:t>
      </w:r>
      <w:r w:rsidRPr="003E45D7">
        <w:rPr>
          <w:i/>
          <w:iCs/>
        </w:rPr>
        <w:t>Treaty Series</w:t>
      </w:r>
      <w:r w:rsidRPr="003E45D7">
        <w:t>, vol. 1760, No. 30619.</w:t>
      </w:r>
    </w:p>
  </w:footnote>
  <w:footnote w:id="47">
    <w:p w14:paraId="04116B50" w14:textId="77777777" w:rsidR="00830EAC" w:rsidRPr="003E45D7" w:rsidRDefault="00830EAC" w:rsidP="002C7DAF">
      <w:pPr>
        <w:pStyle w:val="CBDFootnoteText"/>
      </w:pPr>
      <w:r w:rsidRPr="003E45D7">
        <w:rPr>
          <w:rStyle w:val="FootnoteReference"/>
        </w:rPr>
        <w:footnoteRef/>
      </w:r>
      <w:r w:rsidRPr="003E45D7">
        <w:t xml:space="preserve"> See </w:t>
      </w:r>
      <w:hyperlink r:id="rId29" w:history="1">
        <w:r w:rsidRPr="003E45D7">
          <w:rPr>
            <w:rStyle w:val="Hyperlink"/>
          </w:rPr>
          <w:t>www.cbd.int/gbf/targets/13</w:t>
        </w:r>
      </w:hyperlink>
      <w:r w:rsidRPr="003E45D7">
        <w:t xml:space="preserve"> for guidance notes prepared by the Secretariat for Target 13.</w:t>
      </w:r>
    </w:p>
  </w:footnote>
  <w:footnote w:id="48">
    <w:p w14:paraId="2B4E7BFC" w14:textId="77777777" w:rsidR="00830EAC" w:rsidRPr="003E45D7" w:rsidRDefault="00830EAC" w:rsidP="002C7DAF">
      <w:pPr>
        <w:pStyle w:val="CBDFootnoteText"/>
      </w:pPr>
      <w:r w:rsidRPr="003E45D7">
        <w:rPr>
          <w:rStyle w:val="FootnoteReference"/>
        </w:rPr>
        <w:footnoteRef/>
      </w:r>
      <w:r w:rsidRPr="003E45D7">
        <w:t xml:space="preserve"> United Nations, </w:t>
      </w:r>
      <w:r w:rsidRPr="003E45D7">
        <w:rPr>
          <w:i/>
          <w:iCs/>
        </w:rPr>
        <w:t>Treaty Series</w:t>
      </w:r>
      <w:r w:rsidRPr="003E45D7">
        <w:t>, vol. 3008, No. 30619.</w:t>
      </w:r>
    </w:p>
  </w:footnote>
  <w:footnote w:id="49">
    <w:p w14:paraId="7CF7348E" w14:textId="77777777" w:rsidR="00830EAC" w:rsidRPr="003E45D7" w:rsidRDefault="00830EAC" w:rsidP="005C0F51">
      <w:pPr>
        <w:pStyle w:val="FootnoteText"/>
        <w:rPr>
          <w:szCs w:val="18"/>
        </w:rPr>
      </w:pPr>
      <w:r w:rsidRPr="003E45D7">
        <w:rPr>
          <w:rStyle w:val="FootnoteReference"/>
          <w:szCs w:val="18"/>
        </w:rPr>
        <w:footnoteRef/>
      </w:r>
      <w:r w:rsidRPr="003E45D7">
        <w:rPr>
          <w:szCs w:val="18"/>
        </w:rPr>
        <w:t xml:space="preserve"> United Nations, </w:t>
      </w:r>
      <w:r w:rsidRPr="003E45D7">
        <w:rPr>
          <w:i/>
          <w:iCs/>
          <w:szCs w:val="18"/>
        </w:rPr>
        <w:t>Treaty Series</w:t>
      </w:r>
      <w:r w:rsidRPr="003E45D7">
        <w:rPr>
          <w:szCs w:val="18"/>
        </w:rPr>
        <w:t>, vol. 3008, No. 30619.</w:t>
      </w:r>
    </w:p>
  </w:footnote>
  <w:footnote w:id="50">
    <w:p w14:paraId="32A82CC3" w14:textId="77777777" w:rsidR="00830EAC" w:rsidRPr="003E45D7" w:rsidRDefault="00830EAC" w:rsidP="00E45016">
      <w:pPr>
        <w:pStyle w:val="FootnoteText"/>
      </w:pPr>
      <w:r w:rsidRPr="003E45D7">
        <w:rPr>
          <w:rStyle w:val="FootnoteReference"/>
        </w:rPr>
        <w:footnoteRef/>
      </w:r>
      <w:r w:rsidRPr="003E45D7">
        <w:t xml:space="preserve"> United Nations, </w:t>
      </w:r>
      <w:r w:rsidRPr="003E45D7">
        <w:rPr>
          <w:i/>
          <w:iCs/>
        </w:rPr>
        <w:t>Treaty Series</w:t>
      </w:r>
      <w:r w:rsidRPr="003E45D7">
        <w:t>, vol. 3008, No. 30619.</w:t>
      </w:r>
    </w:p>
  </w:footnote>
  <w:footnote w:id="51">
    <w:p w14:paraId="78CA145F" w14:textId="77777777" w:rsidR="00830EAC" w:rsidRPr="003E45D7" w:rsidRDefault="00830EAC" w:rsidP="00ED25AC">
      <w:pPr>
        <w:pStyle w:val="CBDFootnoteText"/>
      </w:pPr>
      <w:r w:rsidRPr="003E45D7">
        <w:rPr>
          <w:rStyle w:val="FootnoteReference"/>
          <w:szCs w:val="18"/>
        </w:rPr>
        <w:footnoteRef/>
      </w:r>
      <w:r w:rsidRPr="003E45D7">
        <w:t xml:space="preserve"> United Nations, </w:t>
      </w:r>
      <w:r w:rsidRPr="003E45D7">
        <w:rPr>
          <w:i/>
          <w:iCs/>
        </w:rPr>
        <w:t>Treaty Series</w:t>
      </w:r>
      <w:r w:rsidRPr="003E45D7">
        <w:t>, vol. 3008, No. 30619.</w:t>
      </w:r>
    </w:p>
  </w:footnote>
  <w:footnote w:id="52">
    <w:p w14:paraId="7B7C710D" w14:textId="40737971" w:rsidR="00830EAC" w:rsidRPr="003E45D7" w:rsidRDefault="00830EAC" w:rsidP="007230ED">
      <w:pPr>
        <w:pStyle w:val="FootnoteText"/>
        <w:rPr>
          <w:szCs w:val="18"/>
        </w:rPr>
      </w:pPr>
      <w:r w:rsidRPr="003E45D7">
        <w:rPr>
          <w:rStyle w:val="FootnoteReference"/>
          <w:szCs w:val="18"/>
        </w:rPr>
        <w:footnoteRef/>
      </w:r>
      <w:r w:rsidRPr="003E45D7">
        <w:rPr>
          <w:szCs w:val="18"/>
        </w:rPr>
        <w:t xml:space="preserve"> </w:t>
      </w:r>
      <w:r w:rsidR="005428A1" w:rsidRPr="003E45D7">
        <w:rPr>
          <w:color w:val="000000"/>
          <w:szCs w:val="18"/>
        </w:rPr>
        <w:t>Ibid.</w:t>
      </w:r>
      <w:r w:rsidRPr="003E45D7">
        <w:rPr>
          <w:iCs/>
          <w:color w:val="000000"/>
          <w:szCs w:val="18"/>
        </w:rPr>
        <w:t>,</w:t>
      </w:r>
      <w:r w:rsidRPr="003E45D7">
        <w:rPr>
          <w:i/>
          <w:iCs/>
          <w:color w:val="000000"/>
          <w:szCs w:val="18"/>
        </w:rPr>
        <w:t xml:space="preserve"> </w:t>
      </w:r>
      <w:r w:rsidRPr="003E45D7">
        <w:rPr>
          <w:color w:val="000000"/>
          <w:szCs w:val="18"/>
        </w:rPr>
        <w:t>vol. 1760, No. 30619.</w:t>
      </w:r>
    </w:p>
  </w:footnote>
  <w:footnote w:id="53">
    <w:p w14:paraId="7009F954" w14:textId="77777777" w:rsidR="00830EAC" w:rsidRPr="003E45D7" w:rsidRDefault="00830EAC">
      <w:pPr>
        <w:pStyle w:val="FootnoteText"/>
      </w:pPr>
      <w:r w:rsidRPr="003E45D7">
        <w:rPr>
          <w:rStyle w:val="FootnoteReference"/>
        </w:rPr>
        <w:footnoteRef/>
      </w:r>
      <w:r w:rsidRPr="003E45D7">
        <w:t xml:space="preserve"> Silence procedures under the United Nations are written procedures.</w:t>
      </w:r>
    </w:p>
  </w:footnote>
  <w:footnote w:id="54">
    <w:p w14:paraId="49AF043A" w14:textId="77777777" w:rsidR="00830EAC" w:rsidRPr="003E45D7" w:rsidRDefault="00830EAC" w:rsidP="0000015A">
      <w:pPr>
        <w:pStyle w:val="CBDFootnoteText"/>
      </w:pPr>
      <w:r w:rsidRPr="003E45D7">
        <w:rPr>
          <w:rStyle w:val="FootnoteReference"/>
        </w:rPr>
        <w:footnoteRef/>
      </w:r>
      <w:r w:rsidRPr="003E45D7">
        <w:t xml:space="preserve"> United Nations, </w:t>
      </w:r>
      <w:r w:rsidRPr="003E45D7">
        <w:rPr>
          <w:i/>
          <w:iCs/>
        </w:rPr>
        <w:t>Treaty Series</w:t>
      </w:r>
      <w:r w:rsidRPr="003E45D7">
        <w:t>, vol. 1760, No. 30619.</w:t>
      </w:r>
    </w:p>
  </w:footnote>
  <w:footnote w:id="55">
    <w:p w14:paraId="5A41F086" w14:textId="77777777" w:rsidR="00830EAC" w:rsidRPr="003E45D7" w:rsidRDefault="00830EAC">
      <w:pPr>
        <w:pStyle w:val="FootnoteText"/>
      </w:pPr>
      <w:r w:rsidRPr="003E45D7">
        <w:rPr>
          <w:rStyle w:val="FootnoteReference"/>
        </w:rPr>
        <w:footnoteRef/>
      </w:r>
      <w:r w:rsidRPr="003E45D7">
        <w:t xml:space="preserve"> Ibid., vol. 3008, No. 30619.</w:t>
      </w:r>
    </w:p>
  </w:footnote>
  <w:footnote w:id="56">
    <w:p w14:paraId="2EB51B26" w14:textId="77777777" w:rsidR="00830EAC" w:rsidRPr="003E45D7" w:rsidRDefault="00830EAC" w:rsidP="00342C89">
      <w:pPr>
        <w:pStyle w:val="FootnoteText"/>
        <w:rPr>
          <w:szCs w:val="18"/>
        </w:rPr>
      </w:pPr>
      <w:r w:rsidRPr="003E45D7">
        <w:rPr>
          <w:rStyle w:val="FootnoteReference"/>
          <w:szCs w:val="18"/>
        </w:rPr>
        <w:footnoteRef/>
      </w:r>
      <w:r w:rsidRPr="003E45D7">
        <w:rPr>
          <w:szCs w:val="18"/>
        </w:rPr>
        <w:t xml:space="preserve"> </w:t>
      </w:r>
      <w:r w:rsidRPr="003E45D7">
        <w:rPr>
          <w:color w:val="000000"/>
          <w:szCs w:val="18"/>
        </w:rPr>
        <w:t xml:space="preserve">United Nations, </w:t>
      </w:r>
      <w:r w:rsidRPr="003E45D7">
        <w:rPr>
          <w:i/>
          <w:iCs/>
          <w:color w:val="000000"/>
          <w:szCs w:val="18"/>
        </w:rPr>
        <w:t>Treaty Series</w:t>
      </w:r>
      <w:r w:rsidRPr="003E45D7">
        <w:rPr>
          <w:iCs/>
          <w:color w:val="000000"/>
          <w:szCs w:val="18"/>
        </w:rPr>
        <w:t>,</w:t>
      </w:r>
      <w:r w:rsidRPr="003E45D7">
        <w:rPr>
          <w:i/>
          <w:iCs/>
          <w:color w:val="000000"/>
          <w:szCs w:val="18"/>
        </w:rPr>
        <w:t xml:space="preserve"> </w:t>
      </w:r>
      <w:r w:rsidRPr="003E45D7">
        <w:rPr>
          <w:color w:val="000000"/>
          <w:szCs w:val="18"/>
        </w:rPr>
        <w:t>vol. 1760, No. 30619.</w:t>
      </w:r>
    </w:p>
  </w:footnote>
  <w:footnote w:id="57">
    <w:p w14:paraId="74DF4BCE" w14:textId="77777777" w:rsidR="00830EAC" w:rsidRPr="003E45D7" w:rsidRDefault="00830EAC" w:rsidP="00342C89">
      <w:pPr>
        <w:pStyle w:val="FootnoteText"/>
        <w:rPr>
          <w:szCs w:val="18"/>
        </w:rPr>
      </w:pPr>
      <w:r w:rsidRPr="003E45D7">
        <w:rPr>
          <w:rStyle w:val="FootnoteReference"/>
          <w:szCs w:val="18"/>
        </w:rPr>
        <w:footnoteRef/>
      </w:r>
      <w:r w:rsidRPr="003E45D7">
        <w:rPr>
          <w:szCs w:val="18"/>
        </w:rPr>
        <w:t xml:space="preserve"> </w:t>
      </w:r>
      <w:hyperlink r:id="rId30" w:history="1">
        <w:r w:rsidRPr="003E45D7">
          <w:rPr>
            <w:rStyle w:val="Hyperlink"/>
          </w:rPr>
          <w:t>CBD/SBI/4/11/Add.1</w:t>
        </w:r>
      </w:hyperlink>
      <w:r w:rsidRPr="003E45D7">
        <w:rPr>
          <w:szCs w:val="18"/>
        </w:rPr>
        <w:t>.</w:t>
      </w:r>
    </w:p>
  </w:footnote>
  <w:footnote w:id="58">
    <w:p w14:paraId="356C1739" w14:textId="77777777" w:rsidR="00830EAC" w:rsidRPr="003E45D7" w:rsidRDefault="00830EAC" w:rsidP="00342C89">
      <w:pPr>
        <w:pStyle w:val="FootnoteText"/>
        <w:rPr>
          <w:szCs w:val="18"/>
        </w:rPr>
      </w:pPr>
      <w:r w:rsidRPr="003E45D7">
        <w:rPr>
          <w:rStyle w:val="FootnoteReference"/>
          <w:szCs w:val="18"/>
        </w:rPr>
        <w:footnoteRef/>
      </w:r>
      <w:r w:rsidRPr="003E45D7">
        <w:rPr>
          <w:szCs w:val="18"/>
        </w:rPr>
        <w:t xml:space="preserve"> Decision </w:t>
      </w:r>
      <w:hyperlink r:id="rId31" w:history="1">
        <w:r w:rsidRPr="003E45D7">
          <w:rPr>
            <w:rStyle w:val="Hyperlink"/>
          </w:rPr>
          <w:t>14/33</w:t>
        </w:r>
      </w:hyperlink>
      <w:r w:rsidRPr="003E45D7">
        <w:rPr>
          <w:szCs w:val="18"/>
        </w:rPr>
        <w:t>, annex.</w:t>
      </w:r>
    </w:p>
  </w:footnote>
  <w:footnote w:id="59">
    <w:p w14:paraId="0EC3A314" w14:textId="77777777" w:rsidR="00830EAC" w:rsidRPr="003E45D7" w:rsidRDefault="00830EAC">
      <w:pPr>
        <w:pStyle w:val="FootnoteText"/>
      </w:pPr>
      <w:r w:rsidRPr="003E45D7">
        <w:rPr>
          <w:rStyle w:val="FootnoteReference"/>
        </w:rPr>
        <w:footnoteRef/>
      </w:r>
      <w:r w:rsidRPr="003E45D7">
        <w:t xml:space="preserve"> United Nations, </w:t>
      </w:r>
      <w:r w:rsidRPr="003E45D7">
        <w:rPr>
          <w:i/>
          <w:iCs/>
        </w:rPr>
        <w:t>Treaty Series</w:t>
      </w:r>
      <w:r w:rsidRPr="003E45D7">
        <w:t>, vol. 3008, No. 30619.</w:t>
      </w:r>
    </w:p>
  </w:footnote>
  <w:footnote w:id="60">
    <w:p w14:paraId="0253E0AE" w14:textId="77777777" w:rsidR="00830EAC" w:rsidRPr="003E45D7" w:rsidRDefault="00830EAC" w:rsidP="005C4231">
      <w:pPr>
        <w:pStyle w:val="FootnoteText"/>
      </w:pPr>
      <w:r w:rsidRPr="003E45D7">
        <w:rPr>
          <w:rStyle w:val="FootnoteReference"/>
        </w:rPr>
        <w:footnoteRef/>
      </w:r>
      <w:r w:rsidRPr="003E45D7">
        <w:t xml:space="preserve"> </w:t>
      </w:r>
      <w:r w:rsidRPr="003E45D7">
        <w:rPr>
          <w:color w:val="000000"/>
          <w:szCs w:val="18"/>
        </w:rPr>
        <w:t xml:space="preserve">United Nations, </w:t>
      </w:r>
      <w:r w:rsidRPr="003E45D7">
        <w:rPr>
          <w:i/>
          <w:iCs/>
          <w:color w:val="000000"/>
          <w:szCs w:val="18"/>
        </w:rPr>
        <w:t>Treaty Series</w:t>
      </w:r>
      <w:r w:rsidRPr="003E45D7">
        <w:rPr>
          <w:iCs/>
          <w:color w:val="000000"/>
          <w:szCs w:val="18"/>
        </w:rPr>
        <w:t>,</w:t>
      </w:r>
      <w:r w:rsidRPr="003E45D7">
        <w:rPr>
          <w:i/>
          <w:iCs/>
          <w:color w:val="000000"/>
          <w:szCs w:val="18"/>
        </w:rPr>
        <w:t xml:space="preserve"> </w:t>
      </w:r>
      <w:r w:rsidRPr="003E45D7">
        <w:rPr>
          <w:color w:val="000000"/>
          <w:szCs w:val="18"/>
        </w:rPr>
        <w:t>vol. 1760, No. 30619.</w:t>
      </w:r>
    </w:p>
  </w:footnote>
  <w:footnote w:id="61">
    <w:p w14:paraId="66DF1F57" w14:textId="0181D315" w:rsidR="00830EAC" w:rsidRPr="00A41CFD" w:rsidRDefault="00830EAC" w:rsidP="00E93259">
      <w:pPr>
        <w:pStyle w:val="FootnoteText"/>
        <w:rPr>
          <w:lang w:val="es-ES"/>
        </w:rPr>
      </w:pPr>
      <w:r w:rsidRPr="003E45D7">
        <w:rPr>
          <w:rStyle w:val="FootnoteReference"/>
        </w:rPr>
        <w:footnoteRef/>
      </w:r>
      <w:r w:rsidRPr="00A41CFD">
        <w:rPr>
          <w:lang w:val="es-ES"/>
        </w:rPr>
        <w:t xml:space="preserve"> </w:t>
      </w:r>
      <w:r w:rsidR="00650793" w:rsidRPr="00A41CFD">
        <w:rPr>
          <w:color w:val="000000"/>
          <w:szCs w:val="18"/>
          <w:lang w:val="es-ES"/>
        </w:rPr>
        <w:t>Ibid.</w:t>
      </w:r>
      <w:r w:rsidRPr="00A41CFD">
        <w:rPr>
          <w:iCs/>
          <w:color w:val="000000"/>
          <w:szCs w:val="18"/>
          <w:lang w:val="es-ES"/>
        </w:rPr>
        <w:t>,</w:t>
      </w:r>
      <w:r w:rsidRPr="00A41CFD">
        <w:rPr>
          <w:i/>
          <w:iCs/>
          <w:color w:val="000000"/>
          <w:szCs w:val="18"/>
          <w:lang w:val="es-ES"/>
        </w:rPr>
        <w:t xml:space="preserve"> </w:t>
      </w:r>
      <w:r w:rsidRPr="00A41CFD">
        <w:rPr>
          <w:color w:val="000000"/>
          <w:szCs w:val="18"/>
          <w:lang w:val="es-ES"/>
        </w:rPr>
        <w:t>vol. 2226, No. 30619.</w:t>
      </w:r>
    </w:p>
  </w:footnote>
  <w:footnote w:id="62">
    <w:p w14:paraId="18C24C4A" w14:textId="40482BC4" w:rsidR="00830EAC" w:rsidRPr="00A41CFD" w:rsidRDefault="00830EAC" w:rsidP="00CB42CA">
      <w:pPr>
        <w:pStyle w:val="FootnoteText"/>
        <w:rPr>
          <w:lang w:val="es-ES"/>
        </w:rPr>
      </w:pPr>
      <w:r w:rsidRPr="003E45D7">
        <w:rPr>
          <w:rStyle w:val="FootnoteReference"/>
        </w:rPr>
        <w:footnoteRef/>
      </w:r>
      <w:r w:rsidRPr="00A41CFD">
        <w:rPr>
          <w:lang w:val="es-ES"/>
        </w:rPr>
        <w:t xml:space="preserve"> </w:t>
      </w:r>
      <w:r w:rsidR="00650793" w:rsidRPr="00A41CFD">
        <w:rPr>
          <w:szCs w:val="18"/>
          <w:lang w:val="es-ES"/>
        </w:rPr>
        <w:t>Ibid.</w:t>
      </w:r>
      <w:r w:rsidRPr="00A41CFD">
        <w:rPr>
          <w:szCs w:val="18"/>
          <w:lang w:val="es-ES"/>
        </w:rPr>
        <w:t>, vol. 3008, No. 30619.</w:t>
      </w:r>
    </w:p>
  </w:footnote>
  <w:footnote w:id="63">
    <w:p w14:paraId="70F56AC7" w14:textId="77777777" w:rsidR="00830EAC" w:rsidRPr="003E45D7" w:rsidRDefault="00830EAC" w:rsidP="002E5D94">
      <w:pPr>
        <w:pStyle w:val="FootnoteText"/>
      </w:pPr>
      <w:r w:rsidRPr="003E45D7">
        <w:rPr>
          <w:rStyle w:val="FootnoteReference"/>
        </w:rPr>
        <w:footnoteRef/>
      </w:r>
      <w:r w:rsidRPr="003E45D7">
        <w:t xml:space="preserve"> As contained in General Assembly resolution 76/238. Once adopted by the Assembly, the revised scale of assessments for the triennium 2025–2027 will be applied to calculate assessed contributions for the biennium 2025–2026.</w:t>
      </w:r>
    </w:p>
  </w:footnote>
  <w:footnote w:id="64">
    <w:p w14:paraId="120E4177" w14:textId="77777777" w:rsidR="00830EAC" w:rsidRPr="003E45D7" w:rsidRDefault="00830EAC" w:rsidP="00D62EA2">
      <w:pPr>
        <w:pStyle w:val="FootnoteText"/>
      </w:pPr>
      <w:r w:rsidRPr="003E45D7">
        <w:rPr>
          <w:rStyle w:val="FootnoteReference"/>
        </w:rPr>
        <w:footnoteRef/>
      </w:r>
      <w:r w:rsidRPr="003E45D7">
        <w:t xml:space="preserve"> United Nations, </w:t>
      </w:r>
      <w:r w:rsidRPr="003E45D7">
        <w:rPr>
          <w:i/>
          <w:iCs/>
        </w:rPr>
        <w:t>Treaty Series</w:t>
      </w:r>
      <w:r w:rsidRPr="003E45D7">
        <w:t>, vol. 1760, No. 30619.</w:t>
      </w:r>
    </w:p>
  </w:footnote>
  <w:footnote w:id="65">
    <w:p w14:paraId="47F23EBB" w14:textId="10D14BDD" w:rsidR="00830EAC" w:rsidRPr="00A41CFD" w:rsidRDefault="00830EAC" w:rsidP="004E5907">
      <w:pPr>
        <w:pStyle w:val="FootnoteText"/>
        <w:rPr>
          <w:lang w:val="es-ES"/>
        </w:rPr>
      </w:pPr>
      <w:r w:rsidRPr="003E45D7">
        <w:rPr>
          <w:rStyle w:val="FootnoteReference"/>
        </w:rPr>
        <w:footnoteRef/>
      </w:r>
      <w:r w:rsidRPr="00A41CFD">
        <w:rPr>
          <w:lang w:val="es-ES"/>
        </w:rPr>
        <w:t xml:space="preserve"> </w:t>
      </w:r>
      <w:r w:rsidR="00D53DA8" w:rsidRPr="00A41CFD">
        <w:rPr>
          <w:lang w:val="es-ES"/>
        </w:rPr>
        <w:t>Ibid.</w:t>
      </w:r>
      <w:r w:rsidRPr="00A41CFD">
        <w:rPr>
          <w:lang w:val="es-ES"/>
        </w:rPr>
        <w:t>, vol. 2226, No. 30619.</w:t>
      </w:r>
    </w:p>
  </w:footnote>
  <w:footnote w:id="66">
    <w:p w14:paraId="335D773B" w14:textId="77DDBF9C" w:rsidR="00830EAC" w:rsidRPr="00A41CFD" w:rsidRDefault="00830EAC" w:rsidP="005C50F6">
      <w:pPr>
        <w:pStyle w:val="FootnoteText"/>
        <w:rPr>
          <w:lang w:val="es-ES"/>
        </w:rPr>
      </w:pPr>
      <w:r w:rsidRPr="003E45D7">
        <w:rPr>
          <w:rStyle w:val="FootnoteReference"/>
        </w:rPr>
        <w:footnoteRef/>
      </w:r>
      <w:r w:rsidRPr="00A41CFD">
        <w:rPr>
          <w:lang w:val="es-ES"/>
        </w:rPr>
        <w:t xml:space="preserve"> </w:t>
      </w:r>
      <w:r w:rsidR="00D53DA8" w:rsidRPr="00A41CFD">
        <w:rPr>
          <w:lang w:val="es-ES"/>
        </w:rPr>
        <w:t>Ibid.</w:t>
      </w:r>
      <w:r w:rsidRPr="00A41CFD">
        <w:rPr>
          <w:lang w:val="es-ES"/>
        </w:rPr>
        <w:t>, vol. 3008, No. 30619.</w:t>
      </w:r>
    </w:p>
  </w:footnote>
  <w:footnote w:id="67">
    <w:p w14:paraId="23B3F078" w14:textId="77777777" w:rsidR="00830EAC" w:rsidRPr="003E45D7" w:rsidRDefault="00830EAC" w:rsidP="00AC0693">
      <w:pPr>
        <w:pStyle w:val="FootnoteText"/>
      </w:pPr>
      <w:r w:rsidRPr="003E45D7">
        <w:rPr>
          <w:rStyle w:val="FootnoteReference"/>
        </w:rPr>
        <w:footnoteRef/>
      </w:r>
      <w:r w:rsidRPr="003E45D7">
        <w:t xml:space="preserve"> See recommendation </w:t>
      </w:r>
      <w:hyperlink r:id="rId32" w:history="1">
        <w:r w:rsidRPr="003E45D7">
          <w:rPr>
            <w:rStyle w:val="Hyperlink"/>
          </w:rPr>
          <w:t>2/1</w:t>
        </w:r>
      </w:hyperlink>
      <w:r w:rsidRPr="003E45D7">
        <w:t xml:space="preserve"> of the Ad Hoc Open-ended Working Group on Benefit-sharing from the Use of Digital Sequence Information on Genetic Resources.</w:t>
      </w:r>
    </w:p>
  </w:footnote>
  <w:footnote w:id="68">
    <w:p w14:paraId="491D03DC" w14:textId="77777777" w:rsidR="00830EAC" w:rsidRPr="003E45D7" w:rsidRDefault="00830EAC">
      <w:pPr>
        <w:pStyle w:val="FootnoteText"/>
      </w:pPr>
      <w:r w:rsidRPr="003E45D7">
        <w:rPr>
          <w:rStyle w:val="FootnoteReference"/>
        </w:rPr>
        <w:footnoteRef/>
      </w:r>
      <w:r w:rsidRPr="003E45D7">
        <w:t xml:space="preserve"> United Nations, </w:t>
      </w:r>
      <w:r w:rsidRPr="003E45D7">
        <w:rPr>
          <w:i/>
          <w:iCs/>
        </w:rPr>
        <w:t>Treaty Series</w:t>
      </w:r>
      <w:r w:rsidRPr="003E45D7">
        <w:t>, vol. 1760, No. 30619.</w:t>
      </w:r>
    </w:p>
  </w:footnote>
  <w:footnote w:id="69">
    <w:p w14:paraId="7ECE57CE" w14:textId="46850B19" w:rsidR="00841278" w:rsidRPr="003E45D7" w:rsidRDefault="00841278">
      <w:pPr>
        <w:pStyle w:val="FootnoteText"/>
      </w:pPr>
      <w:r w:rsidRPr="003E45D7">
        <w:rPr>
          <w:rStyle w:val="FootnoteReference"/>
        </w:rPr>
        <w:footnoteRef/>
      </w:r>
      <w:r w:rsidRPr="003E45D7">
        <w:t xml:space="preserve"> See </w:t>
      </w:r>
      <w:hyperlink r:id="rId33" w:history="1">
        <w:r w:rsidRPr="003E45D7">
          <w:rPr>
            <w:rStyle w:val="Hyperlink"/>
          </w:rPr>
          <w:t>CBD/NP/MOP/11/INF/1</w:t>
        </w:r>
      </w:hyperlink>
      <w:r w:rsidR="00754DB7" w:rsidRPr="003E45D7">
        <w:t xml:space="preserve"> for the list of participants.</w:t>
      </w:r>
    </w:p>
  </w:footnote>
  <w:footnote w:id="70">
    <w:p w14:paraId="7A36A453" w14:textId="2FB811A9" w:rsidR="0080212F" w:rsidRPr="003E45D7" w:rsidRDefault="0080212F" w:rsidP="0080212F">
      <w:pPr>
        <w:pStyle w:val="FootnoteText"/>
      </w:pPr>
      <w:r w:rsidRPr="003E45D7">
        <w:rPr>
          <w:rStyle w:val="FootnoteReference"/>
        </w:rPr>
        <w:footnoteRef/>
      </w:r>
      <w:r w:rsidRPr="003E45D7">
        <w:t xml:space="preserve"> See </w:t>
      </w:r>
      <w:hyperlink r:id="rId34" w:history="1">
        <w:r w:rsidRPr="003E45D7">
          <w:rPr>
            <w:rStyle w:val="Hyperlink"/>
          </w:rPr>
          <w:t>CBD/COP/16/</w:t>
        </w:r>
        <w:r w:rsidR="00A11517" w:rsidRPr="003E45D7">
          <w:rPr>
            <w:rStyle w:val="Hyperlink"/>
          </w:rPr>
          <w:t>13</w:t>
        </w:r>
      </w:hyperlink>
      <w:r w:rsidRPr="003E45D7">
        <w:t xml:space="preserve">, paras. </w:t>
      </w:r>
      <w:r w:rsidR="00754DB7" w:rsidRPr="003E45D7">
        <w:t>5</w:t>
      </w:r>
      <w:r w:rsidRPr="003E45D7">
        <w:t>–</w:t>
      </w:r>
      <w:r w:rsidR="00754DB7" w:rsidRPr="003E45D7">
        <w:t>9</w:t>
      </w:r>
      <w:r w:rsidRPr="003E45D7">
        <w:t xml:space="preserve">, for </w:t>
      </w:r>
      <w:r w:rsidR="00403591" w:rsidRPr="003E45D7">
        <w:t xml:space="preserve">a summary of </w:t>
      </w:r>
      <w:r w:rsidRPr="003E45D7">
        <w:t>opening remarks.</w:t>
      </w:r>
    </w:p>
  </w:footnote>
  <w:footnote w:id="71">
    <w:p w14:paraId="4C158711" w14:textId="54155327" w:rsidR="00DF37A2" w:rsidRPr="003E45D7" w:rsidRDefault="00DF37A2">
      <w:pPr>
        <w:pStyle w:val="FootnoteText"/>
      </w:pPr>
      <w:r w:rsidRPr="003E45D7">
        <w:rPr>
          <w:rStyle w:val="FootnoteReference"/>
        </w:rPr>
        <w:footnoteRef/>
      </w:r>
      <w:r w:rsidRPr="003E45D7">
        <w:t xml:space="preserve"> See </w:t>
      </w:r>
      <w:r w:rsidR="00C31FB5" w:rsidRPr="003E45D7">
        <w:t>“</w:t>
      </w:r>
      <w:r w:rsidRPr="003E45D7">
        <w:t>Election of the President</w:t>
      </w:r>
      <w:r w:rsidR="00C31FB5" w:rsidRPr="003E45D7">
        <w:t>” under item 2</w:t>
      </w:r>
      <w:r w:rsidRPr="003E45D7">
        <w:t>.</w:t>
      </w:r>
    </w:p>
  </w:footnote>
  <w:footnote w:id="72">
    <w:p w14:paraId="05E3B7AC" w14:textId="207C3B45" w:rsidR="008D5BF7" w:rsidRPr="003E45D7" w:rsidRDefault="008D5BF7">
      <w:pPr>
        <w:pStyle w:val="FootnoteText"/>
      </w:pPr>
      <w:r w:rsidRPr="003E45D7">
        <w:rPr>
          <w:rStyle w:val="FootnoteReference"/>
        </w:rPr>
        <w:footnoteRef/>
      </w:r>
      <w:r w:rsidRPr="003E45D7">
        <w:t xml:space="preserve"> The first resumed meeting, representing the 6th plenary session, was held online under silence procedure from 3 to 6 December 2024 (see item 6).</w:t>
      </w:r>
    </w:p>
  </w:footnote>
  <w:footnote w:id="73">
    <w:p w14:paraId="466BA3BA" w14:textId="67828B9E" w:rsidR="00C301DA" w:rsidRPr="003E45D7" w:rsidRDefault="00C301DA" w:rsidP="00C301DA">
      <w:pPr>
        <w:pStyle w:val="FootnoteText"/>
      </w:pPr>
      <w:r w:rsidRPr="003E45D7">
        <w:rPr>
          <w:rStyle w:val="FootnoteReference"/>
        </w:rPr>
        <w:footnoteRef/>
      </w:r>
      <w:r w:rsidRPr="003E45D7">
        <w:t xml:space="preserve"> See </w:t>
      </w:r>
      <w:hyperlink r:id="rId35" w:history="1">
        <w:r w:rsidRPr="003E45D7">
          <w:rPr>
            <w:rStyle w:val="Hyperlink"/>
          </w:rPr>
          <w:t>CBD/COP/16/13</w:t>
        </w:r>
      </w:hyperlink>
      <w:r w:rsidRPr="003E45D7">
        <w:t xml:space="preserve">, paras. </w:t>
      </w:r>
      <w:r w:rsidR="00754DB7" w:rsidRPr="003E45D7">
        <w:t>12</w:t>
      </w:r>
      <w:r w:rsidRPr="003E45D7">
        <w:t>–</w:t>
      </w:r>
      <w:r w:rsidR="00754DB7" w:rsidRPr="003E45D7">
        <w:t>14</w:t>
      </w:r>
      <w:r w:rsidRPr="003E45D7">
        <w:t xml:space="preserve">, for a summary of opening remarks </w:t>
      </w:r>
      <w:r w:rsidR="00AC7C6D" w:rsidRPr="003E45D7">
        <w:t>for the second resumed meeting</w:t>
      </w:r>
      <w:r w:rsidRPr="003E45D7">
        <w:t>.</w:t>
      </w:r>
    </w:p>
  </w:footnote>
  <w:footnote w:id="74">
    <w:p w14:paraId="191184E9" w14:textId="5DBF4B8C" w:rsidR="00F148D1" w:rsidRPr="003E45D7" w:rsidRDefault="00F148D1" w:rsidP="00F148D1">
      <w:pPr>
        <w:pStyle w:val="FootnoteText"/>
      </w:pPr>
      <w:r w:rsidRPr="003E45D7">
        <w:rPr>
          <w:rStyle w:val="FootnoteReference"/>
        </w:rPr>
        <w:footnoteRef/>
      </w:r>
      <w:r w:rsidRPr="003E45D7">
        <w:t xml:space="preserve"> </w:t>
      </w:r>
      <w:hyperlink r:id="rId36" w:history="1">
        <w:r w:rsidRPr="003E45D7">
          <w:rPr>
            <w:rStyle w:val="Hyperlink"/>
          </w:rPr>
          <w:t>CBD/NP/MOP/5/1</w:t>
        </w:r>
      </w:hyperlink>
      <w:r w:rsidRPr="003E45D7">
        <w:t>.</w:t>
      </w:r>
    </w:p>
  </w:footnote>
  <w:footnote w:id="75">
    <w:p w14:paraId="30E92FD2" w14:textId="0082C7B6" w:rsidR="00FB5BD2" w:rsidRPr="003E45D7" w:rsidRDefault="00FB5BD2" w:rsidP="00FB5BD2">
      <w:pPr>
        <w:pStyle w:val="FootnoteText"/>
      </w:pPr>
      <w:r w:rsidRPr="003E45D7">
        <w:rPr>
          <w:rStyle w:val="FootnoteReference"/>
        </w:rPr>
        <w:footnoteRef/>
      </w:r>
      <w:r w:rsidRPr="003E45D7">
        <w:t xml:space="preserve"> </w:t>
      </w:r>
      <w:hyperlink r:id="rId37" w:history="1">
        <w:r w:rsidRPr="003E45D7">
          <w:rPr>
            <w:rStyle w:val="Hyperlink"/>
          </w:rPr>
          <w:t>CBD/NP/MOP/5/1/Add.1</w:t>
        </w:r>
      </w:hyperlink>
      <w:r w:rsidRPr="003E45D7">
        <w:t>.</w:t>
      </w:r>
    </w:p>
  </w:footnote>
  <w:footnote w:id="76">
    <w:p w14:paraId="4A9F525F" w14:textId="0DC1F658" w:rsidR="00FB5BD2" w:rsidRPr="003E45D7" w:rsidRDefault="00FB5BD2" w:rsidP="00FB5BD2">
      <w:pPr>
        <w:pStyle w:val="FootnoteText"/>
      </w:pPr>
      <w:r w:rsidRPr="003E45D7">
        <w:rPr>
          <w:rStyle w:val="FootnoteReference"/>
        </w:rPr>
        <w:footnoteRef/>
      </w:r>
      <w:r w:rsidRPr="003E45D7">
        <w:t xml:space="preserve"> </w:t>
      </w:r>
      <w:hyperlink r:id="rId38" w:history="1">
        <w:r w:rsidRPr="003E45D7">
          <w:rPr>
            <w:rStyle w:val="Hyperlink"/>
          </w:rPr>
          <w:t>CBD/NP/MOP/5/1/Add.2</w:t>
        </w:r>
      </w:hyperlink>
      <w:r w:rsidRPr="003E45D7">
        <w:t>.</w:t>
      </w:r>
    </w:p>
  </w:footnote>
  <w:footnote w:id="77">
    <w:p w14:paraId="17DD81A7" w14:textId="5A55002A" w:rsidR="009A598A" w:rsidRPr="003E45D7" w:rsidRDefault="009A598A" w:rsidP="009A598A">
      <w:pPr>
        <w:pStyle w:val="FootnoteText"/>
      </w:pPr>
      <w:r w:rsidRPr="003E45D7">
        <w:rPr>
          <w:rStyle w:val="FootnoteReference"/>
        </w:rPr>
        <w:footnoteRef/>
      </w:r>
      <w:r w:rsidRPr="003E45D7">
        <w:t xml:space="preserve"> </w:t>
      </w:r>
      <w:hyperlink r:id="rId39" w:history="1">
        <w:r w:rsidRPr="003E45D7">
          <w:rPr>
            <w:rStyle w:val="Hyperlink"/>
          </w:rPr>
          <w:t>CBD/NP/MOP/5/INF/2</w:t>
        </w:r>
      </w:hyperlink>
      <w:r w:rsidRPr="003E45D7">
        <w:t>.</w:t>
      </w:r>
    </w:p>
  </w:footnote>
  <w:footnote w:id="78">
    <w:p w14:paraId="3014C5AA" w14:textId="6982B84F" w:rsidR="00F97F90" w:rsidRPr="003E45D7" w:rsidRDefault="00F97F90">
      <w:pPr>
        <w:pStyle w:val="FootnoteText"/>
      </w:pPr>
      <w:r w:rsidRPr="003E45D7">
        <w:rPr>
          <w:rStyle w:val="FootnoteReference"/>
        </w:rPr>
        <w:footnoteRef/>
      </w:r>
      <w:r w:rsidRPr="003E45D7">
        <w:t xml:space="preserve"> </w:t>
      </w:r>
      <w:r w:rsidR="006261E5" w:rsidRPr="003E45D7">
        <w:t>R</w:t>
      </w:r>
      <w:r w:rsidR="00EC673F" w:rsidRPr="003E45D7">
        <w:t>eplac</w:t>
      </w:r>
      <w:r w:rsidR="006261E5" w:rsidRPr="003E45D7">
        <w:t>ing</w:t>
      </w:r>
      <w:r w:rsidR="00EC673F" w:rsidRPr="003E45D7">
        <w:t xml:space="preserve"> </w:t>
      </w:r>
      <w:r w:rsidR="00BE2A20" w:rsidRPr="003E45D7">
        <w:t>Hlobsile Sikhosana (Eswatini)</w:t>
      </w:r>
      <w:r w:rsidR="00EC673F" w:rsidRPr="003E45D7">
        <w:t>,</w:t>
      </w:r>
      <w:r w:rsidR="00BE2A20" w:rsidRPr="003E45D7">
        <w:t xml:space="preserve"> </w:t>
      </w:r>
      <w:r w:rsidR="00EC673F" w:rsidRPr="003E45D7">
        <w:t xml:space="preserve">who had been </w:t>
      </w:r>
      <w:r w:rsidR="00BE2A20" w:rsidRPr="003E45D7">
        <w:t xml:space="preserve">elected by the Conference of the Parties </w:t>
      </w:r>
      <w:r w:rsidR="00EC673F" w:rsidRPr="003E45D7">
        <w:t xml:space="preserve">to the Convention </w:t>
      </w:r>
      <w:r w:rsidR="00BE2A20" w:rsidRPr="003E45D7">
        <w:t>at the resumed second part of its fifteenth meeting</w:t>
      </w:r>
      <w:r w:rsidR="00EC673F" w:rsidRPr="003E45D7">
        <w:t>.</w:t>
      </w:r>
    </w:p>
  </w:footnote>
  <w:footnote w:id="79">
    <w:p w14:paraId="162C601D" w14:textId="1200AF0E" w:rsidR="009B7746" w:rsidRPr="003E45D7" w:rsidRDefault="009B7746">
      <w:pPr>
        <w:pStyle w:val="FootnoteText"/>
      </w:pPr>
      <w:r w:rsidRPr="003E45D7">
        <w:rPr>
          <w:rStyle w:val="FootnoteReference"/>
        </w:rPr>
        <w:footnoteRef/>
      </w:r>
      <w:r w:rsidRPr="003E45D7">
        <w:t xml:space="preserve"> </w:t>
      </w:r>
      <w:bookmarkStart w:id="71" w:name="_Hlk182204410"/>
      <w:r w:rsidR="0075010B" w:rsidRPr="003E45D7">
        <w:fldChar w:fldCharType="begin"/>
      </w:r>
      <w:r w:rsidR="0075010B" w:rsidRPr="003E45D7">
        <w:instrText>HYPERLINK "https://www.cbd.int/documents/CBD/NP/MOP/5/1/ADD2"</w:instrText>
      </w:r>
      <w:r w:rsidR="0075010B" w:rsidRPr="003E45D7">
        <w:fldChar w:fldCharType="separate"/>
      </w:r>
      <w:r w:rsidRPr="003E45D7">
        <w:rPr>
          <w:rStyle w:val="Hyperlink"/>
        </w:rPr>
        <w:t>CBD/NP/MOP/5/1/Add.2</w:t>
      </w:r>
      <w:r w:rsidR="0075010B" w:rsidRPr="003E45D7">
        <w:fldChar w:fldCharType="end"/>
      </w:r>
      <w:r w:rsidRPr="003E45D7">
        <w:t>.</w:t>
      </w:r>
      <w:bookmarkEnd w:id="71"/>
    </w:p>
  </w:footnote>
  <w:footnote w:id="80">
    <w:p w14:paraId="62D048E2" w14:textId="52EB21D5" w:rsidR="000F69BC" w:rsidRPr="003E45D7" w:rsidRDefault="000F69BC" w:rsidP="000F69BC">
      <w:pPr>
        <w:pStyle w:val="FootnoteText"/>
      </w:pPr>
      <w:r w:rsidRPr="003E45D7">
        <w:rPr>
          <w:rStyle w:val="FootnoteReference"/>
        </w:rPr>
        <w:footnoteRef/>
      </w:r>
      <w:r w:rsidRPr="003E45D7">
        <w:t xml:space="preserve"> </w:t>
      </w:r>
      <w:hyperlink r:id="rId40" w:history="1">
        <w:r w:rsidRPr="003E45D7">
          <w:rPr>
            <w:rStyle w:val="Hyperlink"/>
          </w:rPr>
          <w:t>CBD/</w:t>
        </w:r>
        <w:r w:rsidR="00072A3C" w:rsidRPr="003E45D7">
          <w:rPr>
            <w:rStyle w:val="Hyperlink"/>
          </w:rPr>
          <w:t>NP/MOP</w:t>
        </w:r>
        <w:r w:rsidR="008F5E99" w:rsidRPr="003E45D7">
          <w:rPr>
            <w:rStyle w:val="Hyperlink"/>
          </w:rPr>
          <w:t>/5/WGI/L.1</w:t>
        </w:r>
      </w:hyperlink>
      <w:r w:rsidRPr="003E45D7">
        <w:t>.</w:t>
      </w:r>
    </w:p>
  </w:footnote>
  <w:footnote w:id="81">
    <w:p w14:paraId="6B890122" w14:textId="553928B5" w:rsidR="000F69BC" w:rsidRPr="003E45D7" w:rsidRDefault="000F69BC" w:rsidP="000F69BC">
      <w:pPr>
        <w:pStyle w:val="FootnoteText"/>
      </w:pPr>
      <w:r w:rsidRPr="003E45D7">
        <w:rPr>
          <w:rStyle w:val="FootnoteReference"/>
        </w:rPr>
        <w:footnoteRef/>
      </w:r>
      <w:r w:rsidRPr="003E45D7">
        <w:t xml:space="preserve"> </w:t>
      </w:r>
      <w:hyperlink r:id="rId41" w:history="1">
        <w:r w:rsidRPr="003E45D7">
          <w:rPr>
            <w:rStyle w:val="Hyperlink"/>
          </w:rPr>
          <w:t>CBD/</w:t>
        </w:r>
        <w:r w:rsidR="008F5E99" w:rsidRPr="003E45D7">
          <w:rPr>
            <w:rStyle w:val="Hyperlink"/>
          </w:rPr>
          <w:t>NP/MOP/</w:t>
        </w:r>
        <w:r w:rsidR="0011366D" w:rsidRPr="003E45D7">
          <w:rPr>
            <w:rStyle w:val="Hyperlink"/>
          </w:rPr>
          <w:t>5/</w:t>
        </w:r>
        <w:r w:rsidR="008F5E99" w:rsidRPr="003E45D7">
          <w:rPr>
            <w:rStyle w:val="Hyperlink"/>
          </w:rPr>
          <w:t>WGI</w:t>
        </w:r>
        <w:r w:rsidR="00140912" w:rsidRPr="003E45D7">
          <w:rPr>
            <w:rStyle w:val="Hyperlink"/>
          </w:rPr>
          <w:t>I</w:t>
        </w:r>
        <w:r w:rsidR="008F5E99" w:rsidRPr="003E45D7">
          <w:rPr>
            <w:rStyle w:val="Hyperlink"/>
          </w:rPr>
          <w:t>/L.1</w:t>
        </w:r>
      </w:hyperlink>
      <w:r w:rsidRPr="003E45D7">
        <w:t>.</w:t>
      </w:r>
    </w:p>
  </w:footnote>
  <w:footnote w:id="82">
    <w:p w14:paraId="7A8B0787" w14:textId="33D685D3" w:rsidR="00DF2137" w:rsidRPr="003E45D7" w:rsidRDefault="00DF2137">
      <w:pPr>
        <w:pStyle w:val="FootnoteText"/>
      </w:pPr>
      <w:r w:rsidRPr="003E45D7">
        <w:rPr>
          <w:rStyle w:val="FootnoteReference"/>
        </w:rPr>
        <w:footnoteRef/>
      </w:r>
      <w:r w:rsidRPr="003E45D7">
        <w:t xml:space="preserve"> Not a Party to the Nagoya Protocol.</w:t>
      </w:r>
    </w:p>
  </w:footnote>
  <w:footnote w:id="83">
    <w:p w14:paraId="74C72196" w14:textId="2183241A" w:rsidR="008F01F8" w:rsidRPr="003E45D7" w:rsidRDefault="008F01F8" w:rsidP="008F01F8">
      <w:pPr>
        <w:pStyle w:val="FootnoteText"/>
      </w:pPr>
      <w:r w:rsidRPr="003E45D7">
        <w:rPr>
          <w:rStyle w:val="FootnoteReference"/>
        </w:rPr>
        <w:footnoteRef/>
      </w:r>
      <w:r w:rsidRPr="003E45D7">
        <w:t xml:space="preserve"> The Cook Islands, Haiti, </w:t>
      </w:r>
      <w:r w:rsidR="00401C59" w:rsidRPr="003E45D7">
        <w:t>Nauru</w:t>
      </w:r>
      <w:r w:rsidRPr="003E45D7">
        <w:t xml:space="preserve"> and </w:t>
      </w:r>
      <w:r w:rsidR="003771A9" w:rsidRPr="003E45D7">
        <w:t xml:space="preserve">some African States </w:t>
      </w:r>
      <w:r w:rsidRPr="003E45D7">
        <w:t xml:space="preserve">are not </w:t>
      </w:r>
      <w:r w:rsidR="00541121" w:rsidRPr="003E45D7">
        <w:t xml:space="preserve">Parties </w:t>
      </w:r>
      <w:r w:rsidRPr="003E45D7">
        <w:t>to the Protocol.</w:t>
      </w:r>
    </w:p>
  </w:footnote>
  <w:footnote w:id="84">
    <w:p w14:paraId="4BEE3064" w14:textId="1CBF074B" w:rsidR="00340F47" w:rsidRPr="003E45D7" w:rsidRDefault="00340F47" w:rsidP="00340F47">
      <w:pPr>
        <w:pStyle w:val="FootnoteText"/>
      </w:pPr>
      <w:r w:rsidRPr="003E45D7">
        <w:rPr>
          <w:rStyle w:val="FootnoteReference"/>
        </w:rPr>
        <w:footnoteRef/>
      </w:r>
      <w:r w:rsidRPr="003E45D7">
        <w:t xml:space="preserve"> Available at </w:t>
      </w:r>
      <w:hyperlink r:id="rId42" w:history="1">
        <w:r w:rsidR="00AD6B95" w:rsidRPr="003E45D7">
          <w:rPr>
            <w:rStyle w:val="Hyperlink"/>
          </w:rPr>
          <w:t>www.cbd.int/meetings/NP-MOP-05-R1</w:t>
        </w:r>
      </w:hyperlink>
      <w:r w:rsidR="007568C0" w:rsidRPr="003E45D7">
        <w:t>, together with all documents pertaining to the online resumed meeting</w:t>
      </w:r>
      <w:r w:rsidRPr="003E45D7">
        <w:t>.</w:t>
      </w:r>
    </w:p>
  </w:footnote>
  <w:footnote w:id="85">
    <w:p w14:paraId="0BC34413" w14:textId="678777AC" w:rsidR="00340F47" w:rsidRPr="003E45D7" w:rsidRDefault="00340F47" w:rsidP="00340F47">
      <w:pPr>
        <w:pStyle w:val="FootnoteText"/>
      </w:pPr>
      <w:r w:rsidRPr="003E45D7">
        <w:rPr>
          <w:rStyle w:val="FootnoteReference"/>
        </w:rPr>
        <w:footnoteRef/>
      </w:r>
      <w:r w:rsidRPr="003E45D7">
        <w:t xml:space="preserve"> </w:t>
      </w:r>
      <w:hyperlink r:id="rId43" w:history="1">
        <w:r w:rsidRPr="003E45D7">
          <w:rPr>
            <w:rStyle w:val="Hyperlink"/>
          </w:rPr>
          <w:t>CBD/</w:t>
        </w:r>
        <w:r w:rsidR="000725D8" w:rsidRPr="003E45D7">
          <w:rPr>
            <w:rStyle w:val="Hyperlink"/>
          </w:rPr>
          <w:t>NP/MOP/5</w:t>
        </w:r>
        <w:r w:rsidRPr="003E45D7">
          <w:rPr>
            <w:rStyle w:val="Hyperlink"/>
          </w:rPr>
          <w:t>/1/Add.3</w:t>
        </w:r>
      </w:hyperlink>
      <w:r w:rsidRPr="003E45D7">
        <w:t>.</w:t>
      </w:r>
    </w:p>
  </w:footnote>
  <w:footnote w:id="86">
    <w:p w14:paraId="5D1734EA" w14:textId="3409D95A" w:rsidR="00340F47" w:rsidRPr="003E45D7" w:rsidRDefault="00340F47" w:rsidP="00340F47">
      <w:pPr>
        <w:pStyle w:val="FootnoteText"/>
      </w:pPr>
      <w:r w:rsidRPr="003E45D7">
        <w:rPr>
          <w:rStyle w:val="FootnoteReference"/>
        </w:rPr>
        <w:footnoteRef/>
      </w:r>
      <w:r w:rsidRPr="003E45D7">
        <w:t xml:space="preserve"> </w:t>
      </w:r>
      <w:hyperlink r:id="rId44" w:history="1">
        <w:r w:rsidRPr="003E45D7">
          <w:rPr>
            <w:rStyle w:val="Hyperlink"/>
          </w:rPr>
          <w:t>CBD/</w:t>
        </w:r>
        <w:r w:rsidR="00F053FF" w:rsidRPr="003E45D7">
          <w:rPr>
            <w:rStyle w:val="Hyperlink"/>
          </w:rPr>
          <w:t>NP/MOP/5/L</w:t>
        </w:r>
        <w:r w:rsidR="00D0290C" w:rsidRPr="003E45D7">
          <w:rPr>
            <w:rStyle w:val="Hyperlink"/>
          </w:rPr>
          <w:t>.14/Rev.1</w:t>
        </w:r>
      </w:hyperlink>
      <w:r w:rsidRPr="003E45D7">
        <w:t xml:space="preserve"> and </w:t>
      </w:r>
      <w:hyperlink r:id="rId45" w:history="1">
        <w:r w:rsidRPr="003E45D7">
          <w:rPr>
            <w:rStyle w:val="Hyperlink"/>
          </w:rPr>
          <w:t>CBD/</w:t>
        </w:r>
        <w:r w:rsidR="00D0290C" w:rsidRPr="003E45D7">
          <w:rPr>
            <w:rStyle w:val="Hyperlink"/>
          </w:rPr>
          <w:t>NP/MOP/5/L.15</w:t>
        </w:r>
      </w:hyperlink>
      <w:r w:rsidRPr="003E45D7">
        <w:t>.</w:t>
      </w:r>
    </w:p>
  </w:footnote>
  <w:footnote w:id="87">
    <w:p w14:paraId="54FE4160" w14:textId="54A23E0C" w:rsidR="006A1C87" w:rsidRPr="003E45D7" w:rsidRDefault="006A1C87" w:rsidP="006A1C87">
      <w:pPr>
        <w:pStyle w:val="FootnoteText"/>
      </w:pPr>
      <w:r w:rsidRPr="003E45D7">
        <w:rPr>
          <w:rStyle w:val="FootnoteReference"/>
        </w:rPr>
        <w:footnoteRef/>
      </w:r>
      <w:r w:rsidRPr="003E45D7">
        <w:t xml:space="preserve"> </w:t>
      </w:r>
      <w:hyperlink r:id="rId46" w:history="1">
        <w:r w:rsidRPr="003E45D7">
          <w:rPr>
            <w:rStyle w:val="Hyperlink"/>
          </w:rPr>
          <w:t>CBD/</w:t>
        </w:r>
        <w:r w:rsidR="00D95423" w:rsidRPr="003E45D7">
          <w:rPr>
            <w:rStyle w:val="Hyperlink"/>
          </w:rPr>
          <w:t>NP/MOP/5/</w:t>
        </w:r>
        <w:r w:rsidRPr="003E45D7">
          <w:rPr>
            <w:rStyle w:val="Hyperlink"/>
          </w:rPr>
          <w:t>1/Add.4</w:t>
        </w:r>
      </w:hyperlink>
      <w:r w:rsidRPr="003E45D7">
        <w:t>.</w:t>
      </w:r>
    </w:p>
  </w:footnote>
  <w:footnote w:id="88">
    <w:p w14:paraId="391EDA50" w14:textId="4CC1968E" w:rsidR="006A1C87" w:rsidRPr="003E45D7" w:rsidRDefault="006A1C87" w:rsidP="006A1C87">
      <w:pPr>
        <w:pStyle w:val="FootnoteText"/>
      </w:pPr>
      <w:r w:rsidRPr="003E45D7">
        <w:rPr>
          <w:rStyle w:val="FootnoteReference"/>
        </w:rPr>
        <w:footnoteRef/>
      </w:r>
      <w:r w:rsidRPr="003E45D7">
        <w:t xml:space="preserve"> </w:t>
      </w:r>
      <w:hyperlink r:id="rId47" w:history="1">
        <w:r w:rsidRPr="003E45D7">
          <w:rPr>
            <w:rStyle w:val="Hyperlink"/>
          </w:rPr>
          <w:t>CBD/</w:t>
        </w:r>
        <w:r w:rsidR="00D95423" w:rsidRPr="003E45D7">
          <w:rPr>
            <w:rStyle w:val="Hyperlink"/>
          </w:rPr>
          <w:t>NP/MOP/5</w:t>
        </w:r>
        <w:r w:rsidRPr="003E45D7">
          <w:rPr>
            <w:rStyle w:val="Hyperlink"/>
          </w:rPr>
          <w:t>/1/Add.5</w:t>
        </w:r>
      </w:hyperlink>
      <w:r w:rsidRPr="003E45D7">
        <w:t>.</w:t>
      </w:r>
    </w:p>
  </w:footnote>
  <w:footnote w:id="89">
    <w:p w14:paraId="7CC4236E" w14:textId="7D2E6BE7" w:rsidR="002C7C7E" w:rsidRPr="003E45D7" w:rsidRDefault="002C7C7E" w:rsidP="002C7C7E">
      <w:pPr>
        <w:pStyle w:val="FootnoteText"/>
      </w:pPr>
      <w:r w:rsidRPr="003E45D7">
        <w:rPr>
          <w:rStyle w:val="FootnoteReference"/>
        </w:rPr>
        <w:footnoteRef/>
      </w:r>
      <w:r w:rsidRPr="003E45D7">
        <w:t xml:space="preserve"> </w:t>
      </w:r>
      <w:hyperlink r:id="rId48" w:history="1">
        <w:r w:rsidRPr="003E45D7">
          <w:rPr>
            <w:rStyle w:val="Hyperlink"/>
          </w:rPr>
          <w:t>CBD/NP/MOP/5/INF/3</w:t>
        </w:r>
      </w:hyperlink>
      <w:r w:rsidR="009F2D72" w:rsidRPr="003E45D7">
        <w:t>, annex</w:t>
      </w:r>
      <w:r w:rsidRPr="003E45D7">
        <w:t>.</w:t>
      </w:r>
    </w:p>
  </w:footnote>
  <w:footnote w:id="90">
    <w:p w14:paraId="21BD6C2B" w14:textId="163311C7" w:rsidR="004D7567" w:rsidRPr="003E45D7" w:rsidRDefault="004D7567" w:rsidP="004D7567">
      <w:pPr>
        <w:pStyle w:val="FootnoteText"/>
      </w:pPr>
      <w:r w:rsidRPr="003E45D7">
        <w:rPr>
          <w:rStyle w:val="FootnoteReference"/>
        </w:rPr>
        <w:footnoteRef/>
      </w:r>
      <w:r w:rsidRPr="003E45D7">
        <w:t xml:space="preserve"> The Bolivarian Republic of Venezuela submitted credentials after the report on credentials had been issued, and a revised report </w:t>
      </w:r>
      <w:r w:rsidR="00AD1CC3" w:rsidRPr="003E45D7">
        <w:t>(</w:t>
      </w:r>
      <w:hyperlink r:id="rId49" w:history="1">
        <w:r w:rsidR="00AD1CC3" w:rsidRPr="003E45D7">
          <w:rPr>
            <w:rStyle w:val="Hyperlink"/>
          </w:rPr>
          <w:t>CBD/NP/MOP/5/INF/4/Rev.1</w:t>
        </w:r>
      </w:hyperlink>
      <w:r w:rsidR="00AD1CC3" w:rsidRPr="003E45D7">
        <w:t xml:space="preserve">) </w:t>
      </w:r>
      <w:r w:rsidRPr="003E45D7">
        <w:t xml:space="preserve">was </w:t>
      </w:r>
      <w:r w:rsidR="00D876C4" w:rsidRPr="003E45D7">
        <w:t xml:space="preserve">subsequently </w:t>
      </w:r>
      <w:r w:rsidRPr="003E45D7">
        <w:t>issued with updated data</w:t>
      </w:r>
      <w:r w:rsidR="00AD1CC3" w:rsidRPr="003E45D7">
        <w:t>.</w:t>
      </w:r>
    </w:p>
  </w:footnote>
  <w:footnote w:id="91">
    <w:p w14:paraId="1D8024A7" w14:textId="77777777" w:rsidR="00792849" w:rsidRPr="003E45D7" w:rsidRDefault="00792849" w:rsidP="00792849">
      <w:pPr>
        <w:pStyle w:val="FootnoteText"/>
      </w:pPr>
      <w:r w:rsidRPr="003E45D7">
        <w:rPr>
          <w:rStyle w:val="FootnoteReference"/>
        </w:rPr>
        <w:footnoteRef/>
      </w:r>
      <w:r w:rsidRPr="003E45D7">
        <w:t xml:space="preserve"> Argentina, Botswana, the United Republic of Tanzania and Vanuatu submitted credentials after the report on credentials of the second resumed meeting had been issued, and a revised report (</w:t>
      </w:r>
      <w:hyperlink r:id="rId50" w:history="1">
        <w:r w:rsidRPr="003E45D7">
          <w:rPr>
            <w:rStyle w:val="Hyperlink"/>
          </w:rPr>
          <w:t>CBD/NP/MOP/5/INF/5/Rev.1</w:t>
        </w:r>
      </w:hyperlink>
      <w:r w:rsidRPr="003E45D7">
        <w:t>) was subsequently issued with updated data.</w:t>
      </w:r>
    </w:p>
  </w:footnote>
  <w:footnote w:id="92">
    <w:p w14:paraId="50B33A48" w14:textId="36ACE251" w:rsidR="004349F9" w:rsidRPr="003E45D7" w:rsidRDefault="004349F9" w:rsidP="004349F9">
      <w:pPr>
        <w:pStyle w:val="FootnoteText"/>
      </w:pPr>
      <w:r w:rsidRPr="003E45D7">
        <w:rPr>
          <w:rStyle w:val="FootnoteReference"/>
        </w:rPr>
        <w:footnoteRef/>
      </w:r>
      <w:r w:rsidRPr="003E45D7">
        <w:t xml:space="preserve"> </w:t>
      </w:r>
      <w:hyperlink r:id="rId51" w:history="1">
        <w:r w:rsidRPr="003E45D7">
          <w:rPr>
            <w:rStyle w:val="Hyperlink"/>
            <w:snapToGrid w:val="0"/>
            <w:kern w:val="22"/>
          </w:rPr>
          <w:t>CBD/SBI/4/17</w:t>
        </w:r>
      </w:hyperlink>
      <w:r w:rsidRPr="003E45D7">
        <w:rPr>
          <w:snapToGrid w:val="0"/>
          <w:kern w:val="22"/>
        </w:rPr>
        <w:t xml:space="preserve"> and </w:t>
      </w:r>
      <w:hyperlink r:id="rId52" w:history="1">
        <w:r w:rsidRPr="003E45D7">
          <w:rPr>
            <w:rStyle w:val="Hyperlink"/>
            <w:rFonts w:asciiTheme="majorBidi" w:hAnsiTheme="majorBidi" w:cstheme="majorBidi"/>
          </w:rPr>
          <w:t>CBD/SBI/5/4</w:t>
        </w:r>
      </w:hyperlink>
      <w:r w:rsidRPr="003E45D7">
        <w:rPr>
          <w:rFonts w:asciiTheme="majorBidi" w:hAnsiTheme="majorBidi" w:cstheme="majorBidi"/>
        </w:rPr>
        <w:t>, respectively.</w:t>
      </w:r>
    </w:p>
  </w:footnote>
  <w:footnote w:id="93">
    <w:p w14:paraId="7FCD287C" w14:textId="3F902FFC" w:rsidR="005014BE" w:rsidRPr="003E45D7" w:rsidRDefault="005014BE" w:rsidP="00533533">
      <w:pPr>
        <w:pStyle w:val="FootnoteText"/>
      </w:pPr>
      <w:r w:rsidRPr="003E45D7">
        <w:rPr>
          <w:rStyle w:val="FootnoteReference"/>
        </w:rPr>
        <w:footnoteRef/>
      </w:r>
      <w:r w:rsidR="00A9487C" w:rsidRPr="003E45D7">
        <w:t xml:space="preserve"> </w:t>
      </w:r>
      <w:hyperlink r:id="rId53" w:history="1">
        <w:r w:rsidR="00533533" w:rsidRPr="003E45D7">
          <w:rPr>
            <w:rStyle w:val="Hyperlink"/>
          </w:rPr>
          <w:t>CBD/WGDSI/1/3</w:t>
        </w:r>
      </w:hyperlink>
      <w:r w:rsidR="00533533" w:rsidRPr="003E45D7">
        <w:t xml:space="preserve"> and </w:t>
      </w:r>
      <w:hyperlink r:id="rId54" w:history="1">
        <w:r w:rsidRPr="003E45D7">
          <w:rPr>
            <w:rStyle w:val="Hyperlink"/>
          </w:rPr>
          <w:t>CBD/WGDSI/2/3</w:t>
        </w:r>
      </w:hyperlink>
      <w:r w:rsidR="00533533" w:rsidRPr="003E45D7">
        <w:rPr>
          <w:rFonts w:asciiTheme="majorBidi" w:hAnsiTheme="majorBidi" w:cstheme="majorBidi"/>
        </w:rPr>
        <w:t>, respectively</w:t>
      </w:r>
      <w:r w:rsidR="00A9487C" w:rsidRPr="003E45D7">
        <w:t>.</w:t>
      </w:r>
    </w:p>
  </w:footnote>
  <w:footnote w:id="94">
    <w:p w14:paraId="762606B6" w14:textId="1B64ACBB" w:rsidR="00372182" w:rsidRPr="003E45D7" w:rsidRDefault="00372182">
      <w:pPr>
        <w:pStyle w:val="FootnoteText"/>
      </w:pPr>
      <w:r w:rsidRPr="003E45D7">
        <w:rPr>
          <w:rStyle w:val="FootnoteReference"/>
        </w:rPr>
        <w:footnoteRef/>
      </w:r>
      <w:r w:rsidRPr="003E45D7">
        <w:t xml:space="preserve"> </w:t>
      </w:r>
      <w:hyperlink r:id="rId55" w:history="1">
        <w:r w:rsidRPr="003E45D7">
          <w:rPr>
            <w:rStyle w:val="Hyperlink"/>
            <w:snapToGrid w:val="0"/>
          </w:rPr>
          <w:t>CBD/NP/MOP/5/2</w:t>
        </w:r>
      </w:hyperlink>
      <w:r w:rsidRPr="003E45D7">
        <w:rPr>
          <w:snapToGrid w:val="0"/>
        </w:rPr>
        <w:t>, item 5.</w:t>
      </w:r>
    </w:p>
  </w:footnote>
  <w:footnote w:id="95">
    <w:p w14:paraId="260CEDE5" w14:textId="152EAE24" w:rsidR="003C0F62" w:rsidRPr="003E45D7" w:rsidRDefault="003C0F62">
      <w:pPr>
        <w:pStyle w:val="FootnoteText"/>
      </w:pPr>
      <w:r w:rsidRPr="003E45D7">
        <w:rPr>
          <w:rStyle w:val="FootnoteReference"/>
        </w:rPr>
        <w:footnoteRef/>
      </w:r>
      <w:r w:rsidRPr="003E45D7">
        <w:t xml:space="preserve"> </w:t>
      </w:r>
      <w:hyperlink r:id="rId56" w:history="1">
        <w:r w:rsidRPr="003E45D7">
          <w:rPr>
            <w:rStyle w:val="Hyperlink"/>
          </w:rPr>
          <w:t>CBD/NP/MOP/5</w:t>
        </w:r>
        <w:r w:rsidR="0043336C" w:rsidRPr="003E45D7">
          <w:rPr>
            <w:rStyle w:val="Hyperlink"/>
          </w:rPr>
          <w:t>/3</w:t>
        </w:r>
      </w:hyperlink>
      <w:r w:rsidR="0043336C" w:rsidRPr="003E45D7">
        <w:t>.</w:t>
      </w:r>
    </w:p>
  </w:footnote>
  <w:footnote w:id="96">
    <w:p w14:paraId="28E3759B" w14:textId="61C158B3" w:rsidR="004F7324" w:rsidRPr="003E45D7" w:rsidRDefault="004F7324">
      <w:pPr>
        <w:pStyle w:val="FootnoteText"/>
      </w:pPr>
      <w:r w:rsidRPr="003E45D7">
        <w:rPr>
          <w:rStyle w:val="FootnoteReference"/>
        </w:rPr>
        <w:footnoteRef/>
      </w:r>
      <w:r w:rsidRPr="003E45D7">
        <w:t xml:space="preserve"> </w:t>
      </w:r>
      <w:hyperlink r:id="rId57" w:history="1">
        <w:r w:rsidRPr="003E45D7">
          <w:rPr>
            <w:rStyle w:val="Hyperlink"/>
            <w:snapToGrid w:val="0"/>
          </w:rPr>
          <w:t>CBD/COP/16/4/Add.1</w:t>
        </w:r>
      </w:hyperlink>
      <w:r w:rsidRPr="003E45D7">
        <w:rPr>
          <w:snapToGrid w:val="0"/>
        </w:rPr>
        <w:t>, item 7.</w:t>
      </w:r>
    </w:p>
  </w:footnote>
  <w:footnote w:id="97">
    <w:p w14:paraId="4108DBCE" w14:textId="0F6E20C1" w:rsidR="00BA7AB9" w:rsidRPr="003E45D7" w:rsidRDefault="00BA7AB9">
      <w:pPr>
        <w:pStyle w:val="FootnoteText"/>
      </w:pPr>
      <w:r w:rsidRPr="003E45D7">
        <w:rPr>
          <w:rStyle w:val="FootnoteReference"/>
        </w:rPr>
        <w:footnoteRef/>
      </w:r>
      <w:r w:rsidRPr="003E45D7">
        <w:t xml:space="preserve"> </w:t>
      </w:r>
      <w:hyperlink r:id="rId58" w:history="1">
        <w:r w:rsidRPr="003E45D7">
          <w:rPr>
            <w:rStyle w:val="Hyperlink"/>
          </w:rPr>
          <w:t>CBD/NP/MOP/5/4</w:t>
        </w:r>
      </w:hyperlink>
      <w:r w:rsidR="000352B7" w:rsidRPr="003E45D7">
        <w:t>.</w:t>
      </w:r>
    </w:p>
  </w:footnote>
  <w:footnote w:id="98">
    <w:p w14:paraId="6709C8F0" w14:textId="5F162148" w:rsidR="003D21E0" w:rsidRPr="003E45D7" w:rsidRDefault="003D21E0">
      <w:pPr>
        <w:pStyle w:val="FootnoteText"/>
      </w:pPr>
      <w:r w:rsidRPr="003E45D7">
        <w:rPr>
          <w:rStyle w:val="FootnoteReference"/>
        </w:rPr>
        <w:footnoteRef/>
      </w:r>
      <w:r w:rsidRPr="003E45D7">
        <w:t xml:space="preserve"> </w:t>
      </w:r>
      <w:hyperlink r:id="rId59" w:history="1">
        <w:r w:rsidRPr="003E45D7">
          <w:rPr>
            <w:rStyle w:val="Hyperlink"/>
          </w:rPr>
          <w:t>CBD/NP/MOP/5/5</w:t>
        </w:r>
      </w:hyperlink>
      <w:r w:rsidRPr="003E45D7">
        <w:t>.</w:t>
      </w:r>
    </w:p>
  </w:footnote>
  <w:footnote w:id="99">
    <w:p w14:paraId="6D6E7B9F" w14:textId="45F0E5AC" w:rsidR="00EE1290" w:rsidRPr="003E45D7" w:rsidRDefault="00EE1290">
      <w:pPr>
        <w:pStyle w:val="FootnoteText"/>
      </w:pPr>
      <w:r w:rsidRPr="003E45D7">
        <w:rPr>
          <w:rStyle w:val="FootnoteReference"/>
        </w:rPr>
        <w:footnoteRef/>
      </w:r>
      <w:r w:rsidRPr="003E45D7">
        <w:t xml:space="preserve"> </w:t>
      </w:r>
      <w:hyperlink r:id="rId60" w:history="1">
        <w:r w:rsidRPr="003E45D7">
          <w:rPr>
            <w:rStyle w:val="Hyperlink"/>
          </w:rPr>
          <w:t>CBD/NP/MOP/5/5/Add.1</w:t>
        </w:r>
      </w:hyperlink>
      <w:r w:rsidRPr="003E45D7">
        <w:t>.</w:t>
      </w:r>
    </w:p>
  </w:footnote>
  <w:footnote w:id="100">
    <w:p w14:paraId="5619D3D2" w14:textId="185467CD" w:rsidR="00EE1290" w:rsidRPr="003E45D7" w:rsidRDefault="00EE1290">
      <w:pPr>
        <w:pStyle w:val="FootnoteText"/>
      </w:pPr>
      <w:r w:rsidRPr="003E45D7">
        <w:rPr>
          <w:rStyle w:val="FootnoteReference"/>
        </w:rPr>
        <w:footnoteRef/>
      </w:r>
      <w:r w:rsidRPr="003E45D7">
        <w:t xml:space="preserve"> </w:t>
      </w:r>
      <w:hyperlink r:id="rId61" w:history="1">
        <w:r w:rsidRPr="003E45D7">
          <w:rPr>
            <w:rStyle w:val="Hyperlink"/>
          </w:rPr>
          <w:t>CBD/NP/MOP/5/5/Add.2</w:t>
        </w:r>
      </w:hyperlink>
      <w:r w:rsidRPr="003E45D7">
        <w:t>.</w:t>
      </w:r>
    </w:p>
  </w:footnote>
  <w:footnote w:id="101">
    <w:p w14:paraId="5CA09E8B" w14:textId="455316DF" w:rsidR="00863FCC" w:rsidRPr="003E45D7" w:rsidRDefault="00863FCC">
      <w:pPr>
        <w:pStyle w:val="FootnoteText"/>
      </w:pPr>
      <w:r w:rsidRPr="003E45D7">
        <w:rPr>
          <w:rStyle w:val="FootnoteReference"/>
        </w:rPr>
        <w:footnoteRef/>
      </w:r>
      <w:r w:rsidRPr="003E45D7">
        <w:t xml:space="preserve"> </w:t>
      </w:r>
      <w:hyperlink r:id="rId62" w:history="1">
        <w:r w:rsidRPr="003E45D7">
          <w:rPr>
            <w:rStyle w:val="Hyperlink"/>
          </w:rPr>
          <w:t>CBD/NP/MOP/5/2</w:t>
        </w:r>
      </w:hyperlink>
      <w:r w:rsidRPr="003E45D7">
        <w:t>, item 7.</w:t>
      </w:r>
    </w:p>
  </w:footnote>
  <w:footnote w:id="102">
    <w:p w14:paraId="19EFAA6F" w14:textId="508BD7A9" w:rsidR="00F17E00" w:rsidRPr="003E45D7" w:rsidRDefault="00F17E00" w:rsidP="00F17E00">
      <w:pPr>
        <w:pStyle w:val="FootnoteText"/>
      </w:pPr>
      <w:r w:rsidRPr="003E45D7">
        <w:rPr>
          <w:rStyle w:val="FootnoteReference"/>
        </w:rPr>
        <w:footnoteRef/>
      </w:r>
      <w:r w:rsidRPr="003E45D7">
        <w:t xml:space="preserve"> </w:t>
      </w:r>
      <w:hyperlink r:id="rId63" w:history="1">
        <w:r w:rsidRPr="003E45D7">
          <w:rPr>
            <w:rStyle w:val="Hyperlink"/>
          </w:rPr>
          <w:t>CBD/NP/MOP/5/6</w:t>
        </w:r>
      </w:hyperlink>
      <w:r w:rsidRPr="003E45D7">
        <w:t>.</w:t>
      </w:r>
    </w:p>
  </w:footnote>
  <w:footnote w:id="103">
    <w:p w14:paraId="076126A7" w14:textId="738334C1" w:rsidR="00F85C68" w:rsidRPr="003E45D7" w:rsidRDefault="00F85C68">
      <w:pPr>
        <w:pStyle w:val="FootnoteText"/>
      </w:pPr>
      <w:r w:rsidRPr="003E45D7">
        <w:rPr>
          <w:rStyle w:val="FootnoteReference"/>
        </w:rPr>
        <w:footnoteRef/>
      </w:r>
      <w:r w:rsidRPr="003E45D7">
        <w:t xml:space="preserve"> </w:t>
      </w:r>
      <w:hyperlink r:id="rId64" w:history="1">
        <w:r w:rsidRPr="003E45D7">
          <w:rPr>
            <w:rStyle w:val="Hyperlink"/>
          </w:rPr>
          <w:t>CBD/NP/MOP/5/2</w:t>
        </w:r>
      </w:hyperlink>
      <w:r w:rsidRPr="003E45D7">
        <w:t>, item 8.</w:t>
      </w:r>
    </w:p>
  </w:footnote>
  <w:footnote w:id="104">
    <w:p w14:paraId="24B51AD8" w14:textId="1E5E2EEF" w:rsidR="00356CFA" w:rsidRPr="003E45D7" w:rsidRDefault="00356CFA">
      <w:pPr>
        <w:pStyle w:val="FootnoteText"/>
      </w:pPr>
      <w:r w:rsidRPr="003E45D7">
        <w:rPr>
          <w:rStyle w:val="FootnoteReference"/>
        </w:rPr>
        <w:footnoteRef/>
      </w:r>
      <w:r w:rsidR="00C30C20" w:rsidRPr="003E45D7">
        <w:t>Ibid.</w:t>
      </w:r>
      <w:r w:rsidRPr="003E45D7">
        <w:t>, item 9.</w:t>
      </w:r>
    </w:p>
  </w:footnote>
  <w:footnote w:id="105">
    <w:p w14:paraId="66C89C2D" w14:textId="5357A5A0" w:rsidR="00AA0DBA" w:rsidRPr="003E45D7" w:rsidRDefault="00AA0DBA" w:rsidP="00AA0DBA">
      <w:pPr>
        <w:pStyle w:val="FootnoteText"/>
      </w:pPr>
      <w:r w:rsidRPr="003E45D7">
        <w:rPr>
          <w:rStyle w:val="FootnoteReference"/>
        </w:rPr>
        <w:footnoteRef/>
      </w:r>
      <w:r w:rsidRPr="003E45D7">
        <w:t xml:space="preserve"> </w:t>
      </w:r>
      <w:hyperlink r:id="rId65" w:history="1">
        <w:r w:rsidRPr="003E45D7">
          <w:rPr>
            <w:rStyle w:val="Hyperlink"/>
          </w:rPr>
          <w:t>CBD/NP/MOP/5/7</w:t>
        </w:r>
      </w:hyperlink>
      <w:r w:rsidRPr="003E45D7">
        <w:t>.</w:t>
      </w:r>
    </w:p>
  </w:footnote>
  <w:footnote w:id="106">
    <w:p w14:paraId="43876D08" w14:textId="3F5A7B64" w:rsidR="008B06E3" w:rsidRPr="003E45D7" w:rsidRDefault="008B06E3">
      <w:pPr>
        <w:pStyle w:val="FootnoteText"/>
      </w:pPr>
      <w:r w:rsidRPr="003E45D7">
        <w:rPr>
          <w:rStyle w:val="FootnoteReference"/>
        </w:rPr>
        <w:footnoteRef/>
      </w:r>
      <w:r w:rsidRPr="003E45D7">
        <w:t xml:space="preserve"> </w:t>
      </w:r>
      <w:hyperlink r:id="rId66" w:history="1">
        <w:r w:rsidRPr="003E45D7">
          <w:rPr>
            <w:rStyle w:val="Hyperlink"/>
          </w:rPr>
          <w:t>CBD/NP/MOP/5/2</w:t>
        </w:r>
      </w:hyperlink>
      <w:r w:rsidRPr="003E45D7">
        <w:t>, item 10.</w:t>
      </w:r>
    </w:p>
  </w:footnote>
  <w:footnote w:id="107">
    <w:p w14:paraId="58C91BB3" w14:textId="1278D91E" w:rsidR="00171815" w:rsidRPr="003E45D7" w:rsidRDefault="00171815" w:rsidP="00171815">
      <w:pPr>
        <w:pStyle w:val="FootnoteText"/>
      </w:pPr>
      <w:r w:rsidRPr="003E45D7">
        <w:rPr>
          <w:rStyle w:val="FootnoteReference"/>
        </w:rPr>
        <w:footnoteRef/>
      </w:r>
      <w:r w:rsidRPr="003E45D7">
        <w:t xml:space="preserve"> </w:t>
      </w:r>
      <w:hyperlink r:id="rId67" w:history="1">
        <w:r w:rsidRPr="003E45D7">
          <w:rPr>
            <w:rStyle w:val="Hyperlink"/>
          </w:rPr>
          <w:t>CBD/NP/MOP/5/8</w:t>
        </w:r>
      </w:hyperlink>
      <w:r w:rsidRPr="003E45D7">
        <w:t>.</w:t>
      </w:r>
    </w:p>
  </w:footnote>
  <w:footnote w:id="108">
    <w:p w14:paraId="7608656B" w14:textId="138B3560" w:rsidR="00857030" w:rsidRPr="003E45D7" w:rsidRDefault="00857030">
      <w:pPr>
        <w:pStyle w:val="FootnoteText"/>
      </w:pPr>
      <w:r w:rsidRPr="003E45D7">
        <w:rPr>
          <w:rStyle w:val="FootnoteReference"/>
        </w:rPr>
        <w:footnoteRef/>
      </w:r>
      <w:r w:rsidRPr="003E45D7">
        <w:t xml:space="preserve"> </w:t>
      </w:r>
      <w:hyperlink r:id="rId68" w:history="1">
        <w:r w:rsidRPr="003E45D7">
          <w:rPr>
            <w:rStyle w:val="Hyperlink"/>
          </w:rPr>
          <w:t>CBD/NP/MOP/5/2</w:t>
        </w:r>
      </w:hyperlink>
      <w:r w:rsidRPr="003E45D7">
        <w:t>, item 12.</w:t>
      </w:r>
    </w:p>
  </w:footnote>
  <w:footnote w:id="109">
    <w:p w14:paraId="443B5478" w14:textId="1E3B4205" w:rsidR="00031A32" w:rsidRPr="003E45D7" w:rsidRDefault="00031A32">
      <w:pPr>
        <w:pStyle w:val="FootnoteText"/>
      </w:pPr>
      <w:r w:rsidRPr="003E45D7">
        <w:rPr>
          <w:rStyle w:val="FootnoteReference"/>
        </w:rPr>
        <w:footnoteRef/>
      </w:r>
      <w:r w:rsidRPr="003E45D7">
        <w:t xml:space="preserve"> </w:t>
      </w:r>
      <w:hyperlink r:id="rId69" w:history="1"/>
      <w:r w:rsidR="00E44A98" w:rsidRPr="003E45D7">
        <w:t>Ibid.</w:t>
      </w:r>
      <w:r w:rsidRPr="003E45D7">
        <w:t>, item 13.</w:t>
      </w:r>
    </w:p>
  </w:footnote>
  <w:footnote w:id="110">
    <w:p w14:paraId="461E6E6E" w14:textId="79DDE827" w:rsidR="004F029C" w:rsidRPr="003E45D7" w:rsidRDefault="004F029C" w:rsidP="004F029C">
      <w:pPr>
        <w:pStyle w:val="FootnoteText"/>
      </w:pPr>
      <w:r w:rsidRPr="003E45D7">
        <w:rPr>
          <w:rStyle w:val="FootnoteReference"/>
        </w:rPr>
        <w:footnoteRef/>
      </w:r>
      <w:r w:rsidRPr="003E45D7">
        <w:t xml:space="preserve"> </w:t>
      </w:r>
      <w:hyperlink r:id="rId70" w:history="1">
        <w:r w:rsidRPr="003E45D7">
          <w:rPr>
            <w:rStyle w:val="Hyperlink"/>
          </w:rPr>
          <w:t>CBD/NP/MOP/5/9</w:t>
        </w:r>
      </w:hyperlink>
      <w:r w:rsidRPr="003E45D7">
        <w:t>.</w:t>
      </w:r>
    </w:p>
  </w:footnote>
  <w:footnote w:id="111">
    <w:p w14:paraId="6D0D6592" w14:textId="4789F31F" w:rsidR="000C05D0" w:rsidRPr="003E45D7" w:rsidRDefault="000C05D0" w:rsidP="000C05D0">
      <w:pPr>
        <w:pStyle w:val="FootnoteText"/>
      </w:pPr>
      <w:r w:rsidRPr="003E45D7">
        <w:rPr>
          <w:rStyle w:val="FootnoteReference"/>
        </w:rPr>
        <w:footnoteRef/>
      </w:r>
      <w:r w:rsidRPr="003E45D7">
        <w:t xml:space="preserve"> </w:t>
      </w:r>
      <w:hyperlink r:id="rId71" w:history="1">
        <w:r w:rsidRPr="003E45D7">
          <w:rPr>
            <w:rStyle w:val="Hyperlink"/>
          </w:rPr>
          <w:t>CBD/WGDSI/1/3</w:t>
        </w:r>
      </w:hyperlink>
      <w:r w:rsidRPr="003E45D7">
        <w:t>.</w:t>
      </w:r>
    </w:p>
  </w:footnote>
  <w:footnote w:id="112">
    <w:p w14:paraId="35FE7339" w14:textId="5D8CCB69" w:rsidR="000C05D0" w:rsidRPr="003E45D7" w:rsidRDefault="000C05D0" w:rsidP="000C05D0">
      <w:pPr>
        <w:pStyle w:val="FootnoteText"/>
      </w:pPr>
      <w:r w:rsidRPr="003E45D7">
        <w:rPr>
          <w:rStyle w:val="FootnoteReference"/>
        </w:rPr>
        <w:footnoteRef/>
      </w:r>
      <w:r w:rsidRPr="003E45D7">
        <w:t xml:space="preserve"> </w:t>
      </w:r>
      <w:hyperlink r:id="rId72" w:history="1">
        <w:r w:rsidRPr="003E45D7">
          <w:rPr>
            <w:rStyle w:val="Hyperlink"/>
          </w:rPr>
          <w:t>CBD/WGDSI/2/3</w:t>
        </w:r>
      </w:hyperlink>
      <w:r w:rsidRPr="003E45D7">
        <w:t>.</w:t>
      </w:r>
    </w:p>
  </w:footnote>
  <w:footnote w:id="113">
    <w:p w14:paraId="5DE28E29" w14:textId="34A4F4B2" w:rsidR="0052182F" w:rsidRPr="003E45D7" w:rsidRDefault="0052182F">
      <w:pPr>
        <w:pStyle w:val="FootnoteText"/>
      </w:pPr>
      <w:r w:rsidRPr="003E45D7">
        <w:rPr>
          <w:rStyle w:val="FootnoteReference"/>
        </w:rPr>
        <w:footnoteRef/>
      </w:r>
      <w:r w:rsidRPr="003E45D7">
        <w:t xml:space="preserve"> </w:t>
      </w:r>
      <w:hyperlink r:id="rId73" w:history="1">
        <w:r w:rsidRPr="003E45D7">
          <w:rPr>
            <w:rStyle w:val="Hyperlink"/>
          </w:rPr>
          <w:t>CBD/NP/MOP/5/2</w:t>
        </w:r>
      </w:hyperlink>
      <w:r w:rsidRPr="003E45D7">
        <w:t>, item 15.</w:t>
      </w:r>
    </w:p>
  </w:footnote>
  <w:footnote w:id="114">
    <w:p w14:paraId="24FCAB44" w14:textId="62608052" w:rsidR="00A43C3D" w:rsidRPr="003E45D7" w:rsidRDefault="00A43C3D">
      <w:pPr>
        <w:pStyle w:val="FootnoteText"/>
      </w:pPr>
      <w:r w:rsidRPr="003E45D7">
        <w:rPr>
          <w:rStyle w:val="FootnoteReference"/>
        </w:rPr>
        <w:footnoteRef/>
      </w:r>
      <w:r w:rsidRPr="003E45D7">
        <w:t xml:space="preserve"> </w:t>
      </w:r>
      <w:r w:rsidR="00440094" w:rsidRPr="003E45D7">
        <w:t>Ibid.</w:t>
      </w:r>
      <w:r w:rsidRPr="003E45D7">
        <w:t>, item 16.</w:t>
      </w:r>
    </w:p>
  </w:footnote>
  <w:footnote w:id="115">
    <w:p w14:paraId="65C10C7E" w14:textId="7264D9D5" w:rsidR="00C10C2E" w:rsidRPr="003E45D7" w:rsidRDefault="00C10C2E" w:rsidP="00C10C2E">
      <w:pPr>
        <w:pStyle w:val="FootnoteText"/>
      </w:pPr>
      <w:r w:rsidRPr="003E45D7">
        <w:rPr>
          <w:rStyle w:val="FootnoteReference"/>
        </w:rPr>
        <w:footnoteRef/>
      </w:r>
      <w:r w:rsidRPr="003E45D7">
        <w:t xml:space="preserve"> </w:t>
      </w:r>
      <w:hyperlink r:id="rId74" w:history="1">
        <w:r w:rsidRPr="003E45D7">
          <w:rPr>
            <w:rStyle w:val="Hyperlink"/>
          </w:rPr>
          <w:t>CBD/NP/MOP/5/10</w:t>
        </w:r>
      </w:hyperlink>
      <w:r w:rsidRPr="003E45D7">
        <w:t>.</w:t>
      </w:r>
    </w:p>
  </w:footnote>
  <w:footnote w:id="116">
    <w:p w14:paraId="549BDB7E" w14:textId="77131603" w:rsidR="00023B9D" w:rsidRPr="003E45D7" w:rsidRDefault="00023B9D">
      <w:pPr>
        <w:pStyle w:val="FootnoteText"/>
      </w:pPr>
      <w:r w:rsidRPr="003E45D7">
        <w:rPr>
          <w:rStyle w:val="FootnoteReference"/>
        </w:rPr>
        <w:footnoteRef/>
      </w:r>
      <w:r w:rsidRPr="003E45D7">
        <w:t xml:space="preserve"> </w:t>
      </w:r>
      <w:hyperlink r:id="rId75" w:history="1">
        <w:r w:rsidRPr="003E45D7">
          <w:rPr>
            <w:rStyle w:val="Hyperlink"/>
            <w:kern w:val="22"/>
            <w:szCs w:val="22"/>
          </w:rPr>
          <w:t>CBD/</w:t>
        </w:r>
        <w:r w:rsidRPr="003E45D7">
          <w:rPr>
            <w:rStyle w:val="Hyperlink"/>
            <w:kern w:val="22"/>
          </w:rPr>
          <w:t>N</w:t>
        </w:r>
        <w:r w:rsidRPr="003E45D7">
          <w:rPr>
            <w:rStyle w:val="Hyperlink"/>
            <w:kern w:val="22"/>
            <w:szCs w:val="22"/>
          </w:rPr>
          <w:t>P/</w:t>
        </w:r>
        <w:r w:rsidRPr="003E45D7">
          <w:rPr>
            <w:rStyle w:val="Hyperlink"/>
            <w:kern w:val="22"/>
          </w:rPr>
          <w:t>MOP/</w:t>
        </w:r>
        <w:r w:rsidRPr="003E45D7">
          <w:rPr>
            <w:rStyle w:val="Hyperlink"/>
            <w:kern w:val="22"/>
            <w:szCs w:val="22"/>
          </w:rPr>
          <w:t>5/L.1/Rev.</w:t>
        </w:r>
        <w:r w:rsidRPr="003E45D7">
          <w:rPr>
            <w:rStyle w:val="Hyperlink"/>
            <w:kern w:val="22"/>
          </w:rPr>
          <w:t>1</w:t>
        </w:r>
      </w:hyperlink>
      <w:r w:rsidRPr="003E45D7">
        <w:rPr>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02" w:name="_Hlk137802784"/>
  <w:bookmarkStart w:id="103" w:name="_Hlk137802785"/>
  <w:p w14:paraId="32B7F09F" w14:textId="63B8EC9E" w:rsidR="002B559C" w:rsidRPr="00311C63" w:rsidRDefault="00076918"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311C63">
          <w:rPr>
            <w:szCs w:val="20"/>
          </w:rPr>
          <w:t>CBD/</w:t>
        </w:r>
      </w:sdtContent>
    </w:sdt>
    <w:bookmarkEnd w:id="102"/>
    <w:bookmarkEnd w:id="103"/>
    <w:r w:rsidR="00D23F1E" w:rsidRPr="00311C63">
      <w:rPr>
        <w:szCs w:val="20"/>
      </w:rPr>
      <w:t>NP/MOP/5/</w:t>
    </w:r>
    <w:r w:rsidR="00197E5C">
      <w:rPr>
        <w:szCs w:val="20"/>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062F" w14:textId="28DFD10E" w:rsidR="002B559C" w:rsidRPr="00311C63" w:rsidRDefault="00076918"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CF70AB" w:rsidRPr="00311C63">
          <w:rPr>
            <w:szCs w:val="20"/>
          </w:rPr>
          <w:t>CBD/</w:t>
        </w:r>
      </w:sdtContent>
    </w:sdt>
    <w:r w:rsidR="007C74DA" w:rsidRPr="00311C63">
      <w:rPr>
        <w:szCs w:val="20"/>
      </w:rPr>
      <w:t>NP/MOP/5/</w:t>
    </w:r>
    <w:r w:rsidR="0057061F">
      <w:rPr>
        <w:szCs w:val="20"/>
      </w:rPr>
      <w:t>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22E0" w14:textId="77777777" w:rsidR="002027A6" w:rsidRPr="00311C63" w:rsidRDefault="002027A6" w:rsidP="0098001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CEF7B4"/>
    <w:lvl w:ilvl="0">
      <w:start w:val="1"/>
      <w:numFmt w:val="decimal"/>
      <w:pStyle w:val="ListNumber5"/>
      <w:lvlText w:val="%1."/>
      <w:lvlJc w:val="left"/>
      <w:pPr>
        <w:tabs>
          <w:tab w:val="num" w:pos="1492"/>
        </w:tabs>
        <w:ind w:left="1492" w:hanging="360"/>
      </w:pPr>
    </w:lvl>
  </w:abstractNum>
  <w:abstractNum w:abstractNumId="1" w15:restartNumberingAfterBreak="0">
    <w:nsid w:val="FFFFFF7F"/>
    <w:multiLevelType w:val="singleLevel"/>
    <w:tmpl w:val="A5AA0B10"/>
    <w:lvl w:ilvl="0">
      <w:start w:val="1"/>
      <w:numFmt w:val="decimal"/>
      <w:pStyle w:val="ListNumber2"/>
      <w:lvlText w:val="%1."/>
      <w:lvlJc w:val="left"/>
      <w:pPr>
        <w:tabs>
          <w:tab w:val="num" w:pos="643"/>
        </w:tabs>
        <w:ind w:left="643" w:hanging="360"/>
      </w:pPr>
    </w:lvl>
  </w:abstractNum>
  <w:abstractNum w:abstractNumId="2" w15:restartNumberingAfterBreak="0">
    <w:nsid w:val="FFFFFF80"/>
    <w:multiLevelType w:val="singleLevel"/>
    <w:tmpl w:val="FFEE1C4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EC4DB4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92439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329B9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8720C5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68C68E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D943BEE"/>
    <w:multiLevelType w:val="multilevel"/>
    <w:tmpl w:val="222A08B4"/>
    <w:numStyleLink w:val="ListCBD"/>
  </w:abstractNum>
  <w:abstractNum w:abstractNumId="11" w15:restartNumberingAfterBreak="0">
    <w:nsid w:val="620D6AEB"/>
    <w:multiLevelType w:val="multilevel"/>
    <w:tmpl w:val="A64E790C"/>
    <w:lvl w:ilvl="0">
      <w:start w:val="1"/>
      <w:numFmt w:val="decimal"/>
      <w:pStyle w:val="Para1"/>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46078518">
    <w:abstractNumId w:val="10"/>
  </w:num>
  <w:num w:numId="2" w16cid:durableId="978191439">
    <w:abstractNumId w:val="8"/>
  </w:num>
  <w:num w:numId="3" w16cid:durableId="314069003">
    <w:abstractNumId w:val="12"/>
  </w:num>
  <w:num w:numId="4" w16cid:durableId="993144130">
    <w:abstractNumId w:val="13"/>
  </w:num>
  <w:num w:numId="5" w16cid:durableId="1292705855">
    <w:abstractNumId w:val="11"/>
  </w:num>
  <w:num w:numId="6" w16cid:durableId="607395260">
    <w:abstractNumId w:val="7"/>
  </w:num>
  <w:num w:numId="7" w16cid:durableId="98110136">
    <w:abstractNumId w:val="5"/>
  </w:num>
  <w:num w:numId="8" w16cid:durableId="920676582">
    <w:abstractNumId w:val="4"/>
  </w:num>
  <w:num w:numId="9" w16cid:durableId="447286378">
    <w:abstractNumId w:val="3"/>
  </w:num>
  <w:num w:numId="10" w16cid:durableId="1532258362">
    <w:abstractNumId w:val="2"/>
  </w:num>
  <w:num w:numId="11" w16cid:durableId="14039309">
    <w:abstractNumId w:val="6"/>
  </w:num>
  <w:num w:numId="12" w16cid:durableId="1421102814">
    <w:abstractNumId w:val="1"/>
  </w:num>
  <w:num w:numId="13" w16cid:durableId="932667358">
    <w:abstractNumId w:val="0"/>
  </w:num>
  <w:num w:numId="14" w16cid:durableId="1474984872">
    <w:abstractNumId w:val="9"/>
  </w:num>
  <w:num w:numId="15" w16cid:durableId="75918333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4D05"/>
    <w:rsid w:val="00005A02"/>
    <w:rsid w:val="00005BF1"/>
    <w:rsid w:val="00006872"/>
    <w:rsid w:val="00006CA9"/>
    <w:rsid w:val="00006DB8"/>
    <w:rsid w:val="00007758"/>
    <w:rsid w:val="00011823"/>
    <w:rsid w:val="00011BCB"/>
    <w:rsid w:val="000122C5"/>
    <w:rsid w:val="0001267F"/>
    <w:rsid w:val="00012EB7"/>
    <w:rsid w:val="0001325B"/>
    <w:rsid w:val="00013352"/>
    <w:rsid w:val="00013AC4"/>
    <w:rsid w:val="000140DA"/>
    <w:rsid w:val="000140FD"/>
    <w:rsid w:val="000145D7"/>
    <w:rsid w:val="000145F0"/>
    <w:rsid w:val="000163E9"/>
    <w:rsid w:val="000168D3"/>
    <w:rsid w:val="0002067A"/>
    <w:rsid w:val="000217E9"/>
    <w:rsid w:val="00022A21"/>
    <w:rsid w:val="00022A77"/>
    <w:rsid w:val="00023012"/>
    <w:rsid w:val="00023640"/>
    <w:rsid w:val="00023B9D"/>
    <w:rsid w:val="00023D7D"/>
    <w:rsid w:val="000244D1"/>
    <w:rsid w:val="00026B2C"/>
    <w:rsid w:val="000272FB"/>
    <w:rsid w:val="00027ED3"/>
    <w:rsid w:val="00030A93"/>
    <w:rsid w:val="00031A32"/>
    <w:rsid w:val="00032177"/>
    <w:rsid w:val="00033212"/>
    <w:rsid w:val="000334BA"/>
    <w:rsid w:val="00034A3A"/>
    <w:rsid w:val="000352B7"/>
    <w:rsid w:val="00035A7F"/>
    <w:rsid w:val="00035D1E"/>
    <w:rsid w:val="00036025"/>
    <w:rsid w:val="00036512"/>
    <w:rsid w:val="0003668F"/>
    <w:rsid w:val="0003696A"/>
    <w:rsid w:val="00037286"/>
    <w:rsid w:val="0003761F"/>
    <w:rsid w:val="00040598"/>
    <w:rsid w:val="0004231B"/>
    <w:rsid w:val="00044657"/>
    <w:rsid w:val="00044BB3"/>
    <w:rsid w:val="00044C75"/>
    <w:rsid w:val="00045CB5"/>
    <w:rsid w:val="00046411"/>
    <w:rsid w:val="00047342"/>
    <w:rsid w:val="000502F5"/>
    <w:rsid w:val="000508F5"/>
    <w:rsid w:val="000511F4"/>
    <w:rsid w:val="00053CB6"/>
    <w:rsid w:val="00056291"/>
    <w:rsid w:val="00056F6E"/>
    <w:rsid w:val="00060AF4"/>
    <w:rsid w:val="0006137F"/>
    <w:rsid w:val="00061597"/>
    <w:rsid w:val="0006256A"/>
    <w:rsid w:val="00062622"/>
    <w:rsid w:val="00063E73"/>
    <w:rsid w:val="00064ADF"/>
    <w:rsid w:val="00064E86"/>
    <w:rsid w:val="000652A5"/>
    <w:rsid w:val="000676AA"/>
    <w:rsid w:val="00070CFE"/>
    <w:rsid w:val="000725D8"/>
    <w:rsid w:val="00072A3C"/>
    <w:rsid w:val="00074EFF"/>
    <w:rsid w:val="00075338"/>
    <w:rsid w:val="0007578E"/>
    <w:rsid w:val="00075C2A"/>
    <w:rsid w:val="0007607C"/>
    <w:rsid w:val="000765FE"/>
    <w:rsid w:val="00076787"/>
    <w:rsid w:val="00076918"/>
    <w:rsid w:val="00077674"/>
    <w:rsid w:val="00077962"/>
    <w:rsid w:val="0008055C"/>
    <w:rsid w:val="000816B0"/>
    <w:rsid w:val="00082527"/>
    <w:rsid w:val="000834AE"/>
    <w:rsid w:val="00085F63"/>
    <w:rsid w:val="000872FA"/>
    <w:rsid w:val="00091A1E"/>
    <w:rsid w:val="00091CE2"/>
    <w:rsid w:val="0009267E"/>
    <w:rsid w:val="00092A36"/>
    <w:rsid w:val="00092E15"/>
    <w:rsid w:val="00093D44"/>
    <w:rsid w:val="000945F0"/>
    <w:rsid w:val="00095A0A"/>
    <w:rsid w:val="00095DC4"/>
    <w:rsid w:val="000968E1"/>
    <w:rsid w:val="000A0217"/>
    <w:rsid w:val="000A1A2D"/>
    <w:rsid w:val="000A1F8D"/>
    <w:rsid w:val="000A3ED1"/>
    <w:rsid w:val="000A46BD"/>
    <w:rsid w:val="000A4D71"/>
    <w:rsid w:val="000A525C"/>
    <w:rsid w:val="000A5709"/>
    <w:rsid w:val="000A594B"/>
    <w:rsid w:val="000A6A7F"/>
    <w:rsid w:val="000A6D3C"/>
    <w:rsid w:val="000A6EDD"/>
    <w:rsid w:val="000B0EC1"/>
    <w:rsid w:val="000B12AD"/>
    <w:rsid w:val="000B16AD"/>
    <w:rsid w:val="000B2785"/>
    <w:rsid w:val="000B2FD8"/>
    <w:rsid w:val="000B33AC"/>
    <w:rsid w:val="000B476A"/>
    <w:rsid w:val="000B48E4"/>
    <w:rsid w:val="000B6BB1"/>
    <w:rsid w:val="000B7D95"/>
    <w:rsid w:val="000C04BB"/>
    <w:rsid w:val="000C05D0"/>
    <w:rsid w:val="000C3338"/>
    <w:rsid w:val="000C43A0"/>
    <w:rsid w:val="000C5EBB"/>
    <w:rsid w:val="000D15EF"/>
    <w:rsid w:val="000D1DE1"/>
    <w:rsid w:val="000D3E05"/>
    <w:rsid w:val="000D40E7"/>
    <w:rsid w:val="000D5459"/>
    <w:rsid w:val="000D60F5"/>
    <w:rsid w:val="000D6622"/>
    <w:rsid w:val="000D74B0"/>
    <w:rsid w:val="000D74BB"/>
    <w:rsid w:val="000D7931"/>
    <w:rsid w:val="000E070D"/>
    <w:rsid w:val="000E27C9"/>
    <w:rsid w:val="000E4085"/>
    <w:rsid w:val="000E5F4D"/>
    <w:rsid w:val="000E5FE2"/>
    <w:rsid w:val="000E6298"/>
    <w:rsid w:val="000F48BE"/>
    <w:rsid w:val="000F5DF2"/>
    <w:rsid w:val="000F5F4A"/>
    <w:rsid w:val="000F69BC"/>
    <w:rsid w:val="000F6FD7"/>
    <w:rsid w:val="000F7D16"/>
    <w:rsid w:val="001006AF"/>
    <w:rsid w:val="0010135B"/>
    <w:rsid w:val="00101B33"/>
    <w:rsid w:val="00102570"/>
    <w:rsid w:val="001026D8"/>
    <w:rsid w:val="00102FDB"/>
    <w:rsid w:val="00103162"/>
    <w:rsid w:val="00103FA1"/>
    <w:rsid w:val="001050E9"/>
    <w:rsid w:val="00105D3A"/>
    <w:rsid w:val="0010626E"/>
    <w:rsid w:val="001068B5"/>
    <w:rsid w:val="00106B66"/>
    <w:rsid w:val="00106D84"/>
    <w:rsid w:val="00107FC6"/>
    <w:rsid w:val="0011106F"/>
    <w:rsid w:val="0011136B"/>
    <w:rsid w:val="00113193"/>
    <w:rsid w:val="00113356"/>
    <w:rsid w:val="0011366D"/>
    <w:rsid w:val="00113C61"/>
    <w:rsid w:val="00115DBD"/>
    <w:rsid w:val="0012042B"/>
    <w:rsid w:val="00120561"/>
    <w:rsid w:val="00120753"/>
    <w:rsid w:val="00120813"/>
    <w:rsid w:val="00120A26"/>
    <w:rsid w:val="00124A2D"/>
    <w:rsid w:val="00125526"/>
    <w:rsid w:val="00125765"/>
    <w:rsid w:val="00125DE5"/>
    <w:rsid w:val="00126BEB"/>
    <w:rsid w:val="00126FBA"/>
    <w:rsid w:val="00130CB0"/>
    <w:rsid w:val="001311A2"/>
    <w:rsid w:val="00131680"/>
    <w:rsid w:val="00131A82"/>
    <w:rsid w:val="00131B1E"/>
    <w:rsid w:val="001321F2"/>
    <w:rsid w:val="00132581"/>
    <w:rsid w:val="00132A9D"/>
    <w:rsid w:val="00134177"/>
    <w:rsid w:val="001345F1"/>
    <w:rsid w:val="00135098"/>
    <w:rsid w:val="00135A2C"/>
    <w:rsid w:val="00135F5C"/>
    <w:rsid w:val="001374C6"/>
    <w:rsid w:val="00140912"/>
    <w:rsid w:val="001412FA"/>
    <w:rsid w:val="00141698"/>
    <w:rsid w:val="0014326C"/>
    <w:rsid w:val="001432BE"/>
    <w:rsid w:val="00143708"/>
    <w:rsid w:val="00143DCF"/>
    <w:rsid w:val="001449D0"/>
    <w:rsid w:val="00144D61"/>
    <w:rsid w:val="00144E70"/>
    <w:rsid w:val="001464F3"/>
    <w:rsid w:val="00146B84"/>
    <w:rsid w:val="00147618"/>
    <w:rsid w:val="001503B0"/>
    <w:rsid w:val="00150CA8"/>
    <w:rsid w:val="001543A7"/>
    <w:rsid w:val="0015512E"/>
    <w:rsid w:val="00157419"/>
    <w:rsid w:val="00160374"/>
    <w:rsid w:val="00161C6E"/>
    <w:rsid w:val="00161F7B"/>
    <w:rsid w:val="00163EC9"/>
    <w:rsid w:val="001654B7"/>
    <w:rsid w:val="001656AB"/>
    <w:rsid w:val="00167FDC"/>
    <w:rsid w:val="00171815"/>
    <w:rsid w:val="00171AC0"/>
    <w:rsid w:val="00171F9B"/>
    <w:rsid w:val="00173C53"/>
    <w:rsid w:val="001760CC"/>
    <w:rsid w:val="00176DAC"/>
    <w:rsid w:val="00177661"/>
    <w:rsid w:val="0018224B"/>
    <w:rsid w:val="001823DC"/>
    <w:rsid w:val="00182885"/>
    <w:rsid w:val="00182A19"/>
    <w:rsid w:val="00182C80"/>
    <w:rsid w:val="00184909"/>
    <w:rsid w:val="00184ABD"/>
    <w:rsid w:val="00184E90"/>
    <w:rsid w:val="001857B8"/>
    <w:rsid w:val="001859D3"/>
    <w:rsid w:val="001868C1"/>
    <w:rsid w:val="00187007"/>
    <w:rsid w:val="001904BB"/>
    <w:rsid w:val="00191143"/>
    <w:rsid w:val="00191EC0"/>
    <w:rsid w:val="00192CD4"/>
    <w:rsid w:val="00192DE1"/>
    <w:rsid w:val="00194C63"/>
    <w:rsid w:val="00195E74"/>
    <w:rsid w:val="00195F49"/>
    <w:rsid w:val="00196221"/>
    <w:rsid w:val="00196E6C"/>
    <w:rsid w:val="00197E5C"/>
    <w:rsid w:val="001A0E2B"/>
    <w:rsid w:val="001A131B"/>
    <w:rsid w:val="001A1647"/>
    <w:rsid w:val="001A1BB1"/>
    <w:rsid w:val="001A3915"/>
    <w:rsid w:val="001A3AF6"/>
    <w:rsid w:val="001A43BF"/>
    <w:rsid w:val="001A4826"/>
    <w:rsid w:val="001A58B0"/>
    <w:rsid w:val="001A596B"/>
    <w:rsid w:val="001A5FD3"/>
    <w:rsid w:val="001A6752"/>
    <w:rsid w:val="001B13A2"/>
    <w:rsid w:val="001B2755"/>
    <w:rsid w:val="001B3100"/>
    <w:rsid w:val="001B37F0"/>
    <w:rsid w:val="001B4BE2"/>
    <w:rsid w:val="001B548A"/>
    <w:rsid w:val="001B65CE"/>
    <w:rsid w:val="001B6F16"/>
    <w:rsid w:val="001C13E7"/>
    <w:rsid w:val="001C1AE5"/>
    <w:rsid w:val="001C2380"/>
    <w:rsid w:val="001C2AFC"/>
    <w:rsid w:val="001C3BB9"/>
    <w:rsid w:val="001C3EFF"/>
    <w:rsid w:val="001C3F2E"/>
    <w:rsid w:val="001C4AE6"/>
    <w:rsid w:val="001C546C"/>
    <w:rsid w:val="001C652F"/>
    <w:rsid w:val="001D0ECB"/>
    <w:rsid w:val="001D0FFD"/>
    <w:rsid w:val="001D1042"/>
    <w:rsid w:val="001D1CE8"/>
    <w:rsid w:val="001D2706"/>
    <w:rsid w:val="001D5147"/>
    <w:rsid w:val="001D5965"/>
    <w:rsid w:val="001D5A44"/>
    <w:rsid w:val="001D5E8B"/>
    <w:rsid w:val="001D6290"/>
    <w:rsid w:val="001D6349"/>
    <w:rsid w:val="001D6CC5"/>
    <w:rsid w:val="001D70D3"/>
    <w:rsid w:val="001D7501"/>
    <w:rsid w:val="001D7C70"/>
    <w:rsid w:val="001E04FF"/>
    <w:rsid w:val="001E0690"/>
    <w:rsid w:val="001E33B5"/>
    <w:rsid w:val="001E4824"/>
    <w:rsid w:val="001E5254"/>
    <w:rsid w:val="001E609B"/>
    <w:rsid w:val="001E6795"/>
    <w:rsid w:val="001E6990"/>
    <w:rsid w:val="001F10EF"/>
    <w:rsid w:val="001F1107"/>
    <w:rsid w:val="001F1F07"/>
    <w:rsid w:val="001F28AE"/>
    <w:rsid w:val="001F3F26"/>
    <w:rsid w:val="001F59A9"/>
    <w:rsid w:val="001F5E2C"/>
    <w:rsid w:val="001F611F"/>
    <w:rsid w:val="001F6D2B"/>
    <w:rsid w:val="002007C8"/>
    <w:rsid w:val="00202631"/>
    <w:rsid w:val="002027A6"/>
    <w:rsid w:val="002039C1"/>
    <w:rsid w:val="00203EE1"/>
    <w:rsid w:val="00204204"/>
    <w:rsid w:val="002049B9"/>
    <w:rsid w:val="00204B78"/>
    <w:rsid w:val="00204FFA"/>
    <w:rsid w:val="00205541"/>
    <w:rsid w:val="00207077"/>
    <w:rsid w:val="0020761F"/>
    <w:rsid w:val="00210023"/>
    <w:rsid w:val="00210BAA"/>
    <w:rsid w:val="00211CC0"/>
    <w:rsid w:val="00212180"/>
    <w:rsid w:val="002123AA"/>
    <w:rsid w:val="0021382C"/>
    <w:rsid w:val="00213E39"/>
    <w:rsid w:val="0021566F"/>
    <w:rsid w:val="00215BF4"/>
    <w:rsid w:val="002203DE"/>
    <w:rsid w:val="002209C8"/>
    <w:rsid w:val="00221645"/>
    <w:rsid w:val="0022175C"/>
    <w:rsid w:val="00221DFE"/>
    <w:rsid w:val="00222A26"/>
    <w:rsid w:val="00223E3D"/>
    <w:rsid w:val="0022504D"/>
    <w:rsid w:val="002260AC"/>
    <w:rsid w:val="002260F0"/>
    <w:rsid w:val="0022653F"/>
    <w:rsid w:val="00226953"/>
    <w:rsid w:val="00230D9F"/>
    <w:rsid w:val="00231052"/>
    <w:rsid w:val="00232075"/>
    <w:rsid w:val="00232CAF"/>
    <w:rsid w:val="002333FE"/>
    <w:rsid w:val="00234209"/>
    <w:rsid w:val="00234F50"/>
    <w:rsid w:val="002352D2"/>
    <w:rsid w:val="00240F91"/>
    <w:rsid w:val="002415D2"/>
    <w:rsid w:val="00241EB7"/>
    <w:rsid w:val="00243B68"/>
    <w:rsid w:val="0024417F"/>
    <w:rsid w:val="00244254"/>
    <w:rsid w:val="00244839"/>
    <w:rsid w:val="00244B30"/>
    <w:rsid w:val="00244FE6"/>
    <w:rsid w:val="00246530"/>
    <w:rsid w:val="0024659E"/>
    <w:rsid w:val="00246BBF"/>
    <w:rsid w:val="00246F5E"/>
    <w:rsid w:val="00250D7F"/>
    <w:rsid w:val="00252997"/>
    <w:rsid w:val="00252BCB"/>
    <w:rsid w:val="00253BF4"/>
    <w:rsid w:val="00253CC0"/>
    <w:rsid w:val="00253D68"/>
    <w:rsid w:val="00254959"/>
    <w:rsid w:val="00254962"/>
    <w:rsid w:val="00254D59"/>
    <w:rsid w:val="00254F90"/>
    <w:rsid w:val="00256D27"/>
    <w:rsid w:val="002578B0"/>
    <w:rsid w:val="00257DA6"/>
    <w:rsid w:val="00257EFA"/>
    <w:rsid w:val="00261CBE"/>
    <w:rsid w:val="00262534"/>
    <w:rsid w:val="00263DF1"/>
    <w:rsid w:val="00264700"/>
    <w:rsid w:val="00265855"/>
    <w:rsid w:val="00265E08"/>
    <w:rsid w:val="00267131"/>
    <w:rsid w:val="00267324"/>
    <w:rsid w:val="00267539"/>
    <w:rsid w:val="00272120"/>
    <w:rsid w:val="00274BC6"/>
    <w:rsid w:val="002751CA"/>
    <w:rsid w:val="0027546F"/>
    <w:rsid w:val="00276E4E"/>
    <w:rsid w:val="002771D8"/>
    <w:rsid w:val="00277C9C"/>
    <w:rsid w:val="00282837"/>
    <w:rsid w:val="00282AD3"/>
    <w:rsid w:val="00282B61"/>
    <w:rsid w:val="00283349"/>
    <w:rsid w:val="002836A3"/>
    <w:rsid w:val="00286220"/>
    <w:rsid w:val="0028646E"/>
    <w:rsid w:val="002871EF"/>
    <w:rsid w:val="00287951"/>
    <w:rsid w:val="00291057"/>
    <w:rsid w:val="0029108A"/>
    <w:rsid w:val="002913E9"/>
    <w:rsid w:val="00291A7F"/>
    <w:rsid w:val="00292D22"/>
    <w:rsid w:val="002939DC"/>
    <w:rsid w:val="0029509E"/>
    <w:rsid w:val="00295648"/>
    <w:rsid w:val="002957C8"/>
    <w:rsid w:val="0029595E"/>
    <w:rsid w:val="00296CD9"/>
    <w:rsid w:val="0029754B"/>
    <w:rsid w:val="00297A96"/>
    <w:rsid w:val="00297AE4"/>
    <w:rsid w:val="002A010B"/>
    <w:rsid w:val="002A0E01"/>
    <w:rsid w:val="002A1411"/>
    <w:rsid w:val="002A1538"/>
    <w:rsid w:val="002A196A"/>
    <w:rsid w:val="002A19E6"/>
    <w:rsid w:val="002A2199"/>
    <w:rsid w:val="002A222C"/>
    <w:rsid w:val="002A38C4"/>
    <w:rsid w:val="002A3D2C"/>
    <w:rsid w:val="002A3F21"/>
    <w:rsid w:val="002A574D"/>
    <w:rsid w:val="002A5C58"/>
    <w:rsid w:val="002A675A"/>
    <w:rsid w:val="002A6B5F"/>
    <w:rsid w:val="002A6ED3"/>
    <w:rsid w:val="002A7942"/>
    <w:rsid w:val="002A79C0"/>
    <w:rsid w:val="002A7CA1"/>
    <w:rsid w:val="002B00CA"/>
    <w:rsid w:val="002B06AB"/>
    <w:rsid w:val="002B1078"/>
    <w:rsid w:val="002B10EB"/>
    <w:rsid w:val="002B18E4"/>
    <w:rsid w:val="002B1BA6"/>
    <w:rsid w:val="002B1E8B"/>
    <w:rsid w:val="002B26F8"/>
    <w:rsid w:val="002B3174"/>
    <w:rsid w:val="002B449A"/>
    <w:rsid w:val="002B45C4"/>
    <w:rsid w:val="002B489D"/>
    <w:rsid w:val="002B4C86"/>
    <w:rsid w:val="002B4D5F"/>
    <w:rsid w:val="002B559C"/>
    <w:rsid w:val="002B5787"/>
    <w:rsid w:val="002B5860"/>
    <w:rsid w:val="002B5E04"/>
    <w:rsid w:val="002B5EEF"/>
    <w:rsid w:val="002B64DC"/>
    <w:rsid w:val="002B6555"/>
    <w:rsid w:val="002C1A1B"/>
    <w:rsid w:val="002C30A6"/>
    <w:rsid w:val="002C40CA"/>
    <w:rsid w:val="002C47E2"/>
    <w:rsid w:val="002C5D9B"/>
    <w:rsid w:val="002C7190"/>
    <w:rsid w:val="002C79B8"/>
    <w:rsid w:val="002C7C7E"/>
    <w:rsid w:val="002D0142"/>
    <w:rsid w:val="002D32C2"/>
    <w:rsid w:val="002D5231"/>
    <w:rsid w:val="002D5583"/>
    <w:rsid w:val="002D5C90"/>
    <w:rsid w:val="002D654B"/>
    <w:rsid w:val="002E0707"/>
    <w:rsid w:val="002E0D66"/>
    <w:rsid w:val="002E0EF2"/>
    <w:rsid w:val="002E0F4A"/>
    <w:rsid w:val="002E23F5"/>
    <w:rsid w:val="002E3826"/>
    <w:rsid w:val="002E3E70"/>
    <w:rsid w:val="002E3F39"/>
    <w:rsid w:val="002E5187"/>
    <w:rsid w:val="002E5B96"/>
    <w:rsid w:val="002E7C32"/>
    <w:rsid w:val="002F174D"/>
    <w:rsid w:val="002F2297"/>
    <w:rsid w:val="002F349E"/>
    <w:rsid w:val="002F40FC"/>
    <w:rsid w:val="002F4A06"/>
    <w:rsid w:val="002F63B2"/>
    <w:rsid w:val="002F7048"/>
    <w:rsid w:val="002F7984"/>
    <w:rsid w:val="003002F4"/>
    <w:rsid w:val="00302370"/>
    <w:rsid w:val="00303965"/>
    <w:rsid w:val="0030586F"/>
    <w:rsid w:val="00306855"/>
    <w:rsid w:val="00306CAB"/>
    <w:rsid w:val="00307A68"/>
    <w:rsid w:val="003105B1"/>
    <w:rsid w:val="00310608"/>
    <w:rsid w:val="00310833"/>
    <w:rsid w:val="00310CFF"/>
    <w:rsid w:val="003114EC"/>
    <w:rsid w:val="00311C63"/>
    <w:rsid w:val="00311CD4"/>
    <w:rsid w:val="00312594"/>
    <w:rsid w:val="00313CCA"/>
    <w:rsid w:val="00314B7F"/>
    <w:rsid w:val="00316046"/>
    <w:rsid w:val="00320955"/>
    <w:rsid w:val="00320E9E"/>
    <w:rsid w:val="00321139"/>
    <w:rsid w:val="003215D9"/>
    <w:rsid w:val="003215EE"/>
    <w:rsid w:val="0032239A"/>
    <w:rsid w:val="00323BD0"/>
    <w:rsid w:val="00323E9A"/>
    <w:rsid w:val="00323F22"/>
    <w:rsid w:val="00325829"/>
    <w:rsid w:val="00326370"/>
    <w:rsid w:val="003267BB"/>
    <w:rsid w:val="00327BD3"/>
    <w:rsid w:val="00330549"/>
    <w:rsid w:val="00330C54"/>
    <w:rsid w:val="00330ED1"/>
    <w:rsid w:val="00332676"/>
    <w:rsid w:val="00334413"/>
    <w:rsid w:val="003363D9"/>
    <w:rsid w:val="00337CE0"/>
    <w:rsid w:val="00337DEA"/>
    <w:rsid w:val="00337F2B"/>
    <w:rsid w:val="0034013A"/>
    <w:rsid w:val="00340F47"/>
    <w:rsid w:val="003423D2"/>
    <w:rsid w:val="003428C6"/>
    <w:rsid w:val="00344E00"/>
    <w:rsid w:val="00345F2A"/>
    <w:rsid w:val="00346434"/>
    <w:rsid w:val="003474FF"/>
    <w:rsid w:val="003476A9"/>
    <w:rsid w:val="003519AC"/>
    <w:rsid w:val="0035242F"/>
    <w:rsid w:val="00352A88"/>
    <w:rsid w:val="00352ABD"/>
    <w:rsid w:val="00352B72"/>
    <w:rsid w:val="003538D9"/>
    <w:rsid w:val="00355292"/>
    <w:rsid w:val="00355E52"/>
    <w:rsid w:val="00356356"/>
    <w:rsid w:val="00356CFA"/>
    <w:rsid w:val="00356F6F"/>
    <w:rsid w:val="00357570"/>
    <w:rsid w:val="0036008D"/>
    <w:rsid w:val="003604CE"/>
    <w:rsid w:val="00361AAE"/>
    <w:rsid w:val="00362C4C"/>
    <w:rsid w:val="003630EB"/>
    <w:rsid w:val="00363F74"/>
    <w:rsid w:val="00365377"/>
    <w:rsid w:val="003657E3"/>
    <w:rsid w:val="00366B4B"/>
    <w:rsid w:val="00367B3A"/>
    <w:rsid w:val="00370063"/>
    <w:rsid w:val="003706DC"/>
    <w:rsid w:val="00372182"/>
    <w:rsid w:val="00372E1C"/>
    <w:rsid w:val="003755B0"/>
    <w:rsid w:val="00376FD8"/>
    <w:rsid w:val="003771A9"/>
    <w:rsid w:val="00377779"/>
    <w:rsid w:val="0037779B"/>
    <w:rsid w:val="003778EE"/>
    <w:rsid w:val="00380419"/>
    <w:rsid w:val="00380BA5"/>
    <w:rsid w:val="00381398"/>
    <w:rsid w:val="003814DE"/>
    <w:rsid w:val="0038187D"/>
    <w:rsid w:val="0038338E"/>
    <w:rsid w:val="00384200"/>
    <w:rsid w:val="003850D9"/>
    <w:rsid w:val="003858D1"/>
    <w:rsid w:val="00386079"/>
    <w:rsid w:val="00386106"/>
    <w:rsid w:val="0038759E"/>
    <w:rsid w:val="00387CE7"/>
    <w:rsid w:val="00392A0C"/>
    <w:rsid w:val="00392BD5"/>
    <w:rsid w:val="00393236"/>
    <w:rsid w:val="0039376F"/>
    <w:rsid w:val="00393A1E"/>
    <w:rsid w:val="00393A6A"/>
    <w:rsid w:val="00394CA9"/>
    <w:rsid w:val="0039703F"/>
    <w:rsid w:val="003A0492"/>
    <w:rsid w:val="003A204E"/>
    <w:rsid w:val="003A21D7"/>
    <w:rsid w:val="003A2D70"/>
    <w:rsid w:val="003A4B8B"/>
    <w:rsid w:val="003A4CD6"/>
    <w:rsid w:val="003A4E80"/>
    <w:rsid w:val="003A56B1"/>
    <w:rsid w:val="003A5DE8"/>
    <w:rsid w:val="003A6914"/>
    <w:rsid w:val="003A723F"/>
    <w:rsid w:val="003A7B12"/>
    <w:rsid w:val="003B1AC3"/>
    <w:rsid w:val="003B1DF8"/>
    <w:rsid w:val="003B2BE7"/>
    <w:rsid w:val="003B3372"/>
    <w:rsid w:val="003B35D6"/>
    <w:rsid w:val="003B4135"/>
    <w:rsid w:val="003B4509"/>
    <w:rsid w:val="003B4FE5"/>
    <w:rsid w:val="003B5A95"/>
    <w:rsid w:val="003B691B"/>
    <w:rsid w:val="003B738E"/>
    <w:rsid w:val="003B7B8C"/>
    <w:rsid w:val="003C0E41"/>
    <w:rsid w:val="003C0F62"/>
    <w:rsid w:val="003C178D"/>
    <w:rsid w:val="003C1EA8"/>
    <w:rsid w:val="003C2DFD"/>
    <w:rsid w:val="003C365F"/>
    <w:rsid w:val="003C4CE7"/>
    <w:rsid w:val="003C4DB8"/>
    <w:rsid w:val="003C575C"/>
    <w:rsid w:val="003C5902"/>
    <w:rsid w:val="003C5B32"/>
    <w:rsid w:val="003C5F5C"/>
    <w:rsid w:val="003C6AF1"/>
    <w:rsid w:val="003C6F10"/>
    <w:rsid w:val="003D08F6"/>
    <w:rsid w:val="003D12EA"/>
    <w:rsid w:val="003D1825"/>
    <w:rsid w:val="003D21E0"/>
    <w:rsid w:val="003D247B"/>
    <w:rsid w:val="003D2DE4"/>
    <w:rsid w:val="003D33DB"/>
    <w:rsid w:val="003D3D6E"/>
    <w:rsid w:val="003D3D9B"/>
    <w:rsid w:val="003D43AE"/>
    <w:rsid w:val="003D4664"/>
    <w:rsid w:val="003D5AD9"/>
    <w:rsid w:val="003D6731"/>
    <w:rsid w:val="003D6A60"/>
    <w:rsid w:val="003D6B24"/>
    <w:rsid w:val="003D6F12"/>
    <w:rsid w:val="003D765C"/>
    <w:rsid w:val="003E11F2"/>
    <w:rsid w:val="003E1F62"/>
    <w:rsid w:val="003E29E2"/>
    <w:rsid w:val="003E401A"/>
    <w:rsid w:val="003E45D7"/>
    <w:rsid w:val="003E6E8F"/>
    <w:rsid w:val="003E7C35"/>
    <w:rsid w:val="003F162A"/>
    <w:rsid w:val="003F1E7B"/>
    <w:rsid w:val="003F29F9"/>
    <w:rsid w:val="003F323B"/>
    <w:rsid w:val="003F3ADF"/>
    <w:rsid w:val="003F547D"/>
    <w:rsid w:val="003F7ACC"/>
    <w:rsid w:val="00400F51"/>
    <w:rsid w:val="00401C59"/>
    <w:rsid w:val="00403591"/>
    <w:rsid w:val="00404097"/>
    <w:rsid w:val="004041B7"/>
    <w:rsid w:val="00404CC7"/>
    <w:rsid w:val="00404D31"/>
    <w:rsid w:val="00405337"/>
    <w:rsid w:val="00405856"/>
    <w:rsid w:val="00405F8D"/>
    <w:rsid w:val="00406C96"/>
    <w:rsid w:val="00407364"/>
    <w:rsid w:val="00407659"/>
    <w:rsid w:val="00407DF7"/>
    <w:rsid w:val="00407DFE"/>
    <w:rsid w:val="004106AD"/>
    <w:rsid w:val="00410705"/>
    <w:rsid w:val="00410BFC"/>
    <w:rsid w:val="00410E2A"/>
    <w:rsid w:val="00411652"/>
    <w:rsid w:val="004123BA"/>
    <w:rsid w:val="004147E5"/>
    <w:rsid w:val="00414B3C"/>
    <w:rsid w:val="004154F8"/>
    <w:rsid w:val="00415993"/>
    <w:rsid w:val="00417093"/>
    <w:rsid w:val="004174A3"/>
    <w:rsid w:val="00420C58"/>
    <w:rsid w:val="004229F4"/>
    <w:rsid w:val="004230AD"/>
    <w:rsid w:val="0042373E"/>
    <w:rsid w:val="00423CC1"/>
    <w:rsid w:val="0042440C"/>
    <w:rsid w:val="004249E9"/>
    <w:rsid w:val="00426A8E"/>
    <w:rsid w:val="00431314"/>
    <w:rsid w:val="0043286F"/>
    <w:rsid w:val="0043336C"/>
    <w:rsid w:val="00434718"/>
    <w:rsid w:val="004349F9"/>
    <w:rsid w:val="004350FE"/>
    <w:rsid w:val="00435224"/>
    <w:rsid w:val="00435657"/>
    <w:rsid w:val="00435664"/>
    <w:rsid w:val="0043585C"/>
    <w:rsid w:val="00435BD7"/>
    <w:rsid w:val="00436A04"/>
    <w:rsid w:val="00440094"/>
    <w:rsid w:val="00441498"/>
    <w:rsid w:val="00441CE9"/>
    <w:rsid w:val="004420BB"/>
    <w:rsid w:val="00443F67"/>
    <w:rsid w:val="0044465B"/>
    <w:rsid w:val="00445AE3"/>
    <w:rsid w:val="00445EEE"/>
    <w:rsid w:val="004505D7"/>
    <w:rsid w:val="00451674"/>
    <w:rsid w:val="0045367D"/>
    <w:rsid w:val="00453A16"/>
    <w:rsid w:val="0045486F"/>
    <w:rsid w:val="00456018"/>
    <w:rsid w:val="004561EE"/>
    <w:rsid w:val="00456CB8"/>
    <w:rsid w:val="00456FF9"/>
    <w:rsid w:val="00461E45"/>
    <w:rsid w:val="00461E83"/>
    <w:rsid w:val="00462176"/>
    <w:rsid w:val="00462F5B"/>
    <w:rsid w:val="0046497A"/>
    <w:rsid w:val="00464F87"/>
    <w:rsid w:val="00465BEE"/>
    <w:rsid w:val="00466140"/>
    <w:rsid w:val="00466421"/>
    <w:rsid w:val="00466693"/>
    <w:rsid w:val="00466C5C"/>
    <w:rsid w:val="004701EE"/>
    <w:rsid w:val="00471ACA"/>
    <w:rsid w:val="004721A6"/>
    <w:rsid w:val="00474325"/>
    <w:rsid w:val="004747BD"/>
    <w:rsid w:val="00474FBB"/>
    <w:rsid w:val="004755AC"/>
    <w:rsid w:val="00475E70"/>
    <w:rsid w:val="0047613A"/>
    <w:rsid w:val="004761D8"/>
    <w:rsid w:val="004763F0"/>
    <w:rsid w:val="00476590"/>
    <w:rsid w:val="00480A8D"/>
    <w:rsid w:val="00480C81"/>
    <w:rsid w:val="00482EF1"/>
    <w:rsid w:val="0048528D"/>
    <w:rsid w:val="0048689B"/>
    <w:rsid w:val="00490B6C"/>
    <w:rsid w:val="0049162B"/>
    <w:rsid w:val="00493152"/>
    <w:rsid w:val="00495B7E"/>
    <w:rsid w:val="004960C7"/>
    <w:rsid w:val="0049771F"/>
    <w:rsid w:val="00497E0D"/>
    <w:rsid w:val="004A059C"/>
    <w:rsid w:val="004A1AF5"/>
    <w:rsid w:val="004A2A2D"/>
    <w:rsid w:val="004A3847"/>
    <w:rsid w:val="004A39FC"/>
    <w:rsid w:val="004A4C76"/>
    <w:rsid w:val="004A638B"/>
    <w:rsid w:val="004A6B38"/>
    <w:rsid w:val="004B1038"/>
    <w:rsid w:val="004B1FBD"/>
    <w:rsid w:val="004B2277"/>
    <w:rsid w:val="004B4247"/>
    <w:rsid w:val="004B4745"/>
    <w:rsid w:val="004B4FE2"/>
    <w:rsid w:val="004B6393"/>
    <w:rsid w:val="004B732E"/>
    <w:rsid w:val="004C0024"/>
    <w:rsid w:val="004C08A6"/>
    <w:rsid w:val="004C12E6"/>
    <w:rsid w:val="004C1870"/>
    <w:rsid w:val="004C3355"/>
    <w:rsid w:val="004C37A6"/>
    <w:rsid w:val="004C383A"/>
    <w:rsid w:val="004C3D9D"/>
    <w:rsid w:val="004C42BF"/>
    <w:rsid w:val="004C53EF"/>
    <w:rsid w:val="004C5699"/>
    <w:rsid w:val="004C5797"/>
    <w:rsid w:val="004C5DD2"/>
    <w:rsid w:val="004C65E0"/>
    <w:rsid w:val="004C754F"/>
    <w:rsid w:val="004C764C"/>
    <w:rsid w:val="004C7B2B"/>
    <w:rsid w:val="004D1841"/>
    <w:rsid w:val="004D364F"/>
    <w:rsid w:val="004D4E7A"/>
    <w:rsid w:val="004D644F"/>
    <w:rsid w:val="004D6A84"/>
    <w:rsid w:val="004D7567"/>
    <w:rsid w:val="004E1169"/>
    <w:rsid w:val="004E168A"/>
    <w:rsid w:val="004E4EA0"/>
    <w:rsid w:val="004E5DCC"/>
    <w:rsid w:val="004E5F0B"/>
    <w:rsid w:val="004E727A"/>
    <w:rsid w:val="004E753D"/>
    <w:rsid w:val="004E7C7E"/>
    <w:rsid w:val="004F029C"/>
    <w:rsid w:val="004F1659"/>
    <w:rsid w:val="004F227B"/>
    <w:rsid w:val="004F2547"/>
    <w:rsid w:val="004F4367"/>
    <w:rsid w:val="004F4627"/>
    <w:rsid w:val="004F47C4"/>
    <w:rsid w:val="004F51D5"/>
    <w:rsid w:val="004F5B89"/>
    <w:rsid w:val="004F6404"/>
    <w:rsid w:val="004F687E"/>
    <w:rsid w:val="004F68EE"/>
    <w:rsid w:val="004F6D9E"/>
    <w:rsid w:val="004F7324"/>
    <w:rsid w:val="005014BE"/>
    <w:rsid w:val="0050166C"/>
    <w:rsid w:val="00503685"/>
    <w:rsid w:val="00503ED4"/>
    <w:rsid w:val="0050418B"/>
    <w:rsid w:val="005104D8"/>
    <w:rsid w:val="005106DE"/>
    <w:rsid w:val="005112DB"/>
    <w:rsid w:val="00511596"/>
    <w:rsid w:val="005119BB"/>
    <w:rsid w:val="00515584"/>
    <w:rsid w:val="005174BA"/>
    <w:rsid w:val="0052006B"/>
    <w:rsid w:val="0052182F"/>
    <w:rsid w:val="0052196C"/>
    <w:rsid w:val="005236B7"/>
    <w:rsid w:val="005236C8"/>
    <w:rsid w:val="005244BF"/>
    <w:rsid w:val="005266EA"/>
    <w:rsid w:val="00527A47"/>
    <w:rsid w:val="00527ACB"/>
    <w:rsid w:val="00530233"/>
    <w:rsid w:val="00530DCF"/>
    <w:rsid w:val="0053175A"/>
    <w:rsid w:val="00532532"/>
    <w:rsid w:val="00532987"/>
    <w:rsid w:val="00532DA3"/>
    <w:rsid w:val="00533533"/>
    <w:rsid w:val="00533A97"/>
    <w:rsid w:val="00535235"/>
    <w:rsid w:val="00536C8B"/>
    <w:rsid w:val="00537248"/>
    <w:rsid w:val="005407EE"/>
    <w:rsid w:val="00541121"/>
    <w:rsid w:val="00541D3F"/>
    <w:rsid w:val="005426FE"/>
    <w:rsid w:val="005428A1"/>
    <w:rsid w:val="005444A3"/>
    <w:rsid w:val="00544872"/>
    <w:rsid w:val="00544EEE"/>
    <w:rsid w:val="00546C66"/>
    <w:rsid w:val="00547C3F"/>
    <w:rsid w:val="0055002D"/>
    <w:rsid w:val="00550DD8"/>
    <w:rsid w:val="0055162D"/>
    <w:rsid w:val="00552CFD"/>
    <w:rsid w:val="00552F8D"/>
    <w:rsid w:val="00553101"/>
    <w:rsid w:val="00553F41"/>
    <w:rsid w:val="00556822"/>
    <w:rsid w:val="005570B8"/>
    <w:rsid w:val="005575B5"/>
    <w:rsid w:val="00557E23"/>
    <w:rsid w:val="00561409"/>
    <w:rsid w:val="00561C7F"/>
    <w:rsid w:val="00562FEB"/>
    <w:rsid w:val="00563BD5"/>
    <w:rsid w:val="00563C6F"/>
    <w:rsid w:val="00563F55"/>
    <w:rsid w:val="00565851"/>
    <w:rsid w:val="00567AC7"/>
    <w:rsid w:val="00567F16"/>
    <w:rsid w:val="0057061F"/>
    <w:rsid w:val="00570699"/>
    <w:rsid w:val="005707D7"/>
    <w:rsid w:val="005709AB"/>
    <w:rsid w:val="00570C8C"/>
    <w:rsid w:val="00571620"/>
    <w:rsid w:val="00573230"/>
    <w:rsid w:val="005744DD"/>
    <w:rsid w:val="005748A2"/>
    <w:rsid w:val="005751DD"/>
    <w:rsid w:val="00580BA5"/>
    <w:rsid w:val="00580D18"/>
    <w:rsid w:val="0058148F"/>
    <w:rsid w:val="00581705"/>
    <w:rsid w:val="0058390B"/>
    <w:rsid w:val="00584BC6"/>
    <w:rsid w:val="00586BDE"/>
    <w:rsid w:val="00587898"/>
    <w:rsid w:val="00590975"/>
    <w:rsid w:val="00590BB7"/>
    <w:rsid w:val="00591112"/>
    <w:rsid w:val="00591B9B"/>
    <w:rsid w:val="00592160"/>
    <w:rsid w:val="00592D06"/>
    <w:rsid w:val="00593000"/>
    <w:rsid w:val="00593D4A"/>
    <w:rsid w:val="00593F63"/>
    <w:rsid w:val="00594356"/>
    <w:rsid w:val="00594524"/>
    <w:rsid w:val="0059468F"/>
    <w:rsid w:val="00594B46"/>
    <w:rsid w:val="00595A0F"/>
    <w:rsid w:val="0059627B"/>
    <w:rsid w:val="00597EDF"/>
    <w:rsid w:val="00597F22"/>
    <w:rsid w:val="005A0315"/>
    <w:rsid w:val="005A05FA"/>
    <w:rsid w:val="005A0AED"/>
    <w:rsid w:val="005A206E"/>
    <w:rsid w:val="005A4CB7"/>
    <w:rsid w:val="005A6087"/>
    <w:rsid w:val="005A6D87"/>
    <w:rsid w:val="005A7CB6"/>
    <w:rsid w:val="005B0EF8"/>
    <w:rsid w:val="005B1E80"/>
    <w:rsid w:val="005B2515"/>
    <w:rsid w:val="005B2E99"/>
    <w:rsid w:val="005B3792"/>
    <w:rsid w:val="005B46BA"/>
    <w:rsid w:val="005B509C"/>
    <w:rsid w:val="005B5458"/>
    <w:rsid w:val="005B5836"/>
    <w:rsid w:val="005B6283"/>
    <w:rsid w:val="005B736F"/>
    <w:rsid w:val="005B7586"/>
    <w:rsid w:val="005B7CA2"/>
    <w:rsid w:val="005C0058"/>
    <w:rsid w:val="005C06AC"/>
    <w:rsid w:val="005C0A3D"/>
    <w:rsid w:val="005C15BC"/>
    <w:rsid w:val="005C1F41"/>
    <w:rsid w:val="005C2A55"/>
    <w:rsid w:val="005C3834"/>
    <w:rsid w:val="005C3A05"/>
    <w:rsid w:val="005C4CFD"/>
    <w:rsid w:val="005C5BCE"/>
    <w:rsid w:val="005C63D8"/>
    <w:rsid w:val="005C6C02"/>
    <w:rsid w:val="005C704A"/>
    <w:rsid w:val="005D07B4"/>
    <w:rsid w:val="005D0FDA"/>
    <w:rsid w:val="005D1988"/>
    <w:rsid w:val="005D1B31"/>
    <w:rsid w:val="005D253D"/>
    <w:rsid w:val="005D2E7A"/>
    <w:rsid w:val="005D3699"/>
    <w:rsid w:val="005D3CA5"/>
    <w:rsid w:val="005D53F5"/>
    <w:rsid w:val="005D59CF"/>
    <w:rsid w:val="005D6DD5"/>
    <w:rsid w:val="005D74F5"/>
    <w:rsid w:val="005E132D"/>
    <w:rsid w:val="005E1406"/>
    <w:rsid w:val="005E1963"/>
    <w:rsid w:val="005E20C1"/>
    <w:rsid w:val="005E257C"/>
    <w:rsid w:val="005E2605"/>
    <w:rsid w:val="005E3811"/>
    <w:rsid w:val="005E4786"/>
    <w:rsid w:val="005E6D3A"/>
    <w:rsid w:val="005E7332"/>
    <w:rsid w:val="005F1517"/>
    <w:rsid w:val="005F2548"/>
    <w:rsid w:val="005F2965"/>
    <w:rsid w:val="005F33E5"/>
    <w:rsid w:val="005F5171"/>
    <w:rsid w:val="005F63AE"/>
    <w:rsid w:val="005F758A"/>
    <w:rsid w:val="00600074"/>
    <w:rsid w:val="0060040A"/>
    <w:rsid w:val="00600B24"/>
    <w:rsid w:val="0060145F"/>
    <w:rsid w:val="00601833"/>
    <w:rsid w:val="0060183E"/>
    <w:rsid w:val="00601A66"/>
    <w:rsid w:val="00601CA8"/>
    <w:rsid w:val="006023E1"/>
    <w:rsid w:val="00602C81"/>
    <w:rsid w:val="00603847"/>
    <w:rsid w:val="00603CAC"/>
    <w:rsid w:val="00604E16"/>
    <w:rsid w:val="00606FD6"/>
    <w:rsid w:val="0061030E"/>
    <w:rsid w:val="006108F6"/>
    <w:rsid w:val="00611606"/>
    <w:rsid w:val="0061213F"/>
    <w:rsid w:val="0061396A"/>
    <w:rsid w:val="00613F7A"/>
    <w:rsid w:val="006148FA"/>
    <w:rsid w:val="006161DF"/>
    <w:rsid w:val="006173E9"/>
    <w:rsid w:val="00620E1E"/>
    <w:rsid w:val="006226CB"/>
    <w:rsid w:val="00622FB6"/>
    <w:rsid w:val="006236F6"/>
    <w:rsid w:val="00623AFE"/>
    <w:rsid w:val="006252E1"/>
    <w:rsid w:val="0062617D"/>
    <w:rsid w:val="006261E5"/>
    <w:rsid w:val="006270B2"/>
    <w:rsid w:val="00634FC6"/>
    <w:rsid w:val="006358F2"/>
    <w:rsid w:val="00635D12"/>
    <w:rsid w:val="0063649C"/>
    <w:rsid w:val="006364D2"/>
    <w:rsid w:val="0064166C"/>
    <w:rsid w:val="00642FE8"/>
    <w:rsid w:val="00643967"/>
    <w:rsid w:val="00643DA0"/>
    <w:rsid w:val="00643FB7"/>
    <w:rsid w:val="00644009"/>
    <w:rsid w:val="00644A23"/>
    <w:rsid w:val="00644B2D"/>
    <w:rsid w:val="00645267"/>
    <w:rsid w:val="00647159"/>
    <w:rsid w:val="00647BC8"/>
    <w:rsid w:val="00650793"/>
    <w:rsid w:val="00652CCD"/>
    <w:rsid w:val="00654237"/>
    <w:rsid w:val="00655FFD"/>
    <w:rsid w:val="00656519"/>
    <w:rsid w:val="00657612"/>
    <w:rsid w:val="00657ED6"/>
    <w:rsid w:val="006606C8"/>
    <w:rsid w:val="00661E1D"/>
    <w:rsid w:val="00662ADC"/>
    <w:rsid w:val="00662E8F"/>
    <w:rsid w:val="006637FF"/>
    <w:rsid w:val="0066428C"/>
    <w:rsid w:val="00667151"/>
    <w:rsid w:val="006675B0"/>
    <w:rsid w:val="006710F9"/>
    <w:rsid w:val="00671A3C"/>
    <w:rsid w:val="006723DD"/>
    <w:rsid w:val="006726C3"/>
    <w:rsid w:val="006742C9"/>
    <w:rsid w:val="00674561"/>
    <w:rsid w:val="006758DF"/>
    <w:rsid w:val="00675ADF"/>
    <w:rsid w:val="00676581"/>
    <w:rsid w:val="00676E44"/>
    <w:rsid w:val="00680F94"/>
    <w:rsid w:val="00681561"/>
    <w:rsid w:val="006841F5"/>
    <w:rsid w:val="00684D2A"/>
    <w:rsid w:val="0068579A"/>
    <w:rsid w:val="00685A8D"/>
    <w:rsid w:val="006860CF"/>
    <w:rsid w:val="00686370"/>
    <w:rsid w:val="006870A6"/>
    <w:rsid w:val="00687588"/>
    <w:rsid w:val="00687813"/>
    <w:rsid w:val="00687A80"/>
    <w:rsid w:val="00687D14"/>
    <w:rsid w:val="00691F2F"/>
    <w:rsid w:val="00693599"/>
    <w:rsid w:val="006941B3"/>
    <w:rsid w:val="00695713"/>
    <w:rsid w:val="006A0406"/>
    <w:rsid w:val="006A10EB"/>
    <w:rsid w:val="006A115F"/>
    <w:rsid w:val="006A1C87"/>
    <w:rsid w:val="006A2D66"/>
    <w:rsid w:val="006A2F14"/>
    <w:rsid w:val="006A3380"/>
    <w:rsid w:val="006A3AFA"/>
    <w:rsid w:val="006A4CB0"/>
    <w:rsid w:val="006A621C"/>
    <w:rsid w:val="006A6F04"/>
    <w:rsid w:val="006B1BBB"/>
    <w:rsid w:val="006B293D"/>
    <w:rsid w:val="006B49F8"/>
    <w:rsid w:val="006B4E5D"/>
    <w:rsid w:val="006B5209"/>
    <w:rsid w:val="006B5A6B"/>
    <w:rsid w:val="006B5B87"/>
    <w:rsid w:val="006B605B"/>
    <w:rsid w:val="006B68EA"/>
    <w:rsid w:val="006B6ACA"/>
    <w:rsid w:val="006C0714"/>
    <w:rsid w:val="006C0A58"/>
    <w:rsid w:val="006C14F3"/>
    <w:rsid w:val="006C255A"/>
    <w:rsid w:val="006C2A71"/>
    <w:rsid w:val="006C2D1A"/>
    <w:rsid w:val="006C436F"/>
    <w:rsid w:val="006C48D9"/>
    <w:rsid w:val="006C4E7B"/>
    <w:rsid w:val="006C74E7"/>
    <w:rsid w:val="006D019E"/>
    <w:rsid w:val="006D0B4F"/>
    <w:rsid w:val="006D1CBD"/>
    <w:rsid w:val="006D3009"/>
    <w:rsid w:val="006D35F7"/>
    <w:rsid w:val="006D36EB"/>
    <w:rsid w:val="006D4DD3"/>
    <w:rsid w:val="006D66AB"/>
    <w:rsid w:val="006E0A6D"/>
    <w:rsid w:val="006E0FFE"/>
    <w:rsid w:val="006E14BA"/>
    <w:rsid w:val="006E2475"/>
    <w:rsid w:val="006E2863"/>
    <w:rsid w:val="006E2CB9"/>
    <w:rsid w:val="006E3C9B"/>
    <w:rsid w:val="006E4ED8"/>
    <w:rsid w:val="006E4FA8"/>
    <w:rsid w:val="006E53A2"/>
    <w:rsid w:val="006E6F53"/>
    <w:rsid w:val="006E7B0C"/>
    <w:rsid w:val="006F0927"/>
    <w:rsid w:val="006F0D3E"/>
    <w:rsid w:val="006F1188"/>
    <w:rsid w:val="006F46B5"/>
    <w:rsid w:val="006F4BAF"/>
    <w:rsid w:val="006F5CAA"/>
    <w:rsid w:val="006F614F"/>
    <w:rsid w:val="006F65ED"/>
    <w:rsid w:val="006F6B81"/>
    <w:rsid w:val="006F6F95"/>
    <w:rsid w:val="006F78AF"/>
    <w:rsid w:val="0070104C"/>
    <w:rsid w:val="00701911"/>
    <w:rsid w:val="00702EF3"/>
    <w:rsid w:val="0070390F"/>
    <w:rsid w:val="00704DC8"/>
    <w:rsid w:val="007051BC"/>
    <w:rsid w:val="0070557E"/>
    <w:rsid w:val="00705BD4"/>
    <w:rsid w:val="00707102"/>
    <w:rsid w:val="00707B9D"/>
    <w:rsid w:val="00707C05"/>
    <w:rsid w:val="0071073B"/>
    <w:rsid w:val="00710A9D"/>
    <w:rsid w:val="00710BB7"/>
    <w:rsid w:val="007127B0"/>
    <w:rsid w:val="00712F27"/>
    <w:rsid w:val="007150F6"/>
    <w:rsid w:val="00715C7C"/>
    <w:rsid w:val="00716473"/>
    <w:rsid w:val="007174D9"/>
    <w:rsid w:val="00717D55"/>
    <w:rsid w:val="00717F51"/>
    <w:rsid w:val="00720FBF"/>
    <w:rsid w:val="007210A7"/>
    <w:rsid w:val="00721178"/>
    <w:rsid w:val="00721545"/>
    <w:rsid w:val="00722CCB"/>
    <w:rsid w:val="00722D66"/>
    <w:rsid w:val="007231A1"/>
    <w:rsid w:val="007235A9"/>
    <w:rsid w:val="00723C98"/>
    <w:rsid w:val="00724890"/>
    <w:rsid w:val="00725CA7"/>
    <w:rsid w:val="00726256"/>
    <w:rsid w:val="007301E4"/>
    <w:rsid w:val="007301FC"/>
    <w:rsid w:val="0073061D"/>
    <w:rsid w:val="00730DF0"/>
    <w:rsid w:val="00731D5E"/>
    <w:rsid w:val="00731EC8"/>
    <w:rsid w:val="0073249A"/>
    <w:rsid w:val="007342A0"/>
    <w:rsid w:val="00734973"/>
    <w:rsid w:val="00734E09"/>
    <w:rsid w:val="00736064"/>
    <w:rsid w:val="00736897"/>
    <w:rsid w:val="00736A51"/>
    <w:rsid w:val="0073730C"/>
    <w:rsid w:val="007402B0"/>
    <w:rsid w:val="00740910"/>
    <w:rsid w:val="00740F6D"/>
    <w:rsid w:val="007413D6"/>
    <w:rsid w:val="00741B8C"/>
    <w:rsid w:val="00742113"/>
    <w:rsid w:val="00742B71"/>
    <w:rsid w:val="007434F9"/>
    <w:rsid w:val="00743ACD"/>
    <w:rsid w:val="007442AD"/>
    <w:rsid w:val="00746686"/>
    <w:rsid w:val="0074684D"/>
    <w:rsid w:val="00746B4E"/>
    <w:rsid w:val="007475D7"/>
    <w:rsid w:val="0075010B"/>
    <w:rsid w:val="007507EB"/>
    <w:rsid w:val="00750ADB"/>
    <w:rsid w:val="0075236F"/>
    <w:rsid w:val="0075245E"/>
    <w:rsid w:val="007530CF"/>
    <w:rsid w:val="007532A9"/>
    <w:rsid w:val="00753CE6"/>
    <w:rsid w:val="00754234"/>
    <w:rsid w:val="00754393"/>
    <w:rsid w:val="00754DB7"/>
    <w:rsid w:val="007559C3"/>
    <w:rsid w:val="007568C0"/>
    <w:rsid w:val="00756F7F"/>
    <w:rsid w:val="00756F8F"/>
    <w:rsid w:val="00757086"/>
    <w:rsid w:val="00757FB5"/>
    <w:rsid w:val="00760A07"/>
    <w:rsid w:val="00760E4D"/>
    <w:rsid w:val="0076187E"/>
    <w:rsid w:val="00761C69"/>
    <w:rsid w:val="00762537"/>
    <w:rsid w:val="00762E1F"/>
    <w:rsid w:val="00763BDA"/>
    <w:rsid w:val="0076622F"/>
    <w:rsid w:val="00766451"/>
    <w:rsid w:val="00766F26"/>
    <w:rsid w:val="00766F58"/>
    <w:rsid w:val="00770277"/>
    <w:rsid w:val="007709A0"/>
    <w:rsid w:val="00770B45"/>
    <w:rsid w:val="0077165C"/>
    <w:rsid w:val="007722D3"/>
    <w:rsid w:val="00773BE4"/>
    <w:rsid w:val="00774A17"/>
    <w:rsid w:val="007763AE"/>
    <w:rsid w:val="00776747"/>
    <w:rsid w:val="00776886"/>
    <w:rsid w:val="0078045D"/>
    <w:rsid w:val="00780628"/>
    <w:rsid w:val="00782D71"/>
    <w:rsid w:val="007841E5"/>
    <w:rsid w:val="00784998"/>
    <w:rsid w:val="00786963"/>
    <w:rsid w:val="007871EA"/>
    <w:rsid w:val="00787324"/>
    <w:rsid w:val="007906DD"/>
    <w:rsid w:val="00791307"/>
    <w:rsid w:val="00791DA2"/>
    <w:rsid w:val="00791F47"/>
    <w:rsid w:val="0079256F"/>
    <w:rsid w:val="007925B0"/>
    <w:rsid w:val="00792849"/>
    <w:rsid w:val="00793638"/>
    <w:rsid w:val="00793916"/>
    <w:rsid w:val="00794171"/>
    <w:rsid w:val="00794560"/>
    <w:rsid w:val="00794A71"/>
    <w:rsid w:val="00795AD8"/>
    <w:rsid w:val="00795B1A"/>
    <w:rsid w:val="007961D0"/>
    <w:rsid w:val="0079653C"/>
    <w:rsid w:val="00796C5E"/>
    <w:rsid w:val="007971E4"/>
    <w:rsid w:val="0079766E"/>
    <w:rsid w:val="007A00FF"/>
    <w:rsid w:val="007A082E"/>
    <w:rsid w:val="007A0E4B"/>
    <w:rsid w:val="007A0F41"/>
    <w:rsid w:val="007A1AF2"/>
    <w:rsid w:val="007A1C40"/>
    <w:rsid w:val="007A2353"/>
    <w:rsid w:val="007A27DA"/>
    <w:rsid w:val="007A3DBA"/>
    <w:rsid w:val="007A4ABD"/>
    <w:rsid w:val="007A4CCD"/>
    <w:rsid w:val="007A7441"/>
    <w:rsid w:val="007B054C"/>
    <w:rsid w:val="007B64B8"/>
    <w:rsid w:val="007B724D"/>
    <w:rsid w:val="007B75AE"/>
    <w:rsid w:val="007B7767"/>
    <w:rsid w:val="007C0580"/>
    <w:rsid w:val="007C10CB"/>
    <w:rsid w:val="007C3673"/>
    <w:rsid w:val="007C4A32"/>
    <w:rsid w:val="007C5767"/>
    <w:rsid w:val="007C74DA"/>
    <w:rsid w:val="007C77BC"/>
    <w:rsid w:val="007D0E88"/>
    <w:rsid w:val="007D2C73"/>
    <w:rsid w:val="007D2EA9"/>
    <w:rsid w:val="007D3444"/>
    <w:rsid w:val="007D35D0"/>
    <w:rsid w:val="007D3AEF"/>
    <w:rsid w:val="007D4833"/>
    <w:rsid w:val="007D4BEA"/>
    <w:rsid w:val="007D4D48"/>
    <w:rsid w:val="007D594F"/>
    <w:rsid w:val="007D64A1"/>
    <w:rsid w:val="007D6EAA"/>
    <w:rsid w:val="007D770A"/>
    <w:rsid w:val="007E0843"/>
    <w:rsid w:val="007E16E3"/>
    <w:rsid w:val="007E1B7F"/>
    <w:rsid w:val="007E23B4"/>
    <w:rsid w:val="007E2DAC"/>
    <w:rsid w:val="007E2E2F"/>
    <w:rsid w:val="007E3609"/>
    <w:rsid w:val="007E37DA"/>
    <w:rsid w:val="007E5144"/>
    <w:rsid w:val="007E61C9"/>
    <w:rsid w:val="007E6D26"/>
    <w:rsid w:val="007E6EF7"/>
    <w:rsid w:val="007F38C6"/>
    <w:rsid w:val="007F3E4C"/>
    <w:rsid w:val="007F3F7F"/>
    <w:rsid w:val="007F59CA"/>
    <w:rsid w:val="007F5E6B"/>
    <w:rsid w:val="007F6634"/>
    <w:rsid w:val="007F7E8D"/>
    <w:rsid w:val="007F7ECC"/>
    <w:rsid w:val="0080212F"/>
    <w:rsid w:val="008033BA"/>
    <w:rsid w:val="00805261"/>
    <w:rsid w:val="0080624A"/>
    <w:rsid w:val="0081058E"/>
    <w:rsid w:val="00810C3E"/>
    <w:rsid w:val="008122F4"/>
    <w:rsid w:val="008131A7"/>
    <w:rsid w:val="0081386D"/>
    <w:rsid w:val="008151FD"/>
    <w:rsid w:val="0081619C"/>
    <w:rsid w:val="008161DD"/>
    <w:rsid w:val="008168FC"/>
    <w:rsid w:val="00825801"/>
    <w:rsid w:val="00825C73"/>
    <w:rsid w:val="00826962"/>
    <w:rsid w:val="00826EE1"/>
    <w:rsid w:val="00827351"/>
    <w:rsid w:val="00827C95"/>
    <w:rsid w:val="00827E49"/>
    <w:rsid w:val="00830EAC"/>
    <w:rsid w:val="00831F0F"/>
    <w:rsid w:val="00831FE7"/>
    <w:rsid w:val="00832AE4"/>
    <w:rsid w:val="00832F9B"/>
    <w:rsid w:val="00832FFE"/>
    <w:rsid w:val="0083374A"/>
    <w:rsid w:val="00834141"/>
    <w:rsid w:val="00834405"/>
    <w:rsid w:val="00836C4D"/>
    <w:rsid w:val="00840C3C"/>
    <w:rsid w:val="0084105F"/>
    <w:rsid w:val="00841278"/>
    <w:rsid w:val="00841D91"/>
    <w:rsid w:val="008423F9"/>
    <w:rsid w:val="00842E68"/>
    <w:rsid w:val="00845592"/>
    <w:rsid w:val="00847562"/>
    <w:rsid w:val="00847630"/>
    <w:rsid w:val="008476A6"/>
    <w:rsid w:val="00847980"/>
    <w:rsid w:val="008519E9"/>
    <w:rsid w:val="008527D2"/>
    <w:rsid w:val="00852C29"/>
    <w:rsid w:val="00854511"/>
    <w:rsid w:val="00854FCD"/>
    <w:rsid w:val="00856478"/>
    <w:rsid w:val="00857030"/>
    <w:rsid w:val="008622EE"/>
    <w:rsid w:val="00862B0C"/>
    <w:rsid w:val="00863FCC"/>
    <w:rsid w:val="0086446D"/>
    <w:rsid w:val="00865C05"/>
    <w:rsid w:val="0086632A"/>
    <w:rsid w:val="00866747"/>
    <w:rsid w:val="00866904"/>
    <w:rsid w:val="00867E72"/>
    <w:rsid w:val="00870483"/>
    <w:rsid w:val="008708DE"/>
    <w:rsid w:val="00870A27"/>
    <w:rsid w:val="00871796"/>
    <w:rsid w:val="00871E78"/>
    <w:rsid w:val="00871E7A"/>
    <w:rsid w:val="008720D0"/>
    <w:rsid w:val="008721C6"/>
    <w:rsid w:val="0087388A"/>
    <w:rsid w:val="008739BE"/>
    <w:rsid w:val="00873B4A"/>
    <w:rsid w:val="00873CDD"/>
    <w:rsid w:val="008741F6"/>
    <w:rsid w:val="00874541"/>
    <w:rsid w:val="00874CBC"/>
    <w:rsid w:val="00874E79"/>
    <w:rsid w:val="00875577"/>
    <w:rsid w:val="00875BA0"/>
    <w:rsid w:val="00875DB8"/>
    <w:rsid w:val="00877C4B"/>
    <w:rsid w:val="00877D01"/>
    <w:rsid w:val="00880A01"/>
    <w:rsid w:val="008844B2"/>
    <w:rsid w:val="00884D8D"/>
    <w:rsid w:val="00885201"/>
    <w:rsid w:val="0088586B"/>
    <w:rsid w:val="00890BC2"/>
    <w:rsid w:val="00891096"/>
    <w:rsid w:val="008917DD"/>
    <w:rsid w:val="0089198E"/>
    <w:rsid w:val="00891D40"/>
    <w:rsid w:val="008921DA"/>
    <w:rsid w:val="008922BC"/>
    <w:rsid w:val="00892BE5"/>
    <w:rsid w:val="00892C48"/>
    <w:rsid w:val="00892C80"/>
    <w:rsid w:val="00893613"/>
    <w:rsid w:val="0089379C"/>
    <w:rsid w:val="0089452A"/>
    <w:rsid w:val="0089577F"/>
    <w:rsid w:val="00896827"/>
    <w:rsid w:val="0089703A"/>
    <w:rsid w:val="00897AE2"/>
    <w:rsid w:val="00897E5E"/>
    <w:rsid w:val="008A064A"/>
    <w:rsid w:val="008A3024"/>
    <w:rsid w:val="008A3BB1"/>
    <w:rsid w:val="008A7AB4"/>
    <w:rsid w:val="008B057A"/>
    <w:rsid w:val="008B06E3"/>
    <w:rsid w:val="008B16A8"/>
    <w:rsid w:val="008B1F02"/>
    <w:rsid w:val="008B2BDC"/>
    <w:rsid w:val="008B32B1"/>
    <w:rsid w:val="008B4197"/>
    <w:rsid w:val="008B42C6"/>
    <w:rsid w:val="008B4C76"/>
    <w:rsid w:val="008B4D62"/>
    <w:rsid w:val="008C0315"/>
    <w:rsid w:val="008C0495"/>
    <w:rsid w:val="008C09E5"/>
    <w:rsid w:val="008C0AA7"/>
    <w:rsid w:val="008C1C6B"/>
    <w:rsid w:val="008C379C"/>
    <w:rsid w:val="008C3BDE"/>
    <w:rsid w:val="008C491B"/>
    <w:rsid w:val="008C5089"/>
    <w:rsid w:val="008C5A7A"/>
    <w:rsid w:val="008C5DCC"/>
    <w:rsid w:val="008C6273"/>
    <w:rsid w:val="008C64AA"/>
    <w:rsid w:val="008C7CE5"/>
    <w:rsid w:val="008C7F50"/>
    <w:rsid w:val="008D04B4"/>
    <w:rsid w:val="008D0FD7"/>
    <w:rsid w:val="008D1D89"/>
    <w:rsid w:val="008D2345"/>
    <w:rsid w:val="008D2E5D"/>
    <w:rsid w:val="008D44C5"/>
    <w:rsid w:val="008D53CC"/>
    <w:rsid w:val="008D5BF7"/>
    <w:rsid w:val="008D5C67"/>
    <w:rsid w:val="008D6F91"/>
    <w:rsid w:val="008D6FFC"/>
    <w:rsid w:val="008E0148"/>
    <w:rsid w:val="008E0581"/>
    <w:rsid w:val="008E0D01"/>
    <w:rsid w:val="008E15F0"/>
    <w:rsid w:val="008E2D5C"/>
    <w:rsid w:val="008E3AEE"/>
    <w:rsid w:val="008E40BD"/>
    <w:rsid w:val="008E42D9"/>
    <w:rsid w:val="008E4468"/>
    <w:rsid w:val="008E56C0"/>
    <w:rsid w:val="008E6B4F"/>
    <w:rsid w:val="008E70DC"/>
    <w:rsid w:val="008E7F68"/>
    <w:rsid w:val="008F01F8"/>
    <w:rsid w:val="008F10E9"/>
    <w:rsid w:val="008F1663"/>
    <w:rsid w:val="008F32D9"/>
    <w:rsid w:val="008F4D34"/>
    <w:rsid w:val="008F5262"/>
    <w:rsid w:val="008F544E"/>
    <w:rsid w:val="008F5E99"/>
    <w:rsid w:val="008F5EDA"/>
    <w:rsid w:val="008F6139"/>
    <w:rsid w:val="008F6B9E"/>
    <w:rsid w:val="009023EE"/>
    <w:rsid w:val="009027C0"/>
    <w:rsid w:val="0090319D"/>
    <w:rsid w:val="009039CE"/>
    <w:rsid w:val="009050F2"/>
    <w:rsid w:val="00905B4F"/>
    <w:rsid w:val="00906296"/>
    <w:rsid w:val="00906591"/>
    <w:rsid w:val="0090714B"/>
    <w:rsid w:val="00913DC8"/>
    <w:rsid w:val="0091508C"/>
    <w:rsid w:val="009151B4"/>
    <w:rsid w:val="0091521D"/>
    <w:rsid w:val="00915269"/>
    <w:rsid w:val="009159BD"/>
    <w:rsid w:val="00916AF3"/>
    <w:rsid w:val="00917259"/>
    <w:rsid w:val="0092234C"/>
    <w:rsid w:val="00922FEF"/>
    <w:rsid w:val="00923D0D"/>
    <w:rsid w:val="0092474F"/>
    <w:rsid w:val="00925F8F"/>
    <w:rsid w:val="00925F94"/>
    <w:rsid w:val="00927E06"/>
    <w:rsid w:val="009304EE"/>
    <w:rsid w:val="009308EB"/>
    <w:rsid w:val="00930AE1"/>
    <w:rsid w:val="00933216"/>
    <w:rsid w:val="00933A49"/>
    <w:rsid w:val="00934350"/>
    <w:rsid w:val="00934C49"/>
    <w:rsid w:val="00935461"/>
    <w:rsid w:val="00936F30"/>
    <w:rsid w:val="00940F5B"/>
    <w:rsid w:val="00941C71"/>
    <w:rsid w:val="00943C00"/>
    <w:rsid w:val="00943D0B"/>
    <w:rsid w:val="0094445D"/>
    <w:rsid w:val="0094471B"/>
    <w:rsid w:val="009459E3"/>
    <w:rsid w:val="00945E60"/>
    <w:rsid w:val="00946905"/>
    <w:rsid w:val="00946C69"/>
    <w:rsid w:val="00946FB9"/>
    <w:rsid w:val="00947835"/>
    <w:rsid w:val="00950762"/>
    <w:rsid w:val="009508A5"/>
    <w:rsid w:val="00950ED1"/>
    <w:rsid w:val="009510C8"/>
    <w:rsid w:val="00952C81"/>
    <w:rsid w:val="0095315A"/>
    <w:rsid w:val="0095335B"/>
    <w:rsid w:val="00953FF2"/>
    <w:rsid w:val="0095401C"/>
    <w:rsid w:val="009544F5"/>
    <w:rsid w:val="00954F0B"/>
    <w:rsid w:val="009567EB"/>
    <w:rsid w:val="00956D1C"/>
    <w:rsid w:val="009571AD"/>
    <w:rsid w:val="009573F6"/>
    <w:rsid w:val="0095761C"/>
    <w:rsid w:val="009611E8"/>
    <w:rsid w:val="0096179C"/>
    <w:rsid w:val="00961BC3"/>
    <w:rsid w:val="00961BED"/>
    <w:rsid w:val="0096296E"/>
    <w:rsid w:val="00963532"/>
    <w:rsid w:val="00963E76"/>
    <w:rsid w:val="009656EC"/>
    <w:rsid w:val="00965BC4"/>
    <w:rsid w:val="00966467"/>
    <w:rsid w:val="009679EB"/>
    <w:rsid w:val="00972892"/>
    <w:rsid w:val="009736FA"/>
    <w:rsid w:val="00973A4D"/>
    <w:rsid w:val="00977274"/>
    <w:rsid w:val="0097743F"/>
    <w:rsid w:val="00977D6B"/>
    <w:rsid w:val="00980010"/>
    <w:rsid w:val="00982263"/>
    <w:rsid w:val="00982EB2"/>
    <w:rsid w:val="0098332F"/>
    <w:rsid w:val="00983B44"/>
    <w:rsid w:val="00983C64"/>
    <w:rsid w:val="00986531"/>
    <w:rsid w:val="009876A6"/>
    <w:rsid w:val="00990057"/>
    <w:rsid w:val="009906F2"/>
    <w:rsid w:val="00990F52"/>
    <w:rsid w:val="0099163F"/>
    <w:rsid w:val="00991891"/>
    <w:rsid w:val="00991CAC"/>
    <w:rsid w:val="009923EF"/>
    <w:rsid w:val="0099302C"/>
    <w:rsid w:val="009936A3"/>
    <w:rsid w:val="0099478C"/>
    <w:rsid w:val="00994F10"/>
    <w:rsid w:val="0099599E"/>
    <w:rsid w:val="00995DDC"/>
    <w:rsid w:val="00997E44"/>
    <w:rsid w:val="009A04A6"/>
    <w:rsid w:val="009A1F8C"/>
    <w:rsid w:val="009A2370"/>
    <w:rsid w:val="009A3700"/>
    <w:rsid w:val="009A4518"/>
    <w:rsid w:val="009A56A7"/>
    <w:rsid w:val="009A5785"/>
    <w:rsid w:val="009A598A"/>
    <w:rsid w:val="009A5A7A"/>
    <w:rsid w:val="009A7605"/>
    <w:rsid w:val="009B0193"/>
    <w:rsid w:val="009B0E0D"/>
    <w:rsid w:val="009B25F8"/>
    <w:rsid w:val="009B4023"/>
    <w:rsid w:val="009B49D1"/>
    <w:rsid w:val="009B4FE8"/>
    <w:rsid w:val="009B55A1"/>
    <w:rsid w:val="009B67EC"/>
    <w:rsid w:val="009B71D0"/>
    <w:rsid w:val="009B7746"/>
    <w:rsid w:val="009B7F38"/>
    <w:rsid w:val="009C07A6"/>
    <w:rsid w:val="009C1114"/>
    <w:rsid w:val="009C1B25"/>
    <w:rsid w:val="009C2F90"/>
    <w:rsid w:val="009C47B9"/>
    <w:rsid w:val="009C48CD"/>
    <w:rsid w:val="009C5A93"/>
    <w:rsid w:val="009C6301"/>
    <w:rsid w:val="009D3DF4"/>
    <w:rsid w:val="009D6FF6"/>
    <w:rsid w:val="009E0DE8"/>
    <w:rsid w:val="009E0F52"/>
    <w:rsid w:val="009E582A"/>
    <w:rsid w:val="009E690A"/>
    <w:rsid w:val="009E71CD"/>
    <w:rsid w:val="009E7AE4"/>
    <w:rsid w:val="009F079E"/>
    <w:rsid w:val="009F277A"/>
    <w:rsid w:val="009F2C61"/>
    <w:rsid w:val="009F2D72"/>
    <w:rsid w:val="009F2E85"/>
    <w:rsid w:val="009F395E"/>
    <w:rsid w:val="009F41C7"/>
    <w:rsid w:val="009F5EB0"/>
    <w:rsid w:val="009F72BC"/>
    <w:rsid w:val="009F7688"/>
    <w:rsid w:val="009F7F1D"/>
    <w:rsid w:val="00A0015F"/>
    <w:rsid w:val="00A00405"/>
    <w:rsid w:val="00A00FB8"/>
    <w:rsid w:val="00A027E3"/>
    <w:rsid w:val="00A02FEB"/>
    <w:rsid w:val="00A0330C"/>
    <w:rsid w:val="00A03A98"/>
    <w:rsid w:val="00A03C33"/>
    <w:rsid w:val="00A03F8D"/>
    <w:rsid w:val="00A05822"/>
    <w:rsid w:val="00A06BF8"/>
    <w:rsid w:val="00A1002B"/>
    <w:rsid w:val="00A10A87"/>
    <w:rsid w:val="00A11517"/>
    <w:rsid w:val="00A1352E"/>
    <w:rsid w:val="00A13E4F"/>
    <w:rsid w:val="00A14C36"/>
    <w:rsid w:val="00A17BC0"/>
    <w:rsid w:val="00A221AC"/>
    <w:rsid w:val="00A22215"/>
    <w:rsid w:val="00A23F10"/>
    <w:rsid w:val="00A24C13"/>
    <w:rsid w:val="00A24EB4"/>
    <w:rsid w:val="00A258E7"/>
    <w:rsid w:val="00A26BAC"/>
    <w:rsid w:val="00A27F8B"/>
    <w:rsid w:val="00A30784"/>
    <w:rsid w:val="00A34271"/>
    <w:rsid w:val="00A36A1A"/>
    <w:rsid w:val="00A36FD7"/>
    <w:rsid w:val="00A378E9"/>
    <w:rsid w:val="00A4078E"/>
    <w:rsid w:val="00A41CFD"/>
    <w:rsid w:val="00A41E92"/>
    <w:rsid w:val="00A42FA4"/>
    <w:rsid w:val="00A437A9"/>
    <w:rsid w:val="00A43C3D"/>
    <w:rsid w:val="00A43FEB"/>
    <w:rsid w:val="00A44253"/>
    <w:rsid w:val="00A4505C"/>
    <w:rsid w:val="00A45187"/>
    <w:rsid w:val="00A459DF"/>
    <w:rsid w:val="00A468D7"/>
    <w:rsid w:val="00A46A1B"/>
    <w:rsid w:val="00A477E1"/>
    <w:rsid w:val="00A50495"/>
    <w:rsid w:val="00A52238"/>
    <w:rsid w:val="00A53140"/>
    <w:rsid w:val="00A53DF5"/>
    <w:rsid w:val="00A54FA0"/>
    <w:rsid w:val="00A55875"/>
    <w:rsid w:val="00A56304"/>
    <w:rsid w:val="00A57012"/>
    <w:rsid w:val="00A5725A"/>
    <w:rsid w:val="00A57C0C"/>
    <w:rsid w:val="00A60056"/>
    <w:rsid w:val="00A602A4"/>
    <w:rsid w:val="00A6129F"/>
    <w:rsid w:val="00A61AB7"/>
    <w:rsid w:val="00A62577"/>
    <w:rsid w:val="00A63E69"/>
    <w:rsid w:val="00A64427"/>
    <w:rsid w:val="00A650EC"/>
    <w:rsid w:val="00A65C19"/>
    <w:rsid w:val="00A65E62"/>
    <w:rsid w:val="00A65E68"/>
    <w:rsid w:val="00A66126"/>
    <w:rsid w:val="00A6662A"/>
    <w:rsid w:val="00A66A57"/>
    <w:rsid w:val="00A67080"/>
    <w:rsid w:val="00A702B5"/>
    <w:rsid w:val="00A70708"/>
    <w:rsid w:val="00A70870"/>
    <w:rsid w:val="00A70A91"/>
    <w:rsid w:val="00A70D04"/>
    <w:rsid w:val="00A723D8"/>
    <w:rsid w:val="00A7274A"/>
    <w:rsid w:val="00A72CFD"/>
    <w:rsid w:val="00A72DD9"/>
    <w:rsid w:val="00A7601D"/>
    <w:rsid w:val="00A76385"/>
    <w:rsid w:val="00A77C1F"/>
    <w:rsid w:val="00A77C58"/>
    <w:rsid w:val="00A80796"/>
    <w:rsid w:val="00A80A0A"/>
    <w:rsid w:val="00A80D99"/>
    <w:rsid w:val="00A810DF"/>
    <w:rsid w:val="00A811F9"/>
    <w:rsid w:val="00A81228"/>
    <w:rsid w:val="00A81E76"/>
    <w:rsid w:val="00A82381"/>
    <w:rsid w:val="00A82D82"/>
    <w:rsid w:val="00A8364D"/>
    <w:rsid w:val="00A8421C"/>
    <w:rsid w:val="00A84A62"/>
    <w:rsid w:val="00A84FB5"/>
    <w:rsid w:val="00A85006"/>
    <w:rsid w:val="00A85771"/>
    <w:rsid w:val="00A8618A"/>
    <w:rsid w:val="00A87B74"/>
    <w:rsid w:val="00A87FEA"/>
    <w:rsid w:val="00A90888"/>
    <w:rsid w:val="00A90988"/>
    <w:rsid w:val="00A90BE5"/>
    <w:rsid w:val="00A90D75"/>
    <w:rsid w:val="00A919BA"/>
    <w:rsid w:val="00A924DE"/>
    <w:rsid w:val="00A92513"/>
    <w:rsid w:val="00A93682"/>
    <w:rsid w:val="00A93D3B"/>
    <w:rsid w:val="00A943D1"/>
    <w:rsid w:val="00A9487C"/>
    <w:rsid w:val="00A95FD1"/>
    <w:rsid w:val="00A9618D"/>
    <w:rsid w:val="00A96318"/>
    <w:rsid w:val="00A9692D"/>
    <w:rsid w:val="00A96B21"/>
    <w:rsid w:val="00AA0DBA"/>
    <w:rsid w:val="00AA2647"/>
    <w:rsid w:val="00AA41C9"/>
    <w:rsid w:val="00AA4C85"/>
    <w:rsid w:val="00AA514B"/>
    <w:rsid w:val="00AA54C3"/>
    <w:rsid w:val="00AA5CF1"/>
    <w:rsid w:val="00AA6598"/>
    <w:rsid w:val="00AB0CED"/>
    <w:rsid w:val="00AB14D3"/>
    <w:rsid w:val="00AB1575"/>
    <w:rsid w:val="00AB28B0"/>
    <w:rsid w:val="00AB2D6D"/>
    <w:rsid w:val="00AB3695"/>
    <w:rsid w:val="00AB3C9D"/>
    <w:rsid w:val="00AB401C"/>
    <w:rsid w:val="00AB49DB"/>
    <w:rsid w:val="00AB540D"/>
    <w:rsid w:val="00AB617A"/>
    <w:rsid w:val="00AC00A2"/>
    <w:rsid w:val="00AC051C"/>
    <w:rsid w:val="00AC1EEA"/>
    <w:rsid w:val="00AC438D"/>
    <w:rsid w:val="00AC4FAC"/>
    <w:rsid w:val="00AC5A64"/>
    <w:rsid w:val="00AC5E2C"/>
    <w:rsid w:val="00AC68EB"/>
    <w:rsid w:val="00AC6908"/>
    <w:rsid w:val="00AC70D9"/>
    <w:rsid w:val="00AC7C6D"/>
    <w:rsid w:val="00AD0030"/>
    <w:rsid w:val="00AD1781"/>
    <w:rsid w:val="00AD1CC3"/>
    <w:rsid w:val="00AD2226"/>
    <w:rsid w:val="00AD3A39"/>
    <w:rsid w:val="00AD547F"/>
    <w:rsid w:val="00AD548A"/>
    <w:rsid w:val="00AD5599"/>
    <w:rsid w:val="00AD677F"/>
    <w:rsid w:val="00AD6B95"/>
    <w:rsid w:val="00AD7FAF"/>
    <w:rsid w:val="00AE0950"/>
    <w:rsid w:val="00AE0CD2"/>
    <w:rsid w:val="00AE1814"/>
    <w:rsid w:val="00AE1A95"/>
    <w:rsid w:val="00AE54AB"/>
    <w:rsid w:val="00AE750A"/>
    <w:rsid w:val="00AE7650"/>
    <w:rsid w:val="00AF1033"/>
    <w:rsid w:val="00AF2897"/>
    <w:rsid w:val="00AF2EFF"/>
    <w:rsid w:val="00AF50D0"/>
    <w:rsid w:val="00AF5C8C"/>
    <w:rsid w:val="00AF5FF6"/>
    <w:rsid w:val="00AF61DA"/>
    <w:rsid w:val="00AF7698"/>
    <w:rsid w:val="00B005FD"/>
    <w:rsid w:val="00B01052"/>
    <w:rsid w:val="00B01163"/>
    <w:rsid w:val="00B0241C"/>
    <w:rsid w:val="00B0243D"/>
    <w:rsid w:val="00B03E5C"/>
    <w:rsid w:val="00B03FA7"/>
    <w:rsid w:val="00B0464C"/>
    <w:rsid w:val="00B0467E"/>
    <w:rsid w:val="00B07C46"/>
    <w:rsid w:val="00B10813"/>
    <w:rsid w:val="00B10FC0"/>
    <w:rsid w:val="00B117CF"/>
    <w:rsid w:val="00B1188E"/>
    <w:rsid w:val="00B13920"/>
    <w:rsid w:val="00B14E0F"/>
    <w:rsid w:val="00B151B8"/>
    <w:rsid w:val="00B15408"/>
    <w:rsid w:val="00B16841"/>
    <w:rsid w:val="00B17026"/>
    <w:rsid w:val="00B1783D"/>
    <w:rsid w:val="00B179E7"/>
    <w:rsid w:val="00B17FE6"/>
    <w:rsid w:val="00B21C4A"/>
    <w:rsid w:val="00B226FE"/>
    <w:rsid w:val="00B2289D"/>
    <w:rsid w:val="00B22B48"/>
    <w:rsid w:val="00B22C20"/>
    <w:rsid w:val="00B23253"/>
    <w:rsid w:val="00B26278"/>
    <w:rsid w:val="00B262A3"/>
    <w:rsid w:val="00B26BCF"/>
    <w:rsid w:val="00B30A2B"/>
    <w:rsid w:val="00B31D5F"/>
    <w:rsid w:val="00B3296B"/>
    <w:rsid w:val="00B33569"/>
    <w:rsid w:val="00B33974"/>
    <w:rsid w:val="00B347D9"/>
    <w:rsid w:val="00B34BEF"/>
    <w:rsid w:val="00B3653C"/>
    <w:rsid w:val="00B36EA9"/>
    <w:rsid w:val="00B36F6E"/>
    <w:rsid w:val="00B37231"/>
    <w:rsid w:val="00B378DC"/>
    <w:rsid w:val="00B40064"/>
    <w:rsid w:val="00B406A1"/>
    <w:rsid w:val="00B41F5E"/>
    <w:rsid w:val="00B42429"/>
    <w:rsid w:val="00B424DF"/>
    <w:rsid w:val="00B425ED"/>
    <w:rsid w:val="00B42E7C"/>
    <w:rsid w:val="00B46711"/>
    <w:rsid w:val="00B46CCC"/>
    <w:rsid w:val="00B46F28"/>
    <w:rsid w:val="00B47835"/>
    <w:rsid w:val="00B51997"/>
    <w:rsid w:val="00B5265B"/>
    <w:rsid w:val="00B530C6"/>
    <w:rsid w:val="00B5337C"/>
    <w:rsid w:val="00B54646"/>
    <w:rsid w:val="00B548E5"/>
    <w:rsid w:val="00B552A1"/>
    <w:rsid w:val="00B56E26"/>
    <w:rsid w:val="00B57229"/>
    <w:rsid w:val="00B57A5B"/>
    <w:rsid w:val="00B60613"/>
    <w:rsid w:val="00B619A3"/>
    <w:rsid w:val="00B636B7"/>
    <w:rsid w:val="00B63C06"/>
    <w:rsid w:val="00B63C8E"/>
    <w:rsid w:val="00B64FB3"/>
    <w:rsid w:val="00B651FE"/>
    <w:rsid w:val="00B65D24"/>
    <w:rsid w:val="00B66F61"/>
    <w:rsid w:val="00B6753E"/>
    <w:rsid w:val="00B6782F"/>
    <w:rsid w:val="00B709F9"/>
    <w:rsid w:val="00B70D75"/>
    <w:rsid w:val="00B71D53"/>
    <w:rsid w:val="00B724DE"/>
    <w:rsid w:val="00B72B2D"/>
    <w:rsid w:val="00B73485"/>
    <w:rsid w:val="00B74269"/>
    <w:rsid w:val="00B76681"/>
    <w:rsid w:val="00B7684F"/>
    <w:rsid w:val="00B76B53"/>
    <w:rsid w:val="00B776C0"/>
    <w:rsid w:val="00B8130C"/>
    <w:rsid w:val="00B81395"/>
    <w:rsid w:val="00B81B97"/>
    <w:rsid w:val="00B82197"/>
    <w:rsid w:val="00B835E8"/>
    <w:rsid w:val="00B85512"/>
    <w:rsid w:val="00B86E36"/>
    <w:rsid w:val="00B91F62"/>
    <w:rsid w:val="00B920E6"/>
    <w:rsid w:val="00B9210D"/>
    <w:rsid w:val="00B931AC"/>
    <w:rsid w:val="00B93B61"/>
    <w:rsid w:val="00B93BFD"/>
    <w:rsid w:val="00B93D53"/>
    <w:rsid w:val="00B95FE8"/>
    <w:rsid w:val="00B9787D"/>
    <w:rsid w:val="00BA0C66"/>
    <w:rsid w:val="00BA2213"/>
    <w:rsid w:val="00BA285F"/>
    <w:rsid w:val="00BA2A6A"/>
    <w:rsid w:val="00BA4561"/>
    <w:rsid w:val="00BA47B1"/>
    <w:rsid w:val="00BA49C8"/>
    <w:rsid w:val="00BA5413"/>
    <w:rsid w:val="00BA5834"/>
    <w:rsid w:val="00BA5EDC"/>
    <w:rsid w:val="00BA6213"/>
    <w:rsid w:val="00BA6AA6"/>
    <w:rsid w:val="00BA6AA9"/>
    <w:rsid w:val="00BA6B81"/>
    <w:rsid w:val="00BA796D"/>
    <w:rsid w:val="00BA7AB9"/>
    <w:rsid w:val="00BB003B"/>
    <w:rsid w:val="00BB1D63"/>
    <w:rsid w:val="00BB3924"/>
    <w:rsid w:val="00BB4F46"/>
    <w:rsid w:val="00BB5408"/>
    <w:rsid w:val="00BB7C2D"/>
    <w:rsid w:val="00BB7E69"/>
    <w:rsid w:val="00BC08AC"/>
    <w:rsid w:val="00BC180C"/>
    <w:rsid w:val="00BC18E0"/>
    <w:rsid w:val="00BC19CF"/>
    <w:rsid w:val="00BC1D19"/>
    <w:rsid w:val="00BC2656"/>
    <w:rsid w:val="00BC306D"/>
    <w:rsid w:val="00BC4C6C"/>
    <w:rsid w:val="00BC69B4"/>
    <w:rsid w:val="00BC6B98"/>
    <w:rsid w:val="00BC76DB"/>
    <w:rsid w:val="00BC7B02"/>
    <w:rsid w:val="00BD04FF"/>
    <w:rsid w:val="00BD0502"/>
    <w:rsid w:val="00BD0D0D"/>
    <w:rsid w:val="00BD2BED"/>
    <w:rsid w:val="00BD5BFC"/>
    <w:rsid w:val="00BE06EA"/>
    <w:rsid w:val="00BE0782"/>
    <w:rsid w:val="00BE2101"/>
    <w:rsid w:val="00BE23D0"/>
    <w:rsid w:val="00BE2A20"/>
    <w:rsid w:val="00BE2D06"/>
    <w:rsid w:val="00BE4224"/>
    <w:rsid w:val="00BE528A"/>
    <w:rsid w:val="00BE57E5"/>
    <w:rsid w:val="00BF1277"/>
    <w:rsid w:val="00BF139A"/>
    <w:rsid w:val="00BF17F1"/>
    <w:rsid w:val="00BF1A14"/>
    <w:rsid w:val="00BF1F43"/>
    <w:rsid w:val="00BF27B1"/>
    <w:rsid w:val="00BF3BAB"/>
    <w:rsid w:val="00BF4F9B"/>
    <w:rsid w:val="00BF53F5"/>
    <w:rsid w:val="00BF591D"/>
    <w:rsid w:val="00BF5DEB"/>
    <w:rsid w:val="00BF678C"/>
    <w:rsid w:val="00BF67D8"/>
    <w:rsid w:val="00C00CF2"/>
    <w:rsid w:val="00C013C1"/>
    <w:rsid w:val="00C02C89"/>
    <w:rsid w:val="00C039B7"/>
    <w:rsid w:val="00C04E0B"/>
    <w:rsid w:val="00C0528B"/>
    <w:rsid w:val="00C05719"/>
    <w:rsid w:val="00C05BA6"/>
    <w:rsid w:val="00C06835"/>
    <w:rsid w:val="00C06F7F"/>
    <w:rsid w:val="00C06FD8"/>
    <w:rsid w:val="00C077A8"/>
    <w:rsid w:val="00C10346"/>
    <w:rsid w:val="00C10BFA"/>
    <w:rsid w:val="00C10C2E"/>
    <w:rsid w:val="00C12474"/>
    <w:rsid w:val="00C124DE"/>
    <w:rsid w:val="00C1680A"/>
    <w:rsid w:val="00C169AA"/>
    <w:rsid w:val="00C16E53"/>
    <w:rsid w:val="00C171E7"/>
    <w:rsid w:val="00C2013D"/>
    <w:rsid w:val="00C207B9"/>
    <w:rsid w:val="00C224D4"/>
    <w:rsid w:val="00C22EAA"/>
    <w:rsid w:val="00C2328C"/>
    <w:rsid w:val="00C23375"/>
    <w:rsid w:val="00C2354A"/>
    <w:rsid w:val="00C23BEA"/>
    <w:rsid w:val="00C24085"/>
    <w:rsid w:val="00C2554C"/>
    <w:rsid w:val="00C25693"/>
    <w:rsid w:val="00C263EE"/>
    <w:rsid w:val="00C26D20"/>
    <w:rsid w:val="00C301DA"/>
    <w:rsid w:val="00C30C20"/>
    <w:rsid w:val="00C31B06"/>
    <w:rsid w:val="00C31FB5"/>
    <w:rsid w:val="00C3443F"/>
    <w:rsid w:val="00C354CC"/>
    <w:rsid w:val="00C357B2"/>
    <w:rsid w:val="00C36308"/>
    <w:rsid w:val="00C3677A"/>
    <w:rsid w:val="00C36FC4"/>
    <w:rsid w:val="00C37C51"/>
    <w:rsid w:val="00C40BE8"/>
    <w:rsid w:val="00C40BEA"/>
    <w:rsid w:val="00C4117F"/>
    <w:rsid w:val="00C4239B"/>
    <w:rsid w:val="00C429A7"/>
    <w:rsid w:val="00C43384"/>
    <w:rsid w:val="00C440A0"/>
    <w:rsid w:val="00C442DF"/>
    <w:rsid w:val="00C44E24"/>
    <w:rsid w:val="00C45011"/>
    <w:rsid w:val="00C4565E"/>
    <w:rsid w:val="00C458D4"/>
    <w:rsid w:val="00C459D3"/>
    <w:rsid w:val="00C464DB"/>
    <w:rsid w:val="00C46780"/>
    <w:rsid w:val="00C4691F"/>
    <w:rsid w:val="00C46E08"/>
    <w:rsid w:val="00C471C7"/>
    <w:rsid w:val="00C47D60"/>
    <w:rsid w:val="00C47E8E"/>
    <w:rsid w:val="00C50B95"/>
    <w:rsid w:val="00C51E41"/>
    <w:rsid w:val="00C525A0"/>
    <w:rsid w:val="00C52911"/>
    <w:rsid w:val="00C52D08"/>
    <w:rsid w:val="00C53337"/>
    <w:rsid w:val="00C534F7"/>
    <w:rsid w:val="00C5357E"/>
    <w:rsid w:val="00C53A7F"/>
    <w:rsid w:val="00C54813"/>
    <w:rsid w:val="00C549F3"/>
    <w:rsid w:val="00C55431"/>
    <w:rsid w:val="00C55C39"/>
    <w:rsid w:val="00C569E6"/>
    <w:rsid w:val="00C570B5"/>
    <w:rsid w:val="00C571DB"/>
    <w:rsid w:val="00C62F68"/>
    <w:rsid w:val="00C63AEE"/>
    <w:rsid w:val="00C63E10"/>
    <w:rsid w:val="00C64FD2"/>
    <w:rsid w:val="00C66C03"/>
    <w:rsid w:val="00C7006E"/>
    <w:rsid w:val="00C7039F"/>
    <w:rsid w:val="00C71976"/>
    <w:rsid w:val="00C72D02"/>
    <w:rsid w:val="00C7427A"/>
    <w:rsid w:val="00C747D8"/>
    <w:rsid w:val="00C74955"/>
    <w:rsid w:val="00C74BE4"/>
    <w:rsid w:val="00C76512"/>
    <w:rsid w:val="00C76B70"/>
    <w:rsid w:val="00C77207"/>
    <w:rsid w:val="00C7780F"/>
    <w:rsid w:val="00C817C5"/>
    <w:rsid w:val="00C81A83"/>
    <w:rsid w:val="00C8378B"/>
    <w:rsid w:val="00C861B5"/>
    <w:rsid w:val="00C877B3"/>
    <w:rsid w:val="00C9068A"/>
    <w:rsid w:val="00C912B0"/>
    <w:rsid w:val="00C91A77"/>
    <w:rsid w:val="00C91F2A"/>
    <w:rsid w:val="00C92178"/>
    <w:rsid w:val="00C9217A"/>
    <w:rsid w:val="00C922DB"/>
    <w:rsid w:val="00C94829"/>
    <w:rsid w:val="00C94C20"/>
    <w:rsid w:val="00C97CE2"/>
    <w:rsid w:val="00CA0112"/>
    <w:rsid w:val="00CA1F1E"/>
    <w:rsid w:val="00CA2E9A"/>
    <w:rsid w:val="00CA4582"/>
    <w:rsid w:val="00CA598B"/>
    <w:rsid w:val="00CA69CF"/>
    <w:rsid w:val="00CA720D"/>
    <w:rsid w:val="00CB1248"/>
    <w:rsid w:val="00CB15F9"/>
    <w:rsid w:val="00CB1D43"/>
    <w:rsid w:val="00CB2432"/>
    <w:rsid w:val="00CB4C02"/>
    <w:rsid w:val="00CB4C53"/>
    <w:rsid w:val="00CB4E98"/>
    <w:rsid w:val="00CB5B70"/>
    <w:rsid w:val="00CB660F"/>
    <w:rsid w:val="00CC1911"/>
    <w:rsid w:val="00CC370F"/>
    <w:rsid w:val="00CC6198"/>
    <w:rsid w:val="00CC7313"/>
    <w:rsid w:val="00CD0B94"/>
    <w:rsid w:val="00CD12CA"/>
    <w:rsid w:val="00CD2413"/>
    <w:rsid w:val="00CD2EA4"/>
    <w:rsid w:val="00CD3118"/>
    <w:rsid w:val="00CD3CBA"/>
    <w:rsid w:val="00CD49CA"/>
    <w:rsid w:val="00CD55DA"/>
    <w:rsid w:val="00CD6793"/>
    <w:rsid w:val="00CD67AB"/>
    <w:rsid w:val="00CD7A56"/>
    <w:rsid w:val="00CD7C80"/>
    <w:rsid w:val="00CD7E67"/>
    <w:rsid w:val="00CE1154"/>
    <w:rsid w:val="00CE1D0A"/>
    <w:rsid w:val="00CE44B9"/>
    <w:rsid w:val="00CE4631"/>
    <w:rsid w:val="00CE4A2A"/>
    <w:rsid w:val="00CE579A"/>
    <w:rsid w:val="00CE5C34"/>
    <w:rsid w:val="00CE6165"/>
    <w:rsid w:val="00CE7DFB"/>
    <w:rsid w:val="00CF20CF"/>
    <w:rsid w:val="00CF2117"/>
    <w:rsid w:val="00CF240A"/>
    <w:rsid w:val="00CF2DDB"/>
    <w:rsid w:val="00CF3AB9"/>
    <w:rsid w:val="00CF58E6"/>
    <w:rsid w:val="00CF5D60"/>
    <w:rsid w:val="00CF70AB"/>
    <w:rsid w:val="00CF7DEF"/>
    <w:rsid w:val="00D016CF"/>
    <w:rsid w:val="00D017EB"/>
    <w:rsid w:val="00D0204D"/>
    <w:rsid w:val="00D02499"/>
    <w:rsid w:val="00D0290C"/>
    <w:rsid w:val="00D02DF8"/>
    <w:rsid w:val="00D03BC5"/>
    <w:rsid w:val="00D04210"/>
    <w:rsid w:val="00D04A19"/>
    <w:rsid w:val="00D04AAD"/>
    <w:rsid w:val="00D0735D"/>
    <w:rsid w:val="00D07FAE"/>
    <w:rsid w:val="00D14328"/>
    <w:rsid w:val="00D150D5"/>
    <w:rsid w:val="00D16B8C"/>
    <w:rsid w:val="00D179FD"/>
    <w:rsid w:val="00D17CF9"/>
    <w:rsid w:val="00D20041"/>
    <w:rsid w:val="00D20261"/>
    <w:rsid w:val="00D20C07"/>
    <w:rsid w:val="00D21783"/>
    <w:rsid w:val="00D217B4"/>
    <w:rsid w:val="00D22B08"/>
    <w:rsid w:val="00D23F1E"/>
    <w:rsid w:val="00D26515"/>
    <w:rsid w:val="00D2684E"/>
    <w:rsid w:val="00D273A6"/>
    <w:rsid w:val="00D3059B"/>
    <w:rsid w:val="00D3394F"/>
    <w:rsid w:val="00D34725"/>
    <w:rsid w:val="00D34871"/>
    <w:rsid w:val="00D34D2E"/>
    <w:rsid w:val="00D34FA1"/>
    <w:rsid w:val="00D3588E"/>
    <w:rsid w:val="00D36533"/>
    <w:rsid w:val="00D366E2"/>
    <w:rsid w:val="00D37B9A"/>
    <w:rsid w:val="00D37BB7"/>
    <w:rsid w:val="00D40BFD"/>
    <w:rsid w:val="00D40DA9"/>
    <w:rsid w:val="00D41066"/>
    <w:rsid w:val="00D42764"/>
    <w:rsid w:val="00D43C14"/>
    <w:rsid w:val="00D44B93"/>
    <w:rsid w:val="00D45E14"/>
    <w:rsid w:val="00D476CB"/>
    <w:rsid w:val="00D47F84"/>
    <w:rsid w:val="00D500D8"/>
    <w:rsid w:val="00D50B00"/>
    <w:rsid w:val="00D50D40"/>
    <w:rsid w:val="00D51885"/>
    <w:rsid w:val="00D51B31"/>
    <w:rsid w:val="00D51BC4"/>
    <w:rsid w:val="00D52292"/>
    <w:rsid w:val="00D5265F"/>
    <w:rsid w:val="00D52C36"/>
    <w:rsid w:val="00D53DA8"/>
    <w:rsid w:val="00D54187"/>
    <w:rsid w:val="00D545AE"/>
    <w:rsid w:val="00D559E8"/>
    <w:rsid w:val="00D55AC9"/>
    <w:rsid w:val="00D55E70"/>
    <w:rsid w:val="00D561D1"/>
    <w:rsid w:val="00D56D80"/>
    <w:rsid w:val="00D575C5"/>
    <w:rsid w:val="00D57832"/>
    <w:rsid w:val="00D57E4B"/>
    <w:rsid w:val="00D60046"/>
    <w:rsid w:val="00D600F2"/>
    <w:rsid w:val="00D606E9"/>
    <w:rsid w:val="00D60EA9"/>
    <w:rsid w:val="00D61477"/>
    <w:rsid w:val="00D614FA"/>
    <w:rsid w:val="00D642F0"/>
    <w:rsid w:val="00D65F4B"/>
    <w:rsid w:val="00D66B82"/>
    <w:rsid w:val="00D675F5"/>
    <w:rsid w:val="00D70B3A"/>
    <w:rsid w:val="00D7197F"/>
    <w:rsid w:val="00D71B64"/>
    <w:rsid w:val="00D71FFB"/>
    <w:rsid w:val="00D72999"/>
    <w:rsid w:val="00D72F0B"/>
    <w:rsid w:val="00D73D02"/>
    <w:rsid w:val="00D74140"/>
    <w:rsid w:val="00D7579B"/>
    <w:rsid w:val="00D7679F"/>
    <w:rsid w:val="00D7763B"/>
    <w:rsid w:val="00D77691"/>
    <w:rsid w:val="00D77961"/>
    <w:rsid w:val="00D77F38"/>
    <w:rsid w:val="00D80300"/>
    <w:rsid w:val="00D81C3C"/>
    <w:rsid w:val="00D827F8"/>
    <w:rsid w:val="00D85458"/>
    <w:rsid w:val="00D85469"/>
    <w:rsid w:val="00D876C4"/>
    <w:rsid w:val="00D909C4"/>
    <w:rsid w:val="00D914F6"/>
    <w:rsid w:val="00D923AE"/>
    <w:rsid w:val="00D924D6"/>
    <w:rsid w:val="00D92B37"/>
    <w:rsid w:val="00D9339A"/>
    <w:rsid w:val="00D95423"/>
    <w:rsid w:val="00D9554E"/>
    <w:rsid w:val="00D957E5"/>
    <w:rsid w:val="00D9695E"/>
    <w:rsid w:val="00D97A57"/>
    <w:rsid w:val="00DA1F7C"/>
    <w:rsid w:val="00DA28CC"/>
    <w:rsid w:val="00DA2AD9"/>
    <w:rsid w:val="00DA2EC8"/>
    <w:rsid w:val="00DA3CDE"/>
    <w:rsid w:val="00DA5D02"/>
    <w:rsid w:val="00DA618D"/>
    <w:rsid w:val="00DA7344"/>
    <w:rsid w:val="00DB0E77"/>
    <w:rsid w:val="00DB16A2"/>
    <w:rsid w:val="00DB1C47"/>
    <w:rsid w:val="00DB3EF9"/>
    <w:rsid w:val="00DB42EA"/>
    <w:rsid w:val="00DB4669"/>
    <w:rsid w:val="00DB4DEE"/>
    <w:rsid w:val="00DB52DE"/>
    <w:rsid w:val="00DB5E0F"/>
    <w:rsid w:val="00DB636C"/>
    <w:rsid w:val="00DB643C"/>
    <w:rsid w:val="00DB654D"/>
    <w:rsid w:val="00DB77EF"/>
    <w:rsid w:val="00DC0CEC"/>
    <w:rsid w:val="00DC0F5F"/>
    <w:rsid w:val="00DC1AD5"/>
    <w:rsid w:val="00DC29B9"/>
    <w:rsid w:val="00DC2EA3"/>
    <w:rsid w:val="00DC39E0"/>
    <w:rsid w:val="00DC4D8B"/>
    <w:rsid w:val="00DC528D"/>
    <w:rsid w:val="00DC5FA2"/>
    <w:rsid w:val="00DC61F6"/>
    <w:rsid w:val="00DC6A1F"/>
    <w:rsid w:val="00DC6F3E"/>
    <w:rsid w:val="00DD0090"/>
    <w:rsid w:val="00DD1A9B"/>
    <w:rsid w:val="00DD349E"/>
    <w:rsid w:val="00DD4BBB"/>
    <w:rsid w:val="00DD4EA8"/>
    <w:rsid w:val="00DD5247"/>
    <w:rsid w:val="00DD57E9"/>
    <w:rsid w:val="00DD7160"/>
    <w:rsid w:val="00DD74C2"/>
    <w:rsid w:val="00DD78B6"/>
    <w:rsid w:val="00DD7CF5"/>
    <w:rsid w:val="00DE10D8"/>
    <w:rsid w:val="00DE12F3"/>
    <w:rsid w:val="00DE260B"/>
    <w:rsid w:val="00DE3038"/>
    <w:rsid w:val="00DE415B"/>
    <w:rsid w:val="00DE4D4A"/>
    <w:rsid w:val="00DE5229"/>
    <w:rsid w:val="00DE5A29"/>
    <w:rsid w:val="00DE61F6"/>
    <w:rsid w:val="00DE6BC0"/>
    <w:rsid w:val="00DE77E7"/>
    <w:rsid w:val="00DF0F4B"/>
    <w:rsid w:val="00DF161A"/>
    <w:rsid w:val="00DF2137"/>
    <w:rsid w:val="00DF21EE"/>
    <w:rsid w:val="00DF32BB"/>
    <w:rsid w:val="00DF32C7"/>
    <w:rsid w:val="00DF37A2"/>
    <w:rsid w:val="00DF3D20"/>
    <w:rsid w:val="00DF408E"/>
    <w:rsid w:val="00DF41EA"/>
    <w:rsid w:val="00DF48CB"/>
    <w:rsid w:val="00DF5011"/>
    <w:rsid w:val="00DF67E2"/>
    <w:rsid w:val="00DF757E"/>
    <w:rsid w:val="00DF7DC4"/>
    <w:rsid w:val="00E0083D"/>
    <w:rsid w:val="00E01016"/>
    <w:rsid w:val="00E01DCA"/>
    <w:rsid w:val="00E0347D"/>
    <w:rsid w:val="00E03B9B"/>
    <w:rsid w:val="00E03F57"/>
    <w:rsid w:val="00E05F18"/>
    <w:rsid w:val="00E06652"/>
    <w:rsid w:val="00E06734"/>
    <w:rsid w:val="00E06801"/>
    <w:rsid w:val="00E0763A"/>
    <w:rsid w:val="00E07F33"/>
    <w:rsid w:val="00E10201"/>
    <w:rsid w:val="00E10690"/>
    <w:rsid w:val="00E118D5"/>
    <w:rsid w:val="00E11E7F"/>
    <w:rsid w:val="00E125E4"/>
    <w:rsid w:val="00E14A2A"/>
    <w:rsid w:val="00E151AD"/>
    <w:rsid w:val="00E1597C"/>
    <w:rsid w:val="00E1614F"/>
    <w:rsid w:val="00E165B9"/>
    <w:rsid w:val="00E17752"/>
    <w:rsid w:val="00E20C29"/>
    <w:rsid w:val="00E21032"/>
    <w:rsid w:val="00E21816"/>
    <w:rsid w:val="00E22073"/>
    <w:rsid w:val="00E22B7B"/>
    <w:rsid w:val="00E22E38"/>
    <w:rsid w:val="00E24CAE"/>
    <w:rsid w:val="00E24F8F"/>
    <w:rsid w:val="00E24FC0"/>
    <w:rsid w:val="00E250DA"/>
    <w:rsid w:val="00E25A78"/>
    <w:rsid w:val="00E26A32"/>
    <w:rsid w:val="00E313CE"/>
    <w:rsid w:val="00E31A4A"/>
    <w:rsid w:val="00E31EA2"/>
    <w:rsid w:val="00E32898"/>
    <w:rsid w:val="00E34FB2"/>
    <w:rsid w:val="00E34FDC"/>
    <w:rsid w:val="00E35BF8"/>
    <w:rsid w:val="00E35C33"/>
    <w:rsid w:val="00E3623F"/>
    <w:rsid w:val="00E367F5"/>
    <w:rsid w:val="00E41A57"/>
    <w:rsid w:val="00E4267B"/>
    <w:rsid w:val="00E4334B"/>
    <w:rsid w:val="00E44A51"/>
    <w:rsid w:val="00E44A98"/>
    <w:rsid w:val="00E456CD"/>
    <w:rsid w:val="00E4686B"/>
    <w:rsid w:val="00E470A9"/>
    <w:rsid w:val="00E476E2"/>
    <w:rsid w:val="00E5134D"/>
    <w:rsid w:val="00E52D13"/>
    <w:rsid w:val="00E537D4"/>
    <w:rsid w:val="00E5385E"/>
    <w:rsid w:val="00E547F3"/>
    <w:rsid w:val="00E55A36"/>
    <w:rsid w:val="00E5672E"/>
    <w:rsid w:val="00E57344"/>
    <w:rsid w:val="00E603C8"/>
    <w:rsid w:val="00E60EA1"/>
    <w:rsid w:val="00E61074"/>
    <w:rsid w:val="00E65FB1"/>
    <w:rsid w:val="00E6615D"/>
    <w:rsid w:val="00E66782"/>
    <w:rsid w:val="00E676D8"/>
    <w:rsid w:val="00E70CB0"/>
    <w:rsid w:val="00E72F2C"/>
    <w:rsid w:val="00E74362"/>
    <w:rsid w:val="00E74702"/>
    <w:rsid w:val="00E7483E"/>
    <w:rsid w:val="00E7547F"/>
    <w:rsid w:val="00E768E3"/>
    <w:rsid w:val="00E76E3D"/>
    <w:rsid w:val="00E772A1"/>
    <w:rsid w:val="00E776D0"/>
    <w:rsid w:val="00E805E0"/>
    <w:rsid w:val="00E80CB4"/>
    <w:rsid w:val="00E838D1"/>
    <w:rsid w:val="00E83DE3"/>
    <w:rsid w:val="00E8538B"/>
    <w:rsid w:val="00E85B38"/>
    <w:rsid w:val="00E862FA"/>
    <w:rsid w:val="00E871B8"/>
    <w:rsid w:val="00E9039F"/>
    <w:rsid w:val="00E90A68"/>
    <w:rsid w:val="00E93F3B"/>
    <w:rsid w:val="00E94684"/>
    <w:rsid w:val="00E953DF"/>
    <w:rsid w:val="00E95B84"/>
    <w:rsid w:val="00E96049"/>
    <w:rsid w:val="00E965D2"/>
    <w:rsid w:val="00E9688B"/>
    <w:rsid w:val="00E96BB0"/>
    <w:rsid w:val="00E96CF7"/>
    <w:rsid w:val="00E972EC"/>
    <w:rsid w:val="00E97915"/>
    <w:rsid w:val="00EA01B2"/>
    <w:rsid w:val="00EA11B5"/>
    <w:rsid w:val="00EA1377"/>
    <w:rsid w:val="00EA2E3B"/>
    <w:rsid w:val="00EA3D90"/>
    <w:rsid w:val="00EA4569"/>
    <w:rsid w:val="00EA489B"/>
    <w:rsid w:val="00EA4DB8"/>
    <w:rsid w:val="00EB01F7"/>
    <w:rsid w:val="00EB2602"/>
    <w:rsid w:val="00EB2679"/>
    <w:rsid w:val="00EB3A6A"/>
    <w:rsid w:val="00EB4099"/>
    <w:rsid w:val="00EB439D"/>
    <w:rsid w:val="00EB5946"/>
    <w:rsid w:val="00EB773F"/>
    <w:rsid w:val="00EB77C9"/>
    <w:rsid w:val="00EC0D08"/>
    <w:rsid w:val="00EC2044"/>
    <w:rsid w:val="00EC2F38"/>
    <w:rsid w:val="00EC360E"/>
    <w:rsid w:val="00EC3969"/>
    <w:rsid w:val="00EC3F4B"/>
    <w:rsid w:val="00EC3F9A"/>
    <w:rsid w:val="00EC4047"/>
    <w:rsid w:val="00EC4665"/>
    <w:rsid w:val="00EC61CF"/>
    <w:rsid w:val="00EC673F"/>
    <w:rsid w:val="00ED0105"/>
    <w:rsid w:val="00ED0CD5"/>
    <w:rsid w:val="00ED1686"/>
    <w:rsid w:val="00ED21AD"/>
    <w:rsid w:val="00ED3849"/>
    <w:rsid w:val="00ED3F63"/>
    <w:rsid w:val="00ED422C"/>
    <w:rsid w:val="00ED4CD3"/>
    <w:rsid w:val="00ED4E15"/>
    <w:rsid w:val="00ED582A"/>
    <w:rsid w:val="00ED7E81"/>
    <w:rsid w:val="00EE1290"/>
    <w:rsid w:val="00EE1701"/>
    <w:rsid w:val="00EE1769"/>
    <w:rsid w:val="00EE2718"/>
    <w:rsid w:val="00EE2D2B"/>
    <w:rsid w:val="00EE346F"/>
    <w:rsid w:val="00EE4538"/>
    <w:rsid w:val="00EE5406"/>
    <w:rsid w:val="00EE57B1"/>
    <w:rsid w:val="00EE57BF"/>
    <w:rsid w:val="00EE6579"/>
    <w:rsid w:val="00EE6A4B"/>
    <w:rsid w:val="00EE7890"/>
    <w:rsid w:val="00EF141F"/>
    <w:rsid w:val="00EF6BC6"/>
    <w:rsid w:val="00EF6DAA"/>
    <w:rsid w:val="00EF72C2"/>
    <w:rsid w:val="00EF7C15"/>
    <w:rsid w:val="00F01432"/>
    <w:rsid w:val="00F01943"/>
    <w:rsid w:val="00F02B6B"/>
    <w:rsid w:val="00F04488"/>
    <w:rsid w:val="00F04B70"/>
    <w:rsid w:val="00F053FF"/>
    <w:rsid w:val="00F05A51"/>
    <w:rsid w:val="00F0605A"/>
    <w:rsid w:val="00F11F4A"/>
    <w:rsid w:val="00F12522"/>
    <w:rsid w:val="00F13A25"/>
    <w:rsid w:val="00F13AE6"/>
    <w:rsid w:val="00F148D1"/>
    <w:rsid w:val="00F1528E"/>
    <w:rsid w:val="00F15764"/>
    <w:rsid w:val="00F168A8"/>
    <w:rsid w:val="00F17321"/>
    <w:rsid w:val="00F174A3"/>
    <w:rsid w:val="00F1772F"/>
    <w:rsid w:val="00F17E00"/>
    <w:rsid w:val="00F17ECB"/>
    <w:rsid w:val="00F224CE"/>
    <w:rsid w:val="00F23694"/>
    <w:rsid w:val="00F238FD"/>
    <w:rsid w:val="00F258FB"/>
    <w:rsid w:val="00F25E04"/>
    <w:rsid w:val="00F2701A"/>
    <w:rsid w:val="00F2743C"/>
    <w:rsid w:val="00F277F8"/>
    <w:rsid w:val="00F30299"/>
    <w:rsid w:val="00F3146C"/>
    <w:rsid w:val="00F31F0F"/>
    <w:rsid w:val="00F32F61"/>
    <w:rsid w:val="00F32FED"/>
    <w:rsid w:val="00F330D7"/>
    <w:rsid w:val="00F338E9"/>
    <w:rsid w:val="00F34DFD"/>
    <w:rsid w:val="00F36354"/>
    <w:rsid w:val="00F364F4"/>
    <w:rsid w:val="00F36D45"/>
    <w:rsid w:val="00F37C02"/>
    <w:rsid w:val="00F40B09"/>
    <w:rsid w:val="00F4117C"/>
    <w:rsid w:val="00F41AE5"/>
    <w:rsid w:val="00F4261D"/>
    <w:rsid w:val="00F45DB5"/>
    <w:rsid w:val="00F47115"/>
    <w:rsid w:val="00F47D0B"/>
    <w:rsid w:val="00F501D8"/>
    <w:rsid w:val="00F5030C"/>
    <w:rsid w:val="00F5569A"/>
    <w:rsid w:val="00F56833"/>
    <w:rsid w:val="00F62595"/>
    <w:rsid w:val="00F62FCE"/>
    <w:rsid w:val="00F63962"/>
    <w:rsid w:val="00F66F9A"/>
    <w:rsid w:val="00F67EBF"/>
    <w:rsid w:val="00F7052D"/>
    <w:rsid w:val="00F70647"/>
    <w:rsid w:val="00F728A4"/>
    <w:rsid w:val="00F72A69"/>
    <w:rsid w:val="00F74C83"/>
    <w:rsid w:val="00F7506E"/>
    <w:rsid w:val="00F75467"/>
    <w:rsid w:val="00F7558B"/>
    <w:rsid w:val="00F75F90"/>
    <w:rsid w:val="00F76F88"/>
    <w:rsid w:val="00F816EF"/>
    <w:rsid w:val="00F8193E"/>
    <w:rsid w:val="00F81C77"/>
    <w:rsid w:val="00F81CD2"/>
    <w:rsid w:val="00F827FE"/>
    <w:rsid w:val="00F82855"/>
    <w:rsid w:val="00F82F79"/>
    <w:rsid w:val="00F83148"/>
    <w:rsid w:val="00F8360B"/>
    <w:rsid w:val="00F83660"/>
    <w:rsid w:val="00F84E9A"/>
    <w:rsid w:val="00F85C68"/>
    <w:rsid w:val="00F862B3"/>
    <w:rsid w:val="00F87114"/>
    <w:rsid w:val="00F87AA4"/>
    <w:rsid w:val="00F9069C"/>
    <w:rsid w:val="00F90BC1"/>
    <w:rsid w:val="00F91CAD"/>
    <w:rsid w:val="00F92435"/>
    <w:rsid w:val="00F92E25"/>
    <w:rsid w:val="00F93407"/>
    <w:rsid w:val="00F93520"/>
    <w:rsid w:val="00F94161"/>
    <w:rsid w:val="00F9431C"/>
    <w:rsid w:val="00F9580C"/>
    <w:rsid w:val="00F96A3F"/>
    <w:rsid w:val="00F97218"/>
    <w:rsid w:val="00F97BF3"/>
    <w:rsid w:val="00F97F90"/>
    <w:rsid w:val="00FA0A1E"/>
    <w:rsid w:val="00FA0C55"/>
    <w:rsid w:val="00FA1141"/>
    <w:rsid w:val="00FA18C9"/>
    <w:rsid w:val="00FA20B9"/>
    <w:rsid w:val="00FA2BEB"/>
    <w:rsid w:val="00FA2E2A"/>
    <w:rsid w:val="00FA3526"/>
    <w:rsid w:val="00FA39E9"/>
    <w:rsid w:val="00FA3E61"/>
    <w:rsid w:val="00FA4B3F"/>
    <w:rsid w:val="00FA71B5"/>
    <w:rsid w:val="00FA7242"/>
    <w:rsid w:val="00FB12C9"/>
    <w:rsid w:val="00FB16D4"/>
    <w:rsid w:val="00FB1C6C"/>
    <w:rsid w:val="00FB5BD2"/>
    <w:rsid w:val="00FB5C46"/>
    <w:rsid w:val="00FB5D7B"/>
    <w:rsid w:val="00FC0FA3"/>
    <w:rsid w:val="00FC1388"/>
    <w:rsid w:val="00FC1AC3"/>
    <w:rsid w:val="00FC3097"/>
    <w:rsid w:val="00FC3D41"/>
    <w:rsid w:val="00FC468E"/>
    <w:rsid w:val="00FC46E0"/>
    <w:rsid w:val="00FC53BE"/>
    <w:rsid w:val="00FC67F2"/>
    <w:rsid w:val="00FC6BC2"/>
    <w:rsid w:val="00FC749D"/>
    <w:rsid w:val="00FC764C"/>
    <w:rsid w:val="00FD0F0F"/>
    <w:rsid w:val="00FD102A"/>
    <w:rsid w:val="00FD2867"/>
    <w:rsid w:val="00FD2DD9"/>
    <w:rsid w:val="00FD3FE9"/>
    <w:rsid w:val="00FD451E"/>
    <w:rsid w:val="00FD4CF8"/>
    <w:rsid w:val="00FD560B"/>
    <w:rsid w:val="00FD5912"/>
    <w:rsid w:val="00FD63F2"/>
    <w:rsid w:val="00FE031E"/>
    <w:rsid w:val="00FE141D"/>
    <w:rsid w:val="00FE14B0"/>
    <w:rsid w:val="00FE1BE3"/>
    <w:rsid w:val="00FE1D90"/>
    <w:rsid w:val="00FE33FD"/>
    <w:rsid w:val="00FE5DA8"/>
    <w:rsid w:val="00FE7CA9"/>
    <w:rsid w:val="00FF094C"/>
    <w:rsid w:val="00FF0D05"/>
    <w:rsid w:val="00FF0E96"/>
    <w:rsid w:val="00FF0F21"/>
    <w:rsid w:val="00FF1020"/>
    <w:rsid w:val="00FF226E"/>
    <w:rsid w:val="00FF2B96"/>
    <w:rsid w:val="00FF5535"/>
    <w:rsid w:val="00FF5623"/>
    <w:rsid w:val="00FF72AB"/>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EFB60A61-C5AC-406F-9BF5-9DA834AF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11C63"/>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11C63"/>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1C63"/>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1C63"/>
    <w:pPr>
      <w:keepNext/>
      <w:numPr>
        <w:ilvl w:val="3"/>
        <w:numId w:val="3"/>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311C63"/>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1C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1C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1C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1C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1C6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11C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11C63"/>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1C63"/>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1C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1C63"/>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1C63"/>
    <w:rPr>
      <w:vertAlign w:val="superscript"/>
      <w:lang w:val="en-GB"/>
    </w:rPr>
  </w:style>
  <w:style w:type="paragraph" w:customStyle="1" w:styleId="Footnote">
    <w:name w:val="Footnote"/>
    <w:basedOn w:val="FootnoteText"/>
    <w:qFormat/>
    <w:rsid w:val="00311C6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11C63"/>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11C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1C63"/>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11C63"/>
    <w:pPr>
      <w:tabs>
        <w:tab w:val="center" w:pos="4680"/>
        <w:tab w:val="right" w:pos="9360"/>
      </w:tabs>
    </w:pPr>
    <w:rPr>
      <w:sz w:val="20"/>
    </w:rPr>
  </w:style>
  <w:style w:type="character" w:customStyle="1" w:styleId="FooterChar">
    <w:name w:val="Footer Char"/>
    <w:basedOn w:val="DefaultParagraphFont"/>
    <w:link w:val="Footer"/>
    <w:uiPriority w:val="99"/>
    <w:rsid w:val="00311C63"/>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11C63"/>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11C6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1C63"/>
    <w:rPr>
      <w:rFonts w:ascii="Times New Roman" w:eastAsiaTheme="majorEastAsia" w:hAnsi="Times New Roman" w:cs="Times New Roman"/>
      <w:b/>
      <w:bCs/>
      <w:kern w:val="0"/>
      <w:lang w:val="en-GB"/>
      <w14:ligatures w14:val="none"/>
    </w:rPr>
  </w:style>
  <w:style w:type="character" w:customStyle="1" w:styleId="Heading5Char">
    <w:name w:val="Heading 5 Char"/>
    <w:aliases w:val="Heading 5 - GTI Char"/>
    <w:basedOn w:val="DefaultParagraphFont"/>
    <w:link w:val="Heading5"/>
    <w:uiPriority w:val="9"/>
    <w:rsid w:val="00311C63"/>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311C63"/>
    <w:rPr>
      <w:sz w:val="16"/>
      <w:szCs w:val="16"/>
      <w:lang w:val="en-GB"/>
    </w:rPr>
  </w:style>
  <w:style w:type="paragraph" w:styleId="CommentText">
    <w:name w:val="annotation text"/>
    <w:basedOn w:val="Normal"/>
    <w:link w:val="CommentTextChar"/>
    <w:uiPriority w:val="99"/>
    <w:rsid w:val="00311C63"/>
    <w:rPr>
      <w:sz w:val="20"/>
      <w:szCs w:val="20"/>
    </w:rPr>
  </w:style>
  <w:style w:type="character" w:customStyle="1" w:styleId="CommentTextChar">
    <w:name w:val="Comment Text Char"/>
    <w:basedOn w:val="DefaultParagraphFont"/>
    <w:link w:val="CommentText"/>
    <w:uiPriority w:val="99"/>
    <w:rsid w:val="00311C63"/>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11C63"/>
    <w:rPr>
      <w:b/>
      <w:bCs/>
    </w:rPr>
  </w:style>
  <w:style w:type="character" w:customStyle="1" w:styleId="CommentSubjectChar">
    <w:name w:val="Comment Subject Char"/>
    <w:basedOn w:val="CommentTextChar"/>
    <w:link w:val="CommentSubject"/>
    <w:uiPriority w:val="99"/>
    <w:semiHidden/>
    <w:rsid w:val="00311C63"/>
    <w:rPr>
      <w:rFonts w:ascii="Times New Roman" w:eastAsia="SimSun" w:hAnsi="Times New Roman" w:cs="Times New Roman"/>
      <w:b/>
      <w:bCs/>
      <w:kern w:val="0"/>
      <w:sz w:val="20"/>
      <w:szCs w:val="20"/>
      <w:lang w:val="en-GB"/>
      <w14:ligatures w14:val="none"/>
    </w:rPr>
  </w:style>
  <w:style w:type="character" w:styleId="Hyperlink">
    <w:name w:val="Hyperlink"/>
    <w:basedOn w:val="DefaultParagraphFont"/>
    <w:uiPriority w:val="99"/>
    <w:unhideWhenUsed/>
    <w:rsid w:val="00311C63"/>
    <w:rPr>
      <w:rFonts w:ascii="Times New Roman" w:hAnsi="Times New Roman"/>
      <w:color w:val="0563C1" w:themeColor="hyperlink"/>
      <w:u w:val="single"/>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Emphasis">
    <w:name w:val="Emphasis"/>
    <w:basedOn w:val="DefaultParagraphFont"/>
    <w:uiPriority w:val="20"/>
    <w:qFormat/>
    <w:rsid w:val="00B724DE"/>
    <w:rPr>
      <w:i/>
      <w:iCs/>
      <w:lang w:val="en-GB"/>
    </w:rPr>
  </w:style>
  <w:style w:type="character" w:styleId="UnresolvedMention">
    <w:name w:val="Unresolved Mention"/>
    <w:basedOn w:val="DefaultParagraphFont"/>
    <w:uiPriority w:val="99"/>
    <w:semiHidden/>
    <w:unhideWhenUsed/>
    <w:rsid w:val="004D4E7A"/>
    <w:rPr>
      <w:color w:val="605E5C"/>
      <w:shd w:val="clear" w:color="auto" w:fill="E1DFDD"/>
      <w:lang w:val="en-GB"/>
    </w:rPr>
  </w:style>
  <w:style w:type="character" w:styleId="FollowedHyperlink">
    <w:name w:val="FollowedHyperlink"/>
    <w:basedOn w:val="DefaultParagraphFont"/>
    <w:uiPriority w:val="99"/>
    <w:semiHidden/>
    <w:unhideWhenUsed/>
    <w:rsid w:val="00330C54"/>
    <w:rPr>
      <w:color w:val="954F72" w:themeColor="followedHyperlink"/>
      <w:u w:val="single"/>
      <w:lang w:val="en-GB"/>
    </w:rPr>
  </w:style>
  <w:style w:type="character" w:styleId="Mention">
    <w:name w:val="Mention"/>
    <w:basedOn w:val="DefaultParagraphFont"/>
    <w:uiPriority w:val="99"/>
    <w:unhideWhenUsed/>
    <w:rPr>
      <w:color w:val="2B579A"/>
      <w:shd w:val="clear" w:color="auto" w:fill="E6E6E6"/>
      <w:lang w:val="en-GB"/>
    </w:rPr>
  </w:style>
  <w:style w:type="paragraph" w:styleId="Revision">
    <w:name w:val="Revision"/>
    <w:hidden/>
    <w:uiPriority w:val="99"/>
    <w:semiHidden/>
    <w:rsid w:val="00311C63"/>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cf01">
    <w:name w:val="cf01"/>
    <w:basedOn w:val="DefaultParagraphFont"/>
    <w:rsid w:val="001B4BE2"/>
    <w:rPr>
      <w:rFonts w:ascii="Segoe UI" w:hAnsi="Segoe UI" w:cs="Segoe UI" w:hint="default"/>
      <w:sz w:val="18"/>
      <w:szCs w:val="18"/>
      <w:lang w:val="en-GB"/>
    </w:rPr>
  </w:style>
  <w:style w:type="character" w:customStyle="1" w:styleId="ui-provider">
    <w:name w:val="ui-provider"/>
    <w:basedOn w:val="DefaultParagraphFont"/>
    <w:rsid w:val="00DE260B"/>
    <w:rPr>
      <w:lang w:val="en-GB"/>
    </w:rPr>
  </w:style>
  <w:style w:type="paragraph" w:customStyle="1" w:styleId="AEDistrNormal">
    <w:name w:val="AE_DistrNormal"/>
    <w:basedOn w:val="Normal"/>
    <w:unhideWhenUsed/>
    <w:rsid w:val="00311C63"/>
    <w:pPr>
      <w:jc w:val="left"/>
    </w:pPr>
  </w:style>
  <w:style w:type="paragraph" w:customStyle="1" w:styleId="AASmallLogo">
    <w:name w:val="AA_SmallLogo"/>
    <w:basedOn w:val="AEDistrNormal"/>
    <w:unhideWhenUsed/>
    <w:rsid w:val="00311C63"/>
    <w:pPr>
      <w:spacing w:before="40"/>
    </w:pPr>
    <w:rPr>
      <w:sz w:val="4"/>
    </w:rPr>
  </w:style>
  <w:style w:type="paragraph" w:customStyle="1" w:styleId="ABSymbol">
    <w:name w:val="AB_Symbol"/>
    <w:basedOn w:val="Normal"/>
    <w:qFormat/>
    <w:rsid w:val="00311C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Normal"/>
    <w:next w:val="AISpacer"/>
    <w:unhideWhenUsed/>
    <w:rsid w:val="00311C63"/>
    <w:pPr>
      <w:spacing w:before="120"/>
      <w:contextualSpacing/>
    </w:pPr>
    <w:rPr>
      <w:sz w:val="8"/>
    </w:rPr>
  </w:style>
  <w:style w:type="paragraph" w:customStyle="1" w:styleId="AEDistrNormal6pt">
    <w:name w:val="AE_DistrNormal6pt"/>
    <w:basedOn w:val="AEDistrNormal"/>
    <w:next w:val="AFCorNNormal"/>
    <w:unhideWhenUsed/>
    <w:qFormat/>
    <w:rsid w:val="00311C63"/>
    <w:pPr>
      <w:spacing w:before="120"/>
    </w:pPr>
  </w:style>
  <w:style w:type="paragraph" w:customStyle="1" w:styleId="AENormal">
    <w:name w:val="AE_Normal"/>
    <w:basedOn w:val="Normal"/>
    <w:rsid w:val="00311C63"/>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311C6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1C63"/>
    <w:pPr>
      <w:keepNext/>
      <w:keepLines/>
      <w:spacing w:before="240" w:after="120"/>
      <w:jc w:val="left"/>
    </w:pPr>
    <w:rPr>
      <w:b/>
      <w:sz w:val="24"/>
    </w:rPr>
  </w:style>
  <w:style w:type="paragraph" w:customStyle="1" w:styleId="CBDNormal">
    <w:name w:val="CBD_Normal"/>
    <w:unhideWhenUsed/>
    <w:qFormat/>
    <w:rsid w:val="00311C6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311C63"/>
    <w:pPr>
      <w:keepNext/>
      <w:keepLines/>
      <w:spacing w:after="240"/>
      <w:jc w:val="left"/>
    </w:pPr>
    <w:rPr>
      <w:b/>
      <w:sz w:val="28"/>
      <w:lang w:bidi="ar-SY"/>
    </w:rPr>
  </w:style>
  <w:style w:type="paragraph" w:customStyle="1" w:styleId="CBDDesicionAnnex">
    <w:name w:val="CBD_DesicionAnnex"/>
    <w:basedOn w:val="CBDNormal"/>
    <w:next w:val="CBDDesicionText"/>
    <w:qFormat/>
    <w:rsid w:val="00311C63"/>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1C63"/>
    <w:pPr>
      <w:spacing w:after="120"/>
      <w:ind w:left="567" w:firstLine="567"/>
    </w:pPr>
  </w:style>
  <w:style w:type="paragraph" w:customStyle="1" w:styleId="CBDFigureTitle">
    <w:name w:val="CBD_FigureTitle"/>
    <w:basedOn w:val="CBDNormal"/>
    <w:next w:val="CBDNormalNoNumber"/>
    <w:qFormat/>
    <w:rsid w:val="00311C63"/>
    <w:pPr>
      <w:keepNext/>
      <w:keepLines/>
      <w:spacing w:before="120" w:after="60"/>
      <w:ind w:left="567"/>
      <w:jc w:val="left"/>
    </w:pPr>
    <w:rPr>
      <w:b/>
    </w:rPr>
  </w:style>
  <w:style w:type="paragraph" w:customStyle="1" w:styleId="CBDFooter">
    <w:name w:val="CBD_Footer"/>
    <w:basedOn w:val="CBDNormal"/>
    <w:qFormat/>
    <w:rsid w:val="00311C63"/>
    <w:rPr>
      <w:sz w:val="20"/>
    </w:rPr>
  </w:style>
  <w:style w:type="paragraph" w:customStyle="1" w:styleId="CBDFootnoteText">
    <w:name w:val="CBD_Footnote_Text"/>
    <w:basedOn w:val="CBDNormal"/>
    <w:qFormat/>
    <w:rsid w:val="00311C63"/>
    <w:pPr>
      <w:jc w:val="left"/>
    </w:pPr>
    <w:rPr>
      <w:sz w:val="18"/>
    </w:rPr>
  </w:style>
  <w:style w:type="paragraph" w:customStyle="1" w:styleId="CBDH1">
    <w:name w:val="CBD_H1"/>
    <w:basedOn w:val="CBDNormal"/>
    <w:qFormat/>
    <w:rsid w:val="00311C63"/>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311C63"/>
    <w:pPr>
      <w:numPr>
        <w:numId w:val="1"/>
      </w:numPr>
      <w:tabs>
        <w:tab w:val="left" w:pos="3969"/>
      </w:tabs>
      <w:spacing w:before="120" w:after="120"/>
    </w:pPr>
  </w:style>
  <w:style w:type="paragraph" w:customStyle="1" w:styleId="CBDH2">
    <w:name w:val="CBD_H2"/>
    <w:basedOn w:val="CBDNormalNumber"/>
    <w:qFormat/>
    <w:rsid w:val="00311C63"/>
    <w:pPr>
      <w:keepNext/>
      <w:keepLines/>
      <w:numPr>
        <w:numId w:val="0"/>
      </w:numPr>
      <w:ind w:left="567" w:hanging="567"/>
    </w:pPr>
    <w:rPr>
      <w:b/>
      <w:sz w:val="24"/>
    </w:rPr>
  </w:style>
  <w:style w:type="paragraph" w:customStyle="1" w:styleId="CBDH3">
    <w:name w:val="CBD_H3"/>
    <w:basedOn w:val="CBDNormal"/>
    <w:qFormat/>
    <w:rsid w:val="00311C63"/>
    <w:pPr>
      <w:keepNext/>
      <w:keepLines/>
      <w:spacing w:before="120" w:after="120"/>
      <w:ind w:left="567" w:hanging="567"/>
      <w:jc w:val="left"/>
    </w:pPr>
    <w:rPr>
      <w:b/>
    </w:rPr>
  </w:style>
  <w:style w:type="paragraph" w:customStyle="1" w:styleId="CBDH4">
    <w:name w:val="CBD_H4"/>
    <w:basedOn w:val="CBDNormal"/>
    <w:rsid w:val="00311C63"/>
    <w:pPr>
      <w:keepNext/>
      <w:keepLines/>
      <w:spacing w:before="120" w:after="120"/>
      <w:ind w:left="567" w:hanging="567"/>
      <w:jc w:val="left"/>
    </w:pPr>
    <w:rPr>
      <w:b/>
    </w:rPr>
  </w:style>
  <w:style w:type="paragraph" w:customStyle="1" w:styleId="CBDH5">
    <w:name w:val="CBD_H5"/>
    <w:basedOn w:val="CBDNormal"/>
    <w:qFormat/>
    <w:rsid w:val="00311C63"/>
    <w:pPr>
      <w:keepNext/>
      <w:keepLines/>
      <w:spacing w:before="120" w:after="120"/>
      <w:ind w:left="567" w:hanging="567"/>
      <w:jc w:val="left"/>
    </w:pPr>
    <w:rPr>
      <w:i/>
    </w:rPr>
  </w:style>
  <w:style w:type="paragraph" w:customStyle="1" w:styleId="CBDHeader">
    <w:name w:val="CBD_Header"/>
    <w:basedOn w:val="CBDNormal"/>
    <w:next w:val="CBDFooter"/>
    <w:qFormat/>
    <w:rsid w:val="00311C6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1C63"/>
    <w:pPr>
      <w:numPr>
        <w:numId w:val="2"/>
      </w:numPr>
    </w:pPr>
  </w:style>
  <w:style w:type="numbering" w:customStyle="1" w:styleId="CBDHeadings">
    <w:name w:val="CBD_Headings"/>
    <w:basedOn w:val="ListCBD"/>
    <w:uiPriority w:val="99"/>
    <w:rsid w:val="00311C63"/>
    <w:pPr>
      <w:numPr>
        <w:numId w:val="3"/>
      </w:numPr>
    </w:pPr>
  </w:style>
  <w:style w:type="paragraph" w:customStyle="1" w:styleId="CBDNormalNoNumber">
    <w:name w:val="CBD_Normal_NoNumber"/>
    <w:basedOn w:val="CBDNormal"/>
    <w:qFormat/>
    <w:rsid w:val="00311C63"/>
    <w:pPr>
      <w:spacing w:after="120"/>
      <w:ind w:left="567"/>
    </w:pPr>
  </w:style>
  <w:style w:type="paragraph" w:customStyle="1" w:styleId="CBDSubTitle">
    <w:name w:val="CBD_SubTitle"/>
    <w:basedOn w:val="CBDNormal"/>
    <w:qFormat/>
    <w:rsid w:val="00311C63"/>
    <w:pPr>
      <w:keepNext/>
      <w:keepLines/>
      <w:spacing w:before="240" w:after="240"/>
      <w:ind w:left="567"/>
      <w:jc w:val="left"/>
    </w:pPr>
    <w:rPr>
      <w:b/>
    </w:rPr>
  </w:style>
  <w:style w:type="paragraph" w:customStyle="1" w:styleId="CBDTableNormal">
    <w:name w:val="CBD_TableNormal"/>
    <w:basedOn w:val="CBDNormal"/>
    <w:qFormat/>
    <w:rsid w:val="00311C63"/>
    <w:pPr>
      <w:spacing w:before="40" w:after="80"/>
      <w:jc w:val="left"/>
    </w:pPr>
    <w:rPr>
      <w:sz w:val="20"/>
    </w:rPr>
  </w:style>
  <w:style w:type="paragraph" w:customStyle="1" w:styleId="CBDTableTitle">
    <w:name w:val="CBD_TableTitle"/>
    <w:basedOn w:val="CBDNormal"/>
    <w:qFormat/>
    <w:rsid w:val="00311C63"/>
    <w:pPr>
      <w:keepNext/>
      <w:keepLines/>
      <w:spacing w:before="120" w:after="60"/>
      <w:ind w:left="567"/>
      <w:jc w:val="left"/>
    </w:pPr>
    <w:rPr>
      <w:b/>
    </w:rPr>
  </w:style>
  <w:style w:type="paragraph" w:customStyle="1" w:styleId="CBDTitle">
    <w:name w:val="CBD_Title"/>
    <w:basedOn w:val="CBDNormal"/>
    <w:next w:val="CBDSubTitle"/>
    <w:qFormat/>
    <w:rsid w:val="00311C6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311C63"/>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11C63"/>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11C63"/>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11C63"/>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311C6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11C63"/>
    <w:pPr>
      <w:ind w:left="720"/>
      <w:contextualSpacing/>
    </w:pPr>
  </w:style>
  <w:style w:type="paragraph" w:styleId="ListNumber4">
    <w:name w:val="List Number 4"/>
    <w:basedOn w:val="Normal"/>
    <w:uiPriority w:val="99"/>
    <w:semiHidden/>
    <w:unhideWhenUsed/>
    <w:rsid w:val="00C7006E"/>
    <w:pPr>
      <w:tabs>
        <w:tab w:val="num" w:pos="360"/>
        <w:tab w:val="num" w:pos="1209"/>
      </w:tabs>
      <w:contextualSpacing/>
    </w:pPr>
  </w:style>
  <w:style w:type="paragraph" w:styleId="ListNumber3">
    <w:name w:val="List Number 3"/>
    <w:basedOn w:val="Normal"/>
    <w:uiPriority w:val="99"/>
    <w:semiHidden/>
    <w:unhideWhenUsed/>
    <w:rsid w:val="00BB5408"/>
    <w:pPr>
      <w:tabs>
        <w:tab w:val="num" w:pos="926"/>
      </w:tabs>
      <w:ind w:left="926" w:hanging="360"/>
      <w:contextualSpacing/>
    </w:pPr>
  </w:style>
  <w:style w:type="paragraph" w:customStyle="1" w:styleId="Para1">
    <w:name w:val="Para1"/>
    <w:basedOn w:val="Normal"/>
    <w:link w:val="Para1Char"/>
    <w:qFormat/>
    <w:rsid w:val="00482EF1"/>
    <w:pPr>
      <w:numPr>
        <w:numId w:val="5"/>
      </w:numPr>
      <w:tabs>
        <w:tab w:val="clear" w:pos="567"/>
        <w:tab w:val="clear" w:pos="1134"/>
        <w:tab w:val="clear" w:pos="1701"/>
        <w:tab w:val="clear" w:pos="2268"/>
      </w:tabs>
      <w:spacing w:before="120" w:after="120"/>
      <w:ind w:left="0"/>
    </w:pPr>
    <w:rPr>
      <w:rFonts w:eastAsia="Times New Roman"/>
      <w:snapToGrid w:val="0"/>
      <w:szCs w:val="18"/>
    </w:rPr>
  </w:style>
  <w:style w:type="character" w:customStyle="1" w:styleId="Para1Char">
    <w:name w:val="Para1 Char"/>
    <w:link w:val="Para1"/>
    <w:qFormat/>
    <w:locked/>
    <w:rsid w:val="00482EF1"/>
    <w:rPr>
      <w:rFonts w:ascii="Times New Roman" w:eastAsia="Times New Roman" w:hAnsi="Times New Roman" w:cs="Times New Roman"/>
      <w:snapToGrid w:val="0"/>
      <w:kern w:val="0"/>
      <w:szCs w:val="18"/>
      <w:lang w:val="en-GB"/>
      <w14:ligatures w14:val="none"/>
    </w:rPr>
  </w:style>
  <w:style w:type="paragraph" w:customStyle="1" w:styleId="xl53">
    <w:name w:val="xl53"/>
    <w:basedOn w:val="Normal"/>
    <w:rsid w:val="00795B1A"/>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paragraph" w:customStyle="1" w:styleId="DarkList-Accent31">
    <w:name w:val="Dark List - Accent 31"/>
    <w:hidden/>
    <w:uiPriority w:val="99"/>
    <w:semiHidden/>
    <w:rsid w:val="00311C63"/>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311C63"/>
    <w:pPr>
      <w:jc w:val="left"/>
    </w:pPr>
  </w:style>
  <w:style w:type="paragraph" w:customStyle="1" w:styleId="AFCorNBold">
    <w:name w:val="AF_CorNBold"/>
    <w:basedOn w:val="AFCorNNormal"/>
    <w:next w:val="AFCorNNormal"/>
    <w:unhideWhenUsed/>
    <w:qFormat/>
    <w:rsid w:val="00311C63"/>
    <w:rPr>
      <w:b/>
    </w:rPr>
  </w:style>
  <w:style w:type="paragraph" w:customStyle="1" w:styleId="AFCorN12Bold">
    <w:name w:val="AF_CorN12Bold"/>
    <w:basedOn w:val="AFCorNNormal"/>
    <w:next w:val="AFCorNNormal"/>
    <w:unhideWhenUsed/>
    <w:qFormat/>
    <w:rsid w:val="00311C63"/>
    <w:rPr>
      <w:b/>
      <w:sz w:val="24"/>
    </w:rPr>
  </w:style>
  <w:style w:type="paragraph" w:styleId="TOC1">
    <w:name w:val="toc 1"/>
    <w:basedOn w:val="CBDNormal"/>
    <w:next w:val="Normal"/>
    <w:autoRedefine/>
    <w:uiPriority w:val="39"/>
    <w:unhideWhenUsed/>
    <w:rsid w:val="002F2297"/>
    <w:pPr>
      <w:tabs>
        <w:tab w:val="clear" w:pos="567"/>
        <w:tab w:val="clear" w:pos="1134"/>
        <w:tab w:val="clear" w:pos="1701"/>
        <w:tab w:val="clear" w:pos="2268"/>
        <w:tab w:val="clear" w:pos="2835"/>
        <w:tab w:val="clear" w:pos="3402"/>
        <w:tab w:val="left" w:pos="1418"/>
        <w:tab w:val="right" w:leader="dot" w:pos="9486"/>
      </w:tabs>
      <w:adjustRightInd w:val="0"/>
      <w:snapToGrid w:val="0"/>
      <w:spacing w:before="120"/>
      <w:ind w:left="1134" w:hanging="567"/>
      <w:jc w:val="left"/>
    </w:pPr>
    <w:rPr>
      <w:rFonts w:eastAsia="Times New Roman"/>
      <w:bCs/>
      <w:noProof/>
      <w:szCs w:val="20"/>
    </w:rPr>
  </w:style>
  <w:style w:type="paragraph" w:styleId="TOC2">
    <w:name w:val="toc 2"/>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11C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11C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C63"/>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11C63"/>
  </w:style>
  <w:style w:type="paragraph" w:styleId="BlockText">
    <w:name w:val="Block Text"/>
    <w:basedOn w:val="Normal"/>
    <w:uiPriority w:val="99"/>
    <w:semiHidden/>
    <w:unhideWhenUsed/>
    <w:rsid w:val="00311C6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11C63"/>
    <w:pPr>
      <w:spacing w:after="120" w:line="480" w:lineRule="auto"/>
    </w:pPr>
  </w:style>
  <w:style w:type="character" w:customStyle="1" w:styleId="BodyText2Char">
    <w:name w:val="Body Text 2 Char"/>
    <w:basedOn w:val="DefaultParagraphFont"/>
    <w:link w:val="BodyText2"/>
    <w:uiPriority w:val="99"/>
    <w:semiHidden/>
    <w:rsid w:val="00311C63"/>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11C63"/>
    <w:pPr>
      <w:spacing w:after="120"/>
    </w:pPr>
    <w:rPr>
      <w:sz w:val="16"/>
      <w:szCs w:val="16"/>
    </w:rPr>
  </w:style>
  <w:style w:type="character" w:customStyle="1" w:styleId="BodyText3Char">
    <w:name w:val="Body Text 3 Char"/>
    <w:basedOn w:val="DefaultParagraphFont"/>
    <w:link w:val="BodyText3"/>
    <w:uiPriority w:val="99"/>
    <w:semiHidden/>
    <w:rsid w:val="00311C63"/>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11C63"/>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11C63"/>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11C63"/>
    <w:pPr>
      <w:spacing w:after="120"/>
      <w:ind w:left="283"/>
    </w:pPr>
  </w:style>
  <w:style w:type="character" w:customStyle="1" w:styleId="BodyTextIndentChar">
    <w:name w:val="Body Text Indent Char"/>
    <w:basedOn w:val="DefaultParagraphFont"/>
    <w:link w:val="BodyTextIndent"/>
    <w:uiPriority w:val="99"/>
    <w:semiHidden/>
    <w:rsid w:val="00311C63"/>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11C63"/>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C63"/>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11C63"/>
    <w:pPr>
      <w:spacing w:after="120" w:line="480" w:lineRule="auto"/>
      <w:ind w:left="283"/>
    </w:pPr>
  </w:style>
  <w:style w:type="character" w:customStyle="1" w:styleId="BodyTextIndent2Char">
    <w:name w:val="Body Text Indent 2 Char"/>
    <w:basedOn w:val="DefaultParagraphFont"/>
    <w:link w:val="BodyTextIndent2"/>
    <w:uiPriority w:val="99"/>
    <w:semiHidden/>
    <w:rsid w:val="00311C63"/>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11C6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11C63"/>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11C63"/>
    <w:rPr>
      <w:b/>
      <w:bCs/>
      <w:i/>
      <w:iCs/>
      <w:spacing w:val="5"/>
      <w:lang w:val="en-GB"/>
    </w:rPr>
  </w:style>
  <w:style w:type="paragraph" w:styleId="Caption">
    <w:name w:val="caption"/>
    <w:basedOn w:val="Normal"/>
    <w:next w:val="Normal"/>
    <w:uiPriority w:val="35"/>
    <w:semiHidden/>
    <w:unhideWhenUsed/>
    <w:qFormat/>
    <w:rsid w:val="00311C63"/>
    <w:pPr>
      <w:spacing w:after="200"/>
    </w:pPr>
    <w:rPr>
      <w:i/>
      <w:iCs/>
      <w:color w:val="44546A" w:themeColor="text2"/>
      <w:sz w:val="18"/>
      <w:szCs w:val="18"/>
    </w:rPr>
  </w:style>
  <w:style w:type="paragraph" w:styleId="Closing">
    <w:name w:val="Closing"/>
    <w:basedOn w:val="Normal"/>
    <w:link w:val="ClosingChar"/>
    <w:uiPriority w:val="99"/>
    <w:semiHidden/>
    <w:unhideWhenUsed/>
    <w:rsid w:val="00311C63"/>
    <w:pPr>
      <w:ind w:left="4252"/>
    </w:pPr>
  </w:style>
  <w:style w:type="character" w:customStyle="1" w:styleId="ClosingChar">
    <w:name w:val="Closing Char"/>
    <w:basedOn w:val="DefaultParagraphFont"/>
    <w:link w:val="Closing"/>
    <w:uiPriority w:val="99"/>
    <w:semiHidden/>
    <w:rsid w:val="00311C63"/>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11C63"/>
  </w:style>
  <w:style w:type="character" w:customStyle="1" w:styleId="DateChar">
    <w:name w:val="Date Char"/>
    <w:basedOn w:val="DefaultParagraphFont"/>
    <w:link w:val="Date"/>
    <w:uiPriority w:val="99"/>
    <w:semiHidden/>
    <w:rsid w:val="00311C63"/>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11C6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1C63"/>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11C63"/>
  </w:style>
  <w:style w:type="character" w:customStyle="1" w:styleId="E-mailSignatureChar">
    <w:name w:val="E-mail Signature Char"/>
    <w:basedOn w:val="DefaultParagraphFont"/>
    <w:link w:val="E-mailSignature"/>
    <w:uiPriority w:val="99"/>
    <w:semiHidden/>
    <w:rsid w:val="00311C63"/>
    <w:rPr>
      <w:rFonts w:ascii="Times New Roman" w:eastAsia="SimSun" w:hAnsi="Times New Roman" w:cs="Times New Roman"/>
      <w:kern w:val="0"/>
      <w:lang w:val="en-GB"/>
      <w14:ligatures w14:val="none"/>
    </w:rPr>
  </w:style>
  <w:style w:type="character" w:styleId="EndnoteReference">
    <w:name w:val="endnote reference"/>
    <w:basedOn w:val="DefaultParagraphFont"/>
    <w:uiPriority w:val="99"/>
    <w:semiHidden/>
    <w:unhideWhenUsed/>
    <w:rsid w:val="00311C63"/>
    <w:rPr>
      <w:vertAlign w:val="superscript"/>
      <w:lang w:val="en-GB"/>
    </w:rPr>
  </w:style>
  <w:style w:type="paragraph" w:styleId="EndnoteText">
    <w:name w:val="endnote text"/>
    <w:basedOn w:val="Normal"/>
    <w:link w:val="EndnoteTextChar"/>
    <w:uiPriority w:val="99"/>
    <w:semiHidden/>
    <w:unhideWhenUsed/>
    <w:rsid w:val="00311C63"/>
    <w:rPr>
      <w:sz w:val="20"/>
      <w:szCs w:val="20"/>
    </w:rPr>
  </w:style>
  <w:style w:type="character" w:customStyle="1" w:styleId="EndnoteTextChar">
    <w:name w:val="Endnote Text Char"/>
    <w:basedOn w:val="DefaultParagraphFont"/>
    <w:link w:val="EndnoteText"/>
    <w:uiPriority w:val="99"/>
    <w:semiHidden/>
    <w:rsid w:val="00311C63"/>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11C6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11C63"/>
    <w:rPr>
      <w:rFonts w:asciiTheme="majorHAnsi" w:eastAsiaTheme="majorEastAsia" w:hAnsiTheme="majorHAnsi" w:cstheme="majorBidi"/>
      <w:sz w:val="20"/>
      <w:szCs w:val="20"/>
    </w:rPr>
  </w:style>
  <w:style w:type="table" w:styleId="GridTable1Light">
    <w:name w:val="Grid Table 1 Light"/>
    <w:basedOn w:val="TableNormal"/>
    <w:uiPriority w:val="46"/>
    <w:rsid w:val="00311C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11C6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11C6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11C6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11C6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11C6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11C6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11C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11C6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11C6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11C6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11C6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11C6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11C6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11C63"/>
    <w:rPr>
      <w:color w:val="2B579A"/>
      <w:shd w:val="clear" w:color="auto" w:fill="E1DFDD"/>
      <w:lang w:val="en-GB"/>
    </w:rPr>
  </w:style>
  <w:style w:type="character" w:styleId="HTMLAcronym">
    <w:name w:val="HTML Acronym"/>
    <w:basedOn w:val="DefaultParagraphFont"/>
    <w:uiPriority w:val="99"/>
    <w:semiHidden/>
    <w:unhideWhenUsed/>
    <w:rsid w:val="00311C63"/>
    <w:rPr>
      <w:lang w:val="en-GB"/>
    </w:rPr>
  </w:style>
  <w:style w:type="paragraph" w:styleId="HTMLAddress">
    <w:name w:val="HTML Address"/>
    <w:basedOn w:val="Normal"/>
    <w:link w:val="HTMLAddressChar"/>
    <w:uiPriority w:val="99"/>
    <w:semiHidden/>
    <w:unhideWhenUsed/>
    <w:rsid w:val="00311C63"/>
    <w:rPr>
      <w:i/>
      <w:iCs/>
    </w:rPr>
  </w:style>
  <w:style w:type="character" w:customStyle="1" w:styleId="HTMLAddressChar">
    <w:name w:val="HTML Address Char"/>
    <w:basedOn w:val="DefaultParagraphFont"/>
    <w:link w:val="HTMLAddress"/>
    <w:uiPriority w:val="99"/>
    <w:semiHidden/>
    <w:rsid w:val="00311C63"/>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11C63"/>
    <w:rPr>
      <w:i/>
      <w:iCs/>
      <w:lang w:val="en-GB"/>
    </w:rPr>
  </w:style>
  <w:style w:type="character" w:styleId="HTMLCode">
    <w:name w:val="HTML Code"/>
    <w:basedOn w:val="DefaultParagraphFont"/>
    <w:uiPriority w:val="99"/>
    <w:semiHidden/>
    <w:unhideWhenUsed/>
    <w:rsid w:val="00311C63"/>
    <w:rPr>
      <w:rFonts w:ascii="Consolas" w:hAnsi="Consolas"/>
      <w:sz w:val="20"/>
      <w:szCs w:val="20"/>
      <w:lang w:val="en-GB"/>
    </w:rPr>
  </w:style>
  <w:style w:type="character" w:styleId="HTMLDefinition">
    <w:name w:val="HTML Definition"/>
    <w:basedOn w:val="DefaultParagraphFont"/>
    <w:uiPriority w:val="99"/>
    <w:semiHidden/>
    <w:unhideWhenUsed/>
    <w:rsid w:val="00311C63"/>
    <w:rPr>
      <w:i/>
      <w:iCs/>
      <w:lang w:val="en-GB"/>
    </w:rPr>
  </w:style>
  <w:style w:type="character" w:styleId="HTMLKeyboard">
    <w:name w:val="HTML Keyboard"/>
    <w:basedOn w:val="DefaultParagraphFont"/>
    <w:uiPriority w:val="99"/>
    <w:semiHidden/>
    <w:unhideWhenUsed/>
    <w:rsid w:val="00311C63"/>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11C6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11C63"/>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11C63"/>
    <w:rPr>
      <w:rFonts w:ascii="Consolas" w:hAnsi="Consolas"/>
      <w:sz w:val="24"/>
      <w:szCs w:val="24"/>
      <w:lang w:val="en-GB"/>
    </w:rPr>
  </w:style>
  <w:style w:type="character" w:styleId="HTMLTypewriter">
    <w:name w:val="HTML Typewriter"/>
    <w:basedOn w:val="DefaultParagraphFont"/>
    <w:uiPriority w:val="99"/>
    <w:semiHidden/>
    <w:unhideWhenUsed/>
    <w:rsid w:val="00311C63"/>
    <w:rPr>
      <w:rFonts w:ascii="Consolas" w:hAnsi="Consolas"/>
      <w:sz w:val="20"/>
      <w:szCs w:val="20"/>
      <w:lang w:val="en-GB"/>
    </w:rPr>
  </w:style>
  <w:style w:type="character" w:styleId="HTMLVariable">
    <w:name w:val="HTML Variable"/>
    <w:basedOn w:val="DefaultParagraphFont"/>
    <w:uiPriority w:val="99"/>
    <w:semiHidden/>
    <w:unhideWhenUsed/>
    <w:rsid w:val="00311C63"/>
    <w:rPr>
      <w:i/>
      <w:iCs/>
      <w:lang w:val="en-GB"/>
    </w:rPr>
  </w:style>
  <w:style w:type="paragraph" w:styleId="Index1">
    <w:name w:val="index 1"/>
    <w:basedOn w:val="Normal"/>
    <w:next w:val="Normal"/>
    <w:autoRedefine/>
    <w:uiPriority w:val="99"/>
    <w:semiHidden/>
    <w:unhideWhenUsed/>
    <w:rsid w:val="00311C63"/>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11C63"/>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11C63"/>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11C63"/>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11C63"/>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11C63"/>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11C63"/>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11C63"/>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11C63"/>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11C63"/>
    <w:rPr>
      <w:rFonts w:asciiTheme="majorHAnsi" w:eastAsiaTheme="majorEastAsia" w:hAnsiTheme="majorHAnsi" w:cstheme="majorBidi"/>
      <w:b/>
      <w:bCs/>
    </w:rPr>
  </w:style>
  <w:style w:type="character" w:styleId="IntenseEmphasis">
    <w:name w:val="Intense Emphasis"/>
    <w:basedOn w:val="DefaultParagraphFont"/>
    <w:uiPriority w:val="21"/>
    <w:qFormat/>
    <w:rsid w:val="00311C63"/>
    <w:rPr>
      <w:i/>
      <w:iCs/>
      <w:color w:val="4472C4" w:themeColor="accent1"/>
      <w:lang w:val="en-GB"/>
    </w:rPr>
  </w:style>
  <w:style w:type="paragraph" w:styleId="IntenseQuote">
    <w:name w:val="Intense Quote"/>
    <w:basedOn w:val="Normal"/>
    <w:next w:val="Normal"/>
    <w:link w:val="IntenseQuoteChar"/>
    <w:uiPriority w:val="30"/>
    <w:qFormat/>
    <w:rsid w:val="00311C6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11C63"/>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11C63"/>
    <w:rPr>
      <w:b/>
      <w:bCs/>
      <w:smallCaps/>
      <w:color w:val="4472C4" w:themeColor="accent1"/>
      <w:spacing w:val="5"/>
      <w:lang w:val="en-GB"/>
    </w:rPr>
  </w:style>
  <w:style w:type="table" w:styleId="LightGrid">
    <w:name w:val="Light Grid"/>
    <w:basedOn w:val="TableNormal"/>
    <w:uiPriority w:val="62"/>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11C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11C6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11C6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11C6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11C6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11C6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11C6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11C63"/>
    <w:rPr>
      <w:lang w:val="en-GB"/>
    </w:rPr>
  </w:style>
  <w:style w:type="paragraph" w:styleId="List2">
    <w:name w:val="List 2"/>
    <w:basedOn w:val="Normal"/>
    <w:uiPriority w:val="99"/>
    <w:semiHidden/>
    <w:unhideWhenUsed/>
    <w:rsid w:val="00311C63"/>
    <w:pPr>
      <w:ind w:left="566" w:hanging="283"/>
      <w:contextualSpacing/>
    </w:pPr>
  </w:style>
  <w:style w:type="paragraph" w:styleId="List3">
    <w:name w:val="List 3"/>
    <w:basedOn w:val="Normal"/>
    <w:uiPriority w:val="99"/>
    <w:semiHidden/>
    <w:unhideWhenUsed/>
    <w:rsid w:val="00311C63"/>
    <w:pPr>
      <w:ind w:left="849" w:hanging="283"/>
      <w:contextualSpacing/>
    </w:pPr>
  </w:style>
  <w:style w:type="paragraph" w:styleId="List4">
    <w:name w:val="List 4"/>
    <w:basedOn w:val="Normal"/>
    <w:uiPriority w:val="99"/>
    <w:semiHidden/>
    <w:unhideWhenUsed/>
    <w:rsid w:val="00311C63"/>
    <w:pPr>
      <w:ind w:left="1132" w:hanging="283"/>
      <w:contextualSpacing/>
    </w:pPr>
  </w:style>
  <w:style w:type="paragraph" w:styleId="List5">
    <w:name w:val="List 5"/>
    <w:basedOn w:val="Normal"/>
    <w:uiPriority w:val="99"/>
    <w:semiHidden/>
    <w:unhideWhenUsed/>
    <w:rsid w:val="00311C63"/>
    <w:pPr>
      <w:ind w:left="1415" w:hanging="283"/>
      <w:contextualSpacing/>
    </w:pPr>
  </w:style>
  <w:style w:type="paragraph" w:styleId="ListBullet">
    <w:name w:val="List Bullet"/>
    <w:basedOn w:val="Normal"/>
    <w:uiPriority w:val="99"/>
    <w:semiHidden/>
    <w:unhideWhenUsed/>
    <w:rsid w:val="00311C63"/>
    <w:pPr>
      <w:numPr>
        <w:numId w:val="6"/>
      </w:numPr>
      <w:contextualSpacing/>
    </w:pPr>
  </w:style>
  <w:style w:type="paragraph" w:styleId="ListBullet2">
    <w:name w:val="List Bullet 2"/>
    <w:basedOn w:val="Normal"/>
    <w:uiPriority w:val="99"/>
    <w:semiHidden/>
    <w:unhideWhenUsed/>
    <w:rsid w:val="00311C63"/>
    <w:pPr>
      <w:numPr>
        <w:numId w:val="7"/>
      </w:numPr>
      <w:contextualSpacing/>
    </w:pPr>
  </w:style>
  <w:style w:type="paragraph" w:styleId="ListBullet3">
    <w:name w:val="List Bullet 3"/>
    <w:basedOn w:val="Normal"/>
    <w:uiPriority w:val="99"/>
    <w:semiHidden/>
    <w:unhideWhenUsed/>
    <w:rsid w:val="00311C63"/>
    <w:pPr>
      <w:numPr>
        <w:numId w:val="8"/>
      </w:numPr>
      <w:contextualSpacing/>
    </w:pPr>
  </w:style>
  <w:style w:type="paragraph" w:styleId="ListBullet4">
    <w:name w:val="List Bullet 4"/>
    <w:basedOn w:val="Normal"/>
    <w:uiPriority w:val="99"/>
    <w:semiHidden/>
    <w:unhideWhenUsed/>
    <w:rsid w:val="00311C63"/>
    <w:pPr>
      <w:numPr>
        <w:numId w:val="9"/>
      </w:numPr>
      <w:contextualSpacing/>
    </w:pPr>
  </w:style>
  <w:style w:type="paragraph" w:styleId="ListBullet5">
    <w:name w:val="List Bullet 5"/>
    <w:basedOn w:val="Normal"/>
    <w:uiPriority w:val="99"/>
    <w:semiHidden/>
    <w:unhideWhenUsed/>
    <w:rsid w:val="00311C63"/>
    <w:pPr>
      <w:numPr>
        <w:numId w:val="10"/>
      </w:numPr>
      <w:contextualSpacing/>
    </w:pPr>
  </w:style>
  <w:style w:type="paragraph" w:styleId="ListContinue">
    <w:name w:val="List Continue"/>
    <w:basedOn w:val="Normal"/>
    <w:uiPriority w:val="99"/>
    <w:semiHidden/>
    <w:unhideWhenUsed/>
    <w:rsid w:val="00311C63"/>
    <w:pPr>
      <w:spacing w:after="120"/>
      <w:ind w:left="283"/>
      <w:contextualSpacing/>
    </w:pPr>
  </w:style>
  <w:style w:type="paragraph" w:styleId="ListContinue2">
    <w:name w:val="List Continue 2"/>
    <w:basedOn w:val="Normal"/>
    <w:uiPriority w:val="99"/>
    <w:semiHidden/>
    <w:unhideWhenUsed/>
    <w:rsid w:val="00311C63"/>
    <w:pPr>
      <w:spacing w:after="120"/>
      <w:ind w:left="566"/>
      <w:contextualSpacing/>
    </w:pPr>
  </w:style>
  <w:style w:type="paragraph" w:styleId="ListContinue3">
    <w:name w:val="List Continue 3"/>
    <w:basedOn w:val="Normal"/>
    <w:uiPriority w:val="99"/>
    <w:semiHidden/>
    <w:unhideWhenUsed/>
    <w:rsid w:val="00311C63"/>
    <w:pPr>
      <w:spacing w:after="120"/>
      <w:ind w:left="849"/>
      <w:contextualSpacing/>
    </w:pPr>
  </w:style>
  <w:style w:type="paragraph" w:styleId="ListContinue4">
    <w:name w:val="List Continue 4"/>
    <w:basedOn w:val="Normal"/>
    <w:uiPriority w:val="99"/>
    <w:semiHidden/>
    <w:unhideWhenUsed/>
    <w:rsid w:val="00311C63"/>
    <w:pPr>
      <w:spacing w:after="120"/>
      <w:ind w:left="1132"/>
      <w:contextualSpacing/>
    </w:pPr>
  </w:style>
  <w:style w:type="paragraph" w:styleId="ListContinue5">
    <w:name w:val="List Continue 5"/>
    <w:basedOn w:val="Normal"/>
    <w:uiPriority w:val="99"/>
    <w:semiHidden/>
    <w:unhideWhenUsed/>
    <w:rsid w:val="00311C63"/>
    <w:pPr>
      <w:spacing w:after="120"/>
      <w:ind w:left="1415"/>
      <w:contextualSpacing/>
    </w:pPr>
  </w:style>
  <w:style w:type="paragraph" w:styleId="ListNumber">
    <w:name w:val="List Number"/>
    <w:basedOn w:val="Normal"/>
    <w:uiPriority w:val="99"/>
    <w:semiHidden/>
    <w:unhideWhenUsed/>
    <w:rsid w:val="00311C63"/>
    <w:pPr>
      <w:numPr>
        <w:numId w:val="11"/>
      </w:numPr>
      <w:contextualSpacing/>
    </w:pPr>
  </w:style>
  <w:style w:type="paragraph" w:styleId="ListNumber2">
    <w:name w:val="List Number 2"/>
    <w:basedOn w:val="Normal"/>
    <w:uiPriority w:val="99"/>
    <w:semiHidden/>
    <w:unhideWhenUsed/>
    <w:rsid w:val="00311C63"/>
    <w:pPr>
      <w:numPr>
        <w:numId w:val="12"/>
      </w:numPr>
      <w:contextualSpacing/>
    </w:pPr>
  </w:style>
  <w:style w:type="paragraph" w:styleId="ListNumber5">
    <w:name w:val="List Number 5"/>
    <w:basedOn w:val="Normal"/>
    <w:uiPriority w:val="99"/>
    <w:semiHidden/>
    <w:unhideWhenUsed/>
    <w:rsid w:val="00311C63"/>
    <w:pPr>
      <w:numPr>
        <w:numId w:val="13"/>
      </w:numPr>
      <w:contextualSpacing/>
    </w:pPr>
  </w:style>
  <w:style w:type="table" w:styleId="ListTable1Light">
    <w:name w:val="List Table 1 Light"/>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11C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11C6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11C6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11C6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11C6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11C6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11C6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11C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11C6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11C6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11C6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11C6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11C6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11C6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11C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11C6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11C6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11C6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11C6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11C6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11C6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11C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11C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11C6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11C6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11C6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11C6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11C6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11C6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11C6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11C63"/>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11C6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C63"/>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311C63"/>
    <w:rPr>
      <w:sz w:val="24"/>
      <w:szCs w:val="24"/>
    </w:rPr>
  </w:style>
  <w:style w:type="paragraph" w:styleId="NormalIndent">
    <w:name w:val="Normal Indent"/>
    <w:basedOn w:val="Normal"/>
    <w:uiPriority w:val="99"/>
    <w:semiHidden/>
    <w:unhideWhenUsed/>
    <w:rsid w:val="00311C63"/>
    <w:pPr>
      <w:ind w:left="720"/>
    </w:pPr>
  </w:style>
  <w:style w:type="paragraph" w:styleId="NoteHeading">
    <w:name w:val="Note Heading"/>
    <w:basedOn w:val="Normal"/>
    <w:next w:val="Normal"/>
    <w:link w:val="NoteHeadingChar"/>
    <w:uiPriority w:val="99"/>
    <w:semiHidden/>
    <w:unhideWhenUsed/>
    <w:rsid w:val="00311C63"/>
  </w:style>
  <w:style w:type="character" w:customStyle="1" w:styleId="NoteHeadingChar">
    <w:name w:val="Note Heading Char"/>
    <w:basedOn w:val="DefaultParagraphFont"/>
    <w:link w:val="NoteHeading"/>
    <w:uiPriority w:val="99"/>
    <w:semiHidden/>
    <w:rsid w:val="00311C63"/>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311C63"/>
    <w:rPr>
      <w:lang w:val="en-GB"/>
    </w:rPr>
  </w:style>
  <w:style w:type="table" w:styleId="PlainTable1">
    <w:name w:val="Plain Table 1"/>
    <w:basedOn w:val="TableNormal"/>
    <w:uiPriority w:val="41"/>
    <w:rsid w:val="00311C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11C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11C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11C6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11C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11C63"/>
    <w:rPr>
      <w:rFonts w:ascii="Consolas" w:hAnsi="Consolas"/>
      <w:sz w:val="21"/>
      <w:szCs w:val="21"/>
    </w:rPr>
  </w:style>
  <w:style w:type="character" w:customStyle="1" w:styleId="PlainTextChar">
    <w:name w:val="Plain Text Char"/>
    <w:basedOn w:val="DefaultParagraphFont"/>
    <w:link w:val="PlainText"/>
    <w:uiPriority w:val="99"/>
    <w:semiHidden/>
    <w:rsid w:val="00311C63"/>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11C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11C63"/>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11C63"/>
  </w:style>
  <w:style w:type="character" w:customStyle="1" w:styleId="SalutationChar">
    <w:name w:val="Salutation Char"/>
    <w:basedOn w:val="DefaultParagraphFont"/>
    <w:link w:val="Salutation"/>
    <w:uiPriority w:val="99"/>
    <w:semiHidden/>
    <w:rsid w:val="00311C63"/>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11C63"/>
    <w:pPr>
      <w:ind w:left="4252"/>
    </w:pPr>
  </w:style>
  <w:style w:type="character" w:customStyle="1" w:styleId="SignatureChar">
    <w:name w:val="Signature Char"/>
    <w:basedOn w:val="DefaultParagraphFont"/>
    <w:link w:val="Signature"/>
    <w:uiPriority w:val="99"/>
    <w:semiHidden/>
    <w:rsid w:val="00311C63"/>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11C63"/>
    <w:rPr>
      <w:u w:val="dotted"/>
      <w:lang w:val="en-GB"/>
    </w:rPr>
  </w:style>
  <w:style w:type="character" w:styleId="SmartLink">
    <w:name w:val="Smart Link"/>
    <w:basedOn w:val="DefaultParagraphFont"/>
    <w:uiPriority w:val="99"/>
    <w:semiHidden/>
    <w:unhideWhenUsed/>
    <w:rsid w:val="00311C63"/>
    <w:rPr>
      <w:color w:val="0000FF"/>
      <w:u w:val="single"/>
      <w:shd w:val="clear" w:color="auto" w:fill="F3F2F1"/>
      <w:lang w:val="en-GB"/>
    </w:rPr>
  </w:style>
  <w:style w:type="character" w:styleId="Strong">
    <w:name w:val="Strong"/>
    <w:basedOn w:val="DefaultParagraphFont"/>
    <w:uiPriority w:val="22"/>
    <w:qFormat/>
    <w:rsid w:val="00311C63"/>
    <w:rPr>
      <w:b/>
      <w:bCs/>
      <w:lang w:val="en-GB"/>
    </w:rPr>
  </w:style>
  <w:style w:type="character" w:styleId="SubtleEmphasis">
    <w:name w:val="Subtle Emphasis"/>
    <w:basedOn w:val="DefaultParagraphFont"/>
    <w:uiPriority w:val="19"/>
    <w:qFormat/>
    <w:rsid w:val="00311C63"/>
    <w:rPr>
      <w:i/>
      <w:iCs/>
      <w:color w:val="404040" w:themeColor="text1" w:themeTint="BF"/>
      <w:lang w:val="en-GB"/>
    </w:rPr>
  </w:style>
  <w:style w:type="character" w:styleId="SubtleReference">
    <w:name w:val="Subtle Reference"/>
    <w:basedOn w:val="DefaultParagraphFont"/>
    <w:uiPriority w:val="31"/>
    <w:qFormat/>
    <w:rsid w:val="00311C63"/>
    <w:rPr>
      <w:smallCaps/>
      <w:color w:val="5A5A5A" w:themeColor="text1" w:themeTint="A5"/>
      <w:lang w:val="en-GB"/>
    </w:rPr>
  </w:style>
  <w:style w:type="table" w:styleId="Table3Deffects1">
    <w:name w:val="Table 3D effects 1"/>
    <w:basedOn w:val="TableNormal"/>
    <w:uiPriority w:val="99"/>
    <w:semiHidden/>
    <w:unhideWhenUsed/>
    <w:rsid w:val="00311C63"/>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1C63"/>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11C63"/>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11C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11C63"/>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11C63"/>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1C63"/>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11C63"/>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311C63"/>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340F47"/>
    <w:pPr>
      <w:numPr>
        <w:ilvl w:val="2"/>
        <w:numId w:val="14"/>
      </w:numPr>
      <w:tabs>
        <w:tab w:val="left" w:pos="1980"/>
      </w:tabs>
      <w:spacing w:before="80" w:after="80"/>
      <w:jc w:val="left"/>
    </w:pPr>
    <w:rPr>
      <w:sz w:val="24"/>
      <w:szCs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30EAC"/>
    <w:rPr>
      <w:rFonts w:ascii="Times New Roman" w:eastAsia="SimSun" w:hAnsi="Times New Roman" w:cs="Times New Roman"/>
      <w:kern w:val="0"/>
      <w:lang w:val="en-GB"/>
      <w14:ligatures w14:val="none"/>
    </w:rPr>
  </w:style>
  <w:style w:type="character" w:customStyle="1" w:styleId="normaltextrun">
    <w:name w:val="normaltextrun"/>
    <w:basedOn w:val="DefaultParagraphFont"/>
    <w:rsid w:val="00830EAC"/>
    <w:rPr>
      <w:lang w:val="en-GB"/>
    </w:rPr>
  </w:style>
  <w:style w:type="paragraph" w:customStyle="1" w:styleId="Normalnumber">
    <w:name w:val="Normal_number"/>
    <w:basedOn w:val="Normal"/>
    <w:rsid w:val="00830EAC"/>
    <w:pPr>
      <w:tabs>
        <w:tab w:val="left" w:pos="2835"/>
        <w:tab w:val="left" w:pos="3402"/>
        <w:tab w:val="left" w:pos="3969"/>
      </w:tabs>
      <w:spacing w:after="120"/>
      <w:ind w:left="567"/>
      <w:jc w:val="left"/>
    </w:pPr>
  </w:style>
  <w:style w:type="paragraph" w:customStyle="1" w:styleId="msonormal0">
    <w:name w:val="msonormal"/>
    <w:basedOn w:val="Normal"/>
    <w:rsid w:val="00830EAC"/>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3">
    <w:name w:val="xl63"/>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4">
    <w:name w:val="xl64"/>
    <w:basedOn w:val="Normal"/>
    <w:rsid w:val="00830EAC"/>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paragraph" w:customStyle="1" w:styleId="xl65">
    <w:name w:val="xl65"/>
    <w:basedOn w:val="Normal"/>
    <w:rsid w:val="00830EAC"/>
    <w:pP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6">
    <w:name w:val="xl66"/>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7">
    <w:name w:val="xl67"/>
    <w:basedOn w:val="Normal"/>
    <w:rsid w:val="00830EA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8">
    <w:name w:val="xl68"/>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69">
    <w:name w:val="xl69"/>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0">
    <w:name w:val="xl70"/>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1">
    <w:name w:val="xl71"/>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2">
    <w:name w:val="xl72"/>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3">
    <w:name w:val="xl73"/>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4">
    <w:name w:val="xl74"/>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5">
    <w:name w:val="xl75"/>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eastAsia="en-CA"/>
    </w:rPr>
  </w:style>
  <w:style w:type="paragraph" w:customStyle="1" w:styleId="xl76">
    <w:name w:val="xl76"/>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7">
    <w:name w:val="xl77"/>
    <w:basedOn w:val="Normal"/>
    <w:rsid w:val="00830EAC"/>
    <w:pP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8">
    <w:name w:val="xl78"/>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9">
    <w:name w:val="xl79"/>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0">
    <w:name w:val="xl80"/>
    <w:basedOn w:val="Normal"/>
    <w:rsid w:val="00830EA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1">
    <w:name w:val="xl81"/>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2">
    <w:name w:val="xl82"/>
    <w:basedOn w:val="Normal"/>
    <w:rsid w:val="00830EAC"/>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3">
    <w:name w:val="xl83"/>
    <w:basedOn w:val="Normal"/>
    <w:rsid w:val="00830EA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84">
    <w:name w:val="xl84"/>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5">
    <w:name w:val="xl85"/>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6">
    <w:name w:val="xl86"/>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7">
    <w:name w:val="xl87"/>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8">
    <w:name w:val="xl88"/>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abs/text/articles/?sec=abs-21" TargetMode="External"/><Relationship Id="rId117" Type="http://schemas.openxmlformats.org/officeDocument/2006/relationships/footer" Target="footer2.xml"/><Relationship Id="rId21" Type="http://schemas.openxmlformats.org/officeDocument/2006/relationships/hyperlink" Target="https://www.cbd.int/doc/decisions/cop-15/cop-15-dec-11-en.pdf" TargetMode="External"/><Relationship Id="rId42" Type="http://schemas.openxmlformats.org/officeDocument/2006/relationships/hyperlink" Target="https://www.cbd.int/doc/decisions/np-mop-03/np-mop-03-dec-03-en.pdf" TargetMode="External"/><Relationship Id="rId47" Type="http://schemas.openxmlformats.org/officeDocument/2006/relationships/hyperlink" Target="https://www.cbd.int/doc/decisions/np-mop-04/np-mop-04-dec-03-en.pdf" TargetMode="External"/><Relationship Id="rId63" Type="http://schemas.openxmlformats.org/officeDocument/2006/relationships/hyperlink" Target="https://www.cbd.int/documents/CBD/SBI/4/11" TargetMode="External"/><Relationship Id="rId68" Type="http://schemas.openxmlformats.org/officeDocument/2006/relationships/hyperlink" Target="https://www.cbd.int/doc/decisions/np-mop-04/np-mop-04-dec-06-en.pdf" TargetMode="External"/><Relationship Id="rId84" Type="http://schemas.openxmlformats.org/officeDocument/2006/relationships/hyperlink" Target="https://www.cbd.int/decisions/np-mop/?m=np-mop-05" TargetMode="External"/><Relationship Id="rId89" Type="http://schemas.openxmlformats.org/officeDocument/2006/relationships/hyperlink" Target="https://www.cbd.int/documents/CBD/NP/MOP/5/L5" TargetMode="External"/><Relationship Id="rId112" Type="http://schemas.openxmlformats.org/officeDocument/2006/relationships/hyperlink" Target="https://www.cbd.int/decisions/np-mop/?m=np-mop-05" TargetMode="External"/><Relationship Id="rId16" Type="http://schemas.openxmlformats.org/officeDocument/2006/relationships/hyperlink" Target="https://www.cbd.int/abs/text/articles?sec=abs-21" TargetMode="External"/><Relationship Id="rId107" Type="http://schemas.openxmlformats.org/officeDocument/2006/relationships/hyperlink" Target="https://www.cbd.int/documents/CBD/NP/MOP/5/L8" TargetMode="External"/><Relationship Id="rId11" Type="http://schemas.openxmlformats.org/officeDocument/2006/relationships/image" Target="media/image1.emf"/><Relationship Id="rId32" Type="http://schemas.openxmlformats.org/officeDocument/2006/relationships/hyperlink" Target="https://www.cbd.int/abs/text/articles?sec=abs-16" TargetMode="External"/><Relationship Id="rId37" Type="http://schemas.openxmlformats.org/officeDocument/2006/relationships/hyperlink" Target="https://www.cbd.int/abs/text/articles?sec=abs-12" TargetMode="External"/><Relationship Id="rId53" Type="http://schemas.openxmlformats.org/officeDocument/2006/relationships/hyperlink" Target="https://www.cbd.int/decisions/?id=13404" TargetMode="External"/><Relationship Id="rId58" Type="http://schemas.openxmlformats.org/officeDocument/2006/relationships/hyperlink" Target="https://www.cbd.int/doc/decisions/cop-16/cop-16-dec-01-en.pdf" TargetMode="External"/><Relationship Id="rId74" Type="http://schemas.openxmlformats.org/officeDocument/2006/relationships/hyperlink" Target="https://www.cbd.int/decisions/np-mop/?m=np-mop-05" TargetMode="External"/><Relationship Id="rId79" Type="http://schemas.openxmlformats.org/officeDocument/2006/relationships/hyperlink" Target="https://www.cbd.int/documents/CBD/NP/MOP/5/L10" TargetMode="External"/><Relationship Id="rId102" Type="http://schemas.openxmlformats.org/officeDocument/2006/relationships/hyperlink" Target="https://www.cbd.int/documents/CBD/NP/MOP/5/L6" TargetMode="External"/><Relationship Id="rId5" Type="http://schemas.openxmlformats.org/officeDocument/2006/relationships/numbering" Target="numbering.xml"/><Relationship Id="rId90" Type="http://schemas.openxmlformats.org/officeDocument/2006/relationships/hyperlink" Target="https://www.cbd.int/decisions/np-mop/?m=np-mop-05" TargetMode="External"/><Relationship Id="rId95" Type="http://schemas.openxmlformats.org/officeDocument/2006/relationships/hyperlink" Target="https://www.cbd.int/documents/CBD/NP/MOP/5/L9" TargetMode="External"/><Relationship Id="rId22" Type="http://schemas.openxmlformats.org/officeDocument/2006/relationships/hyperlink" Target="https://www.cbd.int/abs/text/articles?sec=abs-22" TargetMode="External"/><Relationship Id="rId27" Type="http://schemas.openxmlformats.org/officeDocument/2006/relationships/hyperlink" Target="https://www.cbd.int/abs/text/articles/?sec=abs-22" TargetMode="External"/><Relationship Id="rId43" Type="http://schemas.openxmlformats.org/officeDocument/2006/relationships/hyperlink" Target="https://www.cbd.int/doc/decisions/np-mop-03/np-mop-03-dec-03-en.pdf" TargetMode="External"/><Relationship Id="rId48" Type="http://schemas.openxmlformats.org/officeDocument/2006/relationships/hyperlink" Target="https://www.cbd.int/doc/decisions/np-mop-04/np-mop-04-dec-06-en.pdf" TargetMode="External"/><Relationship Id="rId64" Type="http://schemas.openxmlformats.org/officeDocument/2006/relationships/hyperlink" Target="https://www.cbd.int/recommendations/sbi/?m=sbi-04" TargetMode="External"/><Relationship Id="rId69" Type="http://schemas.openxmlformats.org/officeDocument/2006/relationships/hyperlink" Target="https://www.cbd.int/decisions/cop/?m=cop-16" TargetMode="External"/><Relationship Id="rId113" Type="http://schemas.openxmlformats.org/officeDocument/2006/relationships/hyperlink" Target="https://www.cbd.int/decisions/cop/?m=cop-16" TargetMode="External"/><Relationship Id="rId118" Type="http://schemas.openxmlformats.org/officeDocument/2006/relationships/header" Target="header3.xml"/><Relationship Id="rId80" Type="http://schemas.openxmlformats.org/officeDocument/2006/relationships/hyperlink" Target="https://www.cbd.int/documents/CBD/NP/MOP/5/L10" TargetMode="External"/><Relationship Id="rId85" Type="http://schemas.openxmlformats.org/officeDocument/2006/relationships/hyperlink" Target="https://www.cbd.int/documents/CBD/NP/MOP/5/L3" TargetMode="External"/><Relationship Id="rId12" Type="http://schemas.openxmlformats.org/officeDocument/2006/relationships/image" Target="media/image2.png"/><Relationship Id="rId17" Type="http://schemas.openxmlformats.org/officeDocument/2006/relationships/hyperlink" Target="https://www.cbd.int/abs/text/articles?sec=abs-22" TargetMode="External"/><Relationship Id="rId33" Type="http://schemas.openxmlformats.org/officeDocument/2006/relationships/hyperlink" Target="https://www.cbd.int/abs/text/articles?sec=abs-17" TargetMode="External"/><Relationship Id="rId38" Type="http://schemas.openxmlformats.org/officeDocument/2006/relationships/hyperlink" Target="https://www.cbd.int/abs/text/articles?sec=abs-08" TargetMode="External"/><Relationship Id="rId59" Type="http://schemas.openxmlformats.org/officeDocument/2006/relationships/hyperlink" Target="https://www.cbd.int/documents/CBD/COP/16/INF/3/REV1" TargetMode="External"/><Relationship Id="rId103" Type="http://schemas.openxmlformats.org/officeDocument/2006/relationships/hyperlink" Target="https://www.cbd.int/documents/CBD/NP/MOP/5/L6" TargetMode="External"/><Relationship Id="rId108" Type="http://schemas.openxmlformats.org/officeDocument/2006/relationships/hyperlink" Target="https://www.cbd.int/documents/CBD/NP/MOP/5/L8" TargetMode="External"/><Relationship Id="rId54" Type="http://schemas.openxmlformats.org/officeDocument/2006/relationships/hyperlink" Target="https://absch.cbd.int/en/kb/tags/abs/First-National-Report-on-the-Implementation-of-the-Nagoya-Protocol/66199bba4defc2994ae886d7" TargetMode="External"/><Relationship Id="rId70" Type="http://schemas.openxmlformats.org/officeDocument/2006/relationships/hyperlink" Target="https://www.cbd.int/documents/CBD/NP/MOP/5/1/ADD5" TargetMode="External"/><Relationship Id="rId75" Type="http://schemas.openxmlformats.org/officeDocument/2006/relationships/hyperlink" Target="https://www.cbd.int/documents/CBD/NP/MOP/5/L14/REV1" TargetMode="External"/><Relationship Id="rId91" Type="http://schemas.openxmlformats.org/officeDocument/2006/relationships/hyperlink" Target="https://www.cbd.int/documents/CBD/NP/MOP/5/8" TargetMode="External"/><Relationship Id="rId96" Type="http://schemas.openxmlformats.org/officeDocument/2006/relationships/hyperlink" Target="https://www.cbd.int/documents/CBD/NP/MOP/5/L9"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abs/text/articles?sec=abs-25" TargetMode="External"/><Relationship Id="rId28" Type="http://schemas.openxmlformats.org/officeDocument/2006/relationships/hyperlink" Target="https://www.cbd.int/abs/text/articles/?sec=abs-22" TargetMode="External"/><Relationship Id="rId49" Type="http://schemas.openxmlformats.org/officeDocument/2006/relationships/hyperlink" Target="https://www.cbd.int/doc/decisions/cop-15/cop-15-dec-09-en.pdf" TargetMode="External"/><Relationship Id="rId114" Type="http://schemas.openxmlformats.org/officeDocument/2006/relationships/header" Target="header1.xml"/><Relationship Id="rId119" Type="http://schemas.openxmlformats.org/officeDocument/2006/relationships/fontTable" Target="fontTable.xml"/><Relationship Id="rId44" Type="http://schemas.openxmlformats.org/officeDocument/2006/relationships/hyperlink" Target="https://www.cbd.int/abs/text/articles?sec=abs-21" TargetMode="External"/><Relationship Id="rId60" Type="http://schemas.openxmlformats.org/officeDocument/2006/relationships/hyperlink" Target="https://www.cbd.int/doc/recommendations/sbi-03/sbi-03-rec-16-en.pdf" TargetMode="External"/><Relationship Id="rId65" Type="http://schemas.openxmlformats.org/officeDocument/2006/relationships/hyperlink" Target="https://www.cbd.int/doc/decisions/np-mop-03/np-mop-03-dec-11-en.pdf" TargetMode="External"/><Relationship Id="rId81" Type="http://schemas.openxmlformats.org/officeDocument/2006/relationships/hyperlink" Target="https://www.cbd.int/decisions/np-mop/?m=np-mop-05" TargetMode="External"/><Relationship Id="rId86" Type="http://schemas.openxmlformats.org/officeDocument/2006/relationships/hyperlink" Target="https://www.cbd.int/documents/CBD/NP/MOP/5/L3"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decisions/np-mop-04/np-mop-04-dec-07-en.pdf" TargetMode="External"/><Relationship Id="rId39" Type="http://schemas.openxmlformats.org/officeDocument/2006/relationships/hyperlink" Target="https://www.cbd.int/convention/articles/default.shtml?a=cbd-16" TargetMode="External"/><Relationship Id="rId109" Type="http://schemas.openxmlformats.org/officeDocument/2006/relationships/hyperlink" Target="https://www.cbd.int/decisions/np-mop/?m=np-mop-05" TargetMode="External"/><Relationship Id="rId34" Type="http://schemas.openxmlformats.org/officeDocument/2006/relationships/hyperlink" Target="https://www.cbd.int/abs/text/articles?sec=abs-05" TargetMode="External"/><Relationship Id="rId50" Type="http://schemas.openxmlformats.org/officeDocument/2006/relationships/hyperlink" Target="https://www.cbd.int/doc/decisions/np-mop-03/np-mop-03-dec-01-en.pdf" TargetMode="External"/><Relationship Id="rId55" Type="http://schemas.openxmlformats.org/officeDocument/2006/relationships/hyperlink" Target="https://www.cbd.int/doc/decisions/np-mop-03/np-mop-03-dec-01-en.pdf" TargetMode="External"/><Relationship Id="rId76" Type="http://schemas.openxmlformats.org/officeDocument/2006/relationships/hyperlink" Target="https://www.cbd.int/documents/CBD/NP/MOP/5/L15" TargetMode="External"/><Relationship Id="rId97" Type="http://schemas.openxmlformats.org/officeDocument/2006/relationships/hyperlink" Target="https://www.cbd.int/decisions/np-mop/?m=np-mop-05" TargetMode="External"/><Relationship Id="rId104" Type="http://schemas.openxmlformats.org/officeDocument/2006/relationships/hyperlink" Target="https://www.cbd.int/decisions/np-mop/?m=np-mop-05" TargetMode="External"/><Relationship Id="rId120" Type="http://schemas.openxmlformats.org/officeDocument/2006/relationships/glossaryDocument" Target="glossary/document.xml"/><Relationship Id="rId7" Type="http://schemas.openxmlformats.org/officeDocument/2006/relationships/settings" Target="settings.xml"/><Relationship Id="rId71" Type="http://schemas.openxmlformats.org/officeDocument/2006/relationships/hyperlink" Target="https://www.cbd.int/doc/notifications/2024/ntf-2024-092-abs-bs-en.pdf" TargetMode="External"/><Relationship Id="rId92" Type="http://schemas.openxmlformats.org/officeDocument/2006/relationships/hyperlink" Target="https://www.cbd.int/documents/CBD/NP/MOP/5/L11" TargetMode="External"/><Relationship Id="rId2" Type="http://schemas.openxmlformats.org/officeDocument/2006/relationships/customXml" Target="../customXml/item2.xml"/><Relationship Id="rId29" Type="http://schemas.openxmlformats.org/officeDocument/2006/relationships/hyperlink" Target="https://www.cbd.int/decisions/cop/?m=cop-15" TargetMode="External"/><Relationship Id="rId24" Type="http://schemas.openxmlformats.org/officeDocument/2006/relationships/hyperlink" Target="https://www.cbd.int/doc/decisions/cop-15/cop-15-dec-08-en.pdf" TargetMode="External"/><Relationship Id="rId40" Type="http://schemas.openxmlformats.org/officeDocument/2006/relationships/hyperlink" Target="https://www.cbd.int/abs/text/articles?sec=abs-23" TargetMode="External"/><Relationship Id="rId45" Type="http://schemas.openxmlformats.org/officeDocument/2006/relationships/hyperlink" Target="https://www.cbd.int/doc/decisions/np-mop-02/np-mop-02-dec-04-en.pdf" TargetMode="External"/><Relationship Id="rId66" Type="http://schemas.openxmlformats.org/officeDocument/2006/relationships/hyperlink" Target="https://www.cbd.int/doc/decisions/np-mop-05/np-mop-05-dec-09-en.pdf" TargetMode="External"/><Relationship Id="rId87" Type="http://schemas.openxmlformats.org/officeDocument/2006/relationships/hyperlink" Target="https://www.cbd.int/documents/CBD/NP/MOP/5/L3" TargetMode="External"/><Relationship Id="rId110" Type="http://schemas.openxmlformats.org/officeDocument/2006/relationships/hyperlink" Target="https://www.cbd.int/documents/CBD/NP/MOP/5/L7" TargetMode="External"/><Relationship Id="rId115" Type="http://schemas.openxmlformats.org/officeDocument/2006/relationships/header" Target="header2.xml"/><Relationship Id="rId61" Type="http://schemas.openxmlformats.org/officeDocument/2006/relationships/hyperlink" Target="https://www.cbd.int/doc/recommendations/sbi-03/sbi-03-rec-16-en.pdf" TargetMode="External"/><Relationship Id="rId82" Type="http://schemas.openxmlformats.org/officeDocument/2006/relationships/hyperlink" Target="https://www.cbd.int/documents/CBD/NP/MOP/5/L4" TargetMode="External"/><Relationship Id="rId19" Type="http://schemas.openxmlformats.org/officeDocument/2006/relationships/hyperlink" Target="https://www.cbd.int/conferences/2021-2022/cop-15/documents" TargetMode="External"/><Relationship Id="rId14" Type="http://schemas.openxmlformats.org/officeDocument/2006/relationships/hyperlink" Target="https://www.cbd.int/doc/decisions/cop-15/cop-15-dec-04-en.pdf" TargetMode="External"/><Relationship Id="rId30" Type="http://schemas.openxmlformats.org/officeDocument/2006/relationships/hyperlink" Target="https://www.cbd.int/abs/text/articles?sec=abs-31" TargetMode="External"/><Relationship Id="rId35" Type="http://schemas.openxmlformats.org/officeDocument/2006/relationships/hyperlink" Target="https://www.cbd.int/abs/text/articles?sec=abs-06" TargetMode="External"/><Relationship Id="rId56" Type="http://schemas.openxmlformats.org/officeDocument/2006/relationships/hyperlink" Target="https://www.cbd.int/doc/decisions/np-mop-04/np-mop-04-dec-03-en.pdf" TargetMode="External"/><Relationship Id="rId77" Type="http://schemas.openxmlformats.org/officeDocument/2006/relationships/hyperlink" Target="https://www.cbd.int/decisions/np-mop/?m=np-mop-05" TargetMode="External"/><Relationship Id="rId100" Type="http://schemas.openxmlformats.org/officeDocument/2006/relationships/hyperlink" Target="https://www.cbd.int/documents/CBD/NP/MOP/5/L12" TargetMode="External"/><Relationship Id="rId105" Type="http://schemas.openxmlformats.org/officeDocument/2006/relationships/hyperlink" Target="https://www.cbd.int/documents/CBD/NP/MOP/5/L13" TargetMode="External"/><Relationship Id="rId8" Type="http://schemas.openxmlformats.org/officeDocument/2006/relationships/webSettings" Target="webSettings.xml"/><Relationship Id="rId51" Type="http://schemas.openxmlformats.org/officeDocument/2006/relationships/hyperlink" Target="https://www.cbd.int/doc/decisions/np-mop-01/np-mop-01-dec-04-en.pdf" TargetMode="External"/><Relationship Id="rId72" Type="http://schemas.openxmlformats.org/officeDocument/2006/relationships/hyperlink" Target="https://www.cbd.int/documents/CBD/NP/MOP/5/L2" TargetMode="External"/><Relationship Id="rId93" Type="http://schemas.openxmlformats.org/officeDocument/2006/relationships/hyperlink" Target="https://www.cbd.int/documents/CBD/NP/MOP/5/L11" TargetMode="External"/><Relationship Id="rId98" Type="http://schemas.openxmlformats.org/officeDocument/2006/relationships/hyperlink" Target="https://www.cbd.int/documents/CBD/NP/MOP/5/2" TargetMode="External"/><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www.cbd.int/abs/text/articles/?sec=abs-22" TargetMode="External"/><Relationship Id="rId46" Type="http://schemas.openxmlformats.org/officeDocument/2006/relationships/hyperlink" Target="https://www.cbd.int/doc/decisions/np-mop-03/np-mop-03-dec-01-en.pdf" TargetMode="External"/><Relationship Id="rId67" Type="http://schemas.openxmlformats.org/officeDocument/2006/relationships/hyperlink" Target="https://www.cbd.int/doc/decisions/cop-16/cop-16-dec-29-en.pdf" TargetMode="External"/><Relationship Id="rId116" Type="http://schemas.openxmlformats.org/officeDocument/2006/relationships/footer" Target="footer1.xml"/><Relationship Id="rId20" Type="http://schemas.openxmlformats.org/officeDocument/2006/relationships/hyperlink" Target="https://www.cbd.int/conferences/2021-2022/cop-15/documents" TargetMode="External"/><Relationship Id="rId41" Type="http://schemas.openxmlformats.org/officeDocument/2006/relationships/hyperlink" Target="https://www.cbd.int/doc/decisions/np-mop-03/np-mop-03-dec-03-en.pdf" TargetMode="External"/><Relationship Id="rId62" Type="http://schemas.openxmlformats.org/officeDocument/2006/relationships/hyperlink" Target="https://www.cbd.int/doc/decisions/np-mop-04/np-mop-04-dec-09-en.pdf" TargetMode="External"/><Relationship Id="rId83" Type="http://schemas.openxmlformats.org/officeDocument/2006/relationships/hyperlink" Target="https://www.cbd.int/documents/CBD/NP/MOP/5/L4" TargetMode="External"/><Relationship Id="rId88" Type="http://schemas.openxmlformats.org/officeDocument/2006/relationships/hyperlink" Target="https://www.cbd.int/decisions/np-mop/?m=np-mop-05" TargetMode="External"/><Relationship Id="rId111" Type="http://schemas.openxmlformats.org/officeDocument/2006/relationships/hyperlink" Target="https://www.cbd.int/documents/CBD/NP/MOP/5/L7" TargetMode="External"/><Relationship Id="rId15" Type="http://schemas.openxmlformats.org/officeDocument/2006/relationships/hyperlink" Target="https://www.cbd.int/doc/decisions/cop-15/cop-15-dec-06-en.pdf" TargetMode="External"/><Relationship Id="rId36" Type="http://schemas.openxmlformats.org/officeDocument/2006/relationships/hyperlink" Target="https://www.cbd.int/abs/text/articles?sec=abs-07" TargetMode="External"/><Relationship Id="rId57" Type="http://schemas.openxmlformats.org/officeDocument/2006/relationships/hyperlink" Target="https://www.cbd.int/doc/decisions/np-mop-04/np-mop-04-dec-05-en.pdf" TargetMode="External"/><Relationship Id="rId106" Type="http://schemas.openxmlformats.org/officeDocument/2006/relationships/hyperlink" Target="https://www.cbd.int/decisions/np-mop/?m=np-mop-05" TargetMode="External"/><Relationship Id="rId10" Type="http://schemas.openxmlformats.org/officeDocument/2006/relationships/endnotes" Target="endnotes.xml"/><Relationship Id="rId31" Type="http://schemas.openxmlformats.org/officeDocument/2006/relationships/hyperlink" Target="https://www.cbd.int/abs/text/articles?sec=abs-15" TargetMode="External"/><Relationship Id="rId52" Type="http://schemas.openxmlformats.org/officeDocument/2006/relationships/hyperlink" Target="https://www.cbd.int/doc/decisions/np-mop-03/np-mop-03-dec-01-en.pdf" TargetMode="External"/><Relationship Id="rId73" Type="http://schemas.openxmlformats.org/officeDocument/2006/relationships/hyperlink" Target="https://www.cbd.int/documents/CBD/NP/MOP/5/L2" TargetMode="External"/><Relationship Id="rId78" Type="http://schemas.openxmlformats.org/officeDocument/2006/relationships/hyperlink" Target="https://www.cbd.int/decisions/np-mop/?m=np-mop-05" TargetMode="External"/><Relationship Id="rId94" Type="http://schemas.openxmlformats.org/officeDocument/2006/relationships/hyperlink" Target="https://www.cbd.int/decisions/np-mop/?m=np-mop-05" TargetMode="External"/><Relationship Id="rId99" Type="http://schemas.openxmlformats.org/officeDocument/2006/relationships/hyperlink" Target="https://www.cbd.int/documents/CBD/NP/MOP/5/L12" TargetMode="External"/><Relationship Id="rId101" Type="http://schemas.openxmlformats.org/officeDocument/2006/relationships/hyperlink" Target="https://www.cbd.int/decisions/np-mop/?m=np-mop-05"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meetings/NP-MOP-05-R1" TargetMode="External"/><Relationship Id="rId47" Type="http://schemas.openxmlformats.org/officeDocument/2006/relationships/hyperlink" Target="https://www.cbd.int/documents/CBD/COP/16/1/ADD5" TargetMode="External"/><Relationship Id="rId63" Type="http://schemas.openxmlformats.org/officeDocument/2006/relationships/hyperlink" Target="https://www.cbd.int/documents/CBD/NP/MOP/5/6" TargetMode="External"/><Relationship Id="rId68" Type="http://schemas.openxmlformats.org/officeDocument/2006/relationships/hyperlink" Target="https://www.cbd.int/documents/CBD/NP/MOP/5/2" TargetMode="External"/><Relationship Id="rId2" Type="http://schemas.openxmlformats.org/officeDocument/2006/relationships/hyperlink" Target="https://www.cbd.int/documents/CBD/COP/16/INF/25" TargetMode="External"/><Relationship Id="rId16" Type="http://schemas.openxmlformats.org/officeDocument/2006/relationships/hyperlink" Target="https://www.cbd.int/doc/decisions/cop-15/cop-15-dec-11-en.pdf" TargetMode="External"/><Relationship Id="rId29" Type="http://schemas.openxmlformats.org/officeDocument/2006/relationships/hyperlink" Target="http://www.cbd.int/gbf/targets/13" TargetMode="External"/><Relationship Id="rId11" Type="http://schemas.openxmlformats.org/officeDocument/2006/relationships/hyperlink" Target="https://www.cbd.int/documents/CBD/SBI/4/INF/3" TargetMode="External"/><Relationship Id="rId24" Type="http://schemas.openxmlformats.org/officeDocument/2006/relationships/hyperlink" Target="https://unsdg.un.org/resources/unsdg-results-based-management-handbook" TargetMode="External"/><Relationship Id="rId32" Type="http://schemas.openxmlformats.org/officeDocument/2006/relationships/hyperlink" Target="https://www.cbd.int/recommendations/wgdsi/?m=wgdsi-02" TargetMode="External"/><Relationship Id="rId37" Type="http://schemas.openxmlformats.org/officeDocument/2006/relationships/hyperlink" Target="https://www.cbd.int/documents/CBD/NP/MOP/5/1/ADD1" TargetMode="External"/><Relationship Id="rId40" Type="http://schemas.openxmlformats.org/officeDocument/2006/relationships/hyperlink" Target="https://www.cbd.int/documents/CBD/NP/MOP/5/WGI/L1" TargetMode="External"/><Relationship Id="rId45" Type="http://schemas.openxmlformats.org/officeDocument/2006/relationships/hyperlink" Target="https://www.cbd.int/documents/CBD/NP/MOP/5/L15" TargetMode="External"/><Relationship Id="rId53" Type="http://schemas.openxmlformats.org/officeDocument/2006/relationships/hyperlink" Target="https://www.cbd.int/documents/CBD/WGDSI/1/3" TargetMode="External"/><Relationship Id="rId58" Type="http://schemas.openxmlformats.org/officeDocument/2006/relationships/hyperlink" Target="https://www.cbd.int/documents/CBD/NP/MOP/5/4" TargetMode="External"/><Relationship Id="rId66" Type="http://schemas.openxmlformats.org/officeDocument/2006/relationships/hyperlink" Target="https://www.cbd.int/documents/CBD/NP/MOP/5/2" TargetMode="External"/><Relationship Id="rId74" Type="http://schemas.openxmlformats.org/officeDocument/2006/relationships/hyperlink" Target="https://www.cbd.int/documents/CBD/NP/MOP/5/10" TargetMode="External"/><Relationship Id="rId5" Type="http://schemas.openxmlformats.org/officeDocument/2006/relationships/hyperlink" Target="https://www.cbd.int/decisions/cop/?m=cop-15" TargetMode="External"/><Relationship Id="rId61" Type="http://schemas.openxmlformats.org/officeDocument/2006/relationships/hyperlink" Target="https://www.cbd.int/documents/CBD/NP/MOP/5/5/ADD2" TargetMode="External"/><Relationship Id="rId19" Type="http://schemas.openxmlformats.org/officeDocument/2006/relationships/hyperlink" Target="https://www.cbd.int/documents/CBD/SBI/4/INF/3" TargetMode="External"/><Relationship Id="rId14" Type="http://schemas.openxmlformats.org/officeDocument/2006/relationships/hyperlink" Target="https://www.cbd.int/abs/text/articles/?sec=abs-22"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oc/c/fcc0/1ad0/397ac6247e4a1905eebdb322/np-absch-iac-2024-01-04-en.pdf" TargetMode="External"/><Relationship Id="rId30" Type="http://schemas.openxmlformats.org/officeDocument/2006/relationships/hyperlink" Target="https://www.cbd.int/documents/CBD/SBI/4/11/ADD1" TargetMode="External"/><Relationship Id="rId35" Type="http://schemas.openxmlformats.org/officeDocument/2006/relationships/hyperlink" Target="https://www.cbd.int/documents/CBD/COP/16/13" TargetMode="External"/><Relationship Id="rId43" Type="http://schemas.openxmlformats.org/officeDocument/2006/relationships/hyperlink" Target="https://www.cbd.int/documents/CBD/NP/MOP/5/1/ADD3" TargetMode="External"/><Relationship Id="rId48" Type="http://schemas.openxmlformats.org/officeDocument/2006/relationships/hyperlink" Target="https://www.cbd.int/documents/CBD/NP/MOP/5/INF/3" TargetMode="External"/><Relationship Id="rId56" Type="http://schemas.openxmlformats.org/officeDocument/2006/relationships/hyperlink" Target="https://www.cbd.int/documents/CBD/NP/MOP/5/3" TargetMode="External"/><Relationship Id="rId64" Type="http://schemas.openxmlformats.org/officeDocument/2006/relationships/hyperlink" Target="https://www.cbd.int/documents/CBD/NP/MOP/5/2" TargetMode="External"/><Relationship Id="rId69" Type="http://schemas.openxmlformats.org/officeDocument/2006/relationships/hyperlink" Target="https://www.cbd.int/documents/CBD/NP/MOP/5/2" TargetMode="External"/><Relationship Id="rId8" Type="http://schemas.openxmlformats.org/officeDocument/2006/relationships/hyperlink" Target="https://www.cbd.int/doc/decisions/np-mop-01/np-mop-01-dec-08-en.pdf" TargetMode="External"/><Relationship Id="rId51" Type="http://schemas.openxmlformats.org/officeDocument/2006/relationships/hyperlink" Target="https://www.cbd.int/documents/CBD/SBI/4/17" TargetMode="External"/><Relationship Id="rId72" Type="http://schemas.openxmlformats.org/officeDocument/2006/relationships/hyperlink" Target="https://www.cbd.int/documents/CBD/WGDSI/2/3" TargetMode="External"/><Relationship Id="rId3" Type="http://schemas.openxmlformats.org/officeDocument/2006/relationships/hyperlink" Target="https://www.cbd.int/documents/CBD/COP/16/7"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oc/decisions/np-mop-03/np-mop-03-dec-01-en.pdf" TargetMode="External"/><Relationship Id="rId33" Type="http://schemas.openxmlformats.org/officeDocument/2006/relationships/hyperlink" Target="https://www.cbd.int/documents/CBD/COP/16/INF/1" TargetMode="External"/><Relationship Id="rId38" Type="http://schemas.openxmlformats.org/officeDocument/2006/relationships/hyperlink" Target="https://www.cbd.int/documents/CBD/NP/MOP/5/1/ADD2" TargetMode="External"/><Relationship Id="rId46" Type="http://schemas.openxmlformats.org/officeDocument/2006/relationships/hyperlink" Target="https://www.cbd.int/documents/CBD/COP/16/1/ADD4" TargetMode="External"/><Relationship Id="rId59" Type="http://schemas.openxmlformats.org/officeDocument/2006/relationships/hyperlink" Target="https://www.cbd.int/documents/CBD/NP/MOP/5/5" TargetMode="External"/><Relationship Id="rId67" Type="http://schemas.openxmlformats.org/officeDocument/2006/relationships/hyperlink" Target="https://www.cbd.int/documents/CBD/NP/MOP/5/8" TargetMode="External"/><Relationship Id="rId20" Type="http://schemas.openxmlformats.org/officeDocument/2006/relationships/hyperlink" Target="https://www.cbd.int/decisions/cop/?m=cop-15" TargetMode="External"/><Relationship Id="rId41" Type="http://schemas.openxmlformats.org/officeDocument/2006/relationships/hyperlink" Target="https://www.cbd.int/documents/CBD/NP/MOP/5/WGII/L1" TargetMode="External"/><Relationship Id="rId54" Type="http://schemas.openxmlformats.org/officeDocument/2006/relationships/hyperlink" Target="https://www.cbd.int/documents/CBD/WGDSI/2/3" TargetMode="External"/><Relationship Id="rId62" Type="http://schemas.openxmlformats.org/officeDocument/2006/relationships/hyperlink" Target="https://www.cbd.int/documents/CBD/NP/MOP/5/2" TargetMode="External"/><Relationship Id="rId70" Type="http://schemas.openxmlformats.org/officeDocument/2006/relationships/hyperlink" Target="https://www.cbd.int/documents/CBD/NP/MOP/5/9" TargetMode="External"/><Relationship Id="rId75" Type="http://schemas.openxmlformats.org/officeDocument/2006/relationships/hyperlink" Target="https://www.cbd.int/documents/CBD/NP/MOP/5/L1/REV1" TargetMode="External"/><Relationship Id="rId1" Type="http://schemas.openxmlformats.org/officeDocument/2006/relationships/hyperlink" Target="https://www.cbd.int/documents/CBD/COP/16/8/REV1" TargetMode="External"/><Relationship Id="rId6" Type="http://schemas.openxmlformats.org/officeDocument/2006/relationships/hyperlink" Target="https://www.cbd.int/decisions/np-mop/?m=np-mop-05" TargetMode="External"/><Relationship Id="rId15" Type="http://schemas.openxmlformats.org/officeDocument/2006/relationships/hyperlink" Target="https://www.cbd.int/abs/text/articles/?sec=abs-21"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uments/CBD/NP/MOP/5/1" TargetMode="External"/><Relationship Id="rId49" Type="http://schemas.openxmlformats.org/officeDocument/2006/relationships/hyperlink" Target="https://www.cbd.int/documents/CBD/NP/MOP/5/INF/4/REV1" TargetMode="External"/><Relationship Id="rId57" Type="http://schemas.openxmlformats.org/officeDocument/2006/relationships/hyperlink" Target="https://www.cbd.int/documents/CBD/COP/16/1/ADD4" TargetMode="External"/><Relationship Id="rId10"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31" Type="http://schemas.openxmlformats.org/officeDocument/2006/relationships/hyperlink" Target="https://www.cbd.int/doc/decisions/cop-14/cop-14-dec-33-en.pdf" TargetMode="External"/><Relationship Id="rId44" Type="http://schemas.openxmlformats.org/officeDocument/2006/relationships/hyperlink" Target="https://www.cbd.int/documents/CBD/NP/MOP/5/L14/REV1" TargetMode="External"/><Relationship Id="rId52" Type="http://schemas.openxmlformats.org/officeDocument/2006/relationships/hyperlink" Target="https://www.cbd.int/documents/CBD/SBI/5/4" TargetMode="External"/><Relationship Id="rId60" Type="http://schemas.openxmlformats.org/officeDocument/2006/relationships/hyperlink" Target="https://www.cbd.int/documents/CBD/NP/MOP/5/5/ADD1" TargetMode="External"/><Relationship Id="rId65" Type="http://schemas.openxmlformats.org/officeDocument/2006/relationships/hyperlink" Target="https://www.cbd.int/documents/CBD/NP/MOP/5/7" TargetMode="External"/><Relationship Id="rId73" Type="http://schemas.openxmlformats.org/officeDocument/2006/relationships/hyperlink" Target="https://www.cbd.int/documents/CBD/NP/MOP/5/2"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oc/c/a7a7/6ebc/536551d1d60d1efa5cce7750/np-cbiac-2023-01-03-en.pdf" TargetMode="External"/><Relationship Id="rId13" Type="http://schemas.openxmlformats.org/officeDocument/2006/relationships/hyperlink" Target="https://www.cbd.int/documents/CBD/SBI/4/INF/3" TargetMode="External"/><Relationship Id="rId18" Type="http://schemas.openxmlformats.org/officeDocument/2006/relationships/hyperlink" Target="https://www.cbd.int/documents/CBD/SBI/3/7/ADD1" TargetMode="External"/><Relationship Id="rId39" Type="http://schemas.openxmlformats.org/officeDocument/2006/relationships/hyperlink" Target="https://www.cbd.int/documents/CBD/NP/MOP/5/INF/2" TargetMode="External"/><Relationship Id="rId34" Type="http://schemas.openxmlformats.org/officeDocument/2006/relationships/hyperlink" Target="https://www.cbd.int/documents/CBD/COP/16/13" TargetMode="External"/><Relationship Id="rId50" Type="http://schemas.openxmlformats.org/officeDocument/2006/relationships/hyperlink" Target="https://www.cbd.int/documents/CBD/NP/MOP/5/INF/4/REV1" TargetMode="External"/><Relationship Id="rId55" Type="http://schemas.openxmlformats.org/officeDocument/2006/relationships/hyperlink" Target="https://www.cbd.int/documents/CBD/NP/MOP/5/2" TargetMode="External"/><Relationship Id="rId7" Type="http://schemas.openxmlformats.org/officeDocument/2006/relationships/hyperlink" Target="https://www.cbd.int/decisions/np-mop/?m=np-mop-04" TargetMode="External"/><Relationship Id="rId71" Type="http://schemas.openxmlformats.org/officeDocument/2006/relationships/hyperlink" Target="https://www.cbd.int/documents/CBD/WGDSI/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33"/>
    <w:rsid w:val="00004D05"/>
    <w:rsid w:val="00011823"/>
    <w:rsid w:val="00030A93"/>
    <w:rsid w:val="00037286"/>
    <w:rsid w:val="00051D66"/>
    <w:rsid w:val="00077ABB"/>
    <w:rsid w:val="000A4390"/>
    <w:rsid w:val="000B1BB9"/>
    <w:rsid w:val="000B33AC"/>
    <w:rsid w:val="000F5F4A"/>
    <w:rsid w:val="00106B66"/>
    <w:rsid w:val="00144ABC"/>
    <w:rsid w:val="001C0C0E"/>
    <w:rsid w:val="001C1AE5"/>
    <w:rsid w:val="002039C1"/>
    <w:rsid w:val="002123AA"/>
    <w:rsid w:val="002213D1"/>
    <w:rsid w:val="00221DFE"/>
    <w:rsid w:val="002279CB"/>
    <w:rsid w:val="00231052"/>
    <w:rsid w:val="002352D2"/>
    <w:rsid w:val="0024417F"/>
    <w:rsid w:val="00265028"/>
    <w:rsid w:val="0028646E"/>
    <w:rsid w:val="002A19E6"/>
    <w:rsid w:val="002C5671"/>
    <w:rsid w:val="002C5C88"/>
    <w:rsid w:val="002C7190"/>
    <w:rsid w:val="002D5CCB"/>
    <w:rsid w:val="002D7E95"/>
    <w:rsid w:val="002F528C"/>
    <w:rsid w:val="002F576C"/>
    <w:rsid w:val="003002F4"/>
    <w:rsid w:val="00330ED1"/>
    <w:rsid w:val="00334413"/>
    <w:rsid w:val="00342975"/>
    <w:rsid w:val="003556A4"/>
    <w:rsid w:val="00357570"/>
    <w:rsid w:val="00362561"/>
    <w:rsid w:val="00386FE0"/>
    <w:rsid w:val="003A0CFC"/>
    <w:rsid w:val="003B11DC"/>
    <w:rsid w:val="003B42F7"/>
    <w:rsid w:val="003C6AF1"/>
    <w:rsid w:val="003D6731"/>
    <w:rsid w:val="003E342E"/>
    <w:rsid w:val="0040072B"/>
    <w:rsid w:val="00406D64"/>
    <w:rsid w:val="00423CC1"/>
    <w:rsid w:val="004263E3"/>
    <w:rsid w:val="00437AE1"/>
    <w:rsid w:val="00445AE3"/>
    <w:rsid w:val="00484DAA"/>
    <w:rsid w:val="004C5717"/>
    <w:rsid w:val="00503ED4"/>
    <w:rsid w:val="00525BAF"/>
    <w:rsid w:val="005627CD"/>
    <w:rsid w:val="00587C97"/>
    <w:rsid w:val="005B6283"/>
    <w:rsid w:val="005B7586"/>
    <w:rsid w:val="005C5161"/>
    <w:rsid w:val="005C7604"/>
    <w:rsid w:val="005D253D"/>
    <w:rsid w:val="005D53F5"/>
    <w:rsid w:val="005E132D"/>
    <w:rsid w:val="0061713C"/>
    <w:rsid w:val="00643DA0"/>
    <w:rsid w:val="00675ADF"/>
    <w:rsid w:val="006809A2"/>
    <w:rsid w:val="00730EA1"/>
    <w:rsid w:val="00750ADB"/>
    <w:rsid w:val="00757987"/>
    <w:rsid w:val="007605F0"/>
    <w:rsid w:val="00763BDA"/>
    <w:rsid w:val="00781833"/>
    <w:rsid w:val="007B04DC"/>
    <w:rsid w:val="007C1C6A"/>
    <w:rsid w:val="007F04F7"/>
    <w:rsid w:val="007F4234"/>
    <w:rsid w:val="008131A7"/>
    <w:rsid w:val="0081519C"/>
    <w:rsid w:val="00852C29"/>
    <w:rsid w:val="00855374"/>
    <w:rsid w:val="00860DDB"/>
    <w:rsid w:val="00863F78"/>
    <w:rsid w:val="00891096"/>
    <w:rsid w:val="0089198E"/>
    <w:rsid w:val="008961BB"/>
    <w:rsid w:val="008B15EE"/>
    <w:rsid w:val="008D2345"/>
    <w:rsid w:val="008D49F9"/>
    <w:rsid w:val="008E70DC"/>
    <w:rsid w:val="00900D4B"/>
    <w:rsid w:val="0095687B"/>
    <w:rsid w:val="0096179C"/>
    <w:rsid w:val="0096477F"/>
    <w:rsid w:val="009C62FA"/>
    <w:rsid w:val="009E71CD"/>
    <w:rsid w:val="00A221AC"/>
    <w:rsid w:val="00A41E92"/>
    <w:rsid w:val="00A426B8"/>
    <w:rsid w:val="00A55EC7"/>
    <w:rsid w:val="00A66340"/>
    <w:rsid w:val="00A92513"/>
    <w:rsid w:val="00AA2647"/>
    <w:rsid w:val="00AD5599"/>
    <w:rsid w:val="00AF04F5"/>
    <w:rsid w:val="00B01052"/>
    <w:rsid w:val="00B0243D"/>
    <w:rsid w:val="00B54646"/>
    <w:rsid w:val="00B6753E"/>
    <w:rsid w:val="00BB53F5"/>
    <w:rsid w:val="00BB7C2D"/>
    <w:rsid w:val="00BF1A14"/>
    <w:rsid w:val="00C43384"/>
    <w:rsid w:val="00C50B95"/>
    <w:rsid w:val="00C50C92"/>
    <w:rsid w:val="00C72D02"/>
    <w:rsid w:val="00C75C2F"/>
    <w:rsid w:val="00C77207"/>
    <w:rsid w:val="00CA6940"/>
    <w:rsid w:val="00CD7A73"/>
    <w:rsid w:val="00CE6165"/>
    <w:rsid w:val="00CF2117"/>
    <w:rsid w:val="00D401BC"/>
    <w:rsid w:val="00D56BCA"/>
    <w:rsid w:val="00DB16A2"/>
    <w:rsid w:val="00DB5E0F"/>
    <w:rsid w:val="00DD7160"/>
    <w:rsid w:val="00DD77BD"/>
    <w:rsid w:val="00DE495D"/>
    <w:rsid w:val="00DF21EE"/>
    <w:rsid w:val="00E13DA2"/>
    <w:rsid w:val="00E22B7B"/>
    <w:rsid w:val="00E24CAE"/>
    <w:rsid w:val="00E35D5C"/>
    <w:rsid w:val="00E44A51"/>
    <w:rsid w:val="00E776D0"/>
    <w:rsid w:val="00E94684"/>
    <w:rsid w:val="00EA2E3B"/>
    <w:rsid w:val="00EC3969"/>
    <w:rsid w:val="00F01432"/>
    <w:rsid w:val="00F059D6"/>
    <w:rsid w:val="00F1528E"/>
    <w:rsid w:val="00F330D7"/>
    <w:rsid w:val="00F40B09"/>
    <w:rsid w:val="00F47C57"/>
    <w:rsid w:val="00F51F8C"/>
    <w:rsid w:val="00F62869"/>
    <w:rsid w:val="00F72A69"/>
    <w:rsid w:val="00F75695"/>
    <w:rsid w:val="00F8116E"/>
    <w:rsid w:val="00F81FB1"/>
    <w:rsid w:val="00FA1141"/>
    <w:rsid w:val="00FA39E9"/>
    <w:rsid w:val="00FC1388"/>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D814D4315A3488BB4C3E36395A57A8D">
    <w:name w:val="7D814D4315A3488BB4C3E36395A57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79CD9D56-9876-4441-BBCD-70F608584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template-np-mop-05-en.dotm</Template>
  <TotalTime>3</TotalTime>
  <Pages>55</Pages>
  <Words>24258</Words>
  <Characters>138271</Characters>
  <Application>Microsoft Office Word</Application>
  <DocSecurity>0</DocSecurity>
  <Lines>1152</Lines>
  <Paragraphs>324</Paragraphs>
  <ScaleCrop>false</ScaleCrop>
  <HeadingPairs>
    <vt:vector size="2" baseType="variant">
      <vt:variant>
        <vt:lpstr>Title</vt:lpstr>
      </vt:variant>
      <vt:variant>
        <vt:i4>1</vt:i4>
      </vt:variant>
    </vt:vector>
  </HeadingPairs>
  <TitlesOfParts>
    <vt:vector size="1" baseType="lpstr">
      <vt:lpstr>Report of the Conference of the Parties serving as the meeting of the Parties to the Nagoya Protocol on Access to Genetic Resources and the Fair and Equitable Sharing of Benefits Arising from Their Utilization</vt:lpstr>
    </vt:vector>
  </TitlesOfParts>
  <Company/>
  <LinksUpToDate>false</LinksUpToDate>
  <CharactersWithSpaces>162205</CharactersWithSpaces>
  <SharedDoc>false</SharedDoc>
  <HLinks>
    <vt:vector size="1278" baseType="variant">
      <vt:variant>
        <vt:i4>7209057</vt:i4>
      </vt:variant>
      <vt:variant>
        <vt:i4>522</vt:i4>
      </vt:variant>
      <vt:variant>
        <vt:i4>0</vt:i4>
      </vt:variant>
      <vt:variant>
        <vt:i4>5</vt:i4>
      </vt:variant>
      <vt:variant>
        <vt:lpwstr>https://www.cbd.int/decisions/cop/?m=cop-16</vt:lpwstr>
      </vt:variant>
      <vt:variant>
        <vt:lpwstr/>
      </vt:variant>
      <vt:variant>
        <vt:i4>5439581</vt:i4>
      </vt:variant>
      <vt:variant>
        <vt:i4>519</vt:i4>
      </vt:variant>
      <vt:variant>
        <vt:i4>0</vt:i4>
      </vt:variant>
      <vt:variant>
        <vt:i4>5</vt:i4>
      </vt:variant>
      <vt:variant>
        <vt:lpwstr>https://www.cbd.int/decisions/np-mop/?m=np-mop-05</vt:lpwstr>
      </vt:variant>
      <vt:variant>
        <vt:lpwstr/>
      </vt:variant>
      <vt:variant>
        <vt:i4>1572868</vt:i4>
      </vt:variant>
      <vt:variant>
        <vt:i4>516</vt:i4>
      </vt:variant>
      <vt:variant>
        <vt:i4>0</vt:i4>
      </vt:variant>
      <vt:variant>
        <vt:i4>5</vt:i4>
      </vt:variant>
      <vt:variant>
        <vt:lpwstr>https://www.cbd.int/documents/CBD/NP/MOP/5/L7</vt:lpwstr>
      </vt:variant>
      <vt:variant>
        <vt:lpwstr/>
      </vt:variant>
      <vt:variant>
        <vt:i4>1572868</vt:i4>
      </vt:variant>
      <vt:variant>
        <vt:i4>513</vt:i4>
      </vt:variant>
      <vt:variant>
        <vt:i4>0</vt:i4>
      </vt:variant>
      <vt:variant>
        <vt:i4>5</vt:i4>
      </vt:variant>
      <vt:variant>
        <vt:lpwstr>https://www.cbd.int/documents/CBD/NP/MOP/5/L7</vt:lpwstr>
      </vt:variant>
      <vt:variant>
        <vt:lpwstr/>
      </vt:variant>
      <vt:variant>
        <vt:i4>5439581</vt:i4>
      </vt:variant>
      <vt:variant>
        <vt:i4>510</vt:i4>
      </vt:variant>
      <vt:variant>
        <vt:i4>0</vt:i4>
      </vt:variant>
      <vt:variant>
        <vt:i4>5</vt:i4>
      </vt:variant>
      <vt:variant>
        <vt:lpwstr>https://www.cbd.int/decisions/np-mop/?m=np-mop-05</vt:lpwstr>
      </vt:variant>
      <vt:variant>
        <vt:lpwstr/>
      </vt:variant>
      <vt:variant>
        <vt:i4>1572868</vt:i4>
      </vt:variant>
      <vt:variant>
        <vt:i4>507</vt:i4>
      </vt:variant>
      <vt:variant>
        <vt:i4>0</vt:i4>
      </vt:variant>
      <vt:variant>
        <vt:i4>5</vt:i4>
      </vt:variant>
      <vt:variant>
        <vt:lpwstr>https://www.cbd.int/documents/CBD/NP/MOP/5/L8</vt:lpwstr>
      </vt:variant>
      <vt:variant>
        <vt:lpwstr/>
      </vt:variant>
      <vt:variant>
        <vt:i4>1572868</vt:i4>
      </vt:variant>
      <vt:variant>
        <vt:i4>504</vt:i4>
      </vt:variant>
      <vt:variant>
        <vt:i4>0</vt:i4>
      </vt:variant>
      <vt:variant>
        <vt:i4>5</vt:i4>
      </vt:variant>
      <vt:variant>
        <vt:lpwstr>https://www.cbd.int/documents/CBD/NP/MOP/5/L8</vt:lpwstr>
      </vt:variant>
      <vt:variant>
        <vt:lpwstr/>
      </vt:variant>
      <vt:variant>
        <vt:i4>5439581</vt:i4>
      </vt:variant>
      <vt:variant>
        <vt:i4>501</vt:i4>
      </vt:variant>
      <vt:variant>
        <vt:i4>0</vt:i4>
      </vt:variant>
      <vt:variant>
        <vt:i4>5</vt:i4>
      </vt:variant>
      <vt:variant>
        <vt:lpwstr>https://www.cbd.int/decisions/np-mop/?m=np-mop-05</vt:lpwstr>
      </vt:variant>
      <vt:variant>
        <vt:lpwstr/>
      </vt:variant>
      <vt:variant>
        <vt:i4>2818101</vt:i4>
      </vt:variant>
      <vt:variant>
        <vt:i4>498</vt:i4>
      </vt:variant>
      <vt:variant>
        <vt:i4>0</vt:i4>
      </vt:variant>
      <vt:variant>
        <vt:i4>5</vt:i4>
      </vt:variant>
      <vt:variant>
        <vt:lpwstr>https://www.cbd.int/documents/CBD/NP/MOP/5/L13</vt:lpwstr>
      </vt:variant>
      <vt:variant>
        <vt:lpwstr/>
      </vt:variant>
      <vt:variant>
        <vt:i4>5439581</vt:i4>
      </vt:variant>
      <vt:variant>
        <vt:i4>495</vt:i4>
      </vt:variant>
      <vt:variant>
        <vt:i4>0</vt:i4>
      </vt:variant>
      <vt:variant>
        <vt:i4>5</vt:i4>
      </vt:variant>
      <vt:variant>
        <vt:lpwstr>https://www.cbd.int/decisions/np-mop/?m=np-mop-05</vt:lpwstr>
      </vt:variant>
      <vt:variant>
        <vt:lpwstr/>
      </vt:variant>
      <vt:variant>
        <vt:i4>1572868</vt:i4>
      </vt:variant>
      <vt:variant>
        <vt:i4>492</vt:i4>
      </vt:variant>
      <vt:variant>
        <vt:i4>0</vt:i4>
      </vt:variant>
      <vt:variant>
        <vt:i4>5</vt:i4>
      </vt:variant>
      <vt:variant>
        <vt:lpwstr>https://www.cbd.int/documents/CBD/NP/MOP/5/L6</vt:lpwstr>
      </vt:variant>
      <vt:variant>
        <vt:lpwstr/>
      </vt:variant>
      <vt:variant>
        <vt:i4>1572868</vt:i4>
      </vt:variant>
      <vt:variant>
        <vt:i4>489</vt:i4>
      </vt:variant>
      <vt:variant>
        <vt:i4>0</vt:i4>
      </vt:variant>
      <vt:variant>
        <vt:i4>5</vt:i4>
      </vt:variant>
      <vt:variant>
        <vt:lpwstr>https://www.cbd.int/documents/CBD/NP/MOP/5/L6</vt:lpwstr>
      </vt:variant>
      <vt:variant>
        <vt:lpwstr/>
      </vt:variant>
      <vt:variant>
        <vt:i4>5439581</vt:i4>
      </vt:variant>
      <vt:variant>
        <vt:i4>486</vt:i4>
      </vt:variant>
      <vt:variant>
        <vt:i4>0</vt:i4>
      </vt:variant>
      <vt:variant>
        <vt:i4>5</vt:i4>
      </vt:variant>
      <vt:variant>
        <vt:lpwstr>https://www.cbd.int/decisions/np-mop/?m=np-mop-05</vt:lpwstr>
      </vt:variant>
      <vt:variant>
        <vt:lpwstr/>
      </vt:variant>
      <vt:variant>
        <vt:i4>2752565</vt:i4>
      </vt:variant>
      <vt:variant>
        <vt:i4>483</vt:i4>
      </vt:variant>
      <vt:variant>
        <vt:i4>0</vt:i4>
      </vt:variant>
      <vt:variant>
        <vt:i4>5</vt:i4>
      </vt:variant>
      <vt:variant>
        <vt:lpwstr>https://www.cbd.int/documents/CBD/NP/MOP/5/L12</vt:lpwstr>
      </vt:variant>
      <vt:variant>
        <vt:lpwstr/>
      </vt:variant>
      <vt:variant>
        <vt:i4>2752565</vt:i4>
      </vt:variant>
      <vt:variant>
        <vt:i4>480</vt:i4>
      </vt:variant>
      <vt:variant>
        <vt:i4>0</vt:i4>
      </vt:variant>
      <vt:variant>
        <vt:i4>5</vt:i4>
      </vt:variant>
      <vt:variant>
        <vt:lpwstr>https://www.cbd.int/documents/CBD/NP/MOP/5/L12</vt:lpwstr>
      </vt:variant>
      <vt:variant>
        <vt:lpwstr/>
      </vt:variant>
      <vt:variant>
        <vt:i4>4587524</vt:i4>
      </vt:variant>
      <vt:variant>
        <vt:i4>477</vt:i4>
      </vt:variant>
      <vt:variant>
        <vt:i4>0</vt:i4>
      </vt:variant>
      <vt:variant>
        <vt:i4>5</vt:i4>
      </vt:variant>
      <vt:variant>
        <vt:lpwstr>https://www.cbd.int/documents/CBD/NP/MOP/5/2</vt:lpwstr>
      </vt:variant>
      <vt:variant>
        <vt:lpwstr/>
      </vt:variant>
      <vt:variant>
        <vt:i4>5439581</vt:i4>
      </vt:variant>
      <vt:variant>
        <vt:i4>474</vt:i4>
      </vt:variant>
      <vt:variant>
        <vt:i4>0</vt:i4>
      </vt:variant>
      <vt:variant>
        <vt:i4>5</vt:i4>
      </vt:variant>
      <vt:variant>
        <vt:lpwstr>https://www.cbd.int/decisions/np-mop/?m=np-mop-05</vt:lpwstr>
      </vt:variant>
      <vt:variant>
        <vt:lpwstr/>
      </vt:variant>
      <vt:variant>
        <vt:i4>1572868</vt:i4>
      </vt:variant>
      <vt:variant>
        <vt:i4>471</vt:i4>
      </vt:variant>
      <vt:variant>
        <vt:i4>0</vt:i4>
      </vt:variant>
      <vt:variant>
        <vt:i4>5</vt:i4>
      </vt:variant>
      <vt:variant>
        <vt:lpwstr>https://www.cbd.int/documents/CBD/NP/MOP/5/L9</vt:lpwstr>
      </vt:variant>
      <vt:variant>
        <vt:lpwstr/>
      </vt:variant>
      <vt:variant>
        <vt:i4>1572868</vt:i4>
      </vt:variant>
      <vt:variant>
        <vt:i4>468</vt:i4>
      </vt:variant>
      <vt:variant>
        <vt:i4>0</vt:i4>
      </vt:variant>
      <vt:variant>
        <vt:i4>5</vt:i4>
      </vt:variant>
      <vt:variant>
        <vt:lpwstr>https://www.cbd.int/documents/CBD/NP/MOP/5/L9</vt:lpwstr>
      </vt:variant>
      <vt:variant>
        <vt:lpwstr/>
      </vt:variant>
      <vt:variant>
        <vt:i4>5439581</vt:i4>
      </vt:variant>
      <vt:variant>
        <vt:i4>465</vt:i4>
      </vt:variant>
      <vt:variant>
        <vt:i4>0</vt:i4>
      </vt:variant>
      <vt:variant>
        <vt:i4>5</vt:i4>
      </vt:variant>
      <vt:variant>
        <vt:lpwstr>https://www.cbd.int/decisions/np-mop/?m=np-mop-05</vt:lpwstr>
      </vt:variant>
      <vt:variant>
        <vt:lpwstr/>
      </vt:variant>
      <vt:variant>
        <vt:i4>2687029</vt:i4>
      </vt:variant>
      <vt:variant>
        <vt:i4>462</vt:i4>
      </vt:variant>
      <vt:variant>
        <vt:i4>0</vt:i4>
      </vt:variant>
      <vt:variant>
        <vt:i4>5</vt:i4>
      </vt:variant>
      <vt:variant>
        <vt:lpwstr>https://www.cbd.int/documents/CBD/NP/MOP/5/L11</vt:lpwstr>
      </vt:variant>
      <vt:variant>
        <vt:lpwstr/>
      </vt:variant>
      <vt:variant>
        <vt:i4>2687029</vt:i4>
      </vt:variant>
      <vt:variant>
        <vt:i4>459</vt:i4>
      </vt:variant>
      <vt:variant>
        <vt:i4>0</vt:i4>
      </vt:variant>
      <vt:variant>
        <vt:i4>5</vt:i4>
      </vt:variant>
      <vt:variant>
        <vt:lpwstr>https://www.cbd.int/documents/CBD/NP/MOP/5/L11</vt:lpwstr>
      </vt:variant>
      <vt:variant>
        <vt:lpwstr/>
      </vt:variant>
      <vt:variant>
        <vt:i4>4980740</vt:i4>
      </vt:variant>
      <vt:variant>
        <vt:i4>456</vt:i4>
      </vt:variant>
      <vt:variant>
        <vt:i4>0</vt:i4>
      </vt:variant>
      <vt:variant>
        <vt:i4>5</vt:i4>
      </vt:variant>
      <vt:variant>
        <vt:lpwstr>https://www.cbd.int/documents/CBD/NP/MOP/5/8</vt:lpwstr>
      </vt:variant>
      <vt:variant>
        <vt:lpwstr/>
      </vt:variant>
      <vt:variant>
        <vt:i4>5439581</vt:i4>
      </vt:variant>
      <vt:variant>
        <vt:i4>453</vt:i4>
      </vt:variant>
      <vt:variant>
        <vt:i4>0</vt:i4>
      </vt:variant>
      <vt:variant>
        <vt:i4>5</vt:i4>
      </vt:variant>
      <vt:variant>
        <vt:lpwstr>https://www.cbd.int/decisions/np-mop/?m=np-mop-05</vt:lpwstr>
      </vt:variant>
      <vt:variant>
        <vt:lpwstr/>
      </vt:variant>
      <vt:variant>
        <vt:i4>1572868</vt:i4>
      </vt:variant>
      <vt:variant>
        <vt:i4>450</vt:i4>
      </vt:variant>
      <vt:variant>
        <vt:i4>0</vt:i4>
      </vt:variant>
      <vt:variant>
        <vt:i4>5</vt:i4>
      </vt:variant>
      <vt:variant>
        <vt:lpwstr>https://www.cbd.int/documents/CBD/NP/MOP/5/L5</vt:lpwstr>
      </vt:variant>
      <vt:variant>
        <vt:lpwstr/>
      </vt:variant>
      <vt:variant>
        <vt:i4>5439581</vt:i4>
      </vt:variant>
      <vt:variant>
        <vt:i4>447</vt:i4>
      </vt:variant>
      <vt:variant>
        <vt:i4>0</vt:i4>
      </vt:variant>
      <vt:variant>
        <vt:i4>5</vt:i4>
      </vt:variant>
      <vt:variant>
        <vt:lpwstr>https://www.cbd.int/decisions/np-mop/?m=np-mop-05</vt:lpwstr>
      </vt:variant>
      <vt:variant>
        <vt:lpwstr/>
      </vt:variant>
      <vt:variant>
        <vt:i4>1572868</vt:i4>
      </vt:variant>
      <vt:variant>
        <vt:i4>444</vt:i4>
      </vt:variant>
      <vt:variant>
        <vt:i4>0</vt:i4>
      </vt:variant>
      <vt:variant>
        <vt:i4>5</vt:i4>
      </vt:variant>
      <vt:variant>
        <vt:lpwstr>https://www.cbd.int/documents/CBD/NP/MOP/5/L3</vt:lpwstr>
      </vt:variant>
      <vt:variant>
        <vt:lpwstr/>
      </vt:variant>
      <vt:variant>
        <vt:i4>1572868</vt:i4>
      </vt:variant>
      <vt:variant>
        <vt:i4>441</vt:i4>
      </vt:variant>
      <vt:variant>
        <vt:i4>0</vt:i4>
      </vt:variant>
      <vt:variant>
        <vt:i4>5</vt:i4>
      </vt:variant>
      <vt:variant>
        <vt:lpwstr>https://www.cbd.int/documents/CBD/NP/MOP/5/L3</vt:lpwstr>
      </vt:variant>
      <vt:variant>
        <vt:lpwstr/>
      </vt:variant>
      <vt:variant>
        <vt:i4>1572868</vt:i4>
      </vt:variant>
      <vt:variant>
        <vt:i4>438</vt:i4>
      </vt:variant>
      <vt:variant>
        <vt:i4>0</vt:i4>
      </vt:variant>
      <vt:variant>
        <vt:i4>5</vt:i4>
      </vt:variant>
      <vt:variant>
        <vt:lpwstr>https://www.cbd.int/documents/CBD/NP/MOP/5/L3</vt:lpwstr>
      </vt:variant>
      <vt:variant>
        <vt:lpwstr/>
      </vt:variant>
      <vt:variant>
        <vt:i4>5439581</vt:i4>
      </vt:variant>
      <vt:variant>
        <vt:i4>435</vt:i4>
      </vt:variant>
      <vt:variant>
        <vt:i4>0</vt:i4>
      </vt:variant>
      <vt:variant>
        <vt:i4>5</vt:i4>
      </vt:variant>
      <vt:variant>
        <vt:lpwstr>https://www.cbd.int/decisions/np-mop/?m=np-mop-05</vt:lpwstr>
      </vt:variant>
      <vt:variant>
        <vt:lpwstr/>
      </vt:variant>
      <vt:variant>
        <vt:i4>1572868</vt:i4>
      </vt:variant>
      <vt:variant>
        <vt:i4>432</vt:i4>
      </vt:variant>
      <vt:variant>
        <vt:i4>0</vt:i4>
      </vt:variant>
      <vt:variant>
        <vt:i4>5</vt:i4>
      </vt:variant>
      <vt:variant>
        <vt:lpwstr>https://www.cbd.int/documents/CBD/NP/MOP/5/L4</vt:lpwstr>
      </vt:variant>
      <vt:variant>
        <vt:lpwstr/>
      </vt:variant>
      <vt:variant>
        <vt:i4>1572868</vt:i4>
      </vt:variant>
      <vt:variant>
        <vt:i4>429</vt:i4>
      </vt:variant>
      <vt:variant>
        <vt:i4>0</vt:i4>
      </vt:variant>
      <vt:variant>
        <vt:i4>5</vt:i4>
      </vt:variant>
      <vt:variant>
        <vt:lpwstr>https://www.cbd.int/documents/CBD/NP/MOP/5/L4</vt:lpwstr>
      </vt:variant>
      <vt:variant>
        <vt:lpwstr/>
      </vt:variant>
      <vt:variant>
        <vt:i4>5439581</vt:i4>
      </vt:variant>
      <vt:variant>
        <vt:i4>426</vt:i4>
      </vt:variant>
      <vt:variant>
        <vt:i4>0</vt:i4>
      </vt:variant>
      <vt:variant>
        <vt:i4>5</vt:i4>
      </vt:variant>
      <vt:variant>
        <vt:lpwstr>https://www.cbd.int/decisions/np-mop/?m=np-mop-05</vt:lpwstr>
      </vt:variant>
      <vt:variant>
        <vt:lpwstr/>
      </vt:variant>
      <vt:variant>
        <vt:i4>2621493</vt:i4>
      </vt:variant>
      <vt:variant>
        <vt:i4>423</vt:i4>
      </vt:variant>
      <vt:variant>
        <vt:i4>0</vt:i4>
      </vt:variant>
      <vt:variant>
        <vt:i4>5</vt:i4>
      </vt:variant>
      <vt:variant>
        <vt:lpwstr>https://www.cbd.int/documents/CBD/NP/MOP/5/L10</vt:lpwstr>
      </vt:variant>
      <vt:variant>
        <vt:lpwstr/>
      </vt:variant>
      <vt:variant>
        <vt:i4>2621493</vt:i4>
      </vt:variant>
      <vt:variant>
        <vt:i4>420</vt:i4>
      </vt:variant>
      <vt:variant>
        <vt:i4>0</vt:i4>
      </vt:variant>
      <vt:variant>
        <vt:i4>5</vt:i4>
      </vt:variant>
      <vt:variant>
        <vt:lpwstr>https://www.cbd.int/documents/CBD/NP/MOP/5/L10</vt:lpwstr>
      </vt:variant>
      <vt:variant>
        <vt:lpwstr/>
      </vt:variant>
      <vt:variant>
        <vt:i4>5439581</vt:i4>
      </vt:variant>
      <vt:variant>
        <vt:i4>417</vt:i4>
      </vt:variant>
      <vt:variant>
        <vt:i4>0</vt:i4>
      </vt:variant>
      <vt:variant>
        <vt:i4>5</vt:i4>
      </vt:variant>
      <vt:variant>
        <vt:lpwstr>https://www.cbd.int/decisions/np-mop/?m=np-mop-05</vt:lpwstr>
      </vt:variant>
      <vt:variant>
        <vt:lpwstr/>
      </vt:variant>
      <vt:variant>
        <vt:i4>5439581</vt:i4>
      </vt:variant>
      <vt:variant>
        <vt:i4>414</vt:i4>
      </vt:variant>
      <vt:variant>
        <vt:i4>0</vt:i4>
      </vt:variant>
      <vt:variant>
        <vt:i4>5</vt:i4>
      </vt:variant>
      <vt:variant>
        <vt:lpwstr>https://www.cbd.int/decisions/np-mop/?m=np-mop-05</vt:lpwstr>
      </vt:variant>
      <vt:variant>
        <vt:lpwstr/>
      </vt:variant>
      <vt:variant>
        <vt:i4>2949173</vt:i4>
      </vt:variant>
      <vt:variant>
        <vt:i4>411</vt:i4>
      </vt:variant>
      <vt:variant>
        <vt:i4>0</vt:i4>
      </vt:variant>
      <vt:variant>
        <vt:i4>5</vt:i4>
      </vt:variant>
      <vt:variant>
        <vt:lpwstr>https://www.cbd.int/documents/CBD/NP/MOP/5/L15</vt:lpwstr>
      </vt:variant>
      <vt:variant>
        <vt:lpwstr/>
      </vt:variant>
      <vt:variant>
        <vt:i4>2621567</vt:i4>
      </vt:variant>
      <vt:variant>
        <vt:i4>408</vt:i4>
      </vt:variant>
      <vt:variant>
        <vt:i4>0</vt:i4>
      </vt:variant>
      <vt:variant>
        <vt:i4>5</vt:i4>
      </vt:variant>
      <vt:variant>
        <vt:lpwstr>https://www.cbd.int/documents/CBD/NP/MOP/5/L14/REV1</vt:lpwstr>
      </vt:variant>
      <vt:variant>
        <vt:lpwstr/>
      </vt:variant>
      <vt:variant>
        <vt:i4>5439581</vt:i4>
      </vt:variant>
      <vt:variant>
        <vt:i4>405</vt:i4>
      </vt:variant>
      <vt:variant>
        <vt:i4>0</vt:i4>
      </vt:variant>
      <vt:variant>
        <vt:i4>5</vt:i4>
      </vt:variant>
      <vt:variant>
        <vt:lpwstr>https://www.cbd.int/decisions/np-mop/?m=np-mop-05</vt:lpwstr>
      </vt:variant>
      <vt:variant>
        <vt:lpwstr/>
      </vt:variant>
      <vt:variant>
        <vt:i4>1572868</vt:i4>
      </vt:variant>
      <vt:variant>
        <vt:i4>402</vt:i4>
      </vt:variant>
      <vt:variant>
        <vt:i4>0</vt:i4>
      </vt:variant>
      <vt:variant>
        <vt:i4>5</vt:i4>
      </vt:variant>
      <vt:variant>
        <vt:lpwstr>https://www.cbd.int/documents/CBD/NP/MOP/5/L2</vt:lpwstr>
      </vt:variant>
      <vt:variant>
        <vt:lpwstr/>
      </vt:variant>
      <vt:variant>
        <vt:i4>1572868</vt:i4>
      </vt:variant>
      <vt:variant>
        <vt:i4>399</vt:i4>
      </vt:variant>
      <vt:variant>
        <vt:i4>0</vt:i4>
      </vt:variant>
      <vt:variant>
        <vt:i4>5</vt:i4>
      </vt:variant>
      <vt:variant>
        <vt:lpwstr>https://www.cbd.int/documents/CBD/NP/MOP/5/L2</vt:lpwstr>
      </vt:variant>
      <vt:variant>
        <vt:lpwstr/>
      </vt:variant>
      <vt:variant>
        <vt:i4>327705</vt:i4>
      </vt:variant>
      <vt:variant>
        <vt:i4>396</vt:i4>
      </vt:variant>
      <vt:variant>
        <vt:i4>0</vt:i4>
      </vt:variant>
      <vt:variant>
        <vt:i4>5</vt:i4>
      </vt:variant>
      <vt:variant>
        <vt:lpwstr>https://www.cbd.int/doc/notifications/2024/ntf-2024-092-abs-bs-en.pdf</vt:lpwstr>
      </vt:variant>
      <vt:variant>
        <vt:lpwstr/>
      </vt:variant>
      <vt:variant>
        <vt:i4>4194383</vt:i4>
      </vt:variant>
      <vt:variant>
        <vt:i4>393</vt:i4>
      </vt:variant>
      <vt:variant>
        <vt:i4>0</vt:i4>
      </vt:variant>
      <vt:variant>
        <vt:i4>5</vt:i4>
      </vt:variant>
      <vt:variant>
        <vt:lpwstr>https://www.cbd.int/documents/CBD/NP/MOP/5/1/ADD5</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7471153</vt:i4>
      </vt:variant>
      <vt:variant>
        <vt:i4>387</vt:i4>
      </vt:variant>
      <vt:variant>
        <vt:i4>0</vt:i4>
      </vt:variant>
      <vt:variant>
        <vt:i4>5</vt:i4>
      </vt:variant>
      <vt:variant>
        <vt:lpwstr>https://www.cbd.int/doc/decisions/np-mop-04/np-mop-04-dec-06-en.pdf</vt:lpwstr>
      </vt:variant>
      <vt:variant>
        <vt:lpwstr/>
      </vt:variant>
      <vt:variant>
        <vt:i4>262218</vt:i4>
      </vt:variant>
      <vt:variant>
        <vt:i4>384</vt:i4>
      </vt:variant>
      <vt:variant>
        <vt:i4>0</vt:i4>
      </vt:variant>
      <vt:variant>
        <vt:i4>5</vt:i4>
      </vt:variant>
      <vt:variant>
        <vt:lpwstr>https://www.cbd.int/doc/decisions/cop-16/cop-16-dec-29-en.pdf</vt:lpwstr>
      </vt:variant>
      <vt:variant>
        <vt:lpwstr/>
      </vt:variant>
      <vt:variant>
        <vt:i4>8192049</vt:i4>
      </vt:variant>
      <vt:variant>
        <vt:i4>381</vt:i4>
      </vt:variant>
      <vt:variant>
        <vt:i4>0</vt:i4>
      </vt:variant>
      <vt:variant>
        <vt:i4>5</vt:i4>
      </vt:variant>
      <vt:variant>
        <vt:lpwstr>https://www.cbd.int/doc/decisions/np-mop-05/np-mop-05-dec-09-en.pdf</vt:lpwstr>
      </vt:variant>
      <vt:variant>
        <vt:lpwstr/>
      </vt:variant>
      <vt:variant>
        <vt:i4>7667760</vt:i4>
      </vt:variant>
      <vt:variant>
        <vt:i4>378</vt:i4>
      </vt:variant>
      <vt:variant>
        <vt:i4>0</vt:i4>
      </vt:variant>
      <vt:variant>
        <vt:i4>5</vt:i4>
      </vt:variant>
      <vt:variant>
        <vt:lpwstr>https://www.cbd.int/doc/decisions/np-mop-03/np-mop-03-dec-11-en.pdf</vt:lpwstr>
      </vt:variant>
      <vt:variant>
        <vt:lpwstr/>
      </vt:variant>
      <vt:variant>
        <vt:i4>983064</vt:i4>
      </vt:variant>
      <vt:variant>
        <vt:i4>375</vt:i4>
      </vt:variant>
      <vt:variant>
        <vt:i4>0</vt:i4>
      </vt:variant>
      <vt:variant>
        <vt:i4>5</vt:i4>
      </vt:variant>
      <vt:variant>
        <vt:lpwstr>https://www.cbd.int/recommendations/sbi/?m=sbi-04</vt:lpwstr>
      </vt:variant>
      <vt:variant>
        <vt:lpwstr/>
      </vt:variant>
      <vt:variant>
        <vt:i4>8323125</vt:i4>
      </vt:variant>
      <vt:variant>
        <vt:i4>372</vt:i4>
      </vt:variant>
      <vt:variant>
        <vt:i4>0</vt:i4>
      </vt:variant>
      <vt:variant>
        <vt:i4>5</vt:i4>
      </vt:variant>
      <vt:variant>
        <vt:lpwstr>https://www.cbd.int/documents/CBD/SBI/4/11</vt:lpwstr>
      </vt:variant>
      <vt:variant>
        <vt:lpwstr/>
      </vt:variant>
      <vt:variant>
        <vt:i4>8192049</vt:i4>
      </vt:variant>
      <vt:variant>
        <vt:i4>369</vt:i4>
      </vt:variant>
      <vt:variant>
        <vt:i4>0</vt:i4>
      </vt:variant>
      <vt:variant>
        <vt:i4>5</vt:i4>
      </vt:variant>
      <vt:variant>
        <vt:lpwstr>https://www.cbd.int/doc/decisions/np-mop-04/np-mop-04-dec-09-en.pdf</vt:lpwstr>
      </vt:variant>
      <vt:variant>
        <vt:lpwstr/>
      </vt:variant>
      <vt:variant>
        <vt:i4>7274530</vt:i4>
      </vt:variant>
      <vt:variant>
        <vt:i4>366</vt:i4>
      </vt:variant>
      <vt:variant>
        <vt:i4>0</vt:i4>
      </vt:variant>
      <vt:variant>
        <vt:i4>5</vt:i4>
      </vt:variant>
      <vt:variant>
        <vt:lpwstr>https://www.cbd.int/doc/recommendations/sbi-03/sbi-03-rec-16-en.pdf</vt:lpwstr>
      </vt:variant>
      <vt:variant>
        <vt:lpwstr/>
      </vt:variant>
      <vt:variant>
        <vt:i4>7274530</vt:i4>
      </vt:variant>
      <vt:variant>
        <vt:i4>363</vt:i4>
      </vt:variant>
      <vt:variant>
        <vt:i4>0</vt:i4>
      </vt:variant>
      <vt:variant>
        <vt:i4>5</vt:i4>
      </vt:variant>
      <vt:variant>
        <vt:lpwstr>https://www.cbd.int/doc/recommendations/sbi-03/sbi-03-rec-16-en.pdf</vt:lpwstr>
      </vt:variant>
      <vt:variant>
        <vt:lpwstr/>
      </vt:variant>
      <vt:variant>
        <vt:i4>6422572</vt:i4>
      </vt:variant>
      <vt:variant>
        <vt:i4>360</vt:i4>
      </vt:variant>
      <vt:variant>
        <vt:i4>0</vt:i4>
      </vt:variant>
      <vt:variant>
        <vt:i4>5</vt:i4>
      </vt:variant>
      <vt:variant>
        <vt:lpwstr>https://www.cbd.int/documents/CBD/COP/16/INF/3/REV1</vt:lpwstr>
      </vt:variant>
      <vt:variant>
        <vt:lpwstr/>
      </vt:variant>
      <vt:variant>
        <vt:i4>786504</vt:i4>
      </vt:variant>
      <vt:variant>
        <vt:i4>357</vt:i4>
      </vt:variant>
      <vt:variant>
        <vt:i4>0</vt:i4>
      </vt:variant>
      <vt:variant>
        <vt:i4>5</vt:i4>
      </vt:variant>
      <vt:variant>
        <vt:lpwstr>https://www.cbd.int/doc/decisions/cop-16/cop-16-dec-01-en.pdf</vt:lpwstr>
      </vt:variant>
      <vt:variant>
        <vt:lpwstr/>
      </vt:variant>
      <vt:variant>
        <vt:i4>7405617</vt:i4>
      </vt:variant>
      <vt:variant>
        <vt:i4>354</vt:i4>
      </vt:variant>
      <vt:variant>
        <vt:i4>0</vt:i4>
      </vt:variant>
      <vt:variant>
        <vt:i4>5</vt:i4>
      </vt:variant>
      <vt:variant>
        <vt:lpwstr>https://www.cbd.int/doc/decisions/np-mop-04/np-mop-04-dec-05-en.pdf</vt:lpwstr>
      </vt:variant>
      <vt:variant>
        <vt:lpwstr/>
      </vt:variant>
      <vt:variant>
        <vt:i4>7798833</vt:i4>
      </vt:variant>
      <vt:variant>
        <vt:i4>351</vt:i4>
      </vt:variant>
      <vt:variant>
        <vt:i4>0</vt:i4>
      </vt:variant>
      <vt:variant>
        <vt:i4>5</vt:i4>
      </vt:variant>
      <vt:variant>
        <vt:lpwstr>https://www.cbd.int/doc/decisions/np-mop-04/np-mop-04-dec-03-en.pdf</vt:lpwstr>
      </vt:variant>
      <vt:variant>
        <vt:lpwstr/>
      </vt:variant>
      <vt:variant>
        <vt:i4>7667761</vt:i4>
      </vt:variant>
      <vt:variant>
        <vt:i4>348</vt:i4>
      </vt:variant>
      <vt:variant>
        <vt:i4>0</vt:i4>
      </vt:variant>
      <vt:variant>
        <vt:i4>5</vt:i4>
      </vt:variant>
      <vt:variant>
        <vt:lpwstr>https://www.cbd.int/doc/decisions/np-mop-03/np-mop-03-dec-01-en.pdf</vt:lpwstr>
      </vt:variant>
      <vt:variant>
        <vt:lpwstr/>
      </vt:variant>
      <vt:variant>
        <vt:i4>5767236</vt:i4>
      </vt:variant>
      <vt:variant>
        <vt:i4>345</vt:i4>
      </vt:variant>
      <vt:variant>
        <vt:i4>0</vt:i4>
      </vt:variant>
      <vt:variant>
        <vt:i4>5</vt:i4>
      </vt:variant>
      <vt:variant>
        <vt:lpwstr>https://absch.cbd.int/en/kb/tags/abs/First-National-Report-on-the-Implementation-of-the-Nagoya-Protocol/66199bba4defc2994ae886d7</vt:lpwstr>
      </vt:variant>
      <vt:variant>
        <vt:lpwstr/>
      </vt:variant>
      <vt:variant>
        <vt:i4>3539052</vt:i4>
      </vt:variant>
      <vt:variant>
        <vt:i4>342</vt:i4>
      </vt:variant>
      <vt:variant>
        <vt:i4>0</vt:i4>
      </vt:variant>
      <vt:variant>
        <vt:i4>5</vt:i4>
      </vt:variant>
      <vt:variant>
        <vt:lpwstr>https://www.cbd.int/decisions/?id=13404</vt:lpwstr>
      </vt:variant>
      <vt:variant>
        <vt:lpwstr/>
      </vt:variant>
      <vt:variant>
        <vt:i4>7667761</vt:i4>
      </vt:variant>
      <vt:variant>
        <vt:i4>339</vt:i4>
      </vt:variant>
      <vt:variant>
        <vt:i4>0</vt:i4>
      </vt:variant>
      <vt:variant>
        <vt:i4>5</vt:i4>
      </vt:variant>
      <vt:variant>
        <vt:lpwstr>https://www.cbd.int/doc/decisions/np-mop-03/np-mop-03-dec-01-en.pdf</vt:lpwstr>
      </vt:variant>
      <vt:variant>
        <vt:lpwstr/>
      </vt:variant>
      <vt:variant>
        <vt:i4>7340081</vt:i4>
      </vt:variant>
      <vt:variant>
        <vt:i4>336</vt:i4>
      </vt:variant>
      <vt:variant>
        <vt:i4>0</vt:i4>
      </vt:variant>
      <vt:variant>
        <vt:i4>5</vt:i4>
      </vt:variant>
      <vt:variant>
        <vt:lpwstr>https://www.cbd.int/doc/decisions/np-mop-01/np-mop-01-dec-04-en.pdf</vt:lpwstr>
      </vt:variant>
      <vt:variant>
        <vt:lpwstr/>
      </vt:variant>
      <vt:variant>
        <vt:i4>7667761</vt:i4>
      </vt:variant>
      <vt:variant>
        <vt:i4>333</vt:i4>
      </vt:variant>
      <vt:variant>
        <vt:i4>0</vt:i4>
      </vt:variant>
      <vt:variant>
        <vt:i4>5</vt:i4>
      </vt:variant>
      <vt:variant>
        <vt:lpwstr>https://www.cbd.int/doc/decisions/np-mop-03/np-mop-03-dec-01-en.pdf</vt:lpwstr>
      </vt:variant>
      <vt:variant>
        <vt:lpwstr/>
      </vt:variant>
      <vt:variant>
        <vt:i4>458827</vt:i4>
      </vt:variant>
      <vt:variant>
        <vt:i4>330</vt:i4>
      </vt:variant>
      <vt:variant>
        <vt:i4>0</vt:i4>
      </vt:variant>
      <vt:variant>
        <vt:i4>5</vt:i4>
      </vt:variant>
      <vt:variant>
        <vt:lpwstr>https://www.cbd.int/doc/decisions/cop-15/cop-15-dec-09-en.pdf</vt:lpwstr>
      </vt:variant>
      <vt:variant>
        <vt:lpwstr/>
      </vt:variant>
      <vt:variant>
        <vt:i4>7471153</vt:i4>
      </vt:variant>
      <vt:variant>
        <vt:i4>327</vt:i4>
      </vt:variant>
      <vt:variant>
        <vt:i4>0</vt:i4>
      </vt:variant>
      <vt:variant>
        <vt:i4>5</vt:i4>
      </vt:variant>
      <vt:variant>
        <vt:lpwstr>https://www.cbd.int/doc/decisions/np-mop-04/np-mop-04-dec-06-en.pdf</vt:lpwstr>
      </vt:variant>
      <vt:variant>
        <vt:lpwstr/>
      </vt:variant>
      <vt:variant>
        <vt:i4>7798833</vt:i4>
      </vt:variant>
      <vt:variant>
        <vt:i4>324</vt:i4>
      </vt:variant>
      <vt:variant>
        <vt:i4>0</vt:i4>
      </vt:variant>
      <vt:variant>
        <vt:i4>5</vt:i4>
      </vt:variant>
      <vt:variant>
        <vt:lpwstr>https://www.cbd.int/doc/decisions/np-mop-04/np-mop-04-dec-03-en.pdf</vt:lpwstr>
      </vt:variant>
      <vt:variant>
        <vt:lpwstr/>
      </vt:variant>
      <vt:variant>
        <vt:i4>7667761</vt:i4>
      </vt:variant>
      <vt:variant>
        <vt:i4>321</vt:i4>
      </vt:variant>
      <vt:variant>
        <vt:i4>0</vt:i4>
      </vt:variant>
      <vt:variant>
        <vt:i4>5</vt:i4>
      </vt:variant>
      <vt:variant>
        <vt:lpwstr>https://www.cbd.int/doc/decisions/np-mop-03/np-mop-03-dec-01-en.pdf</vt:lpwstr>
      </vt:variant>
      <vt:variant>
        <vt:lpwstr/>
      </vt:variant>
      <vt:variant>
        <vt:i4>7340081</vt:i4>
      </vt:variant>
      <vt:variant>
        <vt:i4>318</vt:i4>
      </vt:variant>
      <vt:variant>
        <vt:i4>0</vt:i4>
      </vt:variant>
      <vt:variant>
        <vt:i4>5</vt:i4>
      </vt:variant>
      <vt:variant>
        <vt:lpwstr>https://www.cbd.int/doc/decisions/np-mop-02/np-mop-02-dec-04-en.pdf</vt:lpwstr>
      </vt:variant>
      <vt:variant>
        <vt:lpwstr/>
      </vt:variant>
      <vt:variant>
        <vt:i4>1245279</vt:i4>
      </vt:variant>
      <vt:variant>
        <vt:i4>315</vt:i4>
      </vt:variant>
      <vt:variant>
        <vt:i4>0</vt:i4>
      </vt:variant>
      <vt:variant>
        <vt:i4>5</vt:i4>
      </vt:variant>
      <vt:variant>
        <vt:lpwstr>https://www.cbd.int/abs/text/articles?sec=abs-21</vt:lpwstr>
      </vt:variant>
      <vt:variant>
        <vt:lpwstr/>
      </vt:variant>
      <vt:variant>
        <vt:i4>7798833</vt:i4>
      </vt:variant>
      <vt:variant>
        <vt:i4>312</vt:i4>
      </vt:variant>
      <vt:variant>
        <vt:i4>0</vt:i4>
      </vt:variant>
      <vt:variant>
        <vt:i4>5</vt:i4>
      </vt:variant>
      <vt:variant>
        <vt:lpwstr>https://www.cbd.int/doc/decisions/np-mop-03/np-mop-03-dec-03-en.pdf</vt:lpwstr>
      </vt:variant>
      <vt:variant>
        <vt:lpwstr/>
      </vt:variant>
      <vt:variant>
        <vt:i4>7798833</vt:i4>
      </vt:variant>
      <vt:variant>
        <vt:i4>309</vt:i4>
      </vt:variant>
      <vt:variant>
        <vt:i4>0</vt:i4>
      </vt:variant>
      <vt:variant>
        <vt:i4>5</vt:i4>
      </vt:variant>
      <vt:variant>
        <vt:lpwstr>https://www.cbd.int/doc/decisions/np-mop-03/np-mop-03-dec-03-en.pdf</vt:lpwstr>
      </vt:variant>
      <vt:variant>
        <vt:lpwstr/>
      </vt:variant>
      <vt:variant>
        <vt:i4>7798833</vt:i4>
      </vt:variant>
      <vt:variant>
        <vt:i4>306</vt:i4>
      </vt:variant>
      <vt:variant>
        <vt:i4>0</vt:i4>
      </vt:variant>
      <vt:variant>
        <vt:i4>5</vt:i4>
      </vt:variant>
      <vt:variant>
        <vt:lpwstr>https://www.cbd.int/doc/decisions/np-mop-03/np-mop-03-dec-03-en.pdf</vt:lpwstr>
      </vt:variant>
      <vt:variant>
        <vt:lpwstr/>
      </vt:variant>
      <vt:variant>
        <vt:i4>1114207</vt:i4>
      </vt:variant>
      <vt:variant>
        <vt:i4>303</vt:i4>
      </vt:variant>
      <vt:variant>
        <vt:i4>0</vt:i4>
      </vt:variant>
      <vt:variant>
        <vt:i4>5</vt:i4>
      </vt:variant>
      <vt:variant>
        <vt:lpwstr>https://www.cbd.int/abs/text/articles?sec=abs-23</vt:lpwstr>
      </vt:variant>
      <vt:variant>
        <vt:lpwstr/>
      </vt:variant>
      <vt:variant>
        <vt:i4>3211325</vt:i4>
      </vt:variant>
      <vt:variant>
        <vt:i4>300</vt:i4>
      </vt:variant>
      <vt:variant>
        <vt:i4>0</vt:i4>
      </vt:variant>
      <vt:variant>
        <vt:i4>5</vt:i4>
      </vt:variant>
      <vt:variant>
        <vt:lpwstr>https://www.cbd.int/convention/articles/default.shtml?a=cbd-16</vt:lpwstr>
      </vt:variant>
      <vt:variant>
        <vt:lpwstr/>
      </vt:variant>
      <vt:variant>
        <vt:i4>1704029</vt:i4>
      </vt:variant>
      <vt:variant>
        <vt:i4>297</vt:i4>
      </vt:variant>
      <vt:variant>
        <vt:i4>0</vt:i4>
      </vt:variant>
      <vt:variant>
        <vt:i4>5</vt:i4>
      </vt:variant>
      <vt:variant>
        <vt:lpwstr>https://www.cbd.int/abs/text/articles?sec=abs-08</vt:lpwstr>
      </vt:variant>
      <vt:variant>
        <vt:lpwstr/>
      </vt:variant>
      <vt:variant>
        <vt:i4>1048668</vt:i4>
      </vt:variant>
      <vt:variant>
        <vt:i4>294</vt:i4>
      </vt:variant>
      <vt:variant>
        <vt:i4>0</vt:i4>
      </vt:variant>
      <vt:variant>
        <vt:i4>5</vt:i4>
      </vt:variant>
      <vt:variant>
        <vt:lpwstr>https://www.cbd.int/abs/text/articles?sec=abs-12</vt:lpwstr>
      </vt:variant>
      <vt:variant>
        <vt:lpwstr/>
      </vt:variant>
      <vt:variant>
        <vt:i4>1376349</vt:i4>
      </vt:variant>
      <vt:variant>
        <vt:i4>291</vt:i4>
      </vt:variant>
      <vt:variant>
        <vt:i4>0</vt:i4>
      </vt:variant>
      <vt:variant>
        <vt:i4>5</vt:i4>
      </vt:variant>
      <vt:variant>
        <vt:lpwstr>https://www.cbd.int/abs/text/articles?sec=abs-07</vt:lpwstr>
      </vt:variant>
      <vt:variant>
        <vt:lpwstr/>
      </vt:variant>
      <vt:variant>
        <vt:i4>1310813</vt:i4>
      </vt:variant>
      <vt:variant>
        <vt:i4>288</vt:i4>
      </vt:variant>
      <vt:variant>
        <vt:i4>0</vt:i4>
      </vt:variant>
      <vt:variant>
        <vt:i4>5</vt:i4>
      </vt:variant>
      <vt:variant>
        <vt:lpwstr>https://www.cbd.int/abs/text/articles?sec=abs-06</vt:lpwstr>
      </vt:variant>
      <vt:variant>
        <vt:lpwstr/>
      </vt:variant>
      <vt:variant>
        <vt:i4>1507421</vt:i4>
      </vt:variant>
      <vt:variant>
        <vt:i4>285</vt:i4>
      </vt:variant>
      <vt:variant>
        <vt:i4>0</vt:i4>
      </vt:variant>
      <vt:variant>
        <vt:i4>5</vt:i4>
      </vt:variant>
      <vt:variant>
        <vt:lpwstr>https://www.cbd.int/abs/text/articles?sec=abs-05</vt:lpwstr>
      </vt:variant>
      <vt:variant>
        <vt:lpwstr/>
      </vt:variant>
      <vt:variant>
        <vt:i4>1376348</vt:i4>
      </vt:variant>
      <vt:variant>
        <vt:i4>282</vt:i4>
      </vt:variant>
      <vt:variant>
        <vt:i4>0</vt:i4>
      </vt:variant>
      <vt:variant>
        <vt:i4>5</vt:i4>
      </vt:variant>
      <vt:variant>
        <vt:lpwstr>https://www.cbd.int/abs/text/articles?sec=abs-17</vt:lpwstr>
      </vt:variant>
      <vt:variant>
        <vt:lpwstr/>
      </vt:variant>
      <vt:variant>
        <vt:i4>1310812</vt:i4>
      </vt:variant>
      <vt:variant>
        <vt:i4>279</vt:i4>
      </vt:variant>
      <vt:variant>
        <vt:i4>0</vt:i4>
      </vt:variant>
      <vt:variant>
        <vt:i4>5</vt:i4>
      </vt:variant>
      <vt:variant>
        <vt:lpwstr>https://www.cbd.int/abs/text/articles?sec=abs-16</vt:lpwstr>
      </vt:variant>
      <vt:variant>
        <vt:lpwstr/>
      </vt:variant>
      <vt:variant>
        <vt:i4>1507420</vt:i4>
      </vt:variant>
      <vt:variant>
        <vt:i4>276</vt:i4>
      </vt:variant>
      <vt:variant>
        <vt:i4>0</vt:i4>
      </vt:variant>
      <vt:variant>
        <vt:i4>5</vt:i4>
      </vt:variant>
      <vt:variant>
        <vt:lpwstr>https://www.cbd.int/abs/text/articles?sec=abs-15</vt:lpwstr>
      </vt:variant>
      <vt:variant>
        <vt:lpwstr/>
      </vt:variant>
      <vt:variant>
        <vt:i4>1245278</vt:i4>
      </vt:variant>
      <vt:variant>
        <vt:i4>273</vt:i4>
      </vt:variant>
      <vt:variant>
        <vt:i4>0</vt:i4>
      </vt:variant>
      <vt:variant>
        <vt:i4>5</vt:i4>
      </vt:variant>
      <vt:variant>
        <vt:lpwstr>https://www.cbd.int/abs/text/articles?sec=abs-31</vt:lpwstr>
      </vt:variant>
      <vt:variant>
        <vt:lpwstr/>
      </vt:variant>
      <vt:variant>
        <vt:i4>7209057</vt:i4>
      </vt:variant>
      <vt:variant>
        <vt:i4>270</vt:i4>
      </vt:variant>
      <vt:variant>
        <vt:i4>0</vt:i4>
      </vt:variant>
      <vt:variant>
        <vt:i4>5</vt:i4>
      </vt:variant>
      <vt:variant>
        <vt:lpwstr>https://www.cbd.int/decisions/cop/?m=cop-15</vt:lpwstr>
      </vt:variant>
      <vt:variant>
        <vt:lpwstr/>
      </vt:variant>
      <vt:variant>
        <vt:i4>1376327</vt:i4>
      </vt:variant>
      <vt:variant>
        <vt:i4>267</vt:i4>
      </vt:variant>
      <vt:variant>
        <vt:i4>0</vt:i4>
      </vt:variant>
      <vt:variant>
        <vt:i4>5</vt:i4>
      </vt:variant>
      <vt:variant>
        <vt:lpwstr>https://www.cbd.int/abs/text/articles/?sec=abs-22</vt:lpwstr>
      </vt:variant>
      <vt:variant>
        <vt:lpwstr/>
      </vt:variant>
      <vt:variant>
        <vt:i4>1376327</vt:i4>
      </vt:variant>
      <vt:variant>
        <vt:i4>264</vt:i4>
      </vt:variant>
      <vt:variant>
        <vt:i4>0</vt:i4>
      </vt:variant>
      <vt:variant>
        <vt:i4>5</vt:i4>
      </vt:variant>
      <vt:variant>
        <vt:lpwstr>https://www.cbd.int/abs/text/articles/?sec=abs-22</vt:lpwstr>
      </vt:variant>
      <vt:variant>
        <vt:lpwstr/>
      </vt:variant>
      <vt:variant>
        <vt:i4>1376327</vt:i4>
      </vt:variant>
      <vt:variant>
        <vt:i4>261</vt:i4>
      </vt:variant>
      <vt:variant>
        <vt:i4>0</vt:i4>
      </vt:variant>
      <vt:variant>
        <vt:i4>5</vt:i4>
      </vt:variant>
      <vt:variant>
        <vt:lpwstr>https://www.cbd.int/abs/text/articles/?sec=abs-21</vt:lpwstr>
      </vt:variant>
      <vt:variant>
        <vt:lpwstr/>
      </vt:variant>
      <vt:variant>
        <vt:i4>1376327</vt:i4>
      </vt:variant>
      <vt:variant>
        <vt:i4>258</vt:i4>
      </vt:variant>
      <vt:variant>
        <vt:i4>0</vt:i4>
      </vt:variant>
      <vt:variant>
        <vt:i4>5</vt:i4>
      </vt:variant>
      <vt:variant>
        <vt:lpwstr>https://www.cbd.int/abs/text/articles/?sec=abs-22</vt:lpwstr>
      </vt:variant>
      <vt:variant>
        <vt:lpwstr/>
      </vt:variant>
      <vt:variant>
        <vt:i4>393291</vt:i4>
      </vt:variant>
      <vt:variant>
        <vt:i4>255</vt:i4>
      </vt:variant>
      <vt:variant>
        <vt:i4>0</vt:i4>
      </vt:variant>
      <vt:variant>
        <vt:i4>5</vt:i4>
      </vt:variant>
      <vt:variant>
        <vt:lpwstr>https://www.cbd.int/doc/decisions/cop-15/cop-15-dec-08-en.pdf</vt:lpwstr>
      </vt:variant>
      <vt:variant>
        <vt:lpwstr/>
      </vt:variant>
      <vt:variant>
        <vt:i4>1507423</vt:i4>
      </vt:variant>
      <vt:variant>
        <vt:i4>252</vt:i4>
      </vt:variant>
      <vt:variant>
        <vt:i4>0</vt:i4>
      </vt:variant>
      <vt:variant>
        <vt:i4>5</vt:i4>
      </vt:variant>
      <vt:variant>
        <vt:lpwstr>https://www.cbd.int/abs/text/articles?sec=abs-25</vt:lpwstr>
      </vt:variant>
      <vt:variant>
        <vt:lpwstr/>
      </vt:variant>
      <vt:variant>
        <vt:i4>1048671</vt:i4>
      </vt:variant>
      <vt:variant>
        <vt:i4>249</vt:i4>
      </vt:variant>
      <vt:variant>
        <vt:i4>0</vt:i4>
      </vt:variant>
      <vt:variant>
        <vt:i4>5</vt:i4>
      </vt:variant>
      <vt:variant>
        <vt:lpwstr>https://www.cbd.int/abs/text/articles?sec=abs-22</vt:lpwstr>
      </vt:variant>
      <vt:variant>
        <vt:lpwstr/>
      </vt:variant>
      <vt:variant>
        <vt:i4>983114</vt:i4>
      </vt:variant>
      <vt:variant>
        <vt:i4>246</vt:i4>
      </vt:variant>
      <vt:variant>
        <vt:i4>0</vt:i4>
      </vt:variant>
      <vt:variant>
        <vt:i4>5</vt:i4>
      </vt:variant>
      <vt:variant>
        <vt:lpwstr>https://www.cbd.int/doc/decisions/cop-15/cop-15-dec-11-en.pdf</vt:lpwstr>
      </vt:variant>
      <vt:variant>
        <vt:lpwstr/>
      </vt:variant>
      <vt:variant>
        <vt:i4>3407982</vt:i4>
      </vt:variant>
      <vt:variant>
        <vt:i4>243</vt:i4>
      </vt:variant>
      <vt:variant>
        <vt:i4>0</vt:i4>
      </vt:variant>
      <vt:variant>
        <vt:i4>5</vt:i4>
      </vt:variant>
      <vt:variant>
        <vt:lpwstr>https://www.cbd.int/conferences/2021-2022/cop-15/documents</vt:lpwstr>
      </vt:variant>
      <vt:variant>
        <vt:lpwstr/>
      </vt:variant>
      <vt:variant>
        <vt:i4>3407982</vt:i4>
      </vt:variant>
      <vt:variant>
        <vt:i4>240</vt:i4>
      </vt:variant>
      <vt:variant>
        <vt:i4>0</vt:i4>
      </vt:variant>
      <vt:variant>
        <vt:i4>5</vt:i4>
      </vt:variant>
      <vt:variant>
        <vt:lpwstr>https://www.cbd.int/conferences/2021-2022/cop-15/documents</vt:lpwstr>
      </vt:variant>
      <vt:variant>
        <vt:lpwstr/>
      </vt:variant>
      <vt:variant>
        <vt:i4>7536689</vt:i4>
      </vt:variant>
      <vt:variant>
        <vt:i4>237</vt:i4>
      </vt:variant>
      <vt:variant>
        <vt:i4>0</vt:i4>
      </vt:variant>
      <vt:variant>
        <vt:i4>5</vt:i4>
      </vt:variant>
      <vt:variant>
        <vt:lpwstr>https://www.cbd.int/doc/decisions/np-mop-04/np-mop-04-dec-07-en.pdf</vt:lpwstr>
      </vt:variant>
      <vt:variant>
        <vt:lpwstr/>
      </vt:variant>
      <vt:variant>
        <vt:i4>1048671</vt:i4>
      </vt:variant>
      <vt:variant>
        <vt:i4>234</vt:i4>
      </vt:variant>
      <vt:variant>
        <vt:i4>0</vt:i4>
      </vt:variant>
      <vt:variant>
        <vt:i4>5</vt:i4>
      </vt:variant>
      <vt:variant>
        <vt:lpwstr>https://www.cbd.int/abs/text/articles?sec=abs-22</vt:lpwstr>
      </vt:variant>
      <vt:variant>
        <vt:lpwstr/>
      </vt:variant>
      <vt:variant>
        <vt:i4>1245279</vt:i4>
      </vt:variant>
      <vt:variant>
        <vt:i4>231</vt:i4>
      </vt:variant>
      <vt:variant>
        <vt:i4>0</vt:i4>
      </vt:variant>
      <vt:variant>
        <vt:i4>5</vt:i4>
      </vt:variant>
      <vt:variant>
        <vt:lpwstr>https://www.cbd.int/abs/text/articles?sec=abs-21</vt:lpwstr>
      </vt:variant>
      <vt:variant>
        <vt:lpwstr/>
      </vt:variant>
      <vt:variant>
        <vt:i4>524363</vt:i4>
      </vt:variant>
      <vt:variant>
        <vt:i4>228</vt:i4>
      </vt:variant>
      <vt:variant>
        <vt:i4>0</vt:i4>
      </vt:variant>
      <vt:variant>
        <vt:i4>5</vt:i4>
      </vt:variant>
      <vt:variant>
        <vt:lpwstr>https://www.cbd.int/doc/decisions/cop-15/cop-15-dec-06-en.pdf</vt:lpwstr>
      </vt:variant>
      <vt:variant>
        <vt:lpwstr/>
      </vt:variant>
      <vt:variant>
        <vt:i4>655435</vt:i4>
      </vt:variant>
      <vt:variant>
        <vt:i4>225</vt:i4>
      </vt:variant>
      <vt:variant>
        <vt:i4>0</vt:i4>
      </vt:variant>
      <vt:variant>
        <vt:i4>5</vt:i4>
      </vt:variant>
      <vt:variant>
        <vt:lpwstr>https://www.cbd.int/doc/decisions/cop-15/cop-15-dec-04-en.pdf</vt:lpwstr>
      </vt:variant>
      <vt:variant>
        <vt:lpwstr/>
      </vt:variant>
      <vt:variant>
        <vt:i4>1638452</vt:i4>
      </vt:variant>
      <vt:variant>
        <vt:i4>218</vt:i4>
      </vt:variant>
      <vt:variant>
        <vt:i4>0</vt:i4>
      </vt:variant>
      <vt:variant>
        <vt:i4>5</vt:i4>
      </vt:variant>
      <vt:variant>
        <vt:lpwstr/>
      </vt:variant>
      <vt:variant>
        <vt:lpwstr>_Toc195092959</vt:lpwstr>
      </vt:variant>
      <vt:variant>
        <vt:i4>1638452</vt:i4>
      </vt:variant>
      <vt:variant>
        <vt:i4>212</vt:i4>
      </vt:variant>
      <vt:variant>
        <vt:i4>0</vt:i4>
      </vt:variant>
      <vt:variant>
        <vt:i4>5</vt:i4>
      </vt:variant>
      <vt:variant>
        <vt:lpwstr/>
      </vt:variant>
      <vt:variant>
        <vt:lpwstr>_Toc195092958</vt:lpwstr>
      </vt:variant>
      <vt:variant>
        <vt:i4>1638452</vt:i4>
      </vt:variant>
      <vt:variant>
        <vt:i4>206</vt:i4>
      </vt:variant>
      <vt:variant>
        <vt:i4>0</vt:i4>
      </vt:variant>
      <vt:variant>
        <vt:i4>5</vt:i4>
      </vt:variant>
      <vt:variant>
        <vt:lpwstr/>
      </vt:variant>
      <vt:variant>
        <vt:lpwstr>_Toc195092957</vt:lpwstr>
      </vt:variant>
      <vt:variant>
        <vt:i4>1638452</vt:i4>
      </vt:variant>
      <vt:variant>
        <vt:i4>200</vt:i4>
      </vt:variant>
      <vt:variant>
        <vt:i4>0</vt:i4>
      </vt:variant>
      <vt:variant>
        <vt:i4>5</vt:i4>
      </vt:variant>
      <vt:variant>
        <vt:lpwstr/>
      </vt:variant>
      <vt:variant>
        <vt:lpwstr>_Toc195092956</vt:lpwstr>
      </vt:variant>
      <vt:variant>
        <vt:i4>1638452</vt:i4>
      </vt:variant>
      <vt:variant>
        <vt:i4>194</vt:i4>
      </vt:variant>
      <vt:variant>
        <vt:i4>0</vt:i4>
      </vt:variant>
      <vt:variant>
        <vt:i4>5</vt:i4>
      </vt:variant>
      <vt:variant>
        <vt:lpwstr/>
      </vt:variant>
      <vt:variant>
        <vt:lpwstr>_Toc195092955</vt:lpwstr>
      </vt:variant>
      <vt:variant>
        <vt:i4>1638452</vt:i4>
      </vt:variant>
      <vt:variant>
        <vt:i4>188</vt:i4>
      </vt:variant>
      <vt:variant>
        <vt:i4>0</vt:i4>
      </vt:variant>
      <vt:variant>
        <vt:i4>5</vt:i4>
      </vt:variant>
      <vt:variant>
        <vt:lpwstr/>
      </vt:variant>
      <vt:variant>
        <vt:lpwstr>_Toc195092954</vt:lpwstr>
      </vt:variant>
      <vt:variant>
        <vt:i4>1638452</vt:i4>
      </vt:variant>
      <vt:variant>
        <vt:i4>182</vt:i4>
      </vt:variant>
      <vt:variant>
        <vt:i4>0</vt:i4>
      </vt:variant>
      <vt:variant>
        <vt:i4>5</vt:i4>
      </vt:variant>
      <vt:variant>
        <vt:lpwstr/>
      </vt:variant>
      <vt:variant>
        <vt:lpwstr>_Toc195092953</vt:lpwstr>
      </vt:variant>
      <vt:variant>
        <vt:i4>1638452</vt:i4>
      </vt:variant>
      <vt:variant>
        <vt:i4>176</vt:i4>
      </vt:variant>
      <vt:variant>
        <vt:i4>0</vt:i4>
      </vt:variant>
      <vt:variant>
        <vt:i4>5</vt:i4>
      </vt:variant>
      <vt:variant>
        <vt:lpwstr/>
      </vt:variant>
      <vt:variant>
        <vt:lpwstr>_Toc195092952</vt:lpwstr>
      </vt:variant>
      <vt:variant>
        <vt:i4>1638452</vt:i4>
      </vt:variant>
      <vt:variant>
        <vt:i4>170</vt:i4>
      </vt:variant>
      <vt:variant>
        <vt:i4>0</vt:i4>
      </vt:variant>
      <vt:variant>
        <vt:i4>5</vt:i4>
      </vt:variant>
      <vt:variant>
        <vt:lpwstr/>
      </vt:variant>
      <vt:variant>
        <vt:lpwstr>_Toc195092951</vt:lpwstr>
      </vt:variant>
      <vt:variant>
        <vt:i4>1638452</vt:i4>
      </vt:variant>
      <vt:variant>
        <vt:i4>164</vt:i4>
      </vt:variant>
      <vt:variant>
        <vt:i4>0</vt:i4>
      </vt:variant>
      <vt:variant>
        <vt:i4>5</vt:i4>
      </vt:variant>
      <vt:variant>
        <vt:lpwstr/>
      </vt:variant>
      <vt:variant>
        <vt:lpwstr>_Toc195092950</vt:lpwstr>
      </vt:variant>
      <vt:variant>
        <vt:i4>1572916</vt:i4>
      </vt:variant>
      <vt:variant>
        <vt:i4>158</vt:i4>
      </vt:variant>
      <vt:variant>
        <vt:i4>0</vt:i4>
      </vt:variant>
      <vt:variant>
        <vt:i4>5</vt:i4>
      </vt:variant>
      <vt:variant>
        <vt:lpwstr/>
      </vt:variant>
      <vt:variant>
        <vt:lpwstr>_Toc195092949</vt:lpwstr>
      </vt:variant>
      <vt:variant>
        <vt:i4>1572916</vt:i4>
      </vt:variant>
      <vt:variant>
        <vt:i4>152</vt:i4>
      </vt:variant>
      <vt:variant>
        <vt:i4>0</vt:i4>
      </vt:variant>
      <vt:variant>
        <vt:i4>5</vt:i4>
      </vt:variant>
      <vt:variant>
        <vt:lpwstr/>
      </vt:variant>
      <vt:variant>
        <vt:lpwstr>_Toc195092948</vt:lpwstr>
      </vt:variant>
      <vt:variant>
        <vt:i4>1572916</vt:i4>
      </vt:variant>
      <vt:variant>
        <vt:i4>146</vt:i4>
      </vt:variant>
      <vt:variant>
        <vt:i4>0</vt:i4>
      </vt:variant>
      <vt:variant>
        <vt:i4>5</vt:i4>
      </vt:variant>
      <vt:variant>
        <vt:lpwstr/>
      </vt:variant>
      <vt:variant>
        <vt:lpwstr>_Toc195092947</vt:lpwstr>
      </vt:variant>
      <vt:variant>
        <vt:i4>1572916</vt:i4>
      </vt:variant>
      <vt:variant>
        <vt:i4>140</vt:i4>
      </vt:variant>
      <vt:variant>
        <vt:i4>0</vt:i4>
      </vt:variant>
      <vt:variant>
        <vt:i4>5</vt:i4>
      </vt:variant>
      <vt:variant>
        <vt:lpwstr/>
      </vt:variant>
      <vt:variant>
        <vt:lpwstr>_Toc195092946</vt:lpwstr>
      </vt:variant>
      <vt:variant>
        <vt:i4>1572916</vt:i4>
      </vt:variant>
      <vt:variant>
        <vt:i4>134</vt:i4>
      </vt:variant>
      <vt:variant>
        <vt:i4>0</vt:i4>
      </vt:variant>
      <vt:variant>
        <vt:i4>5</vt:i4>
      </vt:variant>
      <vt:variant>
        <vt:lpwstr/>
      </vt:variant>
      <vt:variant>
        <vt:lpwstr>_Toc195092945</vt:lpwstr>
      </vt:variant>
      <vt:variant>
        <vt:i4>1572916</vt:i4>
      </vt:variant>
      <vt:variant>
        <vt:i4>128</vt:i4>
      </vt:variant>
      <vt:variant>
        <vt:i4>0</vt:i4>
      </vt:variant>
      <vt:variant>
        <vt:i4>5</vt:i4>
      </vt:variant>
      <vt:variant>
        <vt:lpwstr/>
      </vt:variant>
      <vt:variant>
        <vt:lpwstr>_Toc195092944</vt:lpwstr>
      </vt:variant>
      <vt:variant>
        <vt:i4>1572916</vt:i4>
      </vt:variant>
      <vt:variant>
        <vt:i4>122</vt:i4>
      </vt:variant>
      <vt:variant>
        <vt:i4>0</vt:i4>
      </vt:variant>
      <vt:variant>
        <vt:i4>5</vt:i4>
      </vt:variant>
      <vt:variant>
        <vt:lpwstr/>
      </vt:variant>
      <vt:variant>
        <vt:lpwstr>_Toc195092943</vt:lpwstr>
      </vt:variant>
      <vt:variant>
        <vt:i4>1572916</vt:i4>
      </vt:variant>
      <vt:variant>
        <vt:i4>116</vt:i4>
      </vt:variant>
      <vt:variant>
        <vt:i4>0</vt:i4>
      </vt:variant>
      <vt:variant>
        <vt:i4>5</vt:i4>
      </vt:variant>
      <vt:variant>
        <vt:lpwstr/>
      </vt:variant>
      <vt:variant>
        <vt:lpwstr>_Toc195092942</vt:lpwstr>
      </vt:variant>
      <vt:variant>
        <vt:i4>1572916</vt:i4>
      </vt:variant>
      <vt:variant>
        <vt:i4>110</vt:i4>
      </vt:variant>
      <vt:variant>
        <vt:i4>0</vt:i4>
      </vt:variant>
      <vt:variant>
        <vt:i4>5</vt:i4>
      </vt:variant>
      <vt:variant>
        <vt:lpwstr/>
      </vt:variant>
      <vt:variant>
        <vt:lpwstr>_Toc195092941</vt:lpwstr>
      </vt:variant>
      <vt:variant>
        <vt:i4>1572916</vt:i4>
      </vt:variant>
      <vt:variant>
        <vt:i4>104</vt:i4>
      </vt:variant>
      <vt:variant>
        <vt:i4>0</vt:i4>
      </vt:variant>
      <vt:variant>
        <vt:i4>5</vt:i4>
      </vt:variant>
      <vt:variant>
        <vt:lpwstr/>
      </vt:variant>
      <vt:variant>
        <vt:lpwstr>_Toc195092940</vt:lpwstr>
      </vt:variant>
      <vt:variant>
        <vt:i4>2031668</vt:i4>
      </vt:variant>
      <vt:variant>
        <vt:i4>98</vt:i4>
      </vt:variant>
      <vt:variant>
        <vt:i4>0</vt:i4>
      </vt:variant>
      <vt:variant>
        <vt:i4>5</vt:i4>
      </vt:variant>
      <vt:variant>
        <vt:lpwstr/>
      </vt:variant>
      <vt:variant>
        <vt:lpwstr>_Toc195092939</vt:lpwstr>
      </vt:variant>
      <vt:variant>
        <vt:i4>2031668</vt:i4>
      </vt:variant>
      <vt:variant>
        <vt:i4>92</vt:i4>
      </vt:variant>
      <vt:variant>
        <vt:i4>0</vt:i4>
      </vt:variant>
      <vt:variant>
        <vt:i4>5</vt:i4>
      </vt:variant>
      <vt:variant>
        <vt:lpwstr/>
      </vt:variant>
      <vt:variant>
        <vt:lpwstr>_Toc195092938</vt:lpwstr>
      </vt:variant>
      <vt:variant>
        <vt:i4>2031668</vt:i4>
      </vt:variant>
      <vt:variant>
        <vt:i4>86</vt:i4>
      </vt:variant>
      <vt:variant>
        <vt:i4>0</vt:i4>
      </vt:variant>
      <vt:variant>
        <vt:i4>5</vt:i4>
      </vt:variant>
      <vt:variant>
        <vt:lpwstr/>
      </vt:variant>
      <vt:variant>
        <vt:lpwstr>_Toc195092937</vt:lpwstr>
      </vt:variant>
      <vt:variant>
        <vt:i4>2031668</vt:i4>
      </vt:variant>
      <vt:variant>
        <vt:i4>80</vt:i4>
      </vt:variant>
      <vt:variant>
        <vt:i4>0</vt:i4>
      </vt:variant>
      <vt:variant>
        <vt:i4>5</vt:i4>
      </vt:variant>
      <vt:variant>
        <vt:lpwstr/>
      </vt:variant>
      <vt:variant>
        <vt:lpwstr>_Toc195092936</vt:lpwstr>
      </vt:variant>
      <vt:variant>
        <vt:i4>2031668</vt:i4>
      </vt:variant>
      <vt:variant>
        <vt:i4>74</vt:i4>
      </vt:variant>
      <vt:variant>
        <vt:i4>0</vt:i4>
      </vt:variant>
      <vt:variant>
        <vt:i4>5</vt:i4>
      </vt:variant>
      <vt:variant>
        <vt:lpwstr/>
      </vt:variant>
      <vt:variant>
        <vt:lpwstr>_Toc195092935</vt:lpwstr>
      </vt:variant>
      <vt:variant>
        <vt:i4>2031668</vt:i4>
      </vt:variant>
      <vt:variant>
        <vt:i4>68</vt:i4>
      </vt:variant>
      <vt:variant>
        <vt:i4>0</vt:i4>
      </vt:variant>
      <vt:variant>
        <vt:i4>5</vt:i4>
      </vt:variant>
      <vt:variant>
        <vt:lpwstr/>
      </vt:variant>
      <vt:variant>
        <vt:lpwstr>_Toc195092934</vt:lpwstr>
      </vt:variant>
      <vt:variant>
        <vt:i4>2031668</vt:i4>
      </vt:variant>
      <vt:variant>
        <vt:i4>62</vt:i4>
      </vt:variant>
      <vt:variant>
        <vt:i4>0</vt:i4>
      </vt:variant>
      <vt:variant>
        <vt:i4>5</vt:i4>
      </vt:variant>
      <vt:variant>
        <vt:lpwstr/>
      </vt:variant>
      <vt:variant>
        <vt:lpwstr>_Toc195092933</vt:lpwstr>
      </vt:variant>
      <vt:variant>
        <vt:i4>2031668</vt:i4>
      </vt:variant>
      <vt:variant>
        <vt:i4>56</vt:i4>
      </vt:variant>
      <vt:variant>
        <vt:i4>0</vt:i4>
      </vt:variant>
      <vt:variant>
        <vt:i4>5</vt:i4>
      </vt:variant>
      <vt:variant>
        <vt:lpwstr/>
      </vt:variant>
      <vt:variant>
        <vt:lpwstr>_Toc195092932</vt:lpwstr>
      </vt:variant>
      <vt:variant>
        <vt:i4>2031668</vt:i4>
      </vt:variant>
      <vt:variant>
        <vt:i4>50</vt:i4>
      </vt:variant>
      <vt:variant>
        <vt:i4>0</vt:i4>
      </vt:variant>
      <vt:variant>
        <vt:i4>5</vt:i4>
      </vt:variant>
      <vt:variant>
        <vt:lpwstr/>
      </vt:variant>
      <vt:variant>
        <vt:lpwstr>_Toc195092931</vt:lpwstr>
      </vt:variant>
      <vt:variant>
        <vt:i4>2031668</vt:i4>
      </vt:variant>
      <vt:variant>
        <vt:i4>44</vt:i4>
      </vt:variant>
      <vt:variant>
        <vt:i4>0</vt:i4>
      </vt:variant>
      <vt:variant>
        <vt:i4>5</vt:i4>
      </vt:variant>
      <vt:variant>
        <vt:lpwstr/>
      </vt:variant>
      <vt:variant>
        <vt:lpwstr>_Toc195092930</vt:lpwstr>
      </vt:variant>
      <vt:variant>
        <vt:i4>1966132</vt:i4>
      </vt:variant>
      <vt:variant>
        <vt:i4>38</vt:i4>
      </vt:variant>
      <vt:variant>
        <vt:i4>0</vt:i4>
      </vt:variant>
      <vt:variant>
        <vt:i4>5</vt:i4>
      </vt:variant>
      <vt:variant>
        <vt:lpwstr/>
      </vt:variant>
      <vt:variant>
        <vt:lpwstr>_Toc195092929</vt:lpwstr>
      </vt:variant>
      <vt:variant>
        <vt:i4>1966132</vt:i4>
      </vt:variant>
      <vt:variant>
        <vt:i4>32</vt:i4>
      </vt:variant>
      <vt:variant>
        <vt:i4>0</vt:i4>
      </vt:variant>
      <vt:variant>
        <vt:i4>5</vt:i4>
      </vt:variant>
      <vt:variant>
        <vt:lpwstr/>
      </vt:variant>
      <vt:variant>
        <vt:lpwstr>_Toc195092928</vt:lpwstr>
      </vt:variant>
      <vt:variant>
        <vt:i4>1966132</vt:i4>
      </vt:variant>
      <vt:variant>
        <vt:i4>26</vt:i4>
      </vt:variant>
      <vt:variant>
        <vt:i4>0</vt:i4>
      </vt:variant>
      <vt:variant>
        <vt:i4>5</vt:i4>
      </vt:variant>
      <vt:variant>
        <vt:lpwstr/>
      </vt:variant>
      <vt:variant>
        <vt:lpwstr>_Toc195092927</vt:lpwstr>
      </vt:variant>
      <vt:variant>
        <vt:i4>1900596</vt:i4>
      </vt:variant>
      <vt:variant>
        <vt:i4>20</vt:i4>
      </vt:variant>
      <vt:variant>
        <vt:i4>0</vt:i4>
      </vt:variant>
      <vt:variant>
        <vt:i4>5</vt:i4>
      </vt:variant>
      <vt:variant>
        <vt:lpwstr/>
      </vt:variant>
      <vt:variant>
        <vt:lpwstr>_Toc195092917</vt:lpwstr>
      </vt:variant>
      <vt:variant>
        <vt:i4>1900596</vt:i4>
      </vt:variant>
      <vt:variant>
        <vt:i4>14</vt:i4>
      </vt:variant>
      <vt:variant>
        <vt:i4>0</vt:i4>
      </vt:variant>
      <vt:variant>
        <vt:i4>5</vt:i4>
      </vt:variant>
      <vt:variant>
        <vt:lpwstr/>
      </vt:variant>
      <vt:variant>
        <vt:lpwstr>_Toc195092916</vt:lpwstr>
      </vt:variant>
      <vt:variant>
        <vt:i4>1900596</vt:i4>
      </vt:variant>
      <vt:variant>
        <vt:i4>8</vt:i4>
      </vt:variant>
      <vt:variant>
        <vt:i4>0</vt:i4>
      </vt:variant>
      <vt:variant>
        <vt:i4>5</vt:i4>
      </vt:variant>
      <vt:variant>
        <vt:lpwstr/>
      </vt:variant>
      <vt:variant>
        <vt:lpwstr>_Toc195092915</vt:lpwstr>
      </vt:variant>
      <vt:variant>
        <vt:i4>1900596</vt:i4>
      </vt:variant>
      <vt:variant>
        <vt:i4>2</vt:i4>
      </vt:variant>
      <vt:variant>
        <vt:i4>0</vt:i4>
      </vt:variant>
      <vt:variant>
        <vt:i4>5</vt:i4>
      </vt:variant>
      <vt:variant>
        <vt:lpwstr/>
      </vt:variant>
      <vt:variant>
        <vt:lpwstr>_Toc195092914</vt:lpwstr>
      </vt:variant>
      <vt:variant>
        <vt:i4>6488113</vt:i4>
      </vt:variant>
      <vt:variant>
        <vt:i4>228</vt:i4>
      </vt:variant>
      <vt:variant>
        <vt:i4>0</vt:i4>
      </vt:variant>
      <vt:variant>
        <vt:i4>5</vt:i4>
      </vt:variant>
      <vt:variant>
        <vt:lpwstr>https://www.cbd.int/documents/CBD/NP/MOP/5/L1/REV1</vt:lpwstr>
      </vt:variant>
      <vt:variant>
        <vt:lpwstr/>
      </vt:variant>
      <vt:variant>
        <vt:i4>4521988</vt:i4>
      </vt:variant>
      <vt:variant>
        <vt:i4>225</vt:i4>
      </vt:variant>
      <vt:variant>
        <vt:i4>0</vt:i4>
      </vt:variant>
      <vt:variant>
        <vt:i4>5</vt:i4>
      </vt:variant>
      <vt:variant>
        <vt:lpwstr>https://www.cbd.int/documents/CBD/NP/MOP/5/10</vt:lpwstr>
      </vt:variant>
      <vt:variant>
        <vt:lpwstr/>
      </vt:variant>
      <vt:variant>
        <vt:i4>4587524</vt:i4>
      </vt:variant>
      <vt:variant>
        <vt:i4>222</vt:i4>
      </vt:variant>
      <vt:variant>
        <vt:i4>0</vt:i4>
      </vt:variant>
      <vt:variant>
        <vt:i4>5</vt:i4>
      </vt:variant>
      <vt:variant>
        <vt:lpwstr>https://www.cbd.int/documents/CBD/NP/MOP/5/2</vt:lpwstr>
      </vt:variant>
      <vt:variant>
        <vt:lpwstr/>
      </vt:variant>
      <vt:variant>
        <vt:i4>3670114</vt:i4>
      </vt:variant>
      <vt:variant>
        <vt:i4>219</vt:i4>
      </vt:variant>
      <vt:variant>
        <vt:i4>0</vt:i4>
      </vt:variant>
      <vt:variant>
        <vt:i4>5</vt:i4>
      </vt:variant>
      <vt:variant>
        <vt:lpwstr>https://www.cbd.int/documents/CBD/WGDSI/2/3</vt:lpwstr>
      </vt:variant>
      <vt:variant>
        <vt:lpwstr/>
      </vt:variant>
      <vt:variant>
        <vt:i4>3670113</vt:i4>
      </vt:variant>
      <vt:variant>
        <vt:i4>216</vt:i4>
      </vt:variant>
      <vt:variant>
        <vt:i4>0</vt:i4>
      </vt:variant>
      <vt:variant>
        <vt:i4>5</vt:i4>
      </vt:variant>
      <vt:variant>
        <vt:lpwstr>https://www.cbd.int/documents/CBD/WGDSI/1/3</vt:lpwstr>
      </vt:variant>
      <vt:variant>
        <vt:lpwstr/>
      </vt:variant>
      <vt:variant>
        <vt:i4>5046276</vt:i4>
      </vt:variant>
      <vt:variant>
        <vt:i4>213</vt:i4>
      </vt:variant>
      <vt:variant>
        <vt:i4>0</vt:i4>
      </vt:variant>
      <vt:variant>
        <vt:i4>5</vt:i4>
      </vt:variant>
      <vt:variant>
        <vt:lpwstr>https://www.cbd.int/documents/CBD/NP/MOP/5/9</vt:lpwstr>
      </vt:variant>
      <vt:variant>
        <vt:lpwstr/>
      </vt:variant>
      <vt:variant>
        <vt:i4>4587524</vt:i4>
      </vt:variant>
      <vt:variant>
        <vt:i4>210</vt:i4>
      </vt:variant>
      <vt:variant>
        <vt:i4>0</vt:i4>
      </vt:variant>
      <vt:variant>
        <vt:i4>5</vt:i4>
      </vt:variant>
      <vt:variant>
        <vt:lpwstr>https://www.cbd.int/documents/CBD/NP/MOP/5/2</vt:lpwstr>
      </vt:variant>
      <vt:variant>
        <vt:lpwstr/>
      </vt:variant>
      <vt:variant>
        <vt:i4>4587524</vt:i4>
      </vt:variant>
      <vt:variant>
        <vt:i4>207</vt:i4>
      </vt:variant>
      <vt:variant>
        <vt:i4>0</vt:i4>
      </vt:variant>
      <vt:variant>
        <vt:i4>5</vt:i4>
      </vt:variant>
      <vt:variant>
        <vt:lpwstr>https://www.cbd.int/documents/CBD/NP/MOP/5/2</vt:lpwstr>
      </vt:variant>
      <vt:variant>
        <vt:lpwstr/>
      </vt:variant>
      <vt:variant>
        <vt:i4>4980740</vt:i4>
      </vt:variant>
      <vt:variant>
        <vt:i4>204</vt:i4>
      </vt:variant>
      <vt:variant>
        <vt:i4>0</vt:i4>
      </vt:variant>
      <vt:variant>
        <vt:i4>5</vt:i4>
      </vt:variant>
      <vt:variant>
        <vt:lpwstr>https://www.cbd.int/documents/CBD/NP/MOP/5/8</vt:lpwstr>
      </vt:variant>
      <vt:variant>
        <vt:lpwstr/>
      </vt:variant>
      <vt:variant>
        <vt:i4>4587524</vt:i4>
      </vt:variant>
      <vt:variant>
        <vt:i4>201</vt:i4>
      </vt:variant>
      <vt:variant>
        <vt:i4>0</vt:i4>
      </vt:variant>
      <vt:variant>
        <vt:i4>5</vt:i4>
      </vt:variant>
      <vt:variant>
        <vt:lpwstr>https://www.cbd.int/documents/CBD/NP/MOP/5/2</vt:lpwstr>
      </vt:variant>
      <vt:variant>
        <vt:lpwstr/>
      </vt:variant>
      <vt:variant>
        <vt:i4>4390916</vt:i4>
      </vt:variant>
      <vt:variant>
        <vt:i4>198</vt:i4>
      </vt:variant>
      <vt:variant>
        <vt:i4>0</vt:i4>
      </vt:variant>
      <vt:variant>
        <vt:i4>5</vt:i4>
      </vt:variant>
      <vt:variant>
        <vt:lpwstr>https://www.cbd.int/documents/CBD/NP/MOP/5/7</vt:lpwstr>
      </vt:variant>
      <vt:variant>
        <vt:lpwstr/>
      </vt:variant>
      <vt:variant>
        <vt:i4>4587524</vt:i4>
      </vt:variant>
      <vt:variant>
        <vt:i4>195</vt:i4>
      </vt:variant>
      <vt:variant>
        <vt:i4>0</vt:i4>
      </vt:variant>
      <vt:variant>
        <vt:i4>5</vt:i4>
      </vt:variant>
      <vt:variant>
        <vt:lpwstr>https://www.cbd.int/documents/CBD/NP/MOP/5/2</vt:lpwstr>
      </vt:variant>
      <vt:variant>
        <vt:lpwstr/>
      </vt:variant>
      <vt:variant>
        <vt:i4>4325380</vt:i4>
      </vt:variant>
      <vt:variant>
        <vt:i4>192</vt:i4>
      </vt:variant>
      <vt:variant>
        <vt:i4>0</vt:i4>
      </vt:variant>
      <vt:variant>
        <vt:i4>5</vt:i4>
      </vt:variant>
      <vt:variant>
        <vt:lpwstr>https://www.cbd.int/documents/CBD/NP/MOP/5/6</vt:lpwstr>
      </vt:variant>
      <vt:variant>
        <vt:lpwstr/>
      </vt:variant>
      <vt:variant>
        <vt:i4>4587524</vt:i4>
      </vt:variant>
      <vt:variant>
        <vt:i4>189</vt:i4>
      </vt:variant>
      <vt:variant>
        <vt:i4>0</vt:i4>
      </vt:variant>
      <vt:variant>
        <vt:i4>5</vt:i4>
      </vt:variant>
      <vt:variant>
        <vt:lpwstr>https://www.cbd.int/documents/CBD/NP/MOP/5/2</vt:lpwstr>
      </vt:variant>
      <vt:variant>
        <vt:lpwstr/>
      </vt:variant>
      <vt:variant>
        <vt:i4>4456527</vt:i4>
      </vt:variant>
      <vt:variant>
        <vt:i4>186</vt:i4>
      </vt:variant>
      <vt:variant>
        <vt:i4>0</vt:i4>
      </vt:variant>
      <vt:variant>
        <vt:i4>5</vt:i4>
      </vt:variant>
      <vt:variant>
        <vt:lpwstr>https://www.cbd.int/documents/CBD/NP/MOP/5/5/ADD2</vt:lpwstr>
      </vt:variant>
      <vt:variant>
        <vt:lpwstr/>
      </vt:variant>
      <vt:variant>
        <vt:i4>4456527</vt:i4>
      </vt:variant>
      <vt:variant>
        <vt:i4>183</vt:i4>
      </vt:variant>
      <vt:variant>
        <vt:i4>0</vt:i4>
      </vt:variant>
      <vt:variant>
        <vt:i4>5</vt:i4>
      </vt:variant>
      <vt:variant>
        <vt:lpwstr>https://www.cbd.int/documents/CBD/NP/MOP/5/5/ADD1</vt:lpwstr>
      </vt:variant>
      <vt:variant>
        <vt:lpwstr/>
      </vt:variant>
      <vt:variant>
        <vt:i4>4259844</vt:i4>
      </vt:variant>
      <vt:variant>
        <vt:i4>180</vt:i4>
      </vt:variant>
      <vt:variant>
        <vt:i4>0</vt:i4>
      </vt:variant>
      <vt:variant>
        <vt:i4>5</vt:i4>
      </vt:variant>
      <vt:variant>
        <vt:lpwstr>https://www.cbd.int/documents/CBD/NP/MOP/5/5</vt:lpwstr>
      </vt:variant>
      <vt:variant>
        <vt:lpwstr/>
      </vt:variant>
      <vt:variant>
        <vt:i4>4194308</vt:i4>
      </vt:variant>
      <vt:variant>
        <vt:i4>177</vt:i4>
      </vt:variant>
      <vt:variant>
        <vt:i4>0</vt:i4>
      </vt:variant>
      <vt:variant>
        <vt:i4>5</vt:i4>
      </vt:variant>
      <vt:variant>
        <vt:lpwstr>https://www.cbd.int/documents/CBD/NP/MOP/5/4</vt:lpwstr>
      </vt:variant>
      <vt:variant>
        <vt:lpwstr/>
      </vt:variant>
      <vt:variant>
        <vt:i4>7209068</vt:i4>
      </vt:variant>
      <vt:variant>
        <vt:i4>174</vt:i4>
      </vt:variant>
      <vt:variant>
        <vt:i4>0</vt:i4>
      </vt:variant>
      <vt:variant>
        <vt:i4>5</vt:i4>
      </vt:variant>
      <vt:variant>
        <vt:lpwstr>https://www.cbd.int/documents/CBD/COP/16/1/ADD4</vt:lpwstr>
      </vt:variant>
      <vt:variant>
        <vt:lpwstr/>
      </vt:variant>
      <vt:variant>
        <vt:i4>4653060</vt:i4>
      </vt:variant>
      <vt:variant>
        <vt:i4>171</vt:i4>
      </vt:variant>
      <vt:variant>
        <vt:i4>0</vt:i4>
      </vt:variant>
      <vt:variant>
        <vt:i4>5</vt:i4>
      </vt:variant>
      <vt:variant>
        <vt:lpwstr>https://www.cbd.int/documents/CBD/NP/MOP/5/3</vt:lpwstr>
      </vt:variant>
      <vt:variant>
        <vt:lpwstr/>
      </vt:variant>
      <vt:variant>
        <vt:i4>4587524</vt:i4>
      </vt:variant>
      <vt:variant>
        <vt:i4>168</vt:i4>
      </vt:variant>
      <vt:variant>
        <vt:i4>0</vt:i4>
      </vt:variant>
      <vt:variant>
        <vt:i4>5</vt:i4>
      </vt:variant>
      <vt:variant>
        <vt:lpwstr>https://www.cbd.int/documents/CBD/NP/MOP/5/2</vt:lpwstr>
      </vt:variant>
      <vt:variant>
        <vt:lpwstr/>
      </vt:variant>
      <vt:variant>
        <vt:i4>3670114</vt:i4>
      </vt:variant>
      <vt:variant>
        <vt:i4>165</vt:i4>
      </vt:variant>
      <vt:variant>
        <vt:i4>0</vt:i4>
      </vt:variant>
      <vt:variant>
        <vt:i4>5</vt:i4>
      </vt:variant>
      <vt:variant>
        <vt:lpwstr>https://www.cbd.int/documents/CBD/WGDSI/2/3</vt:lpwstr>
      </vt:variant>
      <vt:variant>
        <vt:lpwstr/>
      </vt:variant>
      <vt:variant>
        <vt:i4>3670113</vt:i4>
      </vt:variant>
      <vt:variant>
        <vt:i4>162</vt:i4>
      </vt:variant>
      <vt:variant>
        <vt:i4>0</vt:i4>
      </vt:variant>
      <vt:variant>
        <vt:i4>5</vt:i4>
      </vt:variant>
      <vt:variant>
        <vt:lpwstr>https://www.cbd.int/documents/CBD/WGDSI/1/3</vt:lpwstr>
      </vt:variant>
      <vt:variant>
        <vt:lpwstr/>
      </vt:variant>
      <vt:variant>
        <vt:i4>5111813</vt:i4>
      </vt:variant>
      <vt:variant>
        <vt:i4>159</vt:i4>
      </vt:variant>
      <vt:variant>
        <vt:i4>0</vt:i4>
      </vt:variant>
      <vt:variant>
        <vt:i4>5</vt:i4>
      </vt:variant>
      <vt:variant>
        <vt:lpwstr>https://www.cbd.int/documents/CBD/SBI/5/4</vt:lpwstr>
      </vt:variant>
      <vt:variant>
        <vt:lpwstr/>
      </vt:variant>
      <vt:variant>
        <vt:i4>7929909</vt:i4>
      </vt:variant>
      <vt:variant>
        <vt:i4>156</vt:i4>
      </vt:variant>
      <vt:variant>
        <vt:i4>0</vt:i4>
      </vt:variant>
      <vt:variant>
        <vt:i4>5</vt:i4>
      </vt:variant>
      <vt:variant>
        <vt:lpwstr>https://www.cbd.int/documents/CBD/SBI/4/17</vt:lpwstr>
      </vt:variant>
      <vt:variant>
        <vt:lpwstr/>
      </vt:variant>
      <vt:variant>
        <vt:i4>4915215</vt:i4>
      </vt:variant>
      <vt:variant>
        <vt:i4>153</vt:i4>
      </vt:variant>
      <vt:variant>
        <vt:i4>0</vt:i4>
      </vt:variant>
      <vt:variant>
        <vt:i4>5</vt:i4>
      </vt:variant>
      <vt:variant>
        <vt:lpwstr>https://www.cbd.int/documents/CBD/NP/MOP/5/INF/4/REV1</vt:lpwstr>
      </vt:variant>
      <vt:variant>
        <vt:lpwstr/>
      </vt:variant>
      <vt:variant>
        <vt:i4>4915215</vt:i4>
      </vt:variant>
      <vt:variant>
        <vt:i4>147</vt:i4>
      </vt:variant>
      <vt:variant>
        <vt:i4>0</vt:i4>
      </vt:variant>
      <vt:variant>
        <vt:i4>5</vt:i4>
      </vt:variant>
      <vt:variant>
        <vt:lpwstr>https://www.cbd.int/documents/CBD/NP/MOP/5/INF/4/REV1</vt:lpwstr>
      </vt:variant>
      <vt:variant>
        <vt:lpwstr/>
      </vt:variant>
      <vt:variant>
        <vt:i4>4718661</vt:i4>
      </vt:variant>
      <vt:variant>
        <vt:i4>144</vt:i4>
      </vt:variant>
      <vt:variant>
        <vt:i4>0</vt:i4>
      </vt:variant>
      <vt:variant>
        <vt:i4>5</vt:i4>
      </vt:variant>
      <vt:variant>
        <vt:lpwstr>https://www.cbd.int/documents/CBD/NP/MOP/5/INF/3</vt:lpwstr>
      </vt:variant>
      <vt:variant>
        <vt:lpwstr/>
      </vt:variant>
      <vt:variant>
        <vt:i4>7209068</vt:i4>
      </vt:variant>
      <vt:variant>
        <vt:i4>141</vt:i4>
      </vt:variant>
      <vt:variant>
        <vt:i4>0</vt:i4>
      </vt:variant>
      <vt:variant>
        <vt:i4>5</vt:i4>
      </vt:variant>
      <vt:variant>
        <vt:lpwstr>https://www.cbd.int/documents/CBD/COP/16/1/ADD5</vt:lpwstr>
      </vt:variant>
      <vt:variant>
        <vt:lpwstr/>
      </vt:variant>
      <vt:variant>
        <vt:i4>7209068</vt:i4>
      </vt:variant>
      <vt:variant>
        <vt:i4>138</vt:i4>
      </vt:variant>
      <vt:variant>
        <vt:i4>0</vt:i4>
      </vt:variant>
      <vt:variant>
        <vt:i4>5</vt:i4>
      </vt:variant>
      <vt:variant>
        <vt:lpwstr>https://www.cbd.int/documents/CBD/COP/16/1/ADD4</vt:lpwstr>
      </vt:variant>
      <vt:variant>
        <vt:lpwstr/>
      </vt:variant>
      <vt:variant>
        <vt:i4>2949173</vt:i4>
      </vt:variant>
      <vt:variant>
        <vt:i4>135</vt:i4>
      </vt:variant>
      <vt:variant>
        <vt:i4>0</vt:i4>
      </vt:variant>
      <vt:variant>
        <vt:i4>5</vt:i4>
      </vt:variant>
      <vt:variant>
        <vt:lpwstr>https://www.cbd.int/documents/CBD/NP/MOP/5/L15</vt:lpwstr>
      </vt:variant>
      <vt:variant>
        <vt:lpwstr/>
      </vt:variant>
      <vt:variant>
        <vt:i4>2621567</vt:i4>
      </vt:variant>
      <vt:variant>
        <vt:i4>132</vt:i4>
      </vt:variant>
      <vt:variant>
        <vt:i4>0</vt:i4>
      </vt:variant>
      <vt:variant>
        <vt:i4>5</vt:i4>
      </vt:variant>
      <vt:variant>
        <vt:lpwstr>https://www.cbd.int/documents/CBD/NP/MOP/5/L14/REV1</vt:lpwstr>
      </vt:variant>
      <vt:variant>
        <vt:lpwstr/>
      </vt:variant>
      <vt:variant>
        <vt:i4>4194383</vt:i4>
      </vt:variant>
      <vt:variant>
        <vt:i4>129</vt:i4>
      </vt:variant>
      <vt:variant>
        <vt:i4>0</vt:i4>
      </vt:variant>
      <vt:variant>
        <vt:i4>5</vt:i4>
      </vt:variant>
      <vt:variant>
        <vt:lpwstr>https://www.cbd.int/documents/CBD/NP/MOP/5/1/ADD3</vt:lpwstr>
      </vt:variant>
      <vt:variant>
        <vt:lpwstr/>
      </vt:variant>
      <vt:variant>
        <vt:i4>983043</vt:i4>
      </vt:variant>
      <vt:variant>
        <vt:i4>126</vt:i4>
      </vt:variant>
      <vt:variant>
        <vt:i4>0</vt:i4>
      </vt:variant>
      <vt:variant>
        <vt:i4>5</vt:i4>
      </vt:variant>
      <vt:variant>
        <vt:lpwstr>https://www.cbd.int/meetings/NP-MOP-05-R1</vt:lpwstr>
      </vt:variant>
      <vt:variant>
        <vt:lpwstr/>
      </vt:variant>
      <vt:variant>
        <vt:i4>7602278</vt:i4>
      </vt:variant>
      <vt:variant>
        <vt:i4>123</vt:i4>
      </vt:variant>
      <vt:variant>
        <vt:i4>0</vt:i4>
      </vt:variant>
      <vt:variant>
        <vt:i4>5</vt:i4>
      </vt:variant>
      <vt:variant>
        <vt:lpwstr>https://www.cbd.int/documents/CBD/NP/MOP/5/WGII/L1</vt:lpwstr>
      </vt:variant>
      <vt:variant>
        <vt:lpwstr/>
      </vt:variant>
      <vt:variant>
        <vt:i4>393292</vt:i4>
      </vt:variant>
      <vt:variant>
        <vt:i4>120</vt:i4>
      </vt:variant>
      <vt:variant>
        <vt:i4>0</vt:i4>
      </vt:variant>
      <vt:variant>
        <vt:i4>5</vt:i4>
      </vt:variant>
      <vt:variant>
        <vt:lpwstr>https://www.cbd.int/documents/CBD/NP/MOP/5/WGI/L1</vt:lpwstr>
      </vt:variant>
      <vt:variant>
        <vt:lpwstr/>
      </vt:variant>
      <vt:variant>
        <vt:i4>4194383</vt:i4>
      </vt:variant>
      <vt:variant>
        <vt:i4>117</vt:i4>
      </vt:variant>
      <vt:variant>
        <vt:i4>0</vt:i4>
      </vt:variant>
      <vt:variant>
        <vt:i4>5</vt:i4>
      </vt:variant>
      <vt:variant>
        <vt:lpwstr>https://www.cbd.int/documents/CBD/NP/MOP/5/1/ADD2</vt:lpwstr>
      </vt:variant>
      <vt:variant>
        <vt:lpwstr/>
      </vt:variant>
      <vt:variant>
        <vt:i4>4784197</vt:i4>
      </vt:variant>
      <vt:variant>
        <vt:i4>114</vt:i4>
      </vt:variant>
      <vt:variant>
        <vt:i4>0</vt:i4>
      </vt:variant>
      <vt:variant>
        <vt:i4>5</vt:i4>
      </vt:variant>
      <vt:variant>
        <vt:lpwstr>https://www.cbd.int/documents/CBD/NP/MOP/5/INF/2</vt:lpwstr>
      </vt:variant>
      <vt:variant>
        <vt:lpwstr/>
      </vt:variant>
      <vt:variant>
        <vt:i4>4194383</vt:i4>
      </vt:variant>
      <vt:variant>
        <vt:i4>111</vt:i4>
      </vt:variant>
      <vt:variant>
        <vt:i4>0</vt:i4>
      </vt:variant>
      <vt:variant>
        <vt:i4>5</vt:i4>
      </vt:variant>
      <vt:variant>
        <vt:lpwstr>https://www.cbd.int/documents/CBD/NP/MOP/5/1/ADD2</vt:lpwstr>
      </vt:variant>
      <vt:variant>
        <vt:lpwstr/>
      </vt:variant>
      <vt:variant>
        <vt:i4>4194383</vt:i4>
      </vt:variant>
      <vt:variant>
        <vt:i4>108</vt:i4>
      </vt:variant>
      <vt:variant>
        <vt:i4>0</vt:i4>
      </vt:variant>
      <vt:variant>
        <vt:i4>5</vt:i4>
      </vt:variant>
      <vt:variant>
        <vt:lpwstr>https://www.cbd.int/documents/CBD/NP/MOP/5/1/ADD1</vt:lpwstr>
      </vt:variant>
      <vt:variant>
        <vt:lpwstr/>
      </vt:variant>
      <vt:variant>
        <vt:i4>4521988</vt:i4>
      </vt:variant>
      <vt:variant>
        <vt:i4>105</vt:i4>
      </vt:variant>
      <vt:variant>
        <vt:i4>0</vt:i4>
      </vt:variant>
      <vt:variant>
        <vt:i4>5</vt:i4>
      </vt:variant>
      <vt:variant>
        <vt:lpwstr>https://www.cbd.int/documents/CBD/NP/MOP/5/1</vt:lpwstr>
      </vt:variant>
      <vt:variant>
        <vt:lpwstr/>
      </vt:variant>
      <vt:variant>
        <vt:i4>7012391</vt:i4>
      </vt:variant>
      <vt:variant>
        <vt:i4>102</vt:i4>
      </vt:variant>
      <vt:variant>
        <vt:i4>0</vt:i4>
      </vt:variant>
      <vt:variant>
        <vt:i4>5</vt:i4>
      </vt:variant>
      <vt:variant>
        <vt:lpwstr>https://www.cbd.int/documents/CBD/COP/16/13</vt:lpwstr>
      </vt:variant>
      <vt:variant>
        <vt:lpwstr/>
      </vt:variant>
      <vt:variant>
        <vt:i4>7012391</vt:i4>
      </vt:variant>
      <vt:variant>
        <vt:i4>99</vt:i4>
      </vt:variant>
      <vt:variant>
        <vt:i4>0</vt:i4>
      </vt:variant>
      <vt:variant>
        <vt:i4>5</vt:i4>
      </vt:variant>
      <vt:variant>
        <vt:lpwstr>https://www.cbd.int/documents/CBD/COP/16/13</vt:lpwstr>
      </vt:variant>
      <vt:variant>
        <vt:lpwstr/>
      </vt:variant>
      <vt:variant>
        <vt:i4>6553702</vt:i4>
      </vt:variant>
      <vt:variant>
        <vt:i4>96</vt:i4>
      </vt:variant>
      <vt:variant>
        <vt:i4>0</vt:i4>
      </vt:variant>
      <vt:variant>
        <vt:i4>5</vt:i4>
      </vt:variant>
      <vt:variant>
        <vt:lpwstr>https://www.cbd.int/documents/CBD/COP/16/INF/1</vt:lpwstr>
      </vt:variant>
      <vt:variant>
        <vt:lpwstr/>
      </vt:variant>
      <vt:variant>
        <vt:i4>1638414</vt:i4>
      </vt:variant>
      <vt:variant>
        <vt:i4>93</vt:i4>
      </vt:variant>
      <vt:variant>
        <vt:i4>0</vt:i4>
      </vt:variant>
      <vt:variant>
        <vt:i4>5</vt:i4>
      </vt:variant>
      <vt:variant>
        <vt:lpwstr>https://www.cbd.int/recommendations/wgdsi/?m=wgdsi-02</vt:lpwstr>
      </vt:variant>
      <vt:variant>
        <vt:lpwstr/>
      </vt:variant>
      <vt:variant>
        <vt:i4>786505</vt:i4>
      </vt:variant>
      <vt:variant>
        <vt:i4>90</vt:i4>
      </vt:variant>
      <vt:variant>
        <vt:i4>0</vt:i4>
      </vt:variant>
      <vt:variant>
        <vt:i4>5</vt:i4>
      </vt:variant>
      <vt:variant>
        <vt:lpwstr>https://www.cbd.int/doc/decisions/cop-14/cop-14-dec-33-en.pdf</vt:lpwstr>
      </vt:variant>
      <vt:variant>
        <vt:lpwstr/>
      </vt:variant>
      <vt:variant>
        <vt:i4>7995518</vt:i4>
      </vt:variant>
      <vt:variant>
        <vt:i4>87</vt:i4>
      </vt:variant>
      <vt:variant>
        <vt:i4>0</vt:i4>
      </vt:variant>
      <vt:variant>
        <vt:i4>5</vt:i4>
      </vt:variant>
      <vt:variant>
        <vt:lpwstr>https://www.cbd.int/documents/CBD/SBI/4/11/ADD1</vt:lpwstr>
      </vt:variant>
      <vt:variant>
        <vt:lpwstr/>
      </vt:variant>
      <vt:variant>
        <vt:i4>1114189</vt:i4>
      </vt:variant>
      <vt:variant>
        <vt:i4>84</vt:i4>
      </vt:variant>
      <vt:variant>
        <vt:i4>0</vt:i4>
      </vt:variant>
      <vt:variant>
        <vt:i4>5</vt:i4>
      </vt:variant>
      <vt:variant>
        <vt:lpwstr>http://www.cbd.int/gbf/targets/13</vt:lpwstr>
      </vt:variant>
      <vt:variant>
        <vt:lpwstr/>
      </vt:variant>
      <vt:variant>
        <vt:i4>7209057</vt:i4>
      </vt:variant>
      <vt:variant>
        <vt:i4>81</vt:i4>
      </vt:variant>
      <vt:variant>
        <vt:i4>0</vt:i4>
      </vt:variant>
      <vt:variant>
        <vt:i4>5</vt:i4>
      </vt:variant>
      <vt:variant>
        <vt:lpwstr>https://www.cbd.int/decisions/cop/?m=cop-15</vt:lpwstr>
      </vt:variant>
      <vt:variant>
        <vt:lpwstr/>
      </vt:variant>
      <vt:variant>
        <vt:i4>7340149</vt:i4>
      </vt:variant>
      <vt:variant>
        <vt:i4>78</vt:i4>
      </vt:variant>
      <vt:variant>
        <vt:i4>0</vt:i4>
      </vt:variant>
      <vt:variant>
        <vt:i4>5</vt:i4>
      </vt:variant>
      <vt:variant>
        <vt:lpwstr>https://www.cbd.int/doc/c/fcc0/1ad0/397ac6247e4a1905eebdb322/np-absch-iac-2024-01-04-en.pdf</vt:lpwstr>
      </vt:variant>
      <vt:variant>
        <vt:lpwstr/>
      </vt:variant>
      <vt:variant>
        <vt:i4>3866736</vt:i4>
      </vt:variant>
      <vt:variant>
        <vt:i4>75</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7667761</vt:i4>
      </vt:variant>
      <vt:variant>
        <vt:i4>72</vt:i4>
      </vt:variant>
      <vt:variant>
        <vt:i4>0</vt:i4>
      </vt:variant>
      <vt:variant>
        <vt:i4>5</vt:i4>
      </vt:variant>
      <vt:variant>
        <vt:lpwstr>https://www.cbd.int/doc/decisions/np-mop-03/np-mop-03-dec-01-en.pdf</vt:lpwstr>
      </vt:variant>
      <vt:variant>
        <vt:lpwstr/>
      </vt:variant>
      <vt:variant>
        <vt:i4>7733293</vt:i4>
      </vt:variant>
      <vt:variant>
        <vt:i4>69</vt:i4>
      </vt:variant>
      <vt:variant>
        <vt:i4>0</vt:i4>
      </vt:variant>
      <vt:variant>
        <vt:i4>5</vt:i4>
      </vt:variant>
      <vt:variant>
        <vt:lpwstr>https://unsdg.un.org/resources/unsdg-results-based-management-handbook</vt:lpwstr>
      </vt:variant>
      <vt:variant>
        <vt:lpwstr/>
      </vt:variant>
      <vt:variant>
        <vt:i4>7209057</vt:i4>
      </vt:variant>
      <vt:variant>
        <vt:i4>66</vt:i4>
      </vt:variant>
      <vt:variant>
        <vt:i4>0</vt:i4>
      </vt:variant>
      <vt:variant>
        <vt:i4>5</vt:i4>
      </vt:variant>
      <vt:variant>
        <vt:lpwstr>https://www.cbd.int/decisions/cop/?m=cop-15</vt:lpwstr>
      </vt:variant>
      <vt:variant>
        <vt:lpwstr/>
      </vt:variant>
      <vt:variant>
        <vt:i4>7209057</vt:i4>
      </vt:variant>
      <vt:variant>
        <vt:i4>63</vt:i4>
      </vt:variant>
      <vt:variant>
        <vt:i4>0</vt:i4>
      </vt:variant>
      <vt:variant>
        <vt:i4>5</vt:i4>
      </vt:variant>
      <vt:variant>
        <vt:lpwstr>https://www.cbd.int/decisions/cop/?m=cop-15</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7209057</vt:i4>
      </vt:variant>
      <vt:variant>
        <vt:i4>57</vt:i4>
      </vt:variant>
      <vt:variant>
        <vt:i4>0</vt:i4>
      </vt:variant>
      <vt:variant>
        <vt:i4>5</vt:i4>
      </vt:variant>
      <vt:variant>
        <vt:lpwstr>https://www.cbd.int/decisions/cop/?m=cop-15</vt:lpwstr>
      </vt:variant>
      <vt:variant>
        <vt:lpwstr/>
      </vt:variant>
      <vt:variant>
        <vt:i4>983051</vt:i4>
      </vt:variant>
      <vt:variant>
        <vt:i4>54</vt:i4>
      </vt:variant>
      <vt:variant>
        <vt:i4>0</vt:i4>
      </vt:variant>
      <vt:variant>
        <vt:i4>5</vt:i4>
      </vt:variant>
      <vt:variant>
        <vt:lpwstr>https://www.cbd.int/documents/CBD/SBI/4/INF/3</vt:lpwstr>
      </vt:variant>
      <vt:variant>
        <vt:lpwstr/>
      </vt:variant>
      <vt:variant>
        <vt:i4>3407921</vt:i4>
      </vt:variant>
      <vt:variant>
        <vt:i4>51</vt:i4>
      </vt:variant>
      <vt:variant>
        <vt:i4>0</vt:i4>
      </vt:variant>
      <vt:variant>
        <vt:i4>5</vt:i4>
      </vt:variant>
      <vt:variant>
        <vt:lpwstr>https://www.cbd.int/documents/CBD/SBI/3/7/ADD1</vt:lpwstr>
      </vt:variant>
      <vt:variant>
        <vt:lpwstr/>
      </vt:variant>
      <vt:variant>
        <vt:i4>7209057</vt:i4>
      </vt:variant>
      <vt:variant>
        <vt:i4>48</vt:i4>
      </vt:variant>
      <vt:variant>
        <vt:i4>0</vt:i4>
      </vt:variant>
      <vt:variant>
        <vt:i4>5</vt:i4>
      </vt:variant>
      <vt:variant>
        <vt:lpwstr>https://www.cbd.int/decisions/cop/?m=cop-15</vt:lpwstr>
      </vt:variant>
      <vt:variant>
        <vt:lpwstr/>
      </vt:variant>
      <vt:variant>
        <vt:i4>983114</vt:i4>
      </vt:variant>
      <vt:variant>
        <vt:i4>45</vt:i4>
      </vt:variant>
      <vt:variant>
        <vt:i4>0</vt:i4>
      </vt:variant>
      <vt:variant>
        <vt:i4>5</vt:i4>
      </vt:variant>
      <vt:variant>
        <vt:lpwstr>https://www.cbd.int/doc/decisions/cop-15/cop-15-dec-11-en.pdf</vt:lpwstr>
      </vt:variant>
      <vt:variant>
        <vt:lpwstr/>
      </vt:variant>
      <vt:variant>
        <vt:i4>1376327</vt:i4>
      </vt:variant>
      <vt:variant>
        <vt:i4>42</vt:i4>
      </vt:variant>
      <vt:variant>
        <vt:i4>0</vt:i4>
      </vt:variant>
      <vt:variant>
        <vt:i4>5</vt:i4>
      </vt:variant>
      <vt:variant>
        <vt:lpwstr>https://www.cbd.int/abs/text/articles/?sec=abs-21</vt:lpwstr>
      </vt:variant>
      <vt:variant>
        <vt:lpwstr/>
      </vt:variant>
      <vt:variant>
        <vt:i4>1376327</vt:i4>
      </vt:variant>
      <vt:variant>
        <vt:i4>39</vt:i4>
      </vt:variant>
      <vt:variant>
        <vt:i4>0</vt:i4>
      </vt:variant>
      <vt:variant>
        <vt:i4>5</vt:i4>
      </vt:variant>
      <vt:variant>
        <vt:lpwstr>https://www.cbd.int/abs/text/articles/?sec=abs-22</vt:lpwstr>
      </vt:variant>
      <vt:variant>
        <vt:lpwstr/>
      </vt:variant>
      <vt:variant>
        <vt:i4>983051</vt:i4>
      </vt:variant>
      <vt:variant>
        <vt:i4>36</vt:i4>
      </vt:variant>
      <vt:variant>
        <vt:i4>0</vt:i4>
      </vt:variant>
      <vt:variant>
        <vt:i4>5</vt:i4>
      </vt:variant>
      <vt:variant>
        <vt:lpwstr>https://www.cbd.int/documents/CBD/SBI/4/INF/3</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983051</vt:i4>
      </vt:variant>
      <vt:variant>
        <vt:i4>30</vt:i4>
      </vt:variant>
      <vt:variant>
        <vt:i4>0</vt:i4>
      </vt:variant>
      <vt:variant>
        <vt:i4>5</vt:i4>
      </vt:variant>
      <vt:variant>
        <vt:lpwstr>https://www.cbd.int/documents/CBD/SBI/4/INF/3</vt:lpwstr>
      </vt:variant>
      <vt:variant>
        <vt:lpwstr/>
      </vt:variant>
      <vt:variant>
        <vt:i4>3866736</vt:i4>
      </vt:variant>
      <vt:variant>
        <vt:i4>27</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7274555</vt:i4>
      </vt:variant>
      <vt:variant>
        <vt:i4>24</vt:i4>
      </vt:variant>
      <vt:variant>
        <vt:i4>0</vt:i4>
      </vt:variant>
      <vt:variant>
        <vt:i4>5</vt:i4>
      </vt:variant>
      <vt:variant>
        <vt:lpwstr>https://www.cbd.int/doc/c/a7a7/6ebc/536551d1d60d1efa5cce7750/np-cbiac-2023-01-03-en.pdf</vt:lpwstr>
      </vt:variant>
      <vt:variant>
        <vt:lpwstr/>
      </vt:variant>
      <vt:variant>
        <vt:i4>8126513</vt:i4>
      </vt:variant>
      <vt:variant>
        <vt:i4>21</vt:i4>
      </vt:variant>
      <vt:variant>
        <vt:i4>0</vt:i4>
      </vt:variant>
      <vt:variant>
        <vt:i4>5</vt:i4>
      </vt:variant>
      <vt:variant>
        <vt:lpwstr>https://www.cbd.int/doc/decisions/np-mop-01/np-mop-01-dec-08-en.pdf</vt:lpwstr>
      </vt:variant>
      <vt:variant>
        <vt:lpwstr/>
      </vt:variant>
      <vt:variant>
        <vt:i4>5439581</vt:i4>
      </vt:variant>
      <vt:variant>
        <vt:i4>18</vt:i4>
      </vt:variant>
      <vt:variant>
        <vt:i4>0</vt:i4>
      </vt:variant>
      <vt:variant>
        <vt:i4>5</vt:i4>
      </vt:variant>
      <vt:variant>
        <vt:lpwstr>https://www.cbd.int/decisions/np-mop/?m=np-mop-04</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7143463</vt:i4>
      </vt:variant>
      <vt:variant>
        <vt:i4>5</vt:i4>
      </vt:variant>
      <vt:variant>
        <vt:i4>0</vt:i4>
      </vt:variant>
      <vt:variant>
        <vt:i4>5</vt:i4>
      </vt:variant>
      <vt:variant>
        <vt:lpwstr>https://www.cbd.int/documents/CBD/COP/16/7</vt:lpwstr>
      </vt:variant>
      <vt:variant>
        <vt:lpwstr/>
      </vt:variant>
      <vt:variant>
        <vt:i4>6750310</vt:i4>
      </vt:variant>
      <vt:variant>
        <vt:i4>3</vt:i4>
      </vt:variant>
      <vt:variant>
        <vt:i4>0</vt:i4>
      </vt:variant>
      <vt:variant>
        <vt:i4>5</vt:i4>
      </vt:variant>
      <vt:variant>
        <vt:lpwstr>https://www.cbd.int/documents/CBD/COP/16/INF/25</vt:lpwstr>
      </vt:variant>
      <vt:variant>
        <vt:lpwstr/>
      </vt:variant>
      <vt:variant>
        <vt:i4>6684781</vt:i4>
      </vt:variant>
      <vt:variant>
        <vt:i4>0</vt:i4>
      </vt:variant>
      <vt:variant>
        <vt:i4>0</vt:i4>
      </vt:variant>
      <vt:variant>
        <vt:i4>5</vt:i4>
      </vt:variant>
      <vt:variant>
        <vt:lpwstr>https://www.cbd.int/documents/CBD/COP/16/8/REV1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Conference of the Parties serving as the meeting of the Parties to the Nagoya Protocol on Access to Genetic Resources and the Fair and Equitable Sharing of Benefits Arising from Their Utilization</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4</cp:revision>
  <cp:lastPrinted>2024-08-30T17:52:00Z</cp:lastPrinted>
  <dcterms:created xsi:type="dcterms:W3CDTF">2025-05-23T14:20:00Z</dcterms:created>
  <dcterms:modified xsi:type="dcterms:W3CDTF">2025-05-23T14:22:00Z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