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1BEF040D" w:rsidR="00A96B21" w:rsidRPr="00550DCE" w:rsidRDefault="00A96B21" w:rsidP="00184909">
            <w:pPr>
              <w:spacing w:after="120"/>
              <w:ind w:left="2021"/>
              <w:jc w:val="right"/>
              <w:rPr>
                <w:szCs w:val="22"/>
              </w:rPr>
            </w:pPr>
            <w:r w:rsidRPr="00550DCE">
              <w:rPr>
                <w:sz w:val="40"/>
                <w:szCs w:val="40"/>
              </w:rPr>
              <w:t>CBD</w:t>
            </w:r>
            <w:r w:rsidR="00A00234">
              <w:rPr>
                <w:szCs w:val="40"/>
              </w:rPr>
              <w:t>/</w:t>
            </w:r>
            <w:r w:rsidR="00B17991">
              <w:rPr>
                <w:szCs w:val="40"/>
              </w:rPr>
              <w:t>NP/MOP</w:t>
            </w:r>
            <w:r w:rsidR="00F3603B">
              <w:rPr>
                <w:szCs w:val="40"/>
              </w:rPr>
              <w:t>/5</w:t>
            </w:r>
            <w:r w:rsidR="001D6FC4">
              <w:rPr>
                <w:szCs w:val="40"/>
              </w:rPr>
              <w:t>/</w:t>
            </w:r>
            <w:r w:rsidR="00B17991">
              <w:rPr>
                <w:szCs w:val="40"/>
              </w:rPr>
              <w:t>L.12</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1076EB81" w:rsidR="00A96B21" w:rsidRPr="003C6F10" w:rsidRDefault="00E97EB4" w:rsidP="003C6F10">
            <w:pPr>
              <w:ind w:left="2584"/>
              <w:rPr>
                <w:sz w:val="22"/>
                <w:szCs w:val="22"/>
              </w:rPr>
            </w:pPr>
            <w:r>
              <w:rPr>
                <w:sz w:val="22"/>
                <w:szCs w:val="22"/>
              </w:rPr>
              <w:t>1 November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7395F327" w14:textId="64E0E60E" w:rsidR="00A96B21" w:rsidRDefault="00A00234" w:rsidP="00661A28">
      <w:pPr>
        <w:pStyle w:val="Cornernotation"/>
        <w:ind w:left="0" w:right="5249" w:firstLine="0"/>
        <w:rPr>
          <w:bCs/>
          <w:sz w:val="22"/>
        </w:rPr>
      </w:pPr>
      <w:r>
        <w:rPr>
          <w:bCs/>
        </w:rPr>
        <w:t xml:space="preserve">Conference of the Parties </w:t>
      </w:r>
      <w:r w:rsidR="006B4382" w:rsidRPr="006B4382">
        <w:rPr>
          <w:bCs/>
        </w:rPr>
        <w:t>serving as the meeting of the Parties to the Nagoya Protocol on Access to Genetic Resources and the Fair and Equitable Sharing of Benefits Arising from their Utilization</w:t>
      </w:r>
      <w:r w:rsidR="006B4382">
        <w:rPr>
          <w:bCs/>
        </w:rPr>
        <w:t xml:space="preserve"> </w:t>
      </w:r>
      <w:r w:rsidR="006B4382">
        <w:rPr>
          <w:bCs/>
          <w:sz w:val="22"/>
        </w:rPr>
        <w:t>Fifth</w:t>
      </w:r>
      <w:r w:rsidR="00F04020" w:rsidRPr="00A96B21">
        <w:rPr>
          <w:bCs/>
          <w:sz w:val="22"/>
        </w:rPr>
        <w:t xml:space="preserve"> </w:t>
      </w:r>
      <w:r w:rsidR="00A96B21" w:rsidRPr="00A96B21">
        <w:rPr>
          <w:bCs/>
          <w:sz w:val="22"/>
        </w:rPr>
        <w:t>meeting</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22E685CC" w:rsidR="00A96B21" w:rsidRDefault="00FE0B22" w:rsidP="00A96B21">
      <w:pPr>
        <w:pStyle w:val="Cornernotation-Item"/>
        <w:rPr>
          <w:b w:val="0"/>
          <w:bCs w:val="0"/>
        </w:rPr>
      </w:pPr>
      <w:r>
        <w:rPr>
          <w:b w:val="0"/>
          <w:bCs w:val="0"/>
        </w:rPr>
        <w:t xml:space="preserve">Agenda item </w:t>
      </w:r>
      <w:r w:rsidR="00C804C6">
        <w:rPr>
          <w:b w:val="0"/>
          <w:bCs w:val="0"/>
        </w:rPr>
        <w:t>12</w:t>
      </w:r>
    </w:p>
    <w:p w14:paraId="1BE36EDB" w14:textId="3E2C329C" w:rsidR="00575B64" w:rsidRPr="00575B64" w:rsidRDefault="00575B64" w:rsidP="00575B64">
      <w:pPr>
        <w:pStyle w:val="Cornernotation-Item"/>
        <w:ind w:left="0" w:firstLine="0"/>
      </w:pPr>
      <w:r w:rsidRPr="00575B64">
        <w:t xml:space="preserve">Review of the effectiveness of processes under the </w:t>
      </w:r>
      <w:r w:rsidRPr="00575B64">
        <w:br/>
        <w:t>Convention and its Protocols</w:t>
      </w:r>
    </w:p>
    <w:bookmarkEnd w:id="0"/>
    <w:p w14:paraId="3F49212B" w14:textId="63BAEE8D" w:rsidR="00A96B21" w:rsidRPr="00342C89" w:rsidRDefault="00641E0D" w:rsidP="001454DA">
      <w:pPr>
        <w:pStyle w:val="CBDTitle"/>
        <w:rPr>
          <w:szCs w:val="28"/>
        </w:rPr>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F14443" w:rsidRPr="00F14443">
            <w:t>Procedure for avoiding or managing conflicts of interest in expert groups</w:t>
          </w:r>
        </w:sdtContent>
      </w:sdt>
    </w:p>
    <w:p w14:paraId="738A3667" w14:textId="55C5D4B0" w:rsidR="00A96B21" w:rsidRDefault="004C6544" w:rsidP="001454DA">
      <w:pPr>
        <w:pStyle w:val="CBDSubTitle"/>
      </w:pPr>
      <w:r>
        <w:t>Draft decision submitted by the Chair</w:t>
      </w:r>
      <w:r w:rsidR="001E4E16">
        <w:t xml:space="preserve"> of Working Group I</w:t>
      </w:r>
    </w:p>
    <w:p w14:paraId="27C5E073" w14:textId="41B87B89" w:rsidR="00342C89" w:rsidRDefault="00342C89" w:rsidP="00342C89">
      <w:pPr>
        <w:pStyle w:val="ListParagraph"/>
        <w:keepNext/>
        <w:spacing w:before="120" w:after="120"/>
        <w:ind w:left="567" w:firstLine="567"/>
        <w:contextualSpacing w:val="0"/>
        <w:rPr>
          <w:iCs/>
          <w:kern w:val="22"/>
        </w:rPr>
      </w:pPr>
      <w:r w:rsidRPr="003A6A8A">
        <w:rPr>
          <w:i/>
          <w:kern w:val="22"/>
        </w:rPr>
        <w:t>The Conference of the Parties</w:t>
      </w:r>
      <w:r w:rsidR="005B0365">
        <w:rPr>
          <w:i/>
          <w:kern w:val="22"/>
        </w:rPr>
        <w:t xml:space="preserve"> serving as the meeting of the Parties to the </w:t>
      </w:r>
      <w:r w:rsidR="000C2B86">
        <w:rPr>
          <w:i/>
          <w:kern w:val="22"/>
        </w:rPr>
        <w:t xml:space="preserve">Nagoya </w:t>
      </w:r>
      <w:r w:rsidR="00552897">
        <w:rPr>
          <w:i/>
          <w:kern w:val="22"/>
        </w:rPr>
        <w:t>P</w:t>
      </w:r>
      <w:r w:rsidR="000C2B86">
        <w:rPr>
          <w:i/>
          <w:kern w:val="22"/>
        </w:rPr>
        <w:t xml:space="preserve">rotocol on Access and </w:t>
      </w:r>
      <w:r w:rsidR="00CF0647">
        <w:rPr>
          <w:i/>
          <w:kern w:val="22"/>
        </w:rPr>
        <w:t>Benefit-sharing</w:t>
      </w:r>
      <w:r w:rsidRPr="003A6A8A">
        <w:rPr>
          <w:iCs/>
          <w:kern w:val="22"/>
        </w:rPr>
        <w:t xml:space="preserve"> </w:t>
      </w:r>
    </w:p>
    <w:p w14:paraId="6D407491" w14:textId="5D68207E" w:rsidR="00342C89" w:rsidRPr="003A6A8A" w:rsidRDefault="00342C89" w:rsidP="00342C89">
      <w:pPr>
        <w:pStyle w:val="ListParagraph"/>
        <w:spacing w:before="120" w:after="120"/>
        <w:ind w:left="567" w:firstLine="567"/>
        <w:contextualSpacing w:val="0"/>
        <w:rPr>
          <w:iCs/>
          <w:kern w:val="22"/>
        </w:rPr>
      </w:pPr>
      <w:r w:rsidRPr="007067B9">
        <w:rPr>
          <w:i/>
          <w:kern w:val="22"/>
        </w:rPr>
        <w:t xml:space="preserve">Recalling </w:t>
      </w:r>
      <w:r w:rsidRPr="007067B9">
        <w:rPr>
          <w:iCs/>
          <w:kern w:val="22"/>
        </w:rPr>
        <w:t xml:space="preserve">decision </w:t>
      </w:r>
      <w:r w:rsidR="009D1902">
        <w:rPr>
          <w:iCs/>
          <w:kern w:val="22"/>
        </w:rPr>
        <w:t>NP</w:t>
      </w:r>
      <w:r w:rsidR="00B6064E">
        <w:rPr>
          <w:iCs/>
          <w:kern w:val="22"/>
        </w:rPr>
        <w:t>-</w:t>
      </w:r>
      <w:r w:rsidR="008646C1">
        <w:rPr>
          <w:iCs/>
          <w:kern w:val="22"/>
        </w:rPr>
        <w:t>3</w:t>
      </w:r>
      <w:r w:rsidR="00B6064E">
        <w:rPr>
          <w:iCs/>
          <w:kern w:val="22"/>
        </w:rPr>
        <w:t>/1</w:t>
      </w:r>
      <w:r w:rsidR="008646C1">
        <w:rPr>
          <w:iCs/>
          <w:kern w:val="22"/>
        </w:rPr>
        <w:t>1</w:t>
      </w:r>
      <w:r w:rsidRPr="007067B9">
        <w:rPr>
          <w:iCs/>
          <w:kern w:val="22"/>
        </w:rPr>
        <w:t xml:space="preserve"> of 29 November 2018, </w:t>
      </w:r>
    </w:p>
    <w:p w14:paraId="5CC4C1E1" w14:textId="77777777" w:rsidR="00342C89" w:rsidRPr="003A6A8A" w:rsidRDefault="00342C89" w:rsidP="00342C89">
      <w:pPr>
        <w:pStyle w:val="ListParagraph"/>
        <w:spacing w:before="120" w:after="120"/>
        <w:ind w:left="567" w:firstLine="567"/>
        <w:contextualSpacing w:val="0"/>
        <w:rPr>
          <w:iCs/>
          <w:kern w:val="22"/>
        </w:rPr>
      </w:pPr>
      <w:r w:rsidRPr="003A6A8A">
        <w:rPr>
          <w:i/>
          <w:kern w:val="22"/>
        </w:rPr>
        <w:t xml:space="preserve">Having reviewed </w:t>
      </w:r>
      <w:r w:rsidRPr="003A6A8A">
        <w:rPr>
          <w:iCs/>
          <w:kern w:val="22"/>
        </w:rPr>
        <w:t xml:space="preserve">the report of the </w:t>
      </w:r>
      <w:r w:rsidRPr="00C93B05">
        <w:rPr>
          <w:iCs/>
          <w:kern w:val="22"/>
        </w:rPr>
        <w:t>Secretariat of the Convention on Biological Diversity</w:t>
      </w:r>
      <w:r w:rsidRPr="003A6A8A">
        <w:rPr>
          <w:rStyle w:val="FootnoteReference"/>
          <w:iCs/>
          <w:kern w:val="22"/>
        </w:rPr>
        <w:footnoteReference w:id="1"/>
      </w:r>
      <w:r w:rsidRPr="003A6A8A">
        <w:rPr>
          <w:iCs/>
          <w:kern w:val="22"/>
        </w:rPr>
        <w:t xml:space="preserve"> on the implementation of the procedure for avoiding or managing conflicts of interest in expert groups,</w:t>
      </w:r>
      <w:r w:rsidRPr="003A6A8A">
        <w:rPr>
          <w:rStyle w:val="FootnoteReference"/>
          <w:iCs/>
          <w:kern w:val="22"/>
        </w:rPr>
        <w:footnoteReference w:id="2"/>
      </w:r>
    </w:p>
    <w:p w14:paraId="034EC177" w14:textId="77777777" w:rsidR="00342C89" w:rsidRPr="003A6A8A" w:rsidRDefault="00342C89" w:rsidP="00342C89">
      <w:pPr>
        <w:pStyle w:val="ListParagraph"/>
        <w:spacing w:before="120" w:after="120"/>
        <w:ind w:left="567" w:firstLine="567"/>
        <w:contextualSpacing w:val="0"/>
        <w:rPr>
          <w:kern w:val="22"/>
        </w:rPr>
      </w:pPr>
      <w:proofErr w:type="gramStart"/>
      <w:r w:rsidRPr="003A6A8A">
        <w:rPr>
          <w:i/>
          <w:kern w:val="22"/>
        </w:rPr>
        <w:t>Taking into account</w:t>
      </w:r>
      <w:proofErr w:type="gramEnd"/>
      <w:r w:rsidRPr="003A6A8A">
        <w:rPr>
          <w:i/>
          <w:kern w:val="22"/>
        </w:rPr>
        <w:t xml:space="preserve"> </w:t>
      </w:r>
      <w:r w:rsidRPr="003A6A8A">
        <w:rPr>
          <w:kern w:val="22"/>
        </w:rPr>
        <w:t xml:space="preserve">the effective use of the procedure </w:t>
      </w:r>
      <w:r w:rsidRPr="003A6A8A">
        <w:rPr>
          <w:iCs/>
          <w:kern w:val="22"/>
        </w:rPr>
        <w:t>for avoiding or managing conflicts of interest</w:t>
      </w:r>
      <w:r w:rsidRPr="003A6A8A">
        <w:rPr>
          <w:rStyle w:val="FootnoteReference"/>
          <w:iCs/>
          <w:kern w:val="22"/>
        </w:rPr>
        <w:footnoteReference w:id="3"/>
      </w:r>
      <w:r w:rsidRPr="003A6A8A">
        <w:rPr>
          <w:kern w:val="22"/>
        </w:rPr>
        <w:t xml:space="preserve"> in the selection of experts to serve in technical expert groups </w:t>
      </w:r>
      <w:r w:rsidRPr="003A6A8A">
        <w:t>convened in processes under the Convention and its Protocols,</w:t>
      </w:r>
    </w:p>
    <w:p w14:paraId="7F6094D8" w14:textId="77777777" w:rsidR="00342C89" w:rsidRPr="003A6A8A" w:rsidRDefault="00342C89" w:rsidP="00342C89">
      <w:pPr>
        <w:pStyle w:val="ListParagraph"/>
        <w:spacing w:before="120" w:after="120"/>
        <w:ind w:left="567" w:firstLine="567"/>
        <w:contextualSpacing w:val="0"/>
        <w:rPr>
          <w:kern w:val="22"/>
        </w:rPr>
      </w:pPr>
      <w:r w:rsidRPr="003A6A8A">
        <w:rPr>
          <w:kern w:val="22"/>
        </w:rPr>
        <w:t>1.</w:t>
      </w:r>
      <w:r w:rsidRPr="003A6A8A">
        <w:rPr>
          <w:kern w:val="22"/>
        </w:rPr>
        <w:tab/>
      </w:r>
      <w:r w:rsidRPr="003A6A8A">
        <w:rPr>
          <w:i/>
          <w:iCs/>
          <w:kern w:val="22"/>
        </w:rPr>
        <w:t>Approves</w:t>
      </w:r>
      <w:r w:rsidRPr="003A6A8A">
        <w:rPr>
          <w:kern w:val="22"/>
        </w:rPr>
        <w:t xml:space="preserve"> the following amendments to the interest disclosure form contained in the appendix to the procedure:</w:t>
      </w:r>
    </w:p>
    <w:p w14:paraId="373B1F87" w14:textId="54CE584B" w:rsidR="00342C89" w:rsidRPr="003A6A8A" w:rsidRDefault="00342C89" w:rsidP="00342C89">
      <w:pPr>
        <w:pStyle w:val="ListParagraph"/>
        <w:spacing w:before="120" w:after="120"/>
        <w:ind w:left="567" w:firstLine="567"/>
        <w:contextualSpacing w:val="0"/>
        <w:rPr>
          <w:kern w:val="22"/>
        </w:rPr>
      </w:pPr>
      <w:r w:rsidRPr="003A6A8A">
        <w:rPr>
          <w:kern w:val="22"/>
        </w:rPr>
        <w:t>(a)</w:t>
      </w:r>
      <w:r w:rsidRPr="003A6A8A">
        <w:rPr>
          <w:kern w:val="22"/>
        </w:rPr>
        <w:tab/>
      </w:r>
      <w:r w:rsidRPr="003A6A8A">
        <w:t>In the declaration sentence, at the end of the form, the following text is inserted: “If selected as a member of the expert group, I undertake to carry out</w:t>
      </w:r>
      <w:r w:rsidRPr="00C93B05">
        <w:t xml:space="preserve"> my </w:t>
      </w:r>
      <w:r w:rsidRPr="003A6A8A">
        <w:t>duties and responsibilities with all objectivity and, in the event that a conflict of interest is established, I undertake to recuse myself from relevant discussions or decision-making, as appropriate”;</w:t>
      </w:r>
    </w:p>
    <w:p w14:paraId="72354E97" w14:textId="77777777" w:rsidR="00342C89" w:rsidRPr="00C93B05" w:rsidRDefault="00342C89" w:rsidP="00342C89">
      <w:pPr>
        <w:pStyle w:val="Para1"/>
        <w:numPr>
          <w:ilvl w:val="0"/>
          <w:numId w:val="0"/>
        </w:numPr>
        <w:tabs>
          <w:tab w:val="clear" w:pos="1134"/>
        </w:tabs>
        <w:ind w:left="567" w:firstLine="567"/>
        <w:rPr>
          <w:lang w:val="en-GB"/>
        </w:rPr>
      </w:pPr>
      <w:r w:rsidRPr="00C93B05">
        <w:rPr>
          <w:lang w:val="en-GB"/>
        </w:rPr>
        <w:t>(b)</w:t>
      </w:r>
      <w:r w:rsidRPr="00C93B05">
        <w:rPr>
          <w:lang w:val="en-GB"/>
        </w:rPr>
        <w:tab/>
        <w:t>A “Name or description of the expert group” field is added at the beginning of the interest disclosure form, above the “Name” field, and a “Job title” field is added after the “Current employer” field;</w:t>
      </w:r>
    </w:p>
    <w:p w14:paraId="0214DAD0" w14:textId="1D1E3AAE" w:rsidR="00342C89" w:rsidRPr="003A6A8A" w:rsidRDefault="00342C89" w:rsidP="00342C89">
      <w:pPr>
        <w:pStyle w:val="ListParagraph"/>
        <w:spacing w:before="120" w:after="120"/>
        <w:ind w:left="567" w:firstLine="567"/>
        <w:contextualSpacing w:val="0"/>
        <w:rPr>
          <w:kern w:val="22"/>
        </w:rPr>
      </w:pPr>
      <w:r w:rsidRPr="003A6A8A">
        <w:rPr>
          <w:kern w:val="22"/>
        </w:rPr>
        <w:t>2.</w:t>
      </w:r>
      <w:r w:rsidRPr="003A6A8A">
        <w:rPr>
          <w:kern w:val="22"/>
        </w:rPr>
        <w:tab/>
      </w:r>
      <w:r w:rsidRPr="003A6A8A">
        <w:rPr>
          <w:i/>
          <w:iCs/>
          <w:kern w:val="22"/>
        </w:rPr>
        <w:t>Requests</w:t>
      </w:r>
      <w:r w:rsidRPr="003A6A8A">
        <w:rPr>
          <w:kern w:val="22"/>
        </w:rPr>
        <w:t xml:space="preserve"> the Executive Secretary to integrate the amendments referred to in paragraph 1 above into the interest disclosure form and replace the original form with the amended version;</w:t>
      </w:r>
    </w:p>
    <w:p w14:paraId="751B1D06" w14:textId="267D2879" w:rsidR="00342C89" w:rsidRPr="005874C9" w:rsidRDefault="00342C89" w:rsidP="00342C89">
      <w:pPr>
        <w:pStyle w:val="ListParagraph"/>
        <w:spacing w:before="120" w:after="120"/>
        <w:ind w:left="567" w:firstLine="567"/>
        <w:contextualSpacing w:val="0"/>
        <w:rPr>
          <w:kern w:val="22"/>
        </w:rPr>
      </w:pPr>
      <w:r w:rsidRPr="005874C9">
        <w:rPr>
          <w:kern w:val="22"/>
        </w:rPr>
        <w:lastRenderedPageBreak/>
        <w:t>3.</w:t>
      </w:r>
      <w:r w:rsidRPr="005874C9">
        <w:rPr>
          <w:kern w:val="22"/>
        </w:rPr>
        <w:tab/>
      </w:r>
      <w:r w:rsidRPr="00C93B05">
        <w:rPr>
          <w:i/>
          <w:iCs/>
          <w:kern w:val="22"/>
        </w:rPr>
        <w:t xml:space="preserve">Also </w:t>
      </w:r>
      <w:r w:rsidRPr="005874C9">
        <w:rPr>
          <w:i/>
          <w:iCs/>
          <w:kern w:val="22"/>
        </w:rPr>
        <w:t xml:space="preserve">requests </w:t>
      </w:r>
      <w:r w:rsidRPr="005874C9">
        <w:rPr>
          <w:kern w:val="22"/>
        </w:rPr>
        <w:t xml:space="preserve">the Executive Secretary to take measures, as appropriate, to enhance the application of the procedure, in consultation with the Bureau of the </w:t>
      </w:r>
      <w:r w:rsidRPr="00C93B05">
        <w:rPr>
          <w:kern w:val="22"/>
        </w:rPr>
        <w:t>Subsidiary Body on Scientific, Technical and Technological Advice</w:t>
      </w:r>
      <w:r w:rsidRPr="005874C9" w:rsidDel="00B9173C">
        <w:rPr>
          <w:kern w:val="22"/>
        </w:rPr>
        <w:t xml:space="preserve"> </w:t>
      </w:r>
      <w:r w:rsidRPr="005874C9">
        <w:rPr>
          <w:kern w:val="22"/>
        </w:rPr>
        <w:t>or the Conference of the Parties</w:t>
      </w:r>
      <w:r w:rsidR="004B2954">
        <w:rPr>
          <w:kern w:val="22"/>
        </w:rPr>
        <w:t xml:space="preserve"> serving as the meeting of the Parties to the </w:t>
      </w:r>
      <w:r w:rsidR="001C2233">
        <w:rPr>
          <w:kern w:val="22"/>
        </w:rPr>
        <w:t>Nagoya</w:t>
      </w:r>
      <w:r w:rsidR="004B2954">
        <w:rPr>
          <w:kern w:val="22"/>
        </w:rPr>
        <w:t xml:space="preserve"> Protocol</w:t>
      </w:r>
      <w:r w:rsidRPr="005874C9">
        <w:rPr>
          <w:kern w:val="22"/>
        </w:rPr>
        <w:t xml:space="preserve">, including by: </w:t>
      </w:r>
    </w:p>
    <w:p w14:paraId="18219550" w14:textId="4839FBA7" w:rsidR="00342C89" w:rsidRPr="005874C9" w:rsidRDefault="00342C89" w:rsidP="00342C89">
      <w:pPr>
        <w:pStyle w:val="ListParagraph"/>
        <w:spacing w:before="120" w:after="120"/>
        <w:ind w:left="567" w:firstLine="567"/>
        <w:contextualSpacing w:val="0"/>
        <w:rPr>
          <w:kern w:val="22"/>
        </w:rPr>
      </w:pPr>
      <w:r w:rsidRPr="005874C9">
        <w:rPr>
          <w:kern w:val="22"/>
        </w:rPr>
        <w:t>(</w:t>
      </w:r>
      <w:r w:rsidR="00785D12">
        <w:rPr>
          <w:kern w:val="22"/>
        </w:rPr>
        <w:t>a</w:t>
      </w:r>
      <w:r w:rsidRPr="005874C9">
        <w:rPr>
          <w:kern w:val="22"/>
        </w:rPr>
        <w:t>)</w:t>
      </w:r>
      <w:r w:rsidRPr="005874C9">
        <w:rPr>
          <w:kern w:val="22"/>
        </w:rPr>
        <w:tab/>
        <w:t>Without prejudice to item (b) of paragraph 4.4 of the procedure, disclosing to other members of the expert group and at the beginning of any meeting of an expert group significant interests that have been declared by a particular member;</w:t>
      </w:r>
    </w:p>
    <w:p w14:paraId="5B69D968" w14:textId="73780923" w:rsidR="00342C89" w:rsidRPr="005874C9" w:rsidRDefault="00342C89" w:rsidP="00342C89">
      <w:pPr>
        <w:pStyle w:val="ListParagraph"/>
        <w:spacing w:before="120" w:after="120"/>
        <w:ind w:left="567" w:firstLine="567"/>
        <w:contextualSpacing w:val="0"/>
        <w:rPr>
          <w:kern w:val="22"/>
        </w:rPr>
      </w:pPr>
      <w:r w:rsidRPr="005874C9">
        <w:rPr>
          <w:kern w:val="22"/>
        </w:rPr>
        <w:t>(</w:t>
      </w:r>
      <w:r w:rsidR="00785D12">
        <w:rPr>
          <w:kern w:val="22"/>
        </w:rPr>
        <w:t>b</w:t>
      </w:r>
      <w:r w:rsidRPr="005874C9">
        <w:rPr>
          <w:kern w:val="22"/>
        </w:rPr>
        <w:t>)</w:t>
      </w:r>
      <w:r w:rsidRPr="005874C9">
        <w:rPr>
          <w:kern w:val="22"/>
        </w:rPr>
        <w:tab/>
        <w:t xml:space="preserve">Publishing a summary of all declarations made and actions taken to manage any actual or potential conflicts of interest in the report </w:t>
      </w:r>
      <w:proofErr w:type="gramStart"/>
      <w:r w:rsidRPr="005874C9">
        <w:rPr>
          <w:kern w:val="22"/>
        </w:rPr>
        <w:t>on</w:t>
      </w:r>
      <w:proofErr w:type="gramEnd"/>
      <w:r w:rsidRPr="005874C9">
        <w:rPr>
          <w:kern w:val="22"/>
        </w:rPr>
        <w:t xml:space="preserve"> a meeting and any other outcome of work or product of an expert group;</w:t>
      </w:r>
    </w:p>
    <w:p w14:paraId="06C63F3B" w14:textId="4E6D362E" w:rsidR="00342C89" w:rsidRPr="00C93B05" w:rsidRDefault="00342C89" w:rsidP="00342C89">
      <w:pPr>
        <w:pStyle w:val="ListParagraph"/>
        <w:spacing w:before="120" w:after="120"/>
        <w:ind w:left="567" w:firstLine="567"/>
        <w:contextualSpacing w:val="0"/>
      </w:pPr>
      <w:r w:rsidRPr="00C93B05">
        <w:rPr>
          <w:kern w:val="22"/>
        </w:rPr>
        <w:t>4.</w:t>
      </w:r>
      <w:r w:rsidRPr="00C93B05">
        <w:rPr>
          <w:kern w:val="22"/>
        </w:rPr>
        <w:tab/>
      </w:r>
      <w:r w:rsidR="000535D2" w:rsidRPr="00E97EB4">
        <w:rPr>
          <w:i/>
          <w:iCs/>
          <w:kern w:val="22"/>
        </w:rPr>
        <w:t xml:space="preserve">Further </w:t>
      </w:r>
      <w:r w:rsidRPr="00E97EB4">
        <w:rPr>
          <w:i/>
          <w:iCs/>
          <w:kern w:val="22"/>
        </w:rPr>
        <w:t>requests</w:t>
      </w:r>
      <w:r w:rsidRPr="00C93B05">
        <w:rPr>
          <w:kern w:val="22"/>
        </w:rPr>
        <w:t xml:space="preserve"> the Executive Secretary to prepare a report on the implementation of the procedure and, if necessary, to propose updates and amendments to the procedure for consideration by the Subsidiary Body on Implementation at a meeting held before the </w:t>
      </w:r>
      <w:r w:rsidR="00901DF1">
        <w:rPr>
          <w:kern w:val="22"/>
        </w:rPr>
        <w:t>eighth</w:t>
      </w:r>
      <w:r w:rsidR="00C24871" w:rsidRPr="00C93B05">
        <w:rPr>
          <w:kern w:val="22"/>
        </w:rPr>
        <w:t xml:space="preserve"> </w:t>
      </w:r>
      <w:r w:rsidRPr="00C93B05">
        <w:rPr>
          <w:kern w:val="22"/>
        </w:rPr>
        <w:t>meeting of the Conference of the Parties</w:t>
      </w:r>
      <w:r w:rsidR="00C24871">
        <w:rPr>
          <w:kern w:val="22"/>
        </w:rPr>
        <w:t xml:space="preserve"> serving as the meeting of the Parties to the </w:t>
      </w:r>
      <w:r w:rsidR="00325695">
        <w:rPr>
          <w:kern w:val="22"/>
        </w:rPr>
        <w:t>Nagoya</w:t>
      </w:r>
      <w:r w:rsidR="00C24871">
        <w:rPr>
          <w:kern w:val="22"/>
        </w:rPr>
        <w:t xml:space="preserve"> Protocol</w:t>
      </w:r>
      <w:r w:rsidRPr="00C93B05">
        <w:rPr>
          <w:kern w:val="22"/>
        </w:rPr>
        <w:t>;</w:t>
      </w:r>
    </w:p>
    <w:p w14:paraId="708CBA56" w14:textId="6864498E" w:rsidR="00537248" w:rsidRPr="00342C89" w:rsidRDefault="00342C89" w:rsidP="004B4D44">
      <w:pPr>
        <w:pStyle w:val="ListParagraph"/>
        <w:spacing w:before="120" w:after="120"/>
        <w:ind w:left="567" w:firstLine="567"/>
        <w:contextualSpacing w:val="0"/>
      </w:pPr>
      <w:r w:rsidRPr="00C93B05">
        <w:rPr>
          <w:kern w:val="22"/>
        </w:rPr>
        <w:t>5.</w:t>
      </w:r>
      <w:r w:rsidRPr="00C93B05">
        <w:rPr>
          <w:kern w:val="22"/>
        </w:rPr>
        <w:tab/>
      </w:r>
      <w:r w:rsidRPr="00C93B05">
        <w:rPr>
          <w:i/>
          <w:iCs/>
          <w:kern w:val="22"/>
        </w:rPr>
        <w:t>Requests</w:t>
      </w:r>
      <w:r w:rsidRPr="00C93B05">
        <w:rPr>
          <w:kern w:val="22"/>
        </w:rPr>
        <w:t xml:space="preserve"> the Subsidiary Body on Implementation to consider the report and any proposed amendments referred to in</w:t>
      </w:r>
      <w:r w:rsidRPr="003A6A8A">
        <w:rPr>
          <w:kern w:val="22"/>
        </w:rPr>
        <w:t xml:space="preserve"> paragraph 4 a</w:t>
      </w:r>
      <w:r w:rsidRPr="00C93B05">
        <w:rPr>
          <w:kern w:val="22"/>
        </w:rPr>
        <w:t>bove and to submit a recommendation for consideration by the Conference of the Parties</w:t>
      </w:r>
      <w:r w:rsidR="00846885" w:rsidRPr="00846885">
        <w:t xml:space="preserve"> </w:t>
      </w:r>
      <w:r w:rsidR="00846885" w:rsidRPr="00846885">
        <w:rPr>
          <w:kern w:val="22"/>
        </w:rPr>
        <w:t xml:space="preserve">serving as the meeting of the Parties to the </w:t>
      </w:r>
      <w:r w:rsidR="00514EB2">
        <w:rPr>
          <w:kern w:val="22"/>
        </w:rPr>
        <w:t xml:space="preserve">Nagoya </w:t>
      </w:r>
      <w:r w:rsidR="00846885" w:rsidRPr="00846885">
        <w:rPr>
          <w:kern w:val="22"/>
        </w:rPr>
        <w:t>Protocol</w:t>
      </w:r>
      <w:r w:rsidRPr="00C93B05">
        <w:rPr>
          <w:kern w:val="22"/>
        </w:rPr>
        <w:t xml:space="preserve"> at its </w:t>
      </w:r>
      <w:r w:rsidR="00901DF1">
        <w:rPr>
          <w:kern w:val="22"/>
        </w:rPr>
        <w:t>eighth</w:t>
      </w:r>
      <w:r w:rsidR="00846885" w:rsidRPr="00C93B05">
        <w:rPr>
          <w:kern w:val="22"/>
        </w:rPr>
        <w:t xml:space="preserve"> </w:t>
      </w:r>
      <w:r w:rsidRPr="00C93B05">
        <w:rPr>
          <w:kern w:val="22"/>
        </w:rPr>
        <w:t>meeting.</w:t>
      </w:r>
    </w:p>
    <w:p w14:paraId="61D564E2" w14:textId="77777777" w:rsidR="002B559C" w:rsidRPr="004701EE" w:rsidRDefault="00ED3849" w:rsidP="004B4D44">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D883F" w14:textId="77777777" w:rsidR="007D26DF" w:rsidRDefault="007D26DF" w:rsidP="00A96B21">
      <w:r>
        <w:separator/>
      </w:r>
    </w:p>
  </w:endnote>
  <w:endnote w:type="continuationSeparator" w:id="0">
    <w:p w14:paraId="1525809B" w14:textId="77777777" w:rsidR="007D26DF" w:rsidRDefault="007D26D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CEF4C5" w14:textId="77777777" w:rsidR="007D26DF" w:rsidRDefault="007D26DF" w:rsidP="00A96B21">
      <w:r>
        <w:separator/>
      </w:r>
    </w:p>
  </w:footnote>
  <w:footnote w:type="continuationSeparator" w:id="0">
    <w:p w14:paraId="55DF522C" w14:textId="77777777" w:rsidR="007D26DF" w:rsidRDefault="007D26DF" w:rsidP="00A96B21">
      <w:r>
        <w:continuationSeparator/>
      </w:r>
    </w:p>
  </w:footnote>
  <w:footnote w:id="1">
    <w:p w14:paraId="4819145B" w14:textId="77777777" w:rsidR="00342C89" w:rsidRPr="00CC523F" w:rsidRDefault="00342C89" w:rsidP="00342C89">
      <w:pPr>
        <w:pStyle w:val="FootnoteText"/>
        <w:rPr>
          <w:szCs w:val="18"/>
        </w:rPr>
      </w:pPr>
      <w:r w:rsidRPr="00CC523F">
        <w:rPr>
          <w:rStyle w:val="FootnoteReference"/>
          <w:szCs w:val="18"/>
        </w:rPr>
        <w:footnoteRef/>
      </w:r>
      <w:r w:rsidRPr="00CC523F">
        <w:rPr>
          <w:szCs w:val="18"/>
        </w:rPr>
        <w:t xml:space="preserve"> </w:t>
      </w:r>
      <w:r w:rsidRPr="00CC523F">
        <w:rPr>
          <w:color w:val="000000"/>
          <w:szCs w:val="18"/>
        </w:rPr>
        <w:t xml:space="preserve">United Nations, </w:t>
      </w:r>
      <w:r w:rsidRPr="00CC523F">
        <w:rPr>
          <w:i/>
          <w:iCs/>
          <w:color w:val="000000"/>
          <w:szCs w:val="18"/>
        </w:rPr>
        <w:t>Treaty Series</w:t>
      </w:r>
      <w:r w:rsidRPr="00CC523F">
        <w:rPr>
          <w:iCs/>
          <w:color w:val="000000"/>
          <w:szCs w:val="18"/>
        </w:rPr>
        <w:t>,</w:t>
      </w:r>
      <w:r w:rsidRPr="00CC523F">
        <w:rPr>
          <w:i/>
          <w:iCs/>
          <w:color w:val="000000"/>
          <w:szCs w:val="18"/>
        </w:rPr>
        <w:t xml:space="preserve"> </w:t>
      </w:r>
      <w:r w:rsidRPr="00CC523F">
        <w:rPr>
          <w:color w:val="000000"/>
          <w:szCs w:val="18"/>
        </w:rPr>
        <w:t>vol. 1760, No. 30619.</w:t>
      </w:r>
    </w:p>
  </w:footnote>
  <w:footnote w:id="2">
    <w:p w14:paraId="052EB5E3" w14:textId="77777777" w:rsidR="00342C89" w:rsidRPr="00C31BE1" w:rsidRDefault="00342C89" w:rsidP="00342C89">
      <w:pPr>
        <w:pStyle w:val="FootnoteText"/>
        <w:rPr>
          <w:szCs w:val="18"/>
          <w:lang w:val="it-IT"/>
        </w:rPr>
      </w:pPr>
      <w:r w:rsidRPr="00817FA0">
        <w:rPr>
          <w:rStyle w:val="FootnoteReference"/>
          <w:szCs w:val="18"/>
        </w:rPr>
        <w:footnoteRef/>
      </w:r>
      <w:r w:rsidRPr="00817FA0">
        <w:rPr>
          <w:szCs w:val="18"/>
          <w:lang w:val="it-IT"/>
        </w:rPr>
        <w:t xml:space="preserve"> </w:t>
      </w:r>
      <w:r w:rsidRPr="00C93B05">
        <w:rPr>
          <w:szCs w:val="18"/>
          <w:lang w:val="it-IT"/>
        </w:rPr>
        <w:t>CBD</w:t>
      </w:r>
      <w:r w:rsidRPr="00817FA0">
        <w:rPr>
          <w:szCs w:val="18"/>
          <w:lang w:val="it-IT"/>
        </w:rPr>
        <w:t>/</w:t>
      </w:r>
      <w:r w:rsidRPr="00C93B05">
        <w:rPr>
          <w:szCs w:val="18"/>
          <w:lang w:val="it-IT"/>
        </w:rPr>
        <w:t>SBI</w:t>
      </w:r>
      <w:r w:rsidRPr="00817FA0">
        <w:rPr>
          <w:szCs w:val="18"/>
          <w:lang w:val="it-IT"/>
        </w:rPr>
        <w:t>/4/11/Add.1.</w:t>
      </w:r>
    </w:p>
  </w:footnote>
  <w:footnote w:id="3">
    <w:p w14:paraId="6C047C3C" w14:textId="77777777" w:rsidR="00342C89" w:rsidRPr="00C31BE1" w:rsidRDefault="00342C89" w:rsidP="00342C89">
      <w:pPr>
        <w:pStyle w:val="FootnoteText"/>
        <w:rPr>
          <w:szCs w:val="18"/>
          <w:lang w:val="it-IT"/>
        </w:rPr>
      </w:pPr>
      <w:r w:rsidRPr="00CC523F">
        <w:rPr>
          <w:rStyle w:val="FootnoteReference"/>
          <w:szCs w:val="18"/>
        </w:rPr>
        <w:footnoteRef/>
      </w:r>
      <w:r w:rsidRPr="00C31BE1">
        <w:rPr>
          <w:szCs w:val="18"/>
          <w:lang w:val="it-IT"/>
        </w:rPr>
        <w:t xml:space="preserve"> </w:t>
      </w:r>
      <w:r w:rsidRPr="00C31BE1">
        <w:rPr>
          <w:szCs w:val="18"/>
          <w:lang w:val="it-IT"/>
        </w:rPr>
        <w:t>Decision 14/33,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0152FB05" w:rsidR="00A00234" w:rsidRPr="00EE5C23" w:rsidRDefault="00641E0D"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3603B" w:rsidRPr="00EE5C23">
          <w:rPr>
            <w:szCs w:val="20"/>
            <w:lang w:val="en-CA"/>
          </w:rPr>
          <w:t>CBD/</w:t>
        </w:r>
        <w:r w:rsidR="00F3603B">
          <w:rPr>
            <w:szCs w:val="20"/>
            <w:lang w:val="en-CA"/>
          </w:rPr>
          <w:t>NP/MOP/5/L.12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6774A942" w:rsidR="002B559C" w:rsidRPr="00EE5C23" w:rsidRDefault="00F3603B" w:rsidP="002B559C">
        <w:pPr>
          <w:pStyle w:val="Header"/>
          <w:spacing w:after="240"/>
          <w:jc w:val="right"/>
          <w:rPr>
            <w:szCs w:val="20"/>
            <w:lang w:val="en-CA"/>
          </w:rPr>
        </w:pPr>
        <w:r>
          <w:rPr>
            <w:szCs w:val="20"/>
            <w:lang w:val="en-CA"/>
          </w:rPr>
          <w:t>CBD/NP/MOP/5/L.12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516"/>
    <w:rsid w:val="00040598"/>
    <w:rsid w:val="000535D2"/>
    <w:rsid w:val="0006764E"/>
    <w:rsid w:val="000B1E29"/>
    <w:rsid w:val="000C2B86"/>
    <w:rsid w:val="000D7C0A"/>
    <w:rsid w:val="000F66FD"/>
    <w:rsid w:val="00126FD2"/>
    <w:rsid w:val="00132581"/>
    <w:rsid w:val="001454DA"/>
    <w:rsid w:val="001662BF"/>
    <w:rsid w:val="00184909"/>
    <w:rsid w:val="001A2527"/>
    <w:rsid w:val="001C2233"/>
    <w:rsid w:val="001D6FC4"/>
    <w:rsid w:val="001D7501"/>
    <w:rsid w:val="001E4E16"/>
    <w:rsid w:val="001F732C"/>
    <w:rsid w:val="002A2755"/>
    <w:rsid w:val="002B00CA"/>
    <w:rsid w:val="002B559C"/>
    <w:rsid w:val="002C7190"/>
    <w:rsid w:val="002D0C3A"/>
    <w:rsid w:val="00303F0B"/>
    <w:rsid w:val="00310608"/>
    <w:rsid w:val="00310869"/>
    <w:rsid w:val="00315287"/>
    <w:rsid w:val="00315ACD"/>
    <w:rsid w:val="00323F22"/>
    <w:rsid w:val="00325695"/>
    <w:rsid w:val="003313B9"/>
    <w:rsid w:val="00342C89"/>
    <w:rsid w:val="003476A9"/>
    <w:rsid w:val="00366362"/>
    <w:rsid w:val="003C3310"/>
    <w:rsid w:val="003C6F10"/>
    <w:rsid w:val="003C732E"/>
    <w:rsid w:val="003D6731"/>
    <w:rsid w:val="00425476"/>
    <w:rsid w:val="00434DAC"/>
    <w:rsid w:val="00441498"/>
    <w:rsid w:val="004701EE"/>
    <w:rsid w:val="004764EB"/>
    <w:rsid w:val="00480A8D"/>
    <w:rsid w:val="004A2A2D"/>
    <w:rsid w:val="004B2954"/>
    <w:rsid w:val="004B4D44"/>
    <w:rsid w:val="004C6544"/>
    <w:rsid w:val="004E2CEC"/>
    <w:rsid w:val="004E7BA2"/>
    <w:rsid w:val="00514EB2"/>
    <w:rsid w:val="00537248"/>
    <w:rsid w:val="00552897"/>
    <w:rsid w:val="005678FB"/>
    <w:rsid w:val="00567B28"/>
    <w:rsid w:val="00575B64"/>
    <w:rsid w:val="00591B7B"/>
    <w:rsid w:val="00595A79"/>
    <w:rsid w:val="005A206E"/>
    <w:rsid w:val="005B0365"/>
    <w:rsid w:val="005C0058"/>
    <w:rsid w:val="005E2605"/>
    <w:rsid w:val="005F27FF"/>
    <w:rsid w:val="00657ED6"/>
    <w:rsid w:val="00661A28"/>
    <w:rsid w:val="00670996"/>
    <w:rsid w:val="0069332B"/>
    <w:rsid w:val="006B293D"/>
    <w:rsid w:val="006B4382"/>
    <w:rsid w:val="006D45B5"/>
    <w:rsid w:val="006D7ADE"/>
    <w:rsid w:val="00734CB8"/>
    <w:rsid w:val="00745FB6"/>
    <w:rsid w:val="0075018F"/>
    <w:rsid w:val="0076622F"/>
    <w:rsid w:val="0076774D"/>
    <w:rsid w:val="00783CB8"/>
    <w:rsid w:val="00785D12"/>
    <w:rsid w:val="007C43AC"/>
    <w:rsid w:val="007C77BC"/>
    <w:rsid w:val="007D26DF"/>
    <w:rsid w:val="00846885"/>
    <w:rsid w:val="008646C1"/>
    <w:rsid w:val="00874541"/>
    <w:rsid w:val="00875390"/>
    <w:rsid w:val="0087582D"/>
    <w:rsid w:val="00880330"/>
    <w:rsid w:val="008967B8"/>
    <w:rsid w:val="008A2A7F"/>
    <w:rsid w:val="008E0581"/>
    <w:rsid w:val="00901DF1"/>
    <w:rsid w:val="009143FA"/>
    <w:rsid w:val="00935461"/>
    <w:rsid w:val="009459E3"/>
    <w:rsid w:val="0097114D"/>
    <w:rsid w:val="00995DDC"/>
    <w:rsid w:val="009C1114"/>
    <w:rsid w:val="009C1E97"/>
    <w:rsid w:val="009D1902"/>
    <w:rsid w:val="009F64EF"/>
    <w:rsid w:val="00A00234"/>
    <w:rsid w:val="00A14662"/>
    <w:rsid w:val="00A349E1"/>
    <w:rsid w:val="00A36F64"/>
    <w:rsid w:val="00A54FA0"/>
    <w:rsid w:val="00A72BC0"/>
    <w:rsid w:val="00A96B21"/>
    <w:rsid w:val="00AE1A95"/>
    <w:rsid w:val="00B01085"/>
    <w:rsid w:val="00B17991"/>
    <w:rsid w:val="00B36EA9"/>
    <w:rsid w:val="00B41BF6"/>
    <w:rsid w:val="00B47BB1"/>
    <w:rsid w:val="00B6064E"/>
    <w:rsid w:val="00B6105F"/>
    <w:rsid w:val="00B93533"/>
    <w:rsid w:val="00BB60F0"/>
    <w:rsid w:val="00C0451F"/>
    <w:rsid w:val="00C2354A"/>
    <w:rsid w:val="00C24871"/>
    <w:rsid w:val="00C804C6"/>
    <w:rsid w:val="00CB0D9D"/>
    <w:rsid w:val="00CB67BF"/>
    <w:rsid w:val="00CF0647"/>
    <w:rsid w:val="00CF70AB"/>
    <w:rsid w:val="00D26BB3"/>
    <w:rsid w:val="00D3059B"/>
    <w:rsid w:val="00D60046"/>
    <w:rsid w:val="00D64F28"/>
    <w:rsid w:val="00D67FFA"/>
    <w:rsid w:val="00D71FFB"/>
    <w:rsid w:val="00D770F8"/>
    <w:rsid w:val="00D8541A"/>
    <w:rsid w:val="00DD6773"/>
    <w:rsid w:val="00E1597C"/>
    <w:rsid w:val="00E5155E"/>
    <w:rsid w:val="00E66970"/>
    <w:rsid w:val="00E740AC"/>
    <w:rsid w:val="00E7549D"/>
    <w:rsid w:val="00E97EB4"/>
    <w:rsid w:val="00ED3849"/>
    <w:rsid w:val="00ED6050"/>
    <w:rsid w:val="00EE5C23"/>
    <w:rsid w:val="00F0122F"/>
    <w:rsid w:val="00F04020"/>
    <w:rsid w:val="00F14443"/>
    <w:rsid w:val="00F258FB"/>
    <w:rsid w:val="00F30B6C"/>
    <w:rsid w:val="00F3603B"/>
    <w:rsid w:val="00F75F90"/>
    <w:rsid w:val="00F95C65"/>
    <w:rsid w:val="00FA18C9"/>
    <w:rsid w:val="00FA494D"/>
    <w:rsid w:val="00FE0B22"/>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C7190"/>
    <w:rsid w:val="002D1F36"/>
    <w:rsid w:val="00303F0B"/>
    <w:rsid w:val="0034499B"/>
    <w:rsid w:val="0035642E"/>
    <w:rsid w:val="003D6731"/>
    <w:rsid w:val="00425476"/>
    <w:rsid w:val="006241A9"/>
    <w:rsid w:val="00764DF4"/>
    <w:rsid w:val="007C43AC"/>
    <w:rsid w:val="00811444"/>
    <w:rsid w:val="009C1E97"/>
    <w:rsid w:val="00A00A4E"/>
    <w:rsid w:val="00B41BF6"/>
    <w:rsid w:val="00D67FFA"/>
    <w:rsid w:val="00E66970"/>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for avoiding or managing conflicts of interest in expert groups</dc:title>
  <dc:subject>CBD/NP/MOP/5/L.12</dc:subject>
  <dc:creator>Secretariat of the Convention on Biological Diversity</dc:creator>
  <cp:keywords>Conference of the Parties to the Convention on Biological Diversity</cp:keywords>
  <dc:description/>
  <cp:lastModifiedBy>Veronique Lefebvre</cp:lastModifiedBy>
  <cp:revision>5</cp:revision>
  <cp:lastPrinted>2024-11-01T16:30:00Z</cp:lastPrinted>
  <dcterms:created xsi:type="dcterms:W3CDTF">2024-11-01T23:12:00Z</dcterms:created>
  <dcterms:modified xsi:type="dcterms:W3CDTF">2024-11-01T23:15:00Z</dcterms:modified>
</cp:coreProperties>
</file>