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B60E5F">
            <w:pPr>
              <w:spacing w:after="120"/>
              <w:jc w:val="left"/>
            </w:pPr>
            <w:r w:rsidRPr="007A7F22">
              <w:rPr>
                <w:noProof/>
              </w:rPr>
              <w:drawing>
                <wp:inline distT="0" distB="0" distL="0" distR="0" wp14:anchorId="1C6A83D5" wp14:editId="5393BBD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5636BD0D" w:rsidR="00A96B21" w:rsidRPr="00550DCE" w:rsidRDefault="00A96B21" w:rsidP="00F6660F">
            <w:pPr>
              <w:pStyle w:val="ABSymbol"/>
            </w:pPr>
            <w:r w:rsidRPr="00550DCE">
              <w:rPr>
                <w:sz w:val="40"/>
                <w:szCs w:val="40"/>
              </w:rPr>
              <w:t>CBD</w:t>
            </w:r>
            <w:r w:rsidRPr="00550DCE">
              <w:t>/</w:t>
            </w:r>
            <w:r w:rsidR="00D23F1E">
              <w:t>NP/MOP/5/</w:t>
            </w:r>
            <w:proofErr w:type="gramStart"/>
            <w:r w:rsidR="00343445">
              <w:t>WG.</w:t>
            </w:r>
            <w:r w:rsidR="00E15315">
              <w:t>I</w:t>
            </w:r>
            <w:r w:rsidR="00343445">
              <w:t>I</w:t>
            </w:r>
            <w:proofErr w:type="gramEnd"/>
            <w:r w:rsidR="00343445">
              <w:t>/CRP.</w:t>
            </w:r>
            <w:r w:rsidR="00AB27C6">
              <w:t>2</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367665DF" w:rsidR="00A96B21" w:rsidRPr="003C6F10" w:rsidRDefault="00AB27C6" w:rsidP="003C6F10">
            <w:pPr>
              <w:ind w:left="2584"/>
              <w:rPr>
                <w:sz w:val="22"/>
                <w:szCs w:val="22"/>
              </w:rPr>
            </w:pPr>
            <w:r>
              <w:rPr>
                <w:sz w:val="22"/>
                <w:szCs w:val="22"/>
              </w:rPr>
              <w:t xml:space="preserve">21 </w:t>
            </w:r>
            <w:r w:rsidR="007A7F22">
              <w:rPr>
                <w:sz w:val="22"/>
                <w:szCs w:val="22"/>
              </w:rPr>
              <w:t>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26B5CCCC" w14:textId="5A93725C" w:rsidR="00317EA5" w:rsidRDefault="00317EA5" w:rsidP="00834F86">
      <w:pPr>
        <w:pStyle w:val="AFCorNot12Bold"/>
      </w:pPr>
      <w:r w:rsidRPr="00D23F1E">
        <w:t xml:space="preserve">Conference of the Parties </w:t>
      </w:r>
      <w:r>
        <w:t xml:space="preserve">to the Convention </w:t>
      </w:r>
      <w:r>
        <w:br/>
        <w:t xml:space="preserve">on Biological Diversity </w:t>
      </w:r>
      <w:r w:rsidRPr="00D23F1E">
        <w:t xml:space="preserve">serving as the meeting </w:t>
      </w:r>
      <w:r w:rsidR="00834F86">
        <w:br/>
      </w:r>
      <w:r w:rsidRPr="00D23F1E">
        <w:t xml:space="preserve">of the Parties to the Nagoya Protocol on Access </w:t>
      </w:r>
      <w:r w:rsidR="00834F86">
        <w:br/>
      </w:r>
      <w:r>
        <w:t xml:space="preserve">to Genetic Resources and the Fair and Equitable </w:t>
      </w:r>
      <w:r w:rsidR="00834F86">
        <w:br/>
      </w:r>
      <w:r>
        <w:t>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5BFAF9E2"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4819EA">
        <w:rPr>
          <w:b w:val="0"/>
          <w:bCs w:val="0"/>
        </w:rPr>
        <w:t>9</w:t>
      </w:r>
    </w:p>
    <w:p w14:paraId="4F3B9CA0" w14:textId="047CB900" w:rsidR="00A96B21" w:rsidRDefault="00561780" w:rsidP="00561780">
      <w:pPr>
        <w:pStyle w:val="AFCorNotBold"/>
        <w:jc w:val="left"/>
      </w:pPr>
      <w:r w:rsidRPr="00561780">
        <w:t xml:space="preserve">Access and Benefit-sharing Clearing-House </w:t>
      </w:r>
      <w:r>
        <w:br/>
      </w:r>
      <w:r w:rsidRPr="00561780">
        <w:t>and information-sharing</w:t>
      </w:r>
    </w:p>
    <w:p w14:paraId="11AD0D22" w14:textId="20F7DFFE" w:rsidR="007A7F22" w:rsidRPr="007A7F22" w:rsidRDefault="007A7F22" w:rsidP="00A96B21">
      <w:pPr>
        <w:pStyle w:val="Cornernotation-Item"/>
        <w:rPr>
          <w:b w:val="0"/>
          <w:bCs w:val="0"/>
        </w:rPr>
      </w:pPr>
      <w:r w:rsidRPr="007A7F22">
        <w:rPr>
          <w:b w:val="0"/>
          <w:bCs w:val="0"/>
        </w:rPr>
        <w:t>Working Group I</w:t>
      </w:r>
      <w:r w:rsidR="00E15315">
        <w:rPr>
          <w:b w:val="0"/>
          <w:bCs w:val="0"/>
        </w:rPr>
        <w:t>I</w:t>
      </w:r>
    </w:p>
    <w:bookmarkEnd w:id="0"/>
    <w:p w14:paraId="3CF490E6" w14:textId="4D741F1E" w:rsidR="00A96B21" w:rsidRDefault="00E15D2D" w:rsidP="00B431B3">
      <w:pPr>
        <w:pStyle w:val="Title"/>
        <w:jc w:val="left"/>
        <w:rPr>
          <w:rFonts w:hint="eastAsia"/>
        </w:rPr>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B431B3" w:rsidRPr="00C507AE">
            <w:t>Access and Benefit-sharing Clearing-House and information-sharing</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E15315">
        <w:rPr>
          <w:rFonts w:ascii="Times New Roman" w:hAnsi="Times New Roman" w:cs="Times New Roman"/>
          <w:color w:val="auto"/>
        </w:rPr>
        <w:t>I</w:t>
      </w:r>
    </w:p>
    <w:p w14:paraId="1E8208BA" w14:textId="77777777" w:rsidR="007255F8" w:rsidRPr="00C507AE" w:rsidRDefault="007255F8" w:rsidP="007255F8">
      <w:pPr>
        <w:pStyle w:val="Para2"/>
        <w:shd w:val="clear" w:color="auto" w:fill="FFFFFF" w:themeFill="background1"/>
        <w:ind w:left="567" w:firstLine="567"/>
        <w:rPr>
          <w:lang w:val="en-GB"/>
        </w:rPr>
      </w:pPr>
      <w:r w:rsidRPr="00C507AE">
        <w:rPr>
          <w:i/>
          <w:iCs/>
          <w:lang w:val="en-GB"/>
        </w:rPr>
        <w:t>The Conference of the Parties serving as the meeting of the Parties to the Nagoya Protocol</w:t>
      </w:r>
      <w:r w:rsidRPr="00991AE4">
        <w:rPr>
          <w:lang w:val="en-GB"/>
        </w:rPr>
        <w:t xml:space="preserve"> </w:t>
      </w:r>
      <w:r w:rsidRPr="00C507AE">
        <w:rPr>
          <w:i/>
          <w:iCs/>
          <w:lang w:val="en-GB"/>
        </w:rPr>
        <w:t>on Access and Benefit-sharing</w:t>
      </w:r>
      <w:r w:rsidRPr="00C507AE">
        <w:rPr>
          <w:lang w:val="en-GB"/>
        </w:rPr>
        <w:t>,</w:t>
      </w:r>
    </w:p>
    <w:p w14:paraId="7D959438" w14:textId="4518CDA2" w:rsidR="007255F8" w:rsidRPr="00C507AE" w:rsidRDefault="007255F8" w:rsidP="007255F8">
      <w:pPr>
        <w:pStyle w:val="Normalnumber"/>
        <w:shd w:val="clear" w:color="auto" w:fill="FFFFFF" w:themeFill="background1"/>
        <w:tabs>
          <w:tab w:val="clear" w:pos="1134"/>
        </w:tabs>
        <w:ind w:firstLine="567"/>
        <w:jc w:val="both"/>
        <w:rPr>
          <w:i/>
          <w:iCs/>
        </w:rPr>
      </w:pPr>
      <w:r w:rsidRPr="00C507AE">
        <w:rPr>
          <w:i/>
          <w:iCs/>
        </w:rPr>
        <w:t xml:space="preserve">Recalling </w:t>
      </w:r>
      <w:r w:rsidRPr="00C507AE">
        <w:t xml:space="preserve">paragraph 3 of decision </w:t>
      </w:r>
      <w:hyperlink r:id="rId14" w:history="1">
        <w:r w:rsidRPr="00C507AE">
          <w:rPr>
            <w:rStyle w:val="Hyperlink"/>
          </w:rPr>
          <w:t>NP-3/3</w:t>
        </w:r>
      </w:hyperlink>
      <w:r w:rsidRPr="00C507AE">
        <w:t xml:space="preserve"> of 29 November 2018, in which Parties that had not yet done so were urged to publish all mandatory information available at the national level on the Access and Benefit-sharing Clearing-House in accordance with the obligations in paragraph 2 of Article 14 of the </w:t>
      </w:r>
      <w:r w:rsidR="00BF5B63">
        <w:t xml:space="preserve">Nagoya </w:t>
      </w:r>
      <w:r w:rsidRPr="00C507AE">
        <w:t>Protocol</w:t>
      </w:r>
      <w:r w:rsidR="00BF5B63" w:rsidRPr="00BF5B63">
        <w:t xml:space="preserve"> </w:t>
      </w:r>
      <w:r w:rsidR="00BF5B63" w:rsidRPr="00C507AE">
        <w:t>on Access to Genetic Resources and the Fair and Equitable Sharing of Benefits Arising from their Utilization,</w:t>
      </w:r>
      <w:r w:rsidR="00BF5B63" w:rsidRPr="00C507AE">
        <w:rPr>
          <w:rStyle w:val="FootnoteReference"/>
        </w:rPr>
        <w:footnoteReference w:id="2"/>
      </w:r>
      <w:r w:rsidRPr="00C507AE">
        <w:t>, as soon as possible, considering that the publication of mandatory information in the Clearing-House was essential for the implementation of the Protocol</w:t>
      </w:r>
      <w:r w:rsidR="00BF5B63">
        <w:t>,</w:t>
      </w:r>
    </w:p>
    <w:p w14:paraId="6E642193" w14:textId="77777777" w:rsidR="007255F8" w:rsidRPr="00C507AE" w:rsidRDefault="007255F8" w:rsidP="007255F8">
      <w:pPr>
        <w:pStyle w:val="Normalnumber"/>
        <w:shd w:val="clear" w:color="auto" w:fill="FFFFFF" w:themeFill="background1"/>
        <w:tabs>
          <w:tab w:val="clear" w:pos="1134"/>
        </w:tabs>
        <w:ind w:firstLine="567"/>
        <w:jc w:val="both"/>
      </w:pPr>
      <w:r w:rsidRPr="00C507AE">
        <w:rPr>
          <w:i/>
          <w:iCs/>
        </w:rPr>
        <w:t>Recalling also</w:t>
      </w:r>
      <w:r w:rsidRPr="00C507AE">
        <w:t xml:space="preserve"> paragraph 4 of decision NP-3/3, in which Parties were urged to provide information on their national access and benefit-sharing procedures through the voluntary common format on procedures, as available in the Access and Benefit-sharing Clearing-House, </w:t>
      </w:r>
    </w:p>
    <w:p w14:paraId="126900B6" w14:textId="6395A4DA" w:rsidR="007255F8" w:rsidRPr="00C507AE" w:rsidRDefault="007255F8" w:rsidP="007255F8">
      <w:pPr>
        <w:pStyle w:val="Normalnumber"/>
        <w:shd w:val="clear" w:color="auto" w:fill="FFFFFF" w:themeFill="background1"/>
        <w:tabs>
          <w:tab w:val="clear" w:pos="1134"/>
        </w:tabs>
        <w:ind w:firstLine="567"/>
        <w:jc w:val="both"/>
      </w:pPr>
      <w:r w:rsidRPr="00C507AE">
        <w:rPr>
          <w:i/>
          <w:iCs/>
        </w:rPr>
        <w:t>Recalling further</w:t>
      </w:r>
      <w:r w:rsidRPr="00C507AE">
        <w:t xml:space="preserve"> paragraphs 9, 10 and 11 of decision NP-3/3, in which Parties, non-Parties and relevant organizations were invited to make use of the interoperability mechanisms of the Access and Benefit-sharing Clearing-House to facilitate information exchange with their relevant databases, websites and information technology systems; Parties, non-Parties and relevant organizations, as appropriate, were invited to include capacity-building activities related to the Clearing-House in their relevant capacity-building activities, plans and projects in coordination with the Executive Secretary; and Parties, non-Parties, relevant international organizations, regional development banks and other financial institutions, as appropriate, were invited to support capacity-building activities related to the Clearing-House, including the </w:t>
      </w:r>
      <w:r w:rsidR="00CE6807">
        <w:t xml:space="preserve">Nagoya </w:t>
      </w:r>
      <w:r w:rsidRPr="00C507AE">
        <w:t>Protocol system for monitoring the utilization of genetic resources,</w:t>
      </w:r>
    </w:p>
    <w:p w14:paraId="614D06C7" w14:textId="77777777" w:rsidR="007255F8" w:rsidRPr="00C507AE" w:rsidRDefault="007255F8" w:rsidP="007255F8">
      <w:pPr>
        <w:pStyle w:val="CBDNormalNoNumber"/>
        <w:shd w:val="clear" w:color="auto" w:fill="FFFFFF" w:themeFill="background1"/>
        <w:ind w:firstLine="567"/>
        <w:rPr>
          <w:lang w:val="en-GB"/>
        </w:rPr>
      </w:pPr>
      <w:r w:rsidRPr="00C507AE">
        <w:rPr>
          <w:lang w:val="en-GB"/>
        </w:rPr>
        <w:lastRenderedPageBreak/>
        <w:t>1.</w:t>
      </w:r>
      <w:r w:rsidRPr="00C507AE">
        <w:rPr>
          <w:i/>
          <w:iCs/>
          <w:lang w:val="en-GB"/>
        </w:rPr>
        <w:tab/>
        <w:t>Welcomes</w:t>
      </w:r>
      <w:r w:rsidRPr="00C507AE">
        <w:rPr>
          <w:lang w:val="en-GB"/>
        </w:rPr>
        <w:t xml:space="preserve"> the efforts made by Parties, non-Parties, indigenous peoples and local communities and relevant stakeholders to make information available in the Access and Benefit-sharing Clearing-</w:t>
      </w:r>
      <w:proofErr w:type="gramStart"/>
      <w:r w:rsidRPr="00C507AE">
        <w:rPr>
          <w:lang w:val="en-GB"/>
        </w:rPr>
        <w:t>House;</w:t>
      </w:r>
      <w:proofErr w:type="gramEnd"/>
    </w:p>
    <w:p w14:paraId="6309F721" w14:textId="77777777" w:rsidR="007255F8" w:rsidRPr="00C507AE" w:rsidRDefault="007255F8" w:rsidP="007255F8">
      <w:pPr>
        <w:pStyle w:val="CBDNormalNoNumber"/>
        <w:shd w:val="clear" w:color="auto" w:fill="FFFFFF" w:themeFill="background1"/>
        <w:ind w:firstLine="567"/>
        <w:rPr>
          <w:lang w:val="en-GB"/>
        </w:rPr>
      </w:pPr>
      <w:r w:rsidRPr="00C507AE">
        <w:rPr>
          <w:lang w:val="en-GB"/>
        </w:rPr>
        <w:t>2.</w:t>
      </w:r>
      <w:r w:rsidRPr="00C507AE">
        <w:rPr>
          <w:i/>
          <w:iCs/>
          <w:lang w:val="en-GB"/>
        </w:rPr>
        <w:tab/>
        <w:t>Expresses</w:t>
      </w:r>
      <w:r w:rsidRPr="00C507AE">
        <w:rPr>
          <w:lang w:val="en-GB"/>
        </w:rPr>
        <w:t xml:space="preserve"> appreciation for the technical guidance provided by the Informal Advisory Committee to the Access and Benefit-sharing Clearing-</w:t>
      </w:r>
      <w:proofErr w:type="gramStart"/>
      <w:r w:rsidRPr="00C507AE">
        <w:rPr>
          <w:lang w:val="en-GB"/>
        </w:rPr>
        <w:t>House;</w:t>
      </w:r>
      <w:proofErr w:type="gramEnd"/>
    </w:p>
    <w:p w14:paraId="105A89FA" w14:textId="77777777" w:rsidR="007255F8" w:rsidRPr="00C507AE" w:rsidRDefault="007255F8" w:rsidP="007255F8">
      <w:pPr>
        <w:pStyle w:val="CBDNormalNoNumber"/>
        <w:shd w:val="clear" w:color="auto" w:fill="FFFFFF" w:themeFill="background1"/>
        <w:ind w:firstLine="567"/>
        <w:rPr>
          <w:lang w:val="en-GB"/>
        </w:rPr>
      </w:pPr>
      <w:r w:rsidRPr="00C507AE">
        <w:rPr>
          <w:lang w:val="en-GB"/>
        </w:rPr>
        <w:t>3.</w:t>
      </w:r>
      <w:r w:rsidRPr="00C507AE">
        <w:rPr>
          <w:i/>
          <w:iCs/>
          <w:lang w:val="en-GB"/>
        </w:rPr>
        <w:tab/>
        <w:t>Welcomes</w:t>
      </w:r>
      <w:r w:rsidRPr="00C507AE">
        <w:rPr>
          <w:lang w:val="en-GB"/>
        </w:rPr>
        <w:t xml:space="preserve"> the progress made by the Secretariat in the development and administration of the Access and Benefit-sharing Clearing-</w:t>
      </w:r>
      <w:proofErr w:type="gramStart"/>
      <w:r w:rsidRPr="00C507AE">
        <w:rPr>
          <w:lang w:val="en-GB"/>
        </w:rPr>
        <w:t>House;</w:t>
      </w:r>
      <w:proofErr w:type="gramEnd"/>
      <w:r w:rsidRPr="00C507AE">
        <w:rPr>
          <w:lang w:val="en-GB"/>
        </w:rPr>
        <w:t xml:space="preserve"> </w:t>
      </w:r>
    </w:p>
    <w:p w14:paraId="7C6BFF41" w14:textId="77777777" w:rsidR="007255F8" w:rsidRPr="00C507AE" w:rsidRDefault="007255F8" w:rsidP="007255F8">
      <w:pPr>
        <w:pStyle w:val="CBDNormalNoNumber"/>
        <w:shd w:val="clear" w:color="auto" w:fill="FFFFFF" w:themeFill="background1"/>
        <w:ind w:firstLine="567"/>
        <w:rPr>
          <w:i/>
          <w:iCs/>
          <w:lang w:val="en-GB"/>
        </w:rPr>
      </w:pPr>
      <w:r w:rsidRPr="00C507AE">
        <w:rPr>
          <w:lang w:val="en-GB"/>
        </w:rPr>
        <w:t>4.</w:t>
      </w:r>
      <w:r w:rsidRPr="00C507AE">
        <w:rPr>
          <w:i/>
          <w:iCs/>
          <w:lang w:val="en-GB"/>
        </w:rPr>
        <w:tab/>
        <w:t xml:space="preserve">Notes with concern </w:t>
      </w:r>
      <w:r w:rsidRPr="00C507AE">
        <w:rPr>
          <w:lang w:val="en-GB"/>
        </w:rPr>
        <w:t>that</w:t>
      </w:r>
      <w:r w:rsidRPr="00C507AE">
        <w:rPr>
          <w:i/>
          <w:iCs/>
          <w:lang w:val="en-GB"/>
        </w:rPr>
        <w:t xml:space="preserve"> </w:t>
      </w:r>
      <w:r w:rsidRPr="00C507AE">
        <w:rPr>
          <w:lang w:val="en-GB"/>
        </w:rPr>
        <w:t>many Parties have not yet published on the Access and Benefit-sharing Clearing-House all mandatory information available at the national level, as required under paragraph 2 of Article 14 of the Nagoya Protocol on Access to Genetic Resources and the Fair and Equitable Sharing of Benefits Arising from their Utilization, and notes</w:t>
      </w:r>
      <w:r w:rsidRPr="00C507AE">
        <w:rPr>
          <w:i/>
          <w:iCs/>
          <w:lang w:val="en-GB"/>
        </w:rPr>
        <w:t xml:space="preserve"> </w:t>
      </w:r>
      <w:r w:rsidRPr="00C507AE">
        <w:rPr>
          <w:lang w:val="en-GB"/>
        </w:rPr>
        <w:t>in particular the</w:t>
      </w:r>
      <w:r w:rsidRPr="00C507AE">
        <w:rPr>
          <w:i/>
          <w:iCs/>
          <w:lang w:val="en-GB"/>
        </w:rPr>
        <w:t xml:space="preserve"> </w:t>
      </w:r>
      <w:r w:rsidRPr="00C507AE">
        <w:rPr>
          <w:lang w:val="en-GB"/>
        </w:rPr>
        <w:t>low number of Parties publishing information on internationally recognized certificates of compliance and checkpoint communiqués;</w:t>
      </w:r>
    </w:p>
    <w:p w14:paraId="562C4CBC" w14:textId="209018ED" w:rsidR="007255F8" w:rsidRPr="005F6E94" w:rsidRDefault="007255F8" w:rsidP="007255F8">
      <w:pPr>
        <w:pStyle w:val="CBDNormalNoNumber"/>
        <w:shd w:val="clear" w:color="auto" w:fill="FFFFFF" w:themeFill="background1"/>
        <w:ind w:firstLine="567"/>
        <w:rPr>
          <w:lang w:val="en-GB"/>
        </w:rPr>
      </w:pPr>
      <w:r w:rsidRPr="00C507AE">
        <w:rPr>
          <w:lang w:val="en-GB"/>
        </w:rPr>
        <w:t>5.</w:t>
      </w:r>
      <w:r>
        <w:tab/>
      </w:r>
      <w:r w:rsidRPr="00C507AE">
        <w:rPr>
          <w:i/>
          <w:iCs/>
          <w:lang w:val="en-GB"/>
        </w:rPr>
        <w:t xml:space="preserve">Urges </w:t>
      </w:r>
      <w:r w:rsidRPr="00C507AE">
        <w:rPr>
          <w:lang w:val="en-GB"/>
        </w:rPr>
        <w:t>Parties</w:t>
      </w:r>
      <w:r w:rsidR="00B07965">
        <w:rPr>
          <w:lang w:val="en-GB"/>
        </w:rPr>
        <w:t xml:space="preserve"> </w:t>
      </w:r>
      <w:r w:rsidRPr="00C507AE">
        <w:rPr>
          <w:lang w:val="en-GB"/>
        </w:rPr>
        <w:t xml:space="preserve">to publish all </w:t>
      </w:r>
      <w:r w:rsidR="00142982">
        <w:rPr>
          <w:lang w:val="en-GB"/>
        </w:rPr>
        <w:t>mandatory</w:t>
      </w:r>
      <w:r w:rsidR="00142982" w:rsidRPr="00C507AE">
        <w:rPr>
          <w:lang w:val="en-GB"/>
        </w:rPr>
        <w:t xml:space="preserve"> </w:t>
      </w:r>
      <w:r w:rsidRPr="00C507AE">
        <w:rPr>
          <w:lang w:val="en-GB"/>
        </w:rPr>
        <w:t>national information on the Access and Benefit-sharing Clearing-House</w:t>
      </w:r>
      <w:r w:rsidR="00B44DF8">
        <w:rPr>
          <w:lang w:val="en-GB"/>
        </w:rPr>
        <w:t>,</w:t>
      </w:r>
      <w:r w:rsidRPr="00C507AE">
        <w:rPr>
          <w:lang w:val="en-GB"/>
        </w:rPr>
        <w:t xml:space="preserve"> </w:t>
      </w:r>
      <w:r w:rsidR="005F6E94">
        <w:rPr>
          <w:lang w:val="en-GB"/>
        </w:rPr>
        <w:t>as required under paragraph</w:t>
      </w:r>
      <w:r w:rsidR="00931BA2">
        <w:rPr>
          <w:lang w:val="en-GB"/>
        </w:rPr>
        <w:t> </w:t>
      </w:r>
      <w:r w:rsidR="005F6E94">
        <w:rPr>
          <w:lang w:val="en-GB"/>
        </w:rPr>
        <w:t xml:space="preserve">2 of Article 14 </w:t>
      </w:r>
      <w:r w:rsidRPr="00C507AE">
        <w:rPr>
          <w:lang w:val="en-GB"/>
        </w:rPr>
        <w:t>of the Nagoya Protocol and the decisions of the Conference of the Parties serving as the meeting of the Parties to the Protocol</w:t>
      </w:r>
      <w:r w:rsidR="1BC2DDB8" w:rsidRPr="1751B569">
        <w:rPr>
          <w:lang w:val="en-GB"/>
        </w:rPr>
        <w:t>,</w:t>
      </w:r>
      <w:r w:rsidR="005F6E94">
        <w:rPr>
          <w:lang w:val="en-GB"/>
        </w:rPr>
        <w:t xml:space="preserve"> </w:t>
      </w:r>
      <w:r w:rsidR="005F6E94" w:rsidRPr="00471892">
        <w:rPr>
          <w:lang w:val="en-GB"/>
        </w:rPr>
        <w:t>as well as any additional information relevant to the implementation of the Protocol, if available and as appropriate</w:t>
      </w:r>
      <w:r w:rsidRPr="005F6E94">
        <w:rPr>
          <w:lang w:val="en-GB"/>
        </w:rPr>
        <w:t>;</w:t>
      </w:r>
    </w:p>
    <w:p w14:paraId="3D694694" w14:textId="00F051F4" w:rsidR="00B07965" w:rsidRPr="00C507AE" w:rsidRDefault="00B07965" w:rsidP="007255F8">
      <w:pPr>
        <w:pStyle w:val="CBDNormalNoNumber"/>
        <w:shd w:val="clear" w:color="auto" w:fill="FFFFFF" w:themeFill="background1"/>
        <w:ind w:firstLine="567"/>
        <w:rPr>
          <w:lang w:val="en-GB"/>
        </w:rPr>
      </w:pPr>
      <w:r w:rsidRPr="00E15D2D">
        <w:rPr>
          <w:lang w:val="en-GB"/>
        </w:rPr>
        <w:t>6.</w:t>
      </w:r>
      <w:r>
        <w:rPr>
          <w:i/>
          <w:iCs/>
          <w:lang w:val="en-GB"/>
        </w:rPr>
        <w:tab/>
      </w:r>
      <w:r w:rsidRPr="00396E82">
        <w:rPr>
          <w:i/>
          <w:iCs/>
          <w:lang w:val="en-GB"/>
        </w:rPr>
        <w:t>Invites</w:t>
      </w:r>
      <w:r w:rsidRPr="00396E82">
        <w:rPr>
          <w:lang w:val="en-GB"/>
        </w:rPr>
        <w:t xml:space="preserve"> other Governments to publish </w:t>
      </w:r>
      <w:r w:rsidR="00270562">
        <w:rPr>
          <w:lang w:val="en-GB"/>
        </w:rPr>
        <w:t xml:space="preserve">relevant </w:t>
      </w:r>
      <w:r w:rsidRPr="00396E82">
        <w:rPr>
          <w:lang w:val="en-GB"/>
        </w:rPr>
        <w:t xml:space="preserve">available national information on the Access and Benefit-sharing Clearing-House, in accordance with the provisions of the Nagoya Protocol and the decisions of the Conference of the Parties serving as the meeting of the Parties to the </w:t>
      </w:r>
      <w:proofErr w:type="gramStart"/>
      <w:r w:rsidRPr="00396E82">
        <w:rPr>
          <w:lang w:val="en-GB"/>
        </w:rPr>
        <w:t>Protocol;</w:t>
      </w:r>
      <w:proofErr w:type="gramEnd"/>
    </w:p>
    <w:p w14:paraId="7C88A654" w14:textId="1E84BC35" w:rsidR="007255F8" w:rsidRPr="00C507AE" w:rsidRDefault="00B07965" w:rsidP="007255F8">
      <w:pPr>
        <w:pStyle w:val="CBDNormalNoNumber"/>
        <w:shd w:val="clear" w:color="auto" w:fill="FFFFFF" w:themeFill="background1"/>
        <w:ind w:firstLine="567"/>
        <w:rPr>
          <w:lang w:val="en-GB"/>
        </w:rPr>
      </w:pPr>
      <w:r>
        <w:rPr>
          <w:lang w:val="en-GB"/>
        </w:rPr>
        <w:t>7</w:t>
      </w:r>
      <w:r w:rsidR="007255F8" w:rsidRPr="00C507AE">
        <w:rPr>
          <w:lang w:val="en-GB"/>
        </w:rPr>
        <w:t>.</w:t>
      </w:r>
      <w:r w:rsidR="007255F8" w:rsidRPr="00C507AE">
        <w:rPr>
          <w:i/>
          <w:iCs/>
          <w:lang w:val="en-GB"/>
        </w:rPr>
        <w:tab/>
        <w:t>Invites</w:t>
      </w:r>
      <w:r w:rsidR="007255F8" w:rsidRPr="00C507AE">
        <w:rPr>
          <w:lang w:val="en-GB"/>
        </w:rPr>
        <w:t xml:space="preserve"> Parties, other Governments and, as appropriate, relevant organizations, in coordination with the Executive Secretary, to include in relevant capacity-building and development plans and projects activities that contribute to fulfilling the information-sharing obligations under the Nagoya Protocol and the management and efficient publication of relevant national information on the Access and Benefit-sharing Clearing-</w:t>
      </w:r>
      <w:proofErr w:type="gramStart"/>
      <w:r w:rsidR="007255F8" w:rsidRPr="00C507AE">
        <w:rPr>
          <w:lang w:val="en-GB"/>
        </w:rPr>
        <w:t>House;</w:t>
      </w:r>
      <w:proofErr w:type="gramEnd"/>
    </w:p>
    <w:p w14:paraId="2161E326" w14:textId="3EDE06C0" w:rsidR="007255F8" w:rsidRPr="00C507AE" w:rsidRDefault="00B07965" w:rsidP="007255F8">
      <w:pPr>
        <w:pStyle w:val="CBDNormalNoNumber"/>
        <w:shd w:val="clear" w:color="auto" w:fill="FFFFFF" w:themeFill="background1"/>
        <w:ind w:firstLine="567"/>
        <w:rPr>
          <w:lang w:val="en-GB"/>
        </w:rPr>
      </w:pPr>
      <w:r>
        <w:rPr>
          <w:lang w:val="en-GB"/>
        </w:rPr>
        <w:t>8</w:t>
      </w:r>
      <w:r w:rsidR="007255F8" w:rsidRPr="00C507AE">
        <w:rPr>
          <w:lang w:val="en-GB"/>
        </w:rPr>
        <w:t>.</w:t>
      </w:r>
      <w:r w:rsidR="007255F8" w:rsidRPr="00C507AE">
        <w:rPr>
          <w:i/>
          <w:iCs/>
          <w:lang w:val="en-GB"/>
        </w:rPr>
        <w:tab/>
        <w:t>Invites</w:t>
      </w:r>
      <w:r w:rsidR="007255F8" w:rsidRPr="00C507AE">
        <w:rPr>
          <w:lang w:val="en-GB"/>
        </w:rPr>
        <w:t xml:space="preserve"> Parties, non-Parties, relevant international organizations, regional development banks and other financial institutions, as appropriate, to support the capacity-building and development plans, projects and activities referred to in paragraph </w:t>
      </w:r>
      <w:r w:rsidR="000D3D27">
        <w:rPr>
          <w:lang w:val="en-GB"/>
        </w:rPr>
        <w:t>7</w:t>
      </w:r>
      <w:r w:rsidR="000D3D27" w:rsidRPr="00C507AE">
        <w:rPr>
          <w:lang w:val="en-GB"/>
        </w:rPr>
        <w:t xml:space="preserve"> </w:t>
      </w:r>
      <w:proofErr w:type="gramStart"/>
      <w:r w:rsidR="007255F8" w:rsidRPr="00C507AE">
        <w:rPr>
          <w:lang w:val="en-GB"/>
        </w:rPr>
        <w:t>above;</w:t>
      </w:r>
      <w:proofErr w:type="gramEnd"/>
    </w:p>
    <w:p w14:paraId="4353DB62" w14:textId="66B5BB61" w:rsidR="007255F8" w:rsidRPr="00C507AE" w:rsidRDefault="00B07965" w:rsidP="007255F8">
      <w:pPr>
        <w:pStyle w:val="CBDNormalNoNumber"/>
        <w:shd w:val="clear" w:color="auto" w:fill="FFFFFF" w:themeFill="background1"/>
        <w:ind w:firstLine="567"/>
        <w:rPr>
          <w:lang w:val="en-GB"/>
        </w:rPr>
      </w:pPr>
      <w:r>
        <w:rPr>
          <w:lang w:val="en-GB"/>
        </w:rPr>
        <w:t>9</w:t>
      </w:r>
      <w:r w:rsidR="007255F8" w:rsidRPr="00C507AE">
        <w:rPr>
          <w:i/>
          <w:iCs/>
          <w:lang w:val="en-GB"/>
        </w:rPr>
        <w:t>.</w:t>
      </w:r>
      <w:r w:rsidR="007255F8" w:rsidRPr="00C507AE">
        <w:rPr>
          <w:i/>
          <w:iCs/>
          <w:lang w:val="en-GB"/>
        </w:rPr>
        <w:tab/>
        <w:t xml:space="preserve">Requests </w:t>
      </w:r>
      <w:r w:rsidR="007255F8" w:rsidRPr="00C507AE">
        <w:rPr>
          <w:lang w:val="en-GB"/>
        </w:rPr>
        <w:t>the Executive Secretary:</w:t>
      </w:r>
    </w:p>
    <w:p w14:paraId="03140962" w14:textId="2EA4C23F" w:rsidR="007255F8" w:rsidRPr="00C507AE" w:rsidRDefault="007255F8" w:rsidP="007255F8">
      <w:pPr>
        <w:pStyle w:val="CBDNormalNoNumber"/>
        <w:shd w:val="clear" w:color="auto" w:fill="FFFFFF" w:themeFill="background1"/>
        <w:ind w:firstLine="567"/>
        <w:rPr>
          <w:lang w:val="en-GB"/>
        </w:rPr>
      </w:pPr>
      <w:r w:rsidRPr="00C507AE">
        <w:rPr>
          <w:lang w:val="en-GB"/>
        </w:rPr>
        <w:t>(a)</w:t>
      </w:r>
      <w:r w:rsidRPr="00C507AE">
        <w:rPr>
          <w:lang w:val="en-GB"/>
        </w:rPr>
        <w:tab/>
        <w:t>To continue to develop and administer the Access and Benefit-sharing Clearing-House, in accordance with its modalities of operation, and taking into account any feedback received, in particular from Parties and the Informal Advisory Committee to the Access and Benefit-sharing Clearing-House, including the goals and priorities for the further development and administration of the Clearing-House by the Secretariat</w:t>
      </w:r>
      <w:r w:rsidR="008D5CFB">
        <w:rPr>
          <w:lang w:val="en-GB"/>
        </w:rPr>
        <w:t>,</w:t>
      </w:r>
      <w:r w:rsidR="00D07B21">
        <w:rPr>
          <w:lang w:val="en-GB"/>
        </w:rPr>
        <w:t xml:space="preserve"> </w:t>
      </w:r>
      <w:r w:rsidR="001A5F2B">
        <w:rPr>
          <w:lang w:val="en-GB"/>
        </w:rPr>
        <w:t>taking</w:t>
      </w:r>
      <w:r w:rsidR="00D07B21">
        <w:rPr>
          <w:lang w:val="en-GB"/>
        </w:rPr>
        <w:t xml:space="preserve"> into account the need for</w:t>
      </w:r>
      <w:r w:rsidR="008C1576">
        <w:rPr>
          <w:lang w:val="en-GB"/>
        </w:rPr>
        <w:t xml:space="preserve"> </w:t>
      </w:r>
      <w:r w:rsidR="00E613D6">
        <w:rPr>
          <w:lang w:val="en-GB"/>
        </w:rPr>
        <w:t>continued</w:t>
      </w:r>
      <w:r w:rsidR="00D07B21">
        <w:rPr>
          <w:lang w:val="en-GB"/>
        </w:rPr>
        <w:t xml:space="preserve"> </w:t>
      </w:r>
      <w:r w:rsidR="00F93EB5">
        <w:rPr>
          <w:lang w:val="en-GB"/>
        </w:rPr>
        <w:t>capacity-building</w:t>
      </w:r>
      <w:r w:rsidR="00E613D6">
        <w:rPr>
          <w:lang w:val="en-GB"/>
        </w:rPr>
        <w:t xml:space="preserve"> and development</w:t>
      </w:r>
      <w:r w:rsidRPr="00C507AE">
        <w:rPr>
          <w:lang w:val="en-GB"/>
        </w:rPr>
        <w:t>;</w:t>
      </w:r>
      <w:r w:rsidRPr="00C507AE">
        <w:rPr>
          <w:rStyle w:val="FootnoteReference"/>
          <w:lang w:val="en-GB"/>
        </w:rPr>
        <w:footnoteReference w:id="3"/>
      </w:r>
    </w:p>
    <w:p w14:paraId="36CE006D" w14:textId="424E399A" w:rsidR="00537248" w:rsidRPr="007255F8" w:rsidRDefault="007255F8" w:rsidP="007255F8">
      <w:pPr>
        <w:pStyle w:val="CBDNormalNoNumber"/>
        <w:shd w:val="clear" w:color="auto" w:fill="FFFFFF" w:themeFill="background1"/>
        <w:ind w:firstLine="567"/>
        <w:rPr>
          <w:lang w:val="en-GB"/>
        </w:rPr>
      </w:pPr>
      <w:r w:rsidRPr="00C507AE">
        <w:rPr>
          <w:lang w:val="en-GB"/>
        </w:rPr>
        <w:t>(b)</w:t>
      </w:r>
      <w:r w:rsidRPr="00C507AE">
        <w:rPr>
          <w:lang w:val="en-GB"/>
        </w:rPr>
        <w:tab/>
      </w:r>
      <w:r w:rsidRPr="00374B10">
        <w:rPr>
          <w:lang w:val="en-GB"/>
        </w:rPr>
        <w:t xml:space="preserve">To hold a meeting of the Informal Advisory Committee in the intersessional period before the sixth meeting of the Conference of the Parties serving as the meeting of the Parties to the </w:t>
      </w:r>
      <w:r w:rsidR="00773C14">
        <w:t xml:space="preserve">Nagoya </w:t>
      </w:r>
      <w:r w:rsidRPr="00374B10">
        <w:rPr>
          <w:lang w:val="en-GB"/>
        </w:rPr>
        <w:t xml:space="preserve">Protocol </w:t>
      </w:r>
      <w:proofErr w:type="gramStart"/>
      <w:r w:rsidRPr="00374B10">
        <w:rPr>
          <w:lang w:val="en-GB"/>
        </w:rPr>
        <w:t>and,</w:t>
      </w:r>
      <w:proofErr w:type="gramEnd"/>
      <w:r w:rsidRPr="00374B10">
        <w:rPr>
          <w:lang w:val="en-GB"/>
        </w:rPr>
        <w:t xml:space="preserve"> as needed, informal online discussions and report on the outcomes of the Committee’s work at the sixth meeting.</w:t>
      </w: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612A99" w14:textId="77777777" w:rsidR="003A7429" w:rsidRDefault="003A7429" w:rsidP="00A96B21">
      <w:r>
        <w:separator/>
      </w:r>
    </w:p>
  </w:endnote>
  <w:endnote w:type="continuationSeparator" w:id="0">
    <w:p w14:paraId="767199C3" w14:textId="77777777" w:rsidR="003A7429" w:rsidRDefault="003A7429" w:rsidP="00A96B21">
      <w:r>
        <w:continuationSeparator/>
      </w:r>
    </w:p>
  </w:endnote>
  <w:endnote w:type="continuationNotice" w:id="1">
    <w:p w14:paraId="42630959" w14:textId="77777777" w:rsidR="003A7429" w:rsidRDefault="003A74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21C" w14:textId="77777777" w:rsidR="003A7429" w:rsidRDefault="003A7429" w:rsidP="00A96B21">
      <w:r>
        <w:separator/>
      </w:r>
    </w:p>
  </w:footnote>
  <w:footnote w:type="continuationSeparator" w:id="0">
    <w:p w14:paraId="296055E3" w14:textId="77777777" w:rsidR="003A7429" w:rsidRDefault="003A7429" w:rsidP="00A96B21">
      <w:r>
        <w:continuationSeparator/>
      </w:r>
    </w:p>
  </w:footnote>
  <w:footnote w:type="continuationNotice" w:id="1">
    <w:p w14:paraId="74D337E3" w14:textId="77777777" w:rsidR="003A7429" w:rsidRDefault="003A7429"/>
  </w:footnote>
  <w:footnote w:id="2">
    <w:p w14:paraId="2F1544D7" w14:textId="77777777" w:rsidR="00BF5B63" w:rsidRPr="00374B10" w:rsidRDefault="00BF5B63" w:rsidP="00BF5B63">
      <w:pPr>
        <w:pStyle w:val="FootnoteText"/>
        <w:rPr>
          <w:lang w:val="en-GB"/>
        </w:rPr>
      </w:pPr>
      <w:r w:rsidRPr="00374B10">
        <w:rPr>
          <w:rStyle w:val="FootnoteReference"/>
          <w:lang w:val="en-GB"/>
        </w:rPr>
        <w:footnoteRef/>
      </w:r>
      <w:r w:rsidRPr="00374B10">
        <w:rPr>
          <w:lang w:val="en-GB"/>
        </w:rPr>
        <w:t xml:space="preserve"> United Nations, </w:t>
      </w:r>
      <w:r w:rsidRPr="00374B10">
        <w:rPr>
          <w:i/>
          <w:iCs/>
          <w:lang w:val="en-GB"/>
        </w:rPr>
        <w:t>Treaty Series</w:t>
      </w:r>
      <w:r w:rsidRPr="00374B10">
        <w:rPr>
          <w:lang w:val="en-GB"/>
        </w:rPr>
        <w:t>, vol. 3008, No. 30619.</w:t>
      </w:r>
    </w:p>
  </w:footnote>
  <w:footnote w:id="3">
    <w:p w14:paraId="72E21C0D" w14:textId="77777777" w:rsidR="007255F8" w:rsidRPr="00AF4883" w:rsidRDefault="007255F8" w:rsidP="007255F8">
      <w:pPr>
        <w:pStyle w:val="Normalnumber"/>
        <w:ind w:left="0"/>
        <w:jc w:val="both"/>
      </w:pPr>
      <w:r w:rsidRPr="00AF4883">
        <w:rPr>
          <w:rStyle w:val="FootnoteReference"/>
          <w:sz w:val="18"/>
          <w:szCs w:val="18"/>
        </w:rPr>
        <w:footnoteRef/>
      </w:r>
      <w:r w:rsidRPr="00AF4883">
        <w:rPr>
          <w:sz w:val="18"/>
          <w:szCs w:val="18"/>
        </w:rPr>
        <w:t xml:space="preserve"> </w:t>
      </w:r>
      <w:hyperlink r:id="rId1" w:history="1">
        <w:r w:rsidRPr="00374B10">
          <w:rPr>
            <w:rStyle w:val="Hyperlink"/>
            <w:sz w:val="18"/>
            <w:szCs w:val="18"/>
          </w:rPr>
          <w:t>CBD/NP/ABSCH-IAC/2024/1/4</w:t>
        </w:r>
      </w:hyperlink>
      <w:r w:rsidRPr="00374B10">
        <w:rPr>
          <w:rStyle w:val="Hyperlink"/>
          <w:sz w:val="18"/>
          <w:szCs w:val="18"/>
        </w:rPr>
        <w:t>, annex I</w:t>
      </w:r>
      <w:r w:rsidRPr="00374B10">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395F6689" w:rsidR="002B559C" w:rsidRPr="002B559C" w:rsidRDefault="00E15D2D"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2B559C">
          <w:rPr>
            <w:szCs w:val="20"/>
            <w:lang w:val="fr-FR"/>
          </w:rPr>
          <w:t>CBD/</w:t>
        </w:r>
      </w:sdtContent>
    </w:sdt>
    <w:bookmarkEnd w:id="1"/>
    <w:bookmarkEnd w:id="2"/>
    <w:r w:rsidR="00D23F1E">
      <w:rPr>
        <w:szCs w:val="20"/>
        <w:lang w:val="fr-FR"/>
      </w:rPr>
      <w:t>NP/MOP/5/</w:t>
    </w:r>
    <w:proofErr w:type="gramStart"/>
    <w:r w:rsidR="007255F8">
      <w:rPr>
        <w:szCs w:val="20"/>
        <w:lang w:val="fr-FR"/>
      </w:rPr>
      <w:t>WG.II</w:t>
    </w:r>
    <w:proofErr w:type="gramEnd"/>
    <w:r w:rsidR="007255F8">
      <w:rPr>
        <w:szCs w:val="20"/>
        <w:lang w:val="fr-FR"/>
      </w:rPr>
      <w:t>/CRP.</w:t>
    </w:r>
    <w:r w:rsidR="002C7472">
      <w:rPr>
        <w:szCs w:val="20"/>
        <w:lang w:val="fr-FR"/>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77777777" w:rsidR="002B559C" w:rsidRPr="002B559C" w:rsidRDefault="00CF70AB" w:rsidP="002B559C">
        <w:pPr>
          <w:pStyle w:val="Header"/>
          <w:spacing w:after="240"/>
          <w:jc w:val="right"/>
          <w:rPr>
            <w:szCs w:val="20"/>
            <w:lang w:val="fr-FR"/>
          </w:rPr>
        </w:pPr>
        <w:r>
          <w:rPr>
            <w:szCs w:val="20"/>
            <w:lang w:val="fr-FR"/>
          </w:rPr>
          <w:t>CBD/</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01FDC"/>
    <w:rsid w:val="00027EF5"/>
    <w:rsid w:val="00040598"/>
    <w:rsid w:val="00042EB9"/>
    <w:rsid w:val="00050E81"/>
    <w:rsid w:val="00092C60"/>
    <w:rsid w:val="000B0607"/>
    <w:rsid w:val="000C04BB"/>
    <w:rsid w:val="000D11FE"/>
    <w:rsid w:val="000D3D27"/>
    <w:rsid w:val="000E11CF"/>
    <w:rsid w:val="000E33BE"/>
    <w:rsid w:val="00105EF4"/>
    <w:rsid w:val="00122789"/>
    <w:rsid w:val="00132581"/>
    <w:rsid w:val="00135C71"/>
    <w:rsid w:val="00142982"/>
    <w:rsid w:val="00173C53"/>
    <w:rsid w:val="0017707A"/>
    <w:rsid w:val="00184909"/>
    <w:rsid w:val="001A5393"/>
    <w:rsid w:val="001A5F2B"/>
    <w:rsid w:val="001D7501"/>
    <w:rsid w:val="0021066C"/>
    <w:rsid w:val="0026392F"/>
    <w:rsid w:val="00270562"/>
    <w:rsid w:val="002A72FF"/>
    <w:rsid w:val="002B00CA"/>
    <w:rsid w:val="002B559C"/>
    <w:rsid w:val="002C7472"/>
    <w:rsid w:val="002D4858"/>
    <w:rsid w:val="002E4FE1"/>
    <w:rsid w:val="002E78E4"/>
    <w:rsid w:val="00303F0B"/>
    <w:rsid w:val="00310608"/>
    <w:rsid w:val="00314368"/>
    <w:rsid w:val="00317EA5"/>
    <w:rsid w:val="00323F22"/>
    <w:rsid w:val="00343445"/>
    <w:rsid w:val="003476A9"/>
    <w:rsid w:val="003553B7"/>
    <w:rsid w:val="003619FF"/>
    <w:rsid w:val="00370E5E"/>
    <w:rsid w:val="00376E0D"/>
    <w:rsid w:val="00394E74"/>
    <w:rsid w:val="003A7429"/>
    <w:rsid w:val="003C6F10"/>
    <w:rsid w:val="00406304"/>
    <w:rsid w:val="004202A4"/>
    <w:rsid w:val="00441498"/>
    <w:rsid w:val="00465C69"/>
    <w:rsid w:val="004701EE"/>
    <w:rsid w:val="00471892"/>
    <w:rsid w:val="00480A8D"/>
    <w:rsid w:val="004819EA"/>
    <w:rsid w:val="004A2A2D"/>
    <w:rsid w:val="005264D9"/>
    <w:rsid w:val="00537248"/>
    <w:rsid w:val="00561780"/>
    <w:rsid w:val="005952CD"/>
    <w:rsid w:val="005A16DF"/>
    <w:rsid w:val="005A206E"/>
    <w:rsid w:val="005B39B3"/>
    <w:rsid w:val="005C0058"/>
    <w:rsid w:val="005D02AF"/>
    <w:rsid w:val="005E2605"/>
    <w:rsid w:val="005F38C5"/>
    <w:rsid w:val="005F6E94"/>
    <w:rsid w:val="00645095"/>
    <w:rsid w:val="00657ED6"/>
    <w:rsid w:val="006839EB"/>
    <w:rsid w:val="006B293D"/>
    <w:rsid w:val="006B472F"/>
    <w:rsid w:val="00705121"/>
    <w:rsid w:val="007102E0"/>
    <w:rsid w:val="00722D66"/>
    <w:rsid w:val="007255F8"/>
    <w:rsid w:val="00750DDB"/>
    <w:rsid w:val="0076622F"/>
    <w:rsid w:val="00773C14"/>
    <w:rsid w:val="007A7F22"/>
    <w:rsid w:val="007C77BC"/>
    <w:rsid w:val="007E3389"/>
    <w:rsid w:val="007E79E5"/>
    <w:rsid w:val="00834F86"/>
    <w:rsid w:val="00851C72"/>
    <w:rsid w:val="00855E32"/>
    <w:rsid w:val="00874541"/>
    <w:rsid w:val="0088748C"/>
    <w:rsid w:val="008B3330"/>
    <w:rsid w:val="008C1576"/>
    <w:rsid w:val="008D5CFB"/>
    <w:rsid w:val="008D7906"/>
    <w:rsid w:val="008E0581"/>
    <w:rsid w:val="008F44B1"/>
    <w:rsid w:val="00931BA2"/>
    <w:rsid w:val="00935461"/>
    <w:rsid w:val="009459E3"/>
    <w:rsid w:val="00995DDC"/>
    <w:rsid w:val="009B272E"/>
    <w:rsid w:val="009C1114"/>
    <w:rsid w:val="009D5212"/>
    <w:rsid w:val="00A05F18"/>
    <w:rsid w:val="00A54FA0"/>
    <w:rsid w:val="00A76AB1"/>
    <w:rsid w:val="00A92D70"/>
    <w:rsid w:val="00A96B21"/>
    <w:rsid w:val="00AB27C6"/>
    <w:rsid w:val="00AD7187"/>
    <w:rsid w:val="00AE1A95"/>
    <w:rsid w:val="00AE313C"/>
    <w:rsid w:val="00B07965"/>
    <w:rsid w:val="00B36EA9"/>
    <w:rsid w:val="00B431B3"/>
    <w:rsid w:val="00B44DF8"/>
    <w:rsid w:val="00B77BB2"/>
    <w:rsid w:val="00BA60C6"/>
    <w:rsid w:val="00BF1608"/>
    <w:rsid w:val="00BF5B63"/>
    <w:rsid w:val="00C05839"/>
    <w:rsid w:val="00C2354A"/>
    <w:rsid w:val="00C35912"/>
    <w:rsid w:val="00C52140"/>
    <w:rsid w:val="00C53A3A"/>
    <w:rsid w:val="00C63A9C"/>
    <w:rsid w:val="00CE6807"/>
    <w:rsid w:val="00CF70AB"/>
    <w:rsid w:val="00D07B21"/>
    <w:rsid w:val="00D20D36"/>
    <w:rsid w:val="00D23F1E"/>
    <w:rsid w:val="00D3059B"/>
    <w:rsid w:val="00D60046"/>
    <w:rsid w:val="00D64592"/>
    <w:rsid w:val="00D71FFB"/>
    <w:rsid w:val="00D8168B"/>
    <w:rsid w:val="00DC5993"/>
    <w:rsid w:val="00DD44C1"/>
    <w:rsid w:val="00DD74C2"/>
    <w:rsid w:val="00DE7FD2"/>
    <w:rsid w:val="00E15315"/>
    <w:rsid w:val="00E1597C"/>
    <w:rsid w:val="00E15D2D"/>
    <w:rsid w:val="00E53410"/>
    <w:rsid w:val="00E613D6"/>
    <w:rsid w:val="00ED3849"/>
    <w:rsid w:val="00EE49B8"/>
    <w:rsid w:val="00F258FB"/>
    <w:rsid w:val="00F41AB1"/>
    <w:rsid w:val="00F546A6"/>
    <w:rsid w:val="00F6660F"/>
    <w:rsid w:val="00F7593A"/>
    <w:rsid w:val="00F75F90"/>
    <w:rsid w:val="00F802B8"/>
    <w:rsid w:val="00F8783A"/>
    <w:rsid w:val="00F93EB5"/>
    <w:rsid w:val="00FA18C9"/>
    <w:rsid w:val="00FC0705"/>
    <w:rsid w:val="1751B569"/>
    <w:rsid w:val="1BC2DD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255F8"/>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Normalnumber">
    <w:name w:val="Normal_number"/>
    <w:basedOn w:val="Normal"/>
    <w:rsid w:val="007255F8"/>
    <w:pPr>
      <w:tabs>
        <w:tab w:val="left" w:pos="2835"/>
        <w:tab w:val="left" w:pos="3402"/>
        <w:tab w:val="left" w:pos="3969"/>
      </w:tabs>
      <w:spacing w:after="120"/>
      <w:ind w:left="567"/>
      <w:jc w:val="left"/>
    </w:pPr>
    <w:rPr>
      <w:lang w:val="en-GB"/>
    </w:rPr>
  </w:style>
  <w:style w:type="paragraph" w:styleId="Revision">
    <w:name w:val="Revision"/>
    <w:hidden/>
    <w:uiPriority w:val="99"/>
    <w:semiHidden/>
    <w:rsid w:val="00B07965"/>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050E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3-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C1CCE"/>
    <w:rsid w:val="002231A4"/>
    <w:rsid w:val="00227C29"/>
    <w:rsid w:val="00303F0B"/>
    <w:rsid w:val="003619FF"/>
    <w:rsid w:val="004202A4"/>
    <w:rsid w:val="00530196"/>
    <w:rsid w:val="0058270C"/>
    <w:rsid w:val="005B39B3"/>
    <w:rsid w:val="006839EB"/>
    <w:rsid w:val="00760256"/>
    <w:rsid w:val="007E4C96"/>
    <w:rsid w:val="00851C72"/>
    <w:rsid w:val="008F44B1"/>
    <w:rsid w:val="00967CF3"/>
    <w:rsid w:val="00986A85"/>
    <w:rsid w:val="009B272E"/>
    <w:rsid w:val="00B429F0"/>
    <w:rsid w:val="00C05839"/>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8973E57-0663-4E40-AD02-E75FE502D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F343057D-8B24-48C1-BD27-232861A550E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TotalTime>
  <Pages>2</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5832</CharactersWithSpaces>
  <SharedDoc>false</SharedDoc>
  <HLinks>
    <vt:vector size="12" baseType="variant">
      <vt:variant>
        <vt:i4>7798833</vt:i4>
      </vt:variant>
      <vt:variant>
        <vt:i4>0</vt:i4>
      </vt:variant>
      <vt:variant>
        <vt:i4>0</vt:i4>
      </vt:variant>
      <vt:variant>
        <vt:i4>5</vt:i4>
      </vt:variant>
      <vt:variant>
        <vt:lpwstr>https://www.cbd.int/doc/decisions/np-mop-03/np-mop-03-dec-03-en.pdf</vt:lpwstr>
      </vt:variant>
      <vt:variant>
        <vt:lpwstr/>
      </vt:variant>
      <vt:variant>
        <vt:i4>7340149</vt:i4>
      </vt:variant>
      <vt:variant>
        <vt:i4>0</vt:i4>
      </vt:variant>
      <vt:variant>
        <vt:i4>0</vt:i4>
      </vt:variant>
      <vt:variant>
        <vt:i4>5</vt:i4>
      </vt:variant>
      <vt:variant>
        <vt:lpwstr>https://www.cbd.int/doc/c/fcc0/1ad0/397ac6247e4a1905eebdb322/np-absch-iac-2024-01-04-en.pdf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information-sharing</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3</cp:revision>
  <dcterms:created xsi:type="dcterms:W3CDTF">2024-10-22T03:59:00Z</dcterms:created>
  <dcterms:modified xsi:type="dcterms:W3CDTF">2024-10-22T03:59:00Z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