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E5128" w14:paraId="0B3D4BD4" w14:textId="77777777" w:rsidTr="008A1499">
        <w:trPr>
          <w:trHeight w:val="850"/>
        </w:trPr>
        <w:tc>
          <w:tcPr>
            <w:tcW w:w="975" w:type="dxa"/>
            <w:vAlign w:val="bottom"/>
          </w:tcPr>
          <w:p w14:paraId="002BD076" w14:textId="77777777" w:rsidR="008A1499" w:rsidRPr="00CE5128" w:rsidRDefault="008A1499" w:rsidP="008A1499">
            <w:pPr>
              <w:pStyle w:val="AASmallLogo"/>
            </w:pPr>
            <w:r w:rsidRPr="00CE5128">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E5128">
              <w:t xml:space="preserve"> </w:t>
            </w:r>
          </w:p>
          <w:p w14:paraId="2BE8DF50" w14:textId="77777777" w:rsidR="008A1499" w:rsidRPr="00CE5128" w:rsidRDefault="008A1499" w:rsidP="008A1499">
            <w:pPr>
              <w:pStyle w:val="AASmallLogo"/>
            </w:pPr>
          </w:p>
        </w:tc>
        <w:tc>
          <w:tcPr>
            <w:tcW w:w="1434" w:type="dxa"/>
            <w:noWrap/>
            <w:vAlign w:val="bottom"/>
          </w:tcPr>
          <w:p w14:paraId="1FCBCC7E" w14:textId="77777777" w:rsidR="008A1499" w:rsidRPr="00CE5128" w:rsidRDefault="008A1499" w:rsidP="008A1499">
            <w:pPr>
              <w:pStyle w:val="AASmallLogo"/>
            </w:pPr>
            <w:r w:rsidRPr="00CE5128">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CE5128">
              <w:t xml:space="preserve"> </w:t>
            </w:r>
          </w:p>
          <w:p w14:paraId="6870CA20" w14:textId="77777777" w:rsidR="008A1499" w:rsidRPr="00CE5128" w:rsidRDefault="008A1499" w:rsidP="008A1499">
            <w:pPr>
              <w:pStyle w:val="AASmallLogo"/>
            </w:pPr>
          </w:p>
        </w:tc>
        <w:tc>
          <w:tcPr>
            <w:tcW w:w="8073" w:type="dxa"/>
            <w:vAlign w:val="bottom"/>
          </w:tcPr>
          <w:p w14:paraId="4A070AFC" w14:textId="70930C46" w:rsidR="008A1499" w:rsidRPr="00CE5128" w:rsidRDefault="008A1499" w:rsidP="003F1A75">
            <w:pPr>
              <w:pStyle w:val="ABSymbol"/>
            </w:pPr>
            <w:r w:rsidRPr="00CE5128">
              <w:rPr>
                <w:sz w:val="40"/>
              </w:rPr>
              <w:t>CBD</w:t>
            </w:r>
            <w:r w:rsidRPr="00CE5128">
              <w:t>/</w:t>
            </w:r>
            <w:r w:rsidR="00F041E5" w:rsidRPr="00CE5128">
              <w:t>C</w:t>
            </w:r>
            <w:r w:rsidR="00975047" w:rsidRPr="00CE5128">
              <w:t>P</w:t>
            </w:r>
            <w:r w:rsidRPr="00CE5128">
              <w:t>/</w:t>
            </w:r>
            <w:r w:rsidR="00975047" w:rsidRPr="00CE5128">
              <w:t>MOP/</w:t>
            </w:r>
            <w:r w:rsidR="00F041E5" w:rsidRPr="00CE5128">
              <w:t>12</w:t>
            </w:r>
            <w:r w:rsidR="00975047" w:rsidRPr="00CE5128">
              <w:t>/</w:t>
            </w:r>
            <w:r w:rsidR="00284DEA">
              <w:t>7</w:t>
            </w:r>
          </w:p>
        </w:tc>
      </w:tr>
    </w:tbl>
    <w:p w14:paraId="4992B52B" w14:textId="77777777" w:rsidR="008A1499" w:rsidRPr="00CE512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E5128" w14:paraId="02FF7C55" w14:textId="77777777" w:rsidTr="008A1499">
        <w:trPr>
          <w:trHeight w:val="1814"/>
        </w:trPr>
        <w:tc>
          <w:tcPr>
            <w:tcW w:w="7370" w:type="dxa"/>
          </w:tcPr>
          <w:p w14:paraId="1C3D1275" w14:textId="77777777" w:rsidR="008A1499" w:rsidRPr="00CE5128" w:rsidRDefault="008A1499" w:rsidP="008A1499">
            <w:pPr>
              <w:pStyle w:val="ACLargeLogo"/>
            </w:pPr>
            <w:r w:rsidRPr="00CE5128">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CE5128">
              <w:t xml:space="preserve"> </w:t>
            </w:r>
          </w:p>
          <w:p w14:paraId="6DF9D231" w14:textId="77777777" w:rsidR="008A1499" w:rsidRPr="00CE5128" w:rsidRDefault="008A1499" w:rsidP="008A1499">
            <w:pPr>
              <w:pStyle w:val="ACLargeLogo"/>
            </w:pPr>
          </w:p>
        </w:tc>
        <w:tc>
          <w:tcPr>
            <w:tcW w:w="3112" w:type="dxa"/>
          </w:tcPr>
          <w:p w14:paraId="24018AC7" w14:textId="77777777" w:rsidR="008A1499" w:rsidRPr="00CE5128" w:rsidRDefault="008A1499" w:rsidP="008A1499">
            <w:pPr>
              <w:pStyle w:val="AEDistrNormal"/>
            </w:pPr>
            <w:r w:rsidRPr="00CE5128">
              <w:t xml:space="preserve">Distr.: General </w:t>
            </w:r>
          </w:p>
          <w:p w14:paraId="6A35BA33" w14:textId="4620ECE8" w:rsidR="008A1499" w:rsidRPr="00CE5128" w:rsidRDefault="000F0193" w:rsidP="008A1499">
            <w:pPr>
              <w:pStyle w:val="AEDistrNormal"/>
            </w:pPr>
            <w:r>
              <w:t>1 September 2026</w:t>
            </w:r>
          </w:p>
          <w:p w14:paraId="2A35226D" w14:textId="77777777" w:rsidR="008A1499" w:rsidRPr="00CE5128" w:rsidRDefault="008A1499" w:rsidP="008A1499">
            <w:pPr>
              <w:pStyle w:val="AEDistrNormal6pt"/>
            </w:pPr>
            <w:r w:rsidRPr="00CE5128">
              <w:t xml:space="preserve">Original: English </w:t>
            </w:r>
          </w:p>
          <w:p w14:paraId="537678A7" w14:textId="77777777" w:rsidR="008A1499" w:rsidRPr="00CE5128" w:rsidRDefault="008A1499" w:rsidP="008A1499">
            <w:pPr>
              <w:pStyle w:val="AEDistrNormal6pt"/>
            </w:pPr>
          </w:p>
        </w:tc>
      </w:tr>
    </w:tbl>
    <w:p w14:paraId="1E517E4E" w14:textId="77777777" w:rsidR="008A1499" w:rsidRPr="00CE512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E5128" w14:paraId="2EB94226" w14:textId="77777777" w:rsidTr="008A1499">
        <w:trPr>
          <w:trHeight w:val="57"/>
        </w:trPr>
        <w:tc>
          <w:tcPr>
            <w:tcW w:w="6094" w:type="dxa"/>
          </w:tcPr>
          <w:p w14:paraId="37673D5F" w14:textId="77777777" w:rsidR="008A1499" w:rsidRPr="00CE5128" w:rsidRDefault="00975047" w:rsidP="008A1499">
            <w:pPr>
              <w:pStyle w:val="AFCorN12Bold"/>
            </w:pPr>
            <w:r w:rsidRPr="00CE5128">
              <w:t xml:space="preserve">Conference of the Parties to the Convention on Biological Diversity serving as the meeting of the Parties to the </w:t>
            </w:r>
            <w:r w:rsidR="00F041E5" w:rsidRPr="00CE5128">
              <w:t>Cartagena Protocol on Biosafety</w:t>
            </w:r>
          </w:p>
          <w:p w14:paraId="0EAA377D" w14:textId="77777777" w:rsidR="008A1499" w:rsidRPr="00CE5128" w:rsidRDefault="00F041E5" w:rsidP="008A1499">
            <w:pPr>
              <w:pStyle w:val="AFCorNBold"/>
            </w:pPr>
            <w:r w:rsidRPr="00CE5128">
              <w:t>Twelfth</w:t>
            </w:r>
            <w:r w:rsidR="008A1499" w:rsidRPr="00CE5128">
              <w:t xml:space="preserve"> meeting </w:t>
            </w:r>
          </w:p>
          <w:p w14:paraId="331F5EF3" w14:textId="77777777" w:rsidR="008A1499" w:rsidRPr="00CE5128" w:rsidRDefault="00975047" w:rsidP="008A1499">
            <w:pPr>
              <w:pStyle w:val="AFCorNNormal"/>
            </w:pPr>
            <w:r w:rsidRPr="00CE5128">
              <w:t>Yerevan, 19–30 October 2026</w:t>
            </w:r>
          </w:p>
          <w:p w14:paraId="558A4E04" w14:textId="68BE63E5" w:rsidR="008A1499" w:rsidRPr="00CE5128" w:rsidRDefault="008A1499" w:rsidP="008A1499">
            <w:pPr>
              <w:pStyle w:val="AFCorNNormal"/>
            </w:pPr>
            <w:r w:rsidRPr="00CE5128">
              <w:t xml:space="preserve">Item </w:t>
            </w:r>
            <w:r w:rsidR="00C954D4" w:rsidRPr="00CE5128">
              <w:t>9</w:t>
            </w:r>
            <w:r w:rsidRPr="00CE5128">
              <w:t xml:space="preserve"> of the provisional agenda</w:t>
            </w:r>
            <w:r w:rsidRPr="00CE5128">
              <w:rPr>
                <w:rStyle w:val="FootnoteReference"/>
              </w:rPr>
              <w:footnoteReference w:customMarkFollows="1" w:id="1"/>
              <w:t>*</w:t>
            </w:r>
            <w:r w:rsidRPr="00CE5128">
              <w:t xml:space="preserve"> </w:t>
            </w:r>
          </w:p>
          <w:p w14:paraId="35DFE312" w14:textId="3E9921D5" w:rsidR="008A1499" w:rsidRPr="00CE5128" w:rsidRDefault="00C954D4" w:rsidP="008A1499">
            <w:pPr>
              <w:pStyle w:val="AFCorNBold"/>
            </w:pPr>
            <w:r w:rsidRPr="00CE5128">
              <w:t xml:space="preserve">Matters related to the financial mechanism </w:t>
            </w:r>
            <w:r w:rsidR="00284DEA">
              <w:br/>
            </w:r>
            <w:r w:rsidRPr="00CE5128">
              <w:t>and resources</w:t>
            </w:r>
          </w:p>
        </w:tc>
        <w:tc>
          <w:tcPr>
            <w:tcW w:w="4388" w:type="dxa"/>
          </w:tcPr>
          <w:p w14:paraId="6916E76D" w14:textId="77777777" w:rsidR="008A1499" w:rsidRPr="00CE5128" w:rsidRDefault="008A1499" w:rsidP="008A1499">
            <w:pPr>
              <w:pStyle w:val="CBDNormal"/>
              <w:jc w:val="left"/>
            </w:pPr>
          </w:p>
        </w:tc>
      </w:tr>
    </w:tbl>
    <w:p w14:paraId="142B87D2" w14:textId="220EFD17" w:rsidR="00C9161D" w:rsidRPr="00CE5128" w:rsidRDefault="00000000" w:rsidP="00A111D1">
      <w:pPr>
        <w:pStyle w:val="CBDTitle"/>
        <w:rPr>
          <w:caps/>
        </w:rPr>
      </w:pPr>
      <w:sdt>
        <w:sdtPr>
          <w:alias w:val="Title"/>
          <w:tag w:val=""/>
          <w:id w:val="772832786"/>
          <w:placeholder>
            <w:docPart w:val="CAAA4A489B7B4699BC2A5E9F5EEAE708"/>
          </w:placeholder>
          <w:dataBinding w:prefixMappings="xmlns:ns0='http://purl.org/dc/elements/1.1/' xmlns:ns1='http://schemas.openxmlformats.org/package/2006/metadata/core-properties' " w:xpath="/ns1:coreProperties[1]/ns0:title[1]" w:storeItemID="{6C3C8BC8-F283-45AE-878A-BAB7291924A1}"/>
          <w:text/>
        </w:sdtPr>
        <w:sdtContent>
          <w:r w:rsidR="00FA6398" w:rsidRPr="00CE5128">
            <w:t>Matters related to the financial mechanism and resources</w:t>
          </w:r>
        </w:sdtContent>
      </w:sdt>
      <w:r w:rsidR="00105372" w:rsidRPr="00CE5128">
        <w:rPr>
          <w:caps/>
        </w:rPr>
        <w:t xml:space="preserve"> </w:t>
      </w:r>
    </w:p>
    <w:p w14:paraId="650638DC" w14:textId="77777777" w:rsidR="00F6586C" w:rsidRPr="00CE5128" w:rsidRDefault="0030169D" w:rsidP="00A111D1">
      <w:pPr>
        <w:pStyle w:val="CBDSubTitle"/>
      </w:pPr>
      <w:r w:rsidRPr="00CE5128">
        <w:t xml:space="preserve">Note by the </w:t>
      </w:r>
      <w:r w:rsidR="007E0F8A" w:rsidRPr="00CE5128">
        <w:t>Secretariat</w:t>
      </w:r>
    </w:p>
    <w:p w14:paraId="3AC04B41" w14:textId="55D7D6AF" w:rsidR="00C9161D" w:rsidRPr="00CE5128" w:rsidRDefault="00A111D1" w:rsidP="009F638B">
      <w:pPr>
        <w:pStyle w:val="CBDH1"/>
      </w:pPr>
      <w:r w:rsidRPr="00CE5128">
        <w:t>I.</w:t>
      </w:r>
      <w:r w:rsidRPr="00CE5128">
        <w:tab/>
      </w:r>
      <w:r w:rsidR="009F638B" w:rsidRPr="009F638B">
        <w:t>Introduction</w:t>
      </w:r>
    </w:p>
    <w:p w14:paraId="3DEEBA1E" w14:textId="3CD19D6E" w:rsidR="006A622E" w:rsidRPr="00CE5128" w:rsidRDefault="0075687E" w:rsidP="006A622E">
      <w:pPr>
        <w:pStyle w:val="CBDNormalNumber"/>
        <w:rPr>
          <w:snapToGrid w:val="0"/>
        </w:rPr>
      </w:pPr>
      <w:r>
        <w:rPr>
          <w:snapToGrid w:val="0"/>
        </w:rPr>
        <w:t>T</w:t>
      </w:r>
      <w:r w:rsidR="006A622E" w:rsidRPr="00CE5128">
        <w:rPr>
          <w:snapToGrid w:val="0"/>
        </w:rPr>
        <w:t xml:space="preserve">he Conference of the Parties serving as the meeting of the Parties to the Cartagena Protocol </w:t>
      </w:r>
      <w:r>
        <w:rPr>
          <w:snapToGrid w:val="0"/>
        </w:rPr>
        <w:t xml:space="preserve">on Biosafety </w:t>
      </w:r>
      <w:r w:rsidR="006A622E" w:rsidRPr="00CE5128">
        <w:rPr>
          <w:snapToGrid w:val="0"/>
        </w:rPr>
        <w:t xml:space="preserve">provides recommendations </w:t>
      </w:r>
      <w:r w:rsidR="006F7491">
        <w:rPr>
          <w:snapToGrid w:val="0"/>
        </w:rPr>
        <w:t xml:space="preserve">in the context of </w:t>
      </w:r>
      <w:r w:rsidR="008C428A" w:rsidRPr="00C869F0">
        <w:rPr>
          <w:snapToGrid w:val="0"/>
        </w:rPr>
        <w:t>Article</w:t>
      </w:r>
      <w:r w:rsidRPr="00C869F0">
        <w:rPr>
          <w:snapToGrid w:val="0"/>
        </w:rPr>
        <w:t> </w:t>
      </w:r>
      <w:r w:rsidR="008C428A" w:rsidRPr="00C869F0">
        <w:rPr>
          <w:snapToGrid w:val="0"/>
        </w:rPr>
        <w:t>28</w:t>
      </w:r>
      <w:r w:rsidR="008C428A" w:rsidRPr="00CE5128">
        <w:rPr>
          <w:snapToGrid w:val="0"/>
        </w:rPr>
        <w:t xml:space="preserve"> of the Protocol </w:t>
      </w:r>
      <w:r w:rsidR="006A622E" w:rsidRPr="00CE5128">
        <w:rPr>
          <w:snapToGrid w:val="0"/>
        </w:rPr>
        <w:t xml:space="preserve">to the Conference of the Parties to the Convention </w:t>
      </w:r>
      <w:r w:rsidR="006748A3">
        <w:rPr>
          <w:snapToGrid w:val="0"/>
        </w:rPr>
        <w:t xml:space="preserve">on Biological </w:t>
      </w:r>
      <w:r w:rsidR="00602512">
        <w:rPr>
          <w:snapToGrid w:val="0"/>
        </w:rPr>
        <w:t xml:space="preserve">Diversity </w:t>
      </w:r>
      <w:r w:rsidR="006A622E" w:rsidRPr="00CE5128">
        <w:rPr>
          <w:snapToGrid w:val="0"/>
        </w:rPr>
        <w:t xml:space="preserve">through its decisions on matters related to the financial mechanism and resources. The decisions are </w:t>
      </w:r>
      <w:r>
        <w:rPr>
          <w:snapToGrid w:val="0"/>
        </w:rPr>
        <w:t>then</w:t>
      </w:r>
      <w:r w:rsidRPr="00CE5128">
        <w:rPr>
          <w:snapToGrid w:val="0"/>
        </w:rPr>
        <w:t xml:space="preserve"> </w:t>
      </w:r>
      <w:r w:rsidR="006A622E" w:rsidRPr="00CE5128">
        <w:rPr>
          <w:snapToGrid w:val="0"/>
        </w:rPr>
        <w:t xml:space="preserve">considered by the Conference of the Parties </w:t>
      </w:r>
      <w:r w:rsidR="00575E75">
        <w:rPr>
          <w:snapToGrid w:val="0"/>
        </w:rPr>
        <w:t xml:space="preserve">to the Convention </w:t>
      </w:r>
      <w:r w:rsidR="00F45A40">
        <w:rPr>
          <w:snapToGrid w:val="0"/>
        </w:rPr>
        <w:t>in the preparation of</w:t>
      </w:r>
      <w:r w:rsidR="006A622E" w:rsidRPr="00CE5128">
        <w:rPr>
          <w:snapToGrid w:val="0"/>
        </w:rPr>
        <w:t xml:space="preserve"> its guidance to the Global Environment Facility</w:t>
      </w:r>
      <w:r w:rsidR="00BE6CBD">
        <w:rPr>
          <w:snapToGrid w:val="0"/>
        </w:rPr>
        <w:t xml:space="preserve"> (GEF).</w:t>
      </w:r>
    </w:p>
    <w:p w14:paraId="59FA331B" w14:textId="31326F42" w:rsidR="005B35E2" w:rsidRPr="00CE5128" w:rsidRDefault="005E618E" w:rsidP="00A111D1">
      <w:pPr>
        <w:pStyle w:val="CBDNormalNumber"/>
      </w:pPr>
      <w:r w:rsidRPr="00CE5128">
        <w:rPr>
          <w:lang w:val="en-US"/>
        </w:rPr>
        <w:t>The present note provides an update on the status of implementation of the guidance provided to the financial mechanism with respect to biosafety</w:t>
      </w:r>
      <w:r w:rsidR="00602512">
        <w:rPr>
          <w:lang w:val="en-US"/>
        </w:rPr>
        <w:t>,</w:t>
      </w:r>
      <w:r w:rsidRPr="00CE5128">
        <w:rPr>
          <w:lang w:val="en-US"/>
        </w:rPr>
        <w:t xml:space="preserve"> as well as information on other financial resources for the implementation of the Protocol. Section</w:t>
      </w:r>
      <w:r w:rsidR="00C85D60">
        <w:rPr>
          <w:lang w:val="en-US"/>
        </w:rPr>
        <w:t> </w:t>
      </w:r>
      <w:r w:rsidRPr="00CE5128">
        <w:rPr>
          <w:lang w:val="en-US"/>
        </w:rPr>
        <w:t xml:space="preserve">II </w:t>
      </w:r>
      <w:r w:rsidR="0046294B">
        <w:rPr>
          <w:lang w:val="en-US"/>
        </w:rPr>
        <w:t>is</w:t>
      </w:r>
      <w:r w:rsidR="002425A8" w:rsidRPr="00CE5128">
        <w:rPr>
          <w:lang w:val="en-US"/>
        </w:rPr>
        <w:t xml:space="preserve"> </w:t>
      </w:r>
      <w:r w:rsidRPr="00CE5128">
        <w:t>a status report on GEF</w:t>
      </w:r>
      <w:r w:rsidR="00BE6CBD">
        <w:t xml:space="preserve"> </w:t>
      </w:r>
      <w:r w:rsidRPr="00CE5128">
        <w:t xml:space="preserve">funding for biosafety and the </w:t>
      </w:r>
      <w:r w:rsidR="00A610BC" w:rsidRPr="00CE5128">
        <w:t>nint</w:t>
      </w:r>
      <w:r w:rsidRPr="00CE5128">
        <w:t xml:space="preserve">h replenishment of the </w:t>
      </w:r>
      <w:r w:rsidR="00BE6CBD">
        <w:t xml:space="preserve">Global Environment </w:t>
      </w:r>
      <w:r w:rsidR="00542895">
        <w:t>Facility</w:t>
      </w:r>
      <w:r w:rsidR="00542895" w:rsidRPr="00CE5128">
        <w:t xml:space="preserve"> </w:t>
      </w:r>
      <w:r w:rsidRPr="00CE5128">
        <w:t>Trust Fund (“GEF-</w:t>
      </w:r>
      <w:r w:rsidR="00A610BC" w:rsidRPr="00CE5128">
        <w:t>9</w:t>
      </w:r>
      <w:r w:rsidRPr="00CE5128">
        <w:t>”)</w:t>
      </w:r>
      <w:r w:rsidR="005B35E2" w:rsidRPr="00CE5128">
        <w:t>.</w:t>
      </w:r>
      <w:r w:rsidR="00222FDB" w:rsidRPr="00CE5128">
        <w:t xml:space="preserve"> Section</w:t>
      </w:r>
      <w:r w:rsidR="00062CE8">
        <w:t> </w:t>
      </w:r>
      <w:r w:rsidR="00222FDB" w:rsidRPr="00CE5128">
        <w:t xml:space="preserve">III provides an overview of the </w:t>
      </w:r>
      <w:r w:rsidR="00862755">
        <w:t>major</w:t>
      </w:r>
      <w:r w:rsidR="00542895" w:rsidRPr="00CE5128">
        <w:t xml:space="preserve"> </w:t>
      </w:r>
      <w:r w:rsidR="00222FDB" w:rsidRPr="00CE5128">
        <w:t xml:space="preserve">elements arising from the </w:t>
      </w:r>
      <w:r w:rsidR="00283264" w:rsidRPr="00CE5128">
        <w:t xml:space="preserve">fifth assessment and review of the </w:t>
      </w:r>
      <w:r w:rsidR="00672987">
        <w:t>i</w:t>
      </w:r>
      <w:r w:rsidR="00283264" w:rsidRPr="00CE5128">
        <w:t xml:space="preserve">mplementation </w:t>
      </w:r>
      <w:r w:rsidR="00672987">
        <w:t>p</w:t>
      </w:r>
      <w:r w:rsidR="00283264" w:rsidRPr="00CE5128">
        <w:t xml:space="preserve">lan for the </w:t>
      </w:r>
      <w:r w:rsidR="00772FB9" w:rsidRPr="00CE5128">
        <w:t>Cartagena</w:t>
      </w:r>
      <w:r w:rsidR="00283264" w:rsidRPr="00CE5128">
        <w:t xml:space="preserve"> Protocol for the period to 2030</w:t>
      </w:r>
      <w:r w:rsidR="006F5E55">
        <w:t>.</w:t>
      </w:r>
      <w:r w:rsidR="00BC1BD0" w:rsidRPr="00CE5128">
        <w:t xml:space="preserve"> </w:t>
      </w:r>
      <w:r w:rsidR="006F5E55">
        <w:t>S</w:t>
      </w:r>
      <w:r w:rsidR="00BC1BD0" w:rsidRPr="00CE5128">
        <w:t>ection</w:t>
      </w:r>
      <w:r w:rsidR="006F5E55">
        <w:t> </w:t>
      </w:r>
      <w:r w:rsidR="00BC1BD0" w:rsidRPr="00CE5128">
        <w:t>I</w:t>
      </w:r>
      <w:r w:rsidR="00527115" w:rsidRPr="00CE5128">
        <w:t>V</w:t>
      </w:r>
      <w:r w:rsidR="00BC1BD0" w:rsidRPr="00CE5128">
        <w:t xml:space="preserve"> </w:t>
      </w:r>
      <w:r w:rsidR="00542895">
        <w:t>contains</w:t>
      </w:r>
      <w:r w:rsidR="008B6077">
        <w:t xml:space="preserve"> information on</w:t>
      </w:r>
      <w:r w:rsidR="00542895" w:rsidRPr="00CE5128">
        <w:t xml:space="preserve"> </w:t>
      </w:r>
      <w:r w:rsidR="00A9393C">
        <w:t>a</w:t>
      </w:r>
      <w:r w:rsidR="00A9393C" w:rsidRPr="00A9393C">
        <w:t>dditional financial resources for the implementation of the Protocol</w:t>
      </w:r>
      <w:r w:rsidR="00772FB9" w:rsidRPr="00CE5128">
        <w:t>.</w:t>
      </w:r>
      <w:r w:rsidR="006F5E55">
        <w:t xml:space="preserve"> A draft decision for consideration by the Conference of the Parties serving as the meeting of the Parties to the Protocol is set out in section V.</w:t>
      </w:r>
    </w:p>
    <w:p w14:paraId="6D631174" w14:textId="1299B7FB" w:rsidR="00F42D51" w:rsidRPr="00CE5128" w:rsidRDefault="003B2D75" w:rsidP="00F42D51">
      <w:pPr>
        <w:pStyle w:val="CBDNormalNumber"/>
      </w:pPr>
      <w:r>
        <w:t xml:space="preserve">The Conference of the </w:t>
      </w:r>
      <w:r w:rsidR="00F42D51" w:rsidRPr="00CE5128">
        <w:t xml:space="preserve">Parties </w:t>
      </w:r>
      <w:r w:rsidR="00401567">
        <w:t xml:space="preserve">serving as the meeting of the Parties </w:t>
      </w:r>
      <w:r w:rsidR="00F42D51" w:rsidRPr="00CE5128">
        <w:t xml:space="preserve">to the Protocol </w:t>
      </w:r>
      <w:r>
        <w:t xml:space="preserve">is </w:t>
      </w:r>
      <w:r w:rsidR="00F42D51" w:rsidRPr="00CE5128">
        <w:t xml:space="preserve">invited to consider the information provided in the present note and the report </w:t>
      </w:r>
      <w:r w:rsidR="00207F4F">
        <w:t>of the Council of</w:t>
      </w:r>
      <w:r w:rsidR="00F42D51" w:rsidRPr="00CE5128">
        <w:t xml:space="preserve"> the Global Environment Facility</w:t>
      </w:r>
      <w:r w:rsidR="00207F4F">
        <w:t xml:space="preserve"> for the </w:t>
      </w:r>
      <w:r w:rsidR="00B14645">
        <w:t>seventeenth meeting of the Parties to the Convention</w:t>
      </w:r>
      <w:r w:rsidR="00207F4F">
        <w:rPr>
          <w:rStyle w:val="FootnoteReference"/>
        </w:rPr>
        <w:footnoteReference w:id="2"/>
      </w:r>
      <w:r w:rsidR="00F42D51" w:rsidRPr="00CE5128">
        <w:t xml:space="preserve"> </w:t>
      </w:r>
      <w:r w:rsidR="00BF2550">
        <w:t>when making</w:t>
      </w:r>
      <w:r w:rsidR="00F42D51" w:rsidRPr="00CE5128">
        <w:t>, as appropriate, its decision on matters relat</w:t>
      </w:r>
      <w:r w:rsidR="008B6077">
        <w:t>ed</w:t>
      </w:r>
      <w:r w:rsidR="00F42D51" w:rsidRPr="00CE5128">
        <w:t xml:space="preserve"> to the financial mechanism and resources and </w:t>
      </w:r>
      <w:r w:rsidR="00BF2550">
        <w:t xml:space="preserve">its </w:t>
      </w:r>
      <w:r w:rsidR="00F42D51" w:rsidRPr="00CE5128">
        <w:t xml:space="preserve">recommendations to the Conference of the Parties to the Convention regarding further guidance to the financial mechanism with respect to biosafety. </w:t>
      </w:r>
    </w:p>
    <w:p w14:paraId="19D0DAF6" w14:textId="3E7A79C0" w:rsidR="007C4951" w:rsidRPr="00CE5128" w:rsidRDefault="00A111D1" w:rsidP="00A111D1">
      <w:pPr>
        <w:pStyle w:val="CBDH1"/>
      </w:pPr>
      <w:r w:rsidRPr="00CE5128">
        <w:lastRenderedPageBreak/>
        <w:t>II.</w:t>
      </w:r>
      <w:r w:rsidRPr="00CE5128">
        <w:tab/>
      </w:r>
      <w:r w:rsidR="00772FB9" w:rsidRPr="00CE5128">
        <w:t xml:space="preserve">Support for the </w:t>
      </w:r>
      <w:r w:rsidR="008A7EF8">
        <w:t>i</w:t>
      </w:r>
      <w:r w:rsidR="00772FB9" w:rsidRPr="00CE5128">
        <w:t xml:space="preserve">mplementation </w:t>
      </w:r>
      <w:r w:rsidR="00A87EDC">
        <w:t xml:space="preserve">of </w:t>
      </w:r>
      <w:r w:rsidR="00772FB9" w:rsidRPr="00CE5128">
        <w:t xml:space="preserve">the Cartagena Protocol on Biosafety </w:t>
      </w:r>
    </w:p>
    <w:p w14:paraId="07C1FB67" w14:textId="7B9D8B5F" w:rsidR="00FC760D" w:rsidRPr="00CE5128" w:rsidRDefault="003C26D1" w:rsidP="00C869F0">
      <w:pPr>
        <w:pStyle w:val="CBDH2"/>
      </w:pPr>
      <w:r w:rsidRPr="00CE5128">
        <w:t>A.</w:t>
      </w:r>
      <w:r w:rsidRPr="00CE5128">
        <w:tab/>
      </w:r>
      <w:r w:rsidR="00D265C2">
        <w:t>B</w:t>
      </w:r>
      <w:r w:rsidR="006C7E99" w:rsidRPr="00CE5128">
        <w:t xml:space="preserve">iosafety project support </w:t>
      </w:r>
      <w:r w:rsidR="00D265C2">
        <w:t xml:space="preserve">from the Global Environment Facility </w:t>
      </w:r>
      <w:r w:rsidR="006C7E99" w:rsidRPr="00CE5128">
        <w:t>during the reporting period</w:t>
      </w:r>
    </w:p>
    <w:p w14:paraId="26587D14" w14:textId="135C341E" w:rsidR="00394854" w:rsidRPr="00CE5128" w:rsidRDefault="00772FB9" w:rsidP="00447F4A">
      <w:pPr>
        <w:pStyle w:val="CBDNormalNumber"/>
      </w:pPr>
      <w:r w:rsidRPr="00CE5128">
        <w:t>During the reporting period</w:t>
      </w:r>
      <w:r w:rsidR="00B14645">
        <w:t xml:space="preserve"> (1 July 2022 to 30 June 2026)</w:t>
      </w:r>
      <w:r w:rsidRPr="00CE5128">
        <w:t>, eight project</w:t>
      </w:r>
      <w:r w:rsidR="00E85781">
        <w:t>s</w:t>
      </w:r>
      <w:r w:rsidR="005B7420">
        <w:t xml:space="preserve"> </w:t>
      </w:r>
      <w:r w:rsidRPr="00CE5128">
        <w:t xml:space="preserve">related to the implementation of the Cartagena Protocol were submitted by eligible Parties, including four to the </w:t>
      </w:r>
      <w:r w:rsidR="00BE6CBD">
        <w:t>GEF</w:t>
      </w:r>
      <w:r w:rsidR="00820C93" w:rsidRPr="00CE5128">
        <w:t xml:space="preserve"> </w:t>
      </w:r>
      <w:r w:rsidRPr="00CE5128">
        <w:t xml:space="preserve">Trust Fund and four </w:t>
      </w:r>
      <w:r w:rsidR="00C77B45">
        <w:t>p</w:t>
      </w:r>
      <w:r w:rsidRPr="00CE5128">
        <w:t xml:space="preserve">roject </w:t>
      </w:r>
      <w:r w:rsidR="00C77B45">
        <w:t>p</w:t>
      </w:r>
      <w:r w:rsidRPr="00CE5128">
        <w:t xml:space="preserve">reparation </w:t>
      </w:r>
      <w:r w:rsidR="00C77B45">
        <w:t>g</w:t>
      </w:r>
      <w:r w:rsidRPr="00CE5128">
        <w:t xml:space="preserve">rant requests to the Global Biodiversity Framework Fund. </w:t>
      </w:r>
      <w:r w:rsidR="00290BC5">
        <w:t>A</w:t>
      </w:r>
      <w:r w:rsidR="00290BC5" w:rsidRPr="00CE5128">
        <w:t xml:space="preserve">t the </w:t>
      </w:r>
      <w:r w:rsidR="00290BC5">
        <w:t>time</w:t>
      </w:r>
      <w:r w:rsidR="00290BC5" w:rsidRPr="00CE5128">
        <w:t xml:space="preserve"> of reporting</w:t>
      </w:r>
      <w:r w:rsidR="00290BC5">
        <w:t>, two</w:t>
      </w:r>
      <w:r w:rsidR="00290BC5" w:rsidRPr="00CE5128" w:rsidDel="00C77B45">
        <w:t xml:space="preserve"> </w:t>
      </w:r>
      <w:r w:rsidR="00290BC5">
        <w:t>o</w:t>
      </w:r>
      <w:r w:rsidRPr="00CE5128">
        <w:t>f the four submissions to the Trust Fund had been approved</w:t>
      </w:r>
      <w:r w:rsidR="00F322D9">
        <w:t>, one was</w:t>
      </w:r>
      <w:r w:rsidRPr="00CE5128">
        <w:t xml:space="preserve"> under review by the </w:t>
      </w:r>
      <w:r w:rsidR="00BE6CBD">
        <w:t xml:space="preserve">GEF </w:t>
      </w:r>
      <w:r w:rsidRPr="00CE5128">
        <w:t xml:space="preserve">Secretariat </w:t>
      </w:r>
      <w:r w:rsidR="00F322D9">
        <w:t xml:space="preserve">and one was being revised </w:t>
      </w:r>
      <w:r w:rsidRPr="00CE5128">
        <w:t xml:space="preserve">by </w:t>
      </w:r>
      <w:r w:rsidR="00F322D9">
        <w:t xml:space="preserve">its </w:t>
      </w:r>
      <w:r w:rsidRPr="00CE5128">
        <w:t>proponents</w:t>
      </w:r>
      <w:r w:rsidR="001A2069">
        <w:t>.</w:t>
      </w:r>
      <w:r w:rsidRPr="00CE5128">
        <w:t xml:space="preserve"> </w:t>
      </w:r>
      <w:r w:rsidR="001A2069">
        <w:t>T</w:t>
      </w:r>
      <w:r w:rsidRPr="00CE5128">
        <w:t xml:space="preserve">hree of the four </w:t>
      </w:r>
      <w:r w:rsidR="005B7420" w:rsidRPr="009C7049">
        <w:t>project preparation grant</w:t>
      </w:r>
      <w:r w:rsidRPr="009C7049">
        <w:t xml:space="preserve"> requests had been selected in the </w:t>
      </w:r>
      <w:r w:rsidR="005B7420">
        <w:t>Framework Fund</w:t>
      </w:r>
      <w:r w:rsidR="005B7420" w:rsidRPr="00CE5128">
        <w:t xml:space="preserve"> </w:t>
      </w:r>
      <w:r w:rsidRPr="00CE5128">
        <w:t>competitive allocation model.</w:t>
      </w:r>
    </w:p>
    <w:p w14:paraId="27DCBC6F" w14:textId="0279B85B" w:rsidR="00E66905" w:rsidRPr="00CE5128" w:rsidRDefault="00265729" w:rsidP="00265729">
      <w:pPr>
        <w:pStyle w:val="CBDNormalNumber"/>
        <w:rPr>
          <w:lang w:val="en-US"/>
        </w:rPr>
      </w:pPr>
      <w:r w:rsidRPr="00CE5128">
        <w:t xml:space="preserve">Across </w:t>
      </w:r>
      <w:r w:rsidR="001364DA">
        <w:t>the</w:t>
      </w:r>
      <w:r w:rsidR="00BE6CBD">
        <w:t xml:space="preserve"> GEF</w:t>
      </w:r>
      <w:r w:rsidR="001364DA">
        <w:t xml:space="preserve"> trust </w:t>
      </w:r>
      <w:r w:rsidRPr="00CE5128">
        <w:t>funds, seven countries are supported in implementing biosafety measures in line with Target</w:t>
      </w:r>
      <w:r w:rsidR="00DF16A3">
        <w:t> </w:t>
      </w:r>
      <w:r w:rsidRPr="00CE5128">
        <w:t>17</w:t>
      </w:r>
      <w:r w:rsidR="00577806">
        <w:t xml:space="preserve"> of the</w:t>
      </w:r>
      <w:r w:rsidR="00224B4B">
        <w:t xml:space="preserve"> Kunming-Montreal Global Biodiversity</w:t>
      </w:r>
      <w:r w:rsidR="00577806">
        <w:t xml:space="preserve"> Framework</w:t>
      </w:r>
      <w:r w:rsidR="00605B13">
        <w:t>,</w:t>
      </w:r>
      <w:r w:rsidR="001D5B7D">
        <w:rPr>
          <w:rStyle w:val="FootnoteReference"/>
        </w:rPr>
        <w:footnoteReference w:id="3"/>
      </w:r>
      <w:r w:rsidRPr="00CE5128">
        <w:t xml:space="preserve"> with total </w:t>
      </w:r>
      <w:r w:rsidR="00BE6CBD">
        <w:t>GEF</w:t>
      </w:r>
      <w:r w:rsidR="00DF16A3" w:rsidRPr="00CE5128">
        <w:t xml:space="preserve"> </w:t>
      </w:r>
      <w:r w:rsidRPr="00CE5128">
        <w:t>project financing of $17.8</w:t>
      </w:r>
      <w:r w:rsidR="00DF16A3">
        <w:t> </w:t>
      </w:r>
      <w:r w:rsidRPr="00CE5128">
        <w:t>million leveraging $49.8</w:t>
      </w:r>
      <w:r w:rsidR="00DF16A3">
        <w:t> </w:t>
      </w:r>
      <w:r w:rsidRPr="00CE5128">
        <w:t xml:space="preserve">million in co-finance. </w:t>
      </w:r>
      <w:r w:rsidR="00BE6CBD">
        <w:rPr>
          <w:lang w:val="en-US"/>
        </w:rPr>
        <w:t>GEF</w:t>
      </w:r>
      <w:r w:rsidR="00DF16A3" w:rsidRPr="00CE5128">
        <w:rPr>
          <w:lang w:val="en-US"/>
        </w:rPr>
        <w:t xml:space="preserve"> </w:t>
      </w:r>
      <w:r w:rsidR="00E66905" w:rsidRPr="00CE5128">
        <w:rPr>
          <w:lang w:val="en-US"/>
        </w:rPr>
        <w:t>supported the achievement of Target</w:t>
      </w:r>
      <w:r w:rsidR="00DF16A3">
        <w:rPr>
          <w:lang w:val="en-US"/>
        </w:rPr>
        <w:t> </w:t>
      </w:r>
      <w:r w:rsidR="00E66905" w:rsidRPr="00CE5128">
        <w:rPr>
          <w:lang w:val="en-US"/>
        </w:rPr>
        <w:t xml:space="preserve">17 in </w:t>
      </w:r>
      <w:r w:rsidR="00B1259E">
        <w:rPr>
          <w:lang w:val="en-US"/>
        </w:rPr>
        <w:t xml:space="preserve">the </w:t>
      </w:r>
      <w:r w:rsidR="00E66905" w:rsidRPr="00CE5128">
        <w:rPr>
          <w:lang w:val="en-US"/>
        </w:rPr>
        <w:t xml:space="preserve">Gambia, Honduras, Jamaica, South Africa, Sri Lanka, </w:t>
      </w:r>
      <w:r w:rsidR="00B1259E">
        <w:rPr>
          <w:lang w:val="en-US"/>
        </w:rPr>
        <w:t xml:space="preserve">the </w:t>
      </w:r>
      <w:r w:rsidR="00E66905" w:rsidRPr="00CE5128">
        <w:rPr>
          <w:lang w:val="en-US"/>
        </w:rPr>
        <w:t>Sudan and Uzbekistan through stand</w:t>
      </w:r>
      <w:r w:rsidR="00FF33EC">
        <w:rPr>
          <w:lang w:val="en-US"/>
        </w:rPr>
        <w:t>-</w:t>
      </w:r>
      <w:r w:rsidR="00E66905" w:rsidRPr="00CE5128">
        <w:rPr>
          <w:lang w:val="en-US"/>
        </w:rPr>
        <w:t xml:space="preserve">alone projects in implementing biosafety measures. The projects in Honduras and Sri Lanka </w:t>
      </w:r>
      <w:r w:rsidR="00E66905" w:rsidRPr="00C76640">
        <w:rPr>
          <w:lang w:val="en-US"/>
        </w:rPr>
        <w:t>also contribute</w:t>
      </w:r>
      <w:r w:rsidR="00C76640" w:rsidRPr="00C869F0">
        <w:rPr>
          <w:lang w:val="en-US"/>
        </w:rPr>
        <w:t>d</w:t>
      </w:r>
      <w:r w:rsidR="00E66905" w:rsidRPr="00C76640">
        <w:rPr>
          <w:lang w:val="en-US"/>
        </w:rPr>
        <w:t xml:space="preserve"> towards</w:t>
      </w:r>
      <w:r w:rsidR="00E66905" w:rsidRPr="00CE5128">
        <w:rPr>
          <w:lang w:val="en-US"/>
        </w:rPr>
        <w:t xml:space="preserve"> Target</w:t>
      </w:r>
      <w:r w:rsidR="00C76640">
        <w:rPr>
          <w:lang w:val="en-US"/>
        </w:rPr>
        <w:t> </w:t>
      </w:r>
      <w:r w:rsidR="00E66905" w:rsidRPr="00CE5128">
        <w:rPr>
          <w:lang w:val="en-US"/>
        </w:rPr>
        <w:t>13</w:t>
      </w:r>
      <w:r w:rsidR="00350114">
        <w:rPr>
          <w:lang w:val="en-US"/>
        </w:rPr>
        <w:t xml:space="preserve"> of the Framework</w:t>
      </w:r>
      <w:r w:rsidR="00E66905" w:rsidRPr="00CE5128">
        <w:rPr>
          <w:lang w:val="en-US"/>
        </w:rPr>
        <w:t xml:space="preserve">. </w:t>
      </w:r>
    </w:p>
    <w:p w14:paraId="23D2F7C4" w14:textId="0BAC1E79" w:rsidR="00573FDC" w:rsidRPr="00CE5128" w:rsidRDefault="00BE6CBD" w:rsidP="00573FDC">
      <w:pPr>
        <w:pStyle w:val="CBDNormalNumber"/>
        <w:rPr>
          <w:lang w:val="en-US"/>
        </w:rPr>
      </w:pPr>
      <w:r>
        <w:rPr>
          <w:lang w:val="en-US"/>
        </w:rPr>
        <w:t>GEF</w:t>
      </w:r>
      <w:r w:rsidR="009C7049">
        <w:rPr>
          <w:lang w:val="en-US"/>
        </w:rPr>
        <w:t xml:space="preserve"> provided </w:t>
      </w:r>
      <w:r w:rsidR="009C7049" w:rsidRPr="00CE5128">
        <w:rPr>
          <w:lang w:val="en-US"/>
        </w:rPr>
        <w:t>$4,059,825</w:t>
      </w:r>
      <w:r w:rsidR="009C7049" w:rsidRPr="00CE5128">
        <w:t xml:space="preserve"> </w:t>
      </w:r>
      <w:r w:rsidR="00005AF8" w:rsidRPr="00CE5128">
        <w:t xml:space="preserve">to </w:t>
      </w:r>
      <w:r w:rsidR="00005AF8" w:rsidRPr="00CE5128">
        <w:rPr>
          <w:lang w:val="en-US"/>
        </w:rPr>
        <w:t xml:space="preserve">105 eligible Parties </w:t>
      </w:r>
      <w:r w:rsidR="005D2959">
        <w:rPr>
          <w:lang w:val="en-US"/>
        </w:rPr>
        <w:t xml:space="preserve">in support of the preparation of their fifth national reports on the implementation of the Protocol and the fulfilment of </w:t>
      </w:r>
      <w:r w:rsidR="00005AF8" w:rsidRPr="00CE5128">
        <w:rPr>
          <w:lang w:val="en-US"/>
        </w:rPr>
        <w:t>their national reporting obligations under the Protocol.</w:t>
      </w:r>
      <w:r w:rsidR="000A64BF" w:rsidRPr="00CE5128">
        <w:t xml:space="preserve"> </w:t>
      </w:r>
      <w:r w:rsidR="000A64BF" w:rsidRPr="00CE5128">
        <w:rPr>
          <w:lang w:val="en-US"/>
        </w:rPr>
        <w:t xml:space="preserve">As </w:t>
      </w:r>
      <w:proofErr w:type="gramStart"/>
      <w:r w:rsidR="00561FC9">
        <w:rPr>
          <w:lang w:val="en-US"/>
        </w:rPr>
        <w:t>at</w:t>
      </w:r>
      <w:proofErr w:type="gramEnd"/>
      <w:r w:rsidR="00561FC9">
        <w:rPr>
          <w:lang w:val="en-US"/>
        </w:rPr>
        <w:t xml:space="preserve"> 15 </w:t>
      </w:r>
      <w:r w:rsidR="000A64BF" w:rsidRPr="00CE5128">
        <w:rPr>
          <w:lang w:val="en-US"/>
        </w:rPr>
        <w:t>June 2026, 88 of the Parties ha</w:t>
      </w:r>
      <w:r w:rsidR="00561FC9">
        <w:rPr>
          <w:lang w:val="en-US"/>
        </w:rPr>
        <w:t>d</w:t>
      </w:r>
      <w:r w:rsidR="000A64BF" w:rsidRPr="00CE5128">
        <w:rPr>
          <w:lang w:val="en-US"/>
        </w:rPr>
        <w:t xml:space="preserve"> submitted their national reports.</w:t>
      </w:r>
      <w:r w:rsidR="00573FDC" w:rsidRPr="00CE5128">
        <w:t xml:space="preserve"> </w:t>
      </w:r>
      <w:r w:rsidR="00573FDC" w:rsidRPr="00CE5128">
        <w:rPr>
          <w:lang w:val="en-US"/>
        </w:rPr>
        <w:t xml:space="preserve">The </w:t>
      </w:r>
      <w:r>
        <w:rPr>
          <w:lang w:val="en-US"/>
        </w:rPr>
        <w:t xml:space="preserve">GEF </w:t>
      </w:r>
      <w:r w:rsidR="00573FDC" w:rsidRPr="00CE5128">
        <w:rPr>
          <w:lang w:val="en-US"/>
        </w:rPr>
        <w:t xml:space="preserve">Secretariat participated </w:t>
      </w:r>
      <w:r w:rsidR="00561FC9">
        <w:rPr>
          <w:lang w:val="en-US"/>
        </w:rPr>
        <w:t>online</w:t>
      </w:r>
      <w:r w:rsidR="00561FC9" w:rsidRPr="00CE5128">
        <w:rPr>
          <w:lang w:val="en-US"/>
        </w:rPr>
        <w:t xml:space="preserve"> </w:t>
      </w:r>
      <w:r w:rsidR="00573FDC" w:rsidRPr="00CE5128">
        <w:rPr>
          <w:lang w:val="en-US"/>
        </w:rPr>
        <w:t>in four regional workshops (</w:t>
      </w:r>
      <w:r w:rsidR="0021009A">
        <w:rPr>
          <w:lang w:val="en-US"/>
        </w:rPr>
        <w:t xml:space="preserve">for </w:t>
      </w:r>
      <w:r w:rsidR="00573FDC" w:rsidRPr="00CE5128">
        <w:rPr>
          <w:lang w:val="en-US"/>
        </w:rPr>
        <w:t>Latin America and the Caribbean</w:t>
      </w:r>
      <w:r w:rsidR="0021009A">
        <w:rPr>
          <w:lang w:val="en-US"/>
        </w:rPr>
        <w:t>,</w:t>
      </w:r>
      <w:r w:rsidR="00573FDC" w:rsidRPr="00CE5128">
        <w:rPr>
          <w:lang w:val="en-US"/>
        </w:rPr>
        <w:t xml:space="preserve"> in June 2025; </w:t>
      </w:r>
      <w:r w:rsidR="0021009A">
        <w:rPr>
          <w:lang w:val="en-US"/>
        </w:rPr>
        <w:t xml:space="preserve">for </w:t>
      </w:r>
      <w:r w:rsidR="00573FDC" w:rsidRPr="00CE5128">
        <w:rPr>
          <w:lang w:val="en-US"/>
        </w:rPr>
        <w:t>Africa</w:t>
      </w:r>
      <w:r w:rsidR="0021009A">
        <w:rPr>
          <w:lang w:val="en-US"/>
        </w:rPr>
        <w:t>,</w:t>
      </w:r>
      <w:r w:rsidR="00573FDC" w:rsidRPr="00CE5128">
        <w:rPr>
          <w:lang w:val="en-US"/>
        </w:rPr>
        <w:t xml:space="preserve"> in October 2025; </w:t>
      </w:r>
      <w:r w:rsidR="0021009A">
        <w:rPr>
          <w:lang w:val="en-US"/>
        </w:rPr>
        <w:t xml:space="preserve">for </w:t>
      </w:r>
      <w:r w:rsidR="00573FDC" w:rsidRPr="00CE5128">
        <w:rPr>
          <w:lang w:val="en-US"/>
        </w:rPr>
        <w:t xml:space="preserve">Central and Eastern Europe </w:t>
      </w:r>
      <w:r w:rsidR="004E3A53">
        <w:rPr>
          <w:lang w:val="en-US"/>
        </w:rPr>
        <w:t xml:space="preserve">and </w:t>
      </w:r>
      <w:r w:rsidR="00573FDC" w:rsidRPr="00CE5128">
        <w:rPr>
          <w:lang w:val="en-US"/>
        </w:rPr>
        <w:t>West</w:t>
      </w:r>
      <w:r w:rsidR="004E3A53">
        <w:rPr>
          <w:lang w:val="en-US"/>
        </w:rPr>
        <w:t>ern</w:t>
      </w:r>
      <w:r w:rsidR="00573FDC" w:rsidRPr="00CE5128">
        <w:rPr>
          <w:lang w:val="en-US"/>
        </w:rPr>
        <w:t xml:space="preserve"> and Central Asia</w:t>
      </w:r>
      <w:r w:rsidR="0021009A">
        <w:rPr>
          <w:lang w:val="en-US"/>
        </w:rPr>
        <w:t>,</w:t>
      </w:r>
      <w:r w:rsidR="00573FDC" w:rsidRPr="00CE5128">
        <w:rPr>
          <w:lang w:val="en-US"/>
        </w:rPr>
        <w:t xml:space="preserve"> in January 2026; </w:t>
      </w:r>
      <w:r w:rsidR="0021009A">
        <w:rPr>
          <w:lang w:val="en-US"/>
        </w:rPr>
        <w:t xml:space="preserve">and for </w:t>
      </w:r>
      <w:r w:rsidR="00573FDC" w:rsidRPr="00CE5128">
        <w:rPr>
          <w:lang w:val="en-US"/>
        </w:rPr>
        <w:t>Asia</w:t>
      </w:r>
      <w:r w:rsidR="007C51E8">
        <w:rPr>
          <w:lang w:val="en-US"/>
        </w:rPr>
        <w:t xml:space="preserve"> and the </w:t>
      </w:r>
      <w:r w:rsidR="00573FDC" w:rsidRPr="00CE5128">
        <w:rPr>
          <w:lang w:val="en-US"/>
        </w:rPr>
        <w:t>Pacific</w:t>
      </w:r>
      <w:r w:rsidR="004E3A53">
        <w:rPr>
          <w:lang w:val="en-US"/>
        </w:rPr>
        <w:t>,</w:t>
      </w:r>
      <w:r w:rsidR="00573FDC" w:rsidRPr="00CE5128">
        <w:rPr>
          <w:lang w:val="en-US"/>
        </w:rPr>
        <w:t xml:space="preserve"> in January 2026) organized by </w:t>
      </w:r>
      <w:r w:rsidR="007C51E8">
        <w:rPr>
          <w:lang w:val="en-US"/>
        </w:rPr>
        <w:t>the United Nations Environment Programme</w:t>
      </w:r>
      <w:r w:rsidR="007C51E8" w:rsidRPr="00CE5128">
        <w:rPr>
          <w:lang w:val="en-US"/>
        </w:rPr>
        <w:t xml:space="preserve"> </w:t>
      </w:r>
      <w:r w:rsidR="00573FDC" w:rsidRPr="00CE5128">
        <w:rPr>
          <w:lang w:val="en-US"/>
        </w:rPr>
        <w:t xml:space="preserve">and the Secretariat </w:t>
      </w:r>
      <w:r w:rsidR="00BA2B0F">
        <w:rPr>
          <w:lang w:val="en-US"/>
        </w:rPr>
        <w:t>of the Convention</w:t>
      </w:r>
      <w:r w:rsidR="00BC04BF">
        <w:rPr>
          <w:lang w:val="en-US"/>
        </w:rPr>
        <w:t xml:space="preserve"> and funded by </w:t>
      </w:r>
      <w:r>
        <w:rPr>
          <w:lang w:val="en-US"/>
        </w:rPr>
        <w:t>GEF</w:t>
      </w:r>
      <w:r w:rsidR="00BC04BF">
        <w:rPr>
          <w:lang w:val="en-US"/>
        </w:rPr>
        <w:t xml:space="preserve"> as an</w:t>
      </w:r>
      <w:r w:rsidR="00BA2B0F">
        <w:rPr>
          <w:lang w:val="en-US"/>
        </w:rPr>
        <w:t xml:space="preserve"> </w:t>
      </w:r>
      <w:r w:rsidR="0083225E">
        <w:rPr>
          <w:lang w:val="en-US"/>
        </w:rPr>
        <w:t xml:space="preserve">enabling activity </w:t>
      </w:r>
      <w:r w:rsidR="00573FDC" w:rsidRPr="00CE5128">
        <w:rPr>
          <w:lang w:val="en-US"/>
        </w:rPr>
        <w:t xml:space="preserve">to support national reporting under the </w:t>
      </w:r>
      <w:r w:rsidR="007C51E8" w:rsidRPr="00CE5128">
        <w:rPr>
          <w:lang w:val="en-US"/>
        </w:rPr>
        <w:t xml:space="preserve">Cartagena Protocol and </w:t>
      </w:r>
      <w:r w:rsidR="007C51E8">
        <w:rPr>
          <w:lang w:val="en-US"/>
        </w:rPr>
        <w:t xml:space="preserve">the </w:t>
      </w:r>
      <w:r w:rsidR="00573FDC" w:rsidRPr="00CE5128">
        <w:rPr>
          <w:lang w:val="en-US"/>
        </w:rPr>
        <w:t xml:space="preserve">Nagoya </w:t>
      </w:r>
      <w:r w:rsidR="007C51E8">
        <w:rPr>
          <w:lang w:val="en-US"/>
        </w:rPr>
        <w:t xml:space="preserve">Protocol </w:t>
      </w:r>
      <w:r w:rsidR="005470D1" w:rsidRPr="005470D1">
        <w:rPr>
          <w:lang w:val="en-US"/>
        </w:rPr>
        <w:t>on Access to Genetic Resources and the Fair and Equitable Sharing of Benefits Arising from Their Utilization</w:t>
      </w:r>
      <w:r w:rsidR="00573FDC" w:rsidRPr="00CE5128">
        <w:rPr>
          <w:lang w:val="en-US"/>
        </w:rPr>
        <w:t xml:space="preserve">. </w:t>
      </w:r>
      <w:r w:rsidR="005470D1">
        <w:rPr>
          <w:lang w:val="en-US"/>
        </w:rPr>
        <w:t>A representative of t</w:t>
      </w:r>
      <w:r w:rsidR="00573FDC" w:rsidRPr="00CE5128">
        <w:rPr>
          <w:lang w:val="en-US"/>
        </w:rPr>
        <w:t xml:space="preserve">he </w:t>
      </w:r>
      <w:r>
        <w:rPr>
          <w:lang w:val="en-US"/>
        </w:rPr>
        <w:t xml:space="preserve">GEF </w:t>
      </w:r>
      <w:r w:rsidR="00573FDC" w:rsidRPr="00CE5128">
        <w:rPr>
          <w:lang w:val="en-US"/>
        </w:rPr>
        <w:t xml:space="preserve">Secretariat presented </w:t>
      </w:r>
      <w:r w:rsidR="006A4807" w:rsidRPr="00CE5128">
        <w:rPr>
          <w:lang w:val="en-US"/>
        </w:rPr>
        <w:t xml:space="preserve">to Protocol </w:t>
      </w:r>
      <w:r w:rsidR="006A4807">
        <w:rPr>
          <w:lang w:val="en-US"/>
        </w:rPr>
        <w:t>f</w:t>
      </w:r>
      <w:r w:rsidR="006A4807" w:rsidRPr="00CE5128">
        <w:rPr>
          <w:lang w:val="en-US"/>
        </w:rPr>
        <w:t xml:space="preserve">ocal </w:t>
      </w:r>
      <w:r w:rsidR="006A4807">
        <w:rPr>
          <w:lang w:val="en-US"/>
        </w:rPr>
        <w:t>p</w:t>
      </w:r>
      <w:r w:rsidR="006A4807" w:rsidRPr="00CE5128">
        <w:rPr>
          <w:lang w:val="en-US"/>
        </w:rPr>
        <w:t xml:space="preserve">oints </w:t>
      </w:r>
      <w:r w:rsidR="00573FDC" w:rsidRPr="00CE5128">
        <w:rPr>
          <w:lang w:val="en-US"/>
        </w:rPr>
        <w:t xml:space="preserve">funding opportunities for the implementation of the </w:t>
      </w:r>
      <w:r w:rsidR="007C51E8">
        <w:rPr>
          <w:lang w:val="en-US"/>
        </w:rPr>
        <w:t>P</w:t>
      </w:r>
      <w:r w:rsidR="00573FDC" w:rsidRPr="00CE5128">
        <w:rPr>
          <w:lang w:val="en-US"/>
        </w:rPr>
        <w:t xml:space="preserve">rotocols </w:t>
      </w:r>
      <w:r w:rsidR="006A4807">
        <w:rPr>
          <w:lang w:val="en-US"/>
        </w:rPr>
        <w:t>during the</w:t>
      </w:r>
      <w:r w:rsidR="00573FDC" w:rsidRPr="00CE5128">
        <w:rPr>
          <w:lang w:val="en-US"/>
        </w:rPr>
        <w:t xml:space="preserve"> </w:t>
      </w:r>
      <w:r w:rsidR="005470D1" w:rsidRPr="006A4807">
        <w:rPr>
          <w:lang w:val="en-US"/>
        </w:rPr>
        <w:t xml:space="preserve">eighth replenishment </w:t>
      </w:r>
      <w:r w:rsidR="006A4807" w:rsidRPr="00C869F0">
        <w:rPr>
          <w:lang w:val="en-US"/>
        </w:rPr>
        <w:t xml:space="preserve">cycle </w:t>
      </w:r>
      <w:r w:rsidR="005470D1" w:rsidRPr="006A4807">
        <w:rPr>
          <w:lang w:val="en-US"/>
        </w:rPr>
        <w:t xml:space="preserve">of the </w:t>
      </w:r>
      <w:r>
        <w:rPr>
          <w:lang w:val="en-US"/>
        </w:rPr>
        <w:t>GEF</w:t>
      </w:r>
      <w:r w:rsidR="005470D1" w:rsidRPr="006A4807">
        <w:rPr>
          <w:lang w:val="en-US"/>
        </w:rPr>
        <w:t xml:space="preserve"> Trust Fund</w:t>
      </w:r>
      <w:r w:rsidR="006A4807">
        <w:rPr>
          <w:lang w:val="en-US"/>
        </w:rPr>
        <w:t xml:space="preserve"> and</w:t>
      </w:r>
      <w:r w:rsidR="00573FDC" w:rsidRPr="00CE5128">
        <w:rPr>
          <w:lang w:val="en-US"/>
        </w:rPr>
        <w:t xml:space="preserve"> under the </w:t>
      </w:r>
      <w:r w:rsidR="009B4272" w:rsidRPr="00CE5128">
        <w:t>Global Biodiversity Framework Fund</w:t>
      </w:r>
      <w:r w:rsidR="00573FDC" w:rsidRPr="00CE5128">
        <w:rPr>
          <w:lang w:val="en-US"/>
        </w:rPr>
        <w:t xml:space="preserve">, and </w:t>
      </w:r>
      <w:r w:rsidR="005470D1">
        <w:rPr>
          <w:lang w:val="en-US"/>
        </w:rPr>
        <w:t xml:space="preserve">the </w:t>
      </w:r>
      <w:r w:rsidR="00573FDC" w:rsidRPr="00CE5128">
        <w:rPr>
          <w:lang w:val="en-US"/>
        </w:rPr>
        <w:t>outlook for GEF</w:t>
      </w:r>
      <w:r w:rsidR="006E3076">
        <w:rPr>
          <w:lang w:val="en-US"/>
        </w:rPr>
        <w:noBreakHyphen/>
      </w:r>
      <w:r w:rsidR="00573FDC" w:rsidRPr="00CE5128">
        <w:rPr>
          <w:lang w:val="en-US"/>
        </w:rPr>
        <w:t>9.</w:t>
      </w:r>
    </w:p>
    <w:p w14:paraId="1B9BCE19" w14:textId="790FF2B4" w:rsidR="00D57680" w:rsidRPr="00CE5128" w:rsidRDefault="005470D1" w:rsidP="00573FDC">
      <w:pPr>
        <w:pStyle w:val="CBDNormalNumber"/>
      </w:pPr>
      <w:r>
        <w:rPr>
          <w:lang w:val="en-US"/>
        </w:rPr>
        <w:t>A representative of t</w:t>
      </w:r>
      <w:r w:rsidR="00573FDC" w:rsidRPr="00CE5128">
        <w:rPr>
          <w:lang w:val="en-US"/>
        </w:rPr>
        <w:t xml:space="preserve">he </w:t>
      </w:r>
      <w:r w:rsidR="00BE6CBD">
        <w:rPr>
          <w:lang w:val="en-US"/>
        </w:rPr>
        <w:t xml:space="preserve">GEF </w:t>
      </w:r>
      <w:r w:rsidR="00573FDC" w:rsidRPr="00CE5128">
        <w:rPr>
          <w:lang w:val="en-US"/>
        </w:rPr>
        <w:t xml:space="preserve">Secretariat also participated in the </w:t>
      </w:r>
      <w:r w:rsidR="00175749">
        <w:rPr>
          <w:lang w:val="en-US"/>
        </w:rPr>
        <w:t>f</w:t>
      </w:r>
      <w:r w:rsidR="00573FDC" w:rsidRPr="00CE5128">
        <w:rPr>
          <w:lang w:val="en-US"/>
        </w:rPr>
        <w:t xml:space="preserve">ifteenth meeting of the Liaison Group on the Cartagena Protocol on Biosafety, which </w:t>
      </w:r>
      <w:r w:rsidR="00B030D8">
        <w:rPr>
          <w:lang w:val="en-US"/>
        </w:rPr>
        <w:t>was held</w:t>
      </w:r>
      <w:r w:rsidR="00573FDC" w:rsidRPr="00CE5128">
        <w:rPr>
          <w:lang w:val="en-US"/>
        </w:rPr>
        <w:t xml:space="preserve"> </w:t>
      </w:r>
      <w:r w:rsidR="00B030D8" w:rsidRPr="00CE5128">
        <w:rPr>
          <w:lang w:val="en-US"/>
        </w:rPr>
        <w:t>in June 2026</w:t>
      </w:r>
      <w:r w:rsidR="00B030D8">
        <w:rPr>
          <w:lang w:val="en-US"/>
        </w:rPr>
        <w:t xml:space="preserve"> </w:t>
      </w:r>
      <w:r w:rsidR="00573FDC" w:rsidRPr="00CE5128">
        <w:rPr>
          <w:lang w:val="en-US"/>
        </w:rPr>
        <w:t>in Montreal, Canada.</w:t>
      </w:r>
    </w:p>
    <w:p w14:paraId="753733CE" w14:textId="0652AFBE" w:rsidR="00B969A9" w:rsidRPr="00CE5128" w:rsidRDefault="00BE6CBD" w:rsidP="00B969A9">
      <w:pPr>
        <w:pStyle w:val="CBDNormalNumber"/>
      </w:pPr>
      <w:r>
        <w:t>GEF</w:t>
      </w:r>
      <w:r w:rsidR="00EC3549">
        <w:t xml:space="preserve"> project financing </w:t>
      </w:r>
      <w:r w:rsidR="002264FC">
        <w:t xml:space="preserve">for </w:t>
      </w:r>
      <w:r w:rsidR="00B969A9" w:rsidRPr="00CE5128">
        <w:t xml:space="preserve">projects related to the Protocols </w:t>
      </w:r>
      <w:r w:rsidR="00D63693">
        <w:t>during</w:t>
      </w:r>
      <w:r w:rsidR="002264FC">
        <w:t xml:space="preserve"> the </w:t>
      </w:r>
      <w:r w:rsidR="00023E77">
        <w:t>eighth</w:t>
      </w:r>
      <w:r w:rsidR="002264FC">
        <w:t xml:space="preserve"> replenishment cycle of the </w:t>
      </w:r>
      <w:r>
        <w:t>GEF Trust Fund</w:t>
      </w:r>
      <w:r w:rsidR="002264FC">
        <w:t xml:space="preserve"> and </w:t>
      </w:r>
      <w:r w:rsidR="00D63693">
        <w:t xml:space="preserve">for such projects </w:t>
      </w:r>
      <w:r w:rsidR="00846E92">
        <w:t xml:space="preserve">connected with </w:t>
      </w:r>
      <w:r w:rsidR="002264FC">
        <w:t xml:space="preserve">the </w:t>
      </w:r>
      <w:r w:rsidR="006E3076">
        <w:t xml:space="preserve">Global Biodiversity </w:t>
      </w:r>
      <w:r w:rsidR="002264FC">
        <w:t>Framework Fund</w:t>
      </w:r>
      <w:r w:rsidR="00023E77">
        <w:t xml:space="preserve"> totalled</w:t>
      </w:r>
      <w:r w:rsidR="00B969A9" w:rsidRPr="00CE5128">
        <w:t xml:space="preserve"> $17.8 million and $57.0</w:t>
      </w:r>
      <w:r w:rsidR="00E640C4">
        <w:t> </w:t>
      </w:r>
      <w:r w:rsidR="00B969A9" w:rsidRPr="00CE5128">
        <w:t>million, respectively. Th</w:t>
      </w:r>
      <w:r w:rsidR="004827CE">
        <w:t>o</w:t>
      </w:r>
      <w:r w:rsidR="00B969A9" w:rsidRPr="00CE5128">
        <w:t xml:space="preserve">se amounts exceed the funding approved </w:t>
      </w:r>
      <w:r w:rsidR="004827CE">
        <w:t>during the seventh replenishment cycle</w:t>
      </w:r>
      <w:r w:rsidR="00B969A9" w:rsidRPr="00CE5128">
        <w:t xml:space="preserve"> and represent 91</w:t>
      </w:r>
      <w:r w:rsidR="0027549D">
        <w:t> </w:t>
      </w:r>
      <w:r w:rsidR="00B969A9" w:rsidRPr="00CE5128">
        <w:t>per</w:t>
      </w:r>
      <w:r w:rsidR="006539E0">
        <w:t xml:space="preserve"> </w:t>
      </w:r>
      <w:r w:rsidR="00B969A9" w:rsidRPr="00CE5128">
        <w:t>cent of the notional allocation for the Protocols</w:t>
      </w:r>
      <w:r w:rsidR="004C5263">
        <w:t xml:space="preserve"> during the eighth replenishment cycle</w:t>
      </w:r>
      <w:r w:rsidR="00B969A9" w:rsidRPr="00CE5128">
        <w:t>, which was $82</w:t>
      </w:r>
      <w:r w:rsidR="00B14645">
        <w:t>.1</w:t>
      </w:r>
      <w:r w:rsidR="00E640C4">
        <w:t> </w:t>
      </w:r>
      <w:r w:rsidR="00B969A9" w:rsidRPr="00CE5128">
        <w:t>million for the two Protocols together.</w:t>
      </w:r>
    </w:p>
    <w:p w14:paraId="7CE296AF" w14:textId="3B6EDBFA" w:rsidR="002A1114" w:rsidRPr="00CE5128" w:rsidRDefault="002A1114" w:rsidP="00C869F0">
      <w:pPr>
        <w:pStyle w:val="CBDH2"/>
        <w:jc w:val="left"/>
      </w:pPr>
      <w:r w:rsidRPr="00CE5128">
        <w:t>B.</w:t>
      </w:r>
      <w:r w:rsidRPr="00CE5128">
        <w:tab/>
      </w:r>
      <w:r w:rsidR="00E063F6" w:rsidRPr="00CE5128">
        <w:t xml:space="preserve">Ninth replenishment of the </w:t>
      </w:r>
      <w:r w:rsidR="006539E0">
        <w:t>Global Environment Facility</w:t>
      </w:r>
      <w:r w:rsidR="006539E0" w:rsidRPr="00CE5128">
        <w:t xml:space="preserve"> </w:t>
      </w:r>
      <w:r w:rsidR="00E063F6" w:rsidRPr="00CE5128">
        <w:t>Trust Fund and the programming of resources</w:t>
      </w:r>
    </w:p>
    <w:p w14:paraId="084D63DB" w14:textId="7361A518" w:rsidR="00245634" w:rsidRPr="00CE5128" w:rsidRDefault="00ED7E05" w:rsidP="00747E29">
      <w:pPr>
        <w:pStyle w:val="CBDNormalNumber"/>
      </w:pPr>
      <w:r w:rsidRPr="00CE5128">
        <w:t>Pledges made by 21</w:t>
      </w:r>
      <w:r w:rsidR="00DB113E">
        <w:t> </w:t>
      </w:r>
      <w:r w:rsidRPr="00CE5128">
        <w:t xml:space="preserve">donors </w:t>
      </w:r>
      <w:r w:rsidR="00DB113E">
        <w:t>for GEF</w:t>
      </w:r>
      <w:r w:rsidR="00DB113E">
        <w:noBreakHyphen/>
        <w:t xml:space="preserve">9 </w:t>
      </w:r>
      <w:r w:rsidRPr="00CE5128">
        <w:t>resulted in an initial replenishment of $3.9</w:t>
      </w:r>
      <w:r w:rsidR="00A42EBA">
        <w:t> </w:t>
      </w:r>
      <w:r w:rsidRPr="00CE5128">
        <w:t xml:space="preserve">billion for the period from </w:t>
      </w:r>
      <w:r w:rsidR="006C055C">
        <w:t>1</w:t>
      </w:r>
      <w:r w:rsidR="00DB113E">
        <w:t> </w:t>
      </w:r>
      <w:r w:rsidRPr="00CE5128">
        <w:t xml:space="preserve">July 2026 to </w:t>
      </w:r>
      <w:r w:rsidR="006C055C">
        <w:t>30</w:t>
      </w:r>
      <w:r w:rsidR="00DB113E">
        <w:t> </w:t>
      </w:r>
      <w:r w:rsidRPr="00CE5128">
        <w:t xml:space="preserve">June </w:t>
      </w:r>
      <w:r w:rsidR="00B23C4D" w:rsidRPr="00CE5128">
        <w:t>2030.</w:t>
      </w:r>
      <w:r w:rsidR="0097245D" w:rsidRPr="00CE5128">
        <w:t xml:space="preserve"> </w:t>
      </w:r>
      <w:r w:rsidR="007A7C79" w:rsidRPr="007A7C79">
        <w:t>Of the total GEF-9 resources, 35 per</w:t>
      </w:r>
      <w:r w:rsidR="00502B06">
        <w:t xml:space="preserve"> </w:t>
      </w:r>
      <w:r w:rsidR="007A7C79" w:rsidRPr="007A7C79">
        <w:t xml:space="preserve">cent is allocated to the </w:t>
      </w:r>
      <w:r w:rsidR="00DB113E">
        <w:t>b</w:t>
      </w:r>
      <w:r w:rsidR="007A7C79" w:rsidRPr="007A7C79">
        <w:t xml:space="preserve">iodiversity </w:t>
      </w:r>
      <w:r w:rsidR="00DB113E">
        <w:t>f</w:t>
      </w:r>
      <w:r w:rsidR="007A7C79" w:rsidRPr="007A7C79">
        <w:t xml:space="preserve">ocal </w:t>
      </w:r>
      <w:r w:rsidR="00DB113E">
        <w:t>a</w:t>
      </w:r>
      <w:r w:rsidR="007A7C79" w:rsidRPr="007A7C79">
        <w:t>rea, which includes biosafety as a component.</w:t>
      </w:r>
    </w:p>
    <w:p w14:paraId="33B449DD" w14:textId="745350E1" w:rsidR="00B969A9" w:rsidRPr="00CE5128" w:rsidRDefault="00B969A9" w:rsidP="00B969A9">
      <w:pPr>
        <w:pStyle w:val="CBDNormalNumber"/>
      </w:pPr>
      <w:r w:rsidRPr="00CE5128">
        <w:t xml:space="preserve">To ensure an adequate level of funding is provided to support the </w:t>
      </w:r>
      <w:r w:rsidR="00784A5E">
        <w:t>P</w:t>
      </w:r>
      <w:r w:rsidRPr="00CE5128">
        <w:t xml:space="preserve">rotocols </w:t>
      </w:r>
      <w:r w:rsidR="00784A5E">
        <w:t>during</w:t>
      </w:r>
      <w:r w:rsidR="00784A5E" w:rsidRPr="00CE5128">
        <w:t xml:space="preserve"> </w:t>
      </w:r>
      <w:r w:rsidRPr="00CE5128">
        <w:t xml:space="preserve">GEF-9, </w:t>
      </w:r>
      <w:r w:rsidR="00635D34">
        <w:t>a b</w:t>
      </w:r>
      <w:r w:rsidRPr="00CE5128">
        <w:t xml:space="preserve">iodiversity </w:t>
      </w:r>
      <w:r w:rsidR="00635D34">
        <w:t>f</w:t>
      </w:r>
      <w:r w:rsidRPr="00CE5128">
        <w:t xml:space="preserve">ocal </w:t>
      </w:r>
      <w:r w:rsidR="00635D34">
        <w:t>a</w:t>
      </w:r>
      <w:r w:rsidRPr="00CE5128">
        <w:t xml:space="preserve">rea set-aside has been allocated for regional or global projects dedicated to the </w:t>
      </w:r>
      <w:r w:rsidRPr="00CE5128">
        <w:lastRenderedPageBreak/>
        <w:t xml:space="preserve">implementation of the Protocols, </w:t>
      </w:r>
      <w:r w:rsidR="00D33408">
        <w:t xml:space="preserve">with </w:t>
      </w:r>
      <w:r w:rsidRPr="00CE5128">
        <w:t>priori</w:t>
      </w:r>
      <w:r w:rsidR="00D33408">
        <w:t>ty given to</w:t>
      </w:r>
      <w:r w:rsidRPr="00CE5128">
        <w:t xml:space="preserve"> countries that have not received </w:t>
      </w:r>
      <w:r w:rsidR="00BE6CBD">
        <w:t xml:space="preserve">GEF </w:t>
      </w:r>
      <w:r w:rsidRPr="00CE5128">
        <w:t xml:space="preserve">funding for that purpose in recent </w:t>
      </w:r>
      <w:r w:rsidR="007B3179">
        <w:t>Trust Fund replenishment</w:t>
      </w:r>
      <w:r w:rsidR="007B3179" w:rsidRPr="00CE5128">
        <w:t xml:space="preserve"> </w:t>
      </w:r>
      <w:r w:rsidRPr="00CE5128">
        <w:t xml:space="preserve">cycles. The set-aside will complement </w:t>
      </w:r>
      <w:r w:rsidR="00EE07C7">
        <w:t>the System for Transparent Allocation of Resources</w:t>
      </w:r>
      <w:r w:rsidRPr="00CE5128">
        <w:t>, which eligible countries are encouraged to make use of for the implementation of the Protocols</w:t>
      </w:r>
      <w:r w:rsidR="00E85781">
        <w:t>.</w:t>
      </w:r>
      <w:r w:rsidRPr="00CE5128">
        <w:t xml:space="preserve"> </w:t>
      </w:r>
    </w:p>
    <w:p w14:paraId="4F40C465" w14:textId="26F5B3A1" w:rsidR="00747E29" w:rsidRPr="00CE5128" w:rsidRDefault="00BE6CBD" w:rsidP="00747E29">
      <w:pPr>
        <w:pStyle w:val="CBDNormalNumber"/>
      </w:pPr>
      <w:r>
        <w:t>GEF</w:t>
      </w:r>
      <w:r w:rsidR="00252977" w:rsidRPr="00CE5128">
        <w:t xml:space="preserve"> </w:t>
      </w:r>
      <w:r w:rsidR="00747E29" w:rsidRPr="00CE5128">
        <w:t xml:space="preserve">will support the ratification of the </w:t>
      </w:r>
      <w:r w:rsidR="00252977">
        <w:t xml:space="preserve">Cartagena </w:t>
      </w:r>
      <w:r w:rsidR="00747E29" w:rsidRPr="00CE5128">
        <w:t xml:space="preserve">Protocol by countries that have not </w:t>
      </w:r>
      <w:r w:rsidR="004D6C6E">
        <w:t>yet ratified it</w:t>
      </w:r>
      <w:r w:rsidR="00747E29" w:rsidRPr="00CE5128">
        <w:t xml:space="preserve"> and support the implementation of </w:t>
      </w:r>
      <w:r w:rsidR="004D6C6E">
        <w:t>n</w:t>
      </w:r>
      <w:r w:rsidR="00747E29" w:rsidRPr="00CE5128">
        <w:t xml:space="preserve">ational </w:t>
      </w:r>
      <w:r w:rsidR="004D6C6E">
        <w:t>b</w:t>
      </w:r>
      <w:r w:rsidR="00747E29" w:rsidRPr="00CE5128">
        <w:t xml:space="preserve">iosafety </w:t>
      </w:r>
      <w:r w:rsidR="004D6C6E">
        <w:t>f</w:t>
      </w:r>
      <w:r w:rsidR="00747E29" w:rsidRPr="00CE5128">
        <w:t xml:space="preserve">rameworks, in line with the implementation plan and </w:t>
      </w:r>
      <w:r w:rsidR="004D6C6E">
        <w:t xml:space="preserve">the </w:t>
      </w:r>
      <w:r w:rsidR="00747E29" w:rsidRPr="00CE5128">
        <w:t xml:space="preserve">capacity-building action plan </w:t>
      </w:r>
      <w:r w:rsidR="004D6C6E">
        <w:t xml:space="preserve">for the Protocol </w:t>
      </w:r>
      <w:r w:rsidR="00747E29" w:rsidRPr="00CE5128">
        <w:t xml:space="preserve">adopted by </w:t>
      </w:r>
      <w:r w:rsidR="000A0385">
        <w:t>the Conference of the Parties serving as the meeting of the Parties to the Protocol at its tenth meeting,</w:t>
      </w:r>
      <w:r w:rsidR="00747E29" w:rsidRPr="00CE5128">
        <w:t xml:space="preserve"> in </w:t>
      </w:r>
      <w:r w:rsidR="005A43D6" w:rsidRPr="00CE5128">
        <w:t xml:space="preserve">December </w:t>
      </w:r>
      <w:r w:rsidR="00747E29" w:rsidRPr="00CE5128">
        <w:t xml:space="preserve">2022. The aim of </w:t>
      </w:r>
      <w:r w:rsidR="00A10F86">
        <w:t>the</w:t>
      </w:r>
      <w:r w:rsidR="00A10F86" w:rsidRPr="00CE5128">
        <w:t xml:space="preserve"> </w:t>
      </w:r>
      <w:r w:rsidR="00747E29" w:rsidRPr="00CE5128">
        <w:t xml:space="preserve">investment </w:t>
      </w:r>
      <w:r w:rsidR="00A10F86">
        <w:t xml:space="preserve">by </w:t>
      </w:r>
      <w:r>
        <w:t>GEF</w:t>
      </w:r>
      <w:r w:rsidR="00A10F86">
        <w:t xml:space="preserve"> </w:t>
      </w:r>
      <w:r w:rsidR="00747E29" w:rsidRPr="00CE5128">
        <w:t xml:space="preserve">is to build capacity </w:t>
      </w:r>
      <w:proofErr w:type="gramStart"/>
      <w:r w:rsidR="00A10F86">
        <w:t xml:space="preserve">in order </w:t>
      </w:r>
      <w:r w:rsidR="00747E29" w:rsidRPr="00CE5128">
        <w:t>to</w:t>
      </w:r>
      <w:proofErr w:type="gramEnd"/>
      <w:r w:rsidR="00747E29" w:rsidRPr="00CE5128">
        <w:t xml:space="preserve"> ensure that countries have functional </w:t>
      </w:r>
      <w:r w:rsidR="00A10F86">
        <w:t>national biosafety frameworks</w:t>
      </w:r>
      <w:r w:rsidR="00F31492">
        <w:t>,</w:t>
      </w:r>
      <w:r w:rsidR="00A10F86" w:rsidRPr="00CE5128">
        <w:t xml:space="preserve"> </w:t>
      </w:r>
      <w:r w:rsidR="00747E29" w:rsidRPr="00CE5128">
        <w:t xml:space="preserve">are in full compliance with the requirements of the Protocol and have mobilized adequate resources to support its implementation. In the context of country-driven projects, eligible Parties will be supported </w:t>
      </w:r>
      <w:r w:rsidR="00F43030">
        <w:t>in</w:t>
      </w:r>
      <w:r w:rsidR="00F43030" w:rsidRPr="00CE5128">
        <w:t xml:space="preserve"> </w:t>
      </w:r>
      <w:r w:rsidR="00747E29" w:rsidRPr="00CE5128">
        <w:t>implement</w:t>
      </w:r>
      <w:r w:rsidR="00F43030">
        <w:t>ing</w:t>
      </w:r>
      <w:r w:rsidR="00747E29" w:rsidRPr="00CE5128">
        <w:t xml:space="preserve"> the provisions of the Protocol, including</w:t>
      </w:r>
      <w:r w:rsidR="00EB32C4">
        <w:t xml:space="preserve"> through</w:t>
      </w:r>
      <w:r w:rsidR="00747E29" w:rsidRPr="00CE5128">
        <w:t>: development or alignment of biosafety legislation; capacity</w:t>
      </w:r>
      <w:r w:rsidR="00F30A25">
        <w:t>-</w:t>
      </w:r>
      <w:r w:rsidR="00747E29" w:rsidRPr="00CE5128">
        <w:t>building and strengthening of infrastructure related to detection and identification of living modified organisms; capacity</w:t>
      </w:r>
      <w:r w:rsidR="000A0385">
        <w:t>-</w:t>
      </w:r>
      <w:r w:rsidR="00747E29" w:rsidRPr="00CE5128">
        <w:t>building related to risk assessment and risk management; and enhanc</w:t>
      </w:r>
      <w:r w:rsidR="00F43030">
        <w:t>ements of</w:t>
      </w:r>
      <w:r w:rsidR="00747E29" w:rsidRPr="00CE5128">
        <w:t xml:space="preserve"> public awareness, education and participation concerning the safe transfer, handling and use of living modified organisms. </w:t>
      </w:r>
      <w:r w:rsidR="00F43030">
        <w:t>Eligible Parties</w:t>
      </w:r>
      <w:r w:rsidR="00F43030" w:rsidRPr="00CE5128">
        <w:t xml:space="preserve"> </w:t>
      </w:r>
      <w:r w:rsidR="00747E29" w:rsidRPr="00CE5128">
        <w:t xml:space="preserve">will also be supported </w:t>
      </w:r>
      <w:r w:rsidR="009713BD">
        <w:t>through the development or acquisition of</w:t>
      </w:r>
      <w:r w:rsidR="009713BD" w:rsidRPr="00CE5128">
        <w:t xml:space="preserve"> </w:t>
      </w:r>
      <w:r w:rsidR="00747E29" w:rsidRPr="00CE5128">
        <w:t xml:space="preserve">certified reference materials, knowledge-sharing and technology transfer, including </w:t>
      </w:r>
      <w:r w:rsidR="00DE3973">
        <w:t xml:space="preserve">by </w:t>
      </w:r>
      <w:r w:rsidR="00747E29" w:rsidRPr="00CE5128">
        <w:t xml:space="preserve">establishing regional networks of laboratories, and </w:t>
      </w:r>
      <w:r w:rsidR="00644CEF">
        <w:t xml:space="preserve">the </w:t>
      </w:r>
      <w:r w:rsidR="00747E29" w:rsidRPr="00CE5128">
        <w:t>implementation of action plans to achieve compliance with the Protocol.</w:t>
      </w:r>
    </w:p>
    <w:p w14:paraId="4FE9122B" w14:textId="2C903195" w:rsidR="00012822" w:rsidRPr="00CE5128" w:rsidRDefault="00012822" w:rsidP="00747E29">
      <w:pPr>
        <w:pStyle w:val="CBDNormalNumber"/>
      </w:pPr>
      <w:r w:rsidRPr="00CE5128">
        <w:t xml:space="preserve">Many national biosafety frameworks were originally designed to address living modified organisms and may not fully encompass emerging biotechnologies (e.g. </w:t>
      </w:r>
      <w:r w:rsidR="00E851F4" w:rsidRPr="00E851F4">
        <w:t xml:space="preserve">clustered regularly interspaced short palindromic repeats </w:t>
      </w:r>
      <w:r w:rsidR="00E851F4">
        <w:t>(</w:t>
      </w:r>
      <w:r w:rsidRPr="00CE5128">
        <w:t>CRISPR</w:t>
      </w:r>
      <w:r w:rsidR="00E851F4">
        <w:t>)</w:t>
      </w:r>
      <w:r w:rsidRPr="00CE5128">
        <w:t>) and synthetic biology. The novel traits and applications arising from th</w:t>
      </w:r>
      <w:r w:rsidR="00F310DE">
        <w:t>o</w:t>
      </w:r>
      <w:r w:rsidRPr="00CE5128">
        <w:t xml:space="preserve">se technologies necessitate updated methodologies for risk assessment and management. </w:t>
      </w:r>
      <w:r w:rsidR="00BE6CBD">
        <w:t>GEF</w:t>
      </w:r>
      <w:r w:rsidR="00F310DE" w:rsidRPr="00CE5128">
        <w:t xml:space="preserve"> </w:t>
      </w:r>
      <w:r w:rsidRPr="00CE5128">
        <w:t xml:space="preserve">will thus support countries in revising and strengthening their </w:t>
      </w:r>
      <w:r w:rsidR="00F310DE">
        <w:t>national biosafety frameworks</w:t>
      </w:r>
      <w:r w:rsidR="00F310DE" w:rsidRPr="00CE5128">
        <w:t xml:space="preserve"> </w:t>
      </w:r>
      <w:r w:rsidRPr="00CE5128">
        <w:t xml:space="preserve">and national biotechnology strategies and in building their technical capacity to assess, monitor and manage the risks and benefits associated with </w:t>
      </w:r>
      <w:r w:rsidR="00F310DE">
        <w:t>such</w:t>
      </w:r>
      <w:r w:rsidR="00F310DE" w:rsidRPr="00CE5128">
        <w:t xml:space="preserve"> </w:t>
      </w:r>
      <w:r w:rsidRPr="00CE5128">
        <w:t>emerging biotechnologies.</w:t>
      </w:r>
    </w:p>
    <w:p w14:paraId="50306127" w14:textId="33B60A80" w:rsidR="00747E29" w:rsidRPr="00CE5128" w:rsidRDefault="00BE6CBD" w:rsidP="00747E29">
      <w:pPr>
        <w:pStyle w:val="CBDNormalNumber"/>
      </w:pPr>
      <w:r>
        <w:t>GEF</w:t>
      </w:r>
      <w:r w:rsidR="00F310DE" w:rsidRPr="00CE5128">
        <w:t xml:space="preserve"> </w:t>
      </w:r>
      <w:r w:rsidR="00747E29" w:rsidRPr="00CE5128">
        <w:t xml:space="preserve">will also provide support for the ratification and implementation of the Nagoya-Kuala Lumpur Supplementary Protocol on Liability and Redress to the Cartagena Protocol on Biosafety. </w:t>
      </w:r>
      <w:r w:rsidR="00504701">
        <w:t>In addition, it will have</w:t>
      </w:r>
      <w:r w:rsidR="00747E29" w:rsidRPr="00CE5128">
        <w:t xml:space="preserve"> a specific focus on capacity</w:t>
      </w:r>
      <w:r w:rsidR="00125BB2">
        <w:t>-</w:t>
      </w:r>
      <w:r w:rsidR="00747E29" w:rsidRPr="00CE5128">
        <w:t xml:space="preserve">building and regional cooperation to support the effective implementation of the </w:t>
      </w:r>
      <w:r w:rsidR="005C155F">
        <w:t>S</w:t>
      </w:r>
      <w:r w:rsidR="00747E29" w:rsidRPr="00CE5128">
        <w:t>upplementary Protocol</w:t>
      </w:r>
      <w:r w:rsidR="00625868" w:rsidRPr="00CE5128">
        <w:t>.</w:t>
      </w:r>
    </w:p>
    <w:p w14:paraId="6CDFFC5C" w14:textId="0D9EEDD8" w:rsidR="00472460" w:rsidRPr="00CE5128" w:rsidRDefault="00472460" w:rsidP="00747E29">
      <w:pPr>
        <w:pStyle w:val="CBDNormalNumber"/>
      </w:pPr>
      <w:r w:rsidRPr="00CE5128">
        <w:t xml:space="preserve">Support will be provided to eligible countries for </w:t>
      </w:r>
      <w:r w:rsidR="00902972">
        <w:t xml:space="preserve">the preparation of </w:t>
      </w:r>
      <w:r w:rsidRPr="00CE5128">
        <w:t xml:space="preserve">their </w:t>
      </w:r>
      <w:r w:rsidR="00125BB2">
        <w:t>sixth</w:t>
      </w:r>
      <w:r w:rsidRPr="00CE5128">
        <w:t xml:space="preserve"> </w:t>
      </w:r>
      <w:r w:rsidR="00125BB2">
        <w:t>n</w:t>
      </w:r>
      <w:r w:rsidRPr="00CE5128">
        <w:t xml:space="preserve">ational </w:t>
      </w:r>
      <w:r w:rsidR="00125BB2">
        <w:t>r</w:t>
      </w:r>
      <w:r w:rsidRPr="00CE5128">
        <w:t>eport</w:t>
      </w:r>
      <w:r w:rsidR="00902972">
        <w:t>s</w:t>
      </w:r>
      <w:r w:rsidRPr="00CE5128">
        <w:t xml:space="preserve"> under the Cartagena Protocol.</w:t>
      </w:r>
      <w:r w:rsidR="00D44F21" w:rsidRPr="00CE5128">
        <w:t xml:space="preserve"> </w:t>
      </w:r>
    </w:p>
    <w:p w14:paraId="1FB120E8" w14:textId="75094C2A" w:rsidR="005B3C19" w:rsidRPr="00CE5128" w:rsidRDefault="005B3C19" w:rsidP="00747E29">
      <w:pPr>
        <w:pStyle w:val="CBDNormalNumber"/>
      </w:pPr>
      <w:r w:rsidRPr="00CE5128">
        <w:t xml:space="preserve">The report submitted by the Council of the Global Environment Facility </w:t>
      </w:r>
      <w:r w:rsidR="00905F21">
        <w:t>for</w:t>
      </w:r>
      <w:r w:rsidRPr="00CE5128">
        <w:t xml:space="preserve"> the </w:t>
      </w:r>
      <w:r w:rsidR="006D3BF2" w:rsidRPr="00CE5128">
        <w:t>seventee</w:t>
      </w:r>
      <w:r w:rsidRPr="00CE5128">
        <w:t>nth meeting of the Conference of the Parties to the Convention</w:t>
      </w:r>
      <w:r w:rsidR="007A2C8E">
        <w:t xml:space="preserve">, </w:t>
      </w:r>
      <w:r w:rsidRPr="00CE5128">
        <w:t>on the status of implementation of the guidance to the financial mechanism, including the guidance with respect to biosafety, is contained in document</w:t>
      </w:r>
      <w:r w:rsidR="0097488D">
        <w:t> </w:t>
      </w:r>
      <w:hyperlink r:id="rId15" w:history="1">
        <w:r w:rsidRPr="00396340">
          <w:rPr>
            <w:rStyle w:val="Hyperlink"/>
          </w:rPr>
          <w:t>CBD/COP/</w:t>
        </w:r>
        <w:r w:rsidR="00E5681E" w:rsidRPr="00396340">
          <w:rPr>
            <w:rStyle w:val="Hyperlink"/>
          </w:rPr>
          <w:t>17/</w:t>
        </w:r>
        <w:r w:rsidR="00E97145" w:rsidRPr="00396340">
          <w:rPr>
            <w:rStyle w:val="Hyperlink"/>
          </w:rPr>
          <w:t>5/Add.1</w:t>
        </w:r>
      </w:hyperlink>
      <w:r w:rsidRPr="00CE5128">
        <w:t>.</w:t>
      </w:r>
    </w:p>
    <w:p w14:paraId="4332C620" w14:textId="523FA853" w:rsidR="00E843A4" w:rsidRPr="00CE5128" w:rsidRDefault="00E843A4" w:rsidP="00C869F0">
      <w:pPr>
        <w:pStyle w:val="CBDH2"/>
      </w:pPr>
      <w:r w:rsidRPr="00CE5128">
        <w:t>C.</w:t>
      </w:r>
      <w:r w:rsidRPr="00CE5128">
        <w:tab/>
      </w:r>
      <w:r w:rsidR="003815DA" w:rsidRPr="00CE5128">
        <w:t>Seventh quadrennial review of the effectiveness of the financial mechanism</w:t>
      </w:r>
    </w:p>
    <w:p w14:paraId="55367ACB" w14:textId="007B35BE" w:rsidR="008C6A66" w:rsidRPr="00CE5128" w:rsidRDefault="0032443D" w:rsidP="008C6A66">
      <w:pPr>
        <w:pStyle w:val="CBDNormalNumber"/>
      </w:pPr>
      <w:r w:rsidRPr="00CE5128">
        <w:rPr>
          <w:snapToGrid w:val="0"/>
        </w:rPr>
        <w:t xml:space="preserve">Pursuant to </w:t>
      </w:r>
      <w:r w:rsidR="006E3959" w:rsidRPr="00CE5128">
        <w:rPr>
          <w:snapToGrid w:val="0"/>
        </w:rPr>
        <w:t>Article</w:t>
      </w:r>
      <w:r w:rsidR="006E3959">
        <w:rPr>
          <w:snapToGrid w:val="0"/>
        </w:rPr>
        <w:t> </w:t>
      </w:r>
      <w:r w:rsidR="006E3959" w:rsidRPr="00CE5128">
        <w:rPr>
          <w:snapToGrid w:val="0"/>
        </w:rPr>
        <w:t>21</w:t>
      </w:r>
      <w:r w:rsidR="006E3959">
        <w:rPr>
          <w:snapToGrid w:val="0"/>
        </w:rPr>
        <w:t>,</w:t>
      </w:r>
      <w:r w:rsidR="006E3959" w:rsidRPr="00CE5128">
        <w:rPr>
          <w:snapToGrid w:val="0"/>
        </w:rPr>
        <w:t xml:space="preserve"> </w:t>
      </w:r>
      <w:r w:rsidRPr="00CE5128">
        <w:rPr>
          <w:snapToGrid w:val="0"/>
        </w:rPr>
        <w:t>paragraph</w:t>
      </w:r>
      <w:r w:rsidR="008E4A9A">
        <w:rPr>
          <w:snapToGrid w:val="0"/>
        </w:rPr>
        <w:t> </w:t>
      </w:r>
      <w:r w:rsidRPr="00CE5128">
        <w:rPr>
          <w:snapToGrid w:val="0"/>
        </w:rPr>
        <w:t>3</w:t>
      </w:r>
      <w:r w:rsidR="006E3959">
        <w:rPr>
          <w:snapToGrid w:val="0"/>
        </w:rPr>
        <w:t>,</w:t>
      </w:r>
      <w:r w:rsidRPr="00CE5128">
        <w:rPr>
          <w:snapToGrid w:val="0"/>
        </w:rPr>
        <w:t xml:space="preserve"> of the Convention and building upon the experience gained from the previous six reviews of the effectiveness of the financial mechanism, the Conference of the Parties to the Convention will undertake its seventh quadrennial review at its eighteenth meeting and take appropriate action, as necessary, to improve the effectiveness of the financial mechanism. </w:t>
      </w:r>
      <w:r w:rsidR="00CE3215">
        <w:rPr>
          <w:snapToGrid w:val="0"/>
        </w:rPr>
        <w:t>T</w:t>
      </w:r>
      <w:r w:rsidRPr="00CE5128">
        <w:rPr>
          <w:snapToGrid w:val="0"/>
        </w:rPr>
        <w:t>he effectiveness of the financial mechanism in supporting the implementation of the Convention and its Protocols</w:t>
      </w:r>
      <w:r w:rsidR="00CE3215">
        <w:rPr>
          <w:snapToGrid w:val="0"/>
        </w:rPr>
        <w:t xml:space="preserve"> will be assessed during the seventh review</w:t>
      </w:r>
      <w:r w:rsidRPr="00CE5128">
        <w:rPr>
          <w:snapToGrid w:val="0"/>
        </w:rPr>
        <w:t>. In th</w:t>
      </w:r>
      <w:r w:rsidR="00CE3215">
        <w:rPr>
          <w:snapToGrid w:val="0"/>
        </w:rPr>
        <w:t>at</w:t>
      </w:r>
      <w:r w:rsidRPr="00CE5128">
        <w:rPr>
          <w:snapToGrid w:val="0"/>
        </w:rPr>
        <w:t xml:space="preserve"> context, Parties to the Cartagena Protocol are encouraged to participate actively in the review and to share their experiences in accessing and utilizing </w:t>
      </w:r>
      <w:r w:rsidR="00BE6CBD">
        <w:rPr>
          <w:snapToGrid w:val="0"/>
        </w:rPr>
        <w:t>GEF</w:t>
      </w:r>
      <w:r w:rsidRPr="00CE5128">
        <w:rPr>
          <w:snapToGrid w:val="0"/>
        </w:rPr>
        <w:t xml:space="preserve"> resources.</w:t>
      </w:r>
    </w:p>
    <w:p w14:paraId="794038AA" w14:textId="5163E2B7" w:rsidR="00BC5334" w:rsidRPr="00CE5128" w:rsidRDefault="0032443D" w:rsidP="008C6A66">
      <w:pPr>
        <w:pStyle w:val="CBDNormalNumber"/>
      </w:pPr>
      <w:r w:rsidRPr="00CE5128">
        <w:rPr>
          <w:snapToGrid w:val="0"/>
        </w:rPr>
        <w:t xml:space="preserve">The review provides an important opportunity to enhance understanding of the underlying factors contributing to the low </w:t>
      </w:r>
      <w:r w:rsidR="00BE6CBD">
        <w:rPr>
          <w:snapToGrid w:val="0"/>
        </w:rPr>
        <w:t>use</w:t>
      </w:r>
      <w:r w:rsidR="00BE6CBD" w:rsidRPr="00CE5128">
        <w:rPr>
          <w:snapToGrid w:val="0"/>
        </w:rPr>
        <w:t xml:space="preserve"> </w:t>
      </w:r>
      <w:r w:rsidRPr="00CE5128">
        <w:rPr>
          <w:snapToGrid w:val="0"/>
        </w:rPr>
        <w:t xml:space="preserve">of </w:t>
      </w:r>
      <w:r w:rsidR="00BE6CBD">
        <w:rPr>
          <w:snapToGrid w:val="0"/>
        </w:rPr>
        <w:t>GEF</w:t>
      </w:r>
      <w:r w:rsidR="00BE5730" w:rsidRPr="00CE5128">
        <w:rPr>
          <w:snapToGrid w:val="0"/>
        </w:rPr>
        <w:t xml:space="preserve"> </w:t>
      </w:r>
      <w:r w:rsidRPr="00CE5128">
        <w:rPr>
          <w:snapToGrid w:val="0"/>
        </w:rPr>
        <w:t xml:space="preserve">resources allocated to support the implementation of the Protocol and to identify possible measures to address related challenges. </w:t>
      </w:r>
      <w:r w:rsidR="002B4027">
        <w:rPr>
          <w:snapToGrid w:val="0"/>
        </w:rPr>
        <w:t xml:space="preserve">Draft terms of reference for </w:t>
      </w:r>
      <w:r w:rsidR="002B4027">
        <w:rPr>
          <w:snapToGrid w:val="0"/>
        </w:rPr>
        <w:lastRenderedPageBreak/>
        <w:t>the seventh quadrennial review are included in</w:t>
      </w:r>
      <w:r w:rsidRPr="00CE5128">
        <w:rPr>
          <w:snapToGrid w:val="0"/>
        </w:rPr>
        <w:t xml:space="preserve"> recommendation</w:t>
      </w:r>
      <w:r w:rsidR="00273357">
        <w:rPr>
          <w:snapToGrid w:val="0"/>
        </w:rPr>
        <w:t> </w:t>
      </w:r>
      <w:hyperlink r:id="rId16" w:history="1">
        <w:r w:rsidRPr="00B110EA">
          <w:rPr>
            <w:rStyle w:val="Hyperlink"/>
            <w:snapToGrid w:val="0"/>
          </w:rPr>
          <w:t>6/2</w:t>
        </w:r>
      </w:hyperlink>
      <w:r w:rsidR="002B4027">
        <w:rPr>
          <w:snapToGrid w:val="0"/>
        </w:rPr>
        <w:t xml:space="preserve"> of </w:t>
      </w:r>
      <w:r w:rsidRPr="00CE5128">
        <w:rPr>
          <w:snapToGrid w:val="0"/>
        </w:rPr>
        <w:t>the Subsidiary Body on Implementation</w:t>
      </w:r>
      <w:r w:rsidR="002B4027">
        <w:rPr>
          <w:snapToGrid w:val="0"/>
        </w:rPr>
        <w:t>.</w:t>
      </w:r>
    </w:p>
    <w:p w14:paraId="525457DC" w14:textId="7FFD6A95" w:rsidR="00E914EE" w:rsidRPr="00CE5128" w:rsidRDefault="00785133" w:rsidP="00C869F0">
      <w:pPr>
        <w:pStyle w:val="CBDH2"/>
      </w:pPr>
      <w:r w:rsidRPr="00CE5128">
        <w:t>D.</w:t>
      </w:r>
      <w:r w:rsidRPr="00CE5128">
        <w:tab/>
      </w:r>
      <w:r w:rsidR="004A618A" w:rsidRPr="00CE5128">
        <w:t>Process</w:t>
      </w:r>
      <w:r w:rsidRPr="00CE5128">
        <w:t xml:space="preserve"> for the tenth replenishment </w:t>
      </w:r>
      <w:r w:rsidR="0066099B">
        <w:t>cycle</w:t>
      </w:r>
      <w:r w:rsidR="0066099B" w:rsidRPr="00CE5128">
        <w:t xml:space="preserve"> </w:t>
      </w:r>
      <w:r w:rsidRPr="00CE5128">
        <w:t>of the Global Environment Facility Trust Fund (July 2030–June 2034)</w:t>
      </w:r>
    </w:p>
    <w:p w14:paraId="750D660B" w14:textId="03FCBB34" w:rsidR="00F72B5E" w:rsidRPr="00CE5128" w:rsidRDefault="0096410D" w:rsidP="00E63493">
      <w:pPr>
        <w:pStyle w:val="CBDNormalNumber"/>
      </w:pPr>
      <w:r>
        <w:t>A new</w:t>
      </w:r>
      <w:r w:rsidRPr="00CE5128">
        <w:t xml:space="preserve"> four-year outcome-oriented framework of biodiversity programme priorities will guide the allocation of resources during the tenth replenishment </w:t>
      </w:r>
      <w:r w:rsidR="0066099B">
        <w:t xml:space="preserve">cycle </w:t>
      </w:r>
      <w:r w:rsidR="00895A19">
        <w:t>of</w:t>
      </w:r>
      <w:r w:rsidR="00895A19" w:rsidRPr="00CE5128">
        <w:t xml:space="preserve"> </w:t>
      </w:r>
      <w:r w:rsidR="00F72B5E" w:rsidRPr="00CE5128">
        <w:t>the Global Environment Facility Trust Fund (July 2030–June 2034)</w:t>
      </w:r>
      <w:r w:rsidR="0088296F">
        <w:t>. A</w:t>
      </w:r>
      <w:r w:rsidR="00F72B5E" w:rsidRPr="00CE5128">
        <w:t xml:space="preserve"> full assessment of the amount of funds necessary to assist developing country Parties, in particular the least developed countries and </w:t>
      </w:r>
      <w:r w:rsidR="0066099B">
        <w:t xml:space="preserve">the </w:t>
      </w:r>
      <w:r w:rsidR="00F72B5E" w:rsidRPr="00CE5128">
        <w:t>small island developing States</w:t>
      </w:r>
      <w:r w:rsidR="0066099B">
        <w:t xml:space="preserve"> among them</w:t>
      </w:r>
      <w:r w:rsidR="00F72B5E" w:rsidRPr="00CE5128">
        <w:t>, as well as Parties with economies in transition</w:t>
      </w:r>
      <w:r w:rsidR="008A16C9">
        <w:t>,</w:t>
      </w:r>
      <w:r w:rsidR="00F72B5E" w:rsidRPr="00CE5128">
        <w:t xml:space="preserve"> in fulfilling their commitments under the Convention and its Protocols will be initiated, in accordance with the guidance provided by the Conference of the Parties</w:t>
      </w:r>
      <w:r w:rsidR="00A90451">
        <w:t xml:space="preserve"> to the Convention</w:t>
      </w:r>
      <w:r w:rsidR="00F72B5E" w:rsidRPr="00CE5128">
        <w:t xml:space="preserve">. </w:t>
      </w:r>
      <w:r w:rsidR="00E63493" w:rsidRPr="00E63493">
        <w:t xml:space="preserve">Given the limited number of biosafety projects funded during previous replenishment </w:t>
      </w:r>
      <w:r w:rsidR="00862755">
        <w:t>cycles</w:t>
      </w:r>
      <w:r w:rsidR="00E63493" w:rsidRPr="00E63493">
        <w:t>, inputs from eligible Parties are important for identifying priorities and ensuring that available resources are effectively allocated to address biosafety needs.</w:t>
      </w:r>
      <w:r w:rsidR="00E63493">
        <w:t xml:space="preserve"> </w:t>
      </w:r>
      <w:r w:rsidR="00964F7C" w:rsidRPr="00CE5128">
        <w:t xml:space="preserve">Parties to the Cartagena Protocol are </w:t>
      </w:r>
      <w:r w:rsidR="00964F7C">
        <w:t xml:space="preserve">therefore </w:t>
      </w:r>
      <w:r w:rsidR="00964F7C" w:rsidRPr="00CE5128">
        <w:t xml:space="preserve">encouraged to submit biosafety </w:t>
      </w:r>
      <w:r w:rsidR="00964F7C">
        <w:t>needs and priorities</w:t>
      </w:r>
      <w:r w:rsidR="00964F7C" w:rsidRPr="00CE5128">
        <w:t xml:space="preserve"> for consideration by </w:t>
      </w:r>
      <w:r w:rsidR="00964F7C">
        <w:t>GEF.</w:t>
      </w:r>
    </w:p>
    <w:p w14:paraId="2C106C1B" w14:textId="43301F65" w:rsidR="00625868" w:rsidRPr="00CE5128" w:rsidRDefault="003E3FC3" w:rsidP="003E3FC3">
      <w:pPr>
        <w:pStyle w:val="CBDH1"/>
      </w:pPr>
      <w:r w:rsidRPr="00CE5128">
        <w:t>III.</w:t>
      </w:r>
      <w:r w:rsidR="0047414F">
        <w:tab/>
      </w:r>
      <w:r w:rsidR="002B1CBC">
        <w:t>Major</w:t>
      </w:r>
      <w:r w:rsidRPr="00CE5128">
        <w:t xml:space="preserve"> elements arising from the fifth assessment and review of the </w:t>
      </w:r>
      <w:r w:rsidR="002B1CBC">
        <w:t>i</w:t>
      </w:r>
      <w:r w:rsidRPr="00CE5128">
        <w:t xml:space="preserve">mplementation </w:t>
      </w:r>
      <w:r w:rsidR="002B1CBC">
        <w:t>p</w:t>
      </w:r>
      <w:r w:rsidRPr="00CE5128">
        <w:t>lan for the Cartagena Protocol</w:t>
      </w:r>
    </w:p>
    <w:p w14:paraId="7141ED6F" w14:textId="477A9B72" w:rsidR="00D30568" w:rsidRPr="00CE5128" w:rsidRDefault="00D30568" w:rsidP="00FC6EC7">
      <w:pPr>
        <w:pStyle w:val="CBDNormalNumber"/>
      </w:pPr>
      <w:r w:rsidRPr="00CE5128">
        <w:t>At its present meeting, the Conference of the Parties serving as the meeting of the Parties to the Protocol will consider the fifth assessment and review of the effectiveness of the Protocol and the midterm evaluation of the implementation plan and the capacity-building action plan</w:t>
      </w:r>
      <w:r w:rsidR="00F524B1">
        <w:t xml:space="preserve"> for the Protocol</w:t>
      </w:r>
      <w:r w:rsidRPr="00CE5128">
        <w:t>. To facilitate the process, the Secretariat prepared a comparative analysis</w:t>
      </w:r>
      <w:r w:rsidR="006C075F">
        <w:t>,</w:t>
      </w:r>
      <w:r w:rsidRPr="00CE5128">
        <w:rPr>
          <w:rStyle w:val="FootnoteReference"/>
        </w:rPr>
        <w:footnoteReference w:id="4"/>
      </w:r>
      <w:r w:rsidRPr="00CE5128">
        <w:t xml:space="preserve"> which provides information on progress towards the goals of the implementation plan and the capacity</w:t>
      </w:r>
      <w:r w:rsidR="006C075F">
        <w:t>-</w:t>
      </w:r>
      <w:r w:rsidRPr="00CE5128">
        <w:t>building action plan, including Goal</w:t>
      </w:r>
      <w:r w:rsidR="00785D2E">
        <w:t> </w:t>
      </w:r>
      <w:r w:rsidRPr="00CE5128">
        <w:t xml:space="preserve">B.2 on resource mobilization. </w:t>
      </w:r>
    </w:p>
    <w:p w14:paraId="093E9C96" w14:textId="298417EF" w:rsidR="00D30568" w:rsidRPr="00CE5128" w:rsidRDefault="00D30568" w:rsidP="00D30568">
      <w:pPr>
        <w:pStyle w:val="CBDNormalNumber"/>
      </w:pPr>
      <w:r w:rsidRPr="00CE5128">
        <w:t xml:space="preserve">The Parties to the Protocol agreed to the following three objectives </w:t>
      </w:r>
      <w:r w:rsidR="006C2C3B">
        <w:t>for that</w:t>
      </w:r>
      <w:r w:rsidR="006C2C3B" w:rsidRPr="00CE5128">
        <w:t xml:space="preserve"> </w:t>
      </w:r>
      <w:r w:rsidRPr="00CE5128">
        <w:t xml:space="preserve">Goal: </w:t>
      </w:r>
      <w:r w:rsidR="00731A8E">
        <w:rPr>
          <w:lang w:val="en-US"/>
        </w:rPr>
        <w:t>a</w:t>
      </w:r>
      <w:r w:rsidRPr="00CE5128">
        <w:rPr>
          <w:lang w:val="en-US"/>
        </w:rPr>
        <w:t>dequate resources are allocated to biosafety through national budgets</w:t>
      </w:r>
      <w:r w:rsidR="00B524B3">
        <w:rPr>
          <w:lang w:val="en-US"/>
        </w:rPr>
        <w:t xml:space="preserve"> </w:t>
      </w:r>
      <w:r w:rsidR="00B524B3" w:rsidRPr="00CE5128">
        <w:t>(B.2.1)</w:t>
      </w:r>
      <w:r w:rsidRPr="00CE5128">
        <w:rPr>
          <w:lang w:val="en-US"/>
        </w:rPr>
        <w:t xml:space="preserve">; Parties allocate a share of national biodiversity </w:t>
      </w:r>
      <w:r w:rsidR="00B37605">
        <w:rPr>
          <w:lang w:val="en-US"/>
        </w:rPr>
        <w:t>System for Transparent Allocation of Resources (</w:t>
      </w:r>
      <w:r w:rsidRPr="00B37605">
        <w:rPr>
          <w:lang w:val="en-US"/>
        </w:rPr>
        <w:t>STAR</w:t>
      </w:r>
      <w:r w:rsidR="00B37605">
        <w:rPr>
          <w:lang w:val="en-US"/>
        </w:rPr>
        <w:t>)</w:t>
      </w:r>
      <w:r w:rsidRPr="00CE5128">
        <w:rPr>
          <w:lang w:val="en-US"/>
        </w:rPr>
        <w:t xml:space="preserve"> allocations to biosafety activities</w:t>
      </w:r>
      <w:r w:rsidR="00393C62">
        <w:rPr>
          <w:lang w:val="en-US"/>
        </w:rPr>
        <w:t xml:space="preserve"> </w:t>
      </w:r>
      <w:r w:rsidR="00393C62" w:rsidRPr="00CE5128">
        <w:rPr>
          <w:lang w:val="en-US"/>
        </w:rPr>
        <w:t>(B.2.2)</w:t>
      </w:r>
      <w:r w:rsidRPr="00CE5128">
        <w:rPr>
          <w:lang w:val="en-US"/>
        </w:rPr>
        <w:t>; and Parties mobilize resources from other sources</w:t>
      </w:r>
      <w:r w:rsidR="00393C62">
        <w:rPr>
          <w:lang w:val="en-US"/>
        </w:rPr>
        <w:t xml:space="preserve"> </w:t>
      </w:r>
      <w:r w:rsidR="00393C62" w:rsidRPr="00CE5128">
        <w:rPr>
          <w:lang w:val="en-US"/>
        </w:rPr>
        <w:t>(B.2.3)</w:t>
      </w:r>
      <w:r w:rsidRPr="00CE5128">
        <w:rPr>
          <w:lang w:val="en-US"/>
        </w:rPr>
        <w:t>. Information on progress towards th</w:t>
      </w:r>
      <w:r w:rsidR="00393C62">
        <w:rPr>
          <w:lang w:val="en-US"/>
        </w:rPr>
        <w:t>o</w:t>
      </w:r>
      <w:r w:rsidRPr="00CE5128">
        <w:rPr>
          <w:lang w:val="en-US"/>
        </w:rPr>
        <w:t>se objectives and Goal</w:t>
      </w:r>
      <w:r w:rsidR="006E0A5B">
        <w:rPr>
          <w:lang w:val="en-US"/>
        </w:rPr>
        <w:t> B.</w:t>
      </w:r>
      <w:r w:rsidRPr="00CE5128">
        <w:rPr>
          <w:lang w:val="en-US"/>
        </w:rPr>
        <w:t xml:space="preserve">2 is provided in the comparative analysis. </w:t>
      </w:r>
    </w:p>
    <w:p w14:paraId="0DAE5FC5" w14:textId="5605860D" w:rsidR="00D30568" w:rsidRPr="00CE5128" w:rsidRDefault="00D30568" w:rsidP="00D30568">
      <w:pPr>
        <w:pStyle w:val="CBDNormalNumber"/>
      </w:pPr>
      <w:r w:rsidRPr="00CE5128">
        <w:t>The information show</w:t>
      </w:r>
      <w:r w:rsidR="00B64520">
        <w:t>s</w:t>
      </w:r>
      <w:r w:rsidRPr="00CE5128">
        <w:t xml:space="preserve"> that</w:t>
      </w:r>
      <w:r w:rsidR="00941438">
        <w:t>,</w:t>
      </w:r>
      <w:r w:rsidRPr="00CE5128">
        <w:t xml:space="preserve"> although many Parties reported having access to resources for biosafety from national budgets, most of the Parties reported that the resources are inadequate. As a result, almost three quarters of Parties </w:t>
      </w:r>
      <w:r w:rsidR="000C56E0">
        <w:t xml:space="preserve">have only </w:t>
      </w:r>
      <w:r w:rsidRPr="00CE5128">
        <w:t xml:space="preserve">inadequate </w:t>
      </w:r>
      <w:r w:rsidR="000C56E0">
        <w:t xml:space="preserve">or no </w:t>
      </w:r>
      <w:r w:rsidRPr="00CE5128">
        <w:t>national resources for biosafety, with Parties in Africa, Latin</w:t>
      </w:r>
      <w:r w:rsidR="00140B88">
        <w:t xml:space="preserve"> </w:t>
      </w:r>
      <w:r w:rsidRPr="00CE5128">
        <w:t xml:space="preserve">America and </w:t>
      </w:r>
      <w:r w:rsidR="00C8079C">
        <w:t xml:space="preserve">the </w:t>
      </w:r>
      <w:r w:rsidRPr="00CE5128">
        <w:t>Caribbean</w:t>
      </w:r>
      <w:r w:rsidR="007A19CB">
        <w:t>,</w:t>
      </w:r>
      <w:r w:rsidRPr="00CE5128">
        <w:t xml:space="preserve"> and Asia</w:t>
      </w:r>
      <w:r w:rsidR="00140B88">
        <w:t xml:space="preserve"> </w:t>
      </w:r>
      <w:r w:rsidR="00C8079C">
        <w:t xml:space="preserve">and the </w:t>
      </w:r>
      <w:r w:rsidRPr="00CE5128">
        <w:t xml:space="preserve">Pacific </w:t>
      </w:r>
      <w:r w:rsidR="00C8079C">
        <w:t xml:space="preserve">most </w:t>
      </w:r>
      <w:r w:rsidRPr="00CE5128">
        <w:t>affected.</w:t>
      </w:r>
    </w:p>
    <w:p w14:paraId="45C5ED76" w14:textId="6FB7A79A" w:rsidR="00EE6F25" w:rsidRPr="00CE5128" w:rsidRDefault="00D30568" w:rsidP="00EE6F25">
      <w:pPr>
        <w:pStyle w:val="CBDNormalNumber"/>
      </w:pPr>
      <w:r w:rsidRPr="00770538">
        <w:rPr>
          <w:lang w:val="en-US"/>
        </w:rPr>
        <w:t>The information also show</w:t>
      </w:r>
      <w:r w:rsidR="0026343F">
        <w:rPr>
          <w:lang w:val="en-US"/>
        </w:rPr>
        <w:t>s</w:t>
      </w:r>
      <w:r w:rsidRPr="00770538">
        <w:rPr>
          <w:lang w:val="en-US"/>
        </w:rPr>
        <w:t xml:space="preserve"> that</w:t>
      </w:r>
      <w:r w:rsidR="00C8079C" w:rsidRPr="00770538">
        <w:rPr>
          <w:lang w:val="en-US"/>
        </w:rPr>
        <w:t>,</w:t>
      </w:r>
      <w:r w:rsidRPr="00770538">
        <w:rPr>
          <w:lang w:val="en-US"/>
        </w:rPr>
        <w:t xml:space="preserve"> while more than half of Parties </w:t>
      </w:r>
      <w:r w:rsidR="008A1059">
        <w:rPr>
          <w:lang w:val="en-US"/>
        </w:rPr>
        <w:t>had made use of</w:t>
      </w:r>
      <w:r w:rsidR="008A1059" w:rsidRPr="00770538">
        <w:rPr>
          <w:lang w:val="en-US"/>
        </w:rPr>
        <w:t xml:space="preserve"> </w:t>
      </w:r>
      <w:r w:rsidRPr="00770538">
        <w:rPr>
          <w:lang w:val="en-US"/>
        </w:rPr>
        <w:t xml:space="preserve">additional resources, less than a quarter of eligible Parties </w:t>
      </w:r>
      <w:r w:rsidR="008A1059">
        <w:rPr>
          <w:lang w:val="en-US"/>
        </w:rPr>
        <w:t xml:space="preserve">had </w:t>
      </w:r>
      <w:r w:rsidR="00BE1498">
        <w:rPr>
          <w:lang w:val="en-US"/>
        </w:rPr>
        <w:t>used</w:t>
      </w:r>
      <w:r w:rsidR="008A1059" w:rsidRPr="00770538">
        <w:rPr>
          <w:lang w:val="en-US"/>
        </w:rPr>
        <w:t xml:space="preserve"> </w:t>
      </w:r>
      <w:r w:rsidRPr="00770538">
        <w:rPr>
          <w:lang w:val="en-US"/>
        </w:rPr>
        <w:t>their allocation for biosafety activities</w:t>
      </w:r>
      <w:r w:rsidR="00062119" w:rsidRPr="00770538">
        <w:rPr>
          <w:lang w:val="en-US"/>
        </w:rPr>
        <w:t xml:space="preserve"> </w:t>
      </w:r>
      <w:r w:rsidR="00694AA0">
        <w:rPr>
          <w:lang w:val="en-US"/>
        </w:rPr>
        <w:t>from</w:t>
      </w:r>
      <w:r w:rsidR="00062119" w:rsidRPr="00770538">
        <w:rPr>
          <w:lang w:val="en-US"/>
        </w:rPr>
        <w:t xml:space="preserve"> the </w:t>
      </w:r>
      <w:r w:rsidR="00BE6CBD">
        <w:rPr>
          <w:lang w:val="en-US"/>
        </w:rPr>
        <w:t>GEF</w:t>
      </w:r>
      <w:r w:rsidR="00062119" w:rsidRPr="00770538">
        <w:rPr>
          <w:lang w:val="en-US"/>
        </w:rPr>
        <w:t xml:space="preserve"> System for Transparent Allocation of Resources</w:t>
      </w:r>
      <w:r w:rsidRPr="00770538">
        <w:rPr>
          <w:lang w:val="en-US"/>
        </w:rPr>
        <w:t xml:space="preserve">. In the absence of adequate national funding for biosafety in </w:t>
      </w:r>
      <w:proofErr w:type="gramStart"/>
      <w:r w:rsidRPr="00770538">
        <w:rPr>
          <w:lang w:val="en-US"/>
        </w:rPr>
        <w:t>the vast majority of</w:t>
      </w:r>
      <w:proofErr w:type="gramEnd"/>
      <w:r w:rsidRPr="00770538">
        <w:rPr>
          <w:lang w:val="en-US"/>
        </w:rPr>
        <w:t xml:space="preserve"> countries, donor funding</w:t>
      </w:r>
      <w:r w:rsidR="00C30CA7" w:rsidRPr="00770538">
        <w:rPr>
          <w:lang w:val="en-US"/>
        </w:rPr>
        <w:t xml:space="preserve">, including that </w:t>
      </w:r>
      <w:r w:rsidR="00BE6CBD">
        <w:rPr>
          <w:lang w:val="en-US"/>
        </w:rPr>
        <w:t>from GEF</w:t>
      </w:r>
      <w:r w:rsidR="00C30CA7" w:rsidRPr="00770538">
        <w:rPr>
          <w:lang w:val="en-US"/>
        </w:rPr>
        <w:t>,</w:t>
      </w:r>
      <w:r w:rsidRPr="00770538">
        <w:rPr>
          <w:lang w:val="en-US"/>
        </w:rPr>
        <w:t xml:space="preserve"> continues to play a critical role in financing the implementation of the Protocol.</w:t>
      </w:r>
      <w:r w:rsidR="00770538">
        <w:t xml:space="preserve"> </w:t>
      </w:r>
      <w:r w:rsidRPr="00CE5128">
        <w:t xml:space="preserve">Strategies to improve the allocation of </w:t>
      </w:r>
      <w:r w:rsidR="00BE6CBD">
        <w:t xml:space="preserve">GEF </w:t>
      </w:r>
      <w:r w:rsidRPr="00CE5128">
        <w:t xml:space="preserve">funding </w:t>
      </w:r>
      <w:r w:rsidR="00DF255F">
        <w:t xml:space="preserve">to countries </w:t>
      </w:r>
      <w:r w:rsidRPr="00CE5128">
        <w:t>for the implementation of the Protocol therefore remain important.</w:t>
      </w:r>
    </w:p>
    <w:p w14:paraId="7B30735C" w14:textId="4135E5C1" w:rsidR="00D30568" w:rsidRPr="00CE5128" w:rsidRDefault="00D30568" w:rsidP="00EE6F25">
      <w:pPr>
        <w:pStyle w:val="CBDNormalNumber"/>
      </w:pPr>
      <w:r w:rsidRPr="00CE5128">
        <w:t xml:space="preserve">Furthermore, Parties highlighted the importance of funding for enabling activities, as well as </w:t>
      </w:r>
      <w:r w:rsidR="000E5F4C">
        <w:t xml:space="preserve">of </w:t>
      </w:r>
      <w:r w:rsidRPr="00CE5128">
        <w:t xml:space="preserve">biosafety-specific support. Funding for enabling activities, including national reporting projects and the </w:t>
      </w:r>
      <w:r w:rsidR="001C7E5B">
        <w:t xml:space="preserve">United Nations Environment Programme and </w:t>
      </w:r>
      <w:r w:rsidR="00BE6CBD">
        <w:t>GEF</w:t>
      </w:r>
      <w:r w:rsidRPr="00CE5128">
        <w:t xml:space="preserve"> project on </w:t>
      </w:r>
      <w:r w:rsidR="001C7E5B">
        <w:t>s</w:t>
      </w:r>
      <w:r w:rsidRPr="00CE5128">
        <w:t xml:space="preserve">ustainable </w:t>
      </w:r>
      <w:r w:rsidR="001C7E5B">
        <w:t>c</w:t>
      </w:r>
      <w:r w:rsidRPr="00CE5128">
        <w:t>apacity-</w:t>
      </w:r>
      <w:r w:rsidR="001C7E5B">
        <w:t>b</w:t>
      </w:r>
      <w:r w:rsidRPr="00CE5128">
        <w:t xml:space="preserve">uilding for </w:t>
      </w:r>
      <w:r w:rsidR="001C7E5B">
        <w:t>e</w:t>
      </w:r>
      <w:r w:rsidRPr="00CE5128">
        <w:t xml:space="preserve">ffective </w:t>
      </w:r>
      <w:r w:rsidR="001C7E5B">
        <w:t>p</w:t>
      </w:r>
      <w:r w:rsidRPr="00CE5128">
        <w:t xml:space="preserve">articipation in the Biosafety </w:t>
      </w:r>
      <w:proofErr w:type="gramStart"/>
      <w:r w:rsidRPr="00CE5128">
        <w:t>Clearing-House</w:t>
      </w:r>
      <w:proofErr w:type="gramEnd"/>
      <w:r w:rsidRPr="00CE5128">
        <w:t xml:space="preserve">, </w:t>
      </w:r>
      <w:r w:rsidR="00964F7C">
        <w:t>was</w:t>
      </w:r>
      <w:r w:rsidR="00964F7C" w:rsidRPr="00CE5128">
        <w:t xml:space="preserve"> </w:t>
      </w:r>
      <w:r w:rsidRPr="00CE5128">
        <w:t>identified as essential for advancing implementation among eligible Parties.</w:t>
      </w:r>
    </w:p>
    <w:p w14:paraId="37A45013" w14:textId="765D6F25" w:rsidR="004A3243" w:rsidRPr="00CE5128" w:rsidRDefault="00634C9E" w:rsidP="00C07876">
      <w:pPr>
        <w:pStyle w:val="CBDNormalNumber"/>
      </w:pPr>
      <w:r>
        <w:t>A</w:t>
      </w:r>
      <w:r w:rsidRPr="00CE5128">
        <w:t>t its seventh meeting,</w:t>
      </w:r>
      <w:r>
        <w:t xml:space="preserve"> t</w:t>
      </w:r>
      <w:r w:rsidR="00C07876" w:rsidRPr="00CE5128">
        <w:t xml:space="preserve">he Subsidiary Body on Implementation </w:t>
      </w:r>
      <w:r w:rsidR="005D3397" w:rsidRPr="00CE5128">
        <w:t>adopted recommendation</w:t>
      </w:r>
      <w:r w:rsidR="000E5F4C">
        <w:t> </w:t>
      </w:r>
      <w:hyperlink r:id="rId17" w:history="1">
        <w:r w:rsidR="00D544D8" w:rsidRPr="00EF4240">
          <w:rPr>
            <w:rStyle w:val="Hyperlink"/>
          </w:rPr>
          <w:t>7/</w:t>
        </w:r>
        <w:r w:rsidR="00E326E6" w:rsidRPr="00EF4240">
          <w:rPr>
            <w:rStyle w:val="Hyperlink"/>
          </w:rPr>
          <w:t>5</w:t>
        </w:r>
      </w:hyperlink>
      <w:r w:rsidR="00DA5A59">
        <w:t xml:space="preserve"> on </w:t>
      </w:r>
      <w:r w:rsidR="005D3397" w:rsidRPr="00CE5128">
        <w:t>the fifth</w:t>
      </w:r>
      <w:r w:rsidR="00C07876" w:rsidRPr="00CE5128">
        <w:t xml:space="preserve"> assessment and review of the effectiveness of the Cartagena Protocol and midterm </w:t>
      </w:r>
      <w:r w:rsidR="00C07876" w:rsidRPr="00CE5128">
        <w:lastRenderedPageBreak/>
        <w:t xml:space="preserve">evaluation of the implementation plan and the capacity-building action plan for the Protocol. </w:t>
      </w:r>
      <w:r w:rsidR="00D57005">
        <w:t>T</w:t>
      </w:r>
      <w:r w:rsidR="00D544D8" w:rsidRPr="00CE5128">
        <w:t xml:space="preserve">he </w:t>
      </w:r>
      <w:r w:rsidR="00C07876" w:rsidRPr="00CE5128">
        <w:t>recommendation</w:t>
      </w:r>
      <w:r w:rsidR="00D57005">
        <w:t xml:space="preserve"> contains a </w:t>
      </w:r>
      <w:r w:rsidR="000C6C9F">
        <w:t xml:space="preserve">draft </w:t>
      </w:r>
      <w:r w:rsidR="00D57005">
        <w:t xml:space="preserve">decision for consideration by the Conference of the Parties </w:t>
      </w:r>
      <w:r w:rsidR="00705C88">
        <w:t>serving as the meeting of the Parties to the Protocol</w:t>
      </w:r>
      <w:r w:rsidR="00412DE1">
        <w:t xml:space="preserve"> at the present meeting</w:t>
      </w:r>
      <w:r w:rsidR="000C6C9F">
        <w:t>.</w:t>
      </w:r>
      <w:r w:rsidR="00EE7B99">
        <w:t xml:space="preserve"> </w:t>
      </w:r>
      <w:r w:rsidR="00094A8E">
        <w:t xml:space="preserve">If </w:t>
      </w:r>
      <w:r w:rsidR="00412DE1">
        <w:t xml:space="preserve">it </w:t>
      </w:r>
      <w:r w:rsidR="00094A8E">
        <w:t>adopt</w:t>
      </w:r>
      <w:r w:rsidR="00412DE1">
        <w:t>s the decision</w:t>
      </w:r>
      <w:r w:rsidR="00094A8E">
        <w:t xml:space="preserve">, </w:t>
      </w:r>
      <w:r w:rsidR="00D3248B">
        <w:t xml:space="preserve">the </w:t>
      </w:r>
      <w:r w:rsidR="00094A8E">
        <w:t>Conference of the Parties serving as the meeting of the Parties to the Protocol will welcome</w:t>
      </w:r>
      <w:r w:rsidR="00C07876" w:rsidRPr="00CE5128">
        <w:t xml:space="preserve"> the progress made in </w:t>
      </w:r>
      <w:r w:rsidR="00034DBE">
        <w:t xml:space="preserve">the </w:t>
      </w:r>
      <w:r w:rsidR="00C07876" w:rsidRPr="00CE5128">
        <w:t>implement</w:t>
      </w:r>
      <w:r w:rsidR="00034DBE">
        <w:t>ation of</w:t>
      </w:r>
      <w:r w:rsidR="00C07876" w:rsidRPr="00CE5128">
        <w:t xml:space="preserve"> the Protocol and towards </w:t>
      </w:r>
      <w:r w:rsidR="00034DBE">
        <w:t xml:space="preserve">the </w:t>
      </w:r>
      <w:r w:rsidR="00C07876" w:rsidRPr="00CE5128">
        <w:t>achiev</w:t>
      </w:r>
      <w:r w:rsidR="00034DBE">
        <w:t>ement of</w:t>
      </w:r>
      <w:r w:rsidR="00C07876" w:rsidRPr="00CE5128">
        <w:t xml:space="preserve"> the goals of the implementation plan and the capacity-building action plan</w:t>
      </w:r>
      <w:r w:rsidR="00034DBE">
        <w:t xml:space="preserve"> for the Protocol</w:t>
      </w:r>
      <w:r w:rsidR="00046CCA">
        <w:t xml:space="preserve"> and note with concern</w:t>
      </w:r>
      <w:r w:rsidR="00C07876" w:rsidRPr="00CE5128">
        <w:t xml:space="preserve"> that important gaps persist in areas critical </w:t>
      </w:r>
      <w:r w:rsidR="00B27D83">
        <w:t>for</w:t>
      </w:r>
      <w:r w:rsidR="00B27D83" w:rsidRPr="00CE5128">
        <w:t xml:space="preserve"> </w:t>
      </w:r>
      <w:r w:rsidR="00C07876" w:rsidRPr="00CE5128">
        <w:t xml:space="preserve">the implementation of the Protocol and that biosafety capacity-building and development remain a priority, </w:t>
      </w:r>
      <w:r w:rsidR="00B27D83">
        <w:t xml:space="preserve">in </w:t>
      </w:r>
      <w:r w:rsidR="00C07876" w:rsidRPr="00CE5128">
        <w:t>particular in risk assessment</w:t>
      </w:r>
      <w:r w:rsidR="00B27D83">
        <w:t xml:space="preserve"> and</w:t>
      </w:r>
      <w:r w:rsidR="00C07876" w:rsidRPr="00CE5128">
        <w:t xml:space="preserve"> risk management and </w:t>
      </w:r>
      <w:r w:rsidR="00B27D83">
        <w:t xml:space="preserve">for </w:t>
      </w:r>
      <w:r w:rsidR="00C07876" w:rsidRPr="00CE5128">
        <w:t xml:space="preserve">the detection and identification of living modified organisms. </w:t>
      </w:r>
      <w:r w:rsidR="007D2644">
        <w:t>In addition,</w:t>
      </w:r>
      <w:r w:rsidR="00C07876" w:rsidRPr="00CE5128">
        <w:t xml:space="preserve"> specific needs </w:t>
      </w:r>
      <w:r w:rsidR="000E5F4C">
        <w:t xml:space="preserve">are identified in the draft decision </w:t>
      </w:r>
      <w:r w:rsidR="00C07876" w:rsidRPr="00CE5128">
        <w:t>relat</w:t>
      </w:r>
      <w:r w:rsidR="00055CDA">
        <w:t>ed</w:t>
      </w:r>
      <w:r w:rsidR="00C07876" w:rsidRPr="00CE5128">
        <w:t xml:space="preserve"> to the effective use of the Biosafety Clearing-House</w:t>
      </w:r>
      <w:r w:rsidR="002B4027">
        <w:t xml:space="preserve"> and </w:t>
      </w:r>
      <w:r w:rsidR="00C07876" w:rsidRPr="00CE5128">
        <w:t>legal, administrative and other measures for the implementation of the Protocol, and</w:t>
      </w:r>
      <w:r w:rsidR="002B4027">
        <w:t xml:space="preserve"> to</w:t>
      </w:r>
      <w:r w:rsidR="00C07876" w:rsidRPr="00CE5128">
        <w:t xml:space="preserve"> the implementation of compliance action plans.</w:t>
      </w:r>
    </w:p>
    <w:p w14:paraId="59DDDD9A" w14:textId="681BADCE" w:rsidR="00430BF7" w:rsidRPr="00CE5128" w:rsidRDefault="003019CB" w:rsidP="00430BF7">
      <w:pPr>
        <w:pStyle w:val="CBDH1"/>
      </w:pPr>
      <w:r w:rsidRPr="00CE5128">
        <w:t>IV.</w:t>
      </w:r>
      <w:r w:rsidRPr="00CE5128">
        <w:tab/>
      </w:r>
      <w:r w:rsidR="00AB7235" w:rsidRPr="00CE5128">
        <w:t>Additional financial resources for the implementation of the Protocol</w:t>
      </w:r>
    </w:p>
    <w:p w14:paraId="67161962" w14:textId="42D403D2" w:rsidR="00E36FCC" w:rsidRPr="00CE5128" w:rsidRDefault="008036D8" w:rsidP="00E36FCC">
      <w:pPr>
        <w:pStyle w:val="CBDNormalNumber"/>
      </w:pPr>
      <w:r>
        <w:t xml:space="preserve">In accordance with </w:t>
      </w:r>
      <w:r w:rsidR="005B5404" w:rsidRPr="00CE5128">
        <w:t>Article</w:t>
      </w:r>
      <w:r w:rsidR="00851DEB">
        <w:t> </w:t>
      </w:r>
      <w:r w:rsidR="005B5404" w:rsidRPr="00CE5128">
        <w:t>28</w:t>
      </w:r>
      <w:r w:rsidR="00851DEB">
        <w:t>,</w:t>
      </w:r>
      <w:r w:rsidR="005B5404" w:rsidRPr="00CE5128">
        <w:t xml:space="preserve"> </w:t>
      </w:r>
      <w:r w:rsidR="00851DEB">
        <w:t>p</w:t>
      </w:r>
      <w:r w:rsidR="00851DEB" w:rsidRPr="00CE5128">
        <w:t>aragraph</w:t>
      </w:r>
      <w:r w:rsidR="00851DEB">
        <w:t> </w:t>
      </w:r>
      <w:r w:rsidR="00851DEB" w:rsidRPr="00CE5128">
        <w:t>6</w:t>
      </w:r>
      <w:r w:rsidR="00851DEB">
        <w:t>,</w:t>
      </w:r>
      <w:r w:rsidR="00851DEB" w:rsidRPr="00CE5128">
        <w:t xml:space="preserve"> </w:t>
      </w:r>
      <w:r w:rsidR="005B5404" w:rsidRPr="00CE5128">
        <w:t xml:space="preserve">of the </w:t>
      </w:r>
      <w:r w:rsidR="00851DEB">
        <w:t xml:space="preserve">Cartagena </w:t>
      </w:r>
      <w:r w:rsidR="005B5404" w:rsidRPr="00CE5128">
        <w:t>Protocol</w:t>
      </w:r>
      <w:r>
        <w:t>,</w:t>
      </w:r>
      <w:r w:rsidR="005B5404" w:rsidRPr="00CE5128">
        <w:t xml:space="preserve"> developed country Parties may provide, and developing country Parties and Parties with economies in transition </w:t>
      </w:r>
      <w:r w:rsidR="003413E3">
        <w:t xml:space="preserve">may </w:t>
      </w:r>
      <w:r w:rsidR="005B5404" w:rsidRPr="00CE5128">
        <w:t>avail themselves of, financial and technological resources for the implementation of the provisions of the Protocol through bilateral, regional and multilateral channels.</w:t>
      </w:r>
      <w:r w:rsidR="002012A3" w:rsidRPr="00CE5128">
        <w:t xml:space="preserve"> To date, most of the financial resources for the implementation of the Protocol have been provided </w:t>
      </w:r>
      <w:r w:rsidR="00BE6CBD">
        <w:t>by GEF</w:t>
      </w:r>
      <w:r w:rsidR="002012A3" w:rsidRPr="00CE5128">
        <w:t>.</w:t>
      </w:r>
      <w:r w:rsidR="00E36FCC" w:rsidRPr="00CE5128">
        <w:t xml:space="preserve"> There is an urgent need to mobili</w:t>
      </w:r>
      <w:r w:rsidR="005C426F">
        <w:t>z</w:t>
      </w:r>
      <w:r w:rsidR="00E36FCC" w:rsidRPr="00CE5128">
        <w:t>e and channel additional financial resources to developing country Parties and Parties with economies in transition to enable them to implement the Protocol</w:t>
      </w:r>
      <w:r w:rsidR="006449EF" w:rsidRPr="006449EF">
        <w:t xml:space="preserve"> </w:t>
      </w:r>
      <w:r w:rsidR="006449EF" w:rsidRPr="00CE5128">
        <w:t>effectively</w:t>
      </w:r>
      <w:r w:rsidR="00E36FCC" w:rsidRPr="00CE5128">
        <w:t>. Th</w:t>
      </w:r>
      <w:r w:rsidR="006449EF">
        <w:t>o</w:t>
      </w:r>
      <w:r w:rsidR="00E36FCC" w:rsidRPr="00CE5128">
        <w:t>se resources should be addition</w:t>
      </w:r>
      <w:r w:rsidR="006449EF">
        <w:t>al</w:t>
      </w:r>
      <w:r w:rsidR="00E36FCC" w:rsidRPr="00CE5128">
        <w:t xml:space="preserve"> to </w:t>
      </w:r>
      <w:r w:rsidR="00D129CE">
        <w:t>those that are</w:t>
      </w:r>
      <w:r w:rsidR="00E36FCC" w:rsidRPr="00CE5128">
        <w:t xml:space="preserve"> currently available through the </w:t>
      </w:r>
      <w:r w:rsidR="00BE6CBD">
        <w:t xml:space="preserve">GEF </w:t>
      </w:r>
      <w:r w:rsidR="00E36FCC" w:rsidRPr="00CE5128">
        <w:t xml:space="preserve">biodiversity focal area. </w:t>
      </w:r>
    </w:p>
    <w:p w14:paraId="43FE0BC3" w14:textId="372974C6" w:rsidR="008B16B2" w:rsidRPr="00CE5128" w:rsidRDefault="00407F32" w:rsidP="00E36FCC">
      <w:pPr>
        <w:pStyle w:val="CBDNormalNumber"/>
      </w:pPr>
      <w:r w:rsidRPr="00CE5128">
        <w:t>Inclusion of biosafety elements in national biodiversity finance plans would provide a means of integrating and ensuring sustained support for biosafety at the national level.</w:t>
      </w:r>
    </w:p>
    <w:p w14:paraId="56C07BD9" w14:textId="1BFE2956" w:rsidR="005B5404" w:rsidRPr="00CE5128" w:rsidRDefault="00B96794" w:rsidP="005B5404">
      <w:pPr>
        <w:pStyle w:val="CBDNormalNumber"/>
      </w:pPr>
      <w:r w:rsidRPr="00CE5128">
        <w:t xml:space="preserve">In response to </w:t>
      </w:r>
      <w:r w:rsidR="00204AA6">
        <w:t>the request</w:t>
      </w:r>
      <w:r w:rsidR="000E5F4C">
        <w:t>s</w:t>
      </w:r>
      <w:r w:rsidR="00204AA6">
        <w:t xml:space="preserve"> in sub</w:t>
      </w:r>
      <w:r w:rsidRPr="00CE5128">
        <w:t>paragraph</w:t>
      </w:r>
      <w:r w:rsidR="00D129CE">
        <w:t> </w:t>
      </w:r>
      <w:r w:rsidR="00204AA6">
        <w:t>7 (a)</w:t>
      </w:r>
      <w:r w:rsidRPr="00CE5128">
        <w:t xml:space="preserve"> of decision</w:t>
      </w:r>
      <w:r w:rsidR="00C915D9">
        <w:t> </w:t>
      </w:r>
      <w:hyperlink r:id="rId18" w:history="1">
        <w:r w:rsidRPr="004F06D9">
          <w:rPr>
            <w:rStyle w:val="Hyperlink"/>
          </w:rPr>
          <w:t>CP-10/6</w:t>
        </w:r>
      </w:hyperlink>
      <w:r w:rsidR="000E5F4C">
        <w:t xml:space="preserve"> and paragraph 5 of decision </w:t>
      </w:r>
      <w:hyperlink r:id="rId19" w:history="1">
        <w:r w:rsidR="000E5F4C" w:rsidRPr="000E5F4C">
          <w:rPr>
            <w:rStyle w:val="Hyperlink"/>
          </w:rPr>
          <w:t>CP-11/2</w:t>
        </w:r>
      </w:hyperlink>
      <w:r w:rsidRPr="00CE5128">
        <w:t xml:space="preserve">, the Secretariat compiled information on potential funding sources and approaches that could be </w:t>
      </w:r>
      <w:r w:rsidR="00241B73">
        <w:t>used</w:t>
      </w:r>
      <w:r w:rsidRPr="00CE5128">
        <w:t xml:space="preserve"> to address funding constraints related to biosafety. </w:t>
      </w:r>
      <w:r w:rsidR="006D48C2" w:rsidRPr="00CE5128">
        <w:t>The compilation</w:t>
      </w:r>
      <w:r w:rsidR="00BA5BF8">
        <w:t>, which was</w:t>
      </w:r>
      <w:r w:rsidRPr="00CE5128">
        <w:t xml:space="preserve"> made available through the Biosafety </w:t>
      </w:r>
      <w:proofErr w:type="gramStart"/>
      <w:r w:rsidRPr="00CE5128">
        <w:t>Clearing-House</w:t>
      </w:r>
      <w:proofErr w:type="gramEnd"/>
      <w:r w:rsidR="00BA5BF8">
        <w:t>,</w:t>
      </w:r>
      <w:r w:rsidRPr="00CE5128">
        <w:t xml:space="preserve"> includes funding opportunities targeted </w:t>
      </w:r>
      <w:r w:rsidR="00902ECB">
        <w:t>at</w:t>
      </w:r>
      <w:r w:rsidR="00902ECB" w:rsidRPr="00CE5128">
        <w:t xml:space="preserve"> </w:t>
      </w:r>
      <w:r w:rsidRPr="00CE5128">
        <w:t xml:space="preserve">specific groups of Parties, as well as broader funding mechanisms that may be relevant to national and regional institutions. </w:t>
      </w:r>
      <w:r w:rsidR="004C2AF6">
        <w:t xml:space="preserve">In addition, it </w:t>
      </w:r>
      <w:r w:rsidR="005677FE">
        <w:t>contains information on</w:t>
      </w:r>
      <w:r w:rsidRPr="00CE5128">
        <w:t xml:space="preserve"> selected international funding organizations that provide grant support to research institutions and research groups working in the fields of biotechnology and biosafety. The compilation will be updated and expanded through continued outreach to funding organizations and further analysis of bilateral cooperation reports.</w:t>
      </w:r>
    </w:p>
    <w:p w14:paraId="46F0A6FE" w14:textId="201AE9AC" w:rsidR="00B96794" w:rsidRPr="00CE5128" w:rsidRDefault="00AA3239" w:rsidP="005B5404">
      <w:pPr>
        <w:pStyle w:val="CBDNormalNumber"/>
      </w:pPr>
      <w:r>
        <w:t>International</w:t>
      </w:r>
      <w:r w:rsidRPr="00CE5128">
        <w:t xml:space="preserve"> </w:t>
      </w:r>
      <w:r w:rsidR="00BC6F4C" w:rsidRPr="00CE5128">
        <w:t xml:space="preserve">development </w:t>
      </w:r>
      <w:r>
        <w:t>partners</w:t>
      </w:r>
      <w:r w:rsidR="00BC6F4C" w:rsidRPr="00CE5128">
        <w:t xml:space="preserve">, including multilateral development banks and multilateral funds, are among the principal sources of biodiversity-related development finance and may therefore </w:t>
      </w:r>
      <w:r w:rsidR="005677FE">
        <w:t>be</w:t>
      </w:r>
      <w:r w:rsidR="005677FE" w:rsidRPr="00CE5128">
        <w:t xml:space="preserve"> </w:t>
      </w:r>
      <w:r w:rsidR="00BC6F4C" w:rsidRPr="00CE5128">
        <w:t>important sources of support for biosafety-related activities. A number of th</w:t>
      </w:r>
      <w:r w:rsidR="005677FE">
        <w:t>o</w:t>
      </w:r>
      <w:r w:rsidR="00BC6F4C" w:rsidRPr="00CE5128">
        <w:t>se institutions have been identified and included in the compilation</w:t>
      </w:r>
      <w:r w:rsidR="00611A01">
        <w:t>.</w:t>
      </w:r>
    </w:p>
    <w:p w14:paraId="29912023" w14:textId="5B3CEA9D" w:rsidR="00BA49F8" w:rsidRPr="00CE5128" w:rsidRDefault="002376B5" w:rsidP="005B5404">
      <w:pPr>
        <w:pStyle w:val="CBDNormalNumber"/>
      </w:pPr>
      <w:r w:rsidRPr="00CE5128">
        <w:t xml:space="preserve">In addition, the Kunming Biodiversity Fund </w:t>
      </w:r>
      <w:r w:rsidR="00203A5F">
        <w:t>provides</w:t>
      </w:r>
      <w:r w:rsidR="00203A5F" w:rsidRPr="00CE5128">
        <w:t xml:space="preserve"> </w:t>
      </w:r>
      <w:r w:rsidRPr="00CE5128">
        <w:t>a new opportunity to strengthen the implementation of Target</w:t>
      </w:r>
      <w:r w:rsidR="005677FE">
        <w:t> </w:t>
      </w:r>
      <w:r w:rsidRPr="00CE5128">
        <w:t xml:space="preserve">17 of the Kunming-Montreal Global Biodiversity Framework. The Fund has approved a global biosafety project aimed at enhancing </w:t>
      </w:r>
      <w:r w:rsidR="009A1C6B">
        <w:t>the</w:t>
      </w:r>
      <w:r w:rsidR="009A1C6B" w:rsidRPr="00CE5128">
        <w:t xml:space="preserve"> </w:t>
      </w:r>
      <w:r w:rsidRPr="00CE5128">
        <w:t xml:space="preserve">capacity </w:t>
      </w:r>
      <w:r w:rsidR="009A1C6B">
        <w:t xml:space="preserve">of countries </w:t>
      </w:r>
      <w:r w:rsidRPr="00CE5128">
        <w:t>to implement Target</w:t>
      </w:r>
      <w:r w:rsidR="00A50F3F">
        <w:t> </w:t>
      </w:r>
      <w:r w:rsidRPr="00CE5128">
        <w:t>17 by strengthening national biosafety frameworks, promoting regional and global cooperation and supporting the effective implementation of the Protocol. Th</w:t>
      </w:r>
      <w:r w:rsidR="0057557B">
        <w:t>e</w:t>
      </w:r>
      <w:r w:rsidRPr="00CE5128">
        <w:t xml:space="preserve"> </w:t>
      </w:r>
      <w:r w:rsidR="00C37EB7">
        <w:t>project</w:t>
      </w:r>
      <w:r w:rsidRPr="00CE5128">
        <w:t xml:space="preserve"> is expected to complement existing financial mechanisms and contribute to closing persistent capacity and resource gaps for biosafety implementation</w:t>
      </w:r>
      <w:r w:rsidR="0057557B">
        <w:t>.</w:t>
      </w:r>
    </w:p>
    <w:p w14:paraId="3FCC82C2" w14:textId="66B33899" w:rsidR="008F39EB" w:rsidRPr="00CE5128" w:rsidRDefault="008031D3" w:rsidP="008F39EB">
      <w:pPr>
        <w:pStyle w:val="CBDH1"/>
      </w:pPr>
      <w:r w:rsidRPr="00CE5128">
        <w:t>V.</w:t>
      </w:r>
      <w:r w:rsidRPr="00CE5128">
        <w:tab/>
      </w:r>
      <w:r w:rsidR="001E3B6D">
        <w:t>Draft decision</w:t>
      </w:r>
    </w:p>
    <w:p w14:paraId="18B15EF4" w14:textId="1173F5BE" w:rsidR="005E26A6" w:rsidRPr="00CE5128" w:rsidRDefault="005E26A6" w:rsidP="005E26A6">
      <w:pPr>
        <w:pStyle w:val="CBDNormalNumber"/>
      </w:pPr>
      <w:r w:rsidRPr="00CE5128">
        <w:t xml:space="preserve">In the light of the information presented above and taking into account the recommendations made by the Compliance Committee under the Cartagena Protocol pertaining to the financial mechanism and resources and </w:t>
      </w:r>
      <w:r w:rsidR="001E3B6D">
        <w:t xml:space="preserve">by </w:t>
      </w:r>
      <w:r w:rsidRPr="00CE5128">
        <w:t xml:space="preserve">the </w:t>
      </w:r>
      <w:r w:rsidR="00AA62BB" w:rsidRPr="00CE5128">
        <w:t xml:space="preserve">Subsidiary Body on Implementation at its </w:t>
      </w:r>
      <w:r w:rsidR="00AE0BE6" w:rsidRPr="00CE5128">
        <w:t xml:space="preserve">sixth and </w:t>
      </w:r>
      <w:r w:rsidR="00AA62BB" w:rsidRPr="00CE5128">
        <w:t xml:space="preserve">seventh </w:t>
      </w:r>
      <w:r w:rsidR="00AA62BB" w:rsidRPr="00CE5128">
        <w:lastRenderedPageBreak/>
        <w:t>meeting</w:t>
      </w:r>
      <w:r w:rsidR="00AE0BE6" w:rsidRPr="00CE5128">
        <w:t>s</w:t>
      </w:r>
      <w:r w:rsidR="00AA62BB" w:rsidRPr="00CE5128">
        <w:t>,</w:t>
      </w:r>
      <w:r w:rsidR="0098024A">
        <w:rPr>
          <w:rStyle w:val="FootnoteReference"/>
        </w:rPr>
        <w:footnoteReference w:id="5"/>
      </w:r>
      <w:r w:rsidR="00AA62BB" w:rsidRPr="00CE5128">
        <w:t xml:space="preserve"> </w:t>
      </w:r>
      <w:r w:rsidRPr="00CE5128">
        <w:t>the Conference of the Parties serving as the meeting of the Parties to the Cartagena Protocol may wish to adopt a decision on the implementation of Article</w:t>
      </w:r>
      <w:r w:rsidR="007A1243">
        <w:t> </w:t>
      </w:r>
      <w:r w:rsidRPr="00CE5128">
        <w:t xml:space="preserve">28 </w:t>
      </w:r>
      <w:r w:rsidR="001E3B6D">
        <w:t>of the Protocol</w:t>
      </w:r>
      <w:r w:rsidRPr="00CE5128">
        <w:t xml:space="preserve"> along the following lines:</w:t>
      </w:r>
    </w:p>
    <w:p w14:paraId="678B97D3" w14:textId="28A732F8" w:rsidR="00032BA2" w:rsidRPr="00CE5128" w:rsidRDefault="00032BA2" w:rsidP="00C869F0">
      <w:pPr>
        <w:pStyle w:val="CBDNormalNumber"/>
        <w:keepNext/>
        <w:numPr>
          <w:ilvl w:val="0"/>
          <w:numId w:val="0"/>
        </w:numPr>
        <w:ind w:left="567" w:firstLine="567"/>
        <w:rPr>
          <w:i/>
          <w:iCs/>
        </w:rPr>
      </w:pPr>
      <w:r w:rsidRPr="00CE5128">
        <w:rPr>
          <w:i/>
          <w:iCs/>
        </w:rPr>
        <w:t>The Conference of the Parties serving as the meeting of the Parties to the Cartagena Protocol</w:t>
      </w:r>
      <w:r w:rsidR="00374D29" w:rsidRPr="00C869F0">
        <w:t>,</w:t>
      </w:r>
    </w:p>
    <w:p w14:paraId="7A967EF4" w14:textId="315B2FBB" w:rsidR="007B65AF" w:rsidRPr="00CE5128" w:rsidRDefault="00096791" w:rsidP="006E4FF9">
      <w:pPr>
        <w:pStyle w:val="CBDNormalNumber"/>
        <w:numPr>
          <w:ilvl w:val="0"/>
          <w:numId w:val="0"/>
        </w:numPr>
        <w:ind w:left="567" w:firstLine="567"/>
      </w:pPr>
      <w:r w:rsidRPr="00CE5128">
        <w:rPr>
          <w:i/>
          <w:iCs/>
        </w:rPr>
        <w:t xml:space="preserve">Recalling </w:t>
      </w:r>
      <w:r w:rsidRPr="00CE5128">
        <w:t>Article</w:t>
      </w:r>
      <w:r w:rsidR="00AA20E6">
        <w:t> </w:t>
      </w:r>
      <w:r w:rsidRPr="00CE5128">
        <w:t>28 of the Cartagena Protocol</w:t>
      </w:r>
      <w:r w:rsidR="00374D29">
        <w:t xml:space="preserve"> on Biosafety</w:t>
      </w:r>
      <w:r w:rsidRPr="00CE5128">
        <w:t>,</w:t>
      </w:r>
      <w:r w:rsidR="007149D0">
        <w:rPr>
          <w:rStyle w:val="FootnoteReference"/>
        </w:rPr>
        <w:footnoteReference w:id="6"/>
      </w:r>
    </w:p>
    <w:p w14:paraId="78691200" w14:textId="518FE92A" w:rsidR="00675D46" w:rsidRPr="00CE5128" w:rsidRDefault="00675D46" w:rsidP="00C869F0">
      <w:pPr>
        <w:pStyle w:val="CBDNormalNumber"/>
        <w:numPr>
          <w:ilvl w:val="0"/>
          <w:numId w:val="0"/>
        </w:numPr>
        <w:ind w:left="567" w:firstLine="567"/>
        <w:rPr>
          <w:i/>
          <w:iCs/>
        </w:rPr>
      </w:pPr>
      <w:r w:rsidRPr="00CE5128">
        <w:rPr>
          <w:i/>
          <w:iCs/>
        </w:rPr>
        <w:t>Having considered</w:t>
      </w:r>
      <w:r w:rsidRPr="00C869F0">
        <w:t xml:space="preserve"> </w:t>
      </w:r>
      <w:r w:rsidRPr="00CE5128">
        <w:t xml:space="preserve">the information on biosafety in the report of the Council of the Global Environment Facility </w:t>
      </w:r>
      <w:r w:rsidR="00441D9C">
        <w:t>for the</w:t>
      </w:r>
      <w:r w:rsidR="00441D9C" w:rsidRPr="00CE5128">
        <w:t xml:space="preserve"> seventeenth meeting </w:t>
      </w:r>
      <w:r w:rsidR="00441D9C">
        <w:t xml:space="preserve">of </w:t>
      </w:r>
      <w:r w:rsidRPr="00CE5128">
        <w:t xml:space="preserve">the Conference of the Parties to the Convention </w:t>
      </w:r>
      <w:r w:rsidR="00D034D2">
        <w:t>on Biological Diversity</w:t>
      </w:r>
      <w:r w:rsidR="008B3666">
        <w:t>,</w:t>
      </w:r>
      <w:r w:rsidR="001B5124">
        <w:rPr>
          <w:rStyle w:val="FootnoteReference"/>
        </w:rPr>
        <w:footnoteReference w:id="7"/>
      </w:r>
      <w:r w:rsidR="000B5B87" w:rsidRPr="00C869F0">
        <w:rPr>
          <w:vertAlign w:val="superscript"/>
        </w:rPr>
        <w:t>,</w:t>
      </w:r>
      <w:r w:rsidR="002154DE">
        <w:rPr>
          <w:rStyle w:val="FootnoteReference"/>
        </w:rPr>
        <w:footnoteReference w:id="8"/>
      </w:r>
    </w:p>
    <w:p w14:paraId="714C78A7" w14:textId="735B5702" w:rsidR="00032BA2" w:rsidRPr="00CE5128" w:rsidRDefault="00032BA2" w:rsidP="00C869F0">
      <w:pPr>
        <w:pStyle w:val="CBDNormalNoNumber"/>
        <w:ind w:firstLine="567"/>
        <w:rPr>
          <w:lang w:val="en-ZA" w:eastAsia="en-GB"/>
        </w:rPr>
      </w:pPr>
      <w:r w:rsidRPr="00CE5128">
        <w:rPr>
          <w:lang w:val="en-ZA" w:eastAsia="en-GB"/>
        </w:rPr>
        <w:t>1.</w:t>
      </w:r>
      <w:r w:rsidRPr="00CE5128">
        <w:rPr>
          <w:i/>
          <w:iCs/>
          <w:lang w:val="en-ZA" w:eastAsia="en-GB"/>
        </w:rPr>
        <w:tab/>
        <w:t>Welcomes</w:t>
      </w:r>
      <w:r w:rsidRPr="00CE5128">
        <w:rPr>
          <w:lang w:val="en-ZA" w:eastAsia="en-GB"/>
        </w:rPr>
        <w:t xml:space="preserve"> the </w:t>
      </w:r>
      <w:r w:rsidR="001D472B" w:rsidRPr="00CE5128">
        <w:rPr>
          <w:rFonts w:eastAsia="MS Mincho"/>
          <w:iCs/>
          <w:lang w:val="en-ZA"/>
        </w:rPr>
        <w:t>ninth</w:t>
      </w:r>
      <w:r w:rsidRPr="00CE5128">
        <w:rPr>
          <w:lang w:val="en-ZA" w:eastAsia="en-GB"/>
        </w:rPr>
        <w:t xml:space="preserve"> replenishment of the Global Environment Facility Trust Fund and its programming directions and the support </w:t>
      </w:r>
      <w:r w:rsidR="00B73B39">
        <w:rPr>
          <w:lang w:val="en-ZA" w:eastAsia="en-GB"/>
        </w:rPr>
        <w:t>thereby made</w:t>
      </w:r>
      <w:r w:rsidRPr="00CE5128">
        <w:rPr>
          <w:lang w:val="en-ZA" w:eastAsia="en-GB"/>
        </w:rPr>
        <w:t xml:space="preserve"> available to Parties for the implementation of the Cartagena Protocol</w:t>
      </w:r>
      <w:r w:rsidR="00643FA7">
        <w:rPr>
          <w:lang w:val="en-ZA" w:eastAsia="en-GB"/>
        </w:rPr>
        <w:t xml:space="preserve"> on Biosafety</w:t>
      </w:r>
      <w:r w:rsidR="00F357B7">
        <w:rPr>
          <w:lang w:val="en-ZA" w:eastAsia="en-GB"/>
        </w:rPr>
        <w:t>,</w:t>
      </w:r>
      <w:r w:rsidR="00902011" w:rsidRPr="00CE5128">
        <w:t xml:space="preserve"> </w:t>
      </w:r>
      <w:r w:rsidR="00902011" w:rsidRPr="00CE5128">
        <w:rPr>
          <w:lang w:val="en-ZA" w:eastAsia="en-GB"/>
        </w:rPr>
        <w:t xml:space="preserve">and </w:t>
      </w:r>
      <w:r w:rsidR="00902011" w:rsidRPr="00C869F0">
        <w:rPr>
          <w:lang w:val="en-ZA" w:eastAsia="en-GB"/>
        </w:rPr>
        <w:t>expresses its appreciation</w:t>
      </w:r>
      <w:r w:rsidR="00902011" w:rsidRPr="00CE5128">
        <w:rPr>
          <w:lang w:val="en-ZA" w:eastAsia="en-GB"/>
        </w:rPr>
        <w:t xml:space="preserve"> to the countries that contributed to the replenishment</w:t>
      </w:r>
      <w:r w:rsidR="003C3B3D" w:rsidRPr="00CE5128">
        <w:rPr>
          <w:lang w:val="en-ZA" w:eastAsia="en-GB"/>
        </w:rPr>
        <w:t>;</w:t>
      </w:r>
    </w:p>
    <w:p w14:paraId="484633FB" w14:textId="46733EF4" w:rsidR="002D2B0A" w:rsidRPr="00CE5128" w:rsidRDefault="002D2B0A" w:rsidP="00C869F0">
      <w:pPr>
        <w:pStyle w:val="CBDNormalNoNumber"/>
        <w:ind w:firstLine="567"/>
        <w:rPr>
          <w:lang w:val="en-ZA" w:eastAsia="en-GB"/>
        </w:rPr>
      </w:pPr>
      <w:r w:rsidRPr="00C869F0">
        <w:rPr>
          <w:lang w:val="en-ZA" w:eastAsia="en-GB"/>
        </w:rPr>
        <w:t>2.</w:t>
      </w:r>
      <w:r w:rsidRPr="00CE5128">
        <w:rPr>
          <w:i/>
          <w:iCs/>
          <w:lang w:val="en-ZA" w:eastAsia="en-GB"/>
        </w:rPr>
        <w:tab/>
        <w:t>Welcomes with appreciation</w:t>
      </w:r>
      <w:r w:rsidRPr="00C869F0">
        <w:rPr>
          <w:lang w:val="en-ZA" w:eastAsia="en-GB"/>
        </w:rPr>
        <w:t xml:space="preserve"> </w:t>
      </w:r>
      <w:r w:rsidR="00394DF7" w:rsidRPr="00CE5128">
        <w:t xml:space="preserve">the measures taken by the </w:t>
      </w:r>
      <w:r w:rsidR="002F1181">
        <w:t>Global Environment Facility</w:t>
      </w:r>
      <w:r w:rsidR="002F1181" w:rsidRPr="00CE5128">
        <w:t xml:space="preserve"> </w:t>
      </w:r>
      <w:r w:rsidR="00750A1A" w:rsidRPr="00CE5128">
        <w:t xml:space="preserve">to enhance </w:t>
      </w:r>
      <w:r w:rsidR="00AE49A1" w:rsidRPr="00CE5128">
        <w:rPr>
          <w:lang w:val="en-ZA" w:eastAsia="en-GB"/>
        </w:rPr>
        <w:t>the financial mechanism with respect to biosafety</w:t>
      </w:r>
      <w:r w:rsidR="00B31616" w:rsidRPr="00CE5128">
        <w:rPr>
          <w:lang w:val="en-ZA" w:eastAsia="en-GB"/>
        </w:rPr>
        <w:t>;</w:t>
      </w:r>
    </w:p>
    <w:p w14:paraId="44D1A118" w14:textId="4A50C883" w:rsidR="00E95140" w:rsidRPr="00CE5128" w:rsidRDefault="00112770" w:rsidP="00C869F0">
      <w:pPr>
        <w:pStyle w:val="CBDNormalNoNumber"/>
        <w:ind w:firstLine="567"/>
        <w:rPr>
          <w:lang w:val="en-ZA" w:eastAsia="en-GB"/>
        </w:rPr>
      </w:pPr>
      <w:r w:rsidRPr="00C869F0">
        <w:rPr>
          <w:lang w:val="en-ZA" w:eastAsia="en-GB"/>
        </w:rPr>
        <w:t>3.</w:t>
      </w:r>
      <w:r w:rsidRPr="00CE5128">
        <w:rPr>
          <w:i/>
          <w:iCs/>
          <w:lang w:val="en-ZA" w:eastAsia="en-GB"/>
        </w:rPr>
        <w:tab/>
        <w:t>Recommends</w:t>
      </w:r>
      <w:r w:rsidRPr="00C869F0">
        <w:rPr>
          <w:lang w:val="en-ZA" w:eastAsia="en-GB"/>
        </w:rPr>
        <w:t xml:space="preserve"> </w:t>
      </w:r>
      <w:r w:rsidR="00CB1541">
        <w:rPr>
          <w:lang w:val="en-ZA" w:eastAsia="en-GB"/>
        </w:rPr>
        <w:t>that</w:t>
      </w:r>
      <w:r w:rsidR="00CB1541" w:rsidRPr="00CE5128">
        <w:rPr>
          <w:lang w:val="en-ZA" w:eastAsia="en-GB"/>
        </w:rPr>
        <w:t xml:space="preserve"> </w:t>
      </w:r>
      <w:r w:rsidRPr="00CE5128">
        <w:rPr>
          <w:lang w:val="en-ZA" w:eastAsia="en-GB"/>
        </w:rPr>
        <w:t xml:space="preserve">the Conference of the Parties </w:t>
      </w:r>
      <w:r w:rsidR="00643FA7">
        <w:rPr>
          <w:lang w:val="en-ZA" w:eastAsia="en-GB"/>
        </w:rPr>
        <w:t xml:space="preserve">to the Convention </w:t>
      </w:r>
      <w:r w:rsidR="00CB1541">
        <w:rPr>
          <w:lang w:val="en-ZA" w:eastAsia="en-GB"/>
        </w:rPr>
        <w:t xml:space="preserve">on Biological Diversity </w:t>
      </w:r>
      <w:proofErr w:type="gramStart"/>
      <w:r w:rsidRPr="00CE5128">
        <w:rPr>
          <w:lang w:val="en-ZA" w:eastAsia="en-GB"/>
        </w:rPr>
        <w:t>give full consideration to</w:t>
      </w:r>
      <w:proofErr w:type="gramEnd"/>
      <w:r w:rsidRPr="00CE5128">
        <w:rPr>
          <w:lang w:val="en-ZA" w:eastAsia="en-GB"/>
        </w:rPr>
        <w:t xml:space="preserve"> the Cartagena Protocol in the terms of reference to be adopted for </w:t>
      </w:r>
      <w:r w:rsidR="00374946">
        <w:rPr>
          <w:lang w:val="en-ZA" w:eastAsia="en-GB"/>
        </w:rPr>
        <w:t xml:space="preserve">the </w:t>
      </w:r>
      <w:r w:rsidR="00E53208" w:rsidRPr="00CE5128">
        <w:rPr>
          <w:lang w:val="en-ZA" w:eastAsia="en-GB"/>
        </w:rPr>
        <w:t>seventh quadrennial review</w:t>
      </w:r>
      <w:r w:rsidRPr="00CE5128">
        <w:rPr>
          <w:lang w:val="en-ZA" w:eastAsia="en-GB"/>
        </w:rPr>
        <w:t xml:space="preserve"> of the effectiveness of the financial mechanism under the Convention;</w:t>
      </w:r>
    </w:p>
    <w:p w14:paraId="20B2A59E" w14:textId="55475217" w:rsidR="00112770" w:rsidRPr="00CE5128" w:rsidRDefault="00B70362" w:rsidP="00C869F0">
      <w:pPr>
        <w:pStyle w:val="CBDNormalNoNumber"/>
        <w:ind w:firstLine="567"/>
        <w:rPr>
          <w:lang w:val="en-ZA" w:eastAsia="en-GB"/>
        </w:rPr>
      </w:pPr>
      <w:r w:rsidRPr="00CE5128">
        <w:t>4.</w:t>
      </w:r>
      <w:r w:rsidRPr="00CE5128">
        <w:tab/>
      </w:r>
      <w:r w:rsidR="00E95140" w:rsidRPr="00CE5128">
        <w:rPr>
          <w:i/>
          <w:iCs/>
          <w:lang w:val="en-ZA" w:eastAsia="en-GB"/>
        </w:rPr>
        <w:t>Invites</w:t>
      </w:r>
      <w:r w:rsidR="00E95140" w:rsidRPr="00CE5128">
        <w:rPr>
          <w:lang w:val="en-ZA" w:eastAsia="en-GB"/>
        </w:rPr>
        <w:t xml:space="preserve"> Parties</w:t>
      </w:r>
      <w:r w:rsidR="00306AE0" w:rsidRPr="00CE5128">
        <w:rPr>
          <w:lang w:val="en-ZA" w:eastAsia="en-GB"/>
        </w:rPr>
        <w:t xml:space="preserve"> to the Cartagena Protocol</w:t>
      </w:r>
      <w:r w:rsidR="00E95140" w:rsidRPr="00CE5128">
        <w:rPr>
          <w:lang w:val="en-ZA" w:eastAsia="en-GB"/>
        </w:rPr>
        <w:t xml:space="preserve"> to contribute to and participate in the seventh quadrennial review of the effectiveness of the financial mechanism</w:t>
      </w:r>
      <w:r w:rsidR="00E91C99">
        <w:rPr>
          <w:lang w:val="en-ZA" w:eastAsia="en-GB"/>
        </w:rPr>
        <w:t>;</w:t>
      </w:r>
    </w:p>
    <w:p w14:paraId="008868A8" w14:textId="6FECC650" w:rsidR="00112770" w:rsidRPr="00CE5128" w:rsidRDefault="00B70362" w:rsidP="00C869F0">
      <w:pPr>
        <w:pStyle w:val="CBDNormalNoNumber"/>
        <w:ind w:firstLine="567"/>
        <w:rPr>
          <w:i/>
          <w:iCs/>
          <w:lang w:val="en-ZA" w:eastAsia="en-GB"/>
        </w:rPr>
      </w:pPr>
      <w:r w:rsidRPr="00C869F0">
        <w:rPr>
          <w:iCs/>
        </w:rPr>
        <w:t>5.</w:t>
      </w:r>
      <w:r w:rsidRPr="00CE5128">
        <w:rPr>
          <w:i/>
        </w:rPr>
        <w:tab/>
      </w:r>
      <w:r w:rsidR="00CD510B" w:rsidRPr="00CE5128">
        <w:rPr>
          <w:i/>
        </w:rPr>
        <w:t xml:space="preserve">Urges </w:t>
      </w:r>
      <w:r w:rsidR="00CD510B" w:rsidRPr="00CE5128" w:rsidDel="00211339">
        <w:t>eligible</w:t>
      </w:r>
      <w:r w:rsidR="00CD510B" w:rsidRPr="00CE5128">
        <w:t xml:space="preserve"> Parties to use the</w:t>
      </w:r>
      <w:r w:rsidR="00710A3A">
        <w:t xml:space="preserve"> </w:t>
      </w:r>
      <w:r w:rsidR="00CD510B" w:rsidRPr="00CE5128">
        <w:t xml:space="preserve">resources </w:t>
      </w:r>
      <w:r w:rsidR="00710A3A">
        <w:t xml:space="preserve">allocated to </w:t>
      </w:r>
      <w:r w:rsidR="00CD510B" w:rsidRPr="00CE5128">
        <w:t xml:space="preserve">biosafety activities </w:t>
      </w:r>
      <w:r w:rsidR="00710A3A">
        <w:t>by</w:t>
      </w:r>
      <w:r w:rsidR="00710A3A" w:rsidRPr="00CE5128">
        <w:t xml:space="preserve"> </w:t>
      </w:r>
      <w:r w:rsidR="00CD510B" w:rsidRPr="00CE5128">
        <w:t>the Global Environment Facility through its System for Transparent Allocation of Resources and to integrate biosafety into their biodiversity projects, in accordance with nationally identified needs and priorities;</w:t>
      </w:r>
    </w:p>
    <w:p w14:paraId="17A75AC3" w14:textId="655C4F6E" w:rsidR="0067134D" w:rsidRPr="00CE5128" w:rsidRDefault="00B722C9" w:rsidP="00C869F0">
      <w:pPr>
        <w:pStyle w:val="CBDNormalNoNumber"/>
        <w:keepNext/>
        <w:ind w:firstLine="567"/>
        <w:rPr>
          <w:lang w:val="en-ZA" w:eastAsia="en-GB"/>
        </w:rPr>
      </w:pPr>
      <w:r w:rsidRPr="00CE5128">
        <w:rPr>
          <w:lang w:val="en-ZA" w:eastAsia="en-GB"/>
        </w:rPr>
        <w:t>6</w:t>
      </w:r>
      <w:r w:rsidR="0067134D" w:rsidRPr="00CE5128">
        <w:rPr>
          <w:lang w:val="en-ZA" w:eastAsia="en-GB"/>
        </w:rPr>
        <w:t>.</w:t>
      </w:r>
      <w:r w:rsidR="0067134D" w:rsidRPr="00CE5128">
        <w:rPr>
          <w:lang w:val="en-ZA" w:eastAsia="en-GB"/>
        </w:rPr>
        <w:tab/>
      </w:r>
      <w:r w:rsidR="0067134D" w:rsidRPr="00CE5128">
        <w:rPr>
          <w:i/>
          <w:iCs/>
          <w:lang w:val="en-ZA" w:eastAsia="en-GB"/>
        </w:rPr>
        <w:t>Encourages</w:t>
      </w:r>
      <w:r w:rsidR="0067134D" w:rsidRPr="00CE5128">
        <w:rPr>
          <w:lang w:val="en-ZA" w:eastAsia="en-GB"/>
        </w:rPr>
        <w:t xml:space="preserve"> eligible Parties:</w:t>
      </w:r>
    </w:p>
    <w:p w14:paraId="629ECB69" w14:textId="5354D5CD" w:rsidR="00AF11FA" w:rsidRPr="00CE5128" w:rsidRDefault="00641FD6" w:rsidP="00C869F0">
      <w:pPr>
        <w:pStyle w:val="CBDsubpara-item"/>
        <w:ind w:left="567" w:firstLine="567"/>
        <w:jc w:val="both"/>
      </w:pPr>
      <w:r w:rsidRPr="00CE5128">
        <w:t>(</w:t>
      </w:r>
      <w:r w:rsidR="008F528F" w:rsidRPr="00CE5128">
        <w:t>a</w:t>
      </w:r>
      <w:r w:rsidRPr="00CE5128">
        <w:t>)</w:t>
      </w:r>
      <w:r w:rsidRPr="00CE5128">
        <w:tab/>
        <w:t xml:space="preserve">To </w:t>
      </w:r>
      <w:r w:rsidR="008B16B2" w:rsidRPr="00CE5128">
        <w:t>include needs and provisions for the implementation of the Cartagena Protocol in their national biodiversity finance plans</w:t>
      </w:r>
      <w:r w:rsidR="009A49AF" w:rsidRPr="00CE5128">
        <w:t>;</w:t>
      </w:r>
    </w:p>
    <w:p w14:paraId="7EAF5C9E" w14:textId="17E24322" w:rsidR="009A49AF" w:rsidRPr="00CE5128" w:rsidRDefault="009A49AF" w:rsidP="00C869F0">
      <w:pPr>
        <w:pStyle w:val="CBDsubpara-item"/>
        <w:ind w:left="567" w:firstLine="567"/>
        <w:jc w:val="both"/>
      </w:pPr>
      <w:r w:rsidRPr="00CE5128">
        <w:t>(</w:t>
      </w:r>
      <w:r w:rsidR="00D01C43" w:rsidRPr="00CE5128">
        <w:t>b)</w:t>
      </w:r>
      <w:r w:rsidR="001A3756" w:rsidRPr="00CE5128">
        <w:tab/>
        <w:t xml:space="preserve">To cooperate at the regional and subregional levels, as appropriate, </w:t>
      </w:r>
      <w:proofErr w:type="gramStart"/>
      <w:r w:rsidR="00964F7C">
        <w:t>in order to</w:t>
      </w:r>
      <w:proofErr w:type="gramEnd"/>
      <w:r w:rsidR="00462D36" w:rsidRPr="00CE5128">
        <w:t xml:space="preserve"> </w:t>
      </w:r>
      <w:r w:rsidR="001A3756" w:rsidRPr="00CE5128">
        <w:t>prepa</w:t>
      </w:r>
      <w:r w:rsidR="00964F7C">
        <w:t>re</w:t>
      </w:r>
      <w:r w:rsidR="001A3756" w:rsidRPr="00CE5128">
        <w:t xml:space="preserve"> requests for support from the Global Environment Facility for joint projects contributing to</w:t>
      </w:r>
      <w:r w:rsidR="004336B4" w:rsidRPr="004336B4">
        <w:t xml:space="preserve"> </w:t>
      </w:r>
      <w:r w:rsidR="004336B4" w:rsidRPr="00CE5128">
        <w:t>the cost-effective sharing of resources, information, experiences and expertise</w:t>
      </w:r>
      <w:r w:rsidR="001A3756" w:rsidRPr="00CE5128">
        <w:t xml:space="preserve"> and </w:t>
      </w:r>
      <w:r w:rsidR="00964F7C">
        <w:t xml:space="preserve">to </w:t>
      </w:r>
      <w:r w:rsidR="001A3756" w:rsidRPr="00CE5128">
        <w:t>maximiz</w:t>
      </w:r>
      <w:r w:rsidR="00964F7C">
        <w:t>e</w:t>
      </w:r>
      <w:r w:rsidR="001A3756" w:rsidRPr="00CE5128">
        <w:t xml:space="preserve"> complementarities and opportunities </w:t>
      </w:r>
      <w:r w:rsidR="004336B4">
        <w:t>in that regard;</w:t>
      </w:r>
    </w:p>
    <w:p w14:paraId="70BE65D6" w14:textId="7D72D787" w:rsidR="006649AF" w:rsidRPr="00CE5128" w:rsidRDefault="00D01C43" w:rsidP="00C869F0">
      <w:pPr>
        <w:pStyle w:val="CBDsubpara-item"/>
        <w:ind w:left="567" w:firstLine="567"/>
        <w:jc w:val="both"/>
        <w:rPr>
          <w:lang w:val="en-ZA" w:eastAsia="en-GB"/>
        </w:rPr>
      </w:pPr>
      <w:r w:rsidRPr="00CE5128">
        <w:t>(c</w:t>
      </w:r>
      <w:r w:rsidR="003E33BC" w:rsidRPr="00CE5128">
        <w:t>)</w:t>
      </w:r>
      <w:r w:rsidR="003E33BC" w:rsidRPr="00CE5128">
        <w:tab/>
        <w:t>To contribute</w:t>
      </w:r>
      <w:r w:rsidR="001155E1" w:rsidRPr="00CE5128">
        <w:t xml:space="preserve"> biosafety elements</w:t>
      </w:r>
      <w:r w:rsidR="003E33BC" w:rsidRPr="00CE5128">
        <w:t xml:space="preserve"> to the </w:t>
      </w:r>
      <w:r w:rsidR="00381744" w:rsidRPr="00CE5128">
        <w:t xml:space="preserve">four-year outcome-oriented framework of programme priorities related to </w:t>
      </w:r>
      <w:r w:rsidR="00A3430C">
        <w:t xml:space="preserve">the </w:t>
      </w:r>
      <w:r w:rsidR="00C775BB">
        <w:t>use</w:t>
      </w:r>
      <w:r w:rsidR="00381744" w:rsidRPr="00CE5128">
        <w:t xml:space="preserve"> of Global Environment Facility resources for biodiversity for the period from July 2030 to June 2034;</w:t>
      </w:r>
    </w:p>
    <w:p w14:paraId="3365E918" w14:textId="124FA8FC" w:rsidR="00D00842" w:rsidRPr="00CE5128" w:rsidRDefault="00B722C9" w:rsidP="00C869F0">
      <w:pPr>
        <w:pStyle w:val="CBDNormalNoNumber"/>
        <w:keepNext/>
        <w:ind w:firstLine="567"/>
        <w:rPr>
          <w:lang w:val="en-US"/>
        </w:rPr>
      </w:pPr>
      <w:r w:rsidRPr="00C869F0">
        <w:rPr>
          <w:iCs/>
        </w:rPr>
        <w:t>7.</w:t>
      </w:r>
      <w:r w:rsidRPr="00CE5128">
        <w:rPr>
          <w:i/>
        </w:rPr>
        <w:tab/>
      </w:r>
      <w:r w:rsidR="00E71AAC" w:rsidRPr="00CE5128">
        <w:rPr>
          <w:i/>
        </w:rPr>
        <w:t>R</w:t>
      </w:r>
      <w:proofErr w:type="spellStart"/>
      <w:r w:rsidR="00E71AAC" w:rsidRPr="00CE5128">
        <w:rPr>
          <w:i/>
          <w:lang w:val="en-US"/>
        </w:rPr>
        <w:t>ecommends</w:t>
      </w:r>
      <w:proofErr w:type="spellEnd"/>
      <w:r w:rsidR="00E71AAC" w:rsidRPr="00CE5128">
        <w:rPr>
          <w:lang w:val="en-US"/>
        </w:rPr>
        <w:t xml:space="preserve"> that, in adopting its guidance to the </w:t>
      </w:r>
      <w:r w:rsidR="00E71AAC" w:rsidRPr="00CE5128">
        <w:t>Global Environment Facility</w:t>
      </w:r>
      <w:r w:rsidR="00E71AAC" w:rsidRPr="00CE5128">
        <w:rPr>
          <w:lang w:val="en-US"/>
        </w:rPr>
        <w:t xml:space="preserve"> with respect to support for the implementation of the Cartagena Protocol, the Conference of the Parties to the Convention </w:t>
      </w:r>
      <w:r w:rsidR="00E71AAC" w:rsidRPr="00C869F0">
        <w:t>request</w:t>
      </w:r>
      <w:r w:rsidR="00E71AAC" w:rsidRPr="00CE5128">
        <w:rPr>
          <w:lang w:val="en-US"/>
        </w:rPr>
        <w:t xml:space="preserve"> the Facility</w:t>
      </w:r>
      <w:r w:rsidR="00D00842" w:rsidRPr="00CE5128">
        <w:rPr>
          <w:lang w:val="en-US"/>
        </w:rPr>
        <w:t>:</w:t>
      </w:r>
    </w:p>
    <w:p w14:paraId="611A3218" w14:textId="4FD0B71D" w:rsidR="00E71AAC" w:rsidRPr="00CE5128" w:rsidRDefault="001C147F" w:rsidP="00C869F0">
      <w:pPr>
        <w:pStyle w:val="CBDRecommendText"/>
        <w:ind w:firstLine="567"/>
        <w:rPr>
          <w:lang w:val="en-US"/>
        </w:rPr>
      </w:pPr>
      <w:r w:rsidRPr="00CE5128">
        <w:rPr>
          <w:lang w:val="en-US"/>
        </w:rPr>
        <w:t>(a)</w:t>
      </w:r>
      <w:r w:rsidRPr="00CE5128">
        <w:rPr>
          <w:lang w:val="en-US"/>
        </w:rPr>
        <w:tab/>
      </w:r>
      <w:r w:rsidR="00986C61">
        <w:rPr>
          <w:lang w:val="en-US"/>
        </w:rPr>
        <w:t>To m</w:t>
      </w:r>
      <w:r w:rsidR="00E71AAC" w:rsidRPr="00CE5128">
        <w:rPr>
          <w:lang w:val="en-US"/>
        </w:rPr>
        <w:t>ake specific, adequate and timely funding available to eligible Parties for putting in place legal, administrative and other measures for implement</w:t>
      </w:r>
      <w:r w:rsidR="000F7320">
        <w:rPr>
          <w:lang w:val="en-US"/>
        </w:rPr>
        <w:t>ing</w:t>
      </w:r>
      <w:r w:rsidR="00E71AAC" w:rsidRPr="00CE5128">
        <w:rPr>
          <w:lang w:val="en-US"/>
        </w:rPr>
        <w:t xml:space="preserve"> the </w:t>
      </w:r>
      <w:r w:rsidR="000F7320">
        <w:rPr>
          <w:lang w:val="en-US"/>
        </w:rPr>
        <w:t xml:space="preserve">Cartagena </w:t>
      </w:r>
      <w:r w:rsidR="00E71AAC" w:rsidRPr="00CE5128">
        <w:rPr>
          <w:lang w:val="en-US"/>
        </w:rPr>
        <w:t>Protocol;</w:t>
      </w:r>
    </w:p>
    <w:p w14:paraId="60063E08" w14:textId="4967C60C" w:rsidR="00A62F3F" w:rsidRPr="00CE5128" w:rsidRDefault="001C147F" w:rsidP="00C869F0">
      <w:pPr>
        <w:pStyle w:val="CBDRecommendText"/>
        <w:ind w:firstLine="567"/>
      </w:pPr>
      <w:r w:rsidRPr="00CE5128">
        <w:t>(b)</w:t>
      </w:r>
      <w:r w:rsidRPr="00CE5128">
        <w:tab/>
      </w:r>
      <w:r w:rsidR="00986C61">
        <w:t>To c</w:t>
      </w:r>
      <w:r w:rsidR="00A62F3F" w:rsidRPr="00CE5128">
        <w:t xml:space="preserve">ontinue to provide support for the effective use of the Biosafety </w:t>
      </w:r>
      <w:proofErr w:type="gramStart"/>
      <w:r w:rsidR="00A62F3F" w:rsidRPr="00CE5128">
        <w:t>Clearing-House</w:t>
      </w:r>
      <w:proofErr w:type="gramEnd"/>
      <w:r w:rsidR="00A62F3F" w:rsidRPr="00CE5128">
        <w:t>;</w:t>
      </w:r>
    </w:p>
    <w:p w14:paraId="7CBA7676" w14:textId="200F6A73" w:rsidR="00E71AAC" w:rsidRPr="00CE5128" w:rsidRDefault="001C147F" w:rsidP="00C869F0">
      <w:pPr>
        <w:pStyle w:val="CBDRecommendText"/>
        <w:ind w:firstLine="567"/>
      </w:pPr>
      <w:r w:rsidRPr="00CE5128">
        <w:lastRenderedPageBreak/>
        <w:t>(c)</w:t>
      </w:r>
      <w:r w:rsidRPr="00CE5128">
        <w:tab/>
      </w:r>
      <w:r w:rsidR="00986C61">
        <w:t>To a</w:t>
      </w:r>
      <w:r w:rsidR="00255C64" w:rsidRPr="00CE5128">
        <w:t>ssist eligible Parties by providing</w:t>
      </w:r>
      <w:r w:rsidR="00E2116D">
        <w:t xml:space="preserve"> them</w:t>
      </w:r>
      <w:r w:rsidR="00255C64" w:rsidRPr="00CE5128">
        <w:t>,</w:t>
      </w:r>
      <w:r w:rsidR="00255C64" w:rsidRPr="00CE5128">
        <w:rPr>
          <w:i/>
          <w:iCs/>
        </w:rPr>
        <w:t xml:space="preserve"> </w:t>
      </w:r>
      <w:r w:rsidR="00255C64" w:rsidRPr="00CE5128">
        <w:t xml:space="preserve">sufficiently in advance of the reporting deadline, </w:t>
      </w:r>
      <w:r w:rsidR="00E2116D">
        <w:t xml:space="preserve">with </w:t>
      </w:r>
      <w:r w:rsidR="00255C64" w:rsidRPr="00CE5128">
        <w:t xml:space="preserve">financial support </w:t>
      </w:r>
      <w:r w:rsidR="00B5041E">
        <w:t xml:space="preserve">to hold </w:t>
      </w:r>
      <w:r w:rsidR="00B5041E" w:rsidRPr="00CE5128">
        <w:t>adequate national consultations</w:t>
      </w:r>
      <w:r w:rsidR="00445F7F">
        <w:t>, thus giving them enough time to prepare</w:t>
      </w:r>
      <w:r w:rsidR="00B5041E" w:rsidRPr="00CE5128">
        <w:t xml:space="preserve"> </w:t>
      </w:r>
      <w:r w:rsidR="00593EFC">
        <w:rPr>
          <w:lang w:eastAsia="en-GB"/>
        </w:rPr>
        <w:t xml:space="preserve">their </w:t>
      </w:r>
      <w:r w:rsidR="00604B9F" w:rsidRPr="00CE5128">
        <w:rPr>
          <w:lang w:eastAsia="en-GB"/>
        </w:rPr>
        <w:t>sixth</w:t>
      </w:r>
      <w:r w:rsidR="00255C64" w:rsidRPr="00CE5128">
        <w:t xml:space="preserve"> national reports and </w:t>
      </w:r>
      <w:r w:rsidR="006577E0">
        <w:t>submi</w:t>
      </w:r>
      <w:r w:rsidR="00C737BD">
        <w:t>t them</w:t>
      </w:r>
      <w:r w:rsidR="006577E0">
        <w:t xml:space="preserve"> </w:t>
      </w:r>
      <w:r w:rsidR="00C737BD">
        <w:t xml:space="preserve">in </w:t>
      </w:r>
      <w:r w:rsidR="00255C64" w:rsidRPr="00CE5128">
        <w:t>a timely manner;</w:t>
      </w:r>
    </w:p>
    <w:p w14:paraId="319C1967" w14:textId="0AE08FE0" w:rsidR="00BD10E5" w:rsidRDefault="001C147F">
      <w:pPr>
        <w:pStyle w:val="CBDRecommendText"/>
        <w:ind w:firstLine="567"/>
        <w:rPr>
          <w:lang w:val="en-US"/>
        </w:rPr>
      </w:pPr>
      <w:r w:rsidRPr="00CE5128">
        <w:t>(d)</w:t>
      </w:r>
      <w:r w:rsidRPr="00CE5128">
        <w:tab/>
      </w:r>
      <w:r w:rsidR="00B202F3">
        <w:t xml:space="preserve">To </w:t>
      </w:r>
      <w:r w:rsidR="00B202F3">
        <w:rPr>
          <w:lang w:val="en-US"/>
        </w:rPr>
        <w:t>m</w:t>
      </w:r>
      <w:r w:rsidR="00D059BE" w:rsidRPr="00CE5128">
        <w:rPr>
          <w:lang w:val="en-US"/>
        </w:rPr>
        <w:t>ake specific, adequate and timely funding available to eligible Parties to implement compliance action plans developed at the request of the Compliance Committee</w:t>
      </w:r>
      <w:r w:rsidR="00B202F3">
        <w:rPr>
          <w:lang w:val="en-US"/>
        </w:rPr>
        <w:t xml:space="preserve"> under the </w:t>
      </w:r>
      <w:r w:rsidR="00F16178">
        <w:rPr>
          <w:lang w:val="en-US"/>
        </w:rPr>
        <w:t xml:space="preserve">Cartagena </w:t>
      </w:r>
      <w:r w:rsidR="00B202F3">
        <w:rPr>
          <w:lang w:val="en-US"/>
        </w:rPr>
        <w:t>Protocol</w:t>
      </w:r>
      <w:r w:rsidR="00D059BE" w:rsidRPr="00CE5128">
        <w:rPr>
          <w:lang w:val="en-US"/>
        </w:rPr>
        <w:t>;</w:t>
      </w:r>
    </w:p>
    <w:p w14:paraId="65F75D07" w14:textId="72EEA132" w:rsidR="00B722C9" w:rsidRPr="00CE5128" w:rsidRDefault="005E4F16" w:rsidP="00C869F0">
      <w:pPr>
        <w:pStyle w:val="CBDRecommendText"/>
        <w:ind w:firstLine="567"/>
      </w:pPr>
      <w:r>
        <w:rPr>
          <w:lang w:val="en-US"/>
        </w:rPr>
        <w:t>(e)</w:t>
      </w:r>
      <w:r>
        <w:rPr>
          <w:lang w:val="en-US"/>
        </w:rPr>
        <w:tab/>
        <w:t xml:space="preserve">To </w:t>
      </w:r>
      <w:r w:rsidR="00A92E75" w:rsidRPr="00CE5128">
        <w:t>continue to support capacity-building and development on biosafety, [as part of country-driven projects,] including during the ninth replenishment period of its Trust Fund (July 2026−June 2030) and through the Global Biodiversity Framework Fund, according to the mandates</w:t>
      </w:r>
      <w:r w:rsidR="00C9751E">
        <w:t xml:space="preserve"> of the respective </w:t>
      </w:r>
      <w:proofErr w:type="gramStart"/>
      <w:r w:rsidR="00C9751E">
        <w:t>Funds</w:t>
      </w:r>
      <w:r w:rsidR="00A92E75" w:rsidRPr="00CE5128">
        <w:t>[</w:t>
      </w:r>
      <w:proofErr w:type="gramEnd"/>
      <w:r w:rsidR="00A92E75" w:rsidRPr="00CE5128">
        <w:t>, and to establish [direct,] adequate, predictable and dedicated funding channels for biosafety to ensure that implementation needs are fully met];</w:t>
      </w:r>
    </w:p>
    <w:p w14:paraId="653299E3" w14:textId="1ACE4474" w:rsidR="00A92E75" w:rsidRPr="00CE5128" w:rsidRDefault="00B722C9" w:rsidP="00C869F0">
      <w:pPr>
        <w:pStyle w:val="CBDNormalNoNumber"/>
        <w:ind w:firstLine="567"/>
        <w:rPr>
          <w:lang w:val="en-ZA" w:eastAsia="en-GB"/>
        </w:rPr>
      </w:pPr>
      <w:r w:rsidRPr="00C869F0">
        <w:rPr>
          <w:lang w:eastAsia="en-GB"/>
        </w:rPr>
        <w:t>8.</w:t>
      </w:r>
      <w:r w:rsidRPr="00CE5128">
        <w:rPr>
          <w:lang w:eastAsia="en-GB"/>
        </w:rPr>
        <w:tab/>
      </w:r>
      <w:r w:rsidRPr="00CE5128">
        <w:rPr>
          <w:i/>
          <w:iCs/>
          <w:lang w:val="en-ZA" w:eastAsia="en-GB"/>
        </w:rPr>
        <w:t>Request</w:t>
      </w:r>
      <w:r w:rsidR="00562DA8">
        <w:rPr>
          <w:i/>
          <w:iCs/>
          <w:lang w:val="en-ZA" w:eastAsia="en-GB"/>
        </w:rPr>
        <w:t>s</w:t>
      </w:r>
      <w:r w:rsidRPr="00CE5128">
        <w:rPr>
          <w:lang w:val="en-ZA" w:eastAsia="en-GB"/>
        </w:rPr>
        <w:t xml:space="preserve"> the Executive Secretary to continue to explore other means for mobili</w:t>
      </w:r>
      <w:r w:rsidR="00475F8C">
        <w:rPr>
          <w:lang w:val="en-ZA" w:eastAsia="en-GB"/>
        </w:rPr>
        <w:t>z</w:t>
      </w:r>
      <w:r w:rsidRPr="00CE5128">
        <w:rPr>
          <w:lang w:val="en-ZA" w:eastAsia="en-GB"/>
        </w:rPr>
        <w:t xml:space="preserve">ing additional </w:t>
      </w:r>
      <w:r w:rsidRPr="00C869F0">
        <w:t>financial</w:t>
      </w:r>
      <w:r w:rsidRPr="00CE5128">
        <w:rPr>
          <w:lang w:val="en-ZA" w:eastAsia="en-GB"/>
        </w:rPr>
        <w:t xml:space="preserve"> resources for </w:t>
      </w:r>
      <w:r w:rsidR="00625E65">
        <w:rPr>
          <w:lang w:val="en-ZA" w:eastAsia="en-GB"/>
        </w:rPr>
        <w:t xml:space="preserve">the </w:t>
      </w:r>
      <w:r w:rsidRPr="00CE5128">
        <w:rPr>
          <w:lang w:val="en-ZA" w:eastAsia="en-GB"/>
        </w:rPr>
        <w:t xml:space="preserve">implementation of the </w:t>
      </w:r>
      <w:r w:rsidR="001E3B6D">
        <w:rPr>
          <w:lang w:val="en-ZA" w:eastAsia="en-GB"/>
        </w:rPr>
        <w:t xml:space="preserve">Cartagena </w:t>
      </w:r>
      <w:r w:rsidRPr="00CE5128">
        <w:rPr>
          <w:lang w:val="en-ZA" w:eastAsia="en-GB"/>
        </w:rPr>
        <w:t>Protocol and report</w:t>
      </w:r>
      <w:r w:rsidR="00261951">
        <w:rPr>
          <w:lang w:val="en-ZA" w:eastAsia="en-GB"/>
        </w:rPr>
        <w:t xml:space="preserve"> on that work</w:t>
      </w:r>
      <w:r w:rsidRPr="00CE5128">
        <w:rPr>
          <w:lang w:val="en-ZA" w:eastAsia="en-GB"/>
        </w:rPr>
        <w:t xml:space="preserve"> </w:t>
      </w:r>
      <w:r w:rsidR="00261951">
        <w:rPr>
          <w:lang w:val="en-ZA" w:eastAsia="en-GB"/>
        </w:rPr>
        <w:t>at</w:t>
      </w:r>
      <w:r w:rsidRPr="00CE5128">
        <w:rPr>
          <w:lang w:val="en-ZA" w:eastAsia="en-GB"/>
        </w:rPr>
        <w:t xml:space="preserve"> the </w:t>
      </w:r>
      <w:r w:rsidR="00625E65">
        <w:rPr>
          <w:lang w:val="en-ZA" w:eastAsia="en-GB"/>
        </w:rPr>
        <w:t>thirteenth</w:t>
      </w:r>
      <w:r w:rsidR="00625E65" w:rsidRPr="00CE5128">
        <w:rPr>
          <w:lang w:val="en-ZA" w:eastAsia="en-GB"/>
        </w:rPr>
        <w:t xml:space="preserve"> </w:t>
      </w:r>
      <w:r w:rsidRPr="00CE5128">
        <w:rPr>
          <w:lang w:val="en-ZA" w:eastAsia="en-GB"/>
        </w:rPr>
        <w:t xml:space="preserve">meeting of the </w:t>
      </w:r>
      <w:r w:rsidR="00475F8C">
        <w:rPr>
          <w:lang w:val="en-ZA" w:eastAsia="en-GB"/>
        </w:rPr>
        <w:t xml:space="preserve">Conference of the </w:t>
      </w:r>
      <w:r w:rsidRPr="00CE5128">
        <w:rPr>
          <w:lang w:val="en-ZA" w:eastAsia="en-GB"/>
        </w:rPr>
        <w:t>Parties</w:t>
      </w:r>
      <w:r w:rsidR="00475F8C">
        <w:rPr>
          <w:lang w:val="en-ZA" w:eastAsia="en-GB"/>
        </w:rPr>
        <w:t xml:space="preserve"> serving as the meeting of the Parties to the Protocol</w:t>
      </w:r>
      <w:r w:rsidRPr="00CE5128">
        <w:rPr>
          <w:lang w:val="en-ZA" w:eastAsia="en-GB"/>
        </w:rPr>
        <w:t>.</w:t>
      </w:r>
    </w:p>
    <w:p w14:paraId="6838A497" w14:textId="2970D739" w:rsidR="00A111D1" w:rsidRPr="003F1A75" w:rsidRDefault="00A111D1" w:rsidP="00975047">
      <w:pPr>
        <w:pStyle w:val="Para1"/>
        <w:numPr>
          <w:ilvl w:val="0"/>
          <w:numId w:val="0"/>
        </w:numPr>
        <w:ind w:left="567"/>
        <w:jc w:val="center"/>
      </w:pPr>
      <w:r w:rsidRPr="00CE5128">
        <w:t>_______</w:t>
      </w:r>
      <w:r w:rsidR="00044717">
        <w:t>___</w:t>
      </w:r>
    </w:p>
    <w:sectPr w:rsidR="00A111D1" w:rsidRPr="003F1A75" w:rsidSect="00C869F0">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3F3A8" w14:textId="77777777" w:rsidR="00147881" w:rsidRPr="003F1A75" w:rsidRDefault="00147881" w:rsidP="00CF1848">
      <w:r w:rsidRPr="003F1A75">
        <w:separator/>
      </w:r>
    </w:p>
  </w:endnote>
  <w:endnote w:type="continuationSeparator" w:id="0">
    <w:p w14:paraId="38B5C4B0" w14:textId="77777777" w:rsidR="00147881" w:rsidRPr="003F1A75" w:rsidRDefault="0014788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3A8B00A" w14:textId="77777777" w:rsidR="00D75CA6" w:rsidRPr="003F1A75" w:rsidRDefault="00D75CA6" w:rsidP="00D75CA6">
            <w:pPr>
              <w:pStyle w:val="Footer"/>
              <w:jc w:val="left"/>
            </w:pPr>
            <w:r w:rsidRPr="00C869F0">
              <w:rPr>
                <w:szCs w:val="20"/>
              </w:rPr>
              <w:fldChar w:fldCharType="begin"/>
            </w:r>
            <w:r w:rsidRPr="00C869F0">
              <w:rPr>
                <w:szCs w:val="20"/>
              </w:rPr>
              <w:instrText xml:space="preserve"> PAGE </w:instrText>
            </w:r>
            <w:r w:rsidRPr="00C869F0">
              <w:rPr>
                <w:szCs w:val="20"/>
              </w:rPr>
              <w:fldChar w:fldCharType="separate"/>
            </w:r>
            <w:r w:rsidRPr="00C869F0">
              <w:rPr>
                <w:noProof/>
                <w:szCs w:val="20"/>
              </w:rPr>
              <w:t>2</w:t>
            </w:r>
            <w:r w:rsidRPr="00C869F0">
              <w:rPr>
                <w:szCs w:val="20"/>
              </w:rPr>
              <w:fldChar w:fldCharType="end"/>
            </w:r>
            <w:r w:rsidRPr="00BF442A">
              <w:rPr>
                <w:szCs w:val="20"/>
              </w:rPr>
              <w:t>/</w:t>
            </w:r>
            <w:r w:rsidRPr="00C869F0">
              <w:rPr>
                <w:szCs w:val="20"/>
              </w:rPr>
              <w:fldChar w:fldCharType="begin"/>
            </w:r>
            <w:r w:rsidRPr="00C869F0">
              <w:rPr>
                <w:szCs w:val="20"/>
              </w:rPr>
              <w:instrText xml:space="preserve"> NUMPAGES  </w:instrText>
            </w:r>
            <w:r w:rsidRPr="00C869F0">
              <w:rPr>
                <w:szCs w:val="20"/>
              </w:rPr>
              <w:fldChar w:fldCharType="separate"/>
            </w:r>
            <w:r w:rsidRPr="00C869F0">
              <w:rPr>
                <w:noProof/>
                <w:szCs w:val="20"/>
              </w:rPr>
              <w:t>2</w:t>
            </w:r>
            <w:r w:rsidRPr="00C869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6E83B6A" w14:textId="77777777" w:rsidR="00D75CA6" w:rsidRPr="003F1A75" w:rsidRDefault="00D75CA6" w:rsidP="00C869F0">
        <w:pPr>
          <w:pStyle w:val="Footer"/>
          <w:jc w:val="right"/>
        </w:pPr>
        <w:r w:rsidRPr="00C869F0">
          <w:rPr>
            <w:szCs w:val="20"/>
          </w:rPr>
          <w:fldChar w:fldCharType="begin"/>
        </w:r>
        <w:r w:rsidRPr="00C869F0">
          <w:rPr>
            <w:szCs w:val="20"/>
          </w:rPr>
          <w:instrText xml:space="preserve"> PAGE </w:instrText>
        </w:r>
        <w:r w:rsidRPr="00C869F0">
          <w:rPr>
            <w:szCs w:val="20"/>
          </w:rPr>
          <w:fldChar w:fldCharType="separate"/>
        </w:r>
        <w:r w:rsidRPr="00C869F0">
          <w:rPr>
            <w:szCs w:val="20"/>
          </w:rPr>
          <w:t>2</w:t>
        </w:r>
        <w:r w:rsidRPr="00C869F0">
          <w:rPr>
            <w:szCs w:val="20"/>
          </w:rPr>
          <w:fldChar w:fldCharType="end"/>
        </w:r>
        <w:r w:rsidRPr="00BF442A">
          <w:rPr>
            <w:szCs w:val="20"/>
          </w:rPr>
          <w:t>/</w:t>
        </w:r>
        <w:r w:rsidRPr="00C869F0">
          <w:rPr>
            <w:szCs w:val="20"/>
          </w:rPr>
          <w:fldChar w:fldCharType="begin"/>
        </w:r>
        <w:r w:rsidRPr="00C869F0">
          <w:rPr>
            <w:szCs w:val="20"/>
          </w:rPr>
          <w:instrText xml:space="preserve"> NUMPAGES  </w:instrText>
        </w:r>
        <w:r w:rsidRPr="00C869F0">
          <w:rPr>
            <w:szCs w:val="20"/>
          </w:rPr>
          <w:fldChar w:fldCharType="separate"/>
        </w:r>
        <w:r w:rsidRPr="00C869F0">
          <w:rPr>
            <w:szCs w:val="20"/>
          </w:rPr>
          <w:t>3</w:t>
        </w:r>
        <w:r w:rsidRPr="00C869F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20A56" w14:textId="77777777" w:rsidR="00147881" w:rsidRPr="003F1A75" w:rsidRDefault="00147881" w:rsidP="00CF1848">
      <w:r w:rsidRPr="003F1A75">
        <w:separator/>
      </w:r>
    </w:p>
  </w:footnote>
  <w:footnote w:type="continuationSeparator" w:id="0">
    <w:p w14:paraId="4342818B" w14:textId="77777777" w:rsidR="00147881" w:rsidRPr="003F1A75" w:rsidRDefault="00147881" w:rsidP="00CF1848">
      <w:r w:rsidRPr="003F1A75">
        <w:continuationSeparator/>
      </w:r>
    </w:p>
  </w:footnote>
  <w:footnote w:id="1">
    <w:p w14:paraId="4E13AB4C" w14:textId="5A6FBC86" w:rsidR="008A1499" w:rsidRPr="003F1A75" w:rsidRDefault="008A1499">
      <w:pPr>
        <w:pStyle w:val="FootnoteText"/>
      </w:pPr>
      <w:r w:rsidRPr="003F1A75">
        <w:rPr>
          <w:rStyle w:val="FootnoteReference"/>
        </w:rPr>
        <w:t>*</w:t>
      </w:r>
      <w:r w:rsidRPr="003F1A75">
        <w:t xml:space="preserve"> </w:t>
      </w:r>
      <w:hyperlink r:id="rId1" w:history="1">
        <w:r w:rsidRPr="00453073">
          <w:rPr>
            <w:rStyle w:val="Hyperlink"/>
          </w:rPr>
          <w:t>CBD/</w:t>
        </w:r>
        <w:r w:rsidR="00F041E5" w:rsidRPr="00453073">
          <w:rPr>
            <w:rStyle w:val="Hyperlink"/>
          </w:rPr>
          <w:t>C</w:t>
        </w:r>
        <w:r w:rsidR="00975047" w:rsidRPr="00453073">
          <w:rPr>
            <w:rStyle w:val="Hyperlink"/>
          </w:rPr>
          <w:t>P/MOP/</w:t>
        </w:r>
        <w:r w:rsidR="00F041E5" w:rsidRPr="00453073">
          <w:rPr>
            <w:rStyle w:val="Hyperlink"/>
          </w:rPr>
          <w:t>12</w:t>
        </w:r>
        <w:r w:rsidRPr="00453073">
          <w:rPr>
            <w:rStyle w:val="Hyperlink"/>
          </w:rPr>
          <w:t>/1</w:t>
        </w:r>
      </w:hyperlink>
      <w:r w:rsidRPr="003F1A75">
        <w:t>.</w:t>
      </w:r>
    </w:p>
  </w:footnote>
  <w:footnote w:id="2">
    <w:p w14:paraId="22829E82" w14:textId="072A8DCA" w:rsidR="00207F4F" w:rsidRDefault="00207F4F">
      <w:pPr>
        <w:pStyle w:val="FootnoteText"/>
      </w:pPr>
      <w:r>
        <w:rPr>
          <w:rStyle w:val="FootnoteReference"/>
        </w:rPr>
        <w:footnoteRef/>
      </w:r>
      <w:r>
        <w:t xml:space="preserve"> </w:t>
      </w:r>
      <w:hyperlink r:id="rId2" w:history="1">
        <w:r w:rsidRPr="00207F4F">
          <w:rPr>
            <w:rStyle w:val="Hyperlink"/>
          </w:rPr>
          <w:t>CBD/CP/MOP/17/5/Add.1</w:t>
        </w:r>
      </w:hyperlink>
      <w:r>
        <w:t>.</w:t>
      </w:r>
    </w:p>
  </w:footnote>
  <w:footnote w:id="3">
    <w:p w14:paraId="4D9F9D36" w14:textId="1A6CD217" w:rsidR="001D5B7D" w:rsidRDefault="001D5B7D" w:rsidP="001D5B7D">
      <w:pPr>
        <w:pStyle w:val="FootnoteText"/>
      </w:pPr>
      <w:r>
        <w:rPr>
          <w:rStyle w:val="FootnoteReference"/>
        </w:rPr>
        <w:footnoteRef/>
      </w:r>
      <w:r>
        <w:t xml:space="preserve"> Establish, strengthen capacity for, and implement in all countries, biosafety measures as set out in</w:t>
      </w:r>
      <w:r w:rsidR="00577806">
        <w:t xml:space="preserve"> </w:t>
      </w:r>
      <w:r>
        <w:t>Article</w:t>
      </w:r>
      <w:r w:rsidR="00577806">
        <w:t> </w:t>
      </w:r>
      <w:r>
        <w:t>8(g) of the Convention on Biological Diversity and measures for the handling of biotechnology and</w:t>
      </w:r>
      <w:r w:rsidR="00577806">
        <w:t xml:space="preserve"> </w:t>
      </w:r>
      <w:r>
        <w:t>distribution of its benefits as set out in Article</w:t>
      </w:r>
      <w:r w:rsidR="00577806">
        <w:t> </w:t>
      </w:r>
      <w:r>
        <w:t>19 of the Convention.</w:t>
      </w:r>
    </w:p>
  </w:footnote>
  <w:footnote w:id="4">
    <w:p w14:paraId="3853BFB3" w14:textId="7406B98E" w:rsidR="00D30568" w:rsidRDefault="00D30568" w:rsidP="00D30568">
      <w:pPr>
        <w:pStyle w:val="FootnoteText"/>
      </w:pPr>
      <w:r>
        <w:rPr>
          <w:rStyle w:val="FootnoteReference"/>
        </w:rPr>
        <w:footnoteRef/>
      </w:r>
      <w:r>
        <w:t xml:space="preserve"> </w:t>
      </w:r>
      <w:hyperlink r:id="rId3" w:history="1">
        <w:r w:rsidRPr="00044DFC">
          <w:rPr>
            <w:rStyle w:val="Hyperlink"/>
          </w:rPr>
          <w:t>CBD/SBI/7/6/Add.1</w:t>
        </w:r>
      </w:hyperlink>
      <w:r w:rsidR="00044DFC">
        <w:t>.</w:t>
      </w:r>
    </w:p>
  </w:footnote>
  <w:footnote w:id="5">
    <w:p w14:paraId="26D0B403" w14:textId="28ABD41A" w:rsidR="0098024A" w:rsidRDefault="0098024A">
      <w:pPr>
        <w:pStyle w:val="FootnoteText"/>
      </w:pPr>
      <w:r>
        <w:rPr>
          <w:rStyle w:val="FootnoteReference"/>
        </w:rPr>
        <w:footnoteRef/>
      </w:r>
      <w:r>
        <w:t xml:space="preserve"> At its seventh meeting, the Subsidiary Body on Implementation decided that paragraphs</w:t>
      </w:r>
      <w:r w:rsidR="00144BC6">
        <w:t> </w:t>
      </w:r>
      <w:r>
        <w:t>17, 23, 24, 30, 52 and 53 of recommendation</w:t>
      </w:r>
      <w:r w:rsidR="00144BC6">
        <w:t> </w:t>
      </w:r>
      <w:hyperlink r:id="rId4" w:history="1">
        <w:r w:rsidRPr="00144BC6">
          <w:rPr>
            <w:rStyle w:val="Hyperlink"/>
          </w:rPr>
          <w:t>7/5</w:t>
        </w:r>
      </w:hyperlink>
      <w:r>
        <w:t xml:space="preserve"> would be included in the present draft decision, given their relevance to the financial mechanism.</w:t>
      </w:r>
    </w:p>
  </w:footnote>
  <w:footnote w:id="6">
    <w:p w14:paraId="4B1FCF73" w14:textId="259AF8F7" w:rsidR="007149D0" w:rsidRPr="00C869F0" w:rsidRDefault="007149D0">
      <w:pPr>
        <w:pStyle w:val="FootnoteText"/>
        <w:rPr>
          <w:lang w:val="en-CA"/>
        </w:rPr>
      </w:pPr>
      <w:r>
        <w:rPr>
          <w:rStyle w:val="FootnoteReference"/>
        </w:rPr>
        <w:footnoteRef/>
      </w:r>
      <w:r>
        <w:t xml:space="preserve"> </w:t>
      </w:r>
      <w:r w:rsidRPr="007149D0">
        <w:t xml:space="preserve">United Nations, </w:t>
      </w:r>
      <w:r w:rsidRPr="00C869F0">
        <w:rPr>
          <w:i/>
          <w:iCs/>
        </w:rPr>
        <w:t>Treaty Series</w:t>
      </w:r>
      <w:r w:rsidRPr="007149D0">
        <w:t>, vol. 2226, No. 30619</w:t>
      </w:r>
      <w:r>
        <w:t>.</w:t>
      </w:r>
    </w:p>
  </w:footnote>
  <w:footnote w:id="7">
    <w:p w14:paraId="39B2845E" w14:textId="058DD074" w:rsidR="001B5124" w:rsidRPr="00C869F0" w:rsidRDefault="001B5124">
      <w:pPr>
        <w:pStyle w:val="FootnoteText"/>
        <w:rPr>
          <w:lang w:val="en-CA"/>
        </w:rPr>
      </w:pPr>
      <w:r>
        <w:rPr>
          <w:rStyle w:val="FootnoteReference"/>
        </w:rPr>
        <w:footnoteRef/>
      </w:r>
      <w:r>
        <w:t xml:space="preserve"> </w:t>
      </w:r>
      <w:r w:rsidR="00562DA8">
        <w:t>Ibid.</w:t>
      </w:r>
      <w:r w:rsidR="0042783E" w:rsidRPr="0042783E">
        <w:t>, vol. 1760, No. 30619</w:t>
      </w:r>
      <w:r w:rsidR="0042783E">
        <w:t>.</w:t>
      </w:r>
    </w:p>
  </w:footnote>
  <w:footnote w:id="8">
    <w:p w14:paraId="3C6D9A2C" w14:textId="36A4E4BA" w:rsidR="002154DE" w:rsidRPr="00C869F0" w:rsidRDefault="002154DE">
      <w:pPr>
        <w:pStyle w:val="FootnoteText"/>
        <w:rPr>
          <w:lang w:val="en-CA"/>
        </w:rPr>
      </w:pPr>
      <w:r>
        <w:rPr>
          <w:rStyle w:val="FootnoteReference"/>
        </w:rPr>
        <w:footnoteRef/>
      </w:r>
      <w:r>
        <w:t xml:space="preserve"> </w:t>
      </w:r>
      <w:hyperlink r:id="rId5" w:history="1">
        <w:r w:rsidRPr="00B24E32">
          <w:rPr>
            <w:rStyle w:val="Hyperlink"/>
            <w:lang w:val="en-CA"/>
          </w:rPr>
          <w:t>CBD/COP/17/5/Add.1</w:t>
        </w:r>
      </w:hyperlink>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AF15B90" w14:textId="37E36F94" w:rsidR="00534681" w:rsidRPr="003F1A75" w:rsidRDefault="000A0385" w:rsidP="007C4951">
        <w:pPr>
          <w:pStyle w:val="Header"/>
          <w:spacing w:after="240"/>
          <w:rPr>
            <w:szCs w:val="20"/>
          </w:rPr>
        </w:pPr>
        <w:r>
          <w:rPr>
            <w:szCs w:val="20"/>
          </w:rPr>
          <w:t>CBD/CP/MOP/12/7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F4A7654" w14:textId="2B3C5A02" w:rsidR="009505C9" w:rsidRPr="003F1A75" w:rsidRDefault="000A0385" w:rsidP="007C4951">
        <w:pPr>
          <w:pStyle w:val="Header"/>
          <w:spacing w:after="240"/>
          <w:jc w:val="right"/>
        </w:pPr>
        <w:r>
          <w:t>CBD/CP/MOP/12/7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75601"/>
    <w:multiLevelType w:val="hybridMultilevel"/>
    <w:tmpl w:val="53FC5CF0"/>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55230DC"/>
    <w:multiLevelType w:val="hybridMultilevel"/>
    <w:tmpl w:val="57C6B368"/>
    <w:lvl w:ilvl="0" w:tplc="EA1E1E3A">
      <w:start w:val="1"/>
      <w:numFmt w:val="lowerLetter"/>
      <w:lvlText w:val="(%1)"/>
      <w:lvlJc w:val="left"/>
      <w:pPr>
        <w:ind w:left="1287" w:hanging="360"/>
      </w:pPr>
      <w:rPr>
        <w:rFonts w:ascii="Times New Roman" w:hAnsi="Times New Roman" w:cs="Times New Roman" w:hint="default"/>
        <w:sz w:val="22"/>
        <w:szCs w:val="22"/>
        <w:u w:val="none"/>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69791534"/>
    <w:multiLevelType w:val="hybridMultilevel"/>
    <w:tmpl w:val="52E6B44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A015869"/>
    <w:multiLevelType w:val="hybridMultilevel"/>
    <w:tmpl w:val="003A0664"/>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B2F11E3"/>
    <w:multiLevelType w:val="multilevel"/>
    <w:tmpl w:val="7B2F11E3"/>
    <w:lvl w:ilvl="0">
      <w:start w:val="1"/>
      <w:numFmt w:val="decimal"/>
      <w:lvlText w:val="%1."/>
      <w:lvlJc w:val="left"/>
      <w:pPr>
        <w:ind w:left="1170" w:hanging="360"/>
      </w:pPr>
      <w:rPr>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7BC926A0"/>
    <w:multiLevelType w:val="hybridMultilevel"/>
    <w:tmpl w:val="084A6682"/>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5"/>
  </w:num>
  <w:num w:numId="8" w16cid:durableId="555118805">
    <w:abstractNumId w:val="6"/>
  </w:num>
  <w:num w:numId="9" w16cid:durableId="1054817990">
    <w:abstractNumId w:val="7"/>
  </w:num>
  <w:num w:numId="10" w16cid:durableId="2275416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4840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49877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518462">
    <w:abstractNumId w:val="0"/>
  </w:num>
  <w:num w:numId="14" w16cid:durableId="907032135">
    <w:abstractNumId w:val="13"/>
  </w:num>
  <w:num w:numId="15" w16cid:durableId="919022420">
    <w:abstractNumId w:val="11"/>
  </w:num>
  <w:num w:numId="16" w16cid:durableId="41539666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4D4"/>
    <w:rsid w:val="000036C0"/>
    <w:rsid w:val="00005322"/>
    <w:rsid w:val="00005AF8"/>
    <w:rsid w:val="00007A0D"/>
    <w:rsid w:val="00012822"/>
    <w:rsid w:val="00023E77"/>
    <w:rsid w:val="00025A16"/>
    <w:rsid w:val="000318D8"/>
    <w:rsid w:val="00032BA2"/>
    <w:rsid w:val="00034DBE"/>
    <w:rsid w:val="00035825"/>
    <w:rsid w:val="000363B2"/>
    <w:rsid w:val="000411D0"/>
    <w:rsid w:val="00044717"/>
    <w:rsid w:val="00044DFC"/>
    <w:rsid w:val="00045C33"/>
    <w:rsid w:val="00046CCA"/>
    <w:rsid w:val="000502C7"/>
    <w:rsid w:val="00055CDA"/>
    <w:rsid w:val="00055D29"/>
    <w:rsid w:val="0006153A"/>
    <w:rsid w:val="00062119"/>
    <w:rsid w:val="0006250A"/>
    <w:rsid w:val="00062CE8"/>
    <w:rsid w:val="00065A85"/>
    <w:rsid w:val="00066CB3"/>
    <w:rsid w:val="0007171B"/>
    <w:rsid w:val="000758FC"/>
    <w:rsid w:val="000841E7"/>
    <w:rsid w:val="00085233"/>
    <w:rsid w:val="000913DD"/>
    <w:rsid w:val="00094A35"/>
    <w:rsid w:val="00094A8E"/>
    <w:rsid w:val="00096116"/>
    <w:rsid w:val="00096791"/>
    <w:rsid w:val="000A0385"/>
    <w:rsid w:val="000A24A0"/>
    <w:rsid w:val="000A64BF"/>
    <w:rsid w:val="000B5B87"/>
    <w:rsid w:val="000C2C74"/>
    <w:rsid w:val="000C2DA3"/>
    <w:rsid w:val="000C56E0"/>
    <w:rsid w:val="000C6C9F"/>
    <w:rsid w:val="000D0F68"/>
    <w:rsid w:val="000E28FE"/>
    <w:rsid w:val="000E5F4C"/>
    <w:rsid w:val="000E673A"/>
    <w:rsid w:val="000F0193"/>
    <w:rsid w:val="000F6945"/>
    <w:rsid w:val="000F7320"/>
    <w:rsid w:val="000F74F5"/>
    <w:rsid w:val="000F78FC"/>
    <w:rsid w:val="000F7D79"/>
    <w:rsid w:val="001031DF"/>
    <w:rsid w:val="00105372"/>
    <w:rsid w:val="001054A6"/>
    <w:rsid w:val="00106B82"/>
    <w:rsid w:val="001078A1"/>
    <w:rsid w:val="00107E4B"/>
    <w:rsid w:val="00112770"/>
    <w:rsid w:val="001155E1"/>
    <w:rsid w:val="00116038"/>
    <w:rsid w:val="00116E1D"/>
    <w:rsid w:val="00124577"/>
    <w:rsid w:val="0012478E"/>
    <w:rsid w:val="00125BB2"/>
    <w:rsid w:val="001268A0"/>
    <w:rsid w:val="001312AD"/>
    <w:rsid w:val="00131E7A"/>
    <w:rsid w:val="00131E80"/>
    <w:rsid w:val="00134846"/>
    <w:rsid w:val="001364DA"/>
    <w:rsid w:val="00140B88"/>
    <w:rsid w:val="00144AB5"/>
    <w:rsid w:val="00144BC6"/>
    <w:rsid w:val="0014559B"/>
    <w:rsid w:val="00147605"/>
    <w:rsid w:val="00147881"/>
    <w:rsid w:val="00150249"/>
    <w:rsid w:val="00162381"/>
    <w:rsid w:val="001658ED"/>
    <w:rsid w:val="00172AF6"/>
    <w:rsid w:val="00175749"/>
    <w:rsid w:val="00176CEE"/>
    <w:rsid w:val="00180092"/>
    <w:rsid w:val="001822E3"/>
    <w:rsid w:val="00182A4D"/>
    <w:rsid w:val="0018327D"/>
    <w:rsid w:val="00186DD8"/>
    <w:rsid w:val="001870C5"/>
    <w:rsid w:val="001A13F4"/>
    <w:rsid w:val="001A2069"/>
    <w:rsid w:val="001A35EC"/>
    <w:rsid w:val="001A3756"/>
    <w:rsid w:val="001A5872"/>
    <w:rsid w:val="001B13FE"/>
    <w:rsid w:val="001B478A"/>
    <w:rsid w:val="001B5124"/>
    <w:rsid w:val="001C147F"/>
    <w:rsid w:val="001C35A4"/>
    <w:rsid w:val="001C60FF"/>
    <w:rsid w:val="001C7E5B"/>
    <w:rsid w:val="001D246B"/>
    <w:rsid w:val="001D2791"/>
    <w:rsid w:val="001D472B"/>
    <w:rsid w:val="001D5B7D"/>
    <w:rsid w:val="001D626D"/>
    <w:rsid w:val="001D7EF0"/>
    <w:rsid w:val="001E3B6D"/>
    <w:rsid w:val="001F28EC"/>
    <w:rsid w:val="002012A3"/>
    <w:rsid w:val="002033C2"/>
    <w:rsid w:val="00203A5F"/>
    <w:rsid w:val="00204AA6"/>
    <w:rsid w:val="00207F4F"/>
    <w:rsid w:val="0021009A"/>
    <w:rsid w:val="002154DE"/>
    <w:rsid w:val="00222FDB"/>
    <w:rsid w:val="00224B4B"/>
    <w:rsid w:val="002254DC"/>
    <w:rsid w:val="002264FC"/>
    <w:rsid w:val="00227D0F"/>
    <w:rsid w:val="0023276B"/>
    <w:rsid w:val="002376B5"/>
    <w:rsid w:val="00241B73"/>
    <w:rsid w:val="002425A8"/>
    <w:rsid w:val="00243A50"/>
    <w:rsid w:val="00245593"/>
    <w:rsid w:val="00245634"/>
    <w:rsid w:val="00246777"/>
    <w:rsid w:val="00252977"/>
    <w:rsid w:val="00255C64"/>
    <w:rsid w:val="00261951"/>
    <w:rsid w:val="00262921"/>
    <w:rsid w:val="0026343F"/>
    <w:rsid w:val="00265729"/>
    <w:rsid w:val="00271AEE"/>
    <w:rsid w:val="00273357"/>
    <w:rsid w:val="0027549D"/>
    <w:rsid w:val="00283264"/>
    <w:rsid w:val="00284DEA"/>
    <w:rsid w:val="00290BC5"/>
    <w:rsid w:val="0029422E"/>
    <w:rsid w:val="002A1114"/>
    <w:rsid w:val="002B066A"/>
    <w:rsid w:val="002B1CBC"/>
    <w:rsid w:val="002B25A2"/>
    <w:rsid w:val="002B4027"/>
    <w:rsid w:val="002C18B9"/>
    <w:rsid w:val="002D0498"/>
    <w:rsid w:val="002D2B0A"/>
    <w:rsid w:val="002D38E7"/>
    <w:rsid w:val="002D540B"/>
    <w:rsid w:val="002D593C"/>
    <w:rsid w:val="002F1181"/>
    <w:rsid w:val="002F5BA4"/>
    <w:rsid w:val="003008FE"/>
    <w:rsid w:val="0030169D"/>
    <w:rsid w:val="003019CB"/>
    <w:rsid w:val="003060EB"/>
    <w:rsid w:val="003062BF"/>
    <w:rsid w:val="00306AE0"/>
    <w:rsid w:val="003153EB"/>
    <w:rsid w:val="00316B9B"/>
    <w:rsid w:val="0032136E"/>
    <w:rsid w:val="00321985"/>
    <w:rsid w:val="00321AF6"/>
    <w:rsid w:val="0032443D"/>
    <w:rsid w:val="00324BE4"/>
    <w:rsid w:val="00330D9F"/>
    <w:rsid w:val="00332D39"/>
    <w:rsid w:val="00333FBB"/>
    <w:rsid w:val="003413E3"/>
    <w:rsid w:val="00350114"/>
    <w:rsid w:val="00351205"/>
    <w:rsid w:val="00361ABF"/>
    <w:rsid w:val="00372F74"/>
    <w:rsid w:val="00374946"/>
    <w:rsid w:val="00374D29"/>
    <w:rsid w:val="00376E89"/>
    <w:rsid w:val="003815DA"/>
    <w:rsid w:val="00381744"/>
    <w:rsid w:val="003862B0"/>
    <w:rsid w:val="00390729"/>
    <w:rsid w:val="00393C62"/>
    <w:rsid w:val="00394854"/>
    <w:rsid w:val="00394DE2"/>
    <w:rsid w:val="00394DF7"/>
    <w:rsid w:val="00396340"/>
    <w:rsid w:val="003A3D44"/>
    <w:rsid w:val="003B2D75"/>
    <w:rsid w:val="003B7416"/>
    <w:rsid w:val="003C26D1"/>
    <w:rsid w:val="003C3406"/>
    <w:rsid w:val="003C3B3D"/>
    <w:rsid w:val="003C5503"/>
    <w:rsid w:val="003C5C7F"/>
    <w:rsid w:val="003D44B7"/>
    <w:rsid w:val="003D603E"/>
    <w:rsid w:val="003E1A6C"/>
    <w:rsid w:val="003E33BC"/>
    <w:rsid w:val="003E3FC3"/>
    <w:rsid w:val="003F146F"/>
    <w:rsid w:val="003F1A75"/>
    <w:rsid w:val="003F5CC3"/>
    <w:rsid w:val="003F7224"/>
    <w:rsid w:val="00401567"/>
    <w:rsid w:val="004055DA"/>
    <w:rsid w:val="00407F32"/>
    <w:rsid w:val="00412076"/>
    <w:rsid w:val="00412DE1"/>
    <w:rsid w:val="0041404F"/>
    <w:rsid w:val="004176BF"/>
    <w:rsid w:val="0042120A"/>
    <w:rsid w:val="00422506"/>
    <w:rsid w:val="00424131"/>
    <w:rsid w:val="004275CB"/>
    <w:rsid w:val="0042783E"/>
    <w:rsid w:val="00427D21"/>
    <w:rsid w:val="00430BF7"/>
    <w:rsid w:val="00431DEB"/>
    <w:rsid w:val="004336B4"/>
    <w:rsid w:val="00441D9C"/>
    <w:rsid w:val="00445F7F"/>
    <w:rsid w:val="00447F4A"/>
    <w:rsid w:val="00453073"/>
    <w:rsid w:val="00456F67"/>
    <w:rsid w:val="00461B6F"/>
    <w:rsid w:val="0046294B"/>
    <w:rsid w:val="00462D36"/>
    <w:rsid w:val="004644C2"/>
    <w:rsid w:val="00467F9C"/>
    <w:rsid w:val="00472460"/>
    <w:rsid w:val="0047414F"/>
    <w:rsid w:val="00475F8C"/>
    <w:rsid w:val="00477ABD"/>
    <w:rsid w:val="00481593"/>
    <w:rsid w:val="004827CE"/>
    <w:rsid w:val="004868B7"/>
    <w:rsid w:val="00494DF0"/>
    <w:rsid w:val="00497F80"/>
    <w:rsid w:val="004A0662"/>
    <w:rsid w:val="004A3243"/>
    <w:rsid w:val="004A38E2"/>
    <w:rsid w:val="004A618A"/>
    <w:rsid w:val="004B1A33"/>
    <w:rsid w:val="004B379C"/>
    <w:rsid w:val="004B4DDC"/>
    <w:rsid w:val="004C221E"/>
    <w:rsid w:val="004C2AF6"/>
    <w:rsid w:val="004C5263"/>
    <w:rsid w:val="004D6C6E"/>
    <w:rsid w:val="004E3A53"/>
    <w:rsid w:val="004F06D9"/>
    <w:rsid w:val="004F3738"/>
    <w:rsid w:val="004F5AB1"/>
    <w:rsid w:val="00502B06"/>
    <w:rsid w:val="005031A7"/>
    <w:rsid w:val="00504701"/>
    <w:rsid w:val="0051006C"/>
    <w:rsid w:val="005123DF"/>
    <w:rsid w:val="00515899"/>
    <w:rsid w:val="00527115"/>
    <w:rsid w:val="0053080A"/>
    <w:rsid w:val="00532B50"/>
    <w:rsid w:val="00534681"/>
    <w:rsid w:val="00534ADD"/>
    <w:rsid w:val="00537F35"/>
    <w:rsid w:val="00542895"/>
    <w:rsid w:val="005470D1"/>
    <w:rsid w:val="00547229"/>
    <w:rsid w:val="00551A65"/>
    <w:rsid w:val="0055576F"/>
    <w:rsid w:val="00555F78"/>
    <w:rsid w:val="0055798A"/>
    <w:rsid w:val="0056068E"/>
    <w:rsid w:val="005614A4"/>
    <w:rsid w:val="00561FC9"/>
    <w:rsid w:val="00562DA8"/>
    <w:rsid w:val="00563442"/>
    <w:rsid w:val="0056348E"/>
    <w:rsid w:val="00565B42"/>
    <w:rsid w:val="005677FE"/>
    <w:rsid w:val="00573FDC"/>
    <w:rsid w:val="0057557B"/>
    <w:rsid w:val="00575E75"/>
    <w:rsid w:val="00577806"/>
    <w:rsid w:val="00593EFC"/>
    <w:rsid w:val="005945CE"/>
    <w:rsid w:val="005A0833"/>
    <w:rsid w:val="005A43D6"/>
    <w:rsid w:val="005B35E2"/>
    <w:rsid w:val="005B3C19"/>
    <w:rsid w:val="005B5404"/>
    <w:rsid w:val="005B7420"/>
    <w:rsid w:val="005C155F"/>
    <w:rsid w:val="005C426F"/>
    <w:rsid w:val="005C4CE6"/>
    <w:rsid w:val="005C7757"/>
    <w:rsid w:val="005D2959"/>
    <w:rsid w:val="005D3397"/>
    <w:rsid w:val="005D6F18"/>
    <w:rsid w:val="005D6F57"/>
    <w:rsid w:val="005D7322"/>
    <w:rsid w:val="005E26A6"/>
    <w:rsid w:val="005E4F16"/>
    <w:rsid w:val="005E618E"/>
    <w:rsid w:val="00602512"/>
    <w:rsid w:val="00604B9F"/>
    <w:rsid w:val="00605B13"/>
    <w:rsid w:val="00607E1A"/>
    <w:rsid w:val="0061166D"/>
    <w:rsid w:val="00611A01"/>
    <w:rsid w:val="006122BA"/>
    <w:rsid w:val="00616692"/>
    <w:rsid w:val="00616794"/>
    <w:rsid w:val="0061683B"/>
    <w:rsid w:val="00620118"/>
    <w:rsid w:val="0062437C"/>
    <w:rsid w:val="00624D1C"/>
    <w:rsid w:val="00625868"/>
    <w:rsid w:val="00625E65"/>
    <w:rsid w:val="00633D3B"/>
    <w:rsid w:val="00634C9E"/>
    <w:rsid w:val="00635D34"/>
    <w:rsid w:val="00641FD6"/>
    <w:rsid w:val="00643AFB"/>
    <w:rsid w:val="00643FA7"/>
    <w:rsid w:val="006449EF"/>
    <w:rsid w:val="00644CEF"/>
    <w:rsid w:val="006478BF"/>
    <w:rsid w:val="006539E0"/>
    <w:rsid w:val="006577E0"/>
    <w:rsid w:val="0066099B"/>
    <w:rsid w:val="0066274C"/>
    <w:rsid w:val="006649AF"/>
    <w:rsid w:val="006668B4"/>
    <w:rsid w:val="0067134D"/>
    <w:rsid w:val="00672987"/>
    <w:rsid w:val="006748A3"/>
    <w:rsid w:val="00675D46"/>
    <w:rsid w:val="006802CF"/>
    <w:rsid w:val="0068215C"/>
    <w:rsid w:val="00682BAB"/>
    <w:rsid w:val="00692B1F"/>
    <w:rsid w:val="00694AA0"/>
    <w:rsid w:val="006A061C"/>
    <w:rsid w:val="006A4807"/>
    <w:rsid w:val="006A622E"/>
    <w:rsid w:val="006A73C1"/>
    <w:rsid w:val="006B2290"/>
    <w:rsid w:val="006B586F"/>
    <w:rsid w:val="006B61E5"/>
    <w:rsid w:val="006C00C3"/>
    <w:rsid w:val="006C055C"/>
    <w:rsid w:val="006C075F"/>
    <w:rsid w:val="006C2C3B"/>
    <w:rsid w:val="006C7E99"/>
    <w:rsid w:val="006D3BF2"/>
    <w:rsid w:val="006D48C2"/>
    <w:rsid w:val="006E0A5B"/>
    <w:rsid w:val="006E3076"/>
    <w:rsid w:val="006E318E"/>
    <w:rsid w:val="006E3959"/>
    <w:rsid w:val="006E4FF9"/>
    <w:rsid w:val="006F2771"/>
    <w:rsid w:val="006F5E55"/>
    <w:rsid w:val="006F72A2"/>
    <w:rsid w:val="006F7491"/>
    <w:rsid w:val="00705C88"/>
    <w:rsid w:val="00710A3A"/>
    <w:rsid w:val="007125E5"/>
    <w:rsid w:val="007149D0"/>
    <w:rsid w:val="00717D88"/>
    <w:rsid w:val="007246FB"/>
    <w:rsid w:val="00726A43"/>
    <w:rsid w:val="00731A8E"/>
    <w:rsid w:val="00732DB4"/>
    <w:rsid w:val="00747020"/>
    <w:rsid w:val="00747E29"/>
    <w:rsid w:val="00750A1A"/>
    <w:rsid w:val="00754AB7"/>
    <w:rsid w:val="0075687E"/>
    <w:rsid w:val="00770538"/>
    <w:rsid w:val="00772FB9"/>
    <w:rsid w:val="00773D6D"/>
    <w:rsid w:val="007764DC"/>
    <w:rsid w:val="00782370"/>
    <w:rsid w:val="00784A5E"/>
    <w:rsid w:val="00785133"/>
    <w:rsid w:val="00785D2E"/>
    <w:rsid w:val="00786056"/>
    <w:rsid w:val="007924D5"/>
    <w:rsid w:val="007933A9"/>
    <w:rsid w:val="007942D3"/>
    <w:rsid w:val="007A1243"/>
    <w:rsid w:val="007A19CB"/>
    <w:rsid w:val="007A2C8E"/>
    <w:rsid w:val="007A5C89"/>
    <w:rsid w:val="007A7C79"/>
    <w:rsid w:val="007B2099"/>
    <w:rsid w:val="007B3179"/>
    <w:rsid w:val="007B65AF"/>
    <w:rsid w:val="007B6C09"/>
    <w:rsid w:val="007B7741"/>
    <w:rsid w:val="007C4951"/>
    <w:rsid w:val="007C51E8"/>
    <w:rsid w:val="007C5D7D"/>
    <w:rsid w:val="007D2644"/>
    <w:rsid w:val="007D4FB3"/>
    <w:rsid w:val="007D68A3"/>
    <w:rsid w:val="007D6AB3"/>
    <w:rsid w:val="007E09DA"/>
    <w:rsid w:val="007E0F8A"/>
    <w:rsid w:val="007E4235"/>
    <w:rsid w:val="007E5101"/>
    <w:rsid w:val="007F5B26"/>
    <w:rsid w:val="007F61A6"/>
    <w:rsid w:val="007F718D"/>
    <w:rsid w:val="00801FAD"/>
    <w:rsid w:val="00802923"/>
    <w:rsid w:val="008031D3"/>
    <w:rsid w:val="008036D8"/>
    <w:rsid w:val="0080564E"/>
    <w:rsid w:val="008178B6"/>
    <w:rsid w:val="00820C93"/>
    <w:rsid w:val="0083225E"/>
    <w:rsid w:val="00833585"/>
    <w:rsid w:val="008443C9"/>
    <w:rsid w:val="0084476D"/>
    <w:rsid w:val="00846CA3"/>
    <w:rsid w:val="00846E92"/>
    <w:rsid w:val="00847F2A"/>
    <w:rsid w:val="00851DEB"/>
    <w:rsid w:val="008613AE"/>
    <w:rsid w:val="008619F1"/>
    <w:rsid w:val="00862755"/>
    <w:rsid w:val="00865B74"/>
    <w:rsid w:val="00866063"/>
    <w:rsid w:val="00870BE8"/>
    <w:rsid w:val="00874C9F"/>
    <w:rsid w:val="008828C6"/>
    <w:rsid w:val="0088296F"/>
    <w:rsid w:val="00887BD3"/>
    <w:rsid w:val="00893B5B"/>
    <w:rsid w:val="00895A19"/>
    <w:rsid w:val="008974F0"/>
    <w:rsid w:val="00897D51"/>
    <w:rsid w:val="008A04BF"/>
    <w:rsid w:val="008A1059"/>
    <w:rsid w:val="008A1499"/>
    <w:rsid w:val="008A16C9"/>
    <w:rsid w:val="008A3842"/>
    <w:rsid w:val="008A7EF8"/>
    <w:rsid w:val="008B0035"/>
    <w:rsid w:val="008B012A"/>
    <w:rsid w:val="008B16B2"/>
    <w:rsid w:val="008B2FDA"/>
    <w:rsid w:val="008B3666"/>
    <w:rsid w:val="008B5BD9"/>
    <w:rsid w:val="008B6077"/>
    <w:rsid w:val="008B7773"/>
    <w:rsid w:val="008C428A"/>
    <w:rsid w:val="008C455A"/>
    <w:rsid w:val="008C45FE"/>
    <w:rsid w:val="008C509B"/>
    <w:rsid w:val="008C50EE"/>
    <w:rsid w:val="008C6A66"/>
    <w:rsid w:val="008E4A9A"/>
    <w:rsid w:val="008F3808"/>
    <w:rsid w:val="008F39EB"/>
    <w:rsid w:val="008F528F"/>
    <w:rsid w:val="008F5F5E"/>
    <w:rsid w:val="00902011"/>
    <w:rsid w:val="00902487"/>
    <w:rsid w:val="00902972"/>
    <w:rsid w:val="00902ECB"/>
    <w:rsid w:val="00905F21"/>
    <w:rsid w:val="00906E17"/>
    <w:rsid w:val="00912589"/>
    <w:rsid w:val="00912788"/>
    <w:rsid w:val="00915F89"/>
    <w:rsid w:val="0092267F"/>
    <w:rsid w:val="00930BA1"/>
    <w:rsid w:val="0093169E"/>
    <w:rsid w:val="00932058"/>
    <w:rsid w:val="00941438"/>
    <w:rsid w:val="009456B4"/>
    <w:rsid w:val="009505C9"/>
    <w:rsid w:val="00950752"/>
    <w:rsid w:val="0095437E"/>
    <w:rsid w:val="0095561A"/>
    <w:rsid w:val="0096410D"/>
    <w:rsid w:val="00964F7C"/>
    <w:rsid w:val="00966424"/>
    <w:rsid w:val="00966B87"/>
    <w:rsid w:val="009703B8"/>
    <w:rsid w:val="009713BD"/>
    <w:rsid w:val="0097245D"/>
    <w:rsid w:val="00972F8E"/>
    <w:rsid w:val="0097488D"/>
    <w:rsid w:val="00975047"/>
    <w:rsid w:val="0098024A"/>
    <w:rsid w:val="00984868"/>
    <w:rsid w:val="00985DFA"/>
    <w:rsid w:val="00986C61"/>
    <w:rsid w:val="00987E9E"/>
    <w:rsid w:val="009910A8"/>
    <w:rsid w:val="009921AD"/>
    <w:rsid w:val="009A1C6B"/>
    <w:rsid w:val="009A3DA3"/>
    <w:rsid w:val="009A49AF"/>
    <w:rsid w:val="009B4272"/>
    <w:rsid w:val="009C1758"/>
    <w:rsid w:val="009C2DE6"/>
    <w:rsid w:val="009C5622"/>
    <w:rsid w:val="009C6933"/>
    <w:rsid w:val="009C7049"/>
    <w:rsid w:val="009D1452"/>
    <w:rsid w:val="009F5260"/>
    <w:rsid w:val="009F57EF"/>
    <w:rsid w:val="009F638B"/>
    <w:rsid w:val="009F6872"/>
    <w:rsid w:val="009F7F14"/>
    <w:rsid w:val="00A0024D"/>
    <w:rsid w:val="00A078AB"/>
    <w:rsid w:val="00A10F86"/>
    <w:rsid w:val="00A111D1"/>
    <w:rsid w:val="00A3144F"/>
    <w:rsid w:val="00A3430C"/>
    <w:rsid w:val="00A34778"/>
    <w:rsid w:val="00A34D21"/>
    <w:rsid w:val="00A42EBA"/>
    <w:rsid w:val="00A448AD"/>
    <w:rsid w:val="00A45BAC"/>
    <w:rsid w:val="00A47259"/>
    <w:rsid w:val="00A50869"/>
    <w:rsid w:val="00A50F3F"/>
    <w:rsid w:val="00A523CA"/>
    <w:rsid w:val="00A55BDA"/>
    <w:rsid w:val="00A5651D"/>
    <w:rsid w:val="00A610BC"/>
    <w:rsid w:val="00A624BC"/>
    <w:rsid w:val="00A62F3F"/>
    <w:rsid w:val="00A73CCA"/>
    <w:rsid w:val="00A7613B"/>
    <w:rsid w:val="00A779A7"/>
    <w:rsid w:val="00A845FF"/>
    <w:rsid w:val="00A87EDC"/>
    <w:rsid w:val="00A90451"/>
    <w:rsid w:val="00A92E75"/>
    <w:rsid w:val="00A9393C"/>
    <w:rsid w:val="00A94F93"/>
    <w:rsid w:val="00AA06F2"/>
    <w:rsid w:val="00AA20E6"/>
    <w:rsid w:val="00AA241D"/>
    <w:rsid w:val="00AA3239"/>
    <w:rsid w:val="00AA5041"/>
    <w:rsid w:val="00AA62BB"/>
    <w:rsid w:val="00AA6F92"/>
    <w:rsid w:val="00AA73F7"/>
    <w:rsid w:val="00AB54A6"/>
    <w:rsid w:val="00AB64D5"/>
    <w:rsid w:val="00AB6934"/>
    <w:rsid w:val="00AB7235"/>
    <w:rsid w:val="00AC3D33"/>
    <w:rsid w:val="00AC777C"/>
    <w:rsid w:val="00AC77B4"/>
    <w:rsid w:val="00AD38EF"/>
    <w:rsid w:val="00AD78F8"/>
    <w:rsid w:val="00AE0BE6"/>
    <w:rsid w:val="00AE1597"/>
    <w:rsid w:val="00AE49A1"/>
    <w:rsid w:val="00AF11FA"/>
    <w:rsid w:val="00AF138C"/>
    <w:rsid w:val="00AF3DEF"/>
    <w:rsid w:val="00AF42DE"/>
    <w:rsid w:val="00B02E2B"/>
    <w:rsid w:val="00B030D8"/>
    <w:rsid w:val="00B06DC3"/>
    <w:rsid w:val="00B110EA"/>
    <w:rsid w:val="00B115B5"/>
    <w:rsid w:val="00B1259E"/>
    <w:rsid w:val="00B1441D"/>
    <w:rsid w:val="00B14645"/>
    <w:rsid w:val="00B202F3"/>
    <w:rsid w:val="00B23C4D"/>
    <w:rsid w:val="00B23E95"/>
    <w:rsid w:val="00B24E32"/>
    <w:rsid w:val="00B26512"/>
    <w:rsid w:val="00B26EB0"/>
    <w:rsid w:val="00B27D83"/>
    <w:rsid w:val="00B3062A"/>
    <w:rsid w:val="00B31616"/>
    <w:rsid w:val="00B327B7"/>
    <w:rsid w:val="00B3369F"/>
    <w:rsid w:val="00B37605"/>
    <w:rsid w:val="00B5041E"/>
    <w:rsid w:val="00B51FC6"/>
    <w:rsid w:val="00B524B3"/>
    <w:rsid w:val="00B64520"/>
    <w:rsid w:val="00B65F8B"/>
    <w:rsid w:val="00B70362"/>
    <w:rsid w:val="00B722C9"/>
    <w:rsid w:val="00B73B39"/>
    <w:rsid w:val="00B74974"/>
    <w:rsid w:val="00B76DAE"/>
    <w:rsid w:val="00B83A1D"/>
    <w:rsid w:val="00B94E6C"/>
    <w:rsid w:val="00B95C13"/>
    <w:rsid w:val="00B96794"/>
    <w:rsid w:val="00B969A9"/>
    <w:rsid w:val="00BA2B0F"/>
    <w:rsid w:val="00BA2D20"/>
    <w:rsid w:val="00BA49F8"/>
    <w:rsid w:val="00BA5BF8"/>
    <w:rsid w:val="00BA7BAB"/>
    <w:rsid w:val="00BB34A4"/>
    <w:rsid w:val="00BB3D2E"/>
    <w:rsid w:val="00BB4606"/>
    <w:rsid w:val="00BB5BDC"/>
    <w:rsid w:val="00BC04BF"/>
    <w:rsid w:val="00BC081D"/>
    <w:rsid w:val="00BC1BD0"/>
    <w:rsid w:val="00BC496B"/>
    <w:rsid w:val="00BC4BD7"/>
    <w:rsid w:val="00BC5334"/>
    <w:rsid w:val="00BC6F4C"/>
    <w:rsid w:val="00BD10E5"/>
    <w:rsid w:val="00BD720B"/>
    <w:rsid w:val="00BE1498"/>
    <w:rsid w:val="00BE5730"/>
    <w:rsid w:val="00BE6CBD"/>
    <w:rsid w:val="00BF2550"/>
    <w:rsid w:val="00BF2C32"/>
    <w:rsid w:val="00BF442A"/>
    <w:rsid w:val="00C06127"/>
    <w:rsid w:val="00C07876"/>
    <w:rsid w:val="00C23D2F"/>
    <w:rsid w:val="00C30CA7"/>
    <w:rsid w:val="00C321A0"/>
    <w:rsid w:val="00C3239F"/>
    <w:rsid w:val="00C37EB7"/>
    <w:rsid w:val="00C443BD"/>
    <w:rsid w:val="00C451C5"/>
    <w:rsid w:val="00C467AB"/>
    <w:rsid w:val="00C5059F"/>
    <w:rsid w:val="00C50DA3"/>
    <w:rsid w:val="00C562C0"/>
    <w:rsid w:val="00C60827"/>
    <w:rsid w:val="00C62414"/>
    <w:rsid w:val="00C70B75"/>
    <w:rsid w:val="00C737BD"/>
    <w:rsid w:val="00C74133"/>
    <w:rsid w:val="00C76640"/>
    <w:rsid w:val="00C775BB"/>
    <w:rsid w:val="00C77B45"/>
    <w:rsid w:val="00C8079C"/>
    <w:rsid w:val="00C84317"/>
    <w:rsid w:val="00C8493C"/>
    <w:rsid w:val="00C85D60"/>
    <w:rsid w:val="00C869F0"/>
    <w:rsid w:val="00C915D9"/>
    <w:rsid w:val="00C9161D"/>
    <w:rsid w:val="00C9345C"/>
    <w:rsid w:val="00C94046"/>
    <w:rsid w:val="00C954D4"/>
    <w:rsid w:val="00C95A32"/>
    <w:rsid w:val="00C9751E"/>
    <w:rsid w:val="00CA0C1D"/>
    <w:rsid w:val="00CA7A8E"/>
    <w:rsid w:val="00CB1541"/>
    <w:rsid w:val="00CB1B03"/>
    <w:rsid w:val="00CB2003"/>
    <w:rsid w:val="00CC1568"/>
    <w:rsid w:val="00CC757E"/>
    <w:rsid w:val="00CD1EC9"/>
    <w:rsid w:val="00CD510B"/>
    <w:rsid w:val="00CD7D31"/>
    <w:rsid w:val="00CE10D3"/>
    <w:rsid w:val="00CE1B3D"/>
    <w:rsid w:val="00CE3215"/>
    <w:rsid w:val="00CE5128"/>
    <w:rsid w:val="00CE78D7"/>
    <w:rsid w:val="00CF1848"/>
    <w:rsid w:val="00CF3CA5"/>
    <w:rsid w:val="00CF5E28"/>
    <w:rsid w:val="00CF6AB9"/>
    <w:rsid w:val="00CF7625"/>
    <w:rsid w:val="00D00842"/>
    <w:rsid w:val="00D01C43"/>
    <w:rsid w:val="00D034D2"/>
    <w:rsid w:val="00D04A0C"/>
    <w:rsid w:val="00D059BE"/>
    <w:rsid w:val="00D06820"/>
    <w:rsid w:val="00D12044"/>
    <w:rsid w:val="00D12783"/>
    <w:rsid w:val="00D129CE"/>
    <w:rsid w:val="00D170D9"/>
    <w:rsid w:val="00D2200F"/>
    <w:rsid w:val="00D23B53"/>
    <w:rsid w:val="00D265C2"/>
    <w:rsid w:val="00D30568"/>
    <w:rsid w:val="00D3248B"/>
    <w:rsid w:val="00D3327D"/>
    <w:rsid w:val="00D33408"/>
    <w:rsid w:val="00D33EFC"/>
    <w:rsid w:val="00D36F40"/>
    <w:rsid w:val="00D40DBC"/>
    <w:rsid w:val="00D44F21"/>
    <w:rsid w:val="00D544D8"/>
    <w:rsid w:val="00D57005"/>
    <w:rsid w:val="00D57094"/>
    <w:rsid w:val="00D57680"/>
    <w:rsid w:val="00D61C85"/>
    <w:rsid w:val="00D63693"/>
    <w:rsid w:val="00D639AF"/>
    <w:rsid w:val="00D653C6"/>
    <w:rsid w:val="00D676B3"/>
    <w:rsid w:val="00D75396"/>
    <w:rsid w:val="00D75CA6"/>
    <w:rsid w:val="00D76A18"/>
    <w:rsid w:val="00D80849"/>
    <w:rsid w:val="00D82E8F"/>
    <w:rsid w:val="00D85A4A"/>
    <w:rsid w:val="00D90A38"/>
    <w:rsid w:val="00D96B50"/>
    <w:rsid w:val="00DA5A59"/>
    <w:rsid w:val="00DB113E"/>
    <w:rsid w:val="00DB5E0F"/>
    <w:rsid w:val="00DB6C4A"/>
    <w:rsid w:val="00DC41FE"/>
    <w:rsid w:val="00DC652B"/>
    <w:rsid w:val="00DD118C"/>
    <w:rsid w:val="00DE3973"/>
    <w:rsid w:val="00DE4FCE"/>
    <w:rsid w:val="00DE765C"/>
    <w:rsid w:val="00DF16A3"/>
    <w:rsid w:val="00DF255F"/>
    <w:rsid w:val="00DF2743"/>
    <w:rsid w:val="00DF42E4"/>
    <w:rsid w:val="00DF4BC9"/>
    <w:rsid w:val="00E013E9"/>
    <w:rsid w:val="00E063F6"/>
    <w:rsid w:val="00E067A7"/>
    <w:rsid w:val="00E17CFF"/>
    <w:rsid w:val="00E2116D"/>
    <w:rsid w:val="00E21B70"/>
    <w:rsid w:val="00E326E6"/>
    <w:rsid w:val="00E32986"/>
    <w:rsid w:val="00E357BE"/>
    <w:rsid w:val="00E36FCC"/>
    <w:rsid w:val="00E418D4"/>
    <w:rsid w:val="00E47D30"/>
    <w:rsid w:val="00E517E6"/>
    <w:rsid w:val="00E53208"/>
    <w:rsid w:val="00E54347"/>
    <w:rsid w:val="00E5681E"/>
    <w:rsid w:val="00E63493"/>
    <w:rsid w:val="00E640C4"/>
    <w:rsid w:val="00E64E20"/>
    <w:rsid w:val="00E66235"/>
    <w:rsid w:val="00E66905"/>
    <w:rsid w:val="00E67BA6"/>
    <w:rsid w:val="00E71AAC"/>
    <w:rsid w:val="00E83C24"/>
    <w:rsid w:val="00E843A4"/>
    <w:rsid w:val="00E851F4"/>
    <w:rsid w:val="00E85781"/>
    <w:rsid w:val="00E85BAD"/>
    <w:rsid w:val="00E914EE"/>
    <w:rsid w:val="00E91C99"/>
    <w:rsid w:val="00E92395"/>
    <w:rsid w:val="00E9318D"/>
    <w:rsid w:val="00E93F3E"/>
    <w:rsid w:val="00E9484B"/>
    <w:rsid w:val="00E95140"/>
    <w:rsid w:val="00E97145"/>
    <w:rsid w:val="00EA6164"/>
    <w:rsid w:val="00EB32C4"/>
    <w:rsid w:val="00EB4017"/>
    <w:rsid w:val="00EC3549"/>
    <w:rsid w:val="00EC3A27"/>
    <w:rsid w:val="00ED1324"/>
    <w:rsid w:val="00ED7E05"/>
    <w:rsid w:val="00EE07C7"/>
    <w:rsid w:val="00EE6F25"/>
    <w:rsid w:val="00EE7B99"/>
    <w:rsid w:val="00EF4240"/>
    <w:rsid w:val="00EF4CEE"/>
    <w:rsid w:val="00EF5E9E"/>
    <w:rsid w:val="00EF7234"/>
    <w:rsid w:val="00EF7D16"/>
    <w:rsid w:val="00F0167F"/>
    <w:rsid w:val="00F041E5"/>
    <w:rsid w:val="00F063C2"/>
    <w:rsid w:val="00F12F0B"/>
    <w:rsid w:val="00F16178"/>
    <w:rsid w:val="00F17FE2"/>
    <w:rsid w:val="00F30A25"/>
    <w:rsid w:val="00F310DE"/>
    <w:rsid w:val="00F31492"/>
    <w:rsid w:val="00F31CF7"/>
    <w:rsid w:val="00F322D9"/>
    <w:rsid w:val="00F357B7"/>
    <w:rsid w:val="00F35C09"/>
    <w:rsid w:val="00F373AD"/>
    <w:rsid w:val="00F41099"/>
    <w:rsid w:val="00F42D51"/>
    <w:rsid w:val="00F42FFB"/>
    <w:rsid w:val="00F43030"/>
    <w:rsid w:val="00F45813"/>
    <w:rsid w:val="00F45A40"/>
    <w:rsid w:val="00F52039"/>
    <w:rsid w:val="00F524B1"/>
    <w:rsid w:val="00F53193"/>
    <w:rsid w:val="00F5357E"/>
    <w:rsid w:val="00F6051B"/>
    <w:rsid w:val="00F6389D"/>
    <w:rsid w:val="00F6586C"/>
    <w:rsid w:val="00F70EC3"/>
    <w:rsid w:val="00F72B5E"/>
    <w:rsid w:val="00F74C62"/>
    <w:rsid w:val="00F7528A"/>
    <w:rsid w:val="00F80187"/>
    <w:rsid w:val="00F83A3A"/>
    <w:rsid w:val="00F83B6C"/>
    <w:rsid w:val="00F9038B"/>
    <w:rsid w:val="00F94565"/>
    <w:rsid w:val="00F94774"/>
    <w:rsid w:val="00FA0BB7"/>
    <w:rsid w:val="00FA6398"/>
    <w:rsid w:val="00FA663B"/>
    <w:rsid w:val="00FA76A8"/>
    <w:rsid w:val="00FB089E"/>
    <w:rsid w:val="00FB204F"/>
    <w:rsid w:val="00FC1CF4"/>
    <w:rsid w:val="00FC53DB"/>
    <w:rsid w:val="00FC6EC7"/>
    <w:rsid w:val="00FC760D"/>
    <w:rsid w:val="00FD387B"/>
    <w:rsid w:val="00FE1539"/>
    <w:rsid w:val="00FF33EC"/>
    <w:rsid w:val="00FF3558"/>
    <w:rsid w:val="00FF5A1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6A81E7"/>
  <w15:docId w15:val="{58FE28A9-CE0A-45B2-A261-B085B7D2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34"/>
    <w:qFormat/>
    <w:rsid w:val="006A622E"/>
    <w:rPr>
      <w:rFonts w:ascii="Times New Roman" w:eastAsia="SimSun" w:hAnsi="Times New Roman" w:cs="Times New Roman"/>
      <w:sz w:val="22"/>
      <w:szCs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676B3"/>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uments/CBD/COP/17/5/ADD1"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ocuments/CBD/COP/17/5/ADD1" TargetMode="External"/><Relationship Id="rId4" Type="http://schemas.openxmlformats.org/officeDocument/2006/relationships/hyperlink" Target="https://www.cbd.int/recommendations/sbi/?m=sbi-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AA4A489B7B4699BC2A5E9F5EEAE708"/>
        <w:category>
          <w:name w:val="General"/>
          <w:gallery w:val="placeholder"/>
        </w:category>
        <w:types>
          <w:type w:val="bbPlcHdr"/>
        </w:types>
        <w:behaviors>
          <w:behavior w:val="content"/>
        </w:behaviors>
        <w:guid w:val="{310B4728-704F-4F25-BFAB-B55B089B4036}"/>
      </w:docPartPr>
      <w:docPartBody>
        <w:p w:rsidR="00A94A9D" w:rsidRDefault="00A94A9D">
          <w:pPr>
            <w:pStyle w:val="CAAA4A489B7B4699BC2A5E9F5EEAE70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A9D"/>
    <w:rsid w:val="00005322"/>
    <w:rsid w:val="000442DB"/>
    <w:rsid w:val="0006250A"/>
    <w:rsid w:val="00066CB3"/>
    <w:rsid w:val="00085233"/>
    <w:rsid w:val="000913DD"/>
    <w:rsid w:val="000C0470"/>
    <w:rsid w:val="00124577"/>
    <w:rsid w:val="001870C5"/>
    <w:rsid w:val="00191B82"/>
    <w:rsid w:val="001F6B9B"/>
    <w:rsid w:val="002254DC"/>
    <w:rsid w:val="002411E9"/>
    <w:rsid w:val="002B3891"/>
    <w:rsid w:val="003C1135"/>
    <w:rsid w:val="003D7CA9"/>
    <w:rsid w:val="00470CA8"/>
    <w:rsid w:val="004823C4"/>
    <w:rsid w:val="0049329B"/>
    <w:rsid w:val="00502876"/>
    <w:rsid w:val="00555F78"/>
    <w:rsid w:val="0062437C"/>
    <w:rsid w:val="006802CF"/>
    <w:rsid w:val="008C50EE"/>
    <w:rsid w:val="00902487"/>
    <w:rsid w:val="00911AF4"/>
    <w:rsid w:val="00912589"/>
    <w:rsid w:val="00985DFA"/>
    <w:rsid w:val="00A25735"/>
    <w:rsid w:val="00A94A9D"/>
    <w:rsid w:val="00AA06F2"/>
    <w:rsid w:val="00AC3D33"/>
    <w:rsid w:val="00B23E95"/>
    <w:rsid w:val="00C71A10"/>
    <w:rsid w:val="00DA3FA2"/>
    <w:rsid w:val="00DC5691"/>
    <w:rsid w:val="00E344DD"/>
    <w:rsid w:val="00E77C6F"/>
    <w:rsid w:val="00EF4CEE"/>
    <w:rsid w:val="00EF5E9E"/>
    <w:rsid w:val="00F35C5B"/>
    <w:rsid w:val="00F41099"/>
    <w:rsid w:val="00F52039"/>
    <w:rsid w:val="00F66BC7"/>
    <w:rsid w:val="00F87CD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AAA4A489B7B4699BC2A5E9F5EEAE708">
    <w:name w:val="CAAA4A489B7B4699BC2A5E9F5EEAE7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3B4C01-CC4B-46C5-BA07-02508413E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(1).dotm</Template>
  <TotalTime>1</TotalTime>
  <Pages>7</Pages>
  <Words>3449</Words>
  <Characters>19837</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Matters related to the financial mechanism and resources</vt:lpstr>
    </vt:vector>
  </TitlesOfParts>
  <Company>SCBD</Company>
  <LinksUpToDate>false</LinksUpToDate>
  <CharactersWithSpaces>23204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financial mechanism and resources</dc:title>
  <dc:subject>CBD/CP/MOP/12/7</dc:subject>
  <dc:creator>Wadzanayi Mandivenyi</dc:creator>
  <cp:keywords>Convention on Biological Diversity</cp:keywords>
  <cp:lastModifiedBy>Mariko Nishi</cp:lastModifiedBy>
  <cp:revision>4</cp:revision>
  <cp:lastPrinted>2026-09-15T19:00:00Z</cp:lastPrinted>
  <dcterms:created xsi:type="dcterms:W3CDTF">2026-09-16T19:12:00Z</dcterms:created>
  <dcterms:modified xsi:type="dcterms:W3CDTF">2026-09-16T19:54:00Z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