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9916AB" w:rsidRDefault="008A1499" w:rsidP="008A1499">
      <w:pPr>
        <w:pStyle w:val="AISpacer"/>
        <w:rPr>
          <w:noProof/>
          <w:lang w:val="fr-CA"/>
        </w:rPr>
      </w:pPr>
    </w:p>
    <w:tbl>
      <w:tblPr>
        <w:tblW w:w="10482" w:type="dxa"/>
        <w:tblInd w:w="-283" w:type="dxa"/>
        <w:tblLayout w:type="fixed"/>
        <w:tblLook w:val="0000" w:firstRow="0" w:lastRow="0" w:firstColumn="0" w:lastColumn="0" w:noHBand="0" w:noVBand="0"/>
      </w:tblPr>
      <w:tblGrid>
        <w:gridCol w:w="975"/>
        <w:gridCol w:w="1434"/>
        <w:gridCol w:w="8073"/>
      </w:tblGrid>
      <w:tr w:rsidR="00117D08" w:rsidRPr="009916AB" w14:paraId="29C703A9" w14:textId="77777777" w:rsidTr="00393549">
        <w:trPr>
          <w:trHeight w:val="850"/>
        </w:trPr>
        <w:tc>
          <w:tcPr>
            <w:tcW w:w="975" w:type="dxa"/>
            <w:vAlign w:val="bottom"/>
          </w:tcPr>
          <w:p w14:paraId="4235B486" w14:textId="77777777" w:rsidR="00117D08" w:rsidRPr="009916AB" w:rsidRDefault="00117D08" w:rsidP="00393549">
            <w:pPr>
              <w:pStyle w:val="AASmallLogo"/>
            </w:pPr>
            <w:r w:rsidRPr="009916AB">
              <w:drawing>
                <wp:inline distT="0" distB="0" distL="0" distR="0" wp14:anchorId="678E23AA" wp14:editId="52FB312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916AB">
              <w:t xml:space="preserve"> </w:t>
            </w:r>
          </w:p>
          <w:p w14:paraId="215B5405" w14:textId="77777777" w:rsidR="00117D08" w:rsidRPr="009916AB" w:rsidRDefault="00117D08" w:rsidP="00393549">
            <w:pPr>
              <w:pStyle w:val="AASmallLogo"/>
            </w:pPr>
          </w:p>
        </w:tc>
        <w:tc>
          <w:tcPr>
            <w:tcW w:w="1434" w:type="dxa"/>
            <w:noWrap/>
            <w:vAlign w:val="bottom"/>
          </w:tcPr>
          <w:p w14:paraId="47B30767" w14:textId="6515EACB" w:rsidR="00117D08" w:rsidRPr="009916AB" w:rsidRDefault="00F836FE" w:rsidP="00393549">
            <w:pPr>
              <w:pStyle w:val="AASmallLogo"/>
            </w:pPr>
            <w:r w:rsidRPr="009916AB">
              <w:drawing>
                <wp:inline distT="0" distB="0" distL="0" distR="0" wp14:anchorId="14DD67BB" wp14:editId="0CE13FB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117D08" w:rsidRPr="009916AB">
              <w:t xml:space="preserve"> </w:t>
            </w:r>
          </w:p>
          <w:p w14:paraId="3A2FCE1D" w14:textId="77777777" w:rsidR="00117D08" w:rsidRPr="009916AB" w:rsidRDefault="00117D08" w:rsidP="00393549">
            <w:pPr>
              <w:pStyle w:val="AASmallLogo"/>
            </w:pPr>
          </w:p>
        </w:tc>
        <w:tc>
          <w:tcPr>
            <w:tcW w:w="8073" w:type="dxa"/>
            <w:vAlign w:val="bottom"/>
          </w:tcPr>
          <w:p w14:paraId="57030441" w14:textId="7FF34656" w:rsidR="00117D08" w:rsidRPr="009916AB" w:rsidRDefault="00117D08" w:rsidP="00393549">
            <w:pPr>
              <w:pStyle w:val="ABSymbol"/>
            </w:pPr>
            <w:r w:rsidRPr="009916AB">
              <w:rPr>
                <w:sz w:val="40"/>
              </w:rPr>
              <w:t>CBD</w:t>
            </w:r>
            <w:r w:rsidRPr="009916AB">
              <w:t>/COP/17</w:t>
            </w:r>
            <w:r w:rsidR="00017AE4">
              <w:t>/L</w:t>
            </w:r>
            <w:r w:rsidRPr="009916AB">
              <w:t>.</w:t>
            </w:r>
            <w:r w:rsidR="00017AE4">
              <w:t>14</w:t>
            </w:r>
          </w:p>
        </w:tc>
      </w:tr>
    </w:tbl>
    <w:p w14:paraId="52E44043" w14:textId="77777777" w:rsidR="00117D08" w:rsidRPr="009916AB" w:rsidRDefault="00117D08" w:rsidP="00117D08">
      <w:pPr>
        <w:pStyle w:val="AISpacer"/>
        <w:rPr>
          <w:noProof/>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17D08" w:rsidRPr="009916AB" w14:paraId="47797D67" w14:textId="77777777" w:rsidTr="00393549">
        <w:trPr>
          <w:trHeight w:val="1814"/>
        </w:trPr>
        <w:tc>
          <w:tcPr>
            <w:tcW w:w="7370" w:type="dxa"/>
          </w:tcPr>
          <w:p w14:paraId="19822A53" w14:textId="601D1A57" w:rsidR="00117D08" w:rsidRPr="009916AB" w:rsidRDefault="00F836FE" w:rsidP="00393549">
            <w:pPr>
              <w:pStyle w:val="ACLargeLogo"/>
            </w:pPr>
            <w:r w:rsidRPr="009916AB">
              <w:drawing>
                <wp:inline distT="0" distB="0" distL="0" distR="0" wp14:anchorId="578852F9" wp14:editId="23E3EC5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117D08" w:rsidRPr="009916AB">
              <w:t xml:space="preserve"> </w:t>
            </w:r>
          </w:p>
          <w:p w14:paraId="319E7FC7" w14:textId="77777777" w:rsidR="00117D08" w:rsidRPr="009916AB" w:rsidRDefault="00117D08" w:rsidP="00393549">
            <w:pPr>
              <w:pStyle w:val="ACLargeLogo"/>
            </w:pPr>
          </w:p>
        </w:tc>
        <w:tc>
          <w:tcPr>
            <w:tcW w:w="3112" w:type="dxa"/>
          </w:tcPr>
          <w:p w14:paraId="2898D607" w14:textId="4D4E3462" w:rsidR="00117D08" w:rsidRPr="009916AB" w:rsidRDefault="00117D08" w:rsidP="00393549">
            <w:pPr>
              <w:pStyle w:val="AEDistrNormal"/>
            </w:pPr>
            <w:r w:rsidRPr="009916AB">
              <w:t>Distr.</w:t>
            </w:r>
            <w:r w:rsidR="002F6CCA">
              <w:t xml:space="preserve"> </w:t>
            </w:r>
            <w:r w:rsidR="002666F5">
              <w:t>l</w:t>
            </w:r>
            <w:r w:rsidRPr="009916AB">
              <w:t>imit</w:t>
            </w:r>
            <w:r w:rsidR="00F836FE" w:rsidRPr="009916AB">
              <w:t>ée</w:t>
            </w:r>
          </w:p>
          <w:p w14:paraId="0A579121" w14:textId="47C05CE2" w:rsidR="00117D08" w:rsidRPr="009916AB" w:rsidRDefault="007A04DE" w:rsidP="00393549">
            <w:pPr>
              <w:pStyle w:val="AEDistrNormal"/>
            </w:pPr>
            <w:r w:rsidRPr="009916AB">
              <w:t>2</w:t>
            </w:r>
            <w:r w:rsidR="007B00DC">
              <w:t>9</w:t>
            </w:r>
            <w:r w:rsidR="00F836FE" w:rsidRPr="009916AB">
              <w:t> o</w:t>
            </w:r>
            <w:r w:rsidR="00117D08" w:rsidRPr="009916AB">
              <w:t>ctob</w:t>
            </w:r>
            <w:r w:rsidR="00F836FE" w:rsidRPr="009916AB">
              <w:t>re</w:t>
            </w:r>
            <w:r w:rsidR="002F6CCA">
              <w:t xml:space="preserve"> </w:t>
            </w:r>
            <w:r w:rsidR="00117D08" w:rsidRPr="009916AB">
              <w:t>2026</w:t>
            </w:r>
          </w:p>
          <w:p w14:paraId="64B09D0F" w14:textId="77777777" w:rsidR="00F836FE" w:rsidRPr="009916AB" w:rsidRDefault="00F836FE" w:rsidP="00F836FE">
            <w:pPr>
              <w:pStyle w:val="AEDistrNormal"/>
            </w:pPr>
            <w:r w:rsidRPr="009916AB">
              <w:t>Français</w:t>
            </w:r>
          </w:p>
          <w:p w14:paraId="5C675682" w14:textId="0C190ECA" w:rsidR="00117D08" w:rsidRPr="009916AB" w:rsidRDefault="00F836FE" w:rsidP="00F836FE">
            <w:pPr>
              <w:pStyle w:val="AEDistrNormal"/>
            </w:pPr>
            <w:r w:rsidRPr="009916AB">
              <w:t xml:space="preserve">Original : </w:t>
            </w:r>
            <w:r w:rsidR="00954068">
              <w:t>a</w:t>
            </w:r>
            <w:r w:rsidRPr="009916AB">
              <w:t>nglais</w:t>
            </w:r>
          </w:p>
          <w:p w14:paraId="036EA9EC" w14:textId="77777777" w:rsidR="00117D08" w:rsidRPr="009916AB" w:rsidRDefault="00117D08" w:rsidP="00393549">
            <w:pPr>
              <w:pStyle w:val="AEDistrNormal6pt"/>
            </w:pPr>
          </w:p>
        </w:tc>
      </w:tr>
    </w:tbl>
    <w:p w14:paraId="1ACCBAE0" w14:textId="77777777" w:rsidR="00117D08" w:rsidRPr="009916AB" w:rsidRDefault="00117D08" w:rsidP="00117D08">
      <w:pPr>
        <w:pStyle w:val="AISpacer"/>
        <w:rPr>
          <w:noProof/>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17D08" w:rsidRPr="009916AB" w14:paraId="56251471" w14:textId="77777777">
        <w:trPr>
          <w:trHeight w:val="57"/>
        </w:trPr>
        <w:tc>
          <w:tcPr>
            <w:tcW w:w="6094" w:type="dxa"/>
          </w:tcPr>
          <w:p w14:paraId="48A41E76" w14:textId="77777777" w:rsidR="00F836FE" w:rsidRPr="009916AB" w:rsidRDefault="00F836FE" w:rsidP="00F836FE">
            <w:pPr>
              <w:pStyle w:val="AFCorN12Bold"/>
            </w:pPr>
            <w:r w:rsidRPr="009916AB">
              <w:t xml:space="preserve">Conférence des Parties à la Convention </w:t>
            </w:r>
          </w:p>
          <w:p w14:paraId="5B3162B7" w14:textId="77777777" w:rsidR="00F836FE" w:rsidRPr="009916AB" w:rsidRDefault="00F836FE" w:rsidP="00F836FE">
            <w:pPr>
              <w:pStyle w:val="AFCorN12Bold"/>
            </w:pPr>
            <w:r w:rsidRPr="009916AB">
              <w:t>sur la diversité biologique</w:t>
            </w:r>
          </w:p>
          <w:p w14:paraId="5306CE1F" w14:textId="10A4FC1F" w:rsidR="00117D08" w:rsidRPr="009916AB" w:rsidRDefault="00F836FE" w:rsidP="00F836FE">
            <w:pPr>
              <w:pStyle w:val="AFCorNBold"/>
            </w:pPr>
            <w:r w:rsidRPr="009916AB">
              <w:t>Dix-septième réunion</w:t>
            </w:r>
            <w:r w:rsidR="00117D08" w:rsidRPr="009916AB">
              <w:t xml:space="preserve"> </w:t>
            </w:r>
          </w:p>
          <w:p w14:paraId="471E4E35" w14:textId="670A289F" w:rsidR="00117D08" w:rsidRPr="009916AB" w:rsidRDefault="00F836FE" w:rsidP="00393549">
            <w:pPr>
              <w:pStyle w:val="AFCorNNormal"/>
            </w:pPr>
            <w:r w:rsidRPr="009916AB">
              <w:t>E</w:t>
            </w:r>
            <w:r w:rsidR="00117D08" w:rsidRPr="009916AB">
              <w:t xml:space="preserve">revan, </w:t>
            </w:r>
            <w:r w:rsidR="00117D08" w:rsidRPr="009916AB">
              <w:rPr>
                <w:snapToGrid w:val="0"/>
                <w:kern w:val="22"/>
              </w:rPr>
              <w:t>19–30</w:t>
            </w:r>
            <w:r w:rsidRPr="009916AB">
              <w:rPr>
                <w:snapToGrid w:val="0"/>
                <w:kern w:val="22"/>
              </w:rPr>
              <w:t> o</w:t>
            </w:r>
            <w:r w:rsidR="00117D08" w:rsidRPr="009916AB">
              <w:rPr>
                <w:snapToGrid w:val="0"/>
                <w:kern w:val="22"/>
              </w:rPr>
              <w:t>ctob</w:t>
            </w:r>
            <w:r w:rsidRPr="009916AB">
              <w:rPr>
                <w:snapToGrid w:val="0"/>
                <w:kern w:val="22"/>
              </w:rPr>
              <w:t>re </w:t>
            </w:r>
            <w:r w:rsidR="00117D08" w:rsidRPr="009916AB">
              <w:rPr>
                <w:snapToGrid w:val="0"/>
                <w:kern w:val="22"/>
              </w:rPr>
              <w:t>2026</w:t>
            </w:r>
          </w:p>
          <w:p w14:paraId="70AB2403" w14:textId="55683F6E" w:rsidR="00117D08" w:rsidRPr="009916AB" w:rsidRDefault="00F836FE" w:rsidP="00393549">
            <w:pPr>
              <w:pStyle w:val="AFCorNNormal"/>
            </w:pPr>
            <w:r w:rsidRPr="009916AB">
              <w:t>Point </w:t>
            </w:r>
            <w:r w:rsidR="00117D08" w:rsidRPr="009916AB">
              <w:t>19</w:t>
            </w:r>
            <w:r w:rsidRPr="009916AB">
              <w:t xml:space="preserve"> de l’ordre du jour</w:t>
            </w:r>
          </w:p>
          <w:p w14:paraId="19426288" w14:textId="674141DB" w:rsidR="00117D08" w:rsidRPr="009916AB" w:rsidRDefault="00F836FE" w:rsidP="00A63AE6">
            <w:pPr>
              <w:pStyle w:val="AFCorNNormal"/>
              <w:rPr>
                <w:b/>
                <w:bCs/>
              </w:rPr>
            </w:pPr>
            <w:r w:rsidRPr="009916AB">
              <w:rPr>
                <w:b/>
                <w:bCs/>
              </w:rPr>
              <w:t>Examen de l’efficacité des processus relevant de la Convention sur la diversité biologique et de ses protocoles</w:t>
            </w:r>
          </w:p>
        </w:tc>
        <w:tc>
          <w:tcPr>
            <w:tcW w:w="4388" w:type="dxa"/>
          </w:tcPr>
          <w:p w14:paraId="22CAB8ED" w14:textId="77777777" w:rsidR="00117D08" w:rsidRPr="009916AB" w:rsidRDefault="00117D08" w:rsidP="00393549">
            <w:pPr>
              <w:pStyle w:val="CBDNormal"/>
              <w:jc w:val="left"/>
              <w:rPr>
                <w:noProof/>
                <w:lang w:val="fr-CA"/>
              </w:rPr>
            </w:pPr>
          </w:p>
        </w:tc>
      </w:tr>
    </w:tbl>
    <w:p w14:paraId="23AFF7FC" w14:textId="07D9A749" w:rsidR="00C9161D" w:rsidRPr="009916AB" w:rsidRDefault="00F836FE" w:rsidP="009B36DD">
      <w:pPr>
        <w:pStyle w:val="CBDTitle"/>
        <w:rPr>
          <w:caps/>
          <w:noProof/>
          <w:lang w:val="fr-CA"/>
        </w:rPr>
      </w:pPr>
      <w:r w:rsidRPr="009916AB">
        <w:rPr>
          <w:noProof/>
          <w:lang w:val="fr-CA"/>
        </w:rPr>
        <w:t>Moyens d’améliorer davantage l’efficacité des réunions tenues au titre de la Convention et de ses protocoles</w:t>
      </w:r>
    </w:p>
    <w:p w14:paraId="5148D064" w14:textId="3BAD6352" w:rsidR="00137278" w:rsidRPr="009916AB" w:rsidRDefault="00F836FE" w:rsidP="00E51951">
      <w:pPr>
        <w:pStyle w:val="CBDSubTitle"/>
        <w:rPr>
          <w:noProof/>
          <w:lang w:val="fr-CA"/>
        </w:rPr>
      </w:pPr>
      <w:r w:rsidRPr="009916AB">
        <w:rPr>
          <w:noProof/>
          <w:lang w:val="fr-CA"/>
        </w:rPr>
        <w:t xml:space="preserve">Projet de décision présenté par le </w:t>
      </w:r>
      <w:r w:rsidR="008F19FA">
        <w:rPr>
          <w:noProof/>
          <w:lang w:val="fr-CA"/>
        </w:rPr>
        <w:t>P</w:t>
      </w:r>
      <w:r w:rsidRPr="009916AB">
        <w:rPr>
          <w:noProof/>
          <w:lang w:val="fr-CA"/>
        </w:rPr>
        <w:t>résident du Groupe de travail </w:t>
      </w:r>
      <w:r w:rsidR="00B23CCB" w:rsidRPr="009916AB">
        <w:rPr>
          <w:noProof/>
          <w:lang w:val="fr-CA"/>
        </w:rPr>
        <w:t>I</w:t>
      </w:r>
    </w:p>
    <w:p w14:paraId="081853F4" w14:textId="2F9EAB45" w:rsidR="00B33732" w:rsidRPr="009916AB" w:rsidRDefault="007278DE" w:rsidP="00B33732">
      <w:pPr>
        <w:pStyle w:val="CBDDesicionText"/>
        <w:keepNext/>
        <w:tabs>
          <w:tab w:val="clear" w:pos="1134"/>
        </w:tabs>
        <w:ind w:left="567"/>
        <w:rPr>
          <w:noProof/>
          <w:lang w:val="fr-CA"/>
        </w:rPr>
      </w:pPr>
      <w:r w:rsidRPr="009916AB">
        <w:rPr>
          <w:i/>
          <w:iCs/>
          <w:noProof/>
          <w:lang w:val="fr-CA"/>
        </w:rPr>
        <w:t>La Conférence des Parties</w:t>
      </w:r>
      <w:r w:rsidR="00B33732" w:rsidRPr="009916AB">
        <w:rPr>
          <w:noProof/>
          <w:lang w:val="fr-CA"/>
        </w:rPr>
        <w:t>,</w:t>
      </w:r>
    </w:p>
    <w:p w14:paraId="28596041" w14:textId="01F68EB2" w:rsidR="00B33732" w:rsidRPr="009916AB" w:rsidRDefault="007278DE" w:rsidP="00B33732">
      <w:pPr>
        <w:pStyle w:val="CBDDesicionText"/>
        <w:tabs>
          <w:tab w:val="clear" w:pos="1134"/>
        </w:tabs>
        <w:ind w:left="567"/>
        <w:rPr>
          <w:i/>
          <w:iCs/>
          <w:noProof/>
          <w:lang w:val="fr-CA"/>
        </w:rPr>
      </w:pPr>
      <w:r w:rsidRPr="009916AB">
        <w:rPr>
          <w:i/>
          <w:iCs/>
          <w:noProof/>
          <w:lang w:val="fr-CA"/>
        </w:rPr>
        <w:t>Rappelant</w:t>
      </w:r>
      <w:r w:rsidRPr="009916AB">
        <w:rPr>
          <w:noProof/>
          <w:lang w:val="fr-CA"/>
        </w:rPr>
        <w:t xml:space="preserve"> sa décision </w:t>
      </w:r>
      <w:hyperlink r:id="rId15" w:history="1">
        <w:r w:rsidRPr="009916AB">
          <w:rPr>
            <w:rStyle w:val="Lienhypertexte"/>
            <w:noProof/>
            <w:lang w:val="fr-CA"/>
          </w:rPr>
          <w:t>16/25</w:t>
        </w:r>
      </w:hyperlink>
      <w:r w:rsidRPr="009916AB">
        <w:rPr>
          <w:noProof/>
          <w:lang w:val="fr-CA"/>
        </w:rPr>
        <w:t xml:space="preserve"> du 1</w:t>
      </w:r>
      <w:r w:rsidRPr="009916AB">
        <w:rPr>
          <w:noProof/>
          <w:vertAlign w:val="superscript"/>
          <w:lang w:val="fr-CA"/>
        </w:rPr>
        <w:t>er</w:t>
      </w:r>
      <w:r w:rsidRPr="009916AB">
        <w:rPr>
          <w:noProof/>
          <w:lang w:val="fr-CA"/>
        </w:rPr>
        <w:t> novembre 2024</w:t>
      </w:r>
      <w:r w:rsidR="00B33732" w:rsidRPr="009916AB">
        <w:rPr>
          <w:noProof/>
          <w:lang w:val="fr-CA"/>
        </w:rPr>
        <w:t>,</w:t>
      </w:r>
    </w:p>
    <w:p w14:paraId="07CE6254" w14:textId="56C0CD5B" w:rsidR="00B33732" w:rsidRPr="009916AB" w:rsidRDefault="00D741CE" w:rsidP="00B33732">
      <w:pPr>
        <w:pStyle w:val="CBDDesicionText"/>
        <w:tabs>
          <w:tab w:val="clear" w:pos="1134"/>
        </w:tabs>
        <w:ind w:left="567"/>
        <w:rPr>
          <w:noProof/>
          <w:lang w:val="fr-CA"/>
        </w:rPr>
      </w:pPr>
      <w:r w:rsidRPr="009916AB">
        <w:rPr>
          <w:i/>
          <w:iCs/>
          <w:noProof/>
          <w:color w:val="000000"/>
          <w:lang w:val="fr-CA"/>
        </w:rPr>
        <w:t xml:space="preserve">Constatant </w:t>
      </w:r>
      <w:r w:rsidRPr="009916AB">
        <w:rPr>
          <w:noProof/>
          <w:color w:val="000000"/>
          <w:lang w:val="fr-CA"/>
        </w:rPr>
        <w:t>qu’il importe</w:t>
      </w:r>
      <w:r w:rsidRPr="009916AB">
        <w:rPr>
          <w:i/>
          <w:iCs/>
          <w:noProof/>
          <w:color w:val="000000"/>
          <w:lang w:val="fr-CA"/>
        </w:rPr>
        <w:t xml:space="preserve"> </w:t>
      </w:r>
      <w:r w:rsidRPr="009916AB">
        <w:rPr>
          <w:noProof/>
          <w:color w:val="000000"/>
          <w:lang w:val="fr-CA"/>
        </w:rPr>
        <w:t xml:space="preserve">d’améliorer davantage l’efficacité des réunions </w:t>
      </w:r>
      <w:r w:rsidR="00ED49E9">
        <w:rPr>
          <w:noProof/>
          <w:color w:val="000000"/>
          <w:lang w:val="fr-CA"/>
        </w:rPr>
        <w:t xml:space="preserve">tenues </w:t>
      </w:r>
      <w:r w:rsidRPr="009916AB">
        <w:rPr>
          <w:noProof/>
          <w:color w:val="000000"/>
          <w:lang w:val="fr-CA"/>
        </w:rPr>
        <w:t>au titre de la Convention sur la diversité biologique</w:t>
      </w:r>
      <w:r w:rsidRPr="009916AB">
        <w:rPr>
          <w:rStyle w:val="Appelnotedebasdep"/>
          <w:noProof/>
          <w:color w:val="000000"/>
          <w:lang w:val="fr-CA"/>
        </w:rPr>
        <w:footnoteReference w:id="1"/>
      </w:r>
      <w:r w:rsidRPr="009916AB">
        <w:rPr>
          <w:noProof/>
          <w:color w:val="000000"/>
          <w:lang w:val="fr-CA"/>
        </w:rPr>
        <w:t xml:space="preserve"> et de ses protocoles,</w:t>
      </w:r>
      <w:r w:rsidRPr="009916AB">
        <w:rPr>
          <w:rFonts w:ascii="Segoe UI" w:hAnsi="Segoe UI" w:cs="Segoe UI"/>
          <w:noProof/>
          <w:color w:val="000000"/>
          <w:sz w:val="20"/>
          <w:szCs w:val="20"/>
          <w:lang w:val="fr-CA"/>
        </w:rPr>
        <w:t xml:space="preserve"> et de </w:t>
      </w:r>
      <w:r w:rsidRPr="009916AB">
        <w:rPr>
          <w:noProof/>
          <w:lang w:val="fr-CA"/>
        </w:rPr>
        <w:t>garantir l’inclusivité, la transparence et l’équité, en tenant compte des besoins des Parties qui sont des pays en développement</w:t>
      </w:r>
      <w:r w:rsidR="00B33732" w:rsidRPr="009916AB">
        <w:rPr>
          <w:noProof/>
          <w:lang w:val="fr-CA"/>
        </w:rPr>
        <w:t>,</w:t>
      </w:r>
    </w:p>
    <w:p w14:paraId="4F1C55C9" w14:textId="4BD563CE" w:rsidR="00B33732" w:rsidRPr="009916AB" w:rsidRDefault="00D741CE" w:rsidP="00231BF4">
      <w:pPr>
        <w:pStyle w:val="CBDDesicionText"/>
        <w:tabs>
          <w:tab w:val="clear" w:pos="1134"/>
        </w:tabs>
        <w:ind w:left="567"/>
        <w:rPr>
          <w:noProof/>
          <w:lang w:val="fr-CA"/>
        </w:rPr>
      </w:pPr>
      <w:r w:rsidRPr="009916AB">
        <w:rPr>
          <w:i/>
          <w:iCs/>
          <w:noProof/>
          <w:lang w:val="fr-CA"/>
        </w:rPr>
        <w:t>Réaffirmant</w:t>
      </w:r>
      <w:r w:rsidRPr="009916AB">
        <w:rPr>
          <w:noProof/>
          <w:lang w:val="fr-CA"/>
        </w:rPr>
        <w:t xml:space="preserve"> le rôle primordial de la technologie dans l’amélioration de l’efficacité et de l’efficience des réunions, sans préjudice de la prise de décisions par consensus</w:t>
      </w:r>
      <w:r w:rsidR="00B33732" w:rsidRPr="009916AB">
        <w:rPr>
          <w:rFonts w:eastAsia="Times New Roman"/>
          <w:noProof/>
          <w:lang w:val="fr-CA"/>
        </w:rPr>
        <w:t>,</w:t>
      </w:r>
    </w:p>
    <w:p w14:paraId="6AE46200" w14:textId="4A8FDBD0" w:rsidR="00E67D05" w:rsidRPr="009916AB" w:rsidRDefault="00D741CE" w:rsidP="00E67D05">
      <w:pPr>
        <w:pStyle w:val="CBDDesicionText"/>
        <w:tabs>
          <w:tab w:val="clear" w:pos="1134"/>
        </w:tabs>
        <w:ind w:left="567"/>
        <w:rPr>
          <w:noProof/>
          <w:lang w:val="fr-CA"/>
        </w:rPr>
      </w:pPr>
      <w:r w:rsidRPr="009916AB">
        <w:rPr>
          <w:rFonts w:eastAsia="Times New Roman"/>
          <w:i/>
          <w:noProof/>
          <w:lang w:val="fr-CA"/>
        </w:rPr>
        <w:t xml:space="preserve">Réaffirmant </w:t>
      </w:r>
      <w:r w:rsidRPr="009916AB">
        <w:rPr>
          <w:rFonts w:eastAsia="Times New Roman"/>
          <w:iCs/>
          <w:noProof/>
          <w:lang w:val="fr-CA"/>
        </w:rPr>
        <w:t xml:space="preserve">l’importance de </w:t>
      </w:r>
      <w:r w:rsidR="00572D11">
        <w:rPr>
          <w:rFonts w:eastAsia="Times New Roman"/>
          <w:iCs/>
          <w:noProof/>
          <w:lang w:val="fr-CA"/>
        </w:rPr>
        <w:t>mobiliser un</w:t>
      </w:r>
      <w:r w:rsidRPr="009916AB">
        <w:rPr>
          <w:rFonts w:eastAsia="Times New Roman"/>
          <w:iCs/>
          <w:noProof/>
          <w:lang w:val="fr-CA"/>
        </w:rPr>
        <w:t xml:space="preserve"> financement </w:t>
      </w:r>
      <w:r w:rsidR="005B12AA">
        <w:rPr>
          <w:rFonts w:eastAsia="Times New Roman"/>
          <w:iCs/>
          <w:noProof/>
          <w:lang w:val="fr-CA"/>
        </w:rPr>
        <w:t>qui permette</w:t>
      </w:r>
      <w:r w:rsidRPr="009916AB">
        <w:rPr>
          <w:rFonts w:eastAsia="Times New Roman"/>
          <w:iCs/>
          <w:noProof/>
          <w:lang w:val="fr-CA"/>
        </w:rPr>
        <w:t xml:space="preserve"> </w:t>
      </w:r>
      <w:r w:rsidR="002F5FF9">
        <w:rPr>
          <w:rFonts w:eastAsia="Times New Roman"/>
          <w:iCs/>
          <w:noProof/>
          <w:lang w:val="fr-CA"/>
        </w:rPr>
        <w:t xml:space="preserve">aux </w:t>
      </w:r>
      <w:r w:rsidR="00A1567A" w:rsidRPr="00A1567A">
        <w:rPr>
          <w:rFonts w:eastAsia="Times New Roman"/>
          <w:iCs/>
          <w:noProof/>
          <w:lang w:val="fr-CA"/>
        </w:rPr>
        <w:t>pays en développement</w:t>
      </w:r>
      <w:r w:rsidR="00A1567A" w:rsidRPr="00A1567A">
        <w:rPr>
          <w:rFonts w:eastAsia="Times New Roman"/>
          <w:iCs/>
          <w:noProof/>
          <w:lang w:val="fr-CA"/>
        </w:rPr>
        <w:t xml:space="preserve"> </w:t>
      </w:r>
      <w:r w:rsidRPr="009916AB">
        <w:rPr>
          <w:rFonts w:eastAsia="Times New Roman"/>
          <w:iCs/>
          <w:noProof/>
          <w:lang w:val="fr-CA"/>
        </w:rPr>
        <w:t>Partie</w:t>
      </w:r>
      <w:r w:rsidR="00E24E2B">
        <w:rPr>
          <w:rFonts w:eastAsia="Times New Roman"/>
          <w:iCs/>
          <w:noProof/>
          <w:lang w:val="fr-CA"/>
        </w:rPr>
        <w:t>s</w:t>
      </w:r>
      <w:r w:rsidRPr="009916AB">
        <w:rPr>
          <w:rFonts w:eastAsia="Times New Roman"/>
          <w:iCs/>
          <w:noProof/>
          <w:lang w:val="fr-CA"/>
        </w:rPr>
        <w:t xml:space="preserve"> à la Convention et à ses Protocoles, en particulier les pays les moins avancés et les petits États insulaires en développement, de participer pleinement et efficacement aux réunions,</w:t>
      </w:r>
    </w:p>
    <w:p w14:paraId="0D13D7B0" w14:textId="77155918"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1.</w:t>
      </w:r>
      <w:r w:rsidRPr="009916AB">
        <w:rPr>
          <w:rFonts w:eastAsia="Times New Roman"/>
          <w:noProof/>
          <w:color w:val="000000"/>
          <w:lang w:val="fr-CA"/>
        </w:rPr>
        <w:tab/>
      </w:r>
      <w:r w:rsidR="00D741CE" w:rsidRPr="009916AB">
        <w:rPr>
          <w:i/>
          <w:iCs/>
          <w:noProof/>
          <w:lang w:val="fr-CA"/>
        </w:rPr>
        <w:t xml:space="preserve">Se réjouit </w:t>
      </w:r>
      <w:r w:rsidR="00D741CE" w:rsidRPr="009916AB">
        <w:rPr>
          <w:noProof/>
          <w:lang w:val="fr-CA"/>
        </w:rPr>
        <w:t>des progrès accomplis dans la mise en œuvre des mesures visant à améliorer l’efficacité des processus relevant de la Convention sur la diversité biologique et de ses protocoles, tels qu’ils sont décrits dans le document </w:t>
      </w:r>
      <w:hyperlink r:id="rId16" w:history="1">
        <w:r w:rsidR="00D741CE" w:rsidRPr="009916AB">
          <w:rPr>
            <w:rStyle w:val="Lienhypertexte"/>
            <w:noProof/>
            <w:lang w:val="fr-CA"/>
          </w:rPr>
          <w:t>CBD/SBI/6/9</w:t>
        </w:r>
      </w:hyperlink>
      <w:r w:rsidR="00D741CE" w:rsidRPr="009916AB">
        <w:rPr>
          <w:noProof/>
          <w:lang w:val="fr-CA"/>
        </w:rPr>
        <w:t>, prend note du résumé des communications pour améliorer l’efficacité des réunions figurant dans le même document, et note qu’il convient d’encourager davantage de Parties à contribuer à cette amélioration</w:t>
      </w:r>
      <w:r w:rsidR="004A66BC">
        <w:rPr>
          <w:noProof/>
          <w:lang w:val="fr-CA"/>
        </w:rPr>
        <w:t> </w:t>
      </w:r>
      <w:r w:rsidRPr="009916AB">
        <w:rPr>
          <w:noProof/>
          <w:lang w:val="fr-CA"/>
        </w:rPr>
        <w:t>;</w:t>
      </w:r>
    </w:p>
    <w:p w14:paraId="4D464258" w14:textId="0907F112"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2.</w:t>
      </w:r>
      <w:r w:rsidRPr="009916AB">
        <w:rPr>
          <w:rFonts w:eastAsia="Times New Roman"/>
          <w:noProof/>
          <w:color w:val="000000"/>
          <w:lang w:val="fr-CA"/>
        </w:rPr>
        <w:tab/>
      </w:r>
      <w:r w:rsidR="00D741CE" w:rsidRPr="009916AB">
        <w:rPr>
          <w:i/>
          <w:iCs/>
          <w:noProof/>
          <w:lang w:val="fr-CA"/>
        </w:rPr>
        <w:t xml:space="preserve">Prend note avec satisfaction </w:t>
      </w:r>
      <w:r w:rsidR="00D741CE" w:rsidRPr="009916AB">
        <w:rPr>
          <w:noProof/>
          <w:lang w:val="fr-CA"/>
        </w:rPr>
        <w:t>du projet pilote sur la soumission anticipée des déclarations mis en œuvre pour la vingt-septième réunion de l’Organe subsidiaire chargé de fournir des avis scientifiques, techniques et technologiques et de l’application des modalités relatives aux soumissions à titre expérimental à des réunions ultérieures des organes subsidiaires, ainsi que des difficultés, avantages et expériences connus associés à l’utilisation du projet pilote en vue d’améliorer l’efficacité des réunions</w:t>
      </w:r>
      <w:r w:rsidR="004A66BC">
        <w:rPr>
          <w:noProof/>
          <w:lang w:val="fr-CA"/>
        </w:rPr>
        <w:t> </w:t>
      </w:r>
      <w:r w:rsidRPr="009916AB">
        <w:rPr>
          <w:noProof/>
          <w:lang w:val="fr-CA"/>
        </w:rPr>
        <w:t>;</w:t>
      </w:r>
    </w:p>
    <w:p w14:paraId="7FB95B97" w14:textId="10B8030D" w:rsidR="00303A30" w:rsidRPr="009916AB" w:rsidRDefault="00B33732" w:rsidP="00231BF4">
      <w:pPr>
        <w:pStyle w:val="CBDDesicionText"/>
        <w:tabs>
          <w:tab w:val="clear" w:pos="1134"/>
        </w:tabs>
        <w:ind w:left="567"/>
        <w:rPr>
          <w:noProof/>
          <w:lang w:val="fr-CA"/>
        </w:rPr>
      </w:pPr>
      <w:r w:rsidRPr="009916AB">
        <w:rPr>
          <w:rFonts w:eastAsia="Times New Roman"/>
          <w:noProof/>
          <w:color w:val="000000"/>
          <w:lang w:val="fr-CA"/>
        </w:rPr>
        <w:lastRenderedPageBreak/>
        <w:t>3.</w:t>
      </w:r>
      <w:r w:rsidRPr="009916AB">
        <w:rPr>
          <w:rFonts w:eastAsia="Times New Roman"/>
          <w:noProof/>
          <w:color w:val="000000"/>
          <w:lang w:val="fr-CA"/>
        </w:rPr>
        <w:tab/>
      </w:r>
      <w:r w:rsidR="00FA2EC9" w:rsidRPr="009916AB">
        <w:rPr>
          <w:rFonts w:asciiTheme="majorBidi" w:hAnsiTheme="majorBidi" w:cstheme="majorBidi"/>
          <w:i/>
          <w:iCs/>
          <w:noProof/>
          <w:lang w:val="fr-CA"/>
        </w:rPr>
        <w:t xml:space="preserve">Prend note </w:t>
      </w:r>
      <w:r w:rsidR="00FA2EC9" w:rsidRPr="009916AB">
        <w:rPr>
          <w:rFonts w:asciiTheme="majorBidi" w:hAnsiTheme="majorBidi" w:cstheme="majorBidi"/>
          <w:noProof/>
          <w:lang w:val="fr-CA"/>
        </w:rPr>
        <w:t>de la résolution 79/318 de l’Assemblée générale du 18</w:t>
      </w:r>
      <w:r w:rsidR="009916AB">
        <w:rPr>
          <w:rFonts w:asciiTheme="majorBidi" w:hAnsiTheme="majorBidi" w:cstheme="majorBidi"/>
          <w:noProof/>
          <w:lang w:val="fr-CA"/>
        </w:rPr>
        <w:t> </w:t>
      </w:r>
      <w:r w:rsidR="00FA2EC9" w:rsidRPr="009916AB">
        <w:rPr>
          <w:rFonts w:asciiTheme="majorBidi" w:hAnsiTheme="majorBidi" w:cstheme="majorBidi"/>
          <w:noProof/>
          <w:lang w:val="fr-CA"/>
        </w:rPr>
        <w:t>juillet</w:t>
      </w:r>
      <w:r w:rsidR="009916AB">
        <w:rPr>
          <w:rFonts w:asciiTheme="majorBidi" w:hAnsiTheme="majorBidi" w:cstheme="majorBidi"/>
          <w:noProof/>
          <w:lang w:val="fr-CA"/>
        </w:rPr>
        <w:t> </w:t>
      </w:r>
      <w:r w:rsidR="00FA2EC9" w:rsidRPr="009916AB">
        <w:rPr>
          <w:rFonts w:asciiTheme="majorBidi" w:hAnsiTheme="majorBidi" w:cstheme="majorBidi"/>
          <w:noProof/>
          <w:lang w:val="fr-CA"/>
        </w:rPr>
        <w:t xml:space="preserve">2025 et des mesures prises par le Secrétaire général pour renforcer l’Organisation des </w:t>
      </w:r>
      <w:r w:rsidR="009916AB">
        <w:rPr>
          <w:rFonts w:asciiTheme="majorBidi" w:hAnsiTheme="majorBidi" w:cstheme="majorBidi"/>
          <w:noProof/>
          <w:lang w:val="fr-CA"/>
        </w:rPr>
        <w:t>Nations Unies</w:t>
      </w:r>
      <w:r w:rsidR="00FA2EC9" w:rsidRPr="009916AB">
        <w:rPr>
          <w:rFonts w:asciiTheme="majorBidi" w:hAnsiTheme="majorBidi" w:cstheme="majorBidi"/>
          <w:noProof/>
          <w:lang w:val="fr-CA"/>
        </w:rPr>
        <w:t xml:space="preserve"> et faire de sorte </w:t>
      </w:r>
      <w:r w:rsidR="00FA2EC9" w:rsidRPr="009916AB">
        <w:rPr>
          <w:rFonts w:asciiTheme="majorBidi" w:eastAsia="Times New Roman" w:hAnsiTheme="majorBidi" w:cstheme="majorBidi"/>
          <w:noProof/>
          <w:color w:val="000000"/>
          <w:lang w:val="fr-CA"/>
        </w:rPr>
        <w:t>qu’elle soit à même de surmonter les difficultés d’aujourd’hui et de demain</w:t>
      </w:r>
      <w:r w:rsidR="004A66BC">
        <w:rPr>
          <w:rFonts w:asciiTheme="majorBidi" w:eastAsia="Times New Roman" w:hAnsiTheme="majorBidi" w:cstheme="majorBidi"/>
          <w:noProof/>
          <w:color w:val="000000"/>
          <w:lang w:val="fr-CA"/>
        </w:rPr>
        <w:t> </w:t>
      </w:r>
      <w:r w:rsidRPr="009916AB">
        <w:rPr>
          <w:rFonts w:eastAsia="Times New Roman"/>
          <w:noProof/>
          <w:color w:val="000000"/>
          <w:lang w:val="fr-CA"/>
        </w:rPr>
        <w:t>;</w:t>
      </w:r>
    </w:p>
    <w:p w14:paraId="13B28FF7" w14:textId="7E59D672" w:rsidR="0072280F" w:rsidRPr="009916AB" w:rsidRDefault="0072280F" w:rsidP="00B33732">
      <w:pPr>
        <w:pStyle w:val="CBDDesicionText"/>
        <w:tabs>
          <w:tab w:val="clear" w:pos="1134"/>
        </w:tabs>
        <w:ind w:left="567"/>
        <w:rPr>
          <w:strike/>
          <w:noProof/>
          <w:lang w:val="fr-CA"/>
        </w:rPr>
      </w:pPr>
      <w:r w:rsidRPr="009916AB">
        <w:rPr>
          <w:noProof/>
          <w:lang w:val="fr-CA"/>
        </w:rPr>
        <w:t>4.</w:t>
      </w:r>
      <w:r w:rsidR="0069715A" w:rsidRPr="009916AB">
        <w:rPr>
          <w:noProof/>
          <w:lang w:val="fr-CA"/>
        </w:rPr>
        <w:tab/>
      </w:r>
      <w:r w:rsidR="004D520D" w:rsidRPr="009916AB">
        <w:rPr>
          <w:noProof/>
          <w:lang w:val="fr-CA"/>
        </w:rPr>
        <w:t xml:space="preserve">Encourage à continuer de recourir aux modalités de soumission anticipée des déclarations, sur une base volontaire et informelle, tout en veillant à prévoir suffisamment de temps pour examiner les déclarations avant les réunions concernées, et encourage également à déployer tous les efforts possibles pour rendre les déclarations disponibles dans toutes les langues officielles de l’Organisation des </w:t>
      </w:r>
      <w:r w:rsidR="009916AB">
        <w:rPr>
          <w:noProof/>
          <w:lang w:val="fr-CA"/>
        </w:rPr>
        <w:t>Nations Unies</w:t>
      </w:r>
      <w:r w:rsidR="004D520D" w:rsidRPr="009916AB">
        <w:rPr>
          <w:noProof/>
          <w:lang w:val="fr-CA"/>
        </w:rPr>
        <w:t>, notamment au moyen d’outils d’intelligence artificielle, sous réserve de la disponibilité des ressources</w:t>
      </w:r>
      <w:r w:rsidR="004A66BC">
        <w:rPr>
          <w:noProof/>
          <w:lang w:val="fr-CA"/>
        </w:rPr>
        <w:t> </w:t>
      </w:r>
      <w:r w:rsidR="004D520D" w:rsidRPr="009916AB">
        <w:rPr>
          <w:noProof/>
          <w:lang w:val="fr-CA"/>
        </w:rPr>
        <w:t>;</w:t>
      </w:r>
    </w:p>
    <w:p w14:paraId="02C5B725" w14:textId="5784D39E" w:rsidR="00E01173" w:rsidRPr="009916AB" w:rsidRDefault="00B33732" w:rsidP="00B33732">
      <w:pPr>
        <w:pStyle w:val="CBDDesicionText"/>
        <w:tabs>
          <w:tab w:val="clear" w:pos="1134"/>
        </w:tabs>
        <w:ind w:left="567"/>
        <w:rPr>
          <w:rFonts w:eastAsia="Times New Roman"/>
          <w:noProof/>
          <w:lang w:val="fr-CA"/>
        </w:rPr>
      </w:pPr>
      <w:r w:rsidRPr="009916AB">
        <w:rPr>
          <w:rFonts w:eastAsia="Times New Roman"/>
          <w:noProof/>
          <w:lang w:val="fr-CA"/>
        </w:rPr>
        <w:t>5.</w:t>
      </w:r>
      <w:r w:rsidRPr="009916AB">
        <w:rPr>
          <w:rFonts w:eastAsia="Times New Roman"/>
          <w:noProof/>
          <w:lang w:val="fr-CA"/>
        </w:rPr>
        <w:tab/>
      </w:r>
      <w:r w:rsidR="004D520D" w:rsidRPr="009916AB">
        <w:rPr>
          <w:i/>
          <w:iCs/>
          <w:noProof/>
          <w:lang w:val="fr-CA"/>
        </w:rPr>
        <w:t xml:space="preserve">Prie </w:t>
      </w:r>
      <w:r w:rsidR="004D520D" w:rsidRPr="009916AB">
        <w:rPr>
          <w:noProof/>
          <w:lang w:val="fr-CA"/>
        </w:rPr>
        <w:t>le Bureau de la Conférence des Parties et le Bureau de l’Organe subsidiaire chargé de fournir des avis scientifiques, techniques et technologiques de continuer à améliorer les modalités de soumission anticipée des déclarations</w:t>
      </w:r>
      <w:r w:rsidR="004A66BC">
        <w:rPr>
          <w:noProof/>
          <w:lang w:val="fr-CA"/>
        </w:rPr>
        <w:t> </w:t>
      </w:r>
      <w:r w:rsidR="004D520D" w:rsidRPr="009916AB">
        <w:rPr>
          <w:noProof/>
          <w:lang w:val="fr-CA"/>
        </w:rPr>
        <w:t>;</w:t>
      </w:r>
    </w:p>
    <w:p w14:paraId="360559AF" w14:textId="1FC957AA"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6.</w:t>
      </w:r>
      <w:r w:rsidRPr="009916AB">
        <w:rPr>
          <w:rFonts w:eastAsia="Times New Roman"/>
          <w:noProof/>
          <w:color w:val="000000"/>
          <w:lang w:val="fr-CA"/>
        </w:rPr>
        <w:tab/>
      </w:r>
      <w:r w:rsidR="00291435" w:rsidRPr="009916AB">
        <w:rPr>
          <w:i/>
          <w:iCs/>
          <w:noProof/>
          <w:lang w:val="fr-CA"/>
        </w:rPr>
        <w:t xml:space="preserve">Encourage </w:t>
      </w:r>
      <w:r w:rsidR="00291435" w:rsidRPr="009916AB">
        <w:rPr>
          <w:noProof/>
          <w:lang w:val="fr-CA"/>
        </w:rPr>
        <w:t>les Parties à collaborer en vue de rationaliser les ordres du jour des réunions et des décisions</w:t>
      </w:r>
      <w:r w:rsidR="00F90280">
        <w:rPr>
          <w:noProof/>
          <w:lang w:val="fr-CA"/>
        </w:rPr>
        <w:t> </w:t>
      </w:r>
      <w:r w:rsidRPr="009916AB">
        <w:rPr>
          <w:rFonts w:eastAsia="Times New Roman"/>
          <w:noProof/>
          <w:color w:val="000000"/>
          <w:lang w:val="fr-CA"/>
        </w:rPr>
        <w:t>;</w:t>
      </w:r>
    </w:p>
    <w:p w14:paraId="2A084A60" w14:textId="3156A974" w:rsidR="00903180" w:rsidRPr="009916AB" w:rsidRDefault="00B33732" w:rsidP="00B31B8A">
      <w:pPr>
        <w:pStyle w:val="CBDDesicionText"/>
        <w:tabs>
          <w:tab w:val="clear" w:pos="1134"/>
        </w:tabs>
        <w:ind w:left="567"/>
        <w:rPr>
          <w:noProof/>
          <w:lang w:val="fr-CA"/>
        </w:rPr>
      </w:pPr>
      <w:r w:rsidRPr="009916AB">
        <w:rPr>
          <w:rFonts w:eastAsia="Times New Roman"/>
          <w:noProof/>
          <w:color w:val="000000"/>
          <w:lang w:val="fr-CA"/>
        </w:rPr>
        <w:t>7.</w:t>
      </w:r>
      <w:r w:rsidRPr="009916AB">
        <w:rPr>
          <w:rFonts w:eastAsia="Times New Roman"/>
          <w:noProof/>
          <w:color w:val="000000"/>
          <w:lang w:val="fr-CA"/>
        </w:rPr>
        <w:tab/>
      </w:r>
      <w:r w:rsidR="00903180" w:rsidRPr="009916AB">
        <w:rPr>
          <w:i/>
          <w:iCs/>
          <w:noProof/>
          <w:lang w:val="fr-CA"/>
        </w:rPr>
        <w:t>Prie</w:t>
      </w:r>
      <w:r w:rsidR="00903180" w:rsidRPr="009916AB">
        <w:rPr>
          <w:noProof/>
          <w:lang w:val="fr-CA"/>
        </w:rPr>
        <w:t xml:space="preserve"> la Secrétaire exécutive, sous réserve de la disponibilité des ressources et selon qu’il convient, en consultation avec les Bureaux, de :</w:t>
      </w:r>
    </w:p>
    <w:p w14:paraId="07B82B51" w14:textId="78243036" w:rsidR="00B33732" w:rsidRPr="009916AB" w:rsidRDefault="00903180" w:rsidP="00B31B8A">
      <w:pPr>
        <w:pStyle w:val="CBDDesicionText"/>
        <w:tabs>
          <w:tab w:val="clear" w:pos="1134"/>
        </w:tabs>
        <w:ind w:left="567"/>
        <w:rPr>
          <w:noProof/>
          <w:lang w:val="fr-CA"/>
        </w:rPr>
      </w:pPr>
      <w:r w:rsidRPr="009916AB">
        <w:rPr>
          <w:rFonts w:eastAsia="Times New Roman"/>
          <w:noProof/>
          <w:lang w:val="fr-CA"/>
        </w:rPr>
        <w:t>a)</w:t>
      </w:r>
      <w:r w:rsidRPr="009916AB">
        <w:rPr>
          <w:rFonts w:eastAsia="Times New Roman"/>
          <w:noProof/>
          <w:lang w:val="fr-CA"/>
        </w:rPr>
        <w:tab/>
      </w:r>
      <w:r w:rsidR="00B31B8A" w:rsidRPr="009916AB">
        <w:rPr>
          <w:rFonts w:eastAsia="Times New Roman"/>
          <w:noProof/>
          <w:lang w:val="fr-CA"/>
        </w:rPr>
        <w:t>Tenir,</w:t>
      </w:r>
      <w:r w:rsidR="00B31B8A" w:rsidRPr="009916AB">
        <w:rPr>
          <w:noProof/>
          <w:lang w:val="fr-CA"/>
        </w:rPr>
        <w:t xml:space="preserve"> dans la mesure du possible, des séances d’information en ligne à l’intention des Parties, des peuples autochtones et communautés locales, des organisations de femmes et de jeunes et des autres parties prenantes sur les points de l’ordre du jour avant les réunions intergouvernementales organisées au titre de la Convention et de ses protocoles, en fournissant le contexte, un résumé des principaux points de l’ordre du jour et un résumé des discussions et des résultats antérieurs;</w:t>
      </w:r>
    </w:p>
    <w:p w14:paraId="3F6264E5" w14:textId="254F2E0C" w:rsidR="00B33732" w:rsidRPr="009916AB" w:rsidRDefault="00B33732" w:rsidP="00B33732">
      <w:pPr>
        <w:pStyle w:val="CBDDesicionText"/>
        <w:tabs>
          <w:tab w:val="clear" w:pos="1134"/>
        </w:tabs>
        <w:ind w:left="567"/>
        <w:rPr>
          <w:noProof/>
          <w:lang w:val="fr-CA"/>
        </w:rPr>
      </w:pPr>
      <w:r w:rsidRPr="009916AB">
        <w:rPr>
          <w:noProof/>
          <w:lang w:val="fr-CA"/>
        </w:rPr>
        <w:t>b)</w:t>
      </w:r>
      <w:r w:rsidRPr="009916AB">
        <w:rPr>
          <w:noProof/>
          <w:lang w:val="fr-CA"/>
        </w:rPr>
        <w:tab/>
      </w:r>
      <w:r w:rsidR="00B31B8A" w:rsidRPr="009916AB">
        <w:rPr>
          <w:noProof/>
          <w:lang w:val="fr-CA"/>
        </w:rPr>
        <w:t>Préparer et mettre à disposition les documents d’information sur les procédures applicables aux réunions des organes subsidiaires et directeurs de la Convention et de ses protocoles;</w:t>
      </w:r>
    </w:p>
    <w:p w14:paraId="3CC56DF3" w14:textId="20B28BF5" w:rsidR="00B33732" w:rsidRPr="009916AB" w:rsidRDefault="00B33732" w:rsidP="00B33732">
      <w:pPr>
        <w:pStyle w:val="CBDDesicionText"/>
        <w:tabs>
          <w:tab w:val="clear" w:pos="1134"/>
        </w:tabs>
        <w:ind w:left="567"/>
        <w:rPr>
          <w:noProof/>
          <w:lang w:val="fr-CA"/>
        </w:rPr>
      </w:pPr>
      <w:r w:rsidRPr="009916AB">
        <w:rPr>
          <w:noProof/>
          <w:lang w:val="fr-CA"/>
        </w:rPr>
        <w:t>c)</w:t>
      </w:r>
      <w:r w:rsidRPr="009916AB">
        <w:rPr>
          <w:noProof/>
          <w:lang w:val="fr-CA"/>
        </w:rPr>
        <w:tab/>
      </w:r>
      <w:r w:rsidR="004D4E64" w:rsidRPr="009916AB">
        <w:rPr>
          <w:noProof/>
          <w:lang w:val="fr-CA"/>
        </w:rPr>
        <w:t>Préparer une analyse des possibilités et des difficultés éventuelles liées à l’utilisation d’outils technologiques pour accélérer les processus décisionnels, tout en garantissant la transparence et l’inclusivité;</w:t>
      </w:r>
    </w:p>
    <w:p w14:paraId="7D17C510" w14:textId="4C0F7F39" w:rsidR="00B33732" w:rsidRPr="009916AB" w:rsidRDefault="00B33732" w:rsidP="00B33732">
      <w:pPr>
        <w:pStyle w:val="CBDDesicionText"/>
        <w:tabs>
          <w:tab w:val="clear" w:pos="1134"/>
        </w:tabs>
        <w:ind w:left="567"/>
        <w:rPr>
          <w:noProof/>
          <w:lang w:val="fr-CA"/>
        </w:rPr>
      </w:pPr>
      <w:r w:rsidRPr="009916AB">
        <w:rPr>
          <w:noProof/>
          <w:lang w:val="fr-CA"/>
        </w:rPr>
        <w:t>d)</w:t>
      </w:r>
      <w:r w:rsidRPr="009916AB">
        <w:rPr>
          <w:noProof/>
          <w:lang w:val="fr-CA"/>
        </w:rPr>
        <w:tab/>
      </w:r>
      <w:r w:rsidR="00903180" w:rsidRPr="009916AB">
        <w:rPr>
          <w:noProof/>
          <w:lang w:val="fr-CA"/>
        </w:rPr>
        <w:t>Parachever la mise au point de l’outil de suivi des décisions et le rendre pleinement opérationnel afin de suivre clairement l’état d’avancement de l’application des décisions de la Conférence des Parties;</w:t>
      </w:r>
    </w:p>
    <w:p w14:paraId="13EFE316" w14:textId="58DEC41E"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8.</w:t>
      </w:r>
      <w:r w:rsidRPr="009916AB">
        <w:rPr>
          <w:rFonts w:eastAsia="Times New Roman"/>
          <w:noProof/>
          <w:color w:val="000000"/>
          <w:lang w:val="fr-CA"/>
        </w:rPr>
        <w:tab/>
      </w:r>
      <w:r w:rsidR="00903180" w:rsidRPr="009916AB">
        <w:rPr>
          <w:i/>
          <w:iCs/>
          <w:noProof/>
          <w:lang w:val="fr-CA"/>
        </w:rPr>
        <w:t>Prie également</w:t>
      </w:r>
      <w:r w:rsidR="00903180" w:rsidRPr="009916AB">
        <w:rPr>
          <w:noProof/>
          <w:lang w:val="fr-CA"/>
        </w:rPr>
        <w:t xml:space="preserve"> la Secrétaire exécutive, en consultation avec les bureaux, selon qu’il convient, de </w:t>
      </w:r>
      <w:r w:rsidR="00903180" w:rsidRPr="009916AB">
        <w:rPr>
          <w:i/>
          <w:iCs/>
          <w:noProof/>
          <w:lang w:val="fr-CA"/>
        </w:rPr>
        <w:t>:</w:t>
      </w:r>
    </w:p>
    <w:p w14:paraId="74E78899" w14:textId="55FF3F5F" w:rsidR="00B33732" w:rsidRPr="009916AB" w:rsidRDefault="00B33732" w:rsidP="00B33732">
      <w:pPr>
        <w:pStyle w:val="CBDDesicionText"/>
        <w:tabs>
          <w:tab w:val="clear" w:pos="1134"/>
        </w:tabs>
        <w:ind w:left="567"/>
        <w:rPr>
          <w:noProof/>
          <w:lang w:val="fr-CA"/>
        </w:rPr>
      </w:pPr>
      <w:r w:rsidRPr="009916AB">
        <w:rPr>
          <w:rFonts w:eastAsia="Times New Roman"/>
          <w:noProof/>
          <w:lang w:val="fr-CA"/>
        </w:rPr>
        <w:t>a)</w:t>
      </w:r>
      <w:r w:rsidRPr="009916AB">
        <w:rPr>
          <w:rFonts w:eastAsia="Times New Roman"/>
          <w:noProof/>
          <w:lang w:val="fr-CA"/>
        </w:rPr>
        <w:tab/>
      </w:r>
      <w:r w:rsidR="00903180" w:rsidRPr="009916AB">
        <w:rPr>
          <w:rFonts w:eastAsia="Times New Roman"/>
          <w:noProof/>
          <w:color w:val="000000"/>
          <w:lang w:val="fr-CA"/>
        </w:rPr>
        <w:t>Rationaliser les ordres du jour des réunions, notamment en réduisant éventuellement le nombre de points inscrits à l’ordre du jour, afin de se concentrer sur les questions devant être examinées par les Parties</w:t>
      </w:r>
      <w:r w:rsidRPr="009916AB">
        <w:rPr>
          <w:noProof/>
          <w:lang w:val="fr-CA"/>
        </w:rPr>
        <w:t>;</w:t>
      </w:r>
    </w:p>
    <w:p w14:paraId="71704BF7" w14:textId="7F003A23" w:rsidR="00B33732" w:rsidRPr="009916AB" w:rsidRDefault="00B33732" w:rsidP="00B33732">
      <w:pPr>
        <w:pStyle w:val="CBDDesicionText"/>
        <w:tabs>
          <w:tab w:val="clear" w:pos="1134"/>
        </w:tabs>
        <w:ind w:left="567"/>
        <w:rPr>
          <w:noProof/>
          <w:lang w:val="fr-CA"/>
        </w:rPr>
      </w:pPr>
      <w:r w:rsidRPr="009916AB">
        <w:rPr>
          <w:noProof/>
          <w:lang w:val="fr-CA"/>
        </w:rPr>
        <w:t>b)</w:t>
      </w:r>
      <w:r w:rsidRPr="009916AB">
        <w:rPr>
          <w:noProof/>
          <w:lang w:val="fr-CA"/>
        </w:rPr>
        <w:tab/>
      </w:r>
      <w:r w:rsidR="00ED4359" w:rsidRPr="009916AB">
        <w:rPr>
          <w:rFonts w:eastAsia="Times New Roman"/>
          <w:noProof/>
          <w:lang w:val="fr-CA"/>
        </w:rPr>
        <w:t xml:space="preserve">Continuer de rechercher et d’utiliser, le cas échéant, des moyens pertinents pour améliorer l’efficacité des processus menés au titre de la Convention et de ses protocoles, en tenant compte des pratiques pertinentes des autres accords multilatéraux sur l’environnement et des processus des </w:t>
      </w:r>
      <w:r w:rsidR="009916AB">
        <w:rPr>
          <w:rFonts w:eastAsia="Times New Roman"/>
          <w:noProof/>
          <w:lang w:val="fr-CA"/>
        </w:rPr>
        <w:t>Nations Unies</w:t>
      </w:r>
      <w:r w:rsidR="00ED4359" w:rsidRPr="009916AB">
        <w:rPr>
          <w:rFonts w:eastAsia="Times New Roman"/>
          <w:noProof/>
          <w:lang w:val="fr-CA"/>
        </w:rPr>
        <w:t>,</w:t>
      </w:r>
      <w:r w:rsidR="00ED4359" w:rsidRPr="009916AB">
        <w:rPr>
          <w:noProof/>
          <w:lang w:val="fr-CA"/>
        </w:rPr>
        <w:t xml:space="preserve"> comme résumé dans l’annexe I au document </w:t>
      </w:r>
      <w:hyperlink r:id="rId17" w:history="1">
        <w:r w:rsidR="00ED4359" w:rsidRPr="009916AB">
          <w:rPr>
            <w:rStyle w:val="Lienhypertexte"/>
            <w:noProof/>
            <w:lang w:val="fr-CA"/>
          </w:rPr>
          <w:t>CBD/SBI/6/9</w:t>
        </w:r>
      </w:hyperlink>
      <w:r w:rsidR="00ED4359" w:rsidRPr="009916AB">
        <w:rPr>
          <w:rFonts w:eastAsia="Times New Roman"/>
          <w:noProof/>
          <w:lang w:val="fr-CA"/>
        </w:rPr>
        <w:t>, ainsi que des réponses apportées aux notifications pertinentes du Secrétariat de la Convention et aux décisions de la Conférence des Parties;</w:t>
      </w:r>
    </w:p>
    <w:p w14:paraId="7C1F42A1" w14:textId="775FD84C" w:rsidR="00B33732" w:rsidRPr="009916AB" w:rsidRDefault="00B33732" w:rsidP="00B33732">
      <w:pPr>
        <w:pStyle w:val="CBDDesicionText"/>
        <w:tabs>
          <w:tab w:val="clear" w:pos="1134"/>
        </w:tabs>
        <w:ind w:left="567"/>
        <w:rPr>
          <w:noProof/>
          <w:lang w:val="fr-CA"/>
        </w:rPr>
      </w:pPr>
      <w:r w:rsidRPr="009916AB">
        <w:rPr>
          <w:rFonts w:eastAsia="Times New Roman"/>
          <w:noProof/>
          <w:lang w:val="fr-CA"/>
        </w:rPr>
        <w:t>c)</w:t>
      </w:r>
      <w:r w:rsidRPr="009916AB">
        <w:rPr>
          <w:rFonts w:eastAsia="Times New Roman"/>
          <w:noProof/>
          <w:lang w:val="fr-CA"/>
        </w:rPr>
        <w:tab/>
      </w:r>
      <w:r w:rsidR="00ED4359" w:rsidRPr="009916AB">
        <w:rPr>
          <w:rFonts w:eastAsia="Times New Roman"/>
          <w:noProof/>
          <w:lang w:val="fr-CA"/>
        </w:rPr>
        <w:t>Inviter les Parties, les peuples autochtones et communautés locales, les organisations de femmes et de jeunes et les autres parties prenantes, à communiquer des propositions visant à améliorer davantage l’efficacité des réunions organisées au titre de la Convention et de ses protocoles, en particulier en ce qui concerne la participation des observateurs, et à piloter les propositions et les enseignements tirés pendant la période intersessions précédant la dix-huitième réunion de la Conférence des Parties;</w:t>
      </w:r>
    </w:p>
    <w:p w14:paraId="564C1D16" w14:textId="192CC100" w:rsidR="00B33732" w:rsidRPr="009916AB" w:rsidRDefault="00B33732" w:rsidP="00B33732">
      <w:pPr>
        <w:pStyle w:val="CBDDesicionText"/>
        <w:tabs>
          <w:tab w:val="clear" w:pos="1134"/>
        </w:tabs>
        <w:ind w:left="567"/>
        <w:rPr>
          <w:noProof/>
          <w:lang w:val="fr-CA"/>
        </w:rPr>
      </w:pPr>
      <w:r w:rsidRPr="009916AB">
        <w:rPr>
          <w:noProof/>
          <w:lang w:val="fr-CA"/>
        </w:rPr>
        <w:lastRenderedPageBreak/>
        <w:t>d)</w:t>
      </w:r>
      <w:r w:rsidRPr="009916AB">
        <w:rPr>
          <w:noProof/>
          <w:lang w:val="fr-CA"/>
        </w:rPr>
        <w:tab/>
      </w:r>
      <w:r w:rsidR="00427958" w:rsidRPr="009916AB">
        <w:rPr>
          <w:noProof/>
          <w:lang w:val="fr-CA"/>
        </w:rPr>
        <w:t>Veiller à ce que les représentants désignés pour présider les organes subsidiaires, les groupes de travail ou les groupes de contact, ou pour jouer le rôle de facilitateurs des groupes des amis du président, reçoivent une formation sur la conduite des négociations multilatérales;</w:t>
      </w:r>
    </w:p>
    <w:p w14:paraId="4104C5E9" w14:textId="5A991B74" w:rsidR="00B33732" w:rsidRPr="009916AB" w:rsidRDefault="00B33732" w:rsidP="00B33732">
      <w:pPr>
        <w:pStyle w:val="CBDDesicionText"/>
        <w:tabs>
          <w:tab w:val="clear" w:pos="1134"/>
        </w:tabs>
        <w:ind w:left="567"/>
        <w:rPr>
          <w:noProof/>
          <w:lang w:val="fr-CA"/>
        </w:rPr>
      </w:pPr>
      <w:r w:rsidRPr="009916AB">
        <w:rPr>
          <w:rFonts w:eastAsia="Times New Roman"/>
          <w:noProof/>
          <w:color w:val="000000"/>
          <w:lang w:val="fr-CA"/>
        </w:rPr>
        <w:t>9.</w:t>
      </w:r>
      <w:r w:rsidRPr="009916AB">
        <w:rPr>
          <w:rFonts w:eastAsia="Times New Roman"/>
          <w:noProof/>
          <w:color w:val="000000"/>
          <w:lang w:val="fr-CA"/>
        </w:rPr>
        <w:tab/>
      </w:r>
      <w:r w:rsidR="000E62B7" w:rsidRPr="009916AB">
        <w:rPr>
          <w:i/>
          <w:iCs/>
          <w:noProof/>
          <w:lang w:val="fr-CA"/>
        </w:rPr>
        <w:t>Prie par ailleurs</w:t>
      </w:r>
      <w:r w:rsidR="000E62B7" w:rsidRPr="009916AB">
        <w:rPr>
          <w:noProof/>
          <w:lang w:val="fr-CA"/>
        </w:rPr>
        <w:t xml:space="preserve"> la Secrétaire exécutive de :</w:t>
      </w:r>
    </w:p>
    <w:p w14:paraId="6F294B37" w14:textId="4FEFA314" w:rsidR="00B33732" w:rsidRPr="009916AB" w:rsidRDefault="00B33732" w:rsidP="00B33732">
      <w:pPr>
        <w:pStyle w:val="CBDDesicionText"/>
        <w:tabs>
          <w:tab w:val="clear" w:pos="1134"/>
        </w:tabs>
        <w:ind w:left="567"/>
        <w:rPr>
          <w:noProof/>
          <w:lang w:val="fr-CA"/>
        </w:rPr>
      </w:pPr>
      <w:r w:rsidRPr="009916AB">
        <w:rPr>
          <w:noProof/>
          <w:lang w:val="fr-CA"/>
        </w:rPr>
        <w:t>a)</w:t>
      </w:r>
      <w:r w:rsidRPr="009916AB">
        <w:rPr>
          <w:noProof/>
          <w:lang w:val="fr-CA"/>
        </w:rPr>
        <w:tab/>
      </w:r>
      <w:r w:rsidR="000E62B7" w:rsidRPr="009916AB">
        <w:rPr>
          <w:noProof/>
          <w:lang w:val="fr-CA"/>
        </w:rPr>
        <w:t xml:space="preserve">Mettre intégralement en œuvre le paragraphe 13 a) de la décision </w:t>
      </w:r>
      <w:hyperlink r:id="rId18" w:history="1">
        <w:r w:rsidR="000E62B7" w:rsidRPr="009916AB">
          <w:rPr>
            <w:rStyle w:val="Lienhypertexte"/>
            <w:noProof/>
            <w:lang w:val="fr-CA"/>
          </w:rPr>
          <w:t>16/25</w:t>
        </w:r>
      </w:hyperlink>
      <w:r w:rsidR="000E62B7" w:rsidRPr="009916AB">
        <w:rPr>
          <w:noProof/>
          <w:lang w:val="fr-CA"/>
        </w:rPr>
        <w:t xml:space="preserve">, et de limiter le nombre et la longueur des documents de travail, tout en veillant à ce que toutes les informations nécessaires à la prise de décisions y figurent et soient mises à disposition dans les six langues officielles de l’Organisation des </w:t>
      </w:r>
      <w:r w:rsidR="009916AB">
        <w:rPr>
          <w:noProof/>
          <w:lang w:val="fr-CA"/>
        </w:rPr>
        <w:t>Nations Unies</w:t>
      </w:r>
      <w:r w:rsidR="000E62B7" w:rsidRPr="009916AB">
        <w:rPr>
          <w:noProof/>
          <w:lang w:val="fr-CA"/>
        </w:rPr>
        <w:t>;</w:t>
      </w:r>
    </w:p>
    <w:p w14:paraId="1E377970" w14:textId="5535BE5F" w:rsidR="00B33732" w:rsidRPr="009916AB" w:rsidRDefault="00B33732" w:rsidP="00B33732">
      <w:pPr>
        <w:pStyle w:val="CBDDesicionText"/>
        <w:tabs>
          <w:tab w:val="clear" w:pos="1134"/>
        </w:tabs>
        <w:ind w:left="567"/>
        <w:rPr>
          <w:noProof/>
          <w:lang w:val="fr-CA"/>
        </w:rPr>
      </w:pPr>
      <w:r w:rsidRPr="009916AB">
        <w:rPr>
          <w:noProof/>
          <w:lang w:val="fr-CA"/>
        </w:rPr>
        <w:t>b)</w:t>
      </w:r>
      <w:r w:rsidRPr="009916AB">
        <w:rPr>
          <w:noProof/>
          <w:lang w:val="fr-CA"/>
        </w:rPr>
        <w:tab/>
      </w:r>
      <w:r w:rsidR="000E62B7" w:rsidRPr="009916AB">
        <w:rPr>
          <w:noProof/>
          <w:lang w:val="fr-CA"/>
        </w:rPr>
        <w:t>Faire rapport sur les résultats des travaux demandés dans la présente décision à l’Organe subsidiaire chargé de l’application à sa huitième réunion;</w:t>
      </w:r>
    </w:p>
    <w:p w14:paraId="1D897584" w14:textId="154B47A6" w:rsidR="00A111D1" w:rsidRPr="009916AB" w:rsidRDefault="00B33732" w:rsidP="007E4D5B">
      <w:pPr>
        <w:pStyle w:val="CBDDesicionText"/>
        <w:tabs>
          <w:tab w:val="clear" w:pos="1134"/>
        </w:tabs>
        <w:ind w:left="567"/>
        <w:rPr>
          <w:noProof/>
          <w:lang w:val="fr-CA"/>
        </w:rPr>
      </w:pPr>
      <w:r w:rsidRPr="009916AB">
        <w:rPr>
          <w:noProof/>
          <w:lang w:val="fr-CA"/>
        </w:rPr>
        <w:t>10.</w:t>
      </w:r>
      <w:r w:rsidRPr="009916AB">
        <w:rPr>
          <w:noProof/>
          <w:lang w:val="fr-CA"/>
        </w:rPr>
        <w:tab/>
      </w:r>
      <w:r w:rsidR="000E62B7" w:rsidRPr="009916AB">
        <w:rPr>
          <w:noProof/>
          <w:lang w:val="fr-CA"/>
        </w:rPr>
        <w:t>Décide de créer un groupe consultatif informel dans le cadre d’un processus dirigé par les Parties afin d’améliorer davantage l’efficacité des processus et des réunions organisés au titre de la Convention et de ses Protocoles, conformément au mandat figurant dans l’annexe à la présente décision.</w:t>
      </w:r>
    </w:p>
    <w:p w14:paraId="472C54D1" w14:textId="128F908A" w:rsidR="00B46CBB" w:rsidRPr="009916AB" w:rsidRDefault="008D749A" w:rsidP="0011406D">
      <w:pPr>
        <w:pStyle w:val="CBDAnnex"/>
        <w:spacing w:after="0"/>
        <w:ind w:left="567"/>
        <w:rPr>
          <w:noProof/>
          <w:sz w:val="24"/>
          <w:szCs w:val="24"/>
          <w:lang w:val="fr-CA"/>
        </w:rPr>
      </w:pPr>
      <w:bookmarkStart w:id="0" w:name="_Toc57214914"/>
      <w:r w:rsidRPr="009916AB">
        <w:rPr>
          <w:noProof/>
          <w:sz w:val="24"/>
          <w:szCs w:val="24"/>
          <w:lang w:val="fr-CA"/>
        </w:rPr>
        <w:t>Annex</w:t>
      </w:r>
      <w:r w:rsidR="00903180" w:rsidRPr="009916AB">
        <w:rPr>
          <w:noProof/>
          <w:sz w:val="24"/>
          <w:szCs w:val="24"/>
          <w:lang w:val="fr-CA"/>
        </w:rPr>
        <w:t>e</w:t>
      </w:r>
    </w:p>
    <w:p w14:paraId="3001F95A" w14:textId="1F2751BC" w:rsidR="00B17B14" w:rsidRPr="009916AB" w:rsidRDefault="00EA109B" w:rsidP="0011406D">
      <w:pPr>
        <w:pStyle w:val="CBDTitle"/>
        <w:spacing w:before="120" w:after="120"/>
        <w:rPr>
          <w:noProof/>
          <w:sz w:val="24"/>
          <w:szCs w:val="24"/>
          <w:lang w:val="fr-CA"/>
        </w:rPr>
      </w:pPr>
      <w:r w:rsidRPr="009916AB">
        <w:rPr>
          <w:noProof/>
          <w:sz w:val="24"/>
          <w:szCs w:val="24"/>
          <w:lang w:val="fr-CA"/>
        </w:rPr>
        <w:t>Mandat du Groupe consultatif informel sur l’efficacité des processus et des réunions organisés au titre de la Convention sur la diversité biologique et de ses Protocoles</w:t>
      </w:r>
    </w:p>
    <w:p w14:paraId="56C7B714" w14:textId="2C8C5521" w:rsidR="00B17B14" w:rsidRPr="009916AB" w:rsidRDefault="00535713" w:rsidP="00535713">
      <w:pPr>
        <w:pStyle w:val="CBDH2"/>
        <w:rPr>
          <w:i/>
          <w:iCs/>
          <w:noProof/>
          <w:snapToGrid w:val="0"/>
          <w:lang w:val="fr-CA"/>
        </w:rPr>
      </w:pPr>
      <w:bookmarkStart w:id="1" w:name="_Toc57214915"/>
      <w:bookmarkEnd w:id="0"/>
      <w:r w:rsidRPr="009916AB">
        <w:rPr>
          <w:noProof/>
          <w:snapToGrid w:val="0"/>
          <w:lang w:val="fr-CA"/>
        </w:rPr>
        <w:t>A.</w:t>
      </w:r>
      <w:r w:rsidRPr="009916AB">
        <w:rPr>
          <w:noProof/>
          <w:snapToGrid w:val="0"/>
          <w:lang w:val="fr-CA"/>
        </w:rPr>
        <w:tab/>
      </w:r>
      <w:bookmarkEnd w:id="1"/>
      <w:r w:rsidR="00EA109B" w:rsidRPr="009916AB">
        <w:rPr>
          <w:noProof/>
          <w:snapToGrid w:val="0"/>
          <w:lang w:val="fr-CA"/>
        </w:rPr>
        <w:t>Objet</w:t>
      </w:r>
    </w:p>
    <w:p w14:paraId="46C75BBF" w14:textId="00EF9303" w:rsidR="00B17B14" w:rsidRPr="009916AB" w:rsidRDefault="00535713" w:rsidP="00535713">
      <w:pPr>
        <w:pStyle w:val="CBDNormalNoNumber"/>
        <w:spacing w:before="120"/>
        <w:rPr>
          <w:noProof/>
          <w:snapToGrid w:val="0"/>
          <w:lang w:val="fr-CA" w:eastAsia="en-CA"/>
        </w:rPr>
      </w:pPr>
      <w:bookmarkStart w:id="2" w:name="_Hlk15470906"/>
      <w:r w:rsidRPr="009916AB">
        <w:rPr>
          <w:noProof/>
          <w:snapToGrid w:val="0"/>
          <w:lang w:val="fr-CA" w:eastAsia="en-CA"/>
        </w:rPr>
        <w:t>1.</w:t>
      </w:r>
      <w:r w:rsidRPr="009916AB">
        <w:rPr>
          <w:noProof/>
          <w:snapToGrid w:val="0"/>
          <w:lang w:val="fr-CA" w:eastAsia="en-CA"/>
        </w:rPr>
        <w:tab/>
      </w:r>
      <w:r w:rsidR="00EA109B" w:rsidRPr="009916AB">
        <w:rPr>
          <w:noProof/>
          <w:snapToGrid w:val="0"/>
          <w:lang w:val="fr-CA" w:eastAsia="en-CA"/>
        </w:rPr>
        <w:t>Le Groupe consultatif informel sur l’efficacité des processus et des réunions organisés au titre de la Convention sur la diversité biologique</w:t>
      </w:r>
      <w:r w:rsidR="00EA109B" w:rsidRPr="009916AB">
        <w:rPr>
          <w:rStyle w:val="Appelnotedebasdep"/>
          <w:noProof/>
          <w:snapToGrid w:val="0"/>
          <w:lang w:val="fr-CA" w:eastAsia="en-CA"/>
        </w:rPr>
        <w:footnoteReference w:id="2"/>
      </w:r>
      <w:r w:rsidR="00EA109B" w:rsidRPr="009916AB">
        <w:rPr>
          <w:noProof/>
          <w:snapToGrid w:val="0"/>
          <w:lang w:val="fr-CA" w:eastAsia="en-CA"/>
        </w:rPr>
        <w:t xml:space="preserve"> et de ses Protocoles a pour objet d’offrir un espace neutre et informel permettant de mener une réflexion approfondie sur l’efficacité des processus et des réunions organisés au titre de la Convention et de ses Protocoles et de formuler des avis et des recommandations sur les options et les mesures pratiques susceptibles d’améliorer l’efficacité, l’efficience, l’équité et l’inclusivité de ces processus et réunions.</w:t>
      </w:r>
    </w:p>
    <w:p w14:paraId="69179449" w14:textId="10C42016" w:rsidR="00B17B14" w:rsidRPr="009916AB" w:rsidRDefault="00B17B14" w:rsidP="00535713">
      <w:pPr>
        <w:pStyle w:val="CBDH2"/>
        <w:rPr>
          <w:noProof/>
          <w:snapToGrid w:val="0"/>
          <w:lang w:val="fr-CA" w:eastAsia="en-CA"/>
        </w:rPr>
      </w:pPr>
      <w:r w:rsidRPr="009916AB">
        <w:rPr>
          <w:noProof/>
          <w:snapToGrid w:val="0"/>
          <w:lang w:val="fr-CA" w:eastAsia="en-CA"/>
        </w:rPr>
        <w:t>B.</w:t>
      </w:r>
      <w:r w:rsidR="00535713" w:rsidRPr="009916AB">
        <w:rPr>
          <w:noProof/>
          <w:snapToGrid w:val="0"/>
          <w:lang w:val="fr-CA" w:eastAsia="en-CA"/>
        </w:rPr>
        <w:tab/>
      </w:r>
      <w:r w:rsidRPr="009916AB">
        <w:rPr>
          <w:noProof/>
          <w:snapToGrid w:val="0"/>
          <w:lang w:val="fr-CA" w:eastAsia="en-CA"/>
        </w:rPr>
        <w:t>F</w:t>
      </w:r>
      <w:r w:rsidR="00EA109B" w:rsidRPr="009916AB">
        <w:rPr>
          <w:noProof/>
          <w:snapToGrid w:val="0"/>
          <w:lang w:val="fr-CA" w:eastAsia="en-CA"/>
        </w:rPr>
        <w:t>o</w:t>
      </w:r>
      <w:r w:rsidRPr="009916AB">
        <w:rPr>
          <w:noProof/>
          <w:snapToGrid w:val="0"/>
          <w:lang w:val="fr-CA" w:eastAsia="en-CA"/>
        </w:rPr>
        <w:t>nctions</w:t>
      </w:r>
    </w:p>
    <w:p w14:paraId="48A0B5EC" w14:textId="69FFD756" w:rsidR="00B17B14" w:rsidRPr="009916AB" w:rsidRDefault="00535713" w:rsidP="00535713">
      <w:pPr>
        <w:pStyle w:val="CBDNormalNoNumber"/>
        <w:spacing w:before="120"/>
        <w:rPr>
          <w:noProof/>
          <w:snapToGrid w:val="0"/>
          <w:lang w:val="fr-CA" w:eastAsia="en-CA"/>
        </w:rPr>
      </w:pPr>
      <w:r w:rsidRPr="009916AB">
        <w:rPr>
          <w:noProof/>
          <w:snapToGrid w:val="0"/>
          <w:lang w:val="fr-CA" w:eastAsia="en-CA"/>
        </w:rPr>
        <w:t>2.</w:t>
      </w:r>
      <w:r w:rsidRPr="009916AB">
        <w:rPr>
          <w:noProof/>
          <w:snapToGrid w:val="0"/>
          <w:lang w:val="fr-CA" w:eastAsia="en-CA"/>
        </w:rPr>
        <w:tab/>
      </w:r>
      <w:r w:rsidR="000F524D" w:rsidRPr="009916AB">
        <w:rPr>
          <w:noProof/>
          <w:snapToGrid w:val="0"/>
          <w:lang w:val="fr-CA" w:eastAsia="en-CA"/>
        </w:rPr>
        <w:t>Pour s’acquitter de son mandat, le Groupe consultatif informel devrait :</w:t>
      </w:r>
    </w:p>
    <w:p w14:paraId="586FECCF" w14:textId="3C29676A" w:rsidR="00B17B14" w:rsidRPr="009916AB" w:rsidRDefault="00B17B14" w:rsidP="00535713">
      <w:pPr>
        <w:pStyle w:val="CBDNormalNoNumber"/>
        <w:rPr>
          <w:noProof/>
          <w:snapToGrid w:val="0"/>
          <w:lang w:val="fr-CA" w:eastAsia="en-CA"/>
        </w:rPr>
      </w:pPr>
      <w:r w:rsidRPr="009916AB">
        <w:rPr>
          <w:noProof/>
          <w:snapToGrid w:val="0"/>
          <w:lang w:val="fr-CA" w:eastAsia="en-CA"/>
        </w:rPr>
        <w:tab/>
        <w:t>a)</w:t>
      </w:r>
      <w:r w:rsidR="00A811F9" w:rsidRPr="009916AB">
        <w:rPr>
          <w:noProof/>
          <w:snapToGrid w:val="0"/>
          <w:lang w:val="fr-CA" w:eastAsia="en-CA"/>
        </w:rPr>
        <w:tab/>
      </w:r>
      <w:r w:rsidR="000F524D" w:rsidRPr="009916AB">
        <w:rPr>
          <w:noProof/>
          <w:snapToGrid w:val="0"/>
          <w:lang w:val="fr-CA" w:eastAsia="en-CA"/>
        </w:rPr>
        <w:t>Recenser et examiner les difficultés qui nuisent aux processus et aux réunions organisés au titre de la Convention et de ses Protocoles, en déterminer les causes sous-jacentes et formuler des avis et des recommandations sur les options et les mesures pratiques permettant d’y remédier</w:t>
      </w:r>
      <w:r w:rsidRPr="009916AB">
        <w:rPr>
          <w:noProof/>
          <w:snapToGrid w:val="0"/>
          <w:lang w:val="fr-CA" w:eastAsia="en-CA"/>
        </w:rPr>
        <w:t>;</w:t>
      </w:r>
    </w:p>
    <w:p w14:paraId="58DCA561" w14:textId="1A037EC7" w:rsidR="00B17B14" w:rsidRPr="009916AB" w:rsidRDefault="00B17B14" w:rsidP="00535713">
      <w:pPr>
        <w:pStyle w:val="CBDNormalNoNumber"/>
        <w:rPr>
          <w:noProof/>
          <w:snapToGrid w:val="0"/>
          <w:lang w:val="fr-CA" w:eastAsia="en-CA"/>
        </w:rPr>
      </w:pPr>
      <w:r w:rsidRPr="009916AB">
        <w:rPr>
          <w:noProof/>
          <w:snapToGrid w:val="0"/>
          <w:lang w:val="fr-CA" w:eastAsia="en-CA"/>
        </w:rPr>
        <w:tab/>
        <w:t>b)</w:t>
      </w:r>
      <w:r w:rsidR="00A811F9" w:rsidRPr="009916AB">
        <w:rPr>
          <w:noProof/>
          <w:snapToGrid w:val="0"/>
          <w:lang w:val="fr-CA" w:eastAsia="en-CA"/>
        </w:rPr>
        <w:tab/>
      </w:r>
      <w:r w:rsidR="000F524D" w:rsidRPr="009916AB">
        <w:rPr>
          <w:noProof/>
          <w:snapToGrid w:val="0"/>
          <w:lang w:val="fr-CA" w:eastAsia="en-CA"/>
        </w:rPr>
        <w:t>Examiner, entre autres, l’établissement de l’ordre du jour et du calendrier des travaux; l’élaboration des projets de recommandations et de décisions et des documents officiels des réunions; la conduite des séances plénières et des groupes de contact; l’élaboration et l’utilisation des documents de séance, notamment les documents officieux et les documents de séance; le recensement des points de l’ordre du jour qui pourraient être supprimés; ainsi que les techniques de coprésidence et de facilitation des groupes</w:t>
      </w:r>
      <w:r w:rsidRPr="009916AB">
        <w:rPr>
          <w:noProof/>
          <w:snapToGrid w:val="0"/>
          <w:lang w:val="fr-CA" w:eastAsia="en-CA"/>
        </w:rPr>
        <w:t>;</w:t>
      </w:r>
    </w:p>
    <w:p w14:paraId="23C14E76" w14:textId="4D22E37A" w:rsidR="00B17B14" w:rsidRPr="009916AB" w:rsidRDefault="00B17B14" w:rsidP="00535713">
      <w:pPr>
        <w:pStyle w:val="CBDNormalNoNumber"/>
        <w:rPr>
          <w:noProof/>
          <w:snapToGrid w:val="0"/>
          <w:lang w:val="fr-CA" w:eastAsia="en-CA"/>
        </w:rPr>
      </w:pPr>
      <w:r w:rsidRPr="009916AB">
        <w:rPr>
          <w:noProof/>
          <w:snapToGrid w:val="0"/>
          <w:lang w:val="fr-CA" w:eastAsia="en-CA"/>
        </w:rPr>
        <w:tab/>
        <w:t>c)</w:t>
      </w:r>
      <w:r w:rsidR="00A811F9" w:rsidRPr="009916AB">
        <w:rPr>
          <w:noProof/>
          <w:snapToGrid w:val="0"/>
          <w:lang w:val="fr-CA" w:eastAsia="en-CA"/>
        </w:rPr>
        <w:tab/>
      </w:r>
      <w:r w:rsidR="000F524D" w:rsidRPr="009916AB">
        <w:rPr>
          <w:noProof/>
          <w:snapToGrid w:val="0"/>
          <w:lang w:val="fr-CA" w:eastAsia="en-CA"/>
        </w:rPr>
        <w:t>Élaborer des orientations sur le fonctionnement des séances plénières, des groupes de contact et des réunions des amis du président afin d’assurer la cohérence dans la conduite des réunions</w:t>
      </w:r>
      <w:r w:rsidRPr="009916AB">
        <w:rPr>
          <w:noProof/>
          <w:snapToGrid w:val="0"/>
          <w:lang w:val="fr-CA" w:eastAsia="en-CA"/>
        </w:rPr>
        <w:t>;</w:t>
      </w:r>
    </w:p>
    <w:p w14:paraId="49EBBEA3" w14:textId="1DCB46D8" w:rsidR="00B17B14" w:rsidRPr="009916AB" w:rsidRDefault="00B17B14" w:rsidP="00535713">
      <w:pPr>
        <w:pStyle w:val="CBDNormalNoNumber"/>
        <w:rPr>
          <w:noProof/>
          <w:snapToGrid w:val="0"/>
          <w:lang w:val="fr-CA" w:eastAsia="en-CA"/>
        </w:rPr>
      </w:pPr>
      <w:r w:rsidRPr="009916AB">
        <w:rPr>
          <w:noProof/>
          <w:snapToGrid w:val="0"/>
          <w:lang w:val="fr-CA" w:eastAsia="en-CA"/>
        </w:rPr>
        <w:tab/>
        <w:t>d)</w:t>
      </w:r>
      <w:r w:rsidR="00A811F9" w:rsidRPr="009916AB">
        <w:rPr>
          <w:noProof/>
          <w:snapToGrid w:val="0"/>
          <w:lang w:val="fr-CA" w:eastAsia="en-CA"/>
        </w:rPr>
        <w:tab/>
      </w:r>
      <w:r w:rsidR="000F524D" w:rsidRPr="009916AB">
        <w:rPr>
          <w:noProof/>
          <w:snapToGrid w:val="0"/>
          <w:lang w:val="fr-CA" w:eastAsia="en-CA"/>
        </w:rPr>
        <w:t>Examiner les innovations, les outils et les méthodes de travail susceptibles d’améliorer l’organisation et la conduite des négociations et des réunions</w:t>
      </w:r>
      <w:r w:rsidRPr="009916AB">
        <w:rPr>
          <w:noProof/>
          <w:snapToGrid w:val="0"/>
          <w:lang w:val="fr-CA" w:eastAsia="en-CA"/>
        </w:rPr>
        <w:t>;</w:t>
      </w:r>
    </w:p>
    <w:p w14:paraId="73FD4EC6" w14:textId="6D540E56" w:rsidR="00B17B14" w:rsidRPr="009916AB" w:rsidRDefault="00B17B14" w:rsidP="00535713">
      <w:pPr>
        <w:pStyle w:val="CBDNormalNoNumber"/>
        <w:rPr>
          <w:noProof/>
          <w:snapToGrid w:val="0"/>
          <w:lang w:val="fr-CA" w:eastAsia="en-CA"/>
        </w:rPr>
      </w:pPr>
      <w:r w:rsidRPr="009916AB">
        <w:rPr>
          <w:noProof/>
          <w:snapToGrid w:val="0"/>
          <w:lang w:val="fr-CA" w:eastAsia="en-CA"/>
        </w:rPr>
        <w:tab/>
        <w:t>e)</w:t>
      </w:r>
      <w:r w:rsidR="00A811F9" w:rsidRPr="009916AB">
        <w:rPr>
          <w:noProof/>
          <w:snapToGrid w:val="0"/>
          <w:lang w:val="fr-CA" w:eastAsia="en-CA"/>
        </w:rPr>
        <w:tab/>
      </w:r>
      <w:r w:rsidR="000F524D" w:rsidRPr="009916AB">
        <w:rPr>
          <w:noProof/>
          <w:snapToGrid w:val="0"/>
          <w:lang w:val="fr-CA" w:eastAsia="en-CA"/>
        </w:rPr>
        <w:t>Recenser les enseignements tirés et les bonnes pratiques issus des réunions précédentes organisées au titre de la Convention et de ses Protocoles et, le cas échéant, d’autres accords multilatéraux sur l’environnement et processus internationaux</w:t>
      </w:r>
      <w:r w:rsidRPr="009916AB">
        <w:rPr>
          <w:noProof/>
          <w:snapToGrid w:val="0"/>
          <w:lang w:val="fr-CA" w:eastAsia="en-CA"/>
        </w:rPr>
        <w:t>;</w:t>
      </w:r>
    </w:p>
    <w:p w14:paraId="57C400C8" w14:textId="7138244C" w:rsidR="00B17B14" w:rsidRPr="009916AB" w:rsidRDefault="00B17B14" w:rsidP="00535713">
      <w:pPr>
        <w:pStyle w:val="CBDNormalNoNumber"/>
        <w:rPr>
          <w:noProof/>
          <w:snapToGrid w:val="0"/>
          <w:lang w:val="fr-CA" w:eastAsia="en-CA"/>
        </w:rPr>
      </w:pPr>
      <w:r w:rsidRPr="009916AB">
        <w:rPr>
          <w:noProof/>
          <w:snapToGrid w:val="0"/>
          <w:lang w:val="fr-CA" w:eastAsia="en-CA"/>
        </w:rPr>
        <w:lastRenderedPageBreak/>
        <w:tab/>
        <w:t>f)</w:t>
      </w:r>
      <w:r w:rsidR="00A811F9" w:rsidRPr="009916AB">
        <w:rPr>
          <w:noProof/>
          <w:snapToGrid w:val="0"/>
          <w:lang w:val="fr-CA" w:eastAsia="en-CA"/>
        </w:rPr>
        <w:tab/>
      </w:r>
      <w:r w:rsidR="000F524D" w:rsidRPr="009916AB">
        <w:rPr>
          <w:noProof/>
          <w:snapToGrid w:val="0"/>
          <w:lang w:val="fr-CA" w:eastAsia="en-CA"/>
        </w:rPr>
        <w:t>Recenser les options permettant de renforcer la cohérence et la coordination entre les processus menés au titre de la Convention et de ses Protocoles, tout en respectant leurs mandats respectifs</w:t>
      </w:r>
      <w:r w:rsidRPr="009916AB">
        <w:rPr>
          <w:noProof/>
          <w:snapToGrid w:val="0"/>
          <w:lang w:val="fr-CA" w:eastAsia="en-CA"/>
        </w:rPr>
        <w:t>.</w:t>
      </w:r>
    </w:p>
    <w:p w14:paraId="155EE66E" w14:textId="54998119" w:rsidR="00B17B14" w:rsidRPr="009916AB" w:rsidRDefault="00B17B14" w:rsidP="00535713">
      <w:pPr>
        <w:pStyle w:val="CBDH2"/>
        <w:rPr>
          <w:i/>
          <w:iCs/>
          <w:noProof/>
          <w:snapToGrid w:val="0"/>
          <w:lang w:val="fr-CA"/>
        </w:rPr>
      </w:pPr>
      <w:bookmarkStart w:id="3" w:name="_Toc57214916"/>
      <w:bookmarkEnd w:id="2"/>
      <w:r w:rsidRPr="009916AB">
        <w:rPr>
          <w:noProof/>
          <w:snapToGrid w:val="0"/>
          <w:lang w:val="fr-CA"/>
        </w:rPr>
        <w:t>C.</w:t>
      </w:r>
      <w:bookmarkEnd w:id="3"/>
      <w:r w:rsidR="00535713" w:rsidRPr="009916AB">
        <w:rPr>
          <w:noProof/>
          <w:snapToGrid w:val="0"/>
          <w:lang w:val="fr-CA"/>
        </w:rPr>
        <w:tab/>
      </w:r>
      <w:r w:rsidRPr="009916AB">
        <w:rPr>
          <w:noProof/>
          <w:snapToGrid w:val="0"/>
          <w:lang w:val="fr-CA"/>
        </w:rPr>
        <w:t>Composition</w:t>
      </w:r>
    </w:p>
    <w:p w14:paraId="74BAC168" w14:textId="0F5ECA61" w:rsidR="00B17B14" w:rsidRPr="009916AB" w:rsidRDefault="00B17B14" w:rsidP="00535713">
      <w:pPr>
        <w:pStyle w:val="CBDNormalNoNumber"/>
        <w:spacing w:before="120"/>
        <w:rPr>
          <w:noProof/>
          <w:snapToGrid w:val="0"/>
          <w:lang w:val="fr-CA" w:eastAsia="en-CA"/>
        </w:rPr>
      </w:pPr>
      <w:r w:rsidRPr="009916AB">
        <w:rPr>
          <w:noProof/>
          <w:snapToGrid w:val="0"/>
          <w:lang w:val="fr-CA" w:eastAsia="en-CA"/>
        </w:rPr>
        <w:t>3.</w:t>
      </w:r>
      <w:r w:rsidRPr="009916AB">
        <w:rPr>
          <w:noProof/>
          <w:snapToGrid w:val="0"/>
          <w:lang w:val="fr-CA" w:eastAsia="en-CA"/>
        </w:rPr>
        <w:tab/>
      </w:r>
      <w:r w:rsidR="00DF4C87" w:rsidRPr="009916AB">
        <w:rPr>
          <w:noProof/>
          <w:snapToGrid w:val="0"/>
          <w:lang w:val="fr-CA" w:eastAsia="en-CA"/>
        </w:rPr>
        <w:t xml:space="preserve">Le Groupe consultatif informel sera composé de 26 membres au maximum, </w:t>
      </w:r>
      <w:r w:rsidR="005D35D1">
        <w:rPr>
          <w:noProof/>
          <w:snapToGrid w:val="0"/>
          <w:lang w:val="fr-CA" w:eastAsia="en-CA"/>
        </w:rPr>
        <w:t xml:space="preserve">en </w:t>
      </w:r>
      <w:r w:rsidR="009D534E">
        <w:rPr>
          <w:noProof/>
          <w:snapToGrid w:val="0"/>
          <w:lang w:val="fr-CA" w:eastAsia="en-CA"/>
        </w:rPr>
        <w:t>prenant</w:t>
      </w:r>
      <w:r w:rsidR="005D35D1">
        <w:rPr>
          <w:noProof/>
          <w:snapToGrid w:val="0"/>
          <w:lang w:val="fr-CA" w:eastAsia="en-CA"/>
        </w:rPr>
        <w:t xml:space="preserve"> dûment </w:t>
      </w:r>
      <w:r w:rsidR="009D534E">
        <w:rPr>
          <w:noProof/>
          <w:snapToGrid w:val="0"/>
          <w:lang w:val="fr-CA" w:eastAsia="en-CA"/>
        </w:rPr>
        <w:t xml:space="preserve">en considération l’équité géographique de la </w:t>
      </w:r>
      <w:r w:rsidR="00DF4C87" w:rsidRPr="009916AB">
        <w:rPr>
          <w:noProof/>
          <w:snapToGrid w:val="0"/>
          <w:lang w:val="fr-CA" w:eastAsia="en-CA"/>
        </w:rPr>
        <w:t xml:space="preserve">représentation et </w:t>
      </w:r>
      <w:r w:rsidR="00926B69">
        <w:rPr>
          <w:noProof/>
          <w:snapToGrid w:val="0"/>
          <w:lang w:val="fr-CA" w:eastAsia="en-CA"/>
        </w:rPr>
        <w:t>l</w:t>
      </w:r>
      <w:r w:rsidR="00DF4C87" w:rsidRPr="009916AB">
        <w:rPr>
          <w:noProof/>
          <w:snapToGrid w:val="0"/>
          <w:lang w:val="fr-CA" w:eastAsia="en-CA"/>
        </w:rPr>
        <w:t xml:space="preserve">’équilibre entre les </w:t>
      </w:r>
      <w:r w:rsidR="00926B69">
        <w:rPr>
          <w:noProof/>
          <w:snapToGrid w:val="0"/>
          <w:lang w:val="fr-CA" w:eastAsia="en-CA"/>
        </w:rPr>
        <w:t>genres</w:t>
      </w:r>
      <w:r w:rsidR="00DF4C87" w:rsidRPr="009916AB">
        <w:rPr>
          <w:noProof/>
          <w:snapToGrid w:val="0"/>
          <w:lang w:val="fr-CA" w:eastAsia="en-CA"/>
        </w:rPr>
        <w:t>, comme suit :</w:t>
      </w:r>
    </w:p>
    <w:p w14:paraId="3572E618" w14:textId="5116F088" w:rsidR="00B17B14" w:rsidRPr="009916AB" w:rsidRDefault="00B17B14" w:rsidP="00872DD7">
      <w:pPr>
        <w:pStyle w:val="CBDNormalNoNumber"/>
        <w:rPr>
          <w:noProof/>
          <w:snapToGrid w:val="0"/>
          <w:lang w:val="fr-CA" w:eastAsia="en-CA"/>
        </w:rPr>
      </w:pPr>
      <w:r w:rsidRPr="009916AB">
        <w:rPr>
          <w:noProof/>
          <w:snapToGrid w:val="0"/>
          <w:lang w:val="fr-CA" w:eastAsia="en-CA"/>
        </w:rPr>
        <w:tab/>
        <w:t>a)</w:t>
      </w:r>
      <w:r w:rsidR="00535713" w:rsidRPr="009916AB">
        <w:rPr>
          <w:noProof/>
          <w:snapToGrid w:val="0"/>
          <w:lang w:val="fr-CA" w:eastAsia="en-CA"/>
        </w:rPr>
        <w:tab/>
      </w:r>
      <w:r w:rsidR="00DF4C87" w:rsidRPr="009916AB">
        <w:rPr>
          <w:noProof/>
          <w:snapToGrid w:val="0"/>
          <w:lang w:val="fr-CA" w:eastAsia="en-CA"/>
        </w:rPr>
        <w:t>Les présidences des dix-septième et dix-huitième réunions de la Conférence des Parties</w:t>
      </w:r>
      <w:r w:rsidR="009D534E">
        <w:rPr>
          <w:noProof/>
          <w:snapToGrid w:val="0"/>
          <w:lang w:val="fr-CA" w:eastAsia="en-CA"/>
        </w:rPr>
        <w:t> </w:t>
      </w:r>
      <w:r w:rsidR="00DF4C87" w:rsidRPr="009916AB">
        <w:rPr>
          <w:noProof/>
          <w:snapToGrid w:val="0"/>
          <w:lang w:val="fr-CA" w:eastAsia="en-CA"/>
        </w:rPr>
        <w:t>;</w:t>
      </w:r>
    </w:p>
    <w:p w14:paraId="73692E99" w14:textId="78167941" w:rsidR="00872DD7" w:rsidRPr="009916AB" w:rsidRDefault="00B17B14" w:rsidP="00535713">
      <w:pPr>
        <w:pStyle w:val="CBDNormalNoNumber"/>
        <w:rPr>
          <w:noProof/>
          <w:snapToGrid w:val="0"/>
          <w:lang w:val="fr-CA" w:eastAsia="en-CA"/>
        </w:rPr>
      </w:pPr>
      <w:r w:rsidRPr="009916AB">
        <w:rPr>
          <w:noProof/>
          <w:snapToGrid w:val="0"/>
          <w:lang w:val="fr-CA" w:eastAsia="en-CA"/>
        </w:rPr>
        <w:tab/>
      </w:r>
      <w:r w:rsidR="00872DD7" w:rsidRPr="009916AB">
        <w:rPr>
          <w:noProof/>
          <w:snapToGrid w:val="0"/>
          <w:lang w:val="fr-CA" w:eastAsia="en-CA"/>
        </w:rPr>
        <w:t>b</w:t>
      </w:r>
      <w:r w:rsidRPr="009916AB">
        <w:rPr>
          <w:noProof/>
          <w:snapToGrid w:val="0"/>
          <w:lang w:val="fr-CA" w:eastAsia="en-CA"/>
        </w:rPr>
        <w:t>)</w:t>
      </w:r>
      <w:r w:rsidR="00535713" w:rsidRPr="009916AB">
        <w:rPr>
          <w:noProof/>
          <w:snapToGrid w:val="0"/>
          <w:lang w:val="fr-CA" w:eastAsia="en-CA"/>
        </w:rPr>
        <w:tab/>
      </w:r>
      <w:r w:rsidR="00DF4C87" w:rsidRPr="009916AB">
        <w:rPr>
          <w:noProof/>
          <w:snapToGrid w:val="0"/>
          <w:lang w:val="fr-CA" w:eastAsia="en-CA"/>
        </w:rPr>
        <w:t>Vingt membres représentant les Parties, possédant une solide expérience des processus de négociation formels et informels et des réunions organisés au titre de la Convention et de ses Protocoles, issus de chaque groupe régional, en veillant à assurer la représentation des pays les moins avancés et des petits États insulaires en développement</w:t>
      </w:r>
      <w:r w:rsidR="009D534E">
        <w:rPr>
          <w:noProof/>
          <w:snapToGrid w:val="0"/>
          <w:lang w:val="fr-CA" w:eastAsia="en-CA"/>
        </w:rPr>
        <w:t> </w:t>
      </w:r>
      <w:r w:rsidRPr="009916AB">
        <w:rPr>
          <w:noProof/>
          <w:snapToGrid w:val="0"/>
          <w:lang w:val="fr-CA" w:eastAsia="en-CA"/>
        </w:rPr>
        <w:t>;</w:t>
      </w:r>
    </w:p>
    <w:p w14:paraId="42940795" w14:textId="1136A961" w:rsidR="00B17B14" w:rsidRPr="009916AB" w:rsidRDefault="00B17B14" w:rsidP="00535713">
      <w:pPr>
        <w:pStyle w:val="CBDNormalNoNumber"/>
        <w:rPr>
          <w:noProof/>
          <w:snapToGrid w:val="0"/>
          <w:lang w:val="fr-CA" w:eastAsia="en-CA"/>
        </w:rPr>
      </w:pPr>
      <w:r w:rsidRPr="009916AB">
        <w:rPr>
          <w:noProof/>
          <w:snapToGrid w:val="0"/>
          <w:lang w:val="fr-CA" w:eastAsia="en-CA"/>
        </w:rPr>
        <w:tab/>
      </w:r>
      <w:r w:rsidR="00430CCF" w:rsidRPr="009916AB">
        <w:rPr>
          <w:noProof/>
          <w:snapToGrid w:val="0"/>
          <w:lang w:val="fr-CA" w:eastAsia="en-CA"/>
        </w:rPr>
        <w:t>c</w:t>
      </w:r>
      <w:r w:rsidRPr="009916AB">
        <w:rPr>
          <w:noProof/>
          <w:snapToGrid w:val="0"/>
          <w:lang w:val="fr-CA" w:eastAsia="en-CA"/>
        </w:rPr>
        <w:t>)</w:t>
      </w:r>
      <w:r w:rsidR="00535713" w:rsidRPr="009916AB">
        <w:rPr>
          <w:noProof/>
          <w:snapToGrid w:val="0"/>
          <w:lang w:val="fr-CA" w:eastAsia="en-CA"/>
        </w:rPr>
        <w:tab/>
      </w:r>
      <w:r w:rsidR="00DF4C87" w:rsidRPr="009916AB">
        <w:rPr>
          <w:noProof/>
          <w:snapToGrid w:val="0"/>
          <w:lang w:val="fr-CA" w:eastAsia="en-CA"/>
        </w:rPr>
        <w:t>Deux représentants des peuples autochtones et communautés locales, désignés par leurs représentants, possédant une solide expérience des processus et des réunions organisés au titre de la Convention et de ses Protocoles</w:t>
      </w:r>
      <w:r w:rsidR="009D534E">
        <w:rPr>
          <w:noProof/>
          <w:snapToGrid w:val="0"/>
          <w:lang w:val="fr-CA" w:eastAsia="en-CA"/>
        </w:rPr>
        <w:t> </w:t>
      </w:r>
      <w:r w:rsidRPr="009916AB">
        <w:rPr>
          <w:noProof/>
          <w:snapToGrid w:val="0"/>
          <w:lang w:val="fr-CA" w:eastAsia="en-CA"/>
        </w:rPr>
        <w:t>;</w:t>
      </w:r>
    </w:p>
    <w:p w14:paraId="43F3BFF0" w14:textId="4E67412C" w:rsidR="00B17B14" w:rsidRPr="009916AB" w:rsidRDefault="00B17B14" w:rsidP="00535713">
      <w:pPr>
        <w:pStyle w:val="CBDNormalNoNumber"/>
        <w:rPr>
          <w:noProof/>
          <w:snapToGrid w:val="0"/>
          <w:lang w:val="fr-CA" w:eastAsia="en-CA"/>
        </w:rPr>
      </w:pPr>
      <w:r w:rsidRPr="009916AB">
        <w:rPr>
          <w:noProof/>
          <w:snapToGrid w:val="0"/>
          <w:lang w:val="fr-CA" w:eastAsia="en-CA"/>
        </w:rPr>
        <w:tab/>
      </w:r>
      <w:r w:rsidR="00430CCF" w:rsidRPr="009916AB">
        <w:rPr>
          <w:noProof/>
          <w:snapToGrid w:val="0"/>
          <w:lang w:val="fr-CA" w:eastAsia="en-CA"/>
        </w:rPr>
        <w:t>d</w:t>
      </w:r>
      <w:r w:rsidRPr="009916AB">
        <w:rPr>
          <w:noProof/>
          <w:snapToGrid w:val="0"/>
          <w:lang w:val="fr-CA" w:eastAsia="en-CA"/>
        </w:rPr>
        <w:t>)</w:t>
      </w:r>
      <w:r w:rsidR="00535713" w:rsidRPr="009916AB">
        <w:rPr>
          <w:noProof/>
          <w:snapToGrid w:val="0"/>
          <w:lang w:val="fr-CA" w:eastAsia="en-CA"/>
        </w:rPr>
        <w:tab/>
      </w:r>
      <w:r w:rsidR="00DF4C87" w:rsidRPr="009916AB">
        <w:rPr>
          <w:noProof/>
          <w:snapToGrid w:val="0"/>
          <w:lang w:val="fr-CA" w:eastAsia="en-CA"/>
        </w:rPr>
        <w:t>Deux représentants d’autres organisations et parties prenantes concernées, notamment les femmes et les jeunes, désignés par ces organisations et parties prenantes, possédant une solide expérience des processus et des réunions organisés au titre de la Convention et de ses Protocoles</w:t>
      </w:r>
      <w:r w:rsidRPr="009916AB">
        <w:rPr>
          <w:noProof/>
          <w:snapToGrid w:val="0"/>
          <w:lang w:val="fr-CA" w:eastAsia="en-CA"/>
        </w:rPr>
        <w:t>.</w:t>
      </w:r>
    </w:p>
    <w:p w14:paraId="791727BC" w14:textId="19AF0751" w:rsidR="00B17B14" w:rsidRPr="009916AB" w:rsidRDefault="00B17B14" w:rsidP="00535713">
      <w:pPr>
        <w:pStyle w:val="CBDNormalNoNumber"/>
        <w:rPr>
          <w:rFonts w:asciiTheme="majorBidi" w:hAnsiTheme="majorBidi" w:cstheme="majorBidi"/>
          <w:noProof/>
          <w:snapToGrid w:val="0"/>
          <w:kern w:val="22"/>
          <w:lang w:val="fr-CA" w:eastAsia="en-CA"/>
        </w:rPr>
      </w:pPr>
      <w:r w:rsidRPr="009916AB">
        <w:rPr>
          <w:rFonts w:asciiTheme="majorBidi" w:hAnsiTheme="majorBidi" w:cstheme="majorBidi"/>
          <w:noProof/>
          <w:snapToGrid w:val="0"/>
          <w:kern w:val="22"/>
          <w:lang w:val="fr-CA" w:eastAsia="en-CA"/>
        </w:rPr>
        <w:t>4.</w:t>
      </w:r>
      <w:r w:rsidRPr="009916AB">
        <w:rPr>
          <w:rFonts w:asciiTheme="majorBidi" w:hAnsiTheme="majorBidi" w:cstheme="majorBidi"/>
          <w:noProof/>
          <w:snapToGrid w:val="0"/>
          <w:kern w:val="22"/>
          <w:lang w:val="fr-CA" w:eastAsia="en-CA"/>
        </w:rPr>
        <w:tab/>
      </w:r>
      <w:r w:rsidR="00DF4C87" w:rsidRPr="009916AB">
        <w:rPr>
          <w:rFonts w:asciiTheme="majorBidi" w:hAnsiTheme="majorBidi" w:cstheme="majorBidi"/>
          <w:noProof/>
          <w:snapToGrid w:val="0"/>
          <w:kern w:val="22"/>
          <w:lang w:val="fr-CA" w:eastAsia="en-CA"/>
        </w:rPr>
        <w:t>Les membres visés aux alinéas 3 c) et 3 d) ci-dessus seront sélectionnés par la Secrétaire exécutive parmi les candidats proposés, en consultation avec le Bureau de la Conférence des Parties.</w:t>
      </w:r>
    </w:p>
    <w:p w14:paraId="085C576E" w14:textId="103AB22D" w:rsidR="00B17B14" w:rsidRPr="009916AB" w:rsidRDefault="00B17B14" w:rsidP="00404440">
      <w:pPr>
        <w:pStyle w:val="CBDNormalNoNumber"/>
        <w:rPr>
          <w:rFonts w:asciiTheme="majorBidi" w:hAnsiTheme="majorBidi" w:cstheme="majorBidi"/>
          <w:noProof/>
          <w:snapToGrid w:val="0"/>
          <w:kern w:val="22"/>
          <w:lang w:val="fr-CA" w:eastAsia="en-CA"/>
        </w:rPr>
      </w:pPr>
      <w:r w:rsidRPr="009916AB">
        <w:rPr>
          <w:rFonts w:asciiTheme="majorBidi" w:hAnsiTheme="majorBidi" w:cstheme="majorBidi"/>
          <w:noProof/>
          <w:snapToGrid w:val="0"/>
          <w:kern w:val="22"/>
          <w:lang w:val="fr-CA" w:eastAsia="en-CA"/>
        </w:rPr>
        <w:t>5.</w:t>
      </w:r>
      <w:r w:rsidRPr="009916AB">
        <w:rPr>
          <w:rFonts w:asciiTheme="majorBidi" w:hAnsiTheme="majorBidi" w:cstheme="majorBidi"/>
          <w:noProof/>
          <w:snapToGrid w:val="0"/>
          <w:kern w:val="22"/>
          <w:lang w:val="fr-CA" w:eastAsia="en-CA"/>
        </w:rPr>
        <w:tab/>
      </w:r>
      <w:r w:rsidR="00DF4C87" w:rsidRPr="009916AB">
        <w:rPr>
          <w:rFonts w:asciiTheme="majorBidi" w:hAnsiTheme="majorBidi" w:cstheme="majorBidi"/>
          <w:noProof/>
          <w:snapToGrid w:val="0"/>
          <w:kern w:val="22"/>
          <w:lang w:val="fr-CA" w:eastAsia="en-CA"/>
        </w:rPr>
        <w:t>Lors de la désignation des membres visés à l’alinéa 3 b), les groupes régionaux veilleront à ce que les candidats proposés assurent collectivement une représentation équilibrée des Parties au Protocole de Cartagena sur la prévention des risques biotechnologiques et des Parties au Protocole de Nagoya sur l’accès aux ressources génétiques et le partage juste et équitable des avantages découlant de leur utilisation</w:t>
      </w:r>
      <w:r w:rsidR="009D534E" w:rsidRPr="009D534E">
        <w:rPr>
          <w:rFonts w:asciiTheme="majorBidi" w:hAnsiTheme="majorBidi" w:cstheme="majorBidi"/>
          <w:noProof/>
          <w:snapToGrid w:val="0"/>
          <w:kern w:val="22"/>
          <w:vertAlign w:val="superscript"/>
          <w:lang w:val="fr-CA" w:eastAsia="en-CA"/>
        </w:rPr>
        <w:footnoteReference w:id="3"/>
      </w:r>
      <w:r w:rsidR="00DF4C87" w:rsidRPr="009916AB">
        <w:rPr>
          <w:rFonts w:asciiTheme="majorBidi" w:hAnsiTheme="majorBidi" w:cstheme="majorBidi"/>
          <w:noProof/>
          <w:snapToGrid w:val="0"/>
          <w:kern w:val="22"/>
          <w:lang w:val="fr-CA" w:eastAsia="en-CA"/>
        </w:rPr>
        <w:t>.</w:t>
      </w:r>
      <w:r w:rsidR="00DF4C87" w:rsidRPr="009916AB">
        <w:rPr>
          <w:rStyle w:val="Appelnotedebasdep"/>
          <w:rFonts w:asciiTheme="majorBidi" w:hAnsiTheme="majorBidi" w:cstheme="majorBidi"/>
          <w:noProof/>
          <w:snapToGrid w:val="0"/>
          <w:kern w:val="22"/>
          <w:lang w:val="fr-CA" w:eastAsia="en-CA"/>
        </w:rPr>
        <w:t xml:space="preserve"> </w:t>
      </w:r>
    </w:p>
    <w:p w14:paraId="5992BB73" w14:textId="5C127F43" w:rsidR="00B17B14" w:rsidRPr="009916AB" w:rsidRDefault="00B17B14" w:rsidP="007E4D5B">
      <w:pPr>
        <w:pStyle w:val="CBDNormalNoNumber"/>
        <w:rPr>
          <w:rFonts w:asciiTheme="majorBidi" w:hAnsiTheme="majorBidi"/>
          <w:noProof/>
          <w:kern w:val="22"/>
          <w:lang w:val="fr-CA"/>
        </w:rPr>
      </w:pPr>
      <w:r w:rsidRPr="009916AB">
        <w:rPr>
          <w:rFonts w:asciiTheme="majorBidi" w:hAnsiTheme="majorBidi" w:cstheme="majorBidi"/>
          <w:noProof/>
          <w:snapToGrid w:val="0"/>
          <w:kern w:val="22"/>
          <w:lang w:val="fr-CA" w:eastAsia="en-CA"/>
        </w:rPr>
        <w:t>6.</w:t>
      </w:r>
      <w:r w:rsidRPr="009916AB">
        <w:rPr>
          <w:rFonts w:asciiTheme="majorBidi" w:hAnsiTheme="majorBidi" w:cstheme="majorBidi"/>
          <w:noProof/>
          <w:snapToGrid w:val="0"/>
          <w:kern w:val="22"/>
          <w:lang w:val="fr-CA" w:eastAsia="en-CA"/>
        </w:rPr>
        <w:tab/>
      </w:r>
      <w:r w:rsidR="00897A30" w:rsidRPr="009916AB">
        <w:rPr>
          <w:rFonts w:asciiTheme="majorBidi" w:hAnsiTheme="majorBidi" w:cstheme="majorBidi"/>
          <w:noProof/>
          <w:snapToGrid w:val="0"/>
          <w:kern w:val="22"/>
          <w:lang w:val="fr-CA" w:eastAsia="en-CA"/>
        </w:rPr>
        <w:t>Le Secrétariat de la Convention sur la diversité biologique, conformément à l’article 24 de la Convention et au règlement intérieur des réunions de la Conférence des Parties, devrait appuyer les travaux du Groupe consultatif informel en fournissant l’expertise nécessaire ainsi qu’un soutien logistique, technique et administratif. Dans l’exercice de ce rôle, le Secrétariat mettra à profit sa longue expérience et les connaissances qu’il a accumulées et fournira également, selon les besoins, des avis pertinents pour éclairer les travaux du Groupe consultatif informel.</w:t>
      </w:r>
    </w:p>
    <w:p w14:paraId="6D2E1639" w14:textId="09E1C3BA" w:rsidR="00B17B14" w:rsidRPr="009916AB" w:rsidRDefault="00293DDF" w:rsidP="00535713">
      <w:pPr>
        <w:pStyle w:val="CBDNormalNoNumber"/>
        <w:rPr>
          <w:rFonts w:asciiTheme="majorBidi" w:hAnsiTheme="majorBidi" w:cstheme="majorBidi"/>
          <w:noProof/>
          <w:lang w:val="fr-CA" w:eastAsia="en-CA"/>
        </w:rPr>
      </w:pPr>
      <w:r w:rsidRPr="009916AB">
        <w:rPr>
          <w:rFonts w:asciiTheme="majorBidi" w:hAnsiTheme="majorBidi" w:cstheme="majorBidi"/>
          <w:noProof/>
          <w:snapToGrid w:val="0"/>
          <w:spacing w:val="-2"/>
          <w:kern w:val="22"/>
          <w:lang w:val="fr-CA" w:eastAsia="en-CA"/>
        </w:rPr>
        <w:t>7</w:t>
      </w:r>
      <w:r w:rsidR="00B17B14" w:rsidRPr="009916AB">
        <w:rPr>
          <w:rFonts w:asciiTheme="majorBidi" w:hAnsiTheme="majorBidi" w:cstheme="majorBidi"/>
          <w:noProof/>
          <w:snapToGrid w:val="0"/>
          <w:spacing w:val="-2"/>
          <w:kern w:val="22"/>
          <w:lang w:val="fr-CA" w:eastAsia="en-CA"/>
        </w:rPr>
        <w:t>.</w:t>
      </w:r>
      <w:r w:rsidR="00B17B14" w:rsidRPr="009916AB">
        <w:rPr>
          <w:rFonts w:asciiTheme="majorBidi" w:hAnsiTheme="majorBidi" w:cstheme="majorBidi"/>
          <w:noProof/>
          <w:snapToGrid w:val="0"/>
          <w:spacing w:val="-2"/>
          <w:kern w:val="22"/>
          <w:lang w:val="fr-CA" w:eastAsia="en-CA"/>
        </w:rPr>
        <w:tab/>
      </w:r>
      <w:r w:rsidR="00F73199" w:rsidRPr="009916AB">
        <w:rPr>
          <w:rFonts w:asciiTheme="majorBidi" w:hAnsiTheme="majorBidi" w:cstheme="majorBidi"/>
          <w:noProof/>
          <w:lang w:val="fr-CA" w:eastAsia="en-CA"/>
        </w:rPr>
        <w:t>Le Groupe consultatif informel élira deux coprésidents parmi les représentants des Parties, l’un issu d’un</w:t>
      </w:r>
      <w:r w:rsidR="002077F7">
        <w:rPr>
          <w:rFonts w:asciiTheme="majorBidi" w:hAnsiTheme="majorBidi" w:cstheme="majorBidi"/>
          <w:noProof/>
          <w:lang w:val="fr-CA" w:eastAsia="en-CA"/>
        </w:rPr>
        <w:t xml:space="preserve"> pays développé</w:t>
      </w:r>
      <w:r w:rsidR="00F73199" w:rsidRPr="009916AB">
        <w:rPr>
          <w:rFonts w:asciiTheme="majorBidi" w:hAnsiTheme="majorBidi" w:cstheme="majorBidi"/>
          <w:noProof/>
          <w:lang w:val="fr-CA" w:eastAsia="en-CA"/>
        </w:rPr>
        <w:t xml:space="preserve"> Partie et l’autre d’un</w:t>
      </w:r>
      <w:r w:rsidR="002077F7">
        <w:rPr>
          <w:rFonts w:asciiTheme="majorBidi" w:hAnsiTheme="majorBidi" w:cstheme="majorBidi"/>
          <w:noProof/>
          <w:lang w:val="fr-CA" w:eastAsia="en-CA"/>
        </w:rPr>
        <w:t xml:space="preserve"> pays en développement</w:t>
      </w:r>
      <w:r w:rsidR="00F73199" w:rsidRPr="009916AB">
        <w:rPr>
          <w:rFonts w:asciiTheme="majorBidi" w:hAnsiTheme="majorBidi" w:cstheme="majorBidi"/>
          <w:noProof/>
          <w:lang w:val="fr-CA" w:eastAsia="en-CA"/>
        </w:rPr>
        <w:t xml:space="preserve"> Partie.</w:t>
      </w:r>
    </w:p>
    <w:p w14:paraId="1C1774AE" w14:textId="156CCEA6" w:rsidR="00B17B14" w:rsidRPr="009916AB" w:rsidRDefault="00293DDF" w:rsidP="00535713">
      <w:pPr>
        <w:pStyle w:val="CBDNormalNoNumber"/>
        <w:rPr>
          <w:rFonts w:asciiTheme="majorBidi" w:hAnsiTheme="majorBidi" w:cstheme="majorBidi"/>
          <w:noProof/>
          <w:snapToGrid w:val="0"/>
          <w:kern w:val="22"/>
          <w:lang w:val="fr-CA" w:eastAsia="en-CA"/>
        </w:rPr>
      </w:pPr>
      <w:r w:rsidRPr="009916AB">
        <w:rPr>
          <w:rFonts w:asciiTheme="majorBidi" w:hAnsiTheme="majorBidi" w:cstheme="majorBidi"/>
          <w:noProof/>
          <w:snapToGrid w:val="0"/>
          <w:kern w:val="22"/>
          <w:lang w:val="fr-CA" w:eastAsia="en-CA"/>
        </w:rPr>
        <w:t>8</w:t>
      </w:r>
      <w:r w:rsidR="00B17B14" w:rsidRPr="009916AB">
        <w:rPr>
          <w:rFonts w:asciiTheme="majorBidi" w:hAnsiTheme="majorBidi" w:cstheme="majorBidi"/>
          <w:noProof/>
          <w:snapToGrid w:val="0"/>
          <w:kern w:val="22"/>
          <w:lang w:val="fr-CA" w:eastAsia="en-CA"/>
        </w:rPr>
        <w:t>.</w:t>
      </w:r>
      <w:r w:rsidR="00B17B14" w:rsidRPr="009916AB">
        <w:rPr>
          <w:rFonts w:asciiTheme="majorBidi" w:hAnsiTheme="majorBidi" w:cstheme="majorBidi"/>
          <w:noProof/>
          <w:snapToGrid w:val="0"/>
          <w:kern w:val="22"/>
          <w:lang w:val="fr-CA" w:eastAsia="en-CA"/>
        </w:rPr>
        <w:tab/>
      </w:r>
      <w:r w:rsidR="00F73199" w:rsidRPr="009916AB">
        <w:rPr>
          <w:rFonts w:asciiTheme="majorBidi" w:hAnsiTheme="majorBidi" w:cstheme="majorBidi"/>
          <w:noProof/>
          <w:snapToGrid w:val="0"/>
          <w:kern w:val="22"/>
          <w:lang w:val="fr-CA" w:eastAsia="en-CA"/>
        </w:rPr>
        <w:t xml:space="preserve">Les frais de participation des membres du Groupe consultatif informel issus de Parties qui sont des pays en développement, en particulier les pays les moins avancés et les petits États insulaires en développement, seront pris en charge conformément aux règles et règlements applicables de l’Organisation des </w:t>
      </w:r>
      <w:r w:rsidR="009916AB">
        <w:rPr>
          <w:rFonts w:asciiTheme="majorBidi" w:hAnsiTheme="majorBidi" w:cstheme="majorBidi"/>
          <w:noProof/>
          <w:snapToGrid w:val="0"/>
          <w:kern w:val="22"/>
          <w:lang w:val="fr-CA" w:eastAsia="en-CA"/>
        </w:rPr>
        <w:t>Nations Unies</w:t>
      </w:r>
      <w:r w:rsidR="00F73199" w:rsidRPr="009916AB">
        <w:rPr>
          <w:rFonts w:asciiTheme="majorBidi" w:hAnsiTheme="majorBidi" w:cstheme="majorBidi"/>
          <w:noProof/>
          <w:snapToGrid w:val="0"/>
          <w:kern w:val="22"/>
          <w:lang w:val="fr-CA" w:eastAsia="en-CA"/>
        </w:rPr>
        <w:t>.</w:t>
      </w:r>
    </w:p>
    <w:p w14:paraId="4AE4074F" w14:textId="26D1EF6E" w:rsidR="00B17B14" w:rsidRPr="009916AB" w:rsidRDefault="00B17B14" w:rsidP="00A811F9">
      <w:pPr>
        <w:pStyle w:val="CBDH2"/>
        <w:spacing w:after="120"/>
        <w:rPr>
          <w:i/>
          <w:iCs/>
          <w:noProof/>
          <w:snapToGrid w:val="0"/>
          <w:lang w:val="fr-CA"/>
        </w:rPr>
      </w:pPr>
      <w:bookmarkStart w:id="4" w:name="_Toc57214917"/>
      <w:r w:rsidRPr="009916AB">
        <w:rPr>
          <w:noProof/>
          <w:snapToGrid w:val="0"/>
          <w:lang w:val="fr-CA"/>
        </w:rPr>
        <w:t>D.</w:t>
      </w:r>
      <w:r w:rsidR="00A811F9" w:rsidRPr="009916AB">
        <w:rPr>
          <w:noProof/>
          <w:snapToGrid w:val="0"/>
          <w:lang w:val="fr-CA"/>
        </w:rPr>
        <w:tab/>
      </w:r>
      <w:bookmarkEnd w:id="4"/>
      <w:r w:rsidR="00F73199" w:rsidRPr="009916AB">
        <w:rPr>
          <w:noProof/>
          <w:snapToGrid w:val="0"/>
          <w:lang w:val="fr-CA"/>
        </w:rPr>
        <w:t>Mod</w:t>
      </w:r>
      <w:r w:rsidR="00CC0607">
        <w:rPr>
          <w:noProof/>
          <w:snapToGrid w:val="0"/>
          <w:lang w:val="fr-CA"/>
        </w:rPr>
        <w:t>e</w:t>
      </w:r>
      <w:r w:rsidR="00F73199" w:rsidRPr="009916AB">
        <w:rPr>
          <w:noProof/>
          <w:snapToGrid w:val="0"/>
          <w:lang w:val="fr-CA"/>
        </w:rPr>
        <w:t xml:space="preserve"> de fonctionnement</w:t>
      </w:r>
    </w:p>
    <w:p w14:paraId="79B10637" w14:textId="625FFBFE" w:rsidR="009B1314" w:rsidRPr="009916AB" w:rsidRDefault="00293DDF" w:rsidP="009B1314">
      <w:pPr>
        <w:pStyle w:val="CBDNormalNoNumber"/>
        <w:rPr>
          <w:noProof/>
          <w:snapToGrid w:val="0"/>
          <w:lang w:val="fr-CA" w:eastAsia="en-CA"/>
        </w:rPr>
      </w:pPr>
      <w:r w:rsidRPr="009916AB">
        <w:rPr>
          <w:noProof/>
          <w:snapToGrid w:val="0"/>
          <w:lang w:val="fr-CA" w:eastAsia="en-CA"/>
        </w:rPr>
        <w:t>9</w:t>
      </w:r>
      <w:r w:rsidR="009B1314" w:rsidRPr="009916AB">
        <w:rPr>
          <w:noProof/>
          <w:snapToGrid w:val="0"/>
          <w:lang w:val="fr-CA" w:eastAsia="en-CA"/>
        </w:rPr>
        <w:t>.</w:t>
      </w:r>
      <w:r w:rsidR="009B1314" w:rsidRPr="009916AB">
        <w:rPr>
          <w:noProof/>
          <w:snapToGrid w:val="0"/>
          <w:lang w:val="fr-CA" w:eastAsia="en-CA"/>
        </w:rPr>
        <w:tab/>
      </w:r>
      <w:r w:rsidR="00805A03" w:rsidRPr="009916AB">
        <w:rPr>
          <w:noProof/>
          <w:snapToGrid w:val="0"/>
          <w:lang w:val="fr-CA" w:eastAsia="en-CA"/>
        </w:rPr>
        <w:t>Les réunions peuvent se tenir en présentiel, en ligne ou sous une forme hybride, sous réserve de la disponibilité des ressources, les réunions en ligne étant programmées selon un système de rotation afin de tenir compte des différents fuseaux horaires. Le Groupe consultatif informel devrait également recourir aux communications électroniques entre les réunions afin de poursuivre l’exécution de son mandat et d’élaborer ses avis. La langue de travail du Groupe consultatif informel sera l’anglais.</w:t>
      </w:r>
    </w:p>
    <w:p w14:paraId="28F94235" w14:textId="4D878357" w:rsidR="00B17B14" w:rsidRPr="009916AB" w:rsidRDefault="00293DDF" w:rsidP="00A811F9">
      <w:pPr>
        <w:pStyle w:val="CBDNormalNoNumber"/>
        <w:rPr>
          <w:noProof/>
          <w:snapToGrid w:val="0"/>
          <w:lang w:val="fr-CA" w:eastAsia="en-CA"/>
        </w:rPr>
      </w:pPr>
      <w:r w:rsidRPr="009916AB">
        <w:rPr>
          <w:noProof/>
          <w:snapToGrid w:val="0"/>
          <w:lang w:val="fr-CA" w:eastAsia="en-CA"/>
        </w:rPr>
        <w:lastRenderedPageBreak/>
        <w:t>10</w:t>
      </w:r>
      <w:r w:rsidR="00B17B14" w:rsidRPr="009916AB">
        <w:rPr>
          <w:noProof/>
          <w:snapToGrid w:val="0"/>
          <w:lang w:val="fr-CA" w:eastAsia="en-CA"/>
        </w:rPr>
        <w:t>.</w:t>
      </w:r>
      <w:r w:rsidR="00B17B14" w:rsidRPr="009916AB">
        <w:rPr>
          <w:noProof/>
          <w:snapToGrid w:val="0"/>
          <w:lang w:val="fr-CA" w:eastAsia="en-CA"/>
        </w:rPr>
        <w:tab/>
      </w:r>
      <w:r w:rsidR="00076394" w:rsidRPr="009916AB">
        <w:rPr>
          <w:noProof/>
          <w:snapToGrid w:val="0"/>
          <w:lang w:val="fr-CA" w:eastAsia="en-CA"/>
        </w:rPr>
        <w:t>Le Groupe consultatif informel se réunira au moins une fois par an, dans la mesure du possible, en marge d’autres réunions organisées au titre de la Convention et de ses Protocoles. La fréquence des réunions pourra être ajustée par les membres selon les besoins</w:t>
      </w:r>
      <w:r w:rsidR="00B17B14" w:rsidRPr="009916AB">
        <w:rPr>
          <w:noProof/>
          <w:snapToGrid w:val="0"/>
          <w:lang w:val="fr-CA" w:eastAsia="en-CA"/>
        </w:rPr>
        <w:t>.</w:t>
      </w:r>
    </w:p>
    <w:p w14:paraId="76E9FE7E" w14:textId="77ABBFBC" w:rsidR="00B17B14" w:rsidRPr="009916AB" w:rsidRDefault="00B17B14" w:rsidP="00A811F9">
      <w:pPr>
        <w:pStyle w:val="CBDNormalNoNumber"/>
        <w:rPr>
          <w:noProof/>
          <w:snapToGrid w:val="0"/>
          <w:lang w:val="fr-CA" w:eastAsia="en-CA"/>
        </w:rPr>
      </w:pPr>
      <w:r w:rsidRPr="009916AB">
        <w:rPr>
          <w:noProof/>
          <w:snapToGrid w:val="0"/>
          <w:lang w:val="fr-CA" w:eastAsia="en-CA"/>
        </w:rPr>
        <w:t>1</w:t>
      </w:r>
      <w:r w:rsidR="00293DDF" w:rsidRPr="009916AB">
        <w:rPr>
          <w:noProof/>
          <w:snapToGrid w:val="0"/>
          <w:lang w:val="fr-CA" w:eastAsia="en-CA"/>
        </w:rPr>
        <w:t>1</w:t>
      </w:r>
      <w:r w:rsidRPr="009916AB">
        <w:rPr>
          <w:noProof/>
          <w:snapToGrid w:val="0"/>
          <w:lang w:val="fr-CA" w:eastAsia="en-CA"/>
        </w:rPr>
        <w:t>.</w:t>
      </w:r>
      <w:r w:rsidRPr="009916AB">
        <w:rPr>
          <w:noProof/>
          <w:snapToGrid w:val="0"/>
          <w:lang w:val="fr-CA" w:eastAsia="en-CA"/>
        </w:rPr>
        <w:tab/>
      </w:r>
      <w:r w:rsidR="00076394" w:rsidRPr="009916AB">
        <w:rPr>
          <w:noProof/>
          <w:snapToGrid w:val="0"/>
          <w:lang w:val="fr-CA" w:eastAsia="en-CA"/>
        </w:rPr>
        <w:t>Les coprésidents pourront inviter d’autres experts possédant des connaissances pertinentes sur des questions ou des domaines thématiques particuliers à fournir des informations et une expertise, selon les besoins.</w:t>
      </w:r>
    </w:p>
    <w:p w14:paraId="4EF31005" w14:textId="7640AA99" w:rsidR="00B17B14" w:rsidRPr="009916AB" w:rsidRDefault="00B17B14" w:rsidP="00A811F9">
      <w:pPr>
        <w:pStyle w:val="CBDH2"/>
        <w:spacing w:before="120" w:after="120"/>
        <w:rPr>
          <w:i/>
          <w:iCs/>
          <w:noProof/>
          <w:snapToGrid w:val="0"/>
          <w:lang w:val="fr-CA"/>
        </w:rPr>
      </w:pPr>
      <w:r w:rsidRPr="009916AB">
        <w:rPr>
          <w:noProof/>
          <w:snapToGrid w:val="0"/>
          <w:lang w:val="fr-CA"/>
        </w:rPr>
        <w:t>E.</w:t>
      </w:r>
      <w:r w:rsidR="00A811F9" w:rsidRPr="009916AB">
        <w:rPr>
          <w:noProof/>
          <w:snapToGrid w:val="0"/>
          <w:lang w:val="fr-CA"/>
        </w:rPr>
        <w:tab/>
      </w:r>
      <w:r w:rsidR="00076394" w:rsidRPr="009916AB">
        <w:rPr>
          <w:noProof/>
          <w:snapToGrid w:val="0"/>
          <w:lang w:val="fr-CA"/>
        </w:rPr>
        <w:t>Produits à livrer et établissement de rapports</w:t>
      </w:r>
    </w:p>
    <w:p w14:paraId="5DBA6216" w14:textId="342D6815" w:rsidR="00B17B14" w:rsidRPr="009916AB" w:rsidRDefault="00B17B14" w:rsidP="007B59D6">
      <w:pPr>
        <w:pStyle w:val="CBDNormalNoNumber"/>
        <w:rPr>
          <w:noProof/>
          <w:lang w:val="fr-CA"/>
        </w:rPr>
      </w:pPr>
      <w:r w:rsidRPr="009916AB">
        <w:rPr>
          <w:noProof/>
          <w:lang w:val="fr-CA"/>
        </w:rPr>
        <w:t>1</w:t>
      </w:r>
      <w:r w:rsidR="00293DDF" w:rsidRPr="009916AB">
        <w:rPr>
          <w:noProof/>
          <w:lang w:val="fr-CA"/>
        </w:rPr>
        <w:t>2</w:t>
      </w:r>
      <w:r w:rsidRPr="009916AB">
        <w:rPr>
          <w:noProof/>
          <w:lang w:val="fr-CA"/>
        </w:rPr>
        <w:t>.</w:t>
      </w:r>
      <w:r w:rsidRPr="009916AB">
        <w:rPr>
          <w:noProof/>
          <w:lang w:val="fr-CA"/>
        </w:rPr>
        <w:tab/>
      </w:r>
      <w:r w:rsidR="00076394" w:rsidRPr="009916AB">
        <w:rPr>
          <w:noProof/>
          <w:lang w:val="fr-CA"/>
        </w:rPr>
        <w:t>Le Groupe consultatif informel est créé par la Conférence des Parties afin de lui fournir des avis et des recommandations pour examen, sans se substituer aux rôles et aux mandats des organes directeurs de la Convention et de ses Protocoles ni préjuger de ceux-ci.</w:t>
      </w:r>
    </w:p>
    <w:p w14:paraId="5251D0C4" w14:textId="1BE4EED7" w:rsidR="00B17B14" w:rsidRPr="009916AB" w:rsidRDefault="00B17B14" w:rsidP="007E4D5B">
      <w:pPr>
        <w:pStyle w:val="CBDNormalNoNumber"/>
        <w:keepNext/>
        <w:rPr>
          <w:noProof/>
          <w:lang w:val="fr-CA"/>
        </w:rPr>
      </w:pPr>
      <w:r w:rsidRPr="009916AB">
        <w:rPr>
          <w:noProof/>
          <w:lang w:val="fr-CA"/>
        </w:rPr>
        <w:t>1</w:t>
      </w:r>
      <w:r w:rsidR="00293DDF" w:rsidRPr="009916AB">
        <w:rPr>
          <w:noProof/>
          <w:lang w:val="fr-CA"/>
        </w:rPr>
        <w:t>3</w:t>
      </w:r>
      <w:r w:rsidRPr="009916AB">
        <w:rPr>
          <w:noProof/>
          <w:lang w:val="fr-CA"/>
        </w:rPr>
        <w:t>.</w:t>
      </w:r>
      <w:r w:rsidRPr="009916AB">
        <w:rPr>
          <w:noProof/>
          <w:lang w:val="fr-CA"/>
        </w:rPr>
        <w:tab/>
      </w:r>
      <w:r w:rsidR="00076394" w:rsidRPr="009916AB">
        <w:rPr>
          <w:noProof/>
          <w:lang w:val="fr-CA"/>
        </w:rPr>
        <w:t>Le Groupe consultatif informel devrait :</w:t>
      </w:r>
    </w:p>
    <w:p w14:paraId="27C2C2D3" w14:textId="3ACC2EAD" w:rsidR="00B17B14" w:rsidRPr="009916AB" w:rsidRDefault="00B17B14" w:rsidP="007B59D6">
      <w:pPr>
        <w:pStyle w:val="CBDNormalNoNumber"/>
        <w:rPr>
          <w:noProof/>
          <w:lang w:val="fr-CA"/>
        </w:rPr>
      </w:pPr>
      <w:r w:rsidRPr="009916AB">
        <w:rPr>
          <w:noProof/>
          <w:lang w:val="fr-CA"/>
        </w:rPr>
        <w:tab/>
        <w:t>a)</w:t>
      </w:r>
      <w:r w:rsidR="007B59D6" w:rsidRPr="009916AB">
        <w:rPr>
          <w:noProof/>
          <w:lang w:val="fr-CA"/>
        </w:rPr>
        <w:tab/>
      </w:r>
      <w:r w:rsidR="0065115C" w:rsidRPr="009916AB">
        <w:rPr>
          <w:noProof/>
          <w:lang w:val="fr-CA"/>
        </w:rPr>
        <w:t>Fournir, tout au long de la période intersessions, des orientations aux Bureaux de la Conférence des Parties et de l’Organe subsidiaire chargé de fournir des avis scientifiques, techniques et technologiques sur les mesures susceptibles d’améliorer l’efficacité, l’efficience, l’équité et l’inclusivité de la préparation et de la conduite des réunions et des processus de négociation, pour leur information et, le cas échéant, pour qu’ils prennent des mesures dans les limites de leurs compétences respectives;</w:t>
      </w:r>
    </w:p>
    <w:p w14:paraId="75B8E766" w14:textId="5574A36E" w:rsidR="00B17B14" w:rsidRPr="009916AB" w:rsidRDefault="00B17B14" w:rsidP="007B59D6">
      <w:pPr>
        <w:pStyle w:val="CBDNormalNoNumber"/>
        <w:rPr>
          <w:noProof/>
          <w:lang w:val="fr-CA"/>
        </w:rPr>
      </w:pPr>
      <w:r w:rsidRPr="009916AB">
        <w:rPr>
          <w:noProof/>
          <w:lang w:val="fr-CA"/>
        </w:rPr>
        <w:tab/>
        <w:t>b)</w:t>
      </w:r>
      <w:r w:rsidR="007B59D6" w:rsidRPr="009916AB">
        <w:rPr>
          <w:noProof/>
          <w:lang w:val="fr-CA"/>
        </w:rPr>
        <w:tab/>
      </w:r>
      <w:r w:rsidR="0065115C" w:rsidRPr="009916AB">
        <w:rPr>
          <w:noProof/>
          <w:lang w:val="fr-CA"/>
        </w:rPr>
        <w:t>Élaborer un ensemble de propositions pratiques, comprenant des mesures à moyen et à long terme, pour examen par l’Organe subsidiaire chargé de l’application lors d’une réunion tenue avant la dix-huitième réunion de la Conférence des Parties, puis par la Conférence des Parties à sa dix-huitième réunion.</w:t>
      </w:r>
    </w:p>
    <w:p w14:paraId="51923096" w14:textId="77CC6DF1" w:rsidR="00B17B14" w:rsidRPr="009916AB" w:rsidRDefault="00B17B14" w:rsidP="007B59D6">
      <w:pPr>
        <w:pStyle w:val="CBDNormalNoNumber"/>
        <w:rPr>
          <w:noProof/>
          <w:lang w:val="fr-CA"/>
        </w:rPr>
      </w:pPr>
      <w:r w:rsidRPr="009916AB">
        <w:rPr>
          <w:noProof/>
          <w:lang w:val="fr-CA"/>
        </w:rPr>
        <w:t>1</w:t>
      </w:r>
      <w:r w:rsidR="00396916" w:rsidRPr="009916AB">
        <w:rPr>
          <w:noProof/>
          <w:lang w:val="fr-CA"/>
        </w:rPr>
        <w:t>4</w:t>
      </w:r>
      <w:r w:rsidRPr="009916AB">
        <w:rPr>
          <w:noProof/>
          <w:lang w:val="fr-CA"/>
        </w:rPr>
        <w:t>.</w:t>
      </w:r>
      <w:r w:rsidRPr="009916AB">
        <w:rPr>
          <w:noProof/>
          <w:lang w:val="fr-CA"/>
        </w:rPr>
        <w:tab/>
      </w:r>
      <w:r w:rsidR="0065115C" w:rsidRPr="009916AB">
        <w:rPr>
          <w:noProof/>
          <w:lang w:val="fr-CA"/>
        </w:rPr>
        <w:t>Les Bureaux de la Conférence des Parties et de l’Organe subsidiaire chargé de fournir des avis scientifiques, techniques et technologiques sont encouragés à faire rapport à la Conférence des Parties, à sa dix-huitième réunion, sur les mesures qu’ils auront prises, dans les limites de leurs compétences respectives, pour donner suite aux orientations fournies par le Groupe consultatif informel conformément à l’alinéa 13 a) ci-dessus.</w:t>
      </w:r>
    </w:p>
    <w:p w14:paraId="2E7A257F" w14:textId="6966A889" w:rsidR="00711067" w:rsidRPr="009916AB" w:rsidRDefault="00711067" w:rsidP="007B59D6">
      <w:pPr>
        <w:pStyle w:val="CBDNormalNoNumber"/>
        <w:rPr>
          <w:noProof/>
          <w:lang w:val="fr-CA"/>
        </w:rPr>
      </w:pPr>
      <w:r w:rsidRPr="009916AB">
        <w:rPr>
          <w:noProof/>
          <w:lang w:val="fr-CA"/>
        </w:rPr>
        <w:t>1</w:t>
      </w:r>
      <w:r w:rsidR="00293DDF" w:rsidRPr="009916AB">
        <w:rPr>
          <w:noProof/>
          <w:lang w:val="fr-CA"/>
        </w:rPr>
        <w:t>5</w:t>
      </w:r>
      <w:r w:rsidR="00F72DB4" w:rsidRPr="009916AB">
        <w:rPr>
          <w:noProof/>
          <w:lang w:val="fr-CA"/>
        </w:rPr>
        <w:t>.</w:t>
      </w:r>
      <w:r w:rsidR="00902B6A" w:rsidRPr="009916AB">
        <w:rPr>
          <w:noProof/>
          <w:lang w:val="fr-CA"/>
        </w:rPr>
        <w:tab/>
      </w:r>
      <w:r w:rsidR="0065115C" w:rsidRPr="009916AB">
        <w:rPr>
          <w:noProof/>
          <w:lang w:val="fr-CA"/>
        </w:rPr>
        <w:t>Sauf décision contraire de la Conférence des Parties à sa dix-huitième réunion, le mandat du Groupe consultatif informel prendra fin une fois qu’il aura présenté son rapport à la Conférence des Parties à sa dix-huitième réunion</w:t>
      </w:r>
      <w:r w:rsidR="007A07E7">
        <w:rPr>
          <w:noProof/>
          <w:lang w:val="fr-CA"/>
        </w:rPr>
        <w:t>.</w:t>
      </w:r>
    </w:p>
    <w:p w14:paraId="00B6A7BE" w14:textId="67DFCAD9" w:rsidR="00F8300E" w:rsidRPr="00B31B8A" w:rsidRDefault="00B17B14"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rPr>
          <w:noProof w:val="0"/>
          <w:lang w:val="fr-CA"/>
        </w:rPr>
      </w:pPr>
      <w:r w:rsidRPr="009916AB">
        <w:rPr>
          <w:lang w:val="fr-CA"/>
        </w:rPr>
        <w:t>__________</w:t>
      </w:r>
    </w:p>
    <w:sectPr w:rsidR="00F8300E" w:rsidRPr="00B31B8A" w:rsidSect="00FF333A">
      <w:headerReference w:type="even" r:id="rId19"/>
      <w:headerReference w:type="default" r:id="rId20"/>
      <w:footerReference w:type="even" r:id="rId21"/>
      <w:footerReference w:type="default" r:id="rId22"/>
      <w:headerReference w:type="firs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5F5C" w14:textId="77777777" w:rsidR="009A391E" w:rsidRPr="009916AB" w:rsidRDefault="009A391E" w:rsidP="00CF1848">
      <w:r w:rsidRPr="009916AB">
        <w:separator/>
      </w:r>
    </w:p>
  </w:endnote>
  <w:endnote w:type="continuationSeparator" w:id="0">
    <w:p w14:paraId="5A155734" w14:textId="77777777" w:rsidR="009A391E" w:rsidRPr="009916AB" w:rsidRDefault="009A391E" w:rsidP="00CF1848">
      <w:r w:rsidRPr="009916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964"/>
      <w:docPartObj>
        <w:docPartGallery w:val="Page Numbers (Top of Page)"/>
        <w:docPartUnique/>
      </w:docPartObj>
    </w:sdtPr>
    <w:sdtEndPr/>
    <w:sdtContent>
      <w:p w14:paraId="54AF5599" w14:textId="34B35BF9" w:rsidR="00D75CA6" w:rsidRPr="009916AB" w:rsidRDefault="002466C8" w:rsidP="002466C8">
        <w:pPr>
          <w:pStyle w:val="Pieddepage"/>
          <w:jc w:val="left"/>
        </w:pPr>
        <w:r w:rsidRPr="009916AB">
          <w:rPr>
            <w:szCs w:val="20"/>
          </w:rPr>
          <w:fldChar w:fldCharType="begin"/>
        </w:r>
        <w:r w:rsidRPr="009916AB">
          <w:rPr>
            <w:szCs w:val="20"/>
          </w:rPr>
          <w:instrText xml:space="preserve"> PAGE </w:instrText>
        </w:r>
        <w:r w:rsidRPr="009916AB">
          <w:rPr>
            <w:szCs w:val="20"/>
          </w:rPr>
          <w:fldChar w:fldCharType="separate"/>
        </w:r>
        <w:r w:rsidRPr="009916AB">
          <w:rPr>
            <w:szCs w:val="20"/>
          </w:rPr>
          <w:t>3</w:t>
        </w:r>
        <w:r w:rsidRPr="009916AB">
          <w:rPr>
            <w:szCs w:val="20"/>
          </w:rPr>
          <w:fldChar w:fldCharType="end"/>
        </w:r>
        <w:r w:rsidRPr="009916AB">
          <w:rPr>
            <w:szCs w:val="20"/>
          </w:rPr>
          <w:t>/</w:t>
        </w:r>
        <w:r w:rsidRPr="009916AB">
          <w:rPr>
            <w:szCs w:val="20"/>
          </w:rPr>
          <w:fldChar w:fldCharType="begin"/>
        </w:r>
        <w:r w:rsidRPr="009916AB">
          <w:rPr>
            <w:szCs w:val="20"/>
          </w:rPr>
          <w:instrText xml:space="preserve"> NUMPAGES  </w:instrText>
        </w:r>
        <w:r w:rsidRPr="009916AB">
          <w:rPr>
            <w:szCs w:val="20"/>
          </w:rPr>
          <w:fldChar w:fldCharType="separate"/>
        </w:r>
        <w:r w:rsidRPr="009916AB">
          <w:rPr>
            <w:szCs w:val="20"/>
          </w:rPr>
          <w:t>6</w:t>
        </w:r>
        <w:r w:rsidRPr="009916A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9916AB" w:rsidRDefault="00D75CA6" w:rsidP="00F64143">
        <w:pPr>
          <w:pStyle w:val="Pieddepage"/>
          <w:jc w:val="right"/>
        </w:pPr>
        <w:r w:rsidRPr="009916AB">
          <w:rPr>
            <w:szCs w:val="20"/>
          </w:rPr>
          <w:fldChar w:fldCharType="begin"/>
        </w:r>
        <w:r w:rsidRPr="009916AB">
          <w:rPr>
            <w:szCs w:val="20"/>
          </w:rPr>
          <w:instrText xml:space="preserve"> PAGE </w:instrText>
        </w:r>
        <w:r w:rsidRPr="009916AB">
          <w:rPr>
            <w:szCs w:val="20"/>
          </w:rPr>
          <w:fldChar w:fldCharType="separate"/>
        </w:r>
        <w:r w:rsidRPr="009916AB">
          <w:rPr>
            <w:szCs w:val="20"/>
          </w:rPr>
          <w:t>2</w:t>
        </w:r>
        <w:r w:rsidRPr="009916AB">
          <w:rPr>
            <w:szCs w:val="20"/>
          </w:rPr>
          <w:fldChar w:fldCharType="end"/>
        </w:r>
        <w:r w:rsidRPr="009916AB">
          <w:rPr>
            <w:szCs w:val="20"/>
          </w:rPr>
          <w:t>/</w:t>
        </w:r>
        <w:r w:rsidRPr="009916AB">
          <w:rPr>
            <w:szCs w:val="20"/>
          </w:rPr>
          <w:fldChar w:fldCharType="begin"/>
        </w:r>
        <w:r w:rsidRPr="009916AB">
          <w:rPr>
            <w:szCs w:val="20"/>
          </w:rPr>
          <w:instrText xml:space="preserve"> NUMPAGES  </w:instrText>
        </w:r>
        <w:r w:rsidRPr="009916AB">
          <w:rPr>
            <w:szCs w:val="20"/>
          </w:rPr>
          <w:fldChar w:fldCharType="separate"/>
        </w:r>
        <w:r w:rsidRPr="009916AB">
          <w:rPr>
            <w:szCs w:val="20"/>
          </w:rPr>
          <w:t>3</w:t>
        </w:r>
        <w:r w:rsidRPr="009916A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2A98C" w14:textId="77777777" w:rsidR="009A391E" w:rsidRPr="009916AB" w:rsidRDefault="009A391E" w:rsidP="00CF1848">
      <w:r w:rsidRPr="009916AB">
        <w:separator/>
      </w:r>
    </w:p>
  </w:footnote>
  <w:footnote w:type="continuationSeparator" w:id="0">
    <w:p w14:paraId="301420A1" w14:textId="77777777" w:rsidR="009A391E" w:rsidRPr="009916AB" w:rsidRDefault="009A391E" w:rsidP="00CF1848">
      <w:r w:rsidRPr="009916AB">
        <w:continuationSeparator/>
      </w:r>
    </w:p>
  </w:footnote>
  <w:footnote w:id="1">
    <w:p w14:paraId="159395D4" w14:textId="77777777" w:rsidR="00D741CE" w:rsidRPr="009916AB" w:rsidRDefault="00D741CE" w:rsidP="00D741CE">
      <w:pPr>
        <w:pStyle w:val="Notedebasdepage"/>
      </w:pPr>
      <w:r w:rsidRPr="009916AB">
        <w:rPr>
          <w:rStyle w:val="Appelnotedebasdep"/>
          <w:lang w:val="fr-CA"/>
        </w:rPr>
        <w:footnoteRef/>
      </w:r>
      <w:r w:rsidRPr="009916AB">
        <w:t xml:space="preserve"> Nations Unies, </w:t>
      </w:r>
      <w:r w:rsidRPr="009916AB">
        <w:rPr>
          <w:i/>
          <w:iCs/>
        </w:rPr>
        <w:t>Recueil des Traités</w:t>
      </w:r>
      <w:r w:rsidRPr="009916AB">
        <w:t>, vol. 1760, n° 30619.</w:t>
      </w:r>
    </w:p>
  </w:footnote>
  <w:footnote w:id="2">
    <w:p w14:paraId="2C62721A" w14:textId="569B59F5" w:rsidR="00EA109B" w:rsidRPr="009916AB" w:rsidRDefault="00EA109B" w:rsidP="00EA109B">
      <w:pPr>
        <w:pStyle w:val="Notedebasdepage"/>
      </w:pPr>
      <w:r w:rsidRPr="009916AB">
        <w:rPr>
          <w:rStyle w:val="Appelnotedebasdep"/>
          <w:lang w:val="fr-CA"/>
        </w:rPr>
        <w:footnoteRef/>
      </w:r>
      <w:r w:rsidRPr="009916AB">
        <w:t xml:space="preserve"> </w:t>
      </w:r>
      <w:r w:rsidR="000F524D" w:rsidRPr="009916AB">
        <w:rPr>
          <w:color w:val="000000"/>
          <w:sz w:val="20"/>
        </w:rPr>
        <w:t xml:space="preserve">Nations Unies, </w:t>
      </w:r>
      <w:r w:rsidR="000F524D" w:rsidRPr="009916AB">
        <w:rPr>
          <w:i/>
          <w:iCs/>
          <w:color w:val="000000"/>
          <w:sz w:val="20"/>
        </w:rPr>
        <w:t>Recueil des Traités</w:t>
      </w:r>
      <w:r w:rsidR="000F524D" w:rsidRPr="009916AB">
        <w:rPr>
          <w:color w:val="000000"/>
          <w:sz w:val="20"/>
        </w:rPr>
        <w:t>, vol. 1760, nᵒ 30619</w:t>
      </w:r>
      <w:r w:rsidRPr="009916AB">
        <w:rPr>
          <w:color w:val="000000"/>
          <w:sz w:val="20"/>
        </w:rPr>
        <w:t>.</w:t>
      </w:r>
    </w:p>
  </w:footnote>
  <w:footnote w:id="3">
    <w:p w14:paraId="36D230BB" w14:textId="77777777" w:rsidR="009D534E" w:rsidRDefault="009D534E" w:rsidP="009D534E">
      <w:pPr>
        <w:pStyle w:val="Notedebasdepage"/>
      </w:pPr>
      <w:r w:rsidRPr="009916AB">
        <w:rPr>
          <w:rStyle w:val="Appelnotedebasdep"/>
          <w:lang w:val="fr-CA"/>
        </w:rPr>
        <w:footnoteRef/>
      </w:r>
      <w:r w:rsidRPr="009916AB">
        <w:t xml:space="preserve"> Nations Unies, </w:t>
      </w:r>
      <w:r w:rsidRPr="009916AB">
        <w:rPr>
          <w:i/>
          <w:iCs/>
        </w:rPr>
        <w:t>Recueil des Traités</w:t>
      </w:r>
      <w:r w:rsidRPr="009916AB">
        <w:t>, vol. 3008, nᵒ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3002ADF" w:rsidR="00534681" w:rsidRPr="009916AB" w:rsidRDefault="007A04DE" w:rsidP="009C482E">
        <w:pPr>
          <w:pStyle w:val="En-tte"/>
          <w:spacing w:after="240"/>
          <w:rPr>
            <w:szCs w:val="20"/>
          </w:rPr>
        </w:pPr>
        <w:r w:rsidRPr="009916AB">
          <w:rPr>
            <w:szCs w:val="20"/>
          </w:rPr>
          <w:t>CBD/COP/17/</w:t>
        </w:r>
        <w:r w:rsidR="00921E5E">
          <w:rPr>
            <w:szCs w:val="20"/>
          </w:rPr>
          <w:t>L</w:t>
        </w:r>
        <w:r w:rsidRPr="009916AB">
          <w:rPr>
            <w:szCs w:val="20"/>
          </w:rPr>
          <w:t>.1</w:t>
        </w:r>
        <w:r w:rsidR="00921E5E">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4194CE7" w:rsidR="009505C9" w:rsidRPr="009916AB" w:rsidRDefault="00921E5E" w:rsidP="007C4951">
        <w:pPr>
          <w:pStyle w:val="En-tte"/>
          <w:spacing w:after="240"/>
          <w:jc w:val="right"/>
        </w:pPr>
        <w:r>
          <w:t>CBD/COP/17/L.14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Pr="009916AB" w:rsidRDefault="006100BC" w:rsidP="007E4D5B">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42"/>
    <w:rsid w:val="00010CEC"/>
    <w:rsid w:val="000111BA"/>
    <w:rsid w:val="00011733"/>
    <w:rsid w:val="00013F88"/>
    <w:rsid w:val="00015B62"/>
    <w:rsid w:val="00017AE4"/>
    <w:rsid w:val="00021708"/>
    <w:rsid w:val="00022AFE"/>
    <w:rsid w:val="00026226"/>
    <w:rsid w:val="000315EC"/>
    <w:rsid w:val="00033F5E"/>
    <w:rsid w:val="0003437C"/>
    <w:rsid w:val="0005091C"/>
    <w:rsid w:val="0005361E"/>
    <w:rsid w:val="00053705"/>
    <w:rsid w:val="00053D6F"/>
    <w:rsid w:val="00054FDB"/>
    <w:rsid w:val="00063F74"/>
    <w:rsid w:val="0007171B"/>
    <w:rsid w:val="00071A18"/>
    <w:rsid w:val="00071BE9"/>
    <w:rsid w:val="000734A4"/>
    <w:rsid w:val="00076394"/>
    <w:rsid w:val="000804D0"/>
    <w:rsid w:val="000968FF"/>
    <w:rsid w:val="00096EBB"/>
    <w:rsid w:val="000A25D4"/>
    <w:rsid w:val="000A36E3"/>
    <w:rsid w:val="000B3A7A"/>
    <w:rsid w:val="000B3B12"/>
    <w:rsid w:val="000B55D1"/>
    <w:rsid w:val="000B5AB9"/>
    <w:rsid w:val="000C04B1"/>
    <w:rsid w:val="000C1DF1"/>
    <w:rsid w:val="000C313C"/>
    <w:rsid w:val="000D0F68"/>
    <w:rsid w:val="000D41E6"/>
    <w:rsid w:val="000E2650"/>
    <w:rsid w:val="000E309A"/>
    <w:rsid w:val="000E4290"/>
    <w:rsid w:val="000E4770"/>
    <w:rsid w:val="000E62B7"/>
    <w:rsid w:val="000E673A"/>
    <w:rsid w:val="000F524D"/>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4846"/>
    <w:rsid w:val="00137278"/>
    <w:rsid w:val="00142EA0"/>
    <w:rsid w:val="00144F3A"/>
    <w:rsid w:val="00150891"/>
    <w:rsid w:val="00150978"/>
    <w:rsid w:val="0016009B"/>
    <w:rsid w:val="00163402"/>
    <w:rsid w:val="001664C2"/>
    <w:rsid w:val="00167507"/>
    <w:rsid w:val="00172AF6"/>
    <w:rsid w:val="00173A98"/>
    <w:rsid w:val="00176CEE"/>
    <w:rsid w:val="00186DD8"/>
    <w:rsid w:val="001905FB"/>
    <w:rsid w:val="00191375"/>
    <w:rsid w:val="0019461B"/>
    <w:rsid w:val="001A35EC"/>
    <w:rsid w:val="001A40BA"/>
    <w:rsid w:val="001A4C6E"/>
    <w:rsid w:val="001B0420"/>
    <w:rsid w:val="001B11D6"/>
    <w:rsid w:val="001B13FE"/>
    <w:rsid w:val="001C325B"/>
    <w:rsid w:val="001D2278"/>
    <w:rsid w:val="001F11DE"/>
    <w:rsid w:val="001F2667"/>
    <w:rsid w:val="001F449E"/>
    <w:rsid w:val="001F5269"/>
    <w:rsid w:val="0020134A"/>
    <w:rsid w:val="00201ACB"/>
    <w:rsid w:val="002077F7"/>
    <w:rsid w:val="00207EC4"/>
    <w:rsid w:val="00210865"/>
    <w:rsid w:val="00222EF9"/>
    <w:rsid w:val="00226654"/>
    <w:rsid w:val="00227D0F"/>
    <w:rsid w:val="00231BF4"/>
    <w:rsid w:val="002323AC"/>
    <w:rsid w:val="00237BDD"/>
    <w:rsid w:val="00240EE6"/>
    <w:rsid w:val="0024386C"/>
    <w:rsid w:val="002466C8"/>
    <w:rsid w:val="0024679E"/>
    <w:rsid w:val="002519E7"/>
    <w:rsid w:val="00254EB5"/>
    <w:rsid w:val="002645F2"/>
    <w:rsid w:val="002666F5"/>
    <w:rsid w:val="00266B6C"/>
    <w:rsid w:val="00272E4D"/>
    <w:rsid w:val="00281EF3"/>
    <w:rsid w:val="00291435"/>
    <w:rsid w:val="00292115"/>
    <w:rsid w:val="00293DDF"/>
    <w:rsid w:val="002956A3"/>
    <w:rsid w:val="00296B8D"/>
    <w:rsid w:val="002A5283"/>
    <w:rsid w:val="002B596E"/>
    <w:rsid w:val="002C2A48"/>
    <w:rsid w:val="002C7299"/>
    <w:rsid w:val="002D0477"/>
    <w:rsid w:val="002D77A5"/>
    <w:rsid w:val="002D7D03"/>
    <w:rsid w:val="002D7F8F"/>
    <w:rsid w:val="002F07C2"/>
    <w:rsid w:val="002F5FF9"/>
    <w:rsid w:val="002F6CCA"/>
    <w:rsid w:val="002F6E18"/>
    <w:rsid w:val="002F7046"/>
    <w:rsid w:val="00300809"/>
    <w:rsid w:val="003008FE"/>
    <w:rsid w:val="0030169D"/>
    <w:rsid w:val="00303A30"/>
    <w:rsid w:val="003060EB"/>
    <w:rsid w:val="003153EB"/>
    <w:rsid w:val="0032136E"/>
    <w:rsid w:val="00321985"/>
    <w:rsid w:val="00326C48"/>
    <w:rsid w:val="00327A96"/>
    <w:rsid w:val="003302E5"/>
    <w:rsid w:val="00347B1F"/>
    <w:rsid w:val="00351205"/>
    <w:rsid w:val="00355533"/>
    <w:rsid w:val="003659BF"/>
    <w:rsid w:val="003665DE"/>
    <w:rsid w:val="00372F74"/>
    <w:rsid w:val="00380E3E"/>
    <w:rsid w:val="00385A8E"/>
    <w:rsid w:val="00385B06"/>
    <w:rsid w:val="00386064"/>
    <w:rsid w:val="003877BD"/>
    <w:rsid w:val="00396916"/>
    <w:rsid w:val="003A48CC"/>
    <w:rsid w:val="003B1DE1"/>
    <w:rsid w:val="003B291C"/>
    <w:rsid w:val="003B3CB7"/>
    <w:rsid w:val="003C0515"/>
    <w:rsid w:val="003C3BB1"/>
    <w:rsid w:val="003C417B"/>
    <w:rsid w:val="003D23C3"/>
    <w:rsid w:val="003D2D42"/>
    <w:rsid w:val="003E03B7"/>
    <w:rsid w:val="003F1A75"/>
    <w:rsid w:val="003F48AD"/>
    <w:rsid w:val="003F7224"/>
    <w:rsid w:val="00404440"/>
    <w:rsid w:val="0041189E"/>
    <w:rsid w:val="00423CCC"/>
    <w:rsid w:val="004262DD"/>
    <w:rsid w:val="00427958"/>
    <w:rsid w:val="00427D21"/>
    <w:rsid w:val="00430CCF"/>
    <w:rsid w:val="00433D2F"/>
    <w:rsid w:val="0044061D"/>
    <w:rsid w:val="00444867"/>
    <w:rsid w:val="00447F4A"/>
    <w:rsid w:val="00456F67"/>
    <w:rsid w:val="004608BB"/>
    <w:rsid w:val="004639D0"/>
    <w:rsid w:val="004644C2"/>
    <w:rsid w:val="00467F9C"/>
    <w:rsid w:val="004706B8"/>
    <w:rsid w:val="00473FC9"/>
    <w:rsid w:val="00475500"/>
    <w:rsid w:val="00476106"/>
    <w:rsid w:val="004763A4"/>
    <w:rsid w:val="0048112A"/>
    <w:rsid w:val="00485014"/>
    <w:rsid w:val="004946F8"/>
    <w:rsid w:val="004954F8"/>
    <w:rsid w:val="004A0E37"/>
    <w:rsid w:val="004A66BC"/>
    <w:rsid w:val="004B0BC8"/>
    <w:rsid w:val="004B0D42"/>
    <w:rsid w:val="004B54C4"/>
    <w:rsid w:val="004C1039"/>
    <w:rsid w:val="004C6998"/>
    <w:rsid w:val="004C6BBF"/>
    <w:rsid w:val="004D13AA"/>
    <w:rsid w:val="004D14D0"/>
    <w:rsid w:val="004D2D1F"/>
    <w:rsid w:val="004D4E64"/>
    <w:rsid w:val="004D520D"/>
    <w:rsid w:val="004E307E"/>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72D11"/>
    <w:rsid w:val="00585155"/>
    <w:rsid w:val="005944B6"/>
    <w:rsid w:val="005A6A83"/>
    <w:rsid w:val="005B12AA"/>
    <w:rsid w:val="005B26BB"/>
    <w:rsid w:val="005B35E2"/>
    <w:rsid w:val="005B6136"/>
    <w:rsid w:val="005B69AE"/>
    <w:rsid w:val="005C00A4"/>
    <w:rsid w:val="005C0EAA"/>
    <w:rsid w:val="005C1FC2"/>
    <w:rsid w:val="005C4CE6"/>
    <w:rsid w:val="005C5C25"/>
    <w:rsid w:val="005D35D1"/>
    <w:rsid w:val="005E1F11"/>
    <w:rsid w:val="005E21CF"/>
    <w:rsid w:val="005F008D"/>
    <w:rsid w:val="005F0228"/>
    <w:rsid w:val="00601E36"/>
    <w:rsid w:val="006020CC"/>
    <w:rsid w:val="0060489C"/>
    <w:rsid w:val="006100BC"/>
    <w:rsid w:val="006122BA"/>
    <w:rsid w:val="00621520"/>
    <w:rsid w:val="00627636"/>
    <w:rsid w:val="006478BF"/>
    <w:rsid w:val="0065115C"/>
    <w:rsid w:val="00651999"/>
    <w:rsid w:val="00654242"/>
    <w:rsid w:val="0066719B"/>
    <w:rsid w:val="00670472"/>
    <w:rsid w:val="00674195"/>
    <w:rsid w:val="00675654"/>
    <w:rsid w:val="00677DAA"/>
    <w:rsid w:val="006939E2"/>
    <w:rsid w:val="006940E0"/>
    <w:rsid w:val="0069715A"/>
    <w:rsid w:val="006A0326"/>
    <w:rsid w:val="006A12F6"/>
    <w:rsid w:val="006A73C1"/>
    <w:rsid w:val="006B2290"/>
    <w:rsid w:val="006B4CBE"/>
    <w:rsid w:val="006B7EFE"/>
    <w:rsid w:val="006C1524"/>
    <w:rsid w:val="006D0503"/>
    <w:rsid w:val="006D22C3"/>
    <w:rsid w:val="006E5E52"/>
    <w:rsid w:val="006E7BE2"/>
    <w:rsid w:val="006F125E"/>
    <w:rsid w:val="007028A5"/>
    <w:rsid w:val="007066CF"/>
    <w:rsid w:val="00711067"/>
    <w:rsid w:val="00717D88"/>
    <w:rsid w:val="00721156"/>
    <w:rsid w:val="0072280F"/>
    <w:rsid w:val="00724443"/>
    <w:rsid w:val="00726A43"/>
    <w:rsid w:val="007278DE"/>
    <w:rsid w:val="0074002B"/>
    <w:rsid w:val="007428B5"/>
    <w:rsid w:val="00744A27"/>
    <w:rsid w:val="00752B09"/>
    <w:rsid w:val="00761A81"/>
    <w:rsid w:val="007655C8"/>
    <w:rsid w:val="00771CCB"/>
    <w:rsid w:val="007831D5"/>
    <w:rsid w:val="00786056"/>
    <w:rsid w:val="007942D3"/>
    <w:rsid w:val="0079459A"/>
    <w:rsid w:val="00795B0B"/>
    <w:rsid w:val="007A04DE"/>
    <w:rsid w:val="007A07E7"/>
    <w:rsid w:val="007A76C2"/>
    <w:rsid w:val="007B00DC"/>
    <w:rsid w:val="007B2099"/>
    <w:rsid w:val="007B377A"/>
    <w:rsid w:val="007B59D6"/>
    <w:rsid w:val="007B6C09"/>
    <w:rsid w:val="007B7741"/>
    <w:rsid w:val="007C3956"/>
    <w:rsid w:val="007C4951"/>
    <w:rsid w:val="007C54DE"/>
    <w:rsid w:val="007C7C01"/>
    <w:rsid w:val="007D2F87"/>
    <w:rsid w:val="007D4D7D"/>
    <w:rsid w:val="007D678B"/>
    <w:rsid w:val="007E09DA"/>
    <w:rsid w:val="007E0F8A"/>
    <w:rsid w:val="007E1001"/>
    <w:rsid w:val="007E4D5B"/>
    <w:rsid w:val="007E58A6"/>
    <w:rsid w:val="007F718D"/>
    <w:rsid w:val="00801FAD"/>
    <w:rsid w:val="00805A03"/>
    <w:rsid w:val="008159F2"/>
    <w:rsid w:val="008178B6"/>
    <w:rsid w:val="00817D5B"/>
    <w:rsid w:val="00823BF1"/>
    <w:rsid w:val="0082438A"/>
    <w:rsid w:val="008359FF"/>
    <w:rsid w:val="00840E23"/>
    <w:rsid w:val="00853811"/>
    <w:rsid w:val="0085762C"/>
    <w:rsid w:val="0086046E"/>
    <w:rsid w:val="00862729"/>
    <w:rsid w:val="00865B74"/>
    <w:rsid w:val="00866063"/>
    <w:rsid w:val="008705AD"/>
    <w:rsid w:val="0087158E"/>
    <w:rsid w:val="00872DD7"/>
    <w:rsid w:val="00876F26"/>
    <w:rsid w:val="00877809"/>
    <w:rsid w:val="00897045"/>
    <w:rsid w:val="008974F0"/>
    <w:rsid w:val="00897A30"/>
    <w:rsid w:val="008A06EA"/>
    <w:rsid w:val="008A1499"/>
    <w:rsid w:val="008B012A"/>
    <w:rsid w:val="008D749A"/>
    <w:rsid w:val="008E1646"/>
    <w:rsid w:val="008E5C24"/>
    <w:rsid w:val="008F0DB3"/>
    <w:rsid w:val="008F19FA"/>
    <w:rsid w:val="008F3426"/>
    <w:rsid w:val="00900D31"/>
    <w:rsid w:val="00902B6A"/>
    <w:rsid w:val="00903180"/>
    <w:rsid w:val="00905624"/>
    <w:rsid w:val="00906E17"/>
    <w:rsid w:val="00910202"/>
    <w:rsid w:val="0091530A"/>
    <w:rsid w:val="009159B9"/>
    <w:rsid w:val="00921E5E"/>
    <w:rsid w:val="00926B69"/>
    <w:rsid w:val="00930BA1"/>
    <w:rsid w:val="0093169E"/>
    <w:rsid w:val="00932650"/>
    <w:rsid w:val="00947DA4"/>
    <w:rsid w:val="009505C9"/>
    <w:rsid w:val="00950752"/>
    <w:rsid w:val="00953C88"/>
    <w:rsid w:val="00954068"/>
    <w:rsid w:val="009543FF"/>
    <w:rsid w:val="00954C44"/>
    <w:rsid w:val="009622BB"/>
    <w:rsid w:val="00962519"/>
    <w:rsid w:val="009645F0"/>
    <w:rsid w:val="00966424"/>
    <w:rsid w:val="00971D23"/>
    <w:rsid w:val="00974C3F"/>
    <w:rsid w:val="009806DD"/>
    <w:rsid w:val="00980AB4"/>
    <w:rsid w:val="00986556"/>
    <w:rsid w:val="009916AB"/>
    <w:rsid w:val="009941A0"/>
    <w:rsid w:val="009A391E"/>
    <w:rsid w:val="009A49B3"/>
    <w:rsid w:val="009B1314"/>
    <w:rsid w:val="009B36DD"/>
    <w:rsid w:val="009B3877"/>
    <w:rsid w:val="009B412C"/>
    <w:rsid w:val="009C2DE6"/>
    <w:rsid w:val="009C482E"/>
    <w:rsid w:val="009D534E"/>
    <w:rsid w:val="009E2925"/>
    <w:rsid w:val="009F3ED6"/>
    <w:rsid w:val="00A111D1"/>
    <w:rsid w:val="00A1567A"/>
    <w:rsid w:val="00A20BCA"/>
    <w:rsid w:val="00A261A6"/>
    <w:rsid w:val="00A51FC2"/>
    <w:rsid w:val="00A60BF6"/>
    <w:rsid w:val="00A63AE6"/>
    <w:rsid w:val="00A74359"/>
    <w:rsid w:val="00A77724"/>
    <w:rsid w:val="00A811F9"/>
    <w:rsid w:val="00A83FB2"/>
    <w:rsid w:val="00AA1A4B"/>
    <w:rsid w:val="00AA21D6"/>
    <w:rsid w:val="00AA4F82"/>
    <w:rsid w:val="00AA5977"/>
    <w:rsid w:val="00AA6F92"/>
    <w:rsid w:val="00AB15B7"/>
    <w:rsid w:val="00AB178C"/>
    <w:rsid w:val="00AB6934"/>
    <w:rsid w:val="00AC21AE"/>
    <w:rsid w:val="00AC584C"/>
    <w:rsid w:val="00AD01B4"/>
    <w:rsid w:val="00AD1613"/>
    <w:rsid w:val="00AD4074"/>
    <w:rsid w:val="00AE2F4B"/>
    <w:rsid w:val="00AE3905"/>
    <w:rsid w:val="00AF08AA"/>
    <w:rsid w:val="00AF42DE"/>
    <w:rsid w:val="00AF52C5"/>
    <w:rsid w:val="00B012CF"/>
    <w:rsid w:val="00B04372"/>
    <w:rsid w:val="00B07CA9"/>
    <w:rsid w:val="00B11D52"/>
    <w:rsid w:val="00B17B14"/>
    <w:rsid w:val="00B2338B"/>
    <w:rsid w:val="00B23CCB"/>
    <w:rsid w:val="00B31B8A"/>
    <w:rsid w:val="00B3369F"/>
    <w:rsid w:val="00B33732"/>
    <w:rsid w:val="00B42FDB"/>
    <w:rsid w:val="00B44447"/>
    <w:rsid w:val="00B46CBB"/>
    <w:rsid w:val="00B51FC6"/>
    <w:rsid w:val="00B62EED"/>
    <w:rsid w:val="00B655B9"/>
    <w:rsid w:val="00B7322A"/>
    <w:rsid w:val="00B73F9E"/>
    <w:rsid w:val="00B94E6C"/>
    <w:rsid w:val="00B959A7"/>
    <w:rsid w:val="00BA1440"/>
    <w:rsid w:val="00BA1CB5"/>
    <w:rsid w:val="00BB4606"/>
    <w:rsid w:val="00BB63CC"/>
    <w:rsid w:val="00BC089A"/>
    <w:rsid w:val="00BE4633"/>
    <w:rsid w:val="00BF24CD"/>
    <w:rsid w:val="00BF54CA"/>
    <w:rsid w:val="00C07A5A"/>
    <w:rsid w:val="00C16E0D"/>
    <w:rsid w:val="00C23D2F"/>
    <w:rsid w:val="00C24FCC"/>
    <w:rsid w:val="00C35D6B"/>
    <w:rsid w:val="00C36BF9"/>
    <w:rsid w:val="00C428F6"/>
    <w:rsid w:val="00C443BD"/>
    <w:rsid w:val="00C451C5"/>
    <w:rsid w:val="00C53B3F"/>
    <w:rsid w:val="00C62C9A"/>
    <w:rsid w:val="00C72FDC"/>
    <w:rsid w:val="00C74F83"/>
    <w:rsid w:val="00C7520A"/>
    <w:rsid w:val="00C90C92"/>
    <w:rsid w:val="00C9161D"/>
    <w:rsid w:val="00C970DB"/>
    <w:rsid w:val="00CA0C1D"/>
    <w:rsid w:val="00CA2CF3"/>
    <w:rsid w:val="00CA3749"/>
    <w:rsid w:val="00CB048A"/>
    <w:rsid w:val="00CC0607"/>
    <w:rsid w:val="00CC399D"/>
    <w:rsid w:val="00CC49EB"/>
    <w:rsid w:val="00CE460C"/>
    <w:rsid w:val="00CE5092"/>
    <w:rsid w:val="00CE52A9"/>
    <w:rsid w:val="00CF1848"/>
    <w:rsid w:val="00CF35B4"/>
    <w:rsid w:val="00D10D53"/>
    <w:rsid w:val="00D12026"/>
    <w:rsid w:val="00D12044"/>
    <w:rsid w:val="00D1260F"/>
    <w:rsid w:val="00D170D9"/>
    <w:rsid w:val="00D31DF8"/>
    <w:rsid w:val="00D33EFC"/>
    <w:rsid w:val="00D377D1"/>
    <w:rsid w:val="00D406B0"/>
    <w:rsid w:val="00D40DBC"/>
    <w:rsid w:val="00D453E6"/>
    <w:rsid w:val="00D459E3"/>
    <w:rsid w:val="00D47BC3"/>
    <w:rsid w:val="00D54320"/>
    <w:rsid w:val="00D60E09"/>
    <w:rsid w:val="00D61C85"/>
    <w:rsid w:val="00D61F21"/>
    <w:rsid w:val="00D66E28"/>
    <w:rsid w:val="00D7330E"/>
    <w:rsid w:val="00D741CE"/>
    <w:rsid w:val="00D75CA6"/>
    <w:rsid w:val="00D76A18"/>
    <w:rsid w:val="00D80849"/>
    <w:rsid w:val="00D8230A"/>
    <w:rsid w:val="00D82E8F"/>
    <w:rsid w:val="00D85549"/>
    <w:rsid w:val="00D94DC0"/>
    <w:rsid w:val="00D9614F"/>
    <w:rsid w:val="00D96B05"/>
    <w:rsid w:val="00DA0A74"/>
    <w:rsid w:val="00DA3EF2"/>
    <w:rsid w:val="00DA5B15"/>
    <w:rsid w:val="00DB553F"/>
    <w:rsid w:val="00DB5E0F"/>
    <w:rsid w:val="00DC5325"/>
    <w:rsid w:val="00DD118C"/>
    <w:rsid w:val="00DD71AD"/>
    <w:rsid w:val="00DE3CED"/>
    <w:rsid w:val="00DE4347"/>
    <w:rsid w:val="00DE55F0"/>
    <w:rsid w:val="00DE765C"/>
    <w:rsid w:val="00DF3627"/>
    <w:rsid w:val="00DF4C87"/>
    <w:rsid w:val="00E01173"/>
    <w:rsid w:val="00E15681"/>
    <w:rsid w:val="00E16A7C"/>
    <w:rsid w:val="00E20073"/>
    <w:rsid w:val="00E21204"/>
    <w:rsid w:val="00E219F9"/>
    <w:rsid w:val="00E21BCF"/>
    <w:rsid w:val="00E24E2B"/>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318D"/>
    <w:rsid w:val="00E93F3E"/>
    <w:rsid w:val="00E94D27"/>
    <w:rsid w:val="00E9665E"/>
    <w:rsid w:val="00E97422"/>
    <w:rsid w:val="00EA109B"/>
    <w:rsid w:val="00EA1205"/>
    <w:rsid w:val="00EA66C4"/>
    <w:rsid w:val="00EA7034"/>
    <w:rsid w:val="00EB0FCC"/>
    <w:rsid w:val="00EB1474"/>
    <w:rsid w:val="00EC3921"/>
    <w:rsid w:val="00ED4359"/>
    <w:rsid w:val="00ED49E9"/>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73199"/>
    <w:rsid w:val="00F83003"/>
    <w:rsid w:val="00F8300E"/>
    <w:rsid w:val="00F836FE"/>
    <w:rsid w:val="00F90280"/>
    <w:rsid w:val="00F9038B"/>
    <w:rsid w:val="00F94774"/>
    <w:rsid w:val="00FA2E2A"/>
    <w:rsid w:val="00FA2EC9"/>
    <w:rsid w:val="00FA663B"/>
    <w:rsid w:val="00FB06F5"/>
    <w:rsid w:val="00FB2A64"/>
    <w:rsid w:val="00FB2FDF"/>
    <w:rsid w:val="00FB7721"/>
    <w:rsid w:val="00FC0060"/>
    <w:rsid w:val="00FC0618"/>
    <w:rsid w:val="00FC53DB"/>
    <w:rsid w:val="00FD3127"/>
    <w:rsid w:val="00FD4EE7"/>
    <w:rsid w:val="00FD4FEC"/>
    <w:rsid w:val="00FD5981"/>
    <w:rsid w:val="00FE42A9"/>
    <w:rsid w:val="00FF003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noProof/>
      <w:sz w:val="22"/>
      <w:szCs w:val="22"/>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auNormal"/>
    <w:next w:val="Grilledutableau"/>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9"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I/6/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5F7DBE0-E03E-451A-9CA1-4788F6BD3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84</TotalTime>
  <Pages>5</Pages>
  <Words>2402</Words>
  <Characters>13211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15582</CharactersWithSpaces>
  <SharedDoc>false</SharedDoc>
  <HLinks>
    <vt:vector size="54" baseType="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https://www.cbd.int/documents/CBD/SBI/6/9</vt:lpwstr>
      </vt:variant>
      <vt:variant>
        <vt:lpwstr/>
      </vt:variant>
      <vt:variant>
        <vt:i4>5111814</vt:i4>
      </vt:variant>
      <vt:variant>
        <vt:i4>3</vt:i4>
      </vt:variant>
      <vt:variant>
        <vt:i4>0</vt:i4>
      </vt:variant>
      <vt:variant>
        <vt:i4>5</vt:i4>
      </vt:variant>
      <vt:variant>
        <vt:lpwstr>https://www.cbd.int/documents/CBD/SBI/6/9</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2228244</vt:i4>
      </vt:variant>
      <vt:variant>
        <vt:i4>12</vt:i4>
      </vt:variant>
      <vt:variant>
        <vt:i4>0</vt:i4>
      </vt:variant>
      <vt:variant>
        <vt:i4>5</vt:i4>
      </vt:variant>
      <vt:variant>
        <vt:lpwstr>mailto:mweene@un.org</vt:lpwstr>
      </vt:variant>
      <vt:variant>
        <vt:lpwstr/>
      </vt:variant>
      <vt:variant>
        <vt:i4>6815744</vt:i4>
      </vt:variant>
      <vt:variant>
        <vt:i4>9</vt:i4>
      </vt:variant>
      <vt:variant>
        <vt:i4>0</vt:i4>
      </vt:variant>
      <vt:variant>
        <vt:i4>5</vt:i4>
      </vt:variant>
      <vt:variant>
        <vt:lpwstr>mailto:claire.parois@un.org</vt:lpwstr>
      </vt:variant>
      <vt:variant>
        <vt:lpwstr/>
      </vt:variant>
      <vt:variant>
        <vt:i4>5111870</vt:i4>
      </vt:variant>
      <vt:variant>
        <vt:i4>6</vt:i4>
      </vt:variant>
      <vt:variant>
        <vt:i4>0</vt:i4>
      </vt:variant>
      <vt:variant>
        <vt:i4>5</vt:i4>
      </vt:variant>
      <vt:variant>
        <vt:lpwstr>mailto:olivier.rukundo@un.org</vt:lpwstr>
      </vt:variant>
      <vt:variant>
        <vt:lpwstr/>
      </vt:variant>
      <vt:variant>
        <vt:i4>2228244</vt:i4>
      </vt:variant>
      <vt:variant>
        <vt:i4>3</vt:i4>
      </vt:variant>
      <vt:variant>
        <vt:i4>0</vt:i4>
      </vt:variant>
      <vt:variant>
        <vt:i4>5</vt:i4>
      </vt:variant>
      <vt:variant>
        <vt:lpwstr>mailto:mweene@un.org</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CBD/COP/17/L.14</dc:subject>
  <dc:creator>Veronique Lefebvre</dc:creator>
  <cp:keywords>Convention on Biological Diversity</cp:keywords>
  <cp:lastModifiedBy>Lucas MAGDALENA</cp:lastModifiedBy>
  <cp:revision>59</cp:revision>
  <cp:lastPrinted>2020-01-21T16:56:00Z</cp:lastPrinted>
  <dcterms:created xsi:type="dcterms:W3CDTF">2026-10-28T21:44:00Z</dcterms:created>
  <dcterms:modified xsi:type="dcterms:W3CDTF">2026-10-29T21:48:00Z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