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843C" w14:textId="77777777" w:rsidR="00016968" w:rsidRPr="00EB4341" w:rsidRDefault="00A10C61" w:rsidP="006E2E62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b/>
          <w:sz w:val="22"/>
        </w:rPr>
        <w:t xml:space="preserve">PROGRAMA </w:t>
      </w:r>
      <w:r w:rsidR="00DA5E6E">
        <w:rPr>
          <w:rFonts w:asciiTheme="majorBidi" w:hAnsiTheme="majorBidi"/>
          <w:b/>
          <w:sz w:val="22"/>
        </w:rPr>
        <w:t>DEFINITIVO</w:t>
      </w:r>
    </w:p>
    <w:p w14:paraId="31F0CF29" w14:textId="77777777" w:rsidR="00B92140" w:rsidRPr="00EB4341" w:rsidRDefault="00B92140" w:rsidP="006E2E6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 xml:space="preserve">Serie de </w:t>
      </w:r>
      <w:r w:rsidR="008410BA">
        <w:rPr>
          <w:rFonts w:asciiTheme="majorBidi" w:hAnsiTheme="majorBidi"/>
          <w:b/>
          <w:sz w:val="22"/>
        </w:rPr>
        <w:t>S</w:t>
      </w:r>
      <w:r>
        <w:rPr>
          <w:rFonts w:asciiTheme="majorBidi" w:hAnsiTheme="majorBidi"/>
          <w:b/>
          <w:sz w:val="22"/>
        </w:rPr>
        <w:t xml:space="preserve">esiones de </w:t>
      </w:r>
      <w:r w:rsidR="008410BA">
        <w:rPr>
          <w:rFonts w:asciiTheme="majorBidi" w:hAnsiTheme="majorBidi"/>
          <w:b/>
          <w:sz w:val="22"/>
        </w:rPr>
        <w:t>A</w:t>
      </w:r>
      <w:r>
        <w:rPr>
          <w:rFonts w:asciiTheme="majorBidi" w:hAnsiTheme="majorBidi"/>
          <w:b/>
          <w:sz w:val="22"/>
        </w:rPr>
        <w:t xml:space="preserve">lto </w:t>
      </w:r>
      <w:r w:rsidR="008410BA">
        <w:rPr>
          <w:rFonts w:asciiTheme="majorBidi" w:hAnsiTheme="majorBidi"/>
          <w:b/>
          <w:sz w:val="22"/>
        </w:rPr>
        <w:t>N</w:t>
      </w:r>
      <w:r>
        <w:rPr>
          <w:rFonts w:asciiTheme="majorBidi" w:hAnsiTheme="majorBidi"/>
          <w:b/>
          <w:sz w:val="22"/>
        </w:rPr>
        <w:t>ivel</w:t>
      </w:r>
    </w:p>
    <w:p w14:paraId="7E4817CE" w14:textId="77777777" w:rsidR="00B92140" w:rsidRPr="00EB4341" w:rsidRDefault="00B92140" w:rsidP="00936D22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sz w:val="22"/>
        </w:rPr>
        <w:t>Conferencia de las Naciones Unidas sobre la Diversidad Biológica 202</w:t>
      </w:r>
      <w:r w:rsidR="00DA5E6E">
        <w:rPr>
          <w:rFonts w:asciiTheme="majorBidi" w:hAnsiTheme="majorBidi"/>
          <w:sz w:val="22"/>
        </w:rPr>
        <w:t>0</w:t>
      </w:r>
    </w:p>
    <w:p w14:paraId="2EC637B8" w14:textId="77777777" w:rsidR="00B92140" w:rsidRPr="00EB4341" w:rsidRDefault="00B92140" w:rsidP="00936D22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sz w:val="22"/>
        </w:rPr>
        <w:t>“Civilización ecológica – Construir un futuro compartido para toda la vida en la Tierra”</w:t>
      </w:r>
    </w:p>
    <w:p w14:paraId="05544751" w14:textId="77777777" w:rsidR="00016968" w:rsidRDefault="00016968" w:rsidP="00936D22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10098" w:type="dxa"/>
        <w:jc w:val="center"/>
        <w:tblLook w:val="04A0" w:firstRow="1" w:lastRow="0" w:firstColumn="1" w:lastColumn="0" w:noHBand="0" w:noVBand="1"/>
      </w:tblPr>
      <w:tblGrid>
        <w:gridCol w:w="2245"/>
        <w:gridCol w:w="7853"/>
      </w:tblGrid>
      <w:tr w:rsidR="00B92140" w:rsidRPr="00D93497" w14:paraId="7A49A26B" w14:textId="77777777" w:rsidTr="002F74B8">
        <w:trPr>
          <w:jc w:val="center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D40AE1E" w14:textId="77777777" w:rsidR="00B92140" w:rsidRPr="00EB4341" w:rsidRDefault="00B92140" w:rsidP="00936D22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Sesión y hora (Montreal, EST)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5647783" w14:textId="77777777" w:rsidR="00B92140" w:rsidRPr="00EB4341" w:rsidRDefault="00B92140" w:rsidP="00936D22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Evento</w:t>
            </w:r>
          </w:p>
        </w:tc>
      </w:tr>
      <w:tr w:rsidR="00B92140" w:rsidRPr="00D93497" w14:paraId="04058E83" w14:textId="77777777" w:rsidTr="002F74B8">
        <w:trPr>
          <w:trHeight w:val="478"/>
          <w:jc w:val="center"/>
        </w:trPr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AE3F3" w:themeFill="accent1" w:themeFillTint="32"/>
          </w:tcPr>
          <w:p w14:paraId="75E8EE29" w14:textId="77777777" w:rsidR="00B92140" w:rsidRPr="00EB4341" w:rsidRDefault="00B92140" w:rsidP="00936D22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Jueves, 15 de diciembre de 2022</w:t>
            </w:r>
          </w:p>
        </w:tc>
      </w:tr>
      <w:tr w:rsidR="00DD468C" w:rsidRPr="00D93497" w14:paraId="7BF8B61A" w14:textId="77777777" w:rsidTr="002F74B8">
        <w:trPr>
          <w:trHeight w:val="1097"/>
          <w:jc w:val="center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6438F58E" w14:textId="77777777" w:rsidR="00DD468C" w:rsidRPr="00EB4341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DESAYUNO</w:t>
            </w:r>
          </w:p>
          <w:p w14:paraId="78312ABD" w14:textId="77777777" w:rsidR="00DD468C" w:rsidRPr="00EB4341" w:rsidRDefault="00DD468C" w:rsidP="00416C6B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8:00-9:45 h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114192EB" w14:textId="77777777" w:rsidR="00DD468C" w:rsidRPr="00EB4341" w:rsidRDefault="00DD468C" w:rsidP="009C5FD8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8410BA">
              <w:rPr>
                <w:rFonts w:asciiTheme="majorBidi" w:hAnsiTheme="majorBidi"/>
                <w:sz w:val="22"/>
                <w:u w:val="single"/>
              </w:rPr>
              <w:t xml:space="preserve">Desayuno ministerial 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sobre </w:t>
            </w:r>
            <w:r w:rsidR="008410BA">
              <w:rPr>
                <w:rFonts w:asciiTheme="majorBidi" w:hAnsiTheme="majorBidi"/>
                <w:sz w:val="22"/>
                <w:u w:val="single"/>
              </w:rPr>
              <w:t>“Un m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arco </w:t>
            </w:r>
            <w:r w:rsidR="008410BA">
              <w:rPr>
                <w:rFonts w:asciiTheme="majorBidi" w:hAnsiTheme="majorBidi"/>
                <w:sz w:val="22"/>
                <w:u w:val="single"/>
              </w:rPr>
              <w:t>m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undial de la </w:t>
            </w:r>
            <w:r w:rsidR="008410BA">
              <w:rPr>
                <w:rFonts w:asciiTheme="majorBidi" w:hAnsiTheme="majorBidi"/>
                <w:sz w:val="22"/>
                <w:u w:val="single"/>
              </w:rPr>
              <w:t>d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iversidad </w:t>
            </w:r>
            <w:r w:rsidR="008410BA">
              <w:rPr>
                <w:rFonts w:asciiTheme="majorBidi" w:hAnsiTheme="majorBidi"/>
                <w:sz w:val="22"/>
                <w:u w:val="single"/>
              </w:rPr>
              <w:t>b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iológica </w:t>
            </w:r>
            <w:r w:rsidR="008410BA">
              <w:rPr>
                <w:rFonts w:asciiTheme="majorBidi" w:hAnsiTheme="majorBidi"/>
                <w:sz w:val="22"/>
                <w:u w:val="single"/>
              </w:rPr>
              <w:t xml:space="preserve">posterior a 2020 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con </w:t>
            </w:r>
            <w:r w:rsidR="008410BA">
              <w:rPr>
                <w:rFonts w:asciiTheme="majorBidi" w:hAnsiTheme="majorBidi"/>
                <w:sz w:val="22"/>
                <w:u w:val="single"/>
              </w:rPr>
              <w:t>p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erspectiva de </w:t>
            </w:r>
            <w:r w:rsidR="008410BA">
              <w:rPr>
                <w:rFonts w:asciiTheme="majorBidi" w:hAnsiTheme="majorBidi"/>
                <w:sz w:val="22"/>
                <w:u w:val="single"/>
              </w:rPr>
              <w:t>g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>énero</w:t>
            </w:r>
            <w:r w:rsidR="008410BA">
              <w:rPr>
                <w:rFonts w:asciiTheme="majorBidi" w:hAnsiTheme="majorBidi"/>
                <w:sz w:val="22"/>
                <w:u w:val="single"/>
              </w:rPr>
              <w:t>”</w:t>
            </w:r>
            <w:r w:rsidR="00DA5E6E" w:rsidRPr="008410BA">
              <w:rPr>
                <w:rFonts w:asciiTheme="majorBidi" w:hAnsiTheme="majorBidi"/>
                <w:sz w:val="22"/>
                <w:u w:val="single"/>
              </w:rPr>
              <w:t xml:space="preserve">, </w:t>
            </w:r>
            <w:r w:rsidRPr="008410BA">
              <w:rPr>
                <w:rFonts w:asciiTheme="majorBidi" w:hAnsiTheme="majorBidi"/>
                <w:sz w:val="22"/>
                <w:u w:val="single"/>
              </w:rPr>
              <w:t xml:space="preserve">ofrecido por </w:t>
            </w:r>
            <w:r w:rsidR="008410BA" w:rsidRPr="008410BA">
              <w:rPr>
                <w:rFonts w:asciiTheme="majorBidi" w:hAnsiTheme="majorBidi"/>
                <w:sz w:val="22"/>
                <w:u w:val="single"/>
              </w:rPr>
              <w:t>el Gobierno de Finlandia</w:t>
            </w:r>
            <w:r w:rsidR="008410BA"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sz w:val="22"/>
              </w:rPr>
              <w:t>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  <w:p w14:paraId="1BADF766" w14:textId="77777777" w:rsidR="00DD468C" w:rsidRPr="00EB4341" w:rsidRDefault="00DD468C" w:rsidP="008410BA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EC5E99">
              <w:rPr>
                <w:rFonts w:asciiTheme="majorBidi" w:hAnsiTheme="majorBidi"/>
                <w:sz w:val="22"/>
                <w:u w:val="single"/>
              </w:rPr>
              <w:t xml:space="preserve">Desayuno ministerial </w:t>
            </w:r>
            <w:r w:rsidR="00DA5E6E" w:rsidRPr="00EC5E99">
              <w:rPr>
                <w:rFonts w:asciiTheme="majorBidi" w:hAnsiTheme="majorBidi"/>
                <w:sz w:val="22"/>
                <w:u w:val="single"/>
              </w:rPr>
              <w:t xml:space="preserve">sobre </w:t>
            </w:r>
            <w:r w:rsidR="008410BA" w:rsidRPr="00EC5E99">
              <w:rPr>
                <w:rFonts w:asciiTheme="majorBidi" w:hAnsiTheme="majorBidi"/>
                <w:sz w:val="22"/>
                <w:u w:val="single"/>
              </w:rPr>
              <w:t>“</w:t>
            </w:r>
            <w:r w:rsidR="00DA5E6E" w:rsidRPr="00EC5E99">
              <w:rPr>
                <w:rFonts w:asciiTheme="majorBidi" w:hAnsiTheme="majorBidi"/>
                <w:sz w:val="22"/>
                <w:u w:val="single"/>
              </w:rPr>
              <w:t xml:space="preserve">Financiación de </w:t>
            </w:r>
            <w:r w:rsidR="008410BA" w:rsidRPr="00EC5E99">
              <w:rPr>
                <w:rFonts w:asciiTheme="majorBidi" w:hAnsiTheme="majorBidi"/>
                <w:sz w:val="22"/>
                <w:u w:val="single"/>
              </w:rPr>
              <w:t>l</w:t>
            </w:r>
            <w:r w:rsidR="00DA5E6E" w:rsidRPr="00EC5E99">
              <w:rPr>
                <w:rFonts w:asciiTheme="majorBidi" w:hAnsiTheme="majorBidi"/>
                <w:sz w:val="22"/>
                <w:u w:val="single"/>
              </w:rPr>
              <w:t>argo plazo</w:t>
            </w:r>
            <w:r w:rsidR="008410BA" w:rsidRPr="00EC5E99">
              <w:rPr>
                <w:rFonts w:asciiTheme="majorBidi" w:hAnsiTheme="majorBidi"/>
                <w:sz w:val="22"/>
                <w:u w:val="single"/>
              </w:rPr>
              <w:t>”</w:t>
            </w:r>
            <w:r w:rsidR="00DA5E6E" w:rsidRPr="00EC5E99">
              <w:rPr>
                <w:rFonts w:asciiTheme="majorBidi" w:hAnsiTheme="majorBidi"/>
                <w:sz w:val="22"/>
                <w:u w:val="single"/>
              </w:rPr>
              <w:t xml:space="preserve">, ofrecido </w:t>
            </w:r>
            <w:r w:rsidRPr="00EC5E99">
              <w:rPr>
                <w:rFonts w:asciiTheme="majorBidi" w:hAnsiTheme="majorBidi"/>
                <w:sz w:val="22"/>
                <w:u w:val="single"/>
              </w:rPr>
              <w:t xml:space="preserve">por </w:t>
            </w:r>
            <w:proofErr w:type="spellStart"/>
            <w:r w:rsidR="00DA5E6E" w:rsidRPr="00EC5E99">
              <w:rPr>
                <w:rFonts w:asciiTheme="majorBidi" w:hAnsiTheme="majorBidi"/>
                <w:sz w:val="22"/>
                <w:u w:val="single"/>
              </w:rPr>
              <w:t>Enduring</w:t>
            </w:r>
            <w:proofErr w:type="spellEnd"/>
            <w:r w:rsidR="00DA5E6E" w:rsidRPr="00EC5E99">
              <w:rPr>
                <w:rFonts w:asciiTheme="majorBidi" w:hAnsiTheme="majorBidi"/>
                <w:sz w:val="22"/>
                <w:u w:val="single"/>
              </w:rPr>
              <w:t xml:space="preserve"> </w:t>
            </w:r>
            <w:proofErr w:type="spellStart"/>
            <w:r w:rsidR="00DA5E6E" w:rsidRPr="00EC5E99">
              <w:rPr>
                <w:rFonts w:asciiTheme="majorBidi" w:hAnsiTheme="majorBidi"/>
                <w:sz w:val="22"/>
                <w:u w:val="single"/>
              </w:rPr>
              <w:t>Earth</w:t>
            </w:r>
            <w:proofErr w:type="spellEnd"/>
            <w:r w:rsidR="00DA5E6E"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sz w:val="22"/>
              </w:rPr>
              <w:t>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D93497" w14:paraId="54395B26" w14:textId="77777777" w:rsidTr="002F74B8">
        <w:trPr>
          <w:trHeight w:val="1097"/>
          <w:jc w:val="center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0F6F108A" w14:textId="77777777" w:rsidR="00DD468C" w:rsidRPr="00EB4341" w:rsidRDefault="00DD468C" w:rsidP="00416C6B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SESIÓN PLENARIA DE APERTURA</w:t>
            </w:r>
          </w:p>
          <w:p w14:paraId="32DA32CF" w14:textId="77777777" w:rsidR="00DD468C" w:rsidRPr="00EB4341" w:rsidRDefault="00DD468C" w:rsidP="00416C6B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10:00-13:00 h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77DBFD45" w14:textId="77777777" w:rsidR="00DD468C" w:rsidRPr="00DA5E6E" w:rsidRDefault="00DD468C" w:rsidP="00DF7867">
            <w:pPr>
              <w:pStyle w:val="ListParagraph"/>
              <w:numPr>
                <w:ilvl w:val="0"/>
                <w:numId w:val="25"/>
              </w:numPr>
              <w:spacing w:before="240" w:after="200" w:line="276" w:lineRule="auto"/>
              <w:ind w:left="691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DA5E6E">
              <w:rPr>
                <w:rFonts w:asciiTheme="majorBidi" w:hAnsiTheme="majorBidi"/>
                <w:b/>
                <w:sz w:val="22"/>
                <w:u w:val="single"/>
              </w:rPr>
              <w:t>Presentación cultural (</w:t>
            </w:r>
            <w:r w:rsidR="00DA5E6E" w:rsidRPr="00DA5E6E">
              <w:rPr>
                <w:rFonts w:asciiTheme="majorBidi" w:hAnsiTheme="majorBidi"/>
                <w:b/>
                <w:sz w:val="22"/>
                <w:u w:val="single"/>
              </w:rPr>
              <w:t>5</w:t>
            </w:r>
            <w:r w:rsidRPr="00DA5E6E">
              <w:rPr>
                <w:rFonts w:asciiTheme="majorBidi" w:hAnsiTheme="majorBidi"/>
                <w:b/>
                <w:sz w:val="22"/>
                <w:u w:val="single"/>
              </w:rPr>
              <w:t xml:space="preserve"> min)</w:t>
            </w:r>
          </w:p>
          <w:p w14:paraId="4D904A9C" w14:textId="77777777" w:rsidR="00DA5E6E" w:rsidRPr="002E0365" w:rsidRDefault="00DA5E6E" w:rsidP="00DA5E6E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E036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*********************************************************************</w:t>
            </w:r>
          </w:p>
          <w:p w14:paraId="338B16F8" w14:textId="77777777" w:rsidR="00DA5E6E" w:rsidRDefault="00DA5E6E" w:rsidP="00210AE4">
            <w:pPr>
              <w:spacing w:before="120" w:after="120" w:line="276" w:lineRule="auto"/>
              <w:rPr>
                <w:rFonts w:asciiTheme="majorBidi" w:hAnsiTheme="majorBidi"/>
                <w:sz w:val="22"/>
              </w:rPr>
            </w:pPr>
            <w:r>
              <w:rPr>
                <w:rFonts w:asciiTheme="majorBidi" w:hAnsiTheme="majorBidi"/>
                <w:sz w:val="22"/>
              </w:rPr>
              <w:t>Moderador</w:t>
            </w:r>
            <w:r w:rsidR="00DF7867">
              <w:rPr>
                <w:rFonts w:asciiTheme="majorBidi" w:hAnsiTheme="majorBidi"/>
                <w:sz w:val="22"/>
              </w:rPr>
              <w:t>:</w:t>
            </w:r>
            <w:r>
              <w:rPr>
                <w:rFonts w:asciiTheme="majorBidi" w:hAnsiTheme="majorBidi"/>
                <w:sz w:val="22"/>
              </w:rPr>
              <w:t xml:space="preserve"> </w:t>
            </w:r>
            <w:r w:rsidRPr="00DA5E6E">
              <w:rPr>
                <w:rFonts w:asciiTheme="majorBidi" w:hAnsiTheme="majorBidi"/>
                <w:sz w:val="22"/>
              </w:rPr>
              <w:t xml:space="preserve">Excmo. Sr. Huang </w:t>
            </w:r>
            <w:proofErr w:type="spellStart"/>
            <w:r w:rsidRPr="00DA5E6E">
              <w:rPr>
                <w:rFonts w:asciiTheme="majorBidi" w:hAnsiTheme="majorBidi"/>
                <w:sz w:val="22"/>
              </w:rPr>
              <w:t>Runqiu</w:t>
            </w:r>
            <w:proofErr w:type="spellEnd"/>
            <w:r w:rsidRPr="00DA5E6E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Pr="00DA5E6E">
              <w:rPr>
                <w:rFonts w:asciiTheme="majorBidi" w:hAnsiTheme="majorBidi"/>
                <w:sz w:val="22"/>
              </w:rPr>
              <w:t>Ministro</w:t>
            </w:r>
            <w:proofErr w:type="gramEnd"/>
            <w:r w:rsidRPr="00DA5E6E">
              <w:rPr>
                <w:rFonts w:asciiTheme="majorBidi" w:hAnsiTheme="majorBidi"/>
                <w:sz w:val="22"/>
              </w:rPr>
              <w:t xml:space="preserve"> de Ecología y Medio Ambiente de China (50 min)</w:t>
            </w:r>
          </w:p>
          <w:p w14:paraId="79FCE8D4" w14:textId="77777777" w:rsidR="00DD468C" w:rsidRPr="00DA5E6E" w:rsidRDefault="00DD468C" w:rsidP="00210AE4">
            <w:pPr>
              <w:spacing w:before="120" w:after="120" w:line="276" w:lineRule="auto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DA5E6E">
              <w:rPr>
                <w:rFonts w:asciiTheme="majorBidi" w:hAnsiTheme="majorBidi"/>
                <w:b/>
                <w:sz w:val="22"/>
                <w:u w:val="single"/>
              </w:rPr>
              <w:t>Observaciones preliminares: (50 min)</w:t>
            </w:r>
          </w:p>
          <w:p w14:paraId="767D0AD1" w14:textId="77777777" w:rsidR="00DD468C" w:rsidRPr="00EB4341" w:rsidRDefault="00DD468C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Mensaje </w:t>
            </w:r>
            <w:r w:rsidR="008410BA">
              <w:rPr>
                <w:rFonts w:asciiTheme="majorBidi" w:hAnsiTheme="majorBidi"/>
                <w:sz w:val="22"/>
              </w:rPr>
              <w:t>en</w:t>
            </w:r>
            <w:r>
              <w:rPr>
                <w:rFonts w:asciiTheme="majorBidi" w:hAnsiTheme="majorBidi"/>
                <w:sz w:val="22"/>
              </w:rPr>
              <w:t xml:space="preserve"> vídeo del </w:t>
            </w:r>
            <w:r w:rsidR="00DA5E6E" w:rsidRPr="00DA5E6E">
              <w:rPr>
                <w:rFonts w:asciiTheme="majorBidi" w:hAnsiTheme="majorBidi"/>
                <w:sz w:val="22"/>
              </w:rPr>
              <w:t xml:space="preserve">Excmo. Sr. </w:t>
            </w:r>
            <w:r w:rsidR="00DA5E6E">
              <w:rPr>
                <w:rFonts w:asciiTheme="majorBidi" w:hAnsiTheme="majorBidi"/>
                <w:sz w:val="22"/>
              </w:rPr>
              <w:t xml:space="preserve">Xi Jinping, </w:t>
            </w:r>
            <w:proofErr w:type="gramStart"/>
            <w:r w:rsidR="00DA5E6E">
              <w:rPr>
                <w:rFonts w:asciiTheme="majorBidi" w:hAnsiTheme="majorBidi"/>
                <w:sz w:val="22"/>
              </w:rPr>
              <w:t>Presidente</w:t>
            </w:r>
            <w:proofErr w:type="gramEnd"/>
            <w:r w:rsidR="00DA5E6E">
              <w:rPr>
                <w:rFonts w:asciiTheme="majorBidi" w:hAnsiTheme="majorBidi"/>
                <w:sz w:val="22"/>
              </w:rPr>
              <w:t xml:space="preserve"> de la República Popular China</w:t>
            </w:r>
          </w:p>
          <w:p w14:paraId="3614F33B" w14:textId="77777777" w:rsidR="00DD468C" w:rsidRDefault="00DD468C" w:rsidP="00210AE4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DA5E6E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bookmarkStart w:id="1" w:name="_Hlk121344475"/>
            <w:r w:rsidRPr="00DA5E6E">
              <w:rPr>
                <w:rFonts w:ascii="Times New Roman" w:hAnsi="Times New Roman"/>
                <w:sz w:val="22"/>
                <w:szCs w:val="22"/>
              </w:rPr>
              <w:t xml:space="preserve">Excmo. Sr. </w:t>
            </w:r>
            <w:proofErr w:type="spellStart"/>
            <w:r w:rsidRPr="00DA5E6E">
              <w:rPr>
                <w:rFonts w:ascii="Times New Roman" w:hAnsi="Times New Roman"/>
                <w:sz w:val="22"/>
                <w:szCs w:val="22"/>
              </w:rPr>
              <w:t>Csaba</w:t>
            </w:r>
            <w:proofErr w:type="spellEnd"/>
            <w:r w:rsidRPr="00DA5E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5E6E">
              <w:rPr>
                <w:rFonts w:ascii="Times New Roman" w:hAnsi="Times New Roman"/>
                <w:sz w:val="22"/>
                <w:szCs w:val="22"/>
              </w:rPr>
              <w:t>Kőrösi</w:t>
            </w:r>
            <w:proofErr w:type="spellEnd"/>
            <w:r w:rsidRPr="00DA5E6E">
              <w:rPr>
                <w:rFonts w:ascii="Times New Roman" w:hAnsi="Times New Roman"/>
                <w:sz w:val="22"/>
                <w:szCs w:val="22"/>
              </w:rPr>
              <w:t xml:space="preserve">, 77º </w:t>
            </w:r>
            <w:proofErr w:type="gramStart"/>
            <w:r w:rsidRPr="00DA5E6E">
              <w:rPr>
                <w:rFonts w:ascii="Times New Roman" w:hAnsi="Times New Roman"/>
                <w:sz w:val="22"/>
                <w:szCs w:val="22"/>
              </w:rPr>
              <w:t>Presidente</w:t>
            </w:r>
            <w:proofErr w:type="gramEnd"/>
            <w:r w:rsidRPr="00DA5E6E">
              <w:rPr>
                <w:rFonts w:ascii="Times New Roman" w:hAnsi="Times New Roman"/>
                <w:sz w:val="22"/>
                <w:szCs w:val="22"/>
              </w:rPr>
              <w:t xml:space="preserve"> de la Asamblea General de las Naciones Unidas</w:t>
            </w:r>
            <w:bookmarkEnd w:id="1"/>
          </w:p>
          <w:p w14:paraId="5CC3E949" w14:textId="77777777" w:rsidR="00210AE4" w:rsidRPr="00EB4341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DA5E6E">
              <w:rPr>
                <w:rFonts w:asciiTheme="majorBidi" w:hAnsiTheme="majorBidi"/>
                <w:sz w:val="22"/>
                <w:szCs w:val="22"/>
              </w:rPr>
              <w:t>- Sra. Amina J</w:t>
            </w:r>
            <w:r>
              <w:rPr>
                <w:rFonts w:asciiTheme="majorBidi" w:hAnsiTheme="majorBidi"/>
                <w:sz w:val="22"/>
              </w:rPr>
              <w:t xml:space="preserve">. Mohammed, Vicesecretaria General de las Naciones Unidas </w:t>
            </w:r>
          </w:p>
          <w:p w14:paraId="62D980F7" w14:textId="77777777" w:rsidR="00DA5E6E" w:rsidRPr="00DA5E6E" w:rsidRDefault="00DA5E6E" w:rsidP="00210AE4">
            <w:pPr>
              <w:pStyle w:val="ListParagraph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sz w:val="22"/>
                <w:szCs w:val="22"/>
              </w:rPr>
              <w:t>xcmo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 xml:space="preserve">r. Steven </w:t>
            </w:r>
            <w:proofErr w:type="spellStart"/>
            <w:r w:rsidRPr="00DA5E6E">
              <w:rPr>
                <w:rFonts w:ascii="Times New Roman" w:hAnsi="Times New Roman"/>
                <w:sz w:val="22"/>
                <w:szCs w:val="22"/>
              </w:rPr>
              <w:t>Gilbeault</w:t>
            </w:r>
            <w:proofErr w:type="spellEnd"/>
            <w:r w:rsidRPr="00DA5E6E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gramStart"/>
            <w:r w:rsidRPr="00DA5E6E">
              <w:rPr>
                <w:rFonts w:ascii="Times New Roman" w:hAnsi="Times New Roman"/>
                <w:sz w:val="22"/>
                <w:szCs w:val="22"/>
              </w:rPr>
              <w:t>Ministro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de Medio Ambiente y Cambio 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>Clim</w:t>
            </w:r>
            <w:r>
              <w:rPr>
                <w:rFonts w:ascii="Times New Roman" w:hAnsi="Times New Roman"/>
                <w:sz w:val="22"/>
                <w:szCs w:val="22"/>
              </w:rPr>
              <w:t>á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>t</w:t>
            </w:r>
            <w:r>
              <w:rPr>
                <w:rFonts w:ascii="Times New Roman" w:hAnsi="Times New Roman"/>
                <w:sz w:val="22"/>
                <w:szCs w:val="22"/>
              </w:rPr>
              <w:t>ico d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 </w:t>
            </w:r>
            <w:r w:rsidRPr="00DA5E6E">
              <w:rPr>
                <w:rFonts w:ascii="Times New Roman" w:hAnsi="Times New Roman"/>
                <w:sz w:val="22"/>
                <w:szCs w:val="22"/>
              </w:rPr>
              <w:t>Canad</w:t>
            </w:r>
            <w:r>
              <w:rPr>
                <w:rFonts w:ascii="Times New Roman" w:hAnsi="Times New Roman"/>
                <w:sz w:val="22"/>
                <w:szCs w:val="22"/>
              </w:rPr>
              <w:t>á</w:t>
            </w:r>
          </w:p>
          <w:p w14:paraId="4D356FB4" w14:textId="77777777" w:rsidR="00DD468C" w:rsidRPr="00EB4341" w:rsidRDefault="00DD468C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Sr. Wang </w:t>
            </w:r>
            <w:proofErr w:type="spellStart"/>
            <w:r>
              <w:rPr>
                <w:rFonts w:asciiTheme="majorBidi" w:hAnsiTheme="majorBidi"/>
                <w:sz w:val="22"/>
              </w:rPr>
              <w:t>Xiangang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Vicegobernador de Yunnan </w:t>
            </w:r>
          </w:p>
          <w:p w14:paraId="160B1C6B" w14:textId="77777777" w:rsidR="00DD468C" w:rsidRPr="00EB4341" w:rsidRDefault="00DD468C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Sr. François </w:t>
            </w:r>
            <w:proofErr w:type="spellStart"/>
            <w:r>
              <w:rPr>
                <w:rFonts w:asciiTheme="majorBidi" w:hAnsiTheme="majorBidi"/>
                <w:sz w:val="22"/>
              </w:rPr>
              <w:t>Legault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sz w:val="22"/>
              </w:rPr>
              <w:t>Primer Ministro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Quebec</w:t>
            </w:r>
          </w:p>
          <w:p w14:paraId="434DE80C" w14:textId="77777777" w:rsidR="00DD468C" w:rsidRDefault="00DD468C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/>
                <w:sz w:val="22"/>
              </w:rPr>
            </w:pPr>
            <w:r>
              <w:rPr>
                <w:rFonts w:asciiTheme="majorBidi" w:hAnsiTheme="majorBidi"/>
                <w:sz w:val="22"/>
              </w:rPr>
              <w:t xml:space="preserve">- Sra. Elizabeth Maruma Mrema, </w:t>
            </w:r>
            <w:proofErr w:type="gramStart"/>
            <w:r>
              <w:rPr>
                <w:rFonts w:asciiTheme="majorBidi" w:hAnsiTheme="majorBidi"/>
                <w:sz w:val="22"/>
              </w:rPr>
              <w:t>Secretaria Ejecutiva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del CDB</w:t>
            </w:r>
          </w:p>
          <w:p w14:paraId="1ECBF086" w14:textId="77777777" w:rsidR="008410BA" w:rsidRPr="00EB4341" w:rsidRDefault="008410BA" w:rsidP="00DF7867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0D70831" w14:textId="77777777" w:rsidR="00DD468C" w:rsidRPr="00210AE4" w:rsidRDefault="00DD468C" w:rsidP="00DF7867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691" w:hanging="446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210AE4">
              <w:rPr>
                <w:rFonts w:asciiTheme="majorBidi" w:hAnsiTheme="majorBidi"/>
                <w:b/>
                <w:sz w:val="22"/>
                <w:u w:val="single"/>
              </w:rPr>
              <w:t>Debate moderado (50 min)</w:t>
            </w:r>
          </w:p>
          <w:p w14:paraId="24620C88" w14:textId="77777777" w:rsidR="00DD468C" w:rsidRPr="00EB4341" w:rsidRDefault="00DD468C" w:rsidP="008410BA">
            <w:pPr>
              <w:spacing w:line="276" w:lineRule="auto"/>
              <w:ind w:left="720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A</w:t>
            </w:r>
            <w:bookmarkStart w:id="2" w:name="_Hlk121345692"/>
            <w:r w:rsidR="00210AE4"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) 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Apoyo a la implementación del marco mundial de la diversidad biológica posterior a 2020 </w:t>
            </w:r>
            <w:bookmarkEnd w:id="2"/>
            <w:r w:rsidRPr="00306930">
              <w:rPr>
                <w:rFonts w:asciiTheme="majorBidi" w:hAnsiTheme="majorBidi"/>
                <w:i/>
                <w:sz w:val="22"/>
                <w:u w:val="single"/>
              </w:rPr>
              <w:t>(3</w:t>
            </w:r>
            <w:r w:rsidRPr="00210AE4">
              <w:rPr>
                <w:rFonts w:asciiTheme="majorBidi" w:hAnsiTheme="majorBidi"/>
                <w:i/>
                <w:sz w:val="22"/>
                <w:u w:val="single"/>
              </w:rPr>
              <w:t> min c/u)</w:t>
            </w:r>
            <w:r>
              <w:rPr>
                <w:rFonts w:asciiTheme="majorBidi" w:hAnsiTheme="majorBidi"/>
                <w:i/>
                <w:sz w:val="22"/>
              </w:rPr>
              <w:t>:</w:t>
            </w:r>
          </w:p>
          <w:p w14:paraId="608770E1" w14:textId="77777777" w:rsidR="00DD468C" w:rsidRPr="00EB4341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Sra. Inger Andersen,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Directora Ejecutiva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del Programa de las Naciones Unidas para el Medio Ambiente (PNUMA) </w:t>
            </w:r>
          </w:p>
          <w:p w14:paraId="47025FC6" w14:textId="77777777" w:rsidR="00DD468C" w:rsidRPr="00EB4341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 Sr. Achim Steiner, Administrador del Programa de las Naciones U</w:t>
            </w:r>
            <w:r>
              <w:rPr>
                <w:rFonts w:asciiTheme="majorBidi" w:hAnsiTheme="majorBidi"/>
                <w:sz w:val="22"/>
              </w:rPr>
              <w:t>nidas para el Desarrollo (PNUD)</w:t>
            </w:r>
          </w:p>
          <w:p w14:paraId="41210852" w14:textId="77777777" w:rsidR="00987EA5" w:rsidRPr="00EB4341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 Sra. </w:t>
            </w:r>
            <w:proofErr w:type="spellStart"/>
            <w:r w:rsidR="00DD468C">
              <w:rPr>
                <w:rFonts w:asciiTheme="majorBidi" w:hAnsiTheme="majorBidi"/>
                <w:sz w:val="22"/>
              </w:rPr>
              <w:t>Maimunah</w:t>
            </w:r>
            <w:proofErr w:type="spellEnd"/>
            <w:r w:rsidR="00DD468C">
              <w:rPr>
                <w:rFonts w:asciiTheme="majorBidi" w:hAnsiTheme="majorBidi"/>
                <w:sz w:val="22"/>
              </w:rPr>
              <w:t xml:space="preserve"> Mohd </w:t>
            </w:r>
            <w:proofErr w:type="spellStart"/>
            <w:r w:rsidR="00DD468C">
              <w:rPr>
                <w:rFonts w:asciiTheme="majorBidi" w:hAnsiTheme="majorBidi"/>
                <w:sz w:val="22"/>
              </w:rPr>
              <w:t>Sharif</w:t>
            </w:r>
            <w:proofErr w:type="spellEnd"/>
            <w:r w:rsidR="00DD468C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Directora Ejecutiva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 ONU-Hábitat </w:t>
            </w:r>
          </w:p>
          <w:p w14:paraId="2B490004" w14:textId="77777777" w:rsidR="00DD468C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/>
                <w:sz w:val="22"/>
              </w:rPr>
            </w:pPr>
            <w:r>
              <w:rPr>
                <w:rFonts w:asciiTheme="majorBidi" w:hAnsiTheme="majorBidi"/>
                <w:sz w:val="22"/>
              </w:rPr>
              <w:lastRenderedPageBreak/>
              <w:t xml:space="preserve">- </w:t>
            </w:r>
            <w:r w:rsidR="00987EA5">
              <w:rPr>
                <w:rFonts w:asciiTheme="majorBidi" w:hAnsiTheme="majorBidi"/>
                <w:sz w:val="22"/>
              </w:rPr>
              <w:t xml:space="preserve"> Sra. Olga </w:t>
            </w:r>
            <w:proofErr w:type="spellStart"/>
            <w:r w:rsidR="00987EA5">
              <w:rPr>
                <w:rFonts w:asciiTheme="majorBidi" w:hAnsiTheme="majorBidi"/>
                <w:sz w:val="22"/>
              </w:rPr>
              <w:t>Algayerova</w:t>
            </w:r>
            <w:proofErr w:type="spellEnd"/>
            <w:r w:rsidR="00987EA5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987EA5">
              <w:rPr>
                <w:rFonts w:asciiTheme="majorBidi" w:hAnsiTheme="majorBidi"/>
                <w:sz w:val="22"/>
              </w:rPr>
              <w:t>Secretaria Ejecutiva</w:t>
            </w:r>
            <w:proofErr w:type="gramEnd"/>
            <w:r w:rsidR="00987EA5">
              <w:rPr>
                <w:rFonts w:asciiTheme="majorBidi" w:hAnsiTheme="majorBidi"/>
                <w:sz w:val="22"/>
              </w:rPr>
              <w:t xml:space="preserve"> de la </w:t>
            </w:r>
            <w:r w:rsidR="00BE51A2" w:rsidRPr="00BE51A2">
              <w:rPr>
                <w:rFonts w:asciiTheme="majorBidi" w:hAnsiTheme="majorBidi"/>
                <w:sz w:val="22"/>
              </w:rPr>
              <w:t xml:space="preserve">Comisión Económica para Europa </w:t>
            </w:r>
            <w:r w:rsidR="00BE51A2">
              <w:rPr>
                <w:rFonts w:asciiTheme="majorBidi" w:hAnsiTheme="majorBidi"/>
                <w:sz w:val="22"/>
              </w:rPr>
              <w:t>(</w:t>
            </w:r>
            <w:r w:rsidR="00987EA5">
              <w:rPr>
                <w:rFonts w:asciiTheme="majorBidi" w:hAnsiTheme="majorBidi"/>
                <w:sz w:val="22"/>
              </w:rPr>
              <w:t>CEPE</w:t>
            </w:r>
            <w:r w:rsidR="00BE51A2">
              <w:rPr>
                <w:rFonts w:asciiTheme="majorBidi" w:hAnsiTheme="majorBidi"/>
                <w:sz w:val="22"/>
              </w:rPr>
              <w:t>)</w:t>
            </w:r>
          </w:p>
          <w:p w14:paraId="2A926535" w14:textId="77777777" w:rsidR="00210AE4" w:rsidRDefault="00210AE4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210AE4"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S</w:t>
            </w:r>
            <w:r w:rsidRPr="00210AE4">
              <w:rPr>
                <w:rFonts w:asciiTheme="majorBidi" w:hAnsiTheme="majorBidi" w:cstheme="majorBidi"/>
                <w:sz w:val="22"/>
                <w:szCs w:val="22"/>
              </w:rPr>
              <w:t xml:space="preserve">r. Carlos Manuel Rodríguez, </w:t>
            </w:r>
            <w:proofErr w:type="gramStart"/>
            <w:r>
              <w:rPr>
                <w:rFonts w:asciiTheme="majorBidi" w:hAnsiTheme="majorBidi" w:cstheme="majorBidi"/>
                <w:sz w:val="22"/>
                <w:szCs w:val="22"/>
              </w:rPr>
              <w:t>Director General</w:t>
            </w:r>
            <w:proofErr w:type="gram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y Presidente</w:t>
            </w:r>
            <w:r w:rsidR="00306930">
              <w:rPr>
                <w:rFonts w:asciiTheme="majorBidi" w:hAnsiTheme="majorBidi" w:cstheme="majorBidi"/>
                <w:sz w:val="22"/>
                <w:szCs w:val="22"/>
              </w:rPr>
              <w:t xml:space="preserve"> del</w:t>
            </w:r>
            <w:r w:rsidRPr="00210AE4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Fondo para el Medio Ambiente Mundial </w:t>
            </w:r>
            <w:r w:rsidRPr="00210AE4">
              <w:rPr>
                <w:rFonts w:asciiTheme="majorBidi" w:hAnsiTheme="majorBidi" w:cstheme="majorBidi"/>
                <w:sz w:val="22"/>
                <w:szCs w:val="22"/>
              </w:rPr>
              <w:t>(F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MAM</w:t>
            </w:r>
            <w:r w:rsidRPr="00210AE4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  <w:p w14:paraId="4D416E3B" w14:textId="77777777" w:rsidR="00BE51A2" w:rsidRPr="00EB4341" w:rsidRDefault="00BE51A2" w:rsidP="00210AE4">
            <w:pPr>
              <w:pStyle w:val="ListParagraph"/>
              <w:spacing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22EAE50" w14:textId="77777777" w:rsidR="00DD468C" w:rsidRPr="00306930" w:rsidRDefault="00DD468C" w:rsidP="00BE51A2">
            <w:pPr>
              <w:spacing w:line="276" w:lineRule="auto"/>
              <w:ind w:left="691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B</w:t>
            </w:r>
            <w:r w:rsidR="00210AE4" w:rsidRPr="00306930">
              <w:rPr>
                <w:rFonts w:asciiTheme="majorBidi" w:hAnsiTheme="majorBidi"/>
                <w:i/>
                <w:sz w:val="22"/>
                <w:u w:val="single"/>
              </w:rPr>
              <w:t>)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 Colaboración entre conven</w:t>
            </w:r>
            <w:r w:rsidR="00DF7867">
              <w:rPr>
                <w:rFonts w:asciiTheme="majorBidi" w:hAnsiTheme="majorBidi"/>
                <w:i/>
                <w:sz w:val="22"/>
                <w:u w:val="single"/>
              </w:rPr>
              <w:t>c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io</w:t>
            </w:r>
            <w:r w:rsidR="00DF7867">
              <w:rPr>
                <w:rFonts w:asciiTheme="majorBidi" w:hAnsiTheme="majorBidi"/>
                <w:i/>
                <w:sz w:val="22"/>
                <w:u w:val="single"/>
              </w:rPr>
              <w:t>ne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s para lograr l</w:t>
            </w:r>
            <w:r w:rsidR="00BE51A2">
              <w:rPr>
                <w:rFonts w:asciiTheme="majorBidi" w:hAnsiTheme="majorBidi"/>
                <w:i/>
                <w:sz w:val="22"/>
                <w:u w:val="single"/>
              </w:rPr>
              <w:t>os niveles de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 ambici</w:t>
            </w:r>
            <w:r w:rsidR="00BE51A2">
              <w:rPr>
                <w:rFonts w:asciiTheme="majorBidi" w:hAnsiTheme="majorBidi"/>
                <w:i/>
                <w:sz w:val="22"/>
                <w:u w:val="single"/>
              </w:rPr>
              <w:t>ó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n del marco mundial de la diversidad biológica posterior a 2020 (3 min c/u):</w:t>
            </w:r>
          </w:p>
          <w:p w14:paraId="33E22DF2" w14:textId="77777777" w:rsidR="00DD468C" w:rsidRPr="00EB4341" w:rsidRDefault="00306930" w:rsidP="002B76F9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Sr. Simon </w:t>
            </w:r>
            <w:proofErr w:type="spellStart"/>
            <w:r w:rsidR="00DD468C">
              <w:rPr>
                <w:rFonts w:asciiTheme="majorBidi" w:hAnsiTheme="majorBidi"/>
                <w:sz w:val="22"/>
              </w:rPr>
              <w:t>Stiell</w:t>
            </w:r>
            <w:proofErr w:type="spellEnd"/>
            <w:r w:rsidR="00DD468C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Secretario Ejecutivo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 la CMNUCC </w:t>
            </w:r>
          </w:p>
          <w:p w14:paraId="07097290" w14:textId="77777777" w:rsidR="00DD468C" w:rsidRPr="00EB4341" w:rsidRDefault="00306930" w:rsidP="002B76F9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Sr. Ibrahim </w:t>
            </w:r>
            <w:proofErr w:type="spellStart"/>
            <w:r w:rsidR="00DD468C">
              <w:rPr>
                <w:rFonts w:asciiTheme="majorBidi" w:hAnsiTheme="majorBidi"/>
                <w:sz w:val="22"/>
              </w:rPr>
              <w:t>Thiaw</w:t>
            </w:r>
            <w:proofErr w:type="spellEnd"/>
            <w:r w:rsidR="00DD468C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Secretario Ejecutivo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 la CNULD </w:t>
            </w:r>
          </w:p>
          <w:p w14:paraId="107CA308" w14:textId="77777777" w:rsidR="00987EA5" w:rsidRPr="00EB4341" w:rsidRDefault="00306930" w:rsidP="002B76F9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DD468C">
              <w:rPr>
                <w:rFonts w:asciiTheme="majorBidi" w:hAnsiTheme="majorBidi"/>
                <w:sz w:val="22"/>
              </w:rPr>
              <w:t xml:space="preserve">Sra. Ivonne </w:t>
            </w:r>
            <w:proofErr w:type="spellStart"/>
            <w:r w:rsidR="00DD468C">
              <w:rPr>
                <w:rFonts w:asciiTheme="majorBidi" w:hAnsiTheme="majorBidi"/>
                <w:sz w:val="22"/>
              </w:rPr>
              <w:t>Higuero</w:t>
            </w:r>
            <w:proofErr w:type="spellEnd"/>
            <w:r w:rsidR="00DD468C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Secretaria General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 la CITES </w:t>
            </w:r>
          </w:p>
          <w:p w14:paraId="18871D89" w14:textId="77777777" w:rsidR="00DD468C" w:rsidRDefault="00306930" w:rsidP="00BE51A2">
            <w:pPr>
              <w:pStyle w:val="ListParagraph"/>
              <w:spacing w:line="276" w:lineRule="auto"/>
              <w:ind w:left="874" w:firstLine="3"/>
              <w:contextualSpacing w:val="0"/>
              <w:rPr>
                <w:rFonts w:asciiTheme="majorBidi" w:hAnsiTheme="majorBidi"/>
                <w:sz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987EA5">
              <w:rPr>
                <w:rFonts w:asciiTheme="majorBidi" w:hAnsiTheme="majorBidi"/>
                <w:sz w:val="22"/>
              </w:rPr>
              <w:t xml:space="preserve">Sra. Monika </w:t>
            </w:r>
            <w:proofErr w:type="spellStart"/>
            <w:r w:rsidR="00987EA5">
              <w:rPr>
                <w:rFonts w:asciiTheme="majorBidi" w:hAnsiTheme="majorBidi"/>
                <w:sz w:val="22"/>
              </w:rPr>
              <w:t>Stankiewicz</w:t>
            </w:r>
            <w:proofErr w:type="spellEnd"/>
            <w:r w:rsidR="00987EA5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987EA5">
              <w:rPr>
                <w:rFonts w:asciiTheme="majorBidi" w:hAnsiTheme="majorBidi"/>
                <w:sz w:val="22"/>
              </w:rPr>
              <w:t>Secretaria Ejecutiva</w:t>
            </w:r>
            <w:proofErr w:type="gramEnd"/>
            <w:r w:rsidR="00987EA5">
              <w:rPr>
                <w:rFonts w:asciiTheme="majorBidi" w:hAnsiTheme="majorBidi"/>
                <w:sz w:val="22"/>
              </w:rPr>
              <w:t xml:space="preserve"> del Convenio de Minamata sobre el Mercurio </w:t>
            </w:r>
          </w:p>
          <w:p w14:paraId="1284CA05" w14:textId="77777777" w:rsidR="00BE51A2" w:rsidRPr="00EB4341" w:rsidRDefault="00BE51A2" w:rsidP="00BE51A2">
            <w:pPr>
              <w:pStyle w:val="ListParagraph"/>
              <w:spacing w:line="276" w:lineRule="auto"/>
              <w:ind w:left="874" w:firstLine="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B46CC9B" w14:textId="77777777" w:rsidR="00DD468C" w:rsidRPr="00306930" w:rsidRDefault="00DD468C" w:rsidP="00DF7867">
            <w:pPr>
              <w:spacing w:line="276" w:lineRule="auto"/>
              <w:ind w:left="691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306930">
              <w:rPr>
                <w:rFonts w:asciiTheme="majorBidi" w:hAnsiTheme="majorBidi"/>
                <w:i/>
                <w:sz w:val="22"/>
                <w:u w:val="single"/>
              </w:rPr>
              <w:t>C</w:t>
            </w:r>
            <w:r w:rsidR="00306930"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) 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Organizaciones internacionales que movilizan el mundo para </w:t>
            </w:r>
            <w:r w:rsidR="00BE51A2">
              <w:rPr>
                <w:rFonts w:asciiTheme="majorBidi" w:hAnsiTheme="majorBidi"/>
                <w:i/>
                <w:sz w:val="22"/>
                <w:u w:val="single"/>
              </w:rPr>
              <w:t>cumplir</w:t>
            </w:r>
            <w:r w:rsidRPr="00306930">
              <w:rPr>
                <w:rFonts w:asciiTheme="majorBidi" w:hAnsiTheme="majorBidi"/>
                <w:i/>
                <w:sz w:val="22"/>
                <w:u w:val="single"/>
              </w:rPr>
              <w:t xml:space="preserve"> el marco mundial de la diversidad biológica posterior a 2020 (3 min c/u):</w:t>
            </w:r>
          </w:p>
          <w:p w14:paraId="3623FEEC" w14:textId="77777777" w:rsidR="00DD468C" w:rsidRPr="00EB4341" w:rsidRDefault="00306930" w:rsidP="00DF7867">
            <w:pPr>
              <w:pStyle w:val="ListParagraph"/>
              <w:spacing w:line="276" w:lineRule="auto"/>
              <w:ind w:left="874" w:firstLine="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- </w:t>
            </w:r>
            <w:r w:rsidR="00987EA5">
              <w:rPr>
                <w:rFonts w:asciiTheme="majorBidi" w:hAnsiTheme="majorBidi"/>
                <w:sz w:val="22"/>
              </w:rPr>
              <w:t xml:space="preserve">Sr. Michael Lodge, </w:t>
            </w:r>
            <w:proofErr w:type="gramStart"/>
            <w:r w:rsidR="00987EA5">
              <w:rPr>
                <w:rFonts w:asciiTheme="majorBidi" w:hAnsiTheme="majorBidi"/>
                <w:sz w:val="22"/>
              </w:rPr>
              <w:t>Secretario General</w:t>
            </w:r>
            <w:proofErr w:type="gramEnd"/>
            <w:r w:rsidR="00987EA5">
              <w:rPr>
                <w:rFonts w:asciiTheme="majorBidi" w:hAnsiTheme="majorBidi"/>
                <w:sz w:val="22"/>
              </w:rPr>
              <w:t xml:space="preserve"> de la Autoridad Internacional de los Fondos Marinos (ISA) </w:t>
            </w:r>
          </w:p>
          <w:p w14:paraId="1DF76872" w14:textId="77777777" w:rsidR="00987EA5" w:rsidRPr="00EB4341" w:rsidRDefault="00306930" w:rsidP="00DF7867">
            <w:pPr>
              <w:pStyle w:val="ListParagraph"/>
              <w:spacing w:line="276" w:lineRule="auto"/>
              <w:ind w:left="874" w:firstLine="3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>-</w:t>
            </w:r>
            <w:r w:rsidR="00DD468C">
              <w:rPr>
                <w:rFonts w:asciiTheme="majorBidi" w:hAnsiTheme="majorBidi"/>
                <w:sz w:val="22"/>
              </w:rPr>
              <w:t xml:space="preserve"> Dra. Monique Eliot,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Directora General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de la Organización Mundial de Sanidad Animal (OIE) </w:t>
            </w:r>
          </w:p>
          <w:p w14:paraId="376EA68C" w14:textId="77777777" w:rsidR="00DD468C" w:rsidRDefault="00306930" w:rsidP="00DF7867">
            <w:pPr>
              <w:pStyle w:val="ListParagraph"/>
              <w:spacing w:line="276" w:lineRule="auto"/>
              <w:ind w:left="874" w:firstLine="3"/>
              <w:contextualSpacing w:val="0"/>
              <w:rPr>
                <w:rFonts w:asciiTheme="majorBidi" w:hAnsiTheme="majorBidi"/>
                <w:sz w:val="22"/>
              </w:rPr>
            </w:pPr>
            <w:r>
              <w:rPr>
                <w:rFonts w:asciiTheme="majorBidi" w:hAnsiTheme="majorBidi"/>
                <w:sz w:val="22"/>
              </w:rPr>
              <w:t>-</w:t>
            </w:r>
            <w:r w:rsidR="00987EA5">
              <w:rPr>
                <w:rFonts w:asciiTheme="majorBidi" w:hAnsiTheme="majorBidi"/>
                <w:sz w:val="22"/>
              </w:rPr>
              <w:t xml:space="preserve"> Sr. Bruno </w:t>
            </w:r>
            <w:proofErr w:type="spellStart"/>
            <w:r w:rsidR="00987EA5">
              <w:rPr>
                <w:rFonts w:asciiTheme="majorBidi" w:hAnsiTheme="majorBidi"/>
                <w:sz w:val="22"/>
              </w:rPr>
              <w:t>Oberle</w:t>
            </w:r>
            <w:proofErr w:type="spellEnd"/>
            <w:r w:rsidR="00987EA5"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 w:rsidR="00987EA5">
              <w:rPr>
                <w:rFonts w:asciiTheme="majorBidi" w:hAnsiTheme="majorBidi"/>
                <w:sz w:val="22"/>
              </w:rPr>
              <w:t>Director General</w:t>
            </w:r>
            <w:proofErr w:type="gramEnd"/>
            <w:r w:rsidR="00987EA5">
              <w:rPr>
                <w:rFonts w:asciiTheme="majorBidi" w:hAnsiTheme="majorBidi"/>
                <w:sz w:val="22"/>
              </w:rPr>
              <w:t xml:space="preserve"> de la UICN</w:t>
            </w:r>
          </w:p>
          <w:p w14:paraId="2AF80720" w14:textId="77777777" w:rsidR="00306930" w:rsidRPr="00EB4341" w:rsidRDefault="00306930" w:rsidP="009B1A37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8362E4B" w14:textId="77777777" w:rsidR="00852EC8" w:rsidRPr="00306930" w:rsidRDefault="00852EC8" w:rsidP="004354F6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 xml:space="preserve">Declaración </w:t>
            </w:r>
            <w:r w:rsidR="00BE51A2">
              <w:rPr>
                <w:rFonts w:asciiTheme="majorBidi" w:hAnsiTheme="majorBidi"/>
                <w:b/>
                <w:sz w:val="22"/>
              </w:rPr>
              <w:t xml:space="preserve">visionaria </w:t>
            </w:r>
            <w:r>
              <w:rPr>
                <w:rFonts w:asciiTheme="majorBidi" w:hAnsiTheme="majorBidi"/>
                <w:b/>
                <w:sz w:val="22"/>
              </w:rPr>
              <w:t>de la juventud:</w:t>
            </w:r>
            <w:r>
              <w:rPr>
                <w:rFonts w:asciiTheme="majorBidi" w:hAnsiTheme="majorBidi"/>
                <w:sz w:val="22"/>
              </w:rPr>
              <w:t xml:space="preserve"> Sra. Zhang Yan, representante de la juventud de Yunnan (5 min)</w:t>
            </w:r>
          </w:p>
          <w:p w14:paraId="219ABAA8" w14:textId="77777777" w:rsidR="00306930" w:rsidRPr="00306930" w:rsidRDefault="00306930" w:rsidP="00306930">
            <w:pPr>
              <w:spacing w:line="276" w:lineRule="auto"/>
              <w:ind w:left="11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47F7767A" w14:textId="77777777" w:rsidR="00DD468C" w:rsidRPr="00EB4341" w:rsidRDefault="00306930" w:rsidP="004354F6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S</w:t>
            </w:r>
            <w:r w:rsidR="00DD468C">
              <w:rPr>
                <w:rFonts w:asciiTheme="majorBidi" w:hAnsiTheme="majorBidi"/>
                <w:b/>
                <w:sz w:val="22"/>
              </w:rPr>
              <w:t xml:space="preserve">e </w:t>
            </w:r>
            <w:r>
              <w:rPr>
                <w:rFonts w:asciiTheme="majorBidi" w:hAnsiTheme="majorBidi"/>
                <w:b/>
                <w:sz w:val="22"/>
              </w:rPr>
              <w:t xml:space="preserve">da </w:t>
            </w:r>
            <w:r w:rsidR="00DD468C">
              <w:rPr>
                <w:rFonts w:asciiTheme="majorBidi" w:hAnsiTheme="majorBidi"/>
                <w:b/>
                <w:sz w:val="22"/>
              </w:rPr>
              <w:t>la palabra</w:t>
            </w:r>
            <w:r w:rsidR="006E2E62">
              <w:rPr>
                <w:rFonts w:asciiTheme="majorBidi" w:hAnsiTheme="majorBidi"/>
                <w:b/>
                <w:sz w:val="22"/>
              </w:rPr>
              <w:t xml:space="preserve"> a la sala</w:t>
            </w:r>
            <w:r w:rsidR="00DD468C">
              <w:rPr>
                <w:rFonts w:asciiTheme="majorBidi" w:hAnsiTheme="majorBidi"/>
                <w:b/>
                <w:sz w:val="22"/>
              </w:rPr>
              <w:t xml:space="preserve"> para declaraciones nacionales (60 min)</w:t>
            </w:r>
          </w:p>
          <w:p w14:paraId="7B89100A" w14:textId="77777777" w:rsidR="00DD468C" w:rsidRPr="00EB4341" w:rsidRDefault="00DD468C" w:rsidP="00306930">
            <w:pPr>
              <w:pStyle w:val="ListParagraph"/>
              <w:numPr>
                <w:ilvl w:val="0"/>
                <w:numId w:val="28"/>
              </w:numPr>
              <w:spacing w:after="120" w:line="276" w:lineRule="auto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de </w:t>
            </w:r>
            <w:proofErr w:type="gramStart"/>
            <w:r>
              <w:rPr>
                <w:rFonts w:asciiTheme="majorBidi" w:hAnsiTheme="majorBidi"/>
                <w:sz w:val="22"/>
              </w:rPr>
              <w:t>Ministros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(</w:t>
            </w:r>
            <w:r w:rsidR="00306930">
              <w:rPr>
                <w:rFonts w:asciiTheme="majorBidi" w:hAnsiTheme="majorBidi"/>
                <w:sz w:val="22"/>
              </w:rPr>
              <w:t xml:space="preserve">según la </w:t>
            </w:r>
            <w:r>
              <w:rPr>
                <w:rFonts w:asciiTheme="majorBidi" w:hAnsiTheme="majorBidi"/>
                <w:sz w:val="22"/>
              </w:rPr>
              <w:t xml:space="preserve">lista </w:t>
            </w:r>
            <w:r w:rsidR="00306930">
              <w:rPr>
                <w:rFonts w:asciiTheme="majorBidi" w:hAnsiTheme="majorBidi"/>
                <w:sz w:val="22"/>
              </w:rPr>
              <w:t>de oradores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D93497" w14:paraId="57753F88" w14:textId="77777777" w:rsidTr="002F74B8">
        <w:trPr>
          <w:jc w:val="center"/>
        </w:trPr>
        <w:tc>
          <w:tcPr>
            <w:tcW w:w="2245" w:type="dxa"/>
          </w:tcPr>
          <w:p w14:paraId="376AA309" w14:textId="77777777" w:rsidR="00DD468C" w:rsidRPr="00CD73FE" w:rsidRDefault="00DD468C" w:rsidP="00936D2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lastRenderedPageBreak/>
              <w:t>ALMUERZO</w:t>
            </w:r>
          </w:p>
          <w:p w14:paraId="10FD6F22" w14:textId="77777777" w:rsidR="00DD468C" w:rsidRPr="00CD73FE" w:rsidRDefault="00DD468C" w:rsidP="00186A57">
            <w:pPr>
              <w:spacing w:before="60" w:after="6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13:15-14:45 h</w:t>
            </w:r>
          </w:p>
        </w:tc>
        <w:tc>
          <w:tcPr>
            <w:tcW w:w="7853" w:type="dxa"/>
          </w:tcPr>
          <w:p w14:paraId="659D1D2D" w14:textId="77777777" w:rsidR="00DD468C" w:rsidRPr="00D93497" w:rsidRDefault="00DD468C" w:rsidP="00EB4341">
            <w:pPr>
              <w:spacing w:before="80" w:after="8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306930">
              <w:rPr>
                <w:rFonts w:asciiTheme="majorBidi" w:hAnsiTheme="majorBidi"/>
                <w:sz w:val="22"/>
                <w:u w:val="single"/>
              </w:rPr>
              <w:t>Almuerzo ministerial ofrecido por el Gobierno de China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D93497" w14:paraId="72EA4702" w14:textId="77777777" w:rsidTr="002F74B8">
        <w:trPr>
          <w:jc w:val="center"/>
        </w:trPr>
        <w:tc>
          <w:tcPr>
            <w:tcW w:w="2245" w:type="dxa"/>
          </w:tcPr>
          <w:p w14:paraId="48132BBB" w14:textId="77777777" w:rsidR="00DD468C" w:rsidRDefault="00DD468C" w:rsidP="00936D22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22819148" w14:textId="77777777" w:rsidR="00DD468C" w:rsidRPr="00D93497" w:rsidRDefault="00DD468C" w:rsidP="00936D22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 xml:space="preserve">SESIÓN PLENARIA </w:t>
            </w:r>
            <w:r w:rsidR="006E2E62">
              <w:rPr>
                <w:rFonts w:asciiTheme="majorBidi" w:hAnsiTheme="majorBidi"/>
                <w:b/>
                <w:sz w:val="22"/>
              </w:rPr>
              <w:t>DE LA TARDE</w:t>
            </w:r>
          </w:p>
          <w:p w14:paraId="5FAF43A8" w14:textId="77777777" w:rsidR="00DD468C" w:rsidRPr="00D93497" w:rsidRDefault="00DD468C" w:rsidP="00936D2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15:00-18:00 h</w:t>
            </w:r>
          </w:p>
        </w:tc>
        <w:tc>
          <w:tcPr>
            <w:tcW w:w="7853" w:type="dxa"/>
          </w:tcPr>
          <w:p w14:paraId="61C36F54" w14:textId="77777777" w:rsidR="00DD468C" w:rsidRPr="00C17E33" w:rsidRDefault="00DF7867" w:rsidP="00BE51A2">
            <w:pPr>
              <w:pStyle w:val="ListParagraph"/>
              <w:numPr>
                <w:ilvl w:val="0"/>
                <w:numId w:val="25"/>
              </w:numPr>
              <w:spacing w:before="8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>Discursos</w:t>
            </w:r>
            <w:r w:rsidR="00DD468C"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sz w:val="22"/>
              </w:rPr>
              <w:t>de apertura</w:t>
            </w:r>
            <w:r w:rsidR="00DD468C">
              <w:rPr>
                <w:rFonts w:asciiTheme="majorBidi" w:hAnsiTheme="majorBidi"/>
                <w:sz w:val="22"/>
              </w:rPr>
              <w:t xml:space="preserve"> (10 minutos): </w:t>
            </w:r>
          </w:p>
          <w:p w14:paraId="2192C78E" w14:textId="77777777" w:rsidR="00DD468C" w:rsidRPr="00560A07" w:rsidRDefault="00DD468C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Juan Carlos Salazar,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Secretario General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 la OACI (3 min)</w:t>
            </w:r>
          </w:p>
          <w:p w14:paraId="16FE447E" w14:textId="77777777" w:rsidR="00987EA5" w:rsidRPr="00560A07" w:rsidRDefault="00987EA5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Sra. Ana María Hernández,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Presidenta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 la IPBES (3 min)</w:t>
            </w:r>
          </w:p>
          <w:p w14:paraId="33964834" w14:textId="2385DF28" w:rsidR="00DD468C" w:rsidRPr="00EC5E99" w:rsidRDefault="00DD468C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Dario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 Mejía,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Presidente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del UNPFII (3 min)</w:t>
            </w:r>
          </w:p>
          <w:p w14:paraId="61CEC0B2" w14:textId="77777777" w:rsidR="00EC5E99" w:rsidRPr="00BE51A2" w:rsidRDefault="00EC5E99" w:rsidP="00EC5E99">
            <w:pPr>
              <w:pStyle w:val="ListParagraph"/>
              <w:ind w:left="1080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</w:p>
          <w:p w14:paraId="275CAFBC" w14:textId="77777777" w:rsidR="00DD468C" w:rsidRPr="00C17E33" w:rsidRDefault="00DD468C" w:rsidP="00BE51A2">
            <w:pPr>
              <w:pStyle w:val="ListParagraph"/>
              <w:numPr>
                <w:ilvl w:val="0"/>
                <w:numId w:val="25"/>
              </w:numPr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de </w:t>
            </w:r>
            <w:proofErr w:type="gramStart"/>
            <w:r>
              <w:rPr>
                <w:rFonts w:asciiTheme="majorBidi" w:hAnsiTheme="majorBidi"/>
                <w:sz w:val="22"/>
              </w:rPr>
              <w:t>Ministros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(140 min)</w:t>
            </w:r>
          </w:p>
          <w:p w14:paraId="29CE85A8" w14:textId="77777777" w:rsidR="00DD468C" w:rsidRPr="00AC555C" w:rsidRDefault="00DD468C" w:rsidP="00BE51A2">
            <w:pPr>
              <w:pStyle w:val="ListParagraph"/>
              <w:numPr>
                <w:ilvl w:val="0"/>
                <w:numId w:val="25"/>
              </w:numPr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</w:t>
            </w:r>
            <w:r w:rsidR="00BE51A2">
              <w:rPr>
                <w:rFonts w:asciiTheme="majorBidi" w:hAnsiTheme="majorBidi"/>
                <w:sz w:val="22"/>
              </w:rPr>
              <w:t xml:space="preserve">a cargo de organismos </w:t>
            </w:r>
            <w:r>
              <w:rPr>
                <w:rFonts w:asciiTheme="majorBidi" w:hAnsiTheme="majorBidi"/>
                <w:sz w:val="22"/>
              </w:rPr>
              <w:t xml:space="preserve">de las Naciones Unidas, organizaciones intergubernamentales y organizaciones no gubernamentales (30 min) </w:t>
            </w:r>
          </w:p>
        </w:tc>
      </w:tr>
      <w:tr w:rsidR="00DD468C" w:rsidRPr="00D93497" w14:paraId="2949E4A0" w14:textId="77777777" w:rsidTr="002F74B8">
        <w:trPr>
          <w:jc w:val="center"/>
        </w:trPr>
        <w:tc>
          <w:tcPr>
            <w:tcW w:w="2245" w:type="dxa"/>
          </w:tcPr>
          <w:p w14:paraId="20B314C9" w14:textId="77777777" w:rsidR="00DD468C" w:rsidRPr="00D93497" w:rsidRDefault="006E2E62" w:rsidP="00936D22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VELADA</w:t>
            </w:r>
          </w:p>
          <w:p w14:paraId="11311CA4" w14:textId="77777777" w:rsidR="00DD468C" w:rsidRPr="00D93497" w:rsidRDefault="00DD468C" w:rsidP="00936D2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19:30-22:00 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24248D35" w14:textId="77777777" w:rsidR="00DD468C" w:rsidRPr="00D93497" w:rsidRDefault="00DD468C" w:rsidP="00306930">
            <w:pPr>
              <w:spacing w:before="120" w:after="120"/>
              <w:rPr>
                <w:rFonts w:asciiTheme="majorBidi" w:hAnsiTheme="majorBidi" w:cstheme="majorBidi"/>
                <w:sz w:val="22"/>
                <w:szCs w:val="22"/>
              </w:rPr>
            </w:pPr>
            <w:r w:rsidRPr="00306930">
              <w:rPr>
                <w:rFonts w:asciiTheme="majorBidi" w:hAnsiTheme="majorBidi"/>
                <w:sz w:val="22"/>
                <w:u w:val="single"/>
              </w:rPr>
              <w:t>Recepción de</w:t>
            </w:r>
            <w:r w:rsidR="006E2E62">
              <w:rPr>
                <w:rFonts w:asciiTheme="majorBidi" w:hAnsiTheme="majorBidi"/>
                <w:sz w:val="22"/>
                <w:u w:val="single"/>
              </w:rPr>
              <w:t xml:space="preserve"> </w:t>
            </w:r>
            <w:r w:rsidRPr="00306930">
              <w:rPr>
                <w:rFonts w:asciiTheme="majorBidi" w:hAnsiTheme="majorBidi"/>
                <w:sz w:val="22"/>
                <w:u w:val="single"/>
              </w:rPr>
              <w:t>l</w:t>
            </w:r>
            <w:r w:rsidR="006E2E62">
              <w:rPr>
                <w:rFonts w:asciiTheme="majorBidi" w:hAnsiTheme="majorBidi"/>
                <w:sz w:val="22"/>
                <w:u w:val="single"/>
              </w:rPr>
              <w:t>a</w:t>
            </w:r>
            <w:r w:rsidRPr="00306930">
              <w:rPr>
                <w:rFonts w:asciiTheme="majorBidi" w:hAnsiTheme="majorBidi"/>
                <w:sz w:val="22"/>
                <w:u w:val="single"/>
              </w:rPr>
              <w:t xml:space="preserve"> </w:t>
            </w:r>
            <w:r w:rsidR="00306930" w:rsidRPr="00306930">
              <w:rPr>
                <w:rFonts w:asciiTheme="majorBidi" w:hAnsiTheme="majorBidi"/>
                <w:sz w:val="22"/>
                <w:u w:val="single"/>
              </w:rPr>
              <w:t>Serie de Sesiones</w:t>
            </w:r>
            <w:r w:rsidRPr="00306930">
              <w:rPr>
                <w:rFonts w:asciiTheme="majorBidi" w:hAnsiTheme="majorBidi"/>
                <w:sz w:val="22"/>
                <w:u w:val="single"/>
              </w:rPr>
              <w:t xml:space="preserve"> de Alto Nivel</w:t>
            </w:r>
            <w:r w:rsidR="00DF7867">
              <w:rPr>
                <w:rFonts w:asciiTheme="majorBidi" w:hAnsiTheme="majorBidi"/>
                <w:sz w:val="22"/>
                <w:u w:val="single"/>
              </w:rPr>
              <w:t>,</w:t>
            </w:r>
            <w:r w:rsidRPr="00306930">
              <w:rPr>
                <w:rFonts w:asciiTheme="majorBidi" w:hAnsiTheme="majorBidi"/>
                <w:sz w:val="22"/>
                <w:u w:val="single"/>
              </w:rPr>
              <w:t xml:space="preserve"> ofrecida por el Gobierno de China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para integrantes de la serie de sesiones de alto nivel (acceso con PIN</w:t>
            </w:r>
            <w:r>
              <w:rPr>
                <w:rFonts w:asciiTheme="majorBidi" w:hAnsiTheme="majorBidi"/>
                <w:sz w:val="22"/>
              </w:rPr>
              <w:t>))</w:t>
            </w:r>
          </w:p>
        </w:tc>
      </w:tr>
      <w:tr w:rsidR="00DD468C" w:rsidRPr="00104B51" w14:paraId="0059C1A5" w14:textId="77777777" w:rsidTr="002F74B8">
        <w:trPr>
          <w:jc w:val="center"/>
        </w:trPr>
        <w:tc>
          <w:tcPr>
            <w:tcW w:w="10098" w:type="dxa"/>
            <w:gridSpan w:val="2"/>
            <w:shd w:val="clear" w:color="auto" w:fill="DAE3F3" w:themeFill="accent1" w:themeFillTint="32"/>
          </w:tcPr>
          <w:p w14:paraId="12D494B6" w14:textId="77777777" w:rsidR="00DD468C" w:rsidRPr="00D93497" w:rsidRDefault="00DD468C" w:rsidP="006E2E62">
            <w:pPr>
              <w:keepNext/>
              <w:keepLines/>
              <w:snapToGrid w:val="0"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br w:type="page"/>
            </w:r>
            <w:r>
              <w:rPr>
                <w:rFonts w:asciiTheme="majorBidi" w:hAnsiTheme="majorBidi"/>
                <w:b/>
                <w:sz w:val="22"/>
              </w:rPr>
              <w:t>Viernes, 16 de diciembre de 2022</w:t>
            </w:r>
          </w:p>
        </w:tc>
      </w:tr>
      <w:tr w:rsidR="00DD468C" w:rsidRPr="00104B51" w14:paraId="2BF4DCEC" w14:textId="77777777" w:rsidTr="002F74B8">
        <w:trPr>
          <w:jc w:val="center"/>
        </w:trPr>
        <w:tc>
          <w:tcPr>
            <w:tcW w:w="2245" w:type="dxa"/>
          </w:tcPr>
          <w:p w14:paraId="0E667AE9" w14:textId="77777777" w:rsidR="00DD468C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DESAYUNO</w:t>
            </w:r>
          </w:p>
          <w:p w14:paraId="0C85F751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8:00-9:45 h</w:t>
            </w:r>
          </w:p>
        </w:tc>
        <w:tc>
          <w:tcPr>
            <w:tcW w:w="7853" w:type="dxa"/>
          </w:tcPr>
          <w:p w14:paraId="0A6DA8E4" w14:textId="77777777" w:rsidR="00DD468C" w:rsidRPr="006B4DED" w:rsidRDefault="00DD468C" w:rsidP="006E2E62">
            <w:pPr>
              <w:keepNext/>
              <w:keepLines/>
              <w:spacing w:before="120" w:after="120"/>
              <w:rPr>
                <w:rFonts w:asciiTheme="majorBidi" w:hAnsiTheme="majorBidi" w:cstheme="majorBidi"/>
                <w:sz w:val="22"/>
                <w:szCs w:val="22"/>
              </w:rPr>
            </w:pPr>
            <w:r w:rsidRPr="00EC5E99">
              <w:rPr>
                <w:rFonts w:asciiTheme="majorBidi" w:hAnsiTheme="majorBidi"/>
                <w:sz w:val="22"/>
                <w:u w:val="single"/>
              </w:rPr>
              <w:t xml:space="preserve">Desayuno ministerial 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 xml:space="preserve">sobre los diez años del Protocolo de Nagoya, </w:t>
            </w:r>
            <w:r w:rsidRPr="00EC5E99">
              <w:rPr>
                <w:rFonts w:asciiTheme="majorBidi" w:hAnsiTheme="majorBidi"/>
                <w:sz w:val="22"/>
                <w:u w:val="single"/>
              </w:rPr>
              <w:t>ofrecido por el Gobierno de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>l</w:t>
            </w:r>
            <w:r w:rsidRPr="00EC5E99">
              <w:rPr>
                <w:rFonts w:asciiTheme="majorBidi" w:hAnsiTheme="majorBidi"/>
                <w:sz w:val="22"/>
                <w:u w:val="single"/>
              </w:rPr>
              <w:t xml:space="preserve"> Japón, el Gobierno de China y la Secretaría del Convenio sobre la </w:t>
            </w:r>
            <w:r w:rsidRPr="00EC5E99">
              <w:rPr>
                <w:rFonts w:asciiTheme="majorBidi" w:hAnsiTheme="majorBidi"/>
                <w:sz w:val="22"/>
                <w:u w:val="single"/>
              </w:rPr>
              <w:lastRenderedPageBreak/>
              <w:t>Diversidad Biológica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104B51" w14:paraId="08EEB9E9" w14:textId="77777777" w:rsidTr="002F74B8">
        <w:trPr>
          <w:jc w:val="center"/>
        </w:trPr>
        <w:tc>
          <w:tcPr>
            <w:tcW w:w="2245" w:type="dxa"/>
          </w:tcPr>
          <w:p w14:paraId="6BCC0834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lastRenderedPageBreak/>
              <w:t xml:space="preserve">SESIÓN PLENARIA </w:t>
            </w:r>
            <w:r w:rsidR="006E2E62">
              <w:rPr>
                <w:rFonts w:asciiTheme="majorBidi" w:hAnsiTheme="majorBidi"/>
                <w:b/>
                <w:sz w:val="22"/>
              </w:rPr>
              <w:t>DE LA MAÑANA</w:t>
            </w:r>
          </w:p>
          <w:p w14:paraId="0D63A755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10:00-13:00 h</w:t>
            </w:r>
          </w:p>
        </w:tc>
        <w:tc>
          <w:tcPr>
            <w:tcW w:w="7853" w:type="dxa"/>
          </w:tcPr>
          <w:p w14:paraId="431725D8" w14:textId="77777777" w:rsidR="00DD468C" w:rsidRDefault="00DD468C" w:rsidP="00BE51A2">
            <w:pPr>
              <w:pStyle w:val="ListParagraph"/>
              <w:numPr>
                <w:ilvl w:val="0"/>
                <w:numId w:val="25"/>
              </w:numPr>
              <w:spacing w:before="80" w:after="80"/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Discursos </w:t>
            </w:r>
            <w:r w:rsidR="00DF7867">
              <w:rPr>
                <w:rFonts w:asciiTheme="majorBidi" w:hAnsiTheme="majorBidi"/>
                <w:sz w:val="22"/>
              </w:rPr>
              <w:t>de apertura</w:t>
            </w:r>
            <w:r>
              <w:rPr>
                <w:rFonts w:asciiTheme="majorBidi" w:hAnsiTheme="majorBidi"/>
                <w:sz w:val="22"/>
              </w:rPr>
              <w:t xml:space="preserve"> (12 min):</w:t>
            </w:r>
          </w:p>
          <w:p w14:paraId="6A13B19F" w14:textId="77777777" w:rsidR="00DD468C" w:rsidRDefault="00DD468C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Sra. Audrey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Azoulay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Directora General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 la UNESCO (3 min)</w:t>
            </w:r>
          </w:p>
          <w:p w14:paraId="10921F05" w14:textId="77777777" w:rsidR="00DD468C" w:rsidRPr="00103A89" w:rsidRDefault="00DD468C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Sra.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Mrinalini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 Rai,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Directora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del </w:t>
            </w:r>
            <w:r w:rsidR="00306930">
              <w:rPr>
                <w:rFonts w:asciiTheme="majorBidi" w:hAnsiTheme="majorBidi"/>
                <w:i/>
                <w:sz w:val="22"/>
              </w:rPr>
              <w:t>Grupo</w:t>
            </w:r>
            <w:r>
              <w:rPr>
                <w:rFonts w:asciiTheme="majorBidi" w:hAnsiTheme="majorBidi"/>
                <w:i/>
                <w:sz w:val="22"/>
              </w:rPr>
              <w:t xml:space="preserve"> de Mujeres del CDB (3 min)</w:t>
            </w:r>
          </w:p>
          <w:p w14:paraId="50BCB8C4" w14:textId="77777777" w:rsidR="00987EA5" w:rsidRPr="00C50E29" w:rsidRDefault="00DD468C" w:rsidP="00BE51A2">
            <w:pPr>
              <w:pStyle w:val="ListParagraph"/>
              <w:numPr>
                <w:ilvl w:val="0"/>
                <w:numId w:val="28"/>
              </w:numPr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Yannick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Glemarec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Director Ejecutivo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del Fondo Verde para el Clima (3 min) </w:t>
            </w:r>
          </w:p>
          <w:p w14:paraId="730908A6" w14:textId="77777777" w:rsidR="00DD468C" w:rsidRPr="00560E7F" w:rsidRDefault="00DD468C" w:rsidP="00BE51A2">
            <w:pPr>
              <w:pStyle w:val="ListParagraph"/>
              <w:numPr>
                <w:ilvl w:val="0"/>
                <w:numId w:val="25"/>
              </w:numPr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de </w:t>
            </w:r>
            <w:proofErr w:type="gramStart"/>
            <w:r>
              <w:rPr>
                <w:rFonts w:asciiTheme="majorBidi" w:hAnsiTheme="majorBidi"/>
                <w:sz w:val="22"/>
              </w:rPr>
              <w:t>Ministros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(140 min)</w:t>
            </w:r>
          </w:p>
          <w:p w14:paraId="3C9DB327" w14:textId="77777777" w:rsidR="00DD468C" w:rsidRPr="00AC555C" w:rsidRDefault="00DD468C" w:rsidP="00BE51A2">
            <w:pPr>
              <w:pStyle w:val="ListParagraph"/>
              <w:numPr>
                <w:ilvl w:val="0"/>
                <w:numId w:val="25"/>
              </w:numPr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</w:t>
            </w:r>
            <w:r w:rsidR="006E2E62">
              <w:rPr>
                <w:rFonts w:asciiTheme="majorBidi" w:hAnsiTheme="majorBidi"/>
                <w:sz w:val="22"/>
              </w:rPr>
              <w:t xml:space="preserve">a cargo </w:t>
            </w:r>
            <w:r>
              <w:rPr>
                <w:rFonts w:asciiTheme="majorBidi" w:hAnsiTheme="majorBidi"/>
                <w:sz w:val="22"/>
              </w:rPr>
              <w:t>de</w:t>
            </w:r>
            <w:r w:rsidR="006E2E62">
              <w:rPr>
                <w:rFonts w:asciiTheme="majorBidi" w:hAnsiTheme="majorBidi"/>
                <w:sz w:val="22"/>
              </w:rPr>
              <w:t xml:space="preserve"> organismos de</w:t>
            </w:r>
            <w:r>
              <w:rPr>
                <w:rFonts w:asciiTheme="majorBidi" w:hAnsiTheme="majorBidi"/>
                <w:sz w:val="22"/>
              </w:rPr>
              <w:t xml:space="preserve"> las Naciones Unidas, organizaciones intergubernamentales y organizaciones no gubernamentales (30 min) </w:t>
            </w:r>
          </w:p>
        </w:tc>
      </w:tr>
      <w:tr w:rsidR="00DD468C" w:rsidRPr="00104B51" w14:paraId="18733FC3" w14:textId="77777777" w:rsidTr="002F74B8">
        <w:trPr>
          <w:jc w:val="center"/>
        </w:trPr>
        <w:tc>
          <w:tcPr>
            <w:tcW w:w="2245" w:type="dxa"/>
          </w:tcPr>
          <w:p w14:paraId="495ED1D9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ALMUERZO</w:t>
            </w:r>
          </w:p>
          <w:p w14:paraId="55A54022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13:15-14:45 h</w:t>
            </w:r>
          </w:p>
        </w:tc>
        <w:tc>
          <w:tcPr>
            <w:tcW w:w="7853" w:type="dxa"/>
          </w:tcPr>
          <w:p w14:paraId="3F9A2B13" w14:textId="77777777" w:rsidR="00DD468C" w:rsidRPr="00D93497" w:rsidRDefault="00DD468C" w:rsidP="00DF7867">
            <w:pPr>
              <w:spacing w:before="80" w:after="8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EC5E99">
              <w:rPr>
                <w:rFonts w:asciiTheme="majorBidi" w:hAnsiTheme="majorBidi"/>
                <w:sz w:val="22"/>
                <w:u w:val="single"/>
              </w:rPr>
              <w:t xml:space="preserve">Almuerzo ministerial </w:t>
            </w:r>
            <w:r w:rsidR="006E2E62" w:rsidRPr="00EC5E99">
              <w:rPr>
                <w:rFonts w:asciiTheme="majorBidi" w:hAnsiTheme="majorBidi"/>
                <w:sz w:val="22"/>
                <w:u w:val="single"/>
              </w:rPr>
              <w:t>sobre “</w:t>
            </w:r>
            <w:r w:rsidR="00BE51A2" w:rsidRPr="00EC5E99">
              <w:rPr>
                <w:rFonts w:asciiTheme="majorBidi" w:hAnsiTheme="majorBidi"/>
                <w:sz w:val="22"/>
                <w:u w:val="single"/>
              </w:rPr>
              <w:t>El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>e</w:t>
            </w:r>
            <w:r w:rsidR="00BE51A2" w:rsidRPr="00EC5E99">
              <w:rPr>
                <w:rFonts w:asciiTheme="majorBidi" w:hAnsiTheme="majorBidi"/>
                <w:sz w:val="22"/>
                <w:u w:val="single"/>
              </w:rPr>
              <w:t>v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 xml:space="preserve">ar </w:t>
            </w:r>
            <w:r w:rsidR="006E2E62" w:rsidRPr="00EC5E99">
              <w:rPr>
                <w:rFonts w:asciiTheme="majorBidi" w:hAnsiTheme="majorBidi"/>
                <w:sz w:val="22"/>
                <w:u w:val="single"/>
              </w:rPr>
              <w:t xml:space="preserve">el nivel </w:t>
            </w:r>
            <w:r w:rsidR="00DF7867" w:rsidRPr="00EC5E99">
              <w:rPr>
                <w:rFonts w:asciiTheme="majorBidi" w:hAnsiTheme="majorBidi"/>
                <w:sz w:val="22"/>
                <w:u w:val="single"/>
              </w:rPr>
              <w:t>de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 xml:space="preserve"> ambición para el marco mundial de la diversidad biológica posterior a 2020</w:t>
            </w:r>
            <w:r w:rsidR="006E2E62" w:rsidRPr="00EC5E99">
              <w:rPr>
                <w:rFonts w:asciiTheme="majorBidi" w:hAnsiTheme="majorBidi"/>
                <w:sz w:val="22"/>
                <w:u w:val="single"/>
              </w:rPr>
              <w:t>”</w:t>
            </w:r>
            <w:r w:rsidR="00306930" w:rsidRPr="00EC5E99">
              <w:rPr>
                <w:rFonts w:asciiTheme="majorBidi" w:hAnsiTheme="majorBidi"/>
                <w:sz w:val="22"/>
                <w:u w:val="single"/>
              </w:rPr>
              <w:t xml:space="preserve">, </w:t>
            </w:r>
            <w:r w:rsidRPr="00EC5E99">
              <w:rPr>
                <w:rFonts w:asciiTheme="majorBidi" w:hAnsiTheme="majorBidi"/>
                <w:sz w:val="22"/>
                <w:u w:val="single"/>
              </w:rPr>
              <w:t>ofrecido por el Fondo para el Medio Ambiente Mundial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104B51" w14:paraId="18905C5A" w14:textId="77777777" w:rsidTr="002F74B8">
        <w:trPr>
          <w:jc w:val="center"/>
        </w:trPr>
        <w:tc>
          <w:tcPr>
            <w:tcW w:w="2245" w:type="dxa"/>
          </w:tcPr>
          <w:p w14:paraId="1861D6BC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 xml:space="preserve">SESIÓN PLENARIA </w:t>
            </w:r>
            <w:r w:rsidR="006E2E62">
              <w:rPr>
                <w:rFonts w:asciiTheme="majorBidi" w:hAnsiTheme="majorBidi"/>
                <w:b/>
                <w:sz w:val="22"/>
              </w:rPr>
              <w:t>DE LA TARDE</w:t>
            </w:r>
          </w:p>
          <w:p w14:paraId="7C77BB4A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15:00-18:00 h</w:t>
            </w:r>
          </w:p>
        </w:tc>
        <w:tc>
          <w:tcPr>
            <w:tcW w:w="7853" w:type="dxa"/>
          </w:tcPr>
          <w:p w14:paraId="185913A6" w14:textId="77777777" w:rsidR="00DD468C" w:rsidRDefault="00416C6B" w:rsidP="009B1A37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>Discursos</w:t>
            </w:r>
            <w:r w:rsidR="00DD468C">
              <w:rPr>
                <w:rFonts w:asciiTheme="majorBidi" w:hAnsiTheme="majorBidi"/>
                <w:sz w:val="22"/>
              </w:rPr>
              <w:t xml:space="preserve"> de </w:t>
            </w:r>
            <w:r w:rsidR="006E2E62">
              <w:rPr>
                <w:rFonts w:asciiTheme="majorBidi" w:hAnsiTheme="majorBidi"/>
                <w:sz w:val="22"/>
              </w:rPr>
              <w:t>a</w:t>
            </w:r>
            <w:r w:rsidR="00DD468C">
              <w:rPr>
                <w:rFonts w:asciiTheme="majorBidi" w:hAnsiTheme="majorBidi"/>
                <w:sz w:val="22"/>
              </w:rPr>
              <w:t>p</w:t>
            </w:r>
            <w:r w:rsidR="006E2E62">
              <w:rPr>
                <w:rFonts w:asciiTheme="majorBidi" w:hAnsiTheme="majorBidi"/>
                <w:sz w:val="22"/>
              </w:rPr>
              <w:t>e</w:t>
            </w:r>
            <w:r w:rsidR="00DD468C">
              <w:rPr>
                <w:rFonts w:asciiTheme="majorBidi" w:hAnsiTheme="majorBidi"/>
                <w:sz w:val="22"/>
              </w:rPr>
              <w:t>r</w:t>
            </w:r>
            <w:r w:rsidR="006E2E62">
              <w:rPr>
                <w:rFonts w:asciiTheme="majorBidi" w:hAnsiTheme="majorBidi"/>
                <w:sz w:val="22"/>
              </w:rPr>
              <w:t>tura</w:t>
            </w:r>
            <w:r w:rsidR="00DD468C">
              <w:rPr>
                <w:rFonts w:asciiTheme="majorBidi" w:hAnsiTheme="majorBidi"/>
                <w:sz w:val="22"/>
              </w:rPr>
              <w:t xml:space="preserve"> (10 minutos):</w:t>
            </w:r>
          </w:p>
          <w:p w14:paraId="2C539442" w14:textId="77777777" w:rsidR="00DD468C" w:rsidRPr="002C08A1" w:rsidRDefault="00DD468C" w:rsidP="00DF7867">
            <w:pPr>
              <w:pStyle w:val="ListParagraph"/>
              <w:numPr>
                <w:ilvl w:val="0"/>
                <w:numId w:val="28"/>
              </w:numPr>
              <w:ind w:left="749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Peter Thomson, Enviado Especial del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Secretario General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 las Naciones Unidas para los Océanos (3 min)</w:t>
            </w:r>
          </w:p>
          <w:p w14:paraId="1D6B705C" w14:textId="77777777" w:rsidR="00DD468C" w:rsidRPr="00103A89" w:rsidRDefault="00DD468C" w:rsidP="00BE51A2">
            <w:pPr>
              <w:pStyle w:val="ListParagraph"/>
              <w:numPr>
                <w:ilvl w:val="0"/>
                <w:numId w:val="28"/>
              </w:numPr>
              <w:ind w:left="749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Kolan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Bharath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 Reddy,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Director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Interino</w:t>
            </w:r>
            <w:r>
              <w:rPr>
                <w:rFonts w:asciiTheme="majorBidi" w:hAnsiTheme="majorBidi"/>
                <w:sz w:val="22"/>
              </w:rPr>
              <w:t xml:space="preserve"> </w:t>
            </w:r>
            <w:r w:rsidRPr="00306930">
              <w:rPr>
                <w:rFonts w:asciiTheme="majorBidi" w:hAnsiTheme="majorBidi"/>
                <w:i/>
                <w:sz w:val="22"/>
              </w:rPr>
              <w:t>de la</w:t>
            </w:r>
            <w:r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i/>
                <w:sz w:val="22"/>
              </w:rPr>
              <w:t>Alianza del CDB (3 min)</w:t>
            </w:r>
          </w:p>
          <w:p w14:paraId="3DC23EBB" w14:textId="77777777" w:rsidR="00DD468C" w:rsidRPr="002576CD" w:rsidRDefault="000C4721" w:rsidP="00BE51A2">
            <w:pPr>
              <w:pStyle w:val="ListParagraph"/>
              <w:numPr>
                <w:ilvl w:val="0"/>
                <w:numId w:val="28"/>
              </w:numPr>
              <w:ind w:left="749"/>
              <w:contextualSpacing w:val="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/>
                <w:i/>
                <w:sz w:val="22"/>
              </w:rPr>
              <w:t xml:space="preserve">Sr. Marco </w:t>
            </w:r>
            <w:proofErr w:type="spellStart"/>
            <w:r>
              <w:rPr>
                <w:rFonts w:asciiTheme="majorBidi" w:hAnsiTheme="majorBidi"/>
                <w:i/>
                <w:sz w:val="22"/>
              </w:rPr>
              <w:t>Lambertini</w:t>
            </w:r>
            <w:proofErr w:type="spellEnd"/>
            <w:r>
              <w:rPr>
                <w:rFonts w:asciiTheme="majorBidi" w:hAnsiTheme="majorBidi"/>
                <w:i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i/>
                <w:sz w:val="22"/>
              </w:rPr>
              <w:t>Director General</w:t>
            </w:r>
            <w:proofErr w:type="gramEnd"/>
            <w:r>
              <w:rPr>
                <w:rFonts w:asciiTheme="majorBidi" w:hAnsiTheme="majorBidi"/>
                <w:i/>
                <w:sz w:val="22"/>
              </w:rPr>
              <w:t xml:space="preserve"> de WWF Internacional (3 min)</w:t>
            </w:r>
          </w:p>
          <w:p w14:paraId="5FED6672" w14:textId="77777777" w:rsidR="00DD468C" w:rsidRDefault="00DD468C" w:rsidP="00CE7906">
            <w:pPr>
              <w:pStyle w:val="ListParagraph"/>
              <w:numPr>
                <w:ilvl w:val="0"/>
                <w:numId w:val="25"/>
              </w:numPr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de </w:t>
            </w:r>
            <w:proofErr w:type="gramStart"/>
            <w:r>
              <w:rPr>
                <w:rFonts w:asciiTheme="majorBidi" w:hAnsiTheme="majorBidi"/>
                <w:sz w:val="22"/>
              </w:rPr>
              <w:t>Ministros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(140 min)</w:t>
            </w:r>
          </w:p>
          <w:p w14:paraId="31800D70" w14:textId="77777777" w:rsidR="00DD468C" w:rsidRPr="00AC555C" w:rsidRDefault="00DD468C" w:rsidP="00CE7906">
            <w:pPr>
              <w:pStyle w:val="ListParagraph"/>
              <w:numPr>
                <w:ilvl w:val="0"/>
                <w:numId w:val="25"/>
              </w:numPr>
              <w:spacing w:after="80"/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Declaraciones </w:t>
            </w:r>
            <w:r w:rsidR="006E2E62">
              <w:rPr>
                <w:rFonts w:asciiTheme="majorBidi" w:hAnsiTheme="majorBidi"/>
                <w:sz w:val="22"/>
              </w:rPr>
              <w:t xml:space="preserve">a cargo de organismos </w:t>
            </w:r>
            <w:r>
              <w:rPr>
                <w:rFonts w:asciiTheme="majorBidi" w:hAnsiTheme="majorBidi"/>
                <w:sz w:val="22"/>
              </w:rPr>
              <w:t>de las Naciones Unidas, organizaciones intergubernamentales y organizaciones no gubernamentales (30 min)</w:t>
            </w:r>
          </w:p>
        </w:tc>
      </w:tr>
      <w:tr w:rsidR="00943B24" w:rsidRPr="00104B51" w14:paraId="4750F598" w14:textId="77777777" w:rsidTr="002F74B8">
        <w:trPr>
          <w:trHeight w:val="611"/>
          <w:jc w:val="center"/>
        </w:trPr>
        <w:tc>
          <w:tcPr>
            <w:tcW w:w="2245" w:type="dxa"/>
          </w:tcPr>
          <w:p w14:paraId="7533BA4A" w14:textId="77777777" w:rsidR="00943B24" w:rsidRPr="00306930" w:rsidRDefault="00943B24" w:rsidP="00416C6B">
            <w:pPr>
              <w:spacing w:before="40" w:after="40"/>
              <w:jc w:val="center"/>
              <w:rPr>
                <w:rFonts w:asciiTheme="majorBidi" w:hAnsiTheme="majorBidi"/>
                <w:b/>
                <w:sz w:val="22"/>
              </w:rPr>
            </w:pPr>
            <w:r>
              <w:rPr>
                <w:rFonts w:asciiTheme="majorBidi" w:hAnsiTheme="majorBidi"/>
                <w:b/>
                <w:sz w:val="22"/>
              </w:rPr>
              <w:t>SESIÓN</w:t>
            </w:r>
            <w:r w:rsidRPr="00306930">
              <w:rPr>
                <w:rFonts w:asciiTheme="majorBidi" w:hAnsiTheme="majorBidi"/>
                <w:b/>
                <w:sz w:val="22"/>
              </w:rPr>
              <w:t xml:space="preserve"> PLENAR</w:t>
            </w:r>
            <w:r>
              <w:rPr>
                <w:rFonts w:asciiTheme="majorBidi" w:hAnsiTheme="majorBidi"/>
                <w:b/>
                <w:sz w:val="22"/>
              </w:rPr>
              <w:t xml:space="preserve">IA </w:t>
            </w:r>
            <w:r w:rsidR="00CE7906">
              <w:rPr>
                <w:rFonts w:asciiTheme="majorBidi" w:hAnsiTheme="majorBidi"/>
                <w:b/>
                <w:sz w:val="22"/>
              </w:rPr>
              <w:t>ADICIONAL</w:t>
            </w:r>
          </w:p>
          <w:p w14:paraId="5C7EA1AA" w14:textId="77777777" w:rsidR="00943B24" w:rsidRDefault="00943B24" w:rsidP="00416C6B">
            <w:pPr>
              <w:spacing w:before="40" w:after="40"/>
              <w:jc w:val="center"/>
              <w:rPr>
                <w:rFonts w:asciiTheme="majorBidi" w:hAnsiTheme="majorBidi"/>
                <w:b/>
                <w:sz w:val="22"/>
              </w:rPr>
            </w:pPr>
            <w:r>
              <w:rPr>
                <w:rFonts w:asciiTheme="majorBidi" w:hAnsiTheme="majorBidi"/>
                <w:b/>
                <w:sz w:val="22"/>
              </w:rPr>
              <w:t>19</w:t>
            </w:r>
            <w:r w:rsidRPr="00306930">
              <w:rPr>
                <w:rFonts w:asciiTheme="majorBidi" w:hAnsiTheme="majorBidi"/>
                <w:b/>
                <w:sz w:val="22"/>
              </w:rPr>
              <w:t>:30</w:t>
            </w:r>
            <w:r w:rsidR="00C57F52">
              <w:rPr>
                <w:rFonts w:asciiTheme="majorBidi" w:hAnsiTheme="majorBidi"/>
                <w:b/>
                <w:sz w:val="22"/>
              </w:rPr>
              <w:t>-</w:t>
            </w:r>
            <w:r>
              <w:rPr>
                <w:rFonts w:asciiTheme="majorBidi" w:hAnsiTheme="majorBidi"/>
                <w:b/>
                <w:sz w:val="22"/>
              </w:rPr>
              <w:t>22</w:t>
            </w:r>
            <w:r w:rsidRPr="00306930">
              <w:rPr>
                <w:rFonts w:asciiTheme="majorBidi" w:hAnsiTheme="majorBidi"/>
                <w:b/>
                <w:sz w:val="22"/>
              </w:rPr>
              <w:t>:00</w:t>
            </w:r>
            <w:r>
              <w:rPr>
                <w:rFonts w:asciiTheme="majorBidi" w:hAnsiTheme="majorBidi"/>
                <w:b/>
                <w:sz w:val="22"/>
              </w:rPr>
              <w:t xml:space="preserve"> 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010CEF79" w14:textId="77777777" w:rsidR="00943B24" w:rsidRPr="00CE7906" w:rsidRDefault="00943B24" w:rsidP="00CE7906">
            <w:pPr>
              <w:pStyle w:val="ListParagraph"/>
              <w:numPr>
                <w:ilvl w:val="0"/>
                <w:numId w:val="35"/>
              </w:numPr>
              <w:snapToGrid w:val="0"/>
              <w:spacing w:before="80"/>
              <w:ind w:left="720"/>
              <w:rPr>
                <w:rFonts w:asciiTheme="majorBidi" w:hAnsiTheme="majorBidi"/>
                <w:sz w:val="22"/>
              </w:rPr>
            </w:pPr>
            <w:r w:rsidRPr="00CE7906">
              <w:rPr>
                <w:rFonts w:asciiTheme="majorBidi" w:hAnsiTheme="majorBidi"/>
                <w:sz w:val="22"/>
              </w:rPr>
              <w:t xml:space="preserve">Declaraciones de </w:t>
            </w:r>
            <w:proofErr w:type="gramStart"/>
            <w:r w:rsidRPr="00CE7906">
              <w:rPr>
                <w:rFonts w:asciiTheme="majorBidi" w:hAnsiTheme="majorBidi"/>
                <w:sz w:val="22"/>
              </w:rPr>
              <w:t>Jefes</w:t>
            </w:r>
            <w:proofErr w:type="gramEnd"/>
            <w:r w:rsidRPr="00CE7906">
              <w:rPr>
                <w:rFonts w:asciiTheme="majorBidi" w:hAnsiTheme="majorBidi"/>
                <w:sz w:val="22"/>
              </w:rPr>
              <w:t xml:space="preserve"> de Delegación</w:t>
            </w:r>
          </w:p>
          <w:p w14:paraId="684B99F8" w14:textId="77777777" w:rsidR="00943B24" w:rsidRPr="00CE7906" w:rsidRDefault="00943B24" w:rsidP="00CE7906">
            <w:pPr>
              <w:pStyle w:val="ListParagraph"/>
              <w:numPr>
                <w:ilvl w:val="0"/>
                <w:numId w:val="35"/>
              </w:numPr>
              <w:snapToGrid w:val="0"/>
              <w:ind w:left="720"/>
              <w:rPr>
                <w:rFonts w:asciiTheme="majorBidi" w:hAnsiTheme="majorBidi"/>
                <w:sz w:val="22"/>
              </w:rPr>
            </w:pPr>
            <w:r w:rsidRPr="00CE7906">
              <w:rPr>
                <w:rFonts w:asciiTheme="majorBidi" w:hAnsiTheme="majorBidi"/>
                <w:sz w:val="22"/>
              </w:rPr>
              <w:t xml:space="preserve">Declaraciones </w:t>
            </w:r>
            <w:r w:rsidR="006E2E62" w:rsidRPr="00CE7906">
              <w:rPr>
                <w:rFonts w:asciiTheme="majorBidi" w:hAnsiTheme="majorBidi"/>
                <w:sz w:val="22"/>
              </w:rPr>
              <w:t xml:space="preserve">a cargo </w:t>
            </w:r>
            <w:r w:rsidRPr="00CE7906">
              <w:rPr>
                <w:rFonts w:asciiTheme="majorBidi" w:hAnsiTheme="majorBidi"/>
                <w:sz w:val="22"/>
              </w:rPr>
              <w:t xml:space="preserve">de </w:t>
            </w:r>
            <w:r w:rsidR="006E2E62" w:rsidRPr="00CE7906">
              <w:rPr>
                <w:rFonts w:asciiTheme="majorBidi" w:hAnsiTheme="majorBidi"/>
                <w:sz w:val="22"/>
              </w:rPr>
              <w:t xml:space="preserve">organismos de </w:t>
            </w:r>
            <w:r w:rsidRPr="00CE7906">
              <w:rPr>
                <w:rFonts w:asciiTheme="majorBidi" w:hAnsiTheme="majorBidi"/>
                <w:sz w:val="22"/>
              </w:rPr>
              <w:t xml:space="preserve">las Naciones Unidas, organizaciones intergubernamentales y organizaciones no gubernamentales </w:t>
            </w:r>
          </w:p>
          <w:p w14:paraId="375EB4F5" w14:textId="77777777" w:rsidR="00943B24" w:rsidRPr="00CE7906" w:rsidRDefault="00943B24" w:rsidP="00DF7867">
            <w:pPr>
              <w:pStyle w:val="ListParagraph"/>
              <w:numPr>
                <w:ilvl w:val="0"/>
                <w:numId w:val="35"/>
              </w:numPr>
              <w:snapToGrid w:val="0"/>
              <w:spacing w:after="80"/>
              <w:ind w:left="720"/>
              <w:rPr>
                <w:rFonts w:asciiTheme="majorBidi" w:hAnsiTheme="majorBidi"/>
                <w:sz w:val="22"/>
              </w:rPr>
            </w:pPr>
            <w:r w:rsidRPr="00CE7906">
              <w:rPr>
                <w:rFonts w:asciiTheme="majorBidi" w:hAnsiTheme="majorBidi"/>
                <w:sz w:val="22"/>
              </w:rPr>
              <w:t>Declaraciones pregrabadas en v</w:t>
            </w:r>
            <w:r w:rsidR="00DF7867">
              <w:rPr>
                <w:rFonts w:asciiTheme="majorBidi" w:hAnsiTheme="majorBidi"/>
                <w:sz w:val="22"/>
              </w:rPr>
              <w:t>í</w:t>
            </w:r>
            <w:r w:rsidRPr="00CE7906">
              <w:rPr>
                <w:rFonts w:asciiTheme="majorBidi" w:hAnsiTheme="majorBidi"/>
                <w:sz w:val="22"/>
              </w:rPr>
              <w:t>deo</w:t>
            </w:r>
          </w:p>
        </w:tc>
      </w:tr>
      <w:tr w:rsidR="00DD468C" w:rsidRPr="00104B51" w14:paraId="753784BB" w14:textId="77777777" w:rsidTr="002F74B8">
        <w:trPr>
          <w:trHeight w:val="611"/>
          <w:jc w:val="center"/>
        </w:trPr>
        <w:tc>
          <w:tcPr>
            <w:tcW w:w="2245" w:type="dxa"/>
          </w:tcPr>
          <w:p w14:paraId="07EA92DA" w14:textId="77777777" w:rsidR="00DD468C" w:rsidRPr="00D93497" w:rsidRDefault="006E2E62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VELADA</w:t>
            </w:r>
          </w:p>
          <w:p w14:paraId="4D106560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</w:t>
            </w:r>
            <w:r w:rsidR="00943B24">
              <w:rPr>
                <w:rFonts w:asciiTheme="majorBidi" w:hAnsiTheme="majorBidi"/>
                <w:b/>
                <w:sz w:val="22"/>
              </w:rPr>
              <w:t>8</w:t>
            </w:r>
            <w:r>
              <w:rPr>
                <w:rFonts w:asciiTheme="majorBidi" w:hAnsiTheme="majorBidi"/>
                <w:b/>
                <w:sz w:val="22"/>
              </w:rPr>
              <w:t>:30-2</w:t>
            </w:r>
            <w:r w:rsidR="00943B24">
              <w:rPr>
                <w:rFonts w:asciiTheme="majorBidi" w:hAnsiTheme="majorBidi"/>
                <w:b/>
                <w:sz w:val="22"/>
              </w:rPr>
              <w:t>1</w:t>
            </w:r>
            <w:r>
              <w:rPr>
                <w:rFonts w:asciiTheme="majorBidi" w:hAnsiTheme="majorBidi"/>
                <w:b/>
                <w:sz w:val="22"/>
              </w:rPr>
              <w:t>:00 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090DE5DA" w14:textId="77777777" w:rsidR="00DD468C" w:rsidRPr="00D93497" w:rsidRDefault="00DD468C" w:rsidP="00C70D3D">
            <w:pPr>
              <w:snapToGrid w:val="0"/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CE7906">
              <w:rPr>
                <w:rFonts w:asciiTheme="majorBidi" w:hAnsiTheme="majorBidi"/>
                <w:sz w:val="22"/>
                <w:u w:val="single"/>
              </w:rPr>
              <w:t>Recepción ministerial ofrecida por el Gobierno del Canadá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104B51" w14:paraId="0CB1F2E3" w14:textId="77777777" w:rsidTr="002F74B8">
        <w:trPr>
          <w:jc w:val="center"/>
        </w:trPr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DEBDE09" w14:textId="77777777" w:rsidR="00DD468C" w:rsidRPr="00D93497" w:rsidRDefault="00DD468C" w:rsidP="00936D22">
            <w:pPr>
              <w:snapToGrid w:val="0"/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Sábado, 17 de diciembre de 2022</w:t>
            </w:r>
          </w:p>
        </w:tc>
      </w:tr>
      <w:tr w:rsidR="00DD468C" w:rsidRPr="00104B51" w14:paraId="48CE89B2" w14:textId="77777777" w:rsidTr="002F74B8">
        <w:trPr>
          <w:trHeight w:val="1069"/>
          <w:jc w:val="center"/>
        </w:trPr>
        <w:tc>
          <w:tcPr>
            <w:tcW w:w="2245" w:type="dxa"/>
          </w:tcPr>
          <w:p w14:paraId="21BFAC6F" w14:textId="77777777" w:rsidR="00DD468C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DESAYUNO</w:t>
            </w:r>
          </w:p>
          <w:p w14:paraId="5146DA1E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8:</w:t>
            </w:r>
            <w:r w:rsidR="00943B24">
              <w:rPr>
                <w:rFonts w:asciiTheme="majorBidi" w:hAnsiTheme="majorBidi"/>
                <w:b/>
                <w:sz w:val="22"/>
              </w:rPr>
              <w:t>15</w:t>
            </w:r>
            <w:r w:rsidR="00C57F52">
              <w:rPr>
                <w:rFonts w:asciiTheme="majorBidi" w:hAnsiTheme="majorBidi"/>
                <w:b/>
                <w:sz w:val="22"/>
              </w:rPr>
              <w:t>-</w:t>
            </w:r>
            <w:r>
              <w:rPr>
                <w:rFonts w:asciiTheme="majorBidi" w:hAnsiTheme="majorBidi"/>
                <w:b/>
                <w:sz w:val="22"/>
              </w:rPr>
              <w:t>9:45 h</w:t>
            </w:r>
          </w:p>
        </w:tc>
        <w:tc>
          <w:tcPr>
            <w:tcW w:w="7853" w:type="dxa"/>
          </w:tcPr>
          <w:p w14:paraId="262A88CB" w14:textId="77777777" w:rsidR="00DD468C" w:rsidRPr="00FB11DC" w:rsidRDefault="00DD468C" w:rsidP="00943B24">
            <w:pPr>
              <w:snapToGrid w:val="0"/>
              <w:spacing w:before="120" w:after="12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E7906">
              <w:rPr>
                <w:rFonts w:asciiTheme="majorBidi" w:hAnsiTheme="majorBidi"/>
                <w:sz w:val="22"/>
                <w:u w:val="single"/>
              </w:rPr>
              <w:t xml:space="preserve">Desayuno ministerial </w:t>
            </w:r>
            <w:r w:rsidR="00943B24" w:rsidRPr="00CE7906">
              <w:rPr>
                <w:rFonts w:asciiTheme="majorBidi" w:hAnsiTheme="majorBidi"/>
                <w:sz w:val="22"/>
                <w:u w:val="single"/>
              </w:rPr>
              <w:t xml:space="preserve">sobre el Lanzamiento del Observatorio Mundial de Biodiversidad de los Suelos, </w:t>
            </w:r>
            <w:r w:rsidRPr="00CE7906">
              <w:rPr>
                <w:rFonts w:asciiTheme="majorBidi" w:hAnsiTheme="majorBidi"/>
                <w:sz w:val="22"/>
                <w:u w:val="single"/>
              </w:rPr>
              <w:t>ofrecido por la Organización de las Naciones Unidas para la Alimentación y la Agricultura, el Gobierno de China y la Secretaría del Convenio sobre la Diversidad Biológica</w:t>
            </w:r>
            <w:r>
              <w:rPr>
                <w:rFonts w:asciiTheme="majorBidi" w:hAnsiTheme="majorBidi"/>
                <w:sz w:val="22"/>
              </w:rPr>
              <w:t xml:space="preserve"> (</w:t>
            </w:r>
            <w:r>
              <w:rPr>
                <w:rFonts w:asciiTheme="majorBidi" w:hAnsiTheme="majorBidi"/>
                <w:i/>
                <w:sz w:val="22"/>
              </w:rPr>
              <w:t>solo con invitación</w:t>
            </w:r>
            <w:r>
              <w:rPr>
                <w:rFonts w:asciiTheme="majorBidi" w:hAnsiTheme="majorBidi"/>
                <w:sz w:val="22"/>
              </w:rPr>
              <w:t>)</w:t>
            </w:r>
          </w:p>
        </w:tc>
      </w:tr>
      <w:tr w:rsidR="00DD468C" w:rsidRPr="00104B51" w14:paraId="73EDBEFD" w14:textId="77777777" w:rsidTr="002F74B8">
        <w:trPr>
          <w:trHeight w:val="1160"/>
          <w:jc w:val="center"/>
        </w:trPr>
        <w:tc>
          <w:tcPr>
            <w:tcW w:w="2245" w:type="dxa"/>
          </w:tcPr>
          <w:p w14:paraId="3685431D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SESIÓN PLENARIA DE CLAUSURA</w:t>
            </w:r>
          </w:p>
          <w:p w14:paraId="316C7405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10:00-11:00 h</w:t>
            </w:r>
          </w:p>
        </w:tc>
        <w:tc>
          <w:tcPr>
            <w:tcW w:w="7853" w:type="dxa"/>
          </w:tcPr>
          <w:p w14:paraId="28ABBE68" w14:textId="77777777" w:rsidR="00DD468C" w:rsidRPr="00C57F52" w:rsidRDefault="00DD468C" w:rsidP="009C5FD8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Resumen del evento:</w:t>
            </w:r>
            <w:r>
              <w:rPr>
                <w:rFonts w:asciiTheme="majorBidi" w:hAnsiTheme="majorBidi"/>
                <w:sz w:val="22"/>
              </w:rPr>
              <w:t xml:space="preserve"> Excmo. Sr. Huang </w:t>
            </w:r>
            <w:proofErr w:type="spellStart"/>
            <w:r>
              <w:rPr>
                <w:rFonts w:asciiTheme="majorBidi" w:hAnsiTheme="majorBidi"/>
                <w:sz w:val="22"/>
              </w:rPr>
              <w:t>Runqiu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sz w:val="22"/>
              </w:rPr>
              <w:t>Ministro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Ecología y Medio Ambiente de China (aspectos más destacados de las declaraciones) (5 min)</w:t>
            </w:r>
          </w:p>
          <w:p w14:paraId="5FB46669" w14:textId="77777777" w:rsidR="00C57F52" w:rsidRPr="00C57F52" w:rsidRDefault="00C57F52" w:rsidP="00C57F52">
            <w:pPr>
              <w:snapToGrid w:val="0"/>
              <w:spacing w:before="40" w:after="40"/>
              <w:ind w:left="11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6C9A0B0" w14:textId="77777777" w:rsidR="004A62BF" w:rsidRPr="00C57F52" w:rsidRDefault="00DD468C" w:rsidP="000F03FE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7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C57F52">
              <w:rPr>
                <w:rFonts w:asciiTheme="majorBidi" w:hAnsiTheme="majorBidi"/>
                <w:b/>
                <w:sz w:val="22"/>
                <w:u w:val="single"/>
              </w:rPr>
              <w:t xml:space="preserve">Contribución de los grupos a la rápida implementación del marco mundial de la diversidad biológica posterior a 2020, </w:t>
            </w:r>
            <w:r w:rsidR="00C57F52">
              <w:rPr>
                <w:rFonts w:asciiTheme="majorBidi" w:hAnsiTheme="majorBidi"/>
                <w:b/>
                <w:sz w:val="22"/>
                <w:u w:val="single"/>
              </w:rPr>
              <w:t>con particular énfasis</w:t>
            </w:r>
            <w:r w:rsidRPr="00C57F52">
              <w:rPr>
                <w:rFonts w:asciiTheme="majorBidi" w:hAnsiTheme="majorBidi"/>
                <w:b/>
                <w:sz w:val="22"/>
                <w:u w:val="single"/>
              </w:rPr>
              <w:t xml:space="preserve"> en los resultados de los principales eventos celebrados en paralelo a la COP</w:t>
            </w:r>
            <w:r w:rsidR="00C57F52">
              <w:rPr>
                <w:rFonts w:asciiTheme="majorBidi" w:hAnsiTheme="majorBidi"/>
                <w:b/>
                <w:sz w:val="22"/>
                <w:u w:val="single"/>
              </w:rPr>
              <w:t> </w:t>
            </w:r>
            <w:r w:rsidRPr="00C57F52">
              <w:rPr>
                <w:rFonts w:asciiTheme="majorBidi" w:hAnsiTheme="majorBidi"/>
                <w:b/>
                <w:sz w:val="22"/>
                <w:u w:val="single"/>
              </w:rPr>
              <w:t>15 (40 min):</w:t>
            </w:r>
          </w:p>
          <w:p w14:paraId="202651E9" w14:textId="77777777" w:rsidR="00DD468C" w:rsidRPr="00371E66" w:rsidRDefault="00DD468C" w:rsidP="00416C6B">
            <w:pPr>
              <w:pStyle w:val="ListParagraph"/>
              <w:spacing w:line="276" w:lineRule="auto"/>
              <w:ind w:left="1054" w:hanging="360"/>
              <w:contextualSpacing w:val="0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ajorBidi" w:hAnsiTheme="majorBidi"/>
                <w:sz w:val="22"/>
              </w:rPr>
              <w:t xml:space="preserve">a.) </w:t>
            </w:r>
            <w:r w:rsidR="00416C6B">
              <w:rPr>
                <w:rFonts w:asciiTheme="majorBidi" w:hAnsiTheme="majorBidi"/>
                <w:sz w:val="22"/>
              </w:rPr>
              <w:t xml:space="preserve"> </w:t>
            </w:r>
            <w:r w:rsidR="00C57F52">
              <w:rPr>
                <w:rFonts w:asciiTheme="majorBidi" w:hAnsiTheme="majorBidi"/>
                <w:sz w:val="22"/>
              </w:rPr>
              <w:t>Sra</w:t>
            </w:r>
            <w:r w:rsidR="00C57F52" w:rsidRPr="00C57F52">
              <w:rPr>
                <w:rFonts w:asciiTheme="majorBidi" w:hAnsiTheme="majorBidi"/>
                <w:sz w:val="22"/>
              </w:rPr>
              <w:t xml:space="preserve">. </w:t>
            </w:r>
            <w:proofErr w:type="spellStart"/>
            <w:r w:rsidR="00C57F52" w:rsidRPr="00C57F52">
              <w:rPr>
                <w:rFonts w:asciiTheme="majorBidi" w:hAnsiTheme="majorBidi"/>
                <w:sz w:val="22"/>
              </w:rPr>
              <w:t>Swetha</w:t>
            </w:r>
            <w:proofErr w:type="spellEnd"/>
            <w:r w:rsidR="00C57F52" w:rsidRPr="00C57F52">
              <w:rPr>
                <w:rFonts w:asciiTheme="majorBidi" w:hAnsiTheme="majorBidi"/>
                <w:sz w:val="22"/>
              </w:rPr>
              <w:t xml:space="preserve"> </w:t>
            </w:r>
            <w:proofErr w:type="spellStart"/>
            <w:r w:rsidR="00C57F52" w:rsidRPr="00C57F52">
              <w:rPr>
                <w:rFonts w:asciiTheme="majorBidi" w:hAnsiTheme="majorBidi"/>
                <w:sz w:val="22"/>
              </w:rPr>
              <w:t>Stotra</w:t>
            </w:r>
            <w:proofErr w:type="spellEnd"/>
            <w:r w:rsidR="00C57F52" w:rsidRPr="00C57F52">
              <w:rPr>
                <w:rFonts w:asciiTheme="majorBidi" w:hAnsiTheme="majorBidi"/>
                <w:sz w:val="22"/>
              </w:rPr>
              <w:t xml:space="preserve"> </w:t>
            </w:r>
            <w:proofErr w:type="spellStart"/>
            <w:r w:rsidR="00C57F52" w:rsidRPr="00C57F52">
              <w:rPr>
                <w:rFonts w:asciiTheme="majorBidi" w:hAnsiTheme="majorBidi"/>
                <w:sz w:val="22"/>
              </w:rPr>
              <w:t>Bhashyam</w:t>
            </w:r>
            <w:proofErr w:type="spellEnd"/>
            <w:r w:rsidR="00C57F52" w:rsidRPr="00C57F52">
              <w:rPr>
                <w:rFonts w:asciiTheme="majorBidi" w:hAnsiTheme="majorBidi"/>
                <w:sz w:val="22"/>
              </w:rPr>
              <w:t>, P</w:t>
            </w:r>
            <w:r w:rsidR="00C57F52">
              <w:rPr>
                <w:rFonts w:asciiTheme="majorBidi" w:hAnsiTheme="majorBidi"/>
                <w:sz w:val="22"/>
              </w:rPr>
              <w:t>u</w:t>
            </w:r>
            <w:r w:rsidR="00C57F52" w:rsidRPr="00C57F52">
              <w:rPr>
                <w:rFonts w:asciiTheme="majorBidi" w:hAnsiTheme="majorBidi"/>
                <w:sz w:val="22"/>
              </w:rPr>
              <w:t>nt</w:t>
            </w:r>
            <w:r w:rsidR="00C57F52">
              <w:rPr>
                <w:rFonts w:asciiTheme="majorBidi" w:hAnsiTheme="majorBidi"/>
                <w:sz w:val="22"/>
              </w:rPr>
              <w:t xml:space="preserve">o </w:t>
            </w:r>
            <w:r w:rsidR="00C57F52" w:rsidRPr="00C57F52">
              <w:rPr>
                <w:rFonts w:asciiTheme="majorBidi" w:hAnsiTheme="majorBidi"/>
                <w:sz w:val="22"/>
              </w:rPr>
              <w:t xml:space="preserve">Focal </w:t>
            </w:r>
            <w:r w:rsidR="00C57F52">
              <w:rPr>
                <w:rFonts w:asciiTheme="majorBidi" w:hAnsiTheme="majorBidi"/>
                <w:sz w:val="22"/>
              </w:rPr>
              <w:t xml:space="preserve">para </w:t>
            </w:r>
            <w:r w:rsidR="00C57F52" w:rsidRPr="00C57F52">
              <w:rPr>
                <w:rFonts w:asciiTheme="majorBidi" w:hAnsiTheme="majorBidi"/>
                <w:sz w:val="22"/>
              </w:rPr>
              <w:t>e</w:t>
            </w:r>
            <w:r w:rsidR="00C57F52">
              <w:rPr>
                <w:rFonts w:asciiTheme="majorBidi" w:hAnsiTheme="majorBidi"/>
                <w:sz w:val="22"/>
              </w:rPr>
              <w:t>l Sur</w:t>
            </w:r>
            <w:r w:rsidR="00C57F52" w:rsidRPr="00C57F52">
              <w:rPr>
                <w:rFonts w:asciiTheme="majorBidi" w:hAnsiTheme="majorBidi"/>
                <w:sz w:val="22"/>
              </w:rPr>
              <w:t xml:space="preserve"> Global, Red Mundial de Jóvenes por la Biodiversidad</w:t>
            </w:r>
            <w:r w:rsidR="00B16285">
              <w:rPr>
                <w:rFonts w:asciiTheme="majorBidi" w:hAnsiTheme="majorBidi"/>
                <w:sz w:val="22"/>
              </w:rPr>
              <w:t xml:space="preserve"> (GBYN)</w:t>
            </w:r>
            <w:r w:rsidR="00C57F52" w:rsidRPr="00C57F52"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sz w:val="22"/>
              </w:rPr>
              <w:t>(3 min)</w:t>
            </w:r>
          </w:p>
          <w:p w14:paraId="7921268A" w14:textId="77777777" w:rsidR="00DD468C" w:rsidRDefault="00C57F52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Sra. </w:t>
            </w:r>
            <w:r w:rsidRPr="00C57F52">
              <w:rPr>
                <w:rFonts w:asciiTheme="majorBidi" w:hAnsiTheme="majorBidi"/>
                <w:sz w:val="22"/>
              </w:rPr>
              <w:t xml:space="preserve">Valerie Plante, </w:t>
            </w:r>
            <w:proofErr w:type="gramStart"/>
            <w:r>
              <w:rPr>
                <w:rFonts w:asciiTheme="majorBidi" w:hAnsiTheme="majorBidi"/>
                <w:sz w:val="22"/>
              </w:rPr>
              <w:t>Alcaldesa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</w:t>
            </w:r>
            <w:r w:rsidRPr="00C57F52">
              <w:rPr>
                <w:rFonts w:asciiTheme="majorBidi" w:hAnsiTheme="majorBidi"/>
                <w:sz w:val="22"/>
              </w:rPr>
              <w:t xml:space="preserve">Montreal, </w:t>
            </w:r>
            <w:r>
              <w:rPr>
                <w:rFonts w:asciiTheme="majorBidi" w:hAnsiTheme="majorBidi"/>
                <w:sz w:val="22"/>
              </w:rPr>
              <w:t xml:space="preserve">Embajadora Mundial de </w:t>
            </w:r>
            <w:r w:rsidRPr="00C57F52">
              <w:rPr>
                <w:rFonts w:asciiTheme="majorBidi" w:hAnsiTheme="majorBidi"/>
                <w:sz w:val="22"/>
              </w:rPr>
              <w:t xml:space="preserve">ICLEI </w:t>
            </w:r>
            <w:r>
              <w:rPr>
                <w:rFonts w:asciiTheme="majorBidi" w:hAnsiTheme="majorBidi"/>
                <w:sz w:val="22"/>
              </w:rPr>
              <w:t>para la Biodiversidad Local</w:t>
            </w:r>
            <w:r w:rsidR="00DD468C">
              <w:rPr>
                <w:rFonts w:asciiTheme="majorBidi" w:hAnsiTheme="majorBidi"/>
                <w:sz w:val="22"/>
              </w:rPr>
              <w:t xml:space="preserve"> (3 min)</w:t>
            </w:r>
          </w:p>
          <w:p w14:paraId="07D0869B" w14:textId="77777777" w:rsidR="00DD468C" w:rsidRDefault="00291E7B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lastRenderedPageBreak/>
              <w:t xml:space="preserve">Sr. Liu </w:t>
            </w:r>
            <w:proofErr w:type="spellStart"/>
            <w:r>
              <w:rPr>
                <w:rFonts w:asciiTheme="majorBidi" w:hAnsiTheme="majorBidi"/>
                <w:sz w:val="22"/>
              </w:rPr>
              <w:t>Jiachen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sz w:val="22"/>
              </w:rPr>
              <w:t>Alcalde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Kunming (3 min)</w:t>
            </w:r>
          </w:p>
          <w:p w14:paraId="65C88F32" w14:textId="77777777" w:rsidR="00DD468C" w:rsidRDefault="00C57F52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C57F52">
              <w:rPr>
                <w:rFonts w:asciiTheme="majorBidi" w:hAnsiTheme="majorBidi"/>
                <w:sz w:val="22"/>
              </w:rPr>
              <w:t>Dr</w:t>
            </w:r>
            <w:r>
              <w:rPr>
                <w:rFonts w:asciiTheme="majorBidi" w:hAnsiTheme="majorBidi"/>
                <w:sz w:val="22"/>
              </w:rPr>
              <w:t>a</w:t>
            </w:r>
            <w:r w:rsidRPr="00C57F52">
              <w:rPr>
                <w:rFonts w:asciiTheme="majorBidi" w:hAnsiTheme="majorBidi"/>
                <w:sz w:val="22"/>
              </w:rPr>
              <w:t xml:space="preserve">. Ellen </w:t>
            </w:r>
            <w:proofErr w:type="spellStart"/>
            <w:r w:rsidRPr="00C57F52">
              <w:rPr>
                <w:rFonts w:asciiTheme="majorBidi" w:hAnsiTheme="majorBidi"/>
                <w:sz w:val="22"/>
              </w:rPr>
              <w:t>Stofan</w:t>
            </w:r>
            <w:proofErr w:type="spellEnd"/>
            <w:r w:rsidRPr="00C57F52">
              <w:rPr>
                <w:rFonts w:asciiTheme="majorBidi" w:hAnsiTheme="majorBidi"/>
                <w:sz w:val="22"/>
              </w:rPr>
              <w:t xml:space="preserve">, </w:t>
            </w:r>
            <w:r>
              <w:rPr>
                <w:rFonts w:asciiTheme="majorBidi" w:hAnsiTheme="majorBidi"/>
                <w:sz w:val="22"/>
              </w:rPr>
              <w:t xml:space="preserve">Subsecretaria de Ciencia e Investigación del </w:t>
            </w:r>
            <w:proofErr w:type="spellStart"/>
            <w:r w:rsidRPr="00C57F52">
              <w:rPr>
                <w:rFonts w:asciiTheme="majorBidi" w:hAnsiTheme="majorBidi"/>
                <w:sz w:val="22"/>
              </w:rPr>
              <w:t>Smithsonian</w:t>
            </w:r>
            <w:proofErr w:type="spellEnd"/>
            <w:r w:rsidRPr="00C57F52">
              <w:rPr>
                <w:rFonts w:asciiTheme="majorBidi" w:hAnsiTheme="majorBidi"/>
                <w:sz w:val="22"/>
              </w:rPr>
              <w:t>, Co</w:t>
            </w:r>
            <w:r>
              <w:rPr>
                <w:rFonts w:asciiTheme="majorBidi" w:hAnsiTheme="majorBidi"/>
                <w:sz w:val="22"/>
              </w:rPr>
              <w:t xml:space="preserve">presidenta del </w:t>
            </w:r>
            <w:r w:rsidRPr="00C57F52">
              <w:rPr>
                <w:rFonts w:asciiTheme="majorBidi" w:hAnsiTheme="majorBidi"/>
                <w:sz w:val="22"/>
              </w:rPr>
              <w:t xml:space="preserve">Consorcio de Socios Científicos </w:t>
            </w:r>
            <w:r w:rsidR="00DD468C">
              <w:rPr>
                <w:rFonts w:asciiTheme="majorBidi" w:hAnsiTheme="majorBidi"/>
                <w:sz w:val="22"/>
              </w:rPr>
              <w:t>(3 min)</w:t>
            </w:r>
          </w:p>
          <w:p w14:paraId="5A2A556B" w14:textId="77777777" w:rsidR="00DD468C" w:rsidRDefault="00C57F52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>S</w:t>
            </w:r>
            <w:r w:rsidRPr="00C57F52">
              <w:rPr>
                <w:rFonts w:asciiTheme="majorBidi" w:hAnsiTheme="majorBidi"/>
                <w:sz w:val="22"/>
              </w:rPr>
              <w:t xml:space="preserve">r. </w:t>
            </w:r>
            <w:proofErr w:type="spellStart"/>
            <w:r w:rsidRPr="00C57F52">
              <w:rPr>
                <w:rFonts w:asciiTheme="majorBidi" w:hAnsiTheme="majorBidi"/>
                <w:sz w:val="22"/>
              </w:rPr>
              <w:t>Lakpa</w:t>
            </w:r>
            <w:proofErr w:type="spellEnd"/>
            <w:r w:rsidRPr="00C57F52">
              <w:rPr>
                <w:rFonts w:asciiTheme="majorBidi" w:hAnsiTheme="majorBidi"/>
                <w:sz w:val="22"/>
              </w:rPr>
              <w:t xml:space="preserve"> Nuri Sherpa, </w:t>
            </w:r>
            <w:r>
              <w:rPr>
                <w:rFonts w:asciiTheme="majorBidi" w:hAnsiTheme="majorBidi"/>
                <w:sz w:val="22"/>
              </w:rPr>
              <w:t>C</w:t>
            </w:r>
            <w:r w:rsidRPr="00C57F52">
              <w:rPr>
                <w:rFonts w:asciiTheme="majorBidi" w:hAnsiTheme="majorBidi"/>
                <w:sz w:val="22"/>
              </w:rPr>
              <w:t>o</w:t>
            </w:r>
            <w:r>
              <w:rPr>
                <w:rFonts w:asciiTheme="majorBidi" w:hAnsiTheme="majorBidi"/>
                <w:sz w:val="22"/>
              </w:rPr>
              <w:t>p</w:t>
            </w:r>
            <w:r w:rsidRPr="00C57F52">
              <w:rPr>
                <w:rFonts w:asciiTheme="majorBidi" w:hAnsiTheme="majorBidi"/>
                <w:sz w:val="22"/>
              </w:rPr>
              <w:t>r</w:t>
            </w:r>
            <w:r>
              <w:rPr>
                <w:rFonts w:asciiTheme="majorBidi" w:hAnsiTheme="majorBidi"/>
                <w:sz w:val="22"/>
              </w:rPr>
              <w:t>esidente</w:t>
            </w:r>
            <w:r w:rsidRPr="00C57F52">
              <w:rPr>
                <w:rFonts w:asciiTheme="majorBidi" w:hAnsiTheme="majorBidi"/>
                <w:sz w:val="22"/>
              </w:rPr>
              <w:t xml:space="preserve"> </w:t>
            </w:r>
            <w:r>
              <w:rPr>
                <w:rFonts w:asciiTheme="majorBidi" w:hAnsiTheme="majorBidi"/>
                <w:sz w:val="22"/>
              </w:rPr>
              <w:t>d</w:t>
            </w:r>
            <w:r w:rsidRPr="00C57F52">
              <w:rPr>
                <w:rFonts w:asciiTheme="majorBidi" w:hAnsiTheme="majorBidi"/>
                <w:sz w:val="22"/>
              </w:rPr>
              <w:t>e</w:t>
            </w:r>
            <w:r>
              <w:rPr>
                <w:rFonts w:asciiTheme="majorBidi" w:hAnsiTheme="majorBidi"/>
                <w:sz w:val="22"/>
              </w:rPr>
              <w:t>l</w:t>
            </w:r>
            <w:r w:rsidRPr="00C57F52">
              <w:rPr>
                <w:rFonts w:asciiTheme="majorBidi" w:hAnsiTheme="majorBidi"/>
                <w:sz w:val="22"/>
              </w:rPr>
              <w:t xml:space="preserve"> Foro Internacional Indígena sobre Biodiversidad</w:t>
            </w:r>
            <w:r w:rsidR="00B16285">
              <w:rPr>
                <w:rFonts w:asciiTheme="majorBidi" w:hAnsiTheme="majorBidi"/>
                <w:sz w:val="22"/>
              </w:rPr>
              <w:t xml:space="preserve"> (FIIB)</w:t>
            </w:r>
            <w:r w:rsidRPr="00C57F52">
              <w:rPr>
                <w:rFonts w:asciiTheme="majorBidi" w:hAnsiTheme="majorBidi"/>
                <w:sz w:val="22"/>
              </w:rPr>
              <w:t xml:space="preserve"> </w:t>
            </w:r>
            <w:r w:rsidR="00DD468C">
              <w:rPr>
                <w:rFonts w:asciiTheme="majorBidi" w:hAnsiTheme="majorBidi"/>
                <w:sz w:val="22"/>
              </w:rPr>
              <w:t>(3 min)</w:t>
            </w:r>
          </w:p>
          <w:p w14:paraId="251BC510" w14:textId="77777777" w:rsidR="00DD468C" w:rsidRDefault="00101E9D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Sr. Xu </w:t>
            </w:r>
            <w:proofErr w:type="spellStart"/>
            <w:r>
              <w:rPr>
                <w:rFonts w:asciiTheme="majorBidi" w:hAnsiTheme="majorBidi"/>
                <w:sz w:val="22"/>
              </w:rPr>
              <w:t>Guang</w:t>
            </w:r>
            <w:proofErr w:type="spellEnd"/>
            <w:r>
              <w:rPr>
                <w:rFonts w:asciiTheme="majorBidi" w:hAnsiTheme="majorBidi"/>
                <w:sz w:val="22"/>
              </w:rPr>
              <w:t>, representante de las ONG chinas (3 min)</w:t>
            </w:r>
          </w:p>
          <w:p w14:paraId="3563AC76" w14:textId="77777777" w:rsidR="00DD468C" w:rsidRDefault="000F4701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Sra. Eva </w:t>
            </w:r>
            <w:proofErr w:type="spellStart"/>
            <w:r>
              <w:rPr>
                <w:rFonts w:asciiTheme="majorBidi" w:hAnsiTheme="majorBidi"/>
                <w:sz w:val="22"/>
              </w:rPr>
              <w:t>Zabey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sz w:val="22"/>
              </w:rPr>
              <w:t>Directora Ejecutiva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Business for Nature (3 min)</w:t>
            </w:r>
          </w:p>
          <w:p w14:paraId="4BDC06CE" w14:textId="77777777" w:rsidR="00DD468C" w:rsidRPr="0007396A" w:rsidRDefault="000E782F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07396A">
              <w:rPr>
                <w:rFonts w:asciiTheme="majorBidi" w:hAnsiTheme="majorBidi"/>
                <w:sz w:val="22"/>
                <w:lang w:val="en-US"/>
              </w:rPr>
              <w:t xml:space="preserve">Sr. Jan Erik </w:t>
            </w:r>
            <w:proofErr w:type="spellStart"/>
            <w:r w:rsidRPr="0007396A">
              <w:rPr>
                <w:rFonts w:asciiTheme="majorBidi" w:hAnsiTheme="majorBidi"/>
                <w:sz w:val="22"/>
                <w:lang w:val="en-US"/>
              </w:rPr>
              <w:t>Saugestad</w:t>
            </w:r>
            <w:proofErr w:type="spellEnd"/>
            <w:r w:rsidRPr="0007396A">
              <w:rPr>
                <w:rFonts w:asciiTheme="majorBidi" w:hAnsiTheme="majorBidi"/>
                <w:sz w:val="22"/>
                <w:lang w:val="en-US"/>
              </w:rPr>
              <w:t xml:space="preserve">, Director </w:t>
            </w:r>
            <w:proofErr w:type="spellStart"/>
            <w:r w:rsidRPr="0007396A">
              <w:rPr>
                <w:rFonts w:asciiTheme="majorBidi" w:hAnsiTheme="majorBidi"/>
                <w:sz w:val="22"/>
                <w:lang w:val="en-US"/>
              </w:rPr>
              <w:t>Ejecutivo</w:t>
            </w:r>
            <w:proofErr w:type="spellEnd"/>
            <w:r w:rsidRPr="0007396A">
              <w:rPr>
                <w:rFonts w:asciiTheme="majorBidi" w:hAnsiTheme="majorBidi"/>
                <w:sz w:val="22"/>
                <w:lang w:val="en-US"/>
              </w:rPr>
              <w:t xml:space="preserve"> de </w:t>
            </w:r>
            <w:proofErr w:type="spellStart"/>
            <w:r w:rsidRPr="0007396A">
              <w:rPr>
                <w:rFonts w:asciiTheme="majorBidi" w:hAnsiTheme="majorBidi"/>
                <w:sz w:val="22"/>
                <w:lang w:val="en-US"/>
              </w:rPr>
              <w:t>Storebrand</w:t>
            </w:r>
            <w:proofErr w:type="spellEnd"/>
            <w:r w:rsidRPr="0007396A">
              <w:rPr>
                <w:rFonts w:asciiTheme="majorBidi" w:hAnsiTheme="majorBidi"/>
                <w:sz w:val="22"/>
                <w:lang w:val="en-US"/>
              </w:rPr>
              <w:t xml:space="preserve"> Asset Management, Finance for Biodiversity (3 min)</w:t>
            </w:r>
          </w:p>
          <w:p w14:paraId="52FDE1CE" w14:textId="77777777" w:rsidR="00DD468C" w:rsidRPr="00BD26B0" w:rsidRDefault="00101E9D" w:rsidP="00416C6B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1054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Sr. Liu </w:t>
            </w:r>
            <w:proofErr w:type="spellStart"/>
            <w:r>
              <w:rPr>
                <w:rFonts w:asciiTheme="majorBidi" w:hAnsiTheme="majorBidi"/>
                <w:sz w:val="22"/>
              </w:rPr>
              <w:t>Chunxi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Grupo </w:t>
            </w:r>
            <w:proofErr w:type="spellStart"/>
            <w:r>
              <w:rPr>
                <w:rFonts w:asciiTheme="majorBidi" w:hAnsiTheme="majorBidi"/>
                <w:sz w:val="22"/>
              </w:rPr>
              <w:t>Yili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 (3 min)</w:t>
            </w:r>
          </w:p>
          <w:p w14:paraId="70CC74EC" w14:textId="77777777" w:rsidR="00987EA5" w:rsidRPr="00CE7906" w:rsidRDefault="00CE7906" w:rsidP="00416C6B">
            <w:pPr>
              <w:pStyle w:val="ListParagraph"/>
              <w:numPr>
                <w:ilvl w:val="0"/>
                <w:numId w:val="17"/>
              </w:numPr>
              <w:snapToGrid w:val="0"/>
              <w:spacing w:beforeLines="40" w:before="96" w:afterLines="40" w:after="96"/>
              <w:ind w:left="475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L</w:t>
            </w:r>
            <w:r w:rsidR="00DD468C" w:rsidRPr="00C57F52">
              <w:rPr>
                <w:rFonts w:asciiTheme="majorBidi" w:hAnsiTheme="majorBidi"/>
                <w:b/>
                <w:sz w:val="22"/>
              </w:rPr>
              <w:t>a Agenda de Acción para la Naturaleza y la</w:t>
            </w:r>
            <w:r w:rsidR="00B16285">
              <w:rPr>
                <w:rFonts w:asciiTheme="majorBidi" w:hAnsiTheme="majorBidi"/>
                <w:b/>
                <w:sz w:val="22"/>
              </w:rPr>
              <w:t xml:space="preserve"> G</w:t>
            </w:r>
            <w:r w:rsidR="00DD468C" w:rsidRPr="00C57F52">
              <w:rPr>
                <w:rFonts w:asciiTheme="majorBidi" w:hAnsiTheme="majorBidi"/>
                <w:b/>
                <w:sz w:val="22"/>
              </w:rPr>
              <w:t>en</w:t>
            </w:r>
            <w:r w:rsidR="00B16285">
              <w:rPr>
                <w:rFonts w:asciiTheme="majorBidi" w:hAnsiTheme="majorBidi"/>
                <w:b/>
                <w:sz w:val="22"/>
              </w:rPr>
              <w:t xml:space="preserve">te, </w:t>
            </w:r>
            <w:r w:rsidR="00B16285" w:rsidRPr="00C57F52">
              <w:rPr>
                <w:rFonts w:asciiTheme="majorBidi" w:hAnsiTheme="majorBidi"/>
                <w:b/>
                <w:sz w:val="22"/>
              </w:rPr>
              <w:t>de Sharm el-</w:t>
            </w:r>
            <w:proofErr w:type="spellStart"/>
            <w:r w:rsidR="00B16285" w:rsidRPr="00C57F52">
              <w:rPr>
                <w:rFonts w:asciiTheme="majorBidi" w:hAnsiTheme="majorBidi"/>
                <w:b/>
                <w:sz w:val="22"/>
              </w:rPr>
              <w:t>Sheikh</w:t>
            </w:r>
            <w:proofErr w:type="spellEnd"/>
            <w:r w:rsidR="00B16285" w:rsidRPr="00C57F52">
              <w:rPr>
                <w:rFonts w:asciiTheme="majorBidi" w:hAnsiTheme="majorBidi"/>
                <w:b/>
                <w:sz w:val="22"/>
              </w:rPr>
              <w:t xml:space="preserve"> a Kunming</w:t>
            </w:r>
            <w:r w:rsidR="00B16285">
              <w:rPr>
                <w:rFonts w:asciiTheme="majorBidi" w:hAnsiTheme="majorBidi"/>
                <w:b/>
                <w:sz w:val="22"/>
              </w:rPr>
              <w:t xml:space="preserve"> a Montreal</w:t>
            </w:r>
            <w:r>
              <w:rPr>
                <w:rFonts w:asciiTheme="majorBidi" w:hAnsiTheme="majorBidi"/>
                <w:b/>
                <w:sz w:val="22"/>
              </w:rPr>
              <w:t>, informa</w:t>
            </w:r>
            <w:r w:rsidR="00DD468C">
              <w:rPr>
                <w:rFonts w:asciiTheme="majorBidi" w:hAnsiTheme="majorBidi"/>
                <w:sz w:val="22"/>
              </w:rPr>
              <w:t xml:space="preserve">: Sr. Manuel Pulgar, </w:t>
            </w:r>
            <w:proofErr w:type="gramStart"/>
            <w:r w:rsidR="00DD468C">
              <w:rPr>
                <w:rFonts w:asciiTheme="majorBidi" w:hAnsiTheme="majorBidi"/>
                <w:sz w:val="22"/>
              </w:rPr>
              <w:t>Presidente</w:t>
            </w:r>
            <w:proofErr w:type="gramEnd"/>
            <w:r w:rsidR="00DD468C">
              <w:rPr>
                <w:rFonts w:asciiTheme="majorBidi" w:hAnsiTheme="majorBidi"/>
                <w:sz w:val="22"/>
              </w:rPr>
              <w:t xml:space="preserve"> (5 min)</w:t>
            </w:r>
          </w:p>
          <w:p w14:paraId="6EAE80CF" w14:textId="77777777" w:rsidR="00CE7906" w:rsidRPr="00CE7906" w:rsidRDefault="00CE7906" w:rsidP="00416C6B">
            <w:pPr>
              <w:snapToGrid w:val="0"/>
              <w:spacing w:beforeLines="40" w:before="96" w:afterLines="40" w:after="96"/>
              <w:ind w:left="115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79087CD" w14:textId="77777777" w:rsidR="00F66CB5" w:rsidRPr="00416C6B" w:rsidRDefault="00987EA5" w:rsidP="00416C6B">
            <w:pPr>
              <w:pStyle w:val="ListParagraph"/>
              <w:numPr>
                <w:ilvl w:val="0"/>
                <w:numId w:val="17"/>
              </w:numPr>
              <w:snapToGrid w:val="0"/>
              <w:spacing w:beforeLines="40" w:before="96" w:afterLines="40" w:after="96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 xml:space="preserve">Declaración intergeneracional visionaria: </w:t>
            </w:r>
            <w:r w:rsidR="00B16285">
              <w:rPr>
                <w:rFonts w:asciiTheme="majorBidi" w:hAnsiTheme="majorBidi"/>
                <w:sz w:val="22"/>
              </w:rPr>
              <w:t xml:space="preserve">Sra. Lucy </w:t>
            </w:r>
            <w:proofErr w:type="spellStart"/>
            <w:r w:rsidR="00B16285">
              <w:rPr>
                <w:rFonts w:asciiTheme="majorBidi" w:hAnsiTheme="majorBidi"/>
                <w:sz w:val="22"/>
              </w:rPr>
              <w:t>Mulenkei</w:t>
            </w:r>
            <w:proofErr w:type="spellEnd"/>
            <w:r w:rsidR="00B16285">
              <w:rPr>
                <w:rFonts w:asciiTheme="majorBidi" w:hAnsiTheme="majorBidi"/>
                <w:sz w:val="22"/>
              </w:rPr>
              <w:t xml:space="preserve"> (líder indígena, </w:t>
            </w:r>
            <w:r>
              <w:rPr>
                <w:rFonts w:asciiTheme="majorBidi" w:hAnsiTheme="majorBidi"/>
                <w:sz w:val="22"/>
              </w:rPr>
              <w:t>F</w:t>
            </w:r>
            <w:r w:rsidR="00B16285">
              <w:rPr>
                <w:rFonts w:asciiTheme="majorBidi" w:hAnsiTheme="majorBidi"/>
                <w:sz w:val="22"/>
              </w:rPr>
              <w:t>II</w:t>
            </w:r>
            <w:r>
              <w:rPr>
                <w:rFonts w:asciiTheme="majorBidi" w:hAnsiTheme="majorBidi"/>
                <w:sz w:val="22"/>
              </w:rPr>
              <w:t xml:space="preserve">B) </w:t>
            </w:r>
            <w:r w:rsidR="00CE7906">
              <w:rPr>
                <w:rFonts w:asciiTheme="majorBidi" w:hAnsiTheme="majorBidi"/>
                <w:sz w:val="22"/>
              </w:rPr>
              <w:t>y</w:t>
            </w:r>
            <w:r>
              <w:rPr>
                <w:rFonts w:asciiTheme="majorBidi" w:hAnsiTheme="majorBidi"/>
                <w:sz w:val="22"/>
              </w:rPr>
              <w:t xml:space="preserve"> Sr. H</w:t>
            </w:r>
            <w:r w:rsidR="00B16285">
              <w:rPr>
                <w:rFonts w:asciiTheme="majorBidi" w:hAnsiTheme="majorBidi"/>
                <w:sz w:val="22"/>
              </w:rPr>
              <w:t>é</w:t>
            </w:r>
            <w:r>
              <w:rPr>
                <w:rFonts w:asciiTheme="majorBidi" w:hAnsiTheme="majorBidi"/>
                <w:sz w:val="22"/>
              </w:rPr>
              <w:t>ctor Alan Valdés Suárez (j</w:t>
            </w:r>
            <w:r w:rsidR="00B16285">
              <w:rPr>
                <w:rFonts w:asciiTheme="majorBidi" w:hAnsiTheme="majorBidi"/>
                <w:sz w:val="22"/>
              </w:rPr>
              <w:t>u</w:t>
            </w:r>
            <w:r>
              <w:rPr>
                <w:rFonts w:asciiTheme="majorBidi" w:hAnsiTheme="majorBidi"/>
                <w:sz w:val="22"/>
              </w:rPr>
              <w:t>ven</w:t>
            </w:r>
            <w:r w:rsidR="00B16285">
              <w:rPr>
                <w:rFonts w:asciiTheme="majorBidi" w:hAnsiTheme="majorBidi"/>
                <w:sz w:val="22"/>
              </w:rPr>
              <w:t>tud</w:t>
            </w:r>
            <w:r>
              <w:rPr>
                <w:rFonts w:asciiTheme="majorBidi" w:hAnsiTheme="majorBidi"/>
                <w:sz w:val="22"/>
              </w:rPr>
              <w:t>, GYBN) (5 min)</w:t>
            </w:r>
          </w:p>
          <w:p w14:paraId="3EB68E07" w14:textId="77777777" w:rsidR="00416C6B" w:rsidRPr="00416C6B" w:rsidRDefault="00416C6B" w:rsidP="00416C6B">
            <w:pPr>
              <w:snapToGrid w:val="0"/>
              <w:spacing w:beforeLines="40" w:before="96" w:afterLines="40" w:after="96"/>
              <w:ind w:left="115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C73721D" w14:textId="77777777" w:rsidR="00DD468C" w:rsidRPr="00F66CB5" w:rsidRDefault="00DD468C" w:rsidP="00416C6B">
            <w:pPr>
              <w:pStyle w:val="ListParagraph"/>
              <w:numPr>
                <w:ilvl w:val="0"/>
                <w:numId w:val="17"/>
              </w:numPr>
              <w:snapToGrid w:val="0"/>
              <w:spacing w:beforeLines="40" w:before="96" w:afterLines="40" w:after="96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Observaciones finales</w:t>
            </w:r>
            <w:r>
              <w:rPr>
                <w:rFonts w:asciiTheme="majorBidi" w:hAnsiTheme="majorBidi"/>
                <w:sz w:val="22"/>
              </w:rPr>
              <w:t xml:space="preserve"> </w:t>
            </w:r>
            <w:r w:rsidR="00DF7867">
              <w:rPr>
                <w:rFonts w:asciiTheme="majorBidi" w:hAnsiTheme="majorBidi"/>
                <w:sz w:val="22"/>
              </w:rPr>
              <w:t xml:space="preserve">a cargo </w:t>
            </w:r>
            <w:r>
              <w:rPr>
                <w:rFonts w:asciiTheme="majorBidi" w:hAnsiTheme="majorBidi"/>
                <w:sz w:val="22"/>
              </w:rPr>
              <w:t xml:space="preserve">del Excmo. Sr. Huang </w:t>
            </w:r>
            <w:proofErr w:type="spellStart"/>
            <w:r>
              <w:rPr>
                <w:rFonts w:asciiTheme="majorBidi" w:hAnsiTheme="majorBidi"/>
                <w:sz w:val="22"/>
              </w:rPr>
              <w:t>Runqiu</w:t>
            </w:r>
            <w:proofErr w:type="spellEnd"/>
            <w:r>
              <w:rPr>
                <w:rFonts w:asciiTheme="majorBidi" w:hAnsiTheme="majorBidi"/>
                <w:sz w:val="22"/>
              </w:rPr>
              <w:t xml:space="preserve">, </w:t>
            </w:r>
            <w:proofErr w:type="gramStart"/>
            <w:r>
              <w:rPr>
                <w:rFonts w:asciiTheme="majorBidi" w:hAnsiTheme="majorBidi"/>
                <w:sz w:val="22"/>
              </w:rPr>
              <w:t>Ministro</w:t>
            </w:r>
            <w:proofErr w:type="gramEnd"/>
            <w:r>
              <w:rPr>
                <w:rFonts w:asciiTheme="majorBidi" w:hAnsiTheme="majorBidi"/>
                <w:sz w:val="22"/>
              </w:rPr>
              <w:t xml:space="preserve"> de Ecología y Medio Ambiente de China y </w:t>
            </w:r>
            <w:r w:rsidR="00B16285">
              <w:rPr>
                <w:rFonts w:asciiTheme="majorBidi" w:hAnsiTheme="majorBidi"/>
                <w:sz w:val="22"/>
              </w:rPr>
              <w:t xml:space="preserve">la </w:t>
            </w:r>
            <w:r>
              <w:rPr>
                <w:rFonts w:asciiTheme="majorBidi" w:hAnsiTheme="majorBidi"/>
                <w:sz w:val="22"/>
              </w:rPr>
              <w:t>Sra. Elizabeth Maruma Mrema, Secretaria Ejecutiva del CDB (5 min)</w:t>
            </w:r>
          </w:p>
        </w:tc>
      </w:tr>
      <w:tr w:rsidR="00DD468C" w:rsidRPr="00104B51" w14:paraId="031316A6" w14:textId="77777777" w:rsidTr="002F74B8">
        <w:trPr>
          <w:trHeight w:val="1016"/>
          <w:jc w:val="center"/>
        </w:trPr>
        <w:tc>
          <w:tcPr>
            <w:tcW w:w="2245" w:type="dxa"/>
          </w:tcPr>
          <w:p w14:paraId="02C4E4E1" w14:textId="77777777" w:rsidR="00DD468C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lastRenderedPageBreak/>
              <w:t>SESIÓN PLENARIA DE BALANCE</w:t>
            </w:r>
          </w:p>
          <w:p w14:paraId="568D2DAE" w14:textId="77777777" w:rsidR="00DD468C" w:rsidRPr="00D93497" w:rsidRDefault="00DD468C" w:rsidP="00416C6B">
            <w:pPr>
              <w:spacing w:before="40" w:after="4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/>
                <w:b/>
                <w:sz w:val="22"/>
              </w:rPr>
              <w:t>11:00-13:00 h</w:t>
            </w:r>
          </w:p>
        </w:tc>
        <w:tc>
          <w:tcPr>
            <w:tcW w:w="7853" w:type="dxa"/>
          </w:tcPr>
          <w:p w14:paraId="011E50EC" w14:textId="77777777" w:rsidR="00DD468C" w:rsidRPr="003A5E50" w:rsidRDefault="00DD468C" w:rsidP="00B16285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/>
                <w:sz w:val="22"/>
              </w:rPr>
              <w:t xml:space="preserve">Sesión plenaria </w:t>
            </w:r>
            <w:r w:rsidR="00B16285">
              <w:rPr>
                <w:rFonts w:asciiTheme="majorBidi" w:hAnsiTheme="majorBidi"/>
                <w:sz w:val="22"/>
              </w:rPr>
              <w:t>de</w:t>
            </w:r>
            <w:r>
              <w:rPr>
                <w:rFonts w:asciiTheme="majorBidi" w:hAnsiTheme="majorBidi"/>
                <w:sz w:val="22"/>
              </w:rPr>
              <w:t xml:space="preserve"> balance con los </w:t>
            </w:r>
            <w:proofErr w:type="gramStart"/>
            <w:r>
              <w:rPr>
                <w:rFonts w:asciiTheme="majorBidi" w:hAnsiTheme="majorBidi"/>
                <w:sz w:val="22"/>
              </w:rPr>
              <w:t>Ministros</w:t>
            </w:r>
            <w:proofErr w:type="gramEnd"/>
          </w:p>
        </w:tc>
      </w:tr>
    </w:tbl>
    <w:p w14:paraId="0E589887" w14:textId="77777777" w:rsidR="002F74B8" w:rsidRDefault="002F74B8" w:rsidP="00993F9F">
      <w:pPr>
        <w:jc w:val="center"/>
        <w:rPr>
          <w:rFonts w:asciiTheme="majorBidi" w:hAnsiTheme="majorBidi"/>
          <w:b/>
        </w:rPr>
      </w:pPr>
    </w:p>
    <w:p w14:paraId="77E0372F" w14:textId="77777777" w:rsidR="00D110D3" w:rsidRDefault="009C5FD8" w:rsidP="00993F9F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/>
          <w:b/>
        </w:rPr>
        <w:t>__________</w:t>
      </w:r>
    </w:p>
    <w:sectPr w:rsidR="00D110D3" w:rsidSect="00560A07">
      <w:headerReference w:type="default" r:id="rId11"/>
      <w:headerReference w:type="first" r:id="rId12"/>
      <w:pgSz w:w="12240" w:h="15840" w:code="1"/>
      <w:pgMar w:top="1758" w:right="1418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ABC88" w14:textId="77777777" w:rsidR="00EC1F49" w:rsidRDefault="00EC1F49">
      <w:r>
        <w:separator/>
      </w:r>
    </w:p>
  </w:endnote>
  <w:endnote w:type="continuationSeparator" w:id="0">
    <w:p w14:paraId="78C7B61B" w14:textId="77777777" w:rsidR="00EC1F49" w:rsidRDefault="00EC1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0A35" w14:textId="77777777" w:rsidR="00EC1F49" w:rsidRDefault="00EC1F49">
      <w:bookmarkStart w:id="0" w:name="_Hlk112066086"/>
      <w:bookmarkEnd w:id="0"/>
      <w:r>
        <w:separator/>
      </w:r>
    </w:p>
  </w:footnote>
  <w:footnote w:type="continuationSeparator" w:id="0">
    <w:p w14:paraId="26A90CE4" w14:textId="77777777" w:rsidR="00EC1F49" w:rsidRDefault="00EC1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5615" w14:textId="77777777" w:rsidR="00560A07" w:rsidRDefault="00280737" w:rsidP="006E2E62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5ACF6676" wp14:editId="619AAFE1">
          <wp:simplePos x="0" y="0"/>
          <wp:positionH relativeFrom="column">
            <wp:posOffset>5517515</wp:posOffset>
          </wp:positionH>
          <wp:positionV relativeFrom="topMargin">
            <wp:posOffset>206375</wp:posOffset>
          </wp:positionV>
          <wp:extent cx="598170" cy="92075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68B9" w:rsidRPr="00F803D6">
      <w:rPr>
        <w:rFonts w:ascii="Arial" w:hAnsi="Arial" w:cs="Arial"/>
        <w:noProof/>
        <w:sz w:val="32"/>
        <w:szCs w:val="32"/>
        <w:lang w:val="en-US" w:eastAsia="en-US"/>
      </w:rPr>
      <w:drawing>
        <wp:inline distT="0" distB="0" distL="0" distR="0" wp14:anchorId="065A43FA" wp14:editId="4FEE7D40">
          <wp:extent cx="1783533" cy="735166"/>
          <wp:effectExtent l="0" t="0" r="7620" b="825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171" cy="770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7CFD2" w14:textId="77777777" w:rsidR="0022170D" w:rsidRDefault="001468B9" w:rsidP="00F86BCB">
    <w:pPr>
      <w:pStyle w:val="Header"/>
      <w:tabs>
        <w:tab w:val="clear" w:pos="4320"/>
        <w:tab w:val="clear" w:pos="8640"/>
        <w:tab w:val="center" w:pos="4286"/>
      </w:tabs>
      <w:spacing w:after="240"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rFonts w:ascii="Arial" w:hAnsi="Arial"/>
        <w:noProof/>
        <w:sz w:val="32"/>
        <w:lang w:val="en-US" w:eastAsia="en-US"/>
      </w:rPr>
      <w:drawing>
        <wp:anchor distT="0" distB="0" distL="114300" distR="114300" simplePos="0" relativeHeight="251660288" behindDoc="0" locked="0" layoutInCell="1" allowOverlap="1" wp14:anchorId="0B47D945" wp14:editId="5E66D773">
          <wp:simplePos x="0" y="0"/>
          <wp:positionH relativeFrom="column">
            <wp:posOffset>5498465</wp:posOffset>
          </wp:positionH>
          <wp:positionV relativeFrom="topMargin">
            <wp:posOffset>368935</wp:posOffset>
          </wp:positionV>
          <wp:extent cx="598170" cy="920750"/>
          <wp:effectExtent l="0" t="0" r="0" b="0"/>
          <wp:wrapSquare wrapText="bothSides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803D6">
      <w:rPr>
        <w:rFonts w:ascii="Arial" w:hAnsi="Arial" w:cs="Arial"/>
        <w:noProof/>
        <w:sz w:val="32"/>
        <w:szCs w:val="32"/>
        <w:lang w:val="en-US" w:eastAsia="en-US"/>
      </w:rPr>
      <w:drawing>
        <wp:inline distT="0" distB="0" distL="0" distR="0" wp14:anchorId="2A643723" wp14:editId="61A403D1">
          <wp:extent cx="1702052" cy="723265"/>
          <wp:effectExtent l="0" t="0" r="0" b="63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398" cy="7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86BCB">
      <w:rPr>
        <w:rFonts w:ascii="Arial" w:hAnsi="Arial" w:cs="Arial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3" w15:restartNumberingAfterBreak="0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Theme="minorEastAsia" w:hAnsiTheme="majorBidi" w:cstheme="maj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73E50"/>
    <w:multiLevelType w:val="hybridMultilevel"/>
    <w:tmpl w:val="65E8E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0" w15:restartNumberingAfterBreak="0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375963"/>
    <w:multiLevelType w:val="hybridMultilevel"/>
    <w:tmpl w:val="A1C6CEE2"/>
    <w:lvl w:ilvl="0" w:tplc="0F4086CC">
      <w:start w:val="2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7"/>
  </w:num>
  <w:num w:numId="3">
    <w:abstractNumId w:val="25"/>
  </w:num>
  <w:num w:numId="4">
    <w:abstractNumId w:val="31"/>
  </w:num>
  <w:num w:numId="5">
    <w:abstractNumId w:val="15"/>
  </w:num>
  <w:num w:numId="6">
    <w:abstractNumId w:val="12"/>
  </w:num>
  <w:num w:numId="7">
    <w:abstractNumId w:val="30"/>
  </w:num>
  <w:num w:numId="8">
    <w:abstractNumId w:val="13"/>
  </w:num>
  <w:num w:numId="9">
    <w:abstractNumId w:val="14"/>
  </w:num>
  <w:num w:numId="10">
    <w:abstractNumId w:val="0"/>
  </w:num>
  <w:num w:numId="11">
    <w:abstractNumId w:val="10"/>
  </w:num>
  <w:num w:numId="12">
    <w:abstractNumId w:val="4"/>
  </w:num>
  <w:num w:numId="13">
    <w:abstractNumId w:val="22"/>
  </w:num>
  <w:num w:numId="14">
    <w:abstractNumId w:val="19"/>
  </w:num>
  <w:num w:numId="15">
    <w:abstractNumId w:val="20"/>
  </w:num>
  <w:num w:numId="16">
    <w:abstractNumId w:val="26"/>
  </w:num>
  <w:num w:numId="17">
    <w:abstractNumId w:val="1"/>
  </w:num>
  <w:num w:numId="18">
    <w:abstractNumId w:val="32"/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33"/>
  </w:num>
  <w:num w:numId="26">
    <w:abstractNumId w:val="23"/>
  </w:num>
  <w:num w:numId="27">
    <w:abstractNumId w:val="7"/>
  </w:num>
  <w:num w:numId="28">
    <w:abstractNumId w:val="9"/>
  </w:num>
  <w:num w:numId="29">
    <w:abstractNumId w:val="28"/>
  </w:num>
  <w:num w:numId="30">
    <w:abstractNumId w:val="11"/>
  </w:num>
  <w:num w:numId="31">
    <w:abstractNumId w:val="24"/>
  </w:num>
  <w:num w:numId="32">
    <w:abstractNumId w:val="2"/>
  </w:num>
  <w:num w:numId="33">
    <w:abstractNumId w:val="8"/>
  </w:num>
  <w:num w:numId="34">
    <w:abstractNumId w:val="3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C4"/>
    <w:rsid w:val="00001132"/>
    <w:rsid w:val="0000434A"/>
    <w:rsid w:val="00004372"/>
    <w:rsid w:val="00004B11"/>
    <w:rsid w:val="00012593"/>
    <w:rsid w:val="000128F0"/>
    <w:rsid w:val="0001509D"/>
    <w:rsid w:val="00015CAD"/>
    <w:rsid w:val="0001655B"/>
    <w:rsid w:val="00016968"/>
    <w:rsid w:val="00020CB7"/>
    <w:rsid w:val="00025226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38DA"/>
    <w:rsid w:val="0005463A"/>
    <w:rsid w:val="00060F26"/>
    <w:rsid w:val="00071AAD"/>
    <w:rsid w:val="00071CBD"/>
    <w:rsid w:val="0007396A"/>
    <w:rsid w:val="00077B00"/>
    <w:rsid w:val="00082816"/>
    <w:rsid w:val="00090581"/>
    <w:rsid w:val="00090743"/>
    <w:rsid w:val="00093D3B"/>
    <w:rsid w:val="000A1EAF"/>
    <w:rsid w:val="000A33F7"/>
    <w:rsid w:val="000A38EE"/>
    <w:rsid w:val="000A43B2"/>
    <w:rsid w:val="000A6CF4"/>
    <w:rsid w:val="000B6228"/>
    <w:rsid w:val="000B7184"/>
    <w:rsid w:val="000C15A0"/>
    <w:rsid w:val="000C271C"/>
    <w:rsid w:val="000C4721"/>
    <w:rsid w:val="000D4AE6"/>
    <w:rsid w:val="000D6A28"/>
    <w:rsid w:val="000E6D74"/>
    <w:rsid w:val="000E782F"/>
    <w:rsid w:val="000F03FE"/>
    <w:rsid w:val="000F1C0C"/>
    <w:rsid w:val="000F4412"/>
    <w:rsid w:val="000F4701"/>
    <w:rsid w:val="000F7436"/>
    <w:rsid w:val="00100488"/>
    <w:rsid w:val="00101E9D"/>
    <w:rsid w:val="00103A89"/>
    <w:rsid w:val="00105221"/>
    <w:rsid w:val="0011369D"/>
    <w:rsid w:val="00114626"/>
    <w:rsid w:val="00114A17"/>
    <w:rsid w:val="001208DE"/>
    <w:rsid w:val="00122E4E"/>
    <w:rsid w:val="0012431A"/>
    <w:rsid w:val="00130C58"/>
    <w:rsid w:val="001334CB"/>
    <w:rsid w:val="00144715"/>
    <w:rsid w:val="00144873"/>
    <w:rsid w:val="00145BAE"/>
    <w:rsid w:val="001468B9"/>
    <w:rsid w:val="001516BC"/>
    <w:rsid w:val="00152EC8"/>
    <w:rsid w:val="00155F27"/>
    <w:rsid w:val="00156E1A"/>
    <w:rsid w:val="001656C6"/>
    <w:rsid w:val="00166C0B"/>
    <w:rsid w:val="00167FF3"/>
    <w:rsid w:val="00170A3F"/>
    <w:rsid w:val="00171CE9"/>
    <w:rsid w:val="001771FC"/>
    <w:rsid w:val="00184470"/>
    <w:rsid w:val="00185E78"/>
    <w:rsid w:val="00186A57"/>
    <w:rsid w:val="0019013D"/>
    <w:rsid w:val="00193162"/>
    <w:rsid w:val="00195F78"/>
    <w:rsid w:val="001A104A"/>
    <w:rsid w:val="001A10BF"/>
    <w:rsid w:val="001A301D"/>
    <w:rsid w:val="001A47BA"/>
    <w:rsid w:val="001A52CB"/>
    <w:rsid w:val="001A7B51"/>
    <w:rsid w:val="001B502E"/>
    <w:rsid w:val="001B7642"/>
    <w:rsid w:val="001B77C4"/>
    <w:rsid w:val="001C04FF"/>
    <w:rsid w:val="001C0E3C"/>
    <w:rsid w:val="001D22C4"/>
    <w:rsid w:val="001D2721"/>
    <w:rsid w:val="001D3754"/>
    <w:rsid w:val="001D6800"/>
    <w:rsid w:val="001D7309"/>
    <w:rsid w:val="001E3E11"/>
    <w:rsid w:val="001F2335"/>
    <w:rsid w:val="001F6AC7"/>
    <w:rsid w:val="00203867"/>
    <w:rsid w:val="0020634B"/>
    <w:rsid w:val="002066FA"/>
    <w:rsid w:val="00210AE4"/>
    <w:rsid w:val="0021368F"/>
    <w:rsid w:val="00213E75"/>
    <w:rsid w:val="0021439F"/>
    <w:rsid w:val="002159F6"/>
    <w:rsid w:val="00216DA9"/>
    <w:rsid w:val="0022170D"/>
    <w:rsid w:val="002260F0"/>
    <w:rsid w:val="00231211"/>
    <w:rsid w:val="002324A3"/>
    <w:rsid w:val="00233094"/>
    <w:rsid w:val="00244FE0"/>
    <w:rsid w:val="00247402"/>
    <w:rsid w:val="0025181D"/>
    <w:rsid w:val="0025443E"/>
    <w:rsid w:val="00254BB6"/>
    <w:rsid w:val="00256301"/>
    <w:rsid w:val="002576CD"/>
    <w:rsid w:val="00262830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0A5C"/>
    <w:rsid w:val="00287938"/>
    <w:rsid w:val="00290379"/>
    <w:rsid w:val="00291853"/>
    <w:rsid w:val="00291E7B"/>
    <w:rsid w:val="00294BC4"/>
    <w:rsid w:val="002A0844"/>
    <w:rsid w:val="002A19CB"/>
    <w:rsid w:val="002A1AE1"/>
    <w:rsid w:val="002A22C2"/>
    <w:rsid w:val="002A518C"/>
    <w:rsid w:val="002A6DA8"/>
    <w:rsid w:val="002B5527"/>
    <w:rsid w:val="002B67E4"/>
    <w:rsid w:val="002B76F9"/>
    <w:rsid w:val="002B7746"/>
    <w:rsid w:val="002B7DC5"/>
    <w:rsid w:val="002C067C"/>
    <w:rsid w:val="002C08A1"/>
    <w:rsid w:val="002C137A"/>
    <w:rsid w:val="002D065D"/>
    <w:rsid w:val="002D164F"/>
    <w:rsid w:val="002D18CA"/>
    <w:rsid w:val="002D5C52"/>
    <w:rsid w:val="002E7048"/>
    <w:rsid w:val="002E755A"/>
    <w:rsid w:val="002F1070"/>
    <w:rsid w:val="002F4625"/>
    <w:rsid w:val="002F74B8"/>
    <w:rsid w:val="00300760"/>
    <w:rsid w:val="00303A59"/>
    <w:rsid w:val="00306930"/>
    <w:rsid w:val="00312042"/>
    <w:rsid w:val="003135DA"/>
    <w:rsid w:val="00313CE3"/>
    <w:rsid w:val="00314B87"/>
    <w:rsid w:val="00315D84"/>
    <w:rsid w:val="00317932"/>
    <w:rsid w:val="0032071B"/>
    <w:rsid w:val="00330E6F"/>
    <w:rsid w:val="00332A6E"/>
    <w:rsid w:val="00332E9D"/>
    <w:rsid w:val="00333F18"/>
    <w:rsid w:val="00342659"/>
    <w:rsid w:val="00342DD3"/>
    <w:rsid w:val="0034301B"/>
    <w:rsid w:val="00343531"/>
    <w:rsid w:val="003469EF"/>
    <w:rsid w:val="00353EC9"/>
    <w:rsid w:val="0035686E"/>
    <w:rsid w:val="00361372"/>
    <w:rsid w:val="0036255A"/>
    <w:rsid w:val="00371E66"/>
    <w:rsid w:val="003724D0"/>
    <w:rsid w:val="003743D9"/>
    <w:rsid w:val="00380ABC"/>
    <w:rsid w:val="0038421D"/>
    <w:rsid w:val="0038536F"/>
    <w:rsid w:val="00391F26"/>
    <w:rsid w:val="00395128"/>
    <w:rsid w:val="00397AD0"/>
    <w:rsid w:val="003A5E50"/>
    <w:rsid w:val="003C1C93"/>
    <w:rsid w:val="003C645F"/>
    <w:rsid w:val="003D2B4F"/>
    <w:rsid w:val="003D2CCD"/>
    <w:rsid w:val="003E054D"/>
    <w:rsid w:val="003E0FE5"/>
    <w:rsid w:val="003E375E"/>
    <w:rsid w:val="003E4430"/>
    <w:rsid w:val="003F3E6C"/>
    <w:rsid w:val="003F46DF"/>
    <w:rsid w:val="003F5466"/>
    <w:rsid w:val="003F5D0D"/>
    <w:rsid w:val="003F5EC1"/>
    <w:rsid w:val="003F7FDE"/>
    <w:rsid w:val="0040420E"/>
    <w:rsid w:val="00404BD3"/>
    <w:rsid w:val="0040615B"/>
    <w:rsid w:val="004110A1"/>
    <w:rsid w:val="00414F22"/>
    <w:rsid w:val="00416237"/>
    <w:rsid w:val="00416C6B"/>
    <w:rsid w:val="004207E8"/>
    <w:rsid w:val="00421DB9"/>
    <w:rsid w:val="00424D3D"/>
    <w:rsid w:val="0043164D"/>
    <w:rsid w:val="00432913"/>
    <w:rsid w:val="0043502D"/>
    <w:rsid w:val="004354F6"/>
    <w:rsid w:val="00451580"/>
    <w:rsid w:val="00454CE8"/>
    <w:rsid w:val="00460297"/>
    <w:rsid w:val="0047443E"/>
    <w:rsid w:val="0047451A"/>
    <w:rsid w:val="004758F1"/>
    <w:rsid w:val="00481E2E"/>
    <w:rsid w:val="00485BEE"/>
    <w:rsid w:val="004874C9"/>
    <w:rsid w:val="00487C28"/>
    <w:rsid w:val="004911D9"/>
    <w:rsid w:val="00491EC9"/>
    <w:rsid w:val="00494B93"/>
    <w:rsid w:val="0049517F"/>
    <w:rsid w:val="004A04EF"/>
    <w:rsid w:val="004A1FBC"/>
    <w:rsid w:val="004A24E6"/>
    <w:rsid w:val="004A6094"/>
    <w:rsid w:val="004A62BF"/>
    <w:rsid w:val="004A719C"/>
    <w:rsid w:val="004A7A3E"/>
    <w:rsid w:val="004B0306"/>
    <w:rsid w:val="004B1481"/>
    <w:rsid w:val="004B1C9E"/>
    <w:rsid w:val="004B630C"/>
    <w:rsid w:val="004C1E3E"/>
    <w:rsid w:val="004C36AB"/>
    <w:rsid w:val="004D4109"/>
    <w:rsid w:val="004E0928"/>
    <w:rsid w:val="004E4BCF"/>
    <w:rsid w:val="004F57F0"/>
    <w:rsid w:val="004F586E"/>
    <w:rsid w:val="004F5969"/>
    <w:rsid w:val="004F77D7"/>
    <w:rsid w:val="004F7AE1"/>
    <w:rsid w:val="005006DE"/>
    <w:rsid w:val="00511F75"/>
    <w:rsid w:val="005132C0"/>
    <w:rsid w:val="00516A48"/>
    <w:rsid w:val="005170CE"/>
    <w:rsid w:val="005242F3"/>
    <w:rsid w:val="00525968"/>
    <w:rsid w:val="00531A26"/>
    <w:rsid w:val="00532476"/>
    <w:rsid w:val="00537813"/>
    <w:rsid w:val="00546819"/>
    <w:rsid w:val="005469ED"/>
    <w:rsid w:val="00550D40"/>
    <w:rsid w:val="0055572E"/>
    <w:rsid w:val="0055668B"/>
    <w:rsid w:val="00560A07"/>
    <w:rsid w:val="00560E7F"/>
    <w:rsid w:val="0056172D"/>
    <w:rsid w:val="005650A7"/>
    <w:rsid w:val="005824FC"/>
    <w:rsid w:val="0058391D"/>
    <w:rsid w:val="00584B19"/>
    <w:rsid w:val="005901F4"/>
    <w:rsid w:val="005932D5"/>
    <w:rsid w:val="00596A92"/>
    <w:rsid w:val="005A77F2"/>
    <w:rsid w:val="005C3F60"/>
    <w:rsid w:val="005D1173"/>
    <w:rsid w:val="005D1DEA"/>
    <w:rsid w:val="005D1F93"/>
    <w:rsid w:val="005E2407"/>
    <w:rsid w:val="005E2A85"/>
    <w:rsid w:val="005F3C1E"/>
    <w:rsid w:val="00600804"/>
    <w:rsid w:val="006056FD"/>
    <w:rsid w:val="00610130"/>
    <w:rsid w:val="00610ECF"/>
    <w:rsid w:val="00616839"/>
    <w:rsid w:val="00621E0C"/>
    <w:rsid w:val="00624731"/>
    <w:rsid w:val="00624C82"/>
    <w:rsid w:val="00626CE8"/>
    <w:rsid w:val="00633284"/>
    <w:rsid w:val="006339AB"/>
    <w:rsid w:val="00634FD3"/>
    <w:rsid w:val="00636730"/>
    <w:rsid w:val="0064615E"/>
    <w:rsid w:val="00650CE1"/>
    <w:rsid w:val="00661157"/>
    <w:rsid w:val="006618C3"/>
    <w:rsid w:val="006625EE"/>
    <w:rsid w:val="006636FB"/>
    <w:rsid w:val="00664723"/>
    <w:rsid w:val="00676A1A"/>
    <w:rsid w:val="00682E48"/>
    <w:rsid w:val="006836A4"/>
    <w:rsid w:val="00687212"/>
    <w:rsid w:val="00687F86"/>
    <w:rsid w:val="00695088"/>
    <w:rsid w:val="0069698E"/>
    <w:rsid w:val="006A4BD5"/>
    <w:rsid w:val="006B2C28"/>
    <w:rsid w:val="006B2E89"/>
    <w:rsid w:val="006B3B91"/>
    <w:rsid w:val="006B4DED"/>
    <w:rsid w:val="006C60F9"/>
    <w:rsid w:val="006D00A9"/>
    <w:rsid w:val="006D5291"/>
    <w:rsid w:val="006E2E62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64F0"/>
    <w:rsid w:val="00737066"/>
    <w:rsid w:val="0074022B"/>
    <w:rsid w:val="00743379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70390"/>
    <w:rsid w:val="00770A6C"/>
    <w:rsid w:val="00771586"/>
    <w:rsid w:val="00776FD7"/>
    <w:rsid w:val="00777CDA"/>
    <w:rsid w:val="00786134"/>
    <w:rsid w:val="0079367D"/>
    <w:rsid w:val="00793883"/>
    <w:rsid w:val="00794E2B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4055"/>
    <w:rsid w:val="007D487C"/>
    <w:rsid w:val="007D4D41"/>
    <w:rsid w:val="007E027C"/>
    <w:rsid w:val="007F3A99"/>
    <w:rsid w:val="007F6910"/>
    <w:rsid w:val="0080199C"/>
    <w:rsid w:val="00801D1A"/>
    <w:rsid w:val="00804363"/>
    <w:rsid w:val="008123CD"/>
    <w:rsid w:val="00831720"/>
    <w:rsid w:val="008325CF"/>
    <w:rsid w:val="00832E1E"/>
    <w:rsid w:val="00833400"/>
    <w:rsid w:val="0083724E"/>
    <w:rsid w:val="00840313"/>
    <w:rsid w:val="008410BA"/>
    <w:rsid w:val="00851CFA"/>
    <w:rsid w:val="00852EC8"/>
    <w:rsid w:val="008542AB"/>
    <w:rsid w:val="00855DF3"/>
    <w:rsid w:val="008644E2"/>
    <w:rsid w:val="0086515C"/>
    <w:rsid w:val="00866517"/>
    <w:rsid w:val="00866F20"/>
    <w:rsid w:val="00867CC0"/>
    <w:rsid w:val="00870C82"/>
    <w:rsid w:val="0087333E"/>
    <w:rsid w:val="008744AC"/>
    <w:rsid w:val="00874FA1"/>
    <w:rsid w:val="008758C9"/>
    <w:rsid w:val="00884219"/>
    <w:rsid w:val="00885CB2"/>
    <w:rsid w:val="008911E7"/>
    <w:rsid w:val="0089549A"/>
    <w:rsid w:val="00897531"/>
    <w:rsid w:val="008A226A"/>
    <w:rsid w:val="008A5C8D"/>
    <w:rsid w:val="008B0551"/>
    <w:rsid w:val="008B0624"/>
    <w:rsid w:val="008B0D9B"/>
    <w:rsid w:val="008B6598"/>
    <w:rsid w:val="008C46D7"/>
    <w:rsid w:val="008C5B84"/>
    <w:rsid w:val="008D08D5"/>
    <w:rsid w:val="008E0E9B"/>
    <w:rsid w:val="008E28D2"/>
    <w:rsid w:val="008E5267"/>
    <w:rsid w:val="008E624E"/>
    <w:rsid w:val="008E7923"/>
    <w:rsid w:val="008F0216"/>
    <w:rsid w:val="008F070E"/>
    <w:rsid w:val="008F17A6"/>
    <w:rsid w:val="00900929"/>
    <w:rsid w:val="00902739"/>
    <w:rsid w:val="009045A8"/>
    <w:rsid w:val="00904AC9"/>
    <w:rsid w:val="009127D6"/>
    <w:rsid w:val="00913E19"/>
    <w:rsid w:val="009274CD"/>
    <w:rsid w:val="00927993"/>
    <w:rsid w:val="00936D22"/>
    <w:rsid w:val="00940608"/>
    <w:rsid w:val="00942DD2"/>
    <w:rsid w:val="00943B24"/>
    <w:rsid w:val="00945444"/>
    <w:rsid w:val="009466D5"/>
    <w:rsid w:val="00947C2D"/>
    <w:rsid w:val="0095015E"/>
    <w:rsid w:val="00951413"/>
    <w:rsid w:val="00954A12"/>
    <w:rsid w:val="00955498"/>
    <w:rsid w:val="009554AB"/>
    <w:rsid w:val="0096181A"/>
    <w:rsid w:val="00962517"/>
    <w:rsid w:val="00965344"/>
    <w:rsid w:val="00983CDC"/>
    <w:rsid w:val="00985B44"/>
    <w:rsid w:val="00987EA5"/>
    <w:rsid w:val="0099053C"/>
    <w:rsid w:val="00993F9F"/>
    <w:rsid w:val="00994D82"/>
    <w:rsid w:val="009A0DDB"/>
    <w:rsid w:val="009A5137"/>
    <w:rsid w:val="009A5BB4"/>
    <w:rsid w:val="009A7B94"/>
    <w:rsid w:val="009B1A37"/>
    <w:rsid w:val="009B5937"/>
    <w:rsid w:val="009C02AE"/>
    <w:rsid w:val="009C430B"/>
    <w:rsid w:val="009C5FD8"/>
    <w:rsid w:val="009C76FD"/>
    <w:rsid w:val="009D0254"/>
    <w:rsid w:val="009E1991"/>
    <w:rsid w:val="009E296B"/>
    <w:rsid w:val="009E4028"/>
    <w:rsid w:val="009F13B2"/>
    <w:rsid w:val="009F2277"/>
    <w:rsid w:val="009F28E0"/>
    <w:rsid w:val="009F6092"/>
    <w:rsid w:val="009F7CE6"/>
    <w:rsid w:val="00A03B93"/>
    <w:rsid w:val="00A040F8"/>
    <w:rsid w:val="00A0569E"/>
    <w:rsid w:val="00A064B8"/>
    <w:rsid w:val="00A068E7"/>
    <w:rsid w:val="00A06B58"/>
    <w:rsid w:val="00A10C61"/>
    <w:rsid w:val="00A1306B"/>
    <w:rsid w:val="00A1456D"/>
    <w:rsid w:val="00A16711"/>
    <w:rsid w:val="00A2001D"/>
    <w:rsid w:val="00A21618"/>
    <w:rsid w:val="00A22A42"/>
    <w:rsid w:val="00A22CA3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2047"/>
    <w:rsid w:val="00A72C9A"/>
    <w:rsid w:val="00A73FB6"/>
    <w:rsid w:val="00A74CD4"/>
    <w:rsid w:val="00A750FF"/>
    <w:rsid w:val="00A756A7"/>
    <w:rsid w:val="00A7616F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4F76"/>
    <w:rsid w:val="00AC555C"/>
    <w:rsid w:val="00AC73F7"/>
    <w:rsid w:val="00AE2B1E"/>
    <w:rsid w:val="00AE6FEC"/>
    <w:rsid w:val="00AF43FE"/>
    <w:rsid w:val="00AF5037"/>
    <w:rsid w:val="00AF5DD8"/>
    <w:rsid w:val="00AF67BA"/>
    <w:rsid w:val="00AF7B2D"/>
    <w:rsid w:val="00B01F2D"/>
    <w:rsid w:val="00B025C1"/>
    <w:rsid w:val="00B02B94"/>
    <w:rsid w:val="00B06B2E"/>
    <w:rsid w:val="00B15DE5"/>
    <w:rsid w:val="00B16285"/>
    <w:rsid w:val="00B21B20"/>
    <w:rsid w:val="00B246F5"/>
    <w:rsid w:val="00B27750"/>
    <w:rsid w:val="00B317FB"/>
    <w:rsid w:val="00B34678"/>
    <w:rsid w:val="00B411D0"/>
    <w:rsid w:val="00B4279E"/>
    <w:rsid w:val="00B472A4"/>
    <w:rsid w:val="00B50D68"/>
    <w:rsid w:val="00B5504B"/>
    <w:rsid w:val="00B569C5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A12C6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D26B0"/>
    <w:rsid w:val="00BD2D91"/>
    <w:rsid w:val="00BD4475"/>
    <w:rsid w:val="00BE51A2"/>
    <w:rsid w:val="00BE5960"/>
    <w:rsid w:val="00BF098E"/>
    <w:rsid w:val="00BF192C"/>
    <w:rsid w:val="00C0100A"/>
    <w:rsid w:val="00C01772"/>
    <w:rsid w:val="00C02B09"/>
    <w:rsid w:val="00C06EC7"/>
    <w:rsid w:val="00C11527"/>
    <w:rsid w:val="00C17E33"/>
    <w:rsid w:val="00C22DCD"/>
    <w:rsid w:val="00C40CAA"/>
    <w:rsid w:val="00C412DA"/>
    <w:rsid w:val="00C4152A"/>
    <w:rsid w:val="00C42AC4"/>
    <w:rsid w:val="00C50360"/>
    <w:rsid w:val="00C50821"/>
    <w:rsid w:val="00C50E29"/>
    <w:rsid w:val="00C54BF8"/>
    <w:rsid w:val="00C57245"/>
    <w:rsid w:val="00C57F52"/>
    <w:rsid w:val="00C61775"/>
    <w:rsid w:val="00C61E68"/>
    <w:rsid w:val="00C655F4"/>
    <w:rsid w:val="00C65852"/>
    <w:rsid w:val="00C658EC"/>
    <w:rsid w:val="00C65EF1"/>
    <w:rsid w:val="00C66665"/>
    <w:rsid w:val="00C70D3D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2C81"/>
    <w:rsid w:val="00C93578"/>
    <w:rsid w:val="00C9464F"/>
    <w:rsid w:val="00C94853"/>
    <w:rsid w:val="00C9676A"/>
    <w:rsid w:val="00C97C2D"/>
    <w:rsid w:val="00CA2614"/>
    <w:rsid w:val="00CA3CDA"/>
    <w:rsid w:val="00CA7F43"/>
    <w:rsid w:val="00CB1FC6"/>
    <w:rsid w:val="00CB31A6"/>
    <w:rsid w:val="00CB39D6"/>
    <w:rsid w:val="00CB3EC1"/>
    <w:rsid w:val="00CB7750"/>
    <w:rsid w:val="00CC7281"/>
    <w:rsid w:val="00CC72B0"/>
    <w:rsid w:val="00CC74E2"/>
    <w:rsid w:val="00CC7E93"/>
    <w:rsid w:val="00CD73FE"/>
    <w:rsid w:val="00CD7E19"/>
    <w:rsid w:val="00CE4AB1"/>
    <w:rsid w:val="00CE4CED"/>
    <w:rsid w:val="00CE602C"/>
    <w:rsid w:val="00CE7906"/>
    <w:rsid w:val="00CF16C6"/>
    <w:rsid w:val="00CF662A"/>
    <w:rsid w:val="00CF7875"/>
    <w:rsid w:val="00D00CDE"/>
    <w:rsid w:val="00D0277B"/>
    <w:rsid w:val="00D050C4"/>
    <w:rsid w:val="00D0791F"/>
    <w:rsid w:val="00D079F0"/>
    <w:rsid w:val="00D110D3"/>
    <w:rsid w:val="00D12530"/>
    <w:rsid w:val="00D12BF5"/>
    <w:rsid w:val="00D13622"/>
    <w:rsid w:val="00D13AEE"/>
    <w:rsid w:val="00D17C13"/>
    <w:rsid w:val="00D24B25"/>
    <w:rsid w:val="00D3518F"/>
    <w:rsid w:val="00D40821"/>
    <w:rsid w:val="00D41835"/>
    <w:rsid w:val="00D45BE9"/>
    <w:rsid w:val="00D5253A"/>
    <w:rsid w:val="00D53212"/>
    <w:rsid w:val="00D56858"/>
    <w:rsid w:val="00D61AA5"/>
    <w:rsid w:val="00D62808"/>
    <w:rsid w:val="00D675FD"/>
    <w:rsid w:val="00D71787"/>
    <w:rsid w:val="00D72B8D"/>
    <w:rsid w:val="00D744AF"/>
    <w:rsid w:val="00D8033C"/>
    <w:rsid w:val="00D84704"/>
    <w:rsid w:val="00D87077"/>
    <w:rsid w:val="00D903AA"/>
    <w:rsid w:val="00D911AB"/>
    <w:rsid w:val="00D9405B"/>
    <w:rsid w:val="00D95714"/>
    <w:rsid w:val="00D95C47"/>
    <w:rsid w:val="00D96BC3"/>
    <w:rsid w:val="00DA5E6E"/>
    <w:rsid w:val="00DA6977"/>
    <w:rsid w:val="00DA71A0"/>
    <w:rsid w:val="00DC2823"/>
    <w:rsid w:val="00DC466F"/>
    <w:rsid w:val="00DC7317"/>
    <w:rsid w:val="00DD43D1"/>
    <w:rsid w:val="00DD468C"/>
    <w:rsid w:val="00DD4B8A"/>
    <w:rsid w:val="00DE49E8"/>
    <w:rsid w:val="00DF6A68"/>
    <w:rsid w:val="00DF7867"/>
    <w:rsid w:val="00E00037"/>
    <w:rsid w:val="00E00738"/>
    <w:rsid w:val="00E034BA"/>
    <w:rsid w:val="00E0752D"/>
    <w:rsid w:val="00E11F23"/>
    <w:rsid w:val="00E13167"/>
    <w:rsid w:val="00E14C4F"/>
    <w:rsid w:val="00E155AD"/>
    <w:rsid w:val="00E1671F"/>
    <w:rsid w:val="00E17763"/>
    <w:rsid w:val="00E21C90"/>
    <w:rsid w:val="00E31F33"/>
    <w:rsid w:val="00E40EFB"/>
    <w:rsid w:val="00E4211D"/>
    <w:rsid w:val="00E47EE6"/>
    <w:rsid w:val="00E504B4"/>
    <w:rsid w:val="00E54D42"/>
    <w:rsid w:val="00E55538"/>
    <w:rsid w:val="00E55F98"/>
    <w:rsid w:val="00E60DA2"/>
    <w:rsid w:val="00E616A1"/>
    <w:rsid w:val="00E6426D"/>
    <w:rsid w:val="00E74017"/>
    <w:rsid w:val="00E74140"/>
    <w:rsid w:val="00E75BF7"/>
    <w:rsid w:val="00E7742A"/>
    <w:rsid w:val="00E777BB"/>
    <w:rsid w:val="00E80F46"/>
    <w:rsid w:val="00E8142F"/>
    <w:rsid w:val="00E94B33"/>
    <w:rsid w:val="00EA18E2"/>
    <w:rsid w:val="00EA3991"/>
    <w:rsid w:val="00EB3960"/>
    <w:rsid w:val="00EB4341"/>
    <w:rsid w:val="00EB49A7"/>
    <w:rsid w:val="00EB725A"/>
    <w:rsid w:val="00EC1F49"/>
    <w:rsid w:val="00EC22AD"/>
    <w:rsid w:val="00EC305C"/>
    <w:rsid w:val="00EC3CAE"/>
    <w:rsid w:val="00EC43EF"/>
    <w:rsid w:val="00EC5E99"/>
    <w:rsid w:val="00ED3550"/>
    <w:rsid w:val="00ED668A"/>
    <w:rsid w:val="00EE0405"/>
    <w:rsid w:val="00EE74B8"/>
    <w:rsid w:val="00EF1C35"/>
    <w:rsid w:val="00EF3E46"/>
    <w:rsid w:val="00EF7341"/>
    <w:rsid w:val="00F01BC0"/>
    <w:rsid w:val="00F02904"/>
    <w:rsid w:val="00F06DC2"/>
    <w:rsid w:val="00F16BB3"/>
    <w:rsid w:val="00F211F5"/>
    <w:rsid w:val="00F303BD"/>
    <w:rsid w:val="00F33D09"/>
    <w:rsid w:val="00F35F42"/>
    <w:rsid w:val="00F5301C"/>
    <w:rsid w:val="00F55E0E"/>
    <w:rsid w:val="00F56981"/>
    <w:rsid w:val="00F60126"/>
    <w:rsid w:val="00F613BC"/>
    <w:rsid w:val="00F66CB5"/>
    <w:rsid w:val="00F67B00"/>
    <w:rsid w:val="00F76944"/>
    <w:rsid w:val="00F776E4"/>
    <w:rsid w:val="00F83172"/>
    <w:rsid w:val="00F8397F"/>
    <w:rsid w:val="00F86BCB"/>
    <w:rsid w:val="00F87C3E"/>
    <w:rsid w:val="00F87F33"/>
    <w:rsid w:val="00F90985"/>
    <w:rsid w:val="00F94CF6"/>
    <w:rsid w:val="00F96069"/>
    <w:rsid w:val="00F9675F"/>
    <w:rsid w:val="00FA5FDC"/>
    <w:rsid w:val="00FA7E16"/>
    <w:rsid w:val="00FB11DC"/>
    <w:rsid w:val="00FB6987"/>
    <w:rsid w:val="00FC097A"/>
    <w:rsid w:val="00FC2EA7"/>
    <w:rsid w:val="00FD269E"/>
    <w:rsid w:val="00FD292D"/>
    <w:rsid w:val="00FD3628"/>
    <w:rsid w:val="00FD6110"/>
    <w:rsid w:val="00FD61F6"/>
    <w:rsid w:val="00FD7120"/>
    <w:rsid w:val="00FE07B9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6E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13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qFormat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es-ES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es-ES" w:eastAsia="en-US"/>
    </w:rPr>
  </w:style>
  <w:style w:type="character" w:customStyle="1" w:styleId="UnresolvedMention1">
    <w:name w:val="Unresolved Mention1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es-ES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98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es-ES"/>
    </w:rPr>
  </w:style>
  <w:style w:type="paragraph" w:styleId="Revision">
    <w:name w:val="Revision"/>
    <w:hidden/>
    <w:uiPriority w:val="99"/>
    <w:semiHidden/>
    <w:rsid w:val="00E55F98"/>
    <w:rPr>
      <w:sz w:val="24"/>
      <w:szCs w:val="24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s-E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FF1EDA"/>
    <w:rPr>
      <w:rFonts w:ascii="Times New Roman Bold" w:hAnsi="Times New Roman Bold"/>
      <w:b/>
      <w:sz w:val="24"/>
      <w:lang w:val="es-ES" w:eastAsia="en-US"/>
    </w:rPr>
  </w:style>
  <w:style w:type="paragraph" w:customStyle="1" w:styleId="StyleStyle1-LP-1TimesNewRoman11ptNotBold">
    <w:name w:val="Style Style1-LP-1 + Times New Roman 11 pt Not Bold"/>
    <w:basedOn w:val="Normal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16" ma:contentTypeDescription="Crée un document." ma:contentTypeScope="" ma:versionID="bf0cceafe521a96b0cdbebfdaeeeb116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1651a9aee9f89f1ec92896748a3e02f3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C2BA1-F8F0-4F82-A32F-48F4391E1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567a2647-6c4b-493f-824b-6e54ba8ebb89"/>
    <ds:schemaRef ds:uri="347fbd1b-5dbb-43c4-877f-4e35393ba244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83492E3C-18A1-453D-BE29-701EF013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cbd-letterhead-2022-cop15-en (1).dotx</Template>
  <TotalTime>0</TotalTime>
  <Pages>4</Pages>
  <Words>1131</Words>
  <Characters>6453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7569</CharactersWithSpaces>
  <SharedDoc>false</SharedDoc>
  <HLinks>
    <vt:vector size="12" baseType="variant"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2022-12-15T01:00:00Z</dcterms:created>
  <dcterms:modified xsi:type="dcterms:W3CDTF">2022-12-15T01:00:00Z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</Properties>
</file>