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1747C" w:rsidRPr="00D46C79" w14:paraId="6BF17FFD" w14:textId="77777777" w:rsidTr="00C76E81">
        <w:trPr>
          <w:trHeight w:val="850"/>
        </w:trPr>
        <w:tc>
          <w:tcPr>
            <w:tcW w:w="975" w:type="dxa"/>
            <w:vAlign w:val="bottom"/>
          </w:tcPr>
          <w:p w14:paraId="272BD969" w14:textId="77777777" w:rsidR="0051747C" w:rsidRPr="00D46C79" w:rsidRDefault="0051747C" w:rsidP="00C76E81">
            <w:pPr>
              <w:pStyle w:val="AASmallLogo"/>
            </w:pPr>
            <w:r w:rsidRPr="00D46C79">
              <w:rPr>
                <w:noProof/>
                <w:lang w:eastAsia="en-CA"/>
                <w14:ligatures w14:val="standardContextual"/>
              </w:rPr>
              <w:drawing>
                <wp:inline distT="0" distB="0" distL="0" distR="0" wp14:anchorId="31ABF6D9" wp14:editId="68A9E05A">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46C79">
              <w:t xml:space="preserve"> </w:t>
            </w:r>
          </w:p>
          <w:p w14:paraId="584047EB" w14:textId="77777777" w:rsidR="0051747C" w:rsidRPr="00D46C79" w:rsidRDefault="0051747C" w:rsidP="00C76E81">
            <w:pPr>
              <w:pStyle w:val="AASmallLogo"/>
            </w:pPr>
          </w:p>
        </w:tc>
        <w:tc>
          <w:tcPr>
            <w:tcW w:w="1434" w:type="dxa"/>
            <w:noWrap/>
            <w:vAlign w:val="bottom"/>
          </w:tcPr>
          <w:p w14:paraId="3513EABF" w14:textId="77777777" w:rsidR="0051747C" w:rsidRPr="00D46C79" w:rsidRDefault="0051747C" w:rsidP="00C76E81">
            <w:pPr>
              <w:pStyle w:val="AASmallLogo"/>
            </w:pPr>
            <w:r w:rsidRPr="00D46C79">
              <w:rPr>
                <w:noProof/>
                <w:lang w:eastAsia="en-CA"/>
                <w14:ligatures w14:val="standardContextual"/>
              </w:rPr>
              <w:drawing>
                <wp:inline distT="0" distB="0" distL="0" distR="0" wp14:anchorId="340731DE" wp14:editId="146E38B3">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46C79">
              <w:t xml:space="preserve"> </w:t>
            </w:r>
          </w:p>
          <w:p w14:paraId="58217C33" w14:textId="77777777" w:rsidR="0051747C" w:rsidRPr="00D46C79" w:rsidRDefault="0051747C" w:rsidP="00C76E81">
            <w:pPr>
              <w:pStyle w:val="AASmallLogo"/>
            </w:pPr>
          </w:p>
        </w:tc>
        <w:tc>
          <w:tcPr>
            <w:tcW w:w="8073" w:type="dxa"/>
            <w:vAlign w:val="bottom"/>
          </w:tcPr>
          <w:p w14:paraId="17A69010" w14:textId="5EC6888D" w:rsidR="0051747C" w:rsidRPr="00D46C79" w:rsidRDefault="0051747C" w:rsidP="00C76E81">
            <w:pPr>
              <w:pStyle w:val="ABSymbol"/>
            </w:pPr>
            <w:r w:rsidRPr="00D46C79">
              <w:rPr>
                <w:sz w:val="40"/>
              </w:rPr>
              <w:t>CBD</w:t>
            </w:r>
            <w:r w:rsidRPr="00D46C79">
              <w:t>/SBSTTA/27/</w:t>
            </w:r>
            <w:r w:rsidRPr="004933E1">
              <w:t>CRP.</w:t>
            </w:r>
            <w:r w:rsidR="00D46C79" w:rsidRPr="008A285B">
              <w:t>7</w:t>
            </w:r>
          </w:p>
        </w:tc>
      </w:tr>
    </w:tbl>
    <w:p w14:paraId="2AC8065F" w14:textId="77777777" w:rsidR="0051747C" w:rsidRPr="00D46C79" w:rsidRDefault="0051747C" w:rsidP="0051747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747C" w:rsidRPr="00D633C9" w14:paraId="6D675EC7" w14:textId="77777777" w:rsidTr="00C76E81">
        <w:trPr>
          <w:trHeight w:val="1814"/>
        </w:trPr>
        <w:tc>
          <w:tcPr>
            <w:tcW w:w="7370" w:type="dxa"/>
          </w:tcPr>
          <w:p w14:paraId="56A92EEC" w14:textId="77777777" w:rsidR="0051747C" w:rsidRPr="00D46C79" w:rsidRDefault="0051747C" w:rsidP="00C76E81">
            <w:pPr>
              <w:pStyle w:val="ACLargeLogo"/>
            </w:pPr>
            <w:r w:rsidRPr="00D46C79">
              <w:rPr>
                <w:noProof/>
                <w:lang w:eastAsia="en-CA"/>
                <w14:ligatures w14:val="standardContextual"/>
              </w:rPr>
              <w:drawing>
                <wp:inline distT="0" distB="0" distL="0" distR="0" wp14:anchorId="078F1578" wp14:editId="087C7053">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46C79">
              <w:t xml:space="preserve"> </w:t>
            </w:r>
          </w:p>
          <w:p w14:paraId="3379E75B" w14:textId="77777777" w:rsidR="0051747C" w:rsidRPr="00D46C79" w:rsidRDefault="0051747C" w:rsidP="00C76E81">
            <w:pPr>
              <w:pStyle w:val="ACLargeLogo"/>
            </w:pPr>
          </w:p>
        </w:tc>
        <w:tc>
          <w:tcPr>
            <w:tcW w:w="3112" w:type="dxa"/>
          </w:tcPr>
          <w:p w14:paraId="66AD5CCE" w14:textId="77777777" w:rsidR="0051747C" w:rsidRPr="00D46C79" w:rsidRDefault="0051747C" w:rsidP="00C76E81">
            <w:pPr>
              <w:pStyle w:val="AEDistrNormal"/>
            </w:pPr>
            <w:r w:rsidRPr="00D46C79">
              <w:t xml:space="preserve">Distr.: </w:t>
            </w:r>
            <w:r w:rsidRPr="004933E1">
              <w:t>Limited</w:t>
            </w:r>
          </w:p>
          <w:p w14:paraId="23CE475E" w14:textId="444387E1" w:rsidR="0051747C" w:rsidRPr="00D46C79" w:rsidRDefault="00D46C79" w:rsidP="00C76E81">
            <w:pPr>
              <w:pStyle w:val="AEDistrNormal"/>
            </w:pPr>
            <w:r>
              <w:t>23</w:t>
            </w:r>
            <w:r w:rsidR="0051747C" w:rsidRPr="00D46C79">
              <w:t xml:space="preserve"> October 2025</w:t>
            </w:r>
          </w:p>
          <w:p w14:paraId="3B94B6A4" w14:textId="77777777" w:rsidR="0051747C" w:rsidRPr="00D46C79" w:rsidRDefault="0051747C" w:rsidP="00C76E81">
            <w:pPr>
              <w:pStyle w:val="AEDistrNormal"/>
            </w:pPr>
          </w:p>
          <w:p w14:paraId="532F9515" w14:textId="77777777" w:rsidR="0051747C" w:rsidRPr="00D633C9" w:rsidRDefault="0051747C" w:rsidP="00C76E81">
            <w:pPr>
              <w:pStyle w:val="AEDistrNormal"/>
            </w:pPr>
            <w:r w:rsidRPr="00D46C79">
              <w:t>Original: English</w:t>
            </w:r>
            <w:r w:rsidRPr="00D633C9">
              <w:t xml:space="preserve"> </w:t>
            </w:r>
          </w:p>
          <w:p w14:paraId="637728DC" w14:textId="77777777" w:rsidR="0051747C" w:rsidRPr="00D633C9" w:rsidRDefault="0051747C" w:rsidP="00C76E81">
            <w:pPr>
              <w:pStyle w:val="AEDistrNormal6pt"/>
            </w:pPr>
          </w:p>
        </w:tc>
      </w:tr>
    </w:tbl>
    <w:p w14:paraId="4F2753C2" w14:textId="77777777" w:rsidR="009F67EB" w:rsidRPr="00D633C9" w:rsidRDefault="009F67EB" w:rsidP="001065E9">
      <w:pPr>
        <w:pStyle w:val="AISpacer"/>
      </w:pPr>
    </w:p>
    <w:p w14:paraId="3C3D7EE8" w14:textId="77777777" w:rsidR="001065E9" w:rsidRPr="00D633C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3C9" w14:paraId="3F928FA5" w14:textId="77777777" w:rsidTr="001065E9">
        <w:trPr>
          <w:trHeight w:val="57"/>
        </w:trPr>
        <w:tc>
          <w:tcPr>
            <w:tcW w:w="6094" w:type="dxa"/>
          </w:tcPr>
          <w:p w14:paraId="25DB91F2" w14:textId="77777777" w:rsidR="00D46C79" w:rsidRPr="00D633C9" w:rsidRDefault="00D46C79" w:rsidP="00D46C79">
            <w:pPr>
              <w:pStyle w:val="AFCorN12Bold"/>
            </w:pPr>
            <w:bookmarkStart w:id="0" w:name="_Hlk209096032"/>
            <w:r w:rsidRPr="00D633C9">
              <w:t xml:space="preserve">Subsidiary Body on Scientific, </w:t>
            </w:r>
            <w:r w:rsidRPr="00D633C9">
              <w:br/>
              <w:t>Technical and Technological Advice</w:t>
            </w:r>
            <w:bookmarkEnd w:id="0"/>
          </w:p>
          <w:p w14:paraId="737AB924" w14:textId="77777777" w:rsidR="00D46C79" w:rsidRPr="00D633C9" w:rsidRDefault="00D46C79" w:rsidP="00D46C79">
            <w:pPr>
              <w:pStyle w:val="AFCorNBold"/>
            </w:pPr>
            <w:r w:rsidRPr="00D633C9">
              <w:t xml:space="preserve">Twenty-seventh meeting </w:t>
            </w:r>
          </w:p>
          <w:p w14:paraId="461D9E2D" w14:textId="77777777" w:rsidR="00D46C79" w:rsidRPr="00D633C9" w:rsidRDefault="00D46C79" w:rsidP="00D46C79">
            <w:pPr>
              <w:pStyle w:val="AFCorNNormal"/>
            </w:pPr>
            <w:r w:rsidRPr="007A4503">
              <w:t>Panama</w:t>
            </w:r>
            <w:r w:rsidRPr="00D633C9">
              <w:t xml:space="preserve"> City, 20–24 October 2025 </w:t>
            </w:r>
          </w:p>
          <w:p w14:paraId="62AF9DB2" w14:textId="5C58C039" w:rsidR="005012FC" w:rsidRPr="0028010E" w:rsidRDefault="00142EDE" w:rsidP="005012FC">
            <w:pPr>
              <w:pStyle w:val="AFCorNNormal"/>
            </w:pPr>
            <w:r w:rsidRPr="0028010E">
              <w:t>Agenda i</w:t>
            </w:r>
            <w:r w:rsidR="005012FC" w:rsidRPr="0028010E">
              <w:t xml:space="preserve">tem </w:t>
            </w:r>
            <w:r w:rsidR="004B063E" w:rsidRPr="0028010E">
              <w:t>6</w:t>
            </w:r>
            <w:r w:rsidR="005012FC" w:rsidRPr="0028010E">
              <w:t xml:space="preserve"> </w:t>
            </w:r>
            <w:r w:rsidR="00EF6AC1" w:rsidRPr="0028010E">
              <w:t>(a)</w:t>
            </w:r>
          </w:p>
          <w:p w14:paraId="0641B220" w14:textId="43E83E72" w:rsidR="004D0F1A" w:rsidRPr="0028010E" w:rsidRDefault="004D0F1A" w:rsidP="00707D67">
            <w:pPr>
              <w:pStyle w:val="AFCorNBold"/>
              <w:spacing w:after="120"/>
            </w:pPr>
            <w:r w:rsidRPr="0028010E">
              <w:t>Scientific and technical needs to support the implementation of the Kunming-Montreal</w:t>
            </w:r>
            <w:r w:rsidR="00EF6AC1" w:rsidRPr="0028010E">
              <w:t xml:space="preserve"> </w:t>
            </w:r>
            <w:r w:rsidRPr="0028010E">
              <w:t>Global Biodiversity Framework</w:t>
            </w:r>
            <w:r w:rsidR="00AE2829" w:rsidRPr="0028010E">
              <w:t>: strategic review and analysis of the programmes of work under the Convention in the context of the Framework</w:t>
            </w:r>
          </w:p>
        </w:tc>
        <w:tc>
          <w:tcPr>
            <w:tcW w:w="4388" w:type="dxa"/>
          </w:tcPr>
          <w:p w14:paraId="215B1DCA" w14:textId="77777777" w:rsidR="001065E9" w:rsidRPr="00D633C9" w:rsidRDefault="001065E9" w:rsidP="001065E9">
            <w:pPr>
              <w:pStyle w:val="CBDNormal"/>
              <w:jc w:val="left"/>
            </w:pPr>
          </w:p>
        </w:tc>
      </w:tr>
    </w:tbl>
    <w:p w14:paraId="749D8ECB" w14:textId="4408A49C" w:rsidR="001065E9" w:rsidRPr="00D633C9" w:rsidRDefault="009539BF" w:rsidP="004D0F1A">
      <w:pPr>
        <w:pStyle w:val="CBDTitle"/>
      </w:pPr>
      <w:sdt>
        <w:sdt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EndPr/>
        <w:sdtContent>
          <w:r w:rsidR="004D0F1A" w:rsidRPr="00D633C9">
            <w:t>Strategic review and analysis of the programmes of work under the Convention in the</w:t>
          </w:r>
          <w:r w:rsidR="00266847" w:rsidRPr="00D633C9">
            <w:t xml:space="preserve"> </w:t>
          </w:r>
          <w:r w:rsidR="004D0F1A" w:rsidRPr="00D633C9">
            <w:t>context of the Framework</w:t>
          </w:r>
        </w:sdtContent>
      </w:sdt>
    </w:p>
    <w:p w14:paraId="5A89CB0E" w14:textId="06DD1D03" w:rsidR="00502358" w:rsidRPr="00B0454E" w:rsidRDefault="00502358" w:rsidP="004933E1">
      <w:pPr>
        <w:pStyle w:val="CBDSubTitle"/>
      </w:pPr>
      <w:r w:rsidRPr="004933E1">
        <w:t>Draft recommendation submitted by the Chair</w:t>
      </w:r>
      <w:r w:rsidRPr="00DB2581" w:rsidDel="00502358">
        <w:t xml:space="preserve"> </w:t>
      </w:r>
    </w:p>
    <w:p w14:paraId="6762C19E" w14:textId="6B8CAD07" w:rsidR="00D35881" w:rsidRPr="00B0454E" w:rsidRDefault="001D0C68" w:rsidP="001D0C68">
      <w:pPr>
        <w:pStyle w:val="CBDDesicionText"/>
        <w:rPr>
          <w:i/>
          <w:iCs/>
        </w:rPr>
      </w:pPr>
      <w:r w:rsidRPr="00B0454E">
        <w:rPr>
          <w:i/>
          <w:iCs/>
        </w:rPr>
        <w:t>The Subsidiary Body on Scientific, Technical and Technological Advice</w:t>
      </w:r>
    </w:p>
    <w:p w14:paraId="455AEB30" w14:textId="5810C92C" w:rsidR="00E17330" w:rsidRDefault="003974CE" w:rsidP="000A3C5D">
      <w:pPr>
        <w:pStyle w:val="CBDNormalNumber"/>
        <w:numPr>
          <w:ilvl w:val="0"/>
          <w:numId w:val="0"/>
        </w:numPr>
        <w:ind w:left="567" w:firstLine="567"/>
      </w:pPr>
      <w:r>
        <w:t>[</w:t>
      </w:r>
      <w:r w:rsidR="00D66C35">
        <w:t>1</w:t>
      </w:r>
      <w:r w:rsidR="0076373E">
        <w:t>.</w:t>
      </w:r>
      <w:r w:rsidR="0076373E">
        <w:tab/>
      </w:r>
      <w:r w:rsidR="003E301E" w:rsidRPr="006C215B">
        <w:rPr>
          <w:i/>
          <w:iCs/>
        </w:rPr>
        <w:t>Requests</w:t>
      </w:r>
      <w:r w:rsidR="003E301E" w:rsidRPr="003E301E">
        <w:t xml:space="preserve"> the E</w:t>
      </w:r>
      <w:r w:rsidR="003E301E">
        <w:t xml:space="preserve">xecutive </w:t>
      </w:r>
      <w:r w:rsidR="003E301E" w:rsidRPr="003E301E">
        <w:t>S</w:t>
      </w:r>
      <w:r w:rsidR="003E301E">
        <w:t>ecretary</w:t>
      </w:r>
      <w:r w:rsidR="003E301E" w:rsidRPr="003E301E">
        <w:t xml:space="preserve"> to forward the strategic review and analysis of the programmes of work </w:t>
      </w:r>
      <w:r w:rsidR="00D554A7">
        <w:t>under</w:t>
      </w:r>
      <w:r w:rsidR="00D554A7" w:rsidRPr="003E301E">
        <w:t xml:space="preserve"> </w:t>
      </w:r>
      <w:r w:rsidR="003E301E" w:rsidRPr="003E301E">
        <w:t xml:space="preserve">the Convention </w:t>
      </w:r>
      <w:r w:rsidR="00D554A7">
        <w:t xml:space="preserve">on Biological Diversity </w:t>
      </w:r>
      <w:r w:rsidR="003E301E" w:rsidRPr="003E301E">
        <w:t xml:space="preserve">in the context of the </w:t>
      </w:r>
      <w:r w:rsidR="00F754A7">
        <w:t xml:space="preserve">Kunming-Montreal Global Biodiversity </w:t>
      </w:r>
      <w:r w:rsidR="003E301E" w:rsidRPr="003E301E">
        <w:t>Framework</w:t>
      </w:r>
      <w:r w:rsidR="00F754A7">
        <w:rPr>
          <w:rStyle w:val="FootnoteReference"/>
        </w:rPr>
        <w:footnoteReference w:id="1"/>
      </w:r>
      <w:r w:rsidR="008E3917" w:rsidRPr="004933E1">
        <w:rPr>
          <w:vertAlign w:val="superscript"/>
        </w:rPr>
        <w:t>,</w:t>
      </w:r>
      <w:r w:rsidR="008E3917">
        <w:rPr>
          <w:rStyle w:val="FootnoteReference"/>
        </w:rPr>
        <w:footnoteReference w:id="2"/>
      </w:r>
      <w:r w:rsidR="003E301E" w:rsidRPr="003E301E">
        <w:t xml:space="preserve"> </w:t>
      </w:r>
      <w:r w:rsidR="00506AAD">
        <w:t xml:space="preserve">and the </w:t>
      </w:r>
      <w:r w:rsidR="000A3C5D">
        <w:t>r</w:t>
      </w:r>
      <w:r w:rsidR="000A3C5D" w:rsidRPr="000A3C5D">
        <w:t>eport on the strategic review of the programmes of work of the Convention</w:t>
      </w:r>
      <w:r w:rsidR="00C27E77">
        <w:rPr>
          <w:rStyle w:val="FootnoteReference"/>
        </w:rPr>
        <w:footnoteReference w:id="3"/>
      </w:r>
      <w:r w:rsidR="000A3C5D">
        <w:t xml:space="preserve"> </w:t>
      </w:r>
      <w:r w:rsidR="003E301E" w:rsidRPr="003E301E">
        <w:t xml:space="preserve">to the Subsidiary Body on Implementation </w:t>
      </w:r>
      <w:r w:rsidR="004A62CA">
        <w:t>[</w:t>
      </w:r>
      <w:r w:rsidR="003E301E" w:rsidRPr="003E301E">
        <w:t xml:space="preserve">for consideration </w:t>
      </w:r>
      <w:r w:rsidR="001B0B0A">
        <w:t>[</w:t>
      </w:r>
      <w:r w:rsidR="003E301E" w:rsidRPr="003E301E">
        <w:t>of the areas of work under its mandates</w:t>
      </w:r>
      <w:r w:rsidR="001B0B0A">
        <w:t>]</w:t>
      </w:r>
      <w:r w:rsidR="004A62CA">
        <w:t>]</w:t>
      </w:r>
      <w:r w:rsidR="00D34703">
        <w:t>;</w:t>
      </w:r>
      <w:r>
        <w:t>]</w:t>
      </w:r>
    </w:p>
    <w:p w14:paraId="40333FF9" w14:textId="61E5EE01" w:rsidR="001F6000" w:rsidRDefault="00EA6B85" w:rsidP="004D5E74">
      <w:pPr>
        <w:pStyle w:val="CBDNormalNumber"/>
        <w:numPr>
          <w:ilvl w:val="0"/>
          <w:numId w:val="0"/>
        </w:numPr>
        <w:ind w:left="567" w:firstLine="567"/>
      </w:pPr>
      <w:r>
        <w:t>2.</w:t>
      </w:r>
      <w:r w:rsidR="00E10CB9">
        <w:tab/>
      </w:r>
      <w:r w:rsidR="00F754A7" w:rsidRPr="004933E1">
        <w:rPr>
          <w:i/>
          <w:iCs/>
        </w:rPr>
        <w:t>Also</w:t>
      </w:r>
      <w:r w:rsidR="00F754A7">
        <w:t xml:space="preserve"> </w:t>
      </w:r>
      <w:r w:rsidR="00F754A7">
        <w:rPr>
          <w:i/>
          <w:iCs/>
        </w:rPr>
        <w:t>r</w:t>
      </w:r>
      <w:r w:rsidR="004D5E74" w:rsidRPr="004B695E">
        <w:rPr>
          <w:i/>
          <w:iCs/>
        </w:rPr>
        <w:t>equest</w:t>
      </w:r>
      <w:r>
        <w:rPr>
          <w:i/>
          <w:iCs/>
        </w:rPr>
        <w:t>s</w:t>
      </w:r>
      <w:r w:rsidR="004D5E74">
        <w:t xml:space="preserve"> the Executive Secretary</w:t>
      </w:r>
      <w:r w:rsidR="001F6000">
        <w:t>,</w:t>
      </w:r>
      <w:r w:rsidR="004D5E74">
        <w:t xml:space="preserve"> </w:t>
      </w:r>
      <w:r w:rsidR="001F6000">
        <w:t xml:space="preserve">further to the request by the </w:t>
      </w:r>
      <w:r w:rsidR="00B363C0">
        <w:t>Confe</w:t>
      </w:r>
      <w:r w:rsidR="005E72D5">
        <w:t>rence of the Parties</w:t>
      </w:r>
      <w:r w:rsidR="001F6000">
        <w:t xml:space="preserve"> </w:t>
      </w:r>
      <w:r w:rsidR="009C55E7">
        <w:t xml:space="preserve">to the </w:t>
      </w:r>
      <w:r w:rsidR="009C55E7" w:rsidRPr="003E301E">
        <w:t>Convention</w:t>
      </w:r>
      <w:r w:rsidR="009C55E7">
        <w:t xml:space="preserve"> </w:t>
      </w:r>
      <w:r w:rsidR="001F6000">
        <w:t xml:space="preserve">in </w:t>
      </w:r>
      <w:r w:rsidR="003974CE">
        <w:t xml:space="preserve">paragraph 9 </w:t>
      </w:r>
      <w:r w:rsidR="00890383">
        <w:t xml:space="preserve">of </w:t>
      </w:r>
      <w:r w:rsidR="001F6000">
        <w:t xml:space="preserve">decision </w:t>
      </w:r>
      <w:hyperlink r:id="rId14" w:history="1">
        <w:r w:rsidR="001F6000" w:rsidRPr="00194391">
          <w:rPr>
            <w:rStyle w:val="Hyperlink"/>
          </w:rPr>
          <w:t>15/4</w:t>
        </w:r>
      </w:hyperlink>
      <w:r w:rsidR="001F6000">
        <w:t xml:space="preserve"> </w:t>
      </w:r>
      <w:r w:rsidR="00194391">
        <w:t xml:space="preserve">of 19 December 2022 </w:t>
      </w:r>
      <w:r w:rsidR="001F6000">
        <w:t xml:space="preserve">and </w:t>
      </w:r>
      <w:r w:rsidR="00890383">
        <w:t xml:space="preserve">paragraph 4 (e) of decision </w:t>
      </w:r>
      <w:hyperlink r:id="rId15" w:history="1">
        <w:r w:rsidR="001F6000" w:rsidRPr="001B2D71">
          <w:rPr>
            <w:rStyle w:val="Hyperlink"/>
          </w:rPr>
          <w:t>16/12</w:t>
        </w:r>
      </w:hyperlink>
      <w:r w:rsidR="00194391">
        <w:t xml:space="preserve"> of </w:t>
      </w:r>
      <w:r w:rsidR="00CA7B3A">
        <w:t>1 November 2024</w:t>
      </w:r>
      <w:r w:rsidR="001F6000">
        <w:t xml:space="preserve">, </w:t>
      </w:r>
      <w:r w:rsidR="004D5E74">
        <w:t xml:space="preserve">to propose a systematic approach, timeline and schedule of review and potential updating of the programmes of work </w:t>
      </w:r>
      <w:r w:rsidR="001F6000">
        <w:t>[</w:t>
      </w:r>
      <w:r w:rsidR="004D5E74">
        <w:t>and</w:t>
      </w:r>
      <w:r w:rsidR="001F6000">
        <w:t>]</w:t>
      </w:r>
      <w:r w:rsidR="004D5E74">
        <w:t xml:space="preserve"> </w:t>
      </w:r>
      <w:r w:rsidR="001F6000">
        <w:t>[</w:t>
      </w:r>
      <w:r w:rsidR="004D5E74">
        <w:t>other areas of work</w:t>
      </w:r>
      <w:r w:rsidR="001F6000">
        <w:t>][cross-cutting issues</w:t>
      </w:r>
      <w:r w:rsidR="004D5E74">
        <w:t xml:space="preserve">] </w:t>
      </w:r>
      <w:r w:rsidR="00834199">
        <w:t>under</w:t>
      </w:r>
      <w:r w:rsidR="004D5E74">
        <w:t xml:space="preserve"> the Convention, demonstrating the alignment with the </w:t>
      </w:r>
      <w:r w:rsidR="008C2F00">
        <w:t>Framework</w:t>
      </w:r>
      <w:r w:rsidR="004D5E74">
        <w:t>, identifying efficiencies and improv</w:t>
      </w:r>
      <w:r w:rsidR="001C70EF">
        <w:t>ing</w:t>
      </w:r>
      <w:r w:rsidR="004D5E74">
        <w:t xml:space="preserve"> consistency in their implementation,</w:t>
      </w:r>
      <w:r w:rsidR="004D5E74" w:rsidRPr="004D5E74">
        <w:t xml:space="preserve"> </w:t>
      </w:r>
      <w:r w:rsidR="004D5E74">
        <w:t xml:space="preserve">using </w:t>
      </w:r>
      <w:r w:rsidR="001F6000">
        <w:t>consistent</w:t>
      </w:r>
      <w:r w:rsidR="004D5E74">
        <w:t xml:space="preserve"> evaluation methodology, to the </w:t>
      </w:r>
      <w:r w:rsidR="00FD56C2">
        <w:t>B</w:t>
      </w:r>
      <w:r w:rsidR="004D5E74">
        <w:t>ureau</w:t>
      </w:r>
      <w:r w:rsidR="00FD56C2">
        <w:t xml:space="preserve"> of the Conference of the Parties</w:t>
      </w:r>
      <w:r w:rsidR="001F6000">
        <w:t xml:space="preserve"> for </w:t>
      </w:r>
      <w:r w:rsidR="00957A13">
        <w:t xml:space="preserve">its </w:t>
      </w:r>
      <w:r w:rsidR="001F6000">
        <w:lastRenderedPageBreak/>
        <w:t>consideration,</w:t>
      </w:r>
      <w:r w:rsidR="004D5E74">
        <w:t xml:space="preserve"> with a view to </w:t>
      </w:r>
      <w:r w:rsidR="00B42750">
        <w:t>address</w:t>
      </w:r>
      <w:r w:rsidR="004D5E74">
        <w:t xml:space="preserve"> the issue </w:t>
      </w:r>
      <w:r w:rsidR="00E91693">
        <w:t>at the seventh meeting of the Subsidiary Body on Implementation</w:t>
      </w:r>
      <w:r w:rsidR="001F6000">
        <w:t>,</w:t>
      </w:r>
      <w:r w:rsidR="004D5E74">
        <w:t xml:space="preserve"> in the context of the </w:t>
      </w:r>
      <w:r w:rsidR="004D5E74" w:rsidRPr="00F77524">
        <w:t>multi-year programme of work</w:t>
      </w:r>
      <w:r w:rsidR="004C3609">
        <w:t>;</w:t>
      </w:r>
    </w:p>
    <w:p w14:paraId="24992A64" w14:textId="05BC2AA9" w:rsidR="00BD2678" w:rsidRPr="005833A9" w:rsidRDefault="00831F2F" w:rsidP="004933E1">
      <w:pPr>
        <w:pStyle w:val="CBDNormalNumber"/>
        <w:keepNext/>
        <w:numPr>
          <w:ilvl w:val="0"/>
          <w:numId w:val="0"/>
        </w:numPr>
        <w:ind w:left="567" w:firstLine="567"/>
      </w:pPr>
      <w:r>
        <w:t>[</w:t>
      </w:r>
      <w:r w:rsidR="00185F0E">
        <w:t>3</w:t>
      </w:r>
      <w:r w:rsidR="0076373E" w:rsidRPr="005833A9">
        <w:t>.</w:t>
      </w:r>
      <w:r w:rsidR="0076373E" w:rsidRPr="005833A9">
        <w:tab/>
      </w:r>
      <w:r w:rsidR="00BD2678" w:rsidRPr="00474A9E">
        <w:rPr>
          <w:i/>
          <w:iCs/>
        </w:rPr>
        <w:t>Recommends</w:t>
      </w:r>
      <w:r w:rsidR="00BD2678" w:rsidRPr="00812167">
        <w:t xml:space="preserve"> that, at its seventeenth meeting, the Conference of Parties adopt a decision along the following lines:</w:t>
      </w:r>
      <w:r w:rsidR="00BD2678" w:rsidRPr="005833A9">
        <w:t xml:space="preserve"> </w:t>
      </w:r>
    </w:p>
    <w:p w14:paraId="2D8A101E" w14:textId="5085C2BB" w:rsidR="00BD2678" w:rsidRDefault="00DA6B05" w:rsidP="004933E1">
      <w:pPr>
        <w:pStyle w:val="CBDNormalNumber"/>
        <w:keepNext/>
        <w:numPr>
          <w:ilvl w:val="0"/>
          <w:numId w:val="0"/>
        </w:numPr>
        <w:ind w:left="567" w:firstLine="567"/>
      </w:pPr>
      <w:r>
        <w:tab/>
      </w:r>
      <w:r w:rsidR="00A0124E" w:rsidRPr="00D34703">
        <w:rPr>
          <w:i/>
          <w:iCs/>
        </w:rPr>
        <w:t>The Conference of the Parties</w:t>
      </w:r>
      <w:r w:rsidR="00A0124E">
        <w:t>,</w:t>
      </w:r>
    </w:p>
    <w:p w14:paraId="3E391C03" w14:textId="5D06572D" w:rsidR="006B491B" w:rsidRDefault="006B491B" w:rsidP="00D34703">
      <w:pPr>
        <w:pStyle w:val="CBDNormalNumber"/>
        <w:numPr>
          <w:ilvl w:val="0"/>
          <w:numId w:val="0"/>
        </w:numPr>
        <w:ind w:left="1134" w:firstLine="567"/>
        <w:rPr>
          <w:i/>
          <w:iCs/>
        </w:rPr>
      </w:pPr>
      <w:r w:rsidRPr="00290C8F">
        <w:rPr>
          <w:i/>
          <w:iCs/>
        </w:rPr>
        <w:t xml:space="preserve">Acknowledging </w:t>
      </w:r>
      <w:r w:rsidRPr="00290C8F">
        <w:t xml:space="preserve">the contribution of the existing thematic programmes of work since their establishment to the implementation </w:t>
      </w:r>
      <w:r w:rsidR="00EE5794">
        <w:t xml:space="preserve">of </w:t>
      </w:r>
      <w:r w:rsidRPr="00290C8F">
        <w:t xml:space="preserve">and work </w:t>
      </w:r>
      <w:r w:rsidR="00EE5794">
        <w:t xml:space="preserve">undertaken under </w:t>
      </w:r>
      <w:r w:rsidRPr="00290C8F">
        <w:t>the Convention</w:t>
      </w:r>
      <w:r w:rsidR="00C30CFC" w:rsidRPr="00C30CFC">
        <w:t xml:space="preserve"> on Biological Diversity</w:t>
      </w:r>
      <w:r w:rsidR="00C30CFC">
        <w:rPr>
          <w:rStyle w:val="FootnoteReference"/>
        </w:rPr>
        <w:footnoteReference w:id="4"/>
      </w:r>
      <w:r w:rsidRPr="00290C8F">
        <w:t xml:space="preserve"> and its Protocols, its bodies and its Secretariat</w:t>
      </w:r>
      <w:r w:rsidRPr="00D34703">
        <w:t>,</w:t>
      </w:r>
    </w:p>
    <w:p w14:paraId="2FF47C3A" w14:textId="098ECFD6" w:rsidR="006B491B" w:rsidRDefault="006B491B" w:rsidP="000D3141">
      <w:pPr>
        <w:pStyle w:val="CBDNormalNumber"/>
        <w:numPr>
          <w:ilvl w:val="0"/>
          <w:numId w:val="0"/>
        </w:numPr>
        <w:ind w:left="1134" w:firstLine="567"/>
      </w:pPr>
      <w:r w:rsidRPr="005062F0">
        <w:rPr>
          <w:i/>
          <w:iCs/>
        </w:rPr>
        <w:t>Recalling</w:t>
      </w:r>
      <w:r w:rsidRPr="005062F0">
        <w:t xml:space="preserve"> </w:t>
      </w:r>
      <w:r w:rsidR="00753364">
        <w:t xml:space="preserve">its </w:t>
      </w:r>
      <w:r w:rsidRPr="005062F0">
        <w:t xml:space="preserve">decision </w:t>
      </w:r>
      <w:hyperlink r:id="rId16" w:history="1">
        <w:r w:rsidRPr="00580F17">
          <w:rPr>
            <w:rStyle w:val="Hyperlink"/>
          </w:rPr>
          <w:t>15/4</w:t>
        </w:r>
      </w:hyperlink>
      <w:r w:rsidRPr="005062F0">
        <w:t xml:space="preserve"> </w:t>
      </w:r>
      <w:r w:rsidR="002A25DD">
        <w:t>of 19 December 2022</w:t>
      </w:r>
      <w:r w:rsidR="00EE5794">
        <w:t>,</w:t>
      </w:r>
      <w:r w:rsidR="002A25DD">
        <w:t xml:space="preserve"> </w:t>
      </w:r>
      <w:r w:rsidRPr="005062F0">
        <w:t xml:space="preserve">in which </w:t>
      </w:r>
      <w:r w:rsidR="00753364">
        <w:t>it</w:t>
      </w:r>
      <w:r w:rsidRPr="005062F0">
        <w:t xml:space="preserve"> decided that the Kunming-Montreal Global Biodiversity Framework</w:t>
      </w:r>
      <w:r w:rsidR="00C30CFC">
        <w:rPr>
          <w:rStyle w:val="FootnoteReference"/>
        </w:rPr>
        <w:footnoteReference w:id="5"/>
      </w:r>
      <w:r w:rsidRPr="005062F0">
        <w:t xml:space="preserve"> should be used as a strategic plan for the implementation of the Convention and its Protocols, its bodies and its Secretariat over the period 2022–2030 and that, in th</w:t>
      </w:r>
      <w:r w:rsidR="002A25DD">
        <w:t>at</w:t>
      </w:r>
      <w:r w:rsidRPr="005062F0">
        <w:t xml:space="preserve"> regard, the Framework should be used to better align and direct the work of the various bodies of the Convention and its Protocols, its Secretariat and its budget according to the goals and targets of the Framework, and </w:t>
      </w:r>
      <w:r w:rsidR="006D6994" w:rsidRPr="006D6994">
        <w:t xml:space="preserve">the Executive Secretary </w:t>
      </w:r>
      <w:r w:rsidR="006D6994">
        <w:t xml:space="preserve">of the Convention </w:t>
      </w:r>
      <w:r w:rsidR="00B54E83">
        <w:t xml:space="preserve">was requested </w:t>
      </w:r>
      <w:r w:rsidR="006D6994">
        <w:t xml:space="preserve">to conduct </w:t>
      </w:r>
      <w:r w:rsidRPr="005062F0">
        <w:t xml:space="preserve">a strategic review and analysis of the programmes of work </w:t>
      </w:r>
      <w:r w:rsidR="000D3141" w:rsidRPr="000D3141">
        <w:t xml:space="preserve">in the context of the Framework </w:t>
      </w:r>
      <w:r w:rsidRPr="005062F0">
        <w:t>to facilitate its implementation</w:t>
      </w:r>
      <w:r>
        <w:t>,</w:t>
      </w:r>
    </w:p>
    <w:p w14:paraId="3D032861" w14:textId="46C7FFEF" w:rsidR="00BC4434" w:rsidRPr="00BC4434" w:rsidRDefault="00BC4434" w:rsidP="00D34703">
      <w:pPr>
        <w:pStyle w:val="CBDNormalNumber"/>
        <w:numPr>
          <w:ilvl w:val="0"/>
          <w:numId w:val="0"/>
        </w:numPr>
        <w:ind w:left="1134" w:firstLine="567"/>
      </w:pPr>
      <w:r w:rsidRPr="00BC4434">
        <w:t>1.</w:t>
      </w:r>
      <w:r w:rsidRPr="00BC4434">
        <w:tab/>
      </w:r>
      <w:r w:rsidRPr="00BC4434">
        <w:rPr>
          <w:i/>
          <w:iCs/>
        </w:rPr>
        <w:t xml:space="preserve">Takes note </w:t>
      </w:r>
      <w:r w:rsidRPr="004E42F5">
        <w:t xml:space="preserve">of </w:t>
      </w:r>
      <w:r w:rsidRPr="00BC4434">
        <w:t xml:space="preserve">the strategic review and analysis of all areas of work under the Convention, namely, the thematic programmes of work formally established under the Convention, programmes addressing cross-cutting issues and other areas of work under the Convention in the context of the Framework contained in documents </w:t>
      </w:r>
      <w:hyperlink r:id="rId17" w:history="1">
        <w:r w:rsidRPr="002E2229">
          <w:rPr>
            <w:rStyle w:val="Hyperlink"/>
          </w:rPr>
          <w:t>CBD/SBSTTA/27/5/Add.1</w:t>
        </w:r>
      </w:hyperlink>
      <w:r w:rsidRPr="00BC4434">
        <w:t xml:space="preserve"> and </w:t>
      </w:r>
      <w:hyperlink r:id="rId18" w:history="1">
        <w:r w:rsidRPr="00C634B0">
          <w:rPr>
            <w:rStyle w:val="Hyperlink"/>
          </w:rPr>
          <w:t>CBD/SBSTTA/27/INF/6</w:t>
        </w:r>
      </w:hyperlink>
      <w:r w:rsidR="006C146E">
        <w:t>;</w:t>
      </w:r>
    </w:p>
    <w:p w14:paraId="0A1544E2" w14:textId="6C2B3A6C" w:rsidR="00CA3315" w:rsidRDefault="00BC4434" w:rsidP="00D34703">
      <w:pPr>
        <w:pStyle w:val="CBDNormalNumber"/>
        <w:numPr>
          <w:ilvl w:val="0"/>
          <w:numId w:val="0"/>
        </w:numPr>
        <w:ind w:left="1134" w:firstLine="567"/>
      </w:pPr>
      <w:r>
        <w:t>2</w:t>
      </w:r>
      <w:r w:rsidR="002D220E" w:rsidRPr="002D220E">
        <w:t>.</w:t>
      </w:r>
      <w:r>
        <w:rPr>
          <w:i/>
          <w:iCs/>
        </w:rPr>
        <w:tab/>
      </w:r>
      <w:r w:rsidR="001C46C6" w:rsidRPr="001C46C6">
        <w:rPr>
          <w:i/>
          <w:iCs/>
        </w:rPr>
        <w:t>Recogni</w:t>
      </w:r>
      <w:r w:rsidR="004E42F5">
        <w:rPr>
          <w:i/>
          <w:iCs/>
        </w:rPr>
        <w:t>z</w:t>
      </w:r>
      <w:r w:rsidR="001C46C6" w:rsidRPr="001C46C6">
        <w:rPr>
          <w:i/>
          <w:iCs/>
        </w:rPr>
        <w:t xml:space="preserve">es </w:t>
      </w:r>
      <w:r w:rsidR="001C46C6" w:rsidRPr="001C46C6">
        <w:t>that some of the programmes of work</w:t>
      </w:r>
      <w:r w:rsidR="00D95CC4">
        <w:t xml:space="preserve"> [and] [other areas of </w:t>
      </w:r>
      <w:proofErr w:type="gramStart"/>
      <w:r w:rsidR="00D95CC4">
        <w:t>work][</w:t>
      </w:r>
      <w:proofErr w:type="gramEnd"/>
      <w:r w:rsidR="00D95CC4">
        <w:t>cross-cutting issues]</w:t>
      </w:r>
      <w:r w:rsidR="001C46C6" w:rsidRPr="001C46C6">
        <w:t xml:space="preserve"> under the Convention have </w:t>
      </w:r>
      <w:r w:rsidR="001C46C6">
        <w:t xml:space="preserve">been updated since its fifteenth meeting or have </w:t>
      </w:r>
      <w:r w:rsidR="006E6A23">
        <w:t xml:space="preserve">developed sufficient guidance </w:t>
      </w:r>
      <w:r w:rsidR="002D220E">
        <w:t xml:space="preserve">to support </w:t>
      </w:r>
      <w:r w:rsidR="005D03CB">
        <w:t xml:space="preserve">the </w:t>
      </w:r>
      <w:r w:rsidR="002D220E">
        <w:t xml:space="preserve">implementation of the </w:t>
      </w:r>
      <w:proofErr w:type="gramStart"/>
      <w:r w:rsidR="002D220E">
        <w:t>Framework</w:t>
      </w:r>
      <w:r>
        <w:t>;</w:t>
      </w:r>
      <w:proofErr w:type="gramEnd"/>
    </w:p>
    <w:p w14:paraId="60E1E279" w14:textId="2ACFE8DE" w:rsidR="00AA7D6F" w:rsidRDefault="00CD0D20" w:rsidP="00D34703">
      <w:pPr>
        <w:pStyle w:val="CBDNormalNumber"/>
        <w:numPr>
          <w:ilvl w:val="0"/>
          <w:numId w:val="0"/>
        </w:numPr>
        <w:ind w:left="1134" w:firstLine="567"/>
      </w:pPr>
      <w:r>
        <w:t>3.</w:t>
      </w:r>
      <w:r>
        <w:tab/>
      </w:r>
      <w:r w:rsidRPr="00914B2D">
        <w:rPr>
          <w:i/>
          <w:iCs/>
        </w:rPr>
        <w:t>Decides</w:t>
      </w:r>
      <w:r w:rsidRPr="00CD0D20">
        <w:t xml:space="preserve"> that the following </w:t>
      </w:r>
      <w:r w:rsidR="0029429A">
        <w:t xml:space="preserve">programmes of work [and] [other areas of work][cross-cutting issues] </w:t>
      </w:r>
      <w:r w:rsidRPr="00CD0D20">
        <w:t>be maintained close to their current form and regularly updated, taking into account recent decisions of the Conference of the Parties</w:t>
      </w:r>
      <w:r w:rsidR="00E05C36">
        <w:t xml:space="preserve"> and </w:t>
      </w:r>
      <w:r w:rsidRPr="00CD0D20">
        <w:t xml:space="preserve">work </w:t>
      </w:r>
      <w:r w:rsidR="00326FB5">
        <w:t xml:space="preserve">undertaken </w:t>
      </w:r>
      <w:r w:rsidRPr="00CD0D20">
        <w:t xml:space="preserve">under </w:t>
      </w:r>
      <w:r w:rsidR="00326FB5">
        <w:t xml:space="preserve">the </w:t>
      </w:r>
      <w:r w:rsidRPr="00CD0D20">
        <w:t xml:space="preserve">Subsidiary Body on Scientific, Technical and Technological </w:t>
      </w:r>
      <w:r w:rsidRPr="00615AEB">
        <w:t>Advice</w:t>
      </w:r>
      <w:r w:rsidR="00411EA8">
        <w:t>[</w:t>
      </w:r>
      <w:r w:rsidR="00615AEB" w:rsidRPr="00615AEB">
        <w:t>:</w:t>
      </w:r>
      <w:r w:rsidR="00E33062" w:rsidRPr="00615AEB">
        <w:t xml:space="preserve"> </w:t>
      </w:r>
      <w:r w:rsidR="000953AD" w:rsidRPr="00615AEB">
        <w:t>a</w:t>
      </w:r>
      <w:r w:rsidRPr="00615AEB">
        <w:t>gricultural</w:t>
      </w:r>
      <w:r w:rsidRPr="00CD0D20">
        <w:t xml:space="preserve"> biodiversity; </w:t>
      </w:r>
      <w:r w:rsidR="000B670F" w:rsidRPr="00B054FE">
        <w:t>communication education and public awareness</w:t>
      </w:r>
      <w:r w:rsidR="003F147B">
        <w:t xml:space="preserve">; </w:t>
      </w:r>
      <w:r w:rsidR="003F147B" w:rsidRPr="00B054FE">
        <w:t>gender and biodiversity</w:t>
      </w:r>
      <w:r w:rsidR="00B42C90">
        <w:t>;</w:t>
      </w:r>
      <w:r w:rsidR="000B670F" w:rsidRPr="00CD0D20">
        <w:t xml:space="preserve"> </w:t>
      </w:r>
      <w:r w:rsidRPr="00CD0D20">
        <w:t>biodiversity and health; forest biodiversity; monitoring</w:t>
      </w:r>
      <w:r w:rsidR="00B42C90">
        <w:t>, reporting</w:t>
      </w:r>
      <w:r w:rsidRPr="00CD0D20">
        <w:t xml:space="preserve"> and review; invasive alien species; island biodiversity; marine and coastal biodiversity; synthetic biology; </w:t>
      </w:r>
      <w:r w:rsidR="00B12C9C">
        <w:t xml:space="preserve">liability and redress; </w:t>
      </w:r>
      <w:r w:rsidRPr="00CD0D20">
        <w:t>Global Taxonomy Initiative</w:t>
      </w:r>
      <w:r w:rsidR="00411EA8">
        <w:t>;</w:t>
      </w:r>
      <w:r w:rsidRPr="00CD0D20">
        <w:t xml:space="preserve"> </w:t>
      </w:r>
      <w:r w:rsidR="00D54BC4">
        <w:t>protected areas</w:t>
      </w:r>
      <w:r w:rsidR="00411EA8">
        <w:t>;</w:t>
      </w:r>
      <w:r w:rsidR="00D54BC4">
        <w:t xml:space="preserve"> </w:t>
      </w:r>
      <w:r w:rsidRPr="00CD0D20">
        <w:t xml:space="preserve">inland waters biodiversity; </w:t>
      </w:r>
      <w:r w:rsidR="00646492">
        <w:t xml:space="preserve">and </w:t>
      </w:r>
      <w:r w:rsidRPr="00D26732">
        <w:t>mountain biodiversity</w:t>
      </w:r>
      <w:r w:rsidR="00EB7770">
        <w:t>]</w:t>
      </w:r>
      <w:r w:rsidR="006C146E">
        <w:t>;</w:t>
      </w:r>
      <w:r w:rsidR="00D54BC4" w:rsidRPr="00D54BC4">
        <w:t xml:space="preserve"> </w:t>
      </w:r>
    </w:p>
    <w:p w14:paraId="37E08ACA" w14:textId="18CF0E25" w:rsidR="00914B2D" w:rsidRDefault="00D26732" w:rsidP="00D34703">
      <w:pPr>
        <w:pStyle w:val="CBDNormalNumber"/>
        <w:numPr>
          <w:ilvl w:val="0"/>
          <w:numId w:val="0"/>
        </w:numPr>
        <w:ind w:left="1134" w:firstLine="567"/>
      </w:pPr>
      <w:r>
        <w:t>4.</w:t>
      </w:r>
      <w:r>
        <w:tab/>
      </w:r>
      <w:r w:rsidRPr="00D26732">
        <w:rPr>
          <w:i/>
          <w:iCs/>
        </w:rPr>
        <w:t>Recogni</w:t>
      </w:r>
      <w:r w:rsidR="0038783D">
        <w:rPr>
          <w:i/>
          <w:iCs/>
        </w:rPr>
        <w:t>z</w:t>
      </w:r>
      <w:r w:rsidRPr="00D26732">
        <w:rPr>
          <w:i/>
          <w:iCs/>
        </w:rPr>
        <w:t xml:space="preserve">es </w:t>
      </w:r>
      <w:r w:rsidRPr="00D26732">
        <w:t xml:space="preserve">that the following </w:t>
      </w:r>
      <w:r w:rsidR="00FC6373">
        <w:t xml:space="preserve">programmes of work [and] [other areas of </w:t>
      </w:r>
      <w:proofErr w:type="gramStart"/>
      <w:r w:rsidR="00FC6373">
        <w:t>work][</w:t>
      </w:r>
      <w:proofErr w:type="gramEnd"/>
      <w:r w:rsidR="00FC6373">
        <w:t xml:space="preserve">cross-cutting issues] </w:t>
      </w:r>
      <w:r w:rsidRPr="00D26732">
        <w:t>would benefit from being updated to better align them with the Framework</w:t>
      </w:r>
      <w:r w:rsidR="007D17B8">
        <w:t>,</w:t>
      </w:r>
      <w:r w:rsidR="00C57636">
        <w:t xml:space="preserve"> </w:t>
      </w:r>
      <w:r w:rsidR="007D17B8">
        <w:t xml:space="preserve">following </w:t>
      </w:r>
      <w:r w:rsidR="00C57636">
        <w:t xml:space="preserve">the schedule and approach contained in the </w:t>
      </w:r>
      <w:r w:rsidR="0038783D">
        <w:t>a</w:t>
      </w:r>
      <w:r w:rsidR="00C57636">
        <w:t>nnex</w:t>
      </w:r>
      <w:r w:rsidR="0038783D">
        <w:t xml:space="preserve"> to the present decision</w:t>
      </w:r>
      <w:r w:rsidRPr="00D26732">
        <w:t xml:space="preserve">: </w:t>
      </w:r>
      <w:r w:rsidR="00187622">
        <w:t>[</w:t>
      </w:r>
      <w:r w:rsidRPr="00D26732">
        <w:t>agricultural biodiversity</w:t>
      </w:r>
      <w:r w:rsidR="00C80C5E">
        <w:t>,</w:t>
      </w:r>
      <w:r w:rsidRPr="00D26732">
        <w:t xml:space="preserve"> Global Taxonomy Initiative</w:t>
      </w:r>
      <w:r w:rsidR="00C80C5E">
        <w:t>,</w:t>
      </w:r>
      <w:r w:rsidRPr="00D26732">
        <w:t xml:space="preserve"> ecosystem restoration</w:t>
      </w:r>
      <w:r w:rsidR="00C80C5E">
        <w:t>,</w:t>
      </w:r>
      <w:r w:rsidRPr="00D26732">
        <w:t xml:space="preserve"> inland waters biodiversity and mountain biodiversity</w:t>
      </w:r>
      <w:proofErr w:type="gramStart"/>
      <w:r w:rsidR="00187622">
        <w:t>]</w:t>
      </w:r>
      <w:r w:rsidR="00EB7770">
        <w:t>;</w:t>
      </w:r>
      <w:proofErr w:type="gramEnd"/>
    </w:p>
    <w:p w14:paraId="42FDFE78" w14:textId="6985350A" w:rsidR="00F5125D" w:rsidRDefault="00FF1C3F" w:rsidP="00CE0759">
      <w:pPr>
        <w:pStyle w:val="CBDNormalNumber"/>
        <w:numPr>
          <w:ilvl w:val="0"/>
          <w:numId w:val="0"/>
        </w:numPr>
        <w:ind w:left="1134" w:firstLine="567"/>
      </w:pPr>
      <w:r>
        <w:t>5.</w:t>
      </w:r>
      <w:r>
        <w:tab/>
      </w:r>
      <w:r w:rsidR="00CE5B0A" w:rsidRPr="004933E1">
        <w:rPr>
          <w:i/>
          <w:iCs/>
        </w:rPr>
        <w:t>Also</w:t>
      </w:r>
      <w:r w:rsidR="00CE5B0A">
        <w:t xml:space="preserve"> </w:t>
      </w:r>
      <w:r w:rsidR="00CE5B0A">
        <w:rPr>
          <w:i/>
          <w:iCs/>
        </w:rPr>
        <w:t>r</w:t>
      </w:r>
      <w:r w:rsidRPr="00D26732">
        <w:rPr>
          <w:i/>
          <w:iCs/>
        </w:rPr>
        <w:t>ecogni</w:t>
      </w:r>
      <w:r w:rsidR="00CE0759">
        <w:rPr>
          <w:i/>
          <w:iCs/>
        </w:rPr>
        <w:t>z</w:t>
      </w:r>
      <w:r w:rsidRPr="00D26732">
        <w:rPr>
          <w:i/>
          <w:iCs/>
        </w:rPr>
        <w:t xml:space="preserve">es </w:t>
      </w:r>
      <w:r w:rsidRPr="00D26732">
        <w:t xml:space="preserve">that the following </w:t>
      </w:r>
      <w:r w:rsidR="005E3F9E">
        <w:t xml:space="preserve">programmes of work [and] [other areas of work][cross-cutting issues] </w:t>
      </w:r>
      <w:r w:rsidRPr="00D26732">
        <w:t xml:space="preserve">would benefit from being </w:t>
      </w:r>
      <w:r>
        <w:t>integrated:</w:t>
      </w:r>
      <w:r w:rsidR="00CE0759">
        <w:t xml:space="preserve"> </w:t>
      </w:r>
      <w:r w:rsidR="006A1704">
        <w:t>[</w:t>
      </w:r>
      <w:r w:rsidR="00CE0759">
        <w:t>b</w:t>
      </w:r>
      <w:r w:rsidR="00C93F8C" w:rsidRPr="00F5125D">
        <w:t xml:space="preserve">usiness engagement; capacity-building; climate change and biodiversity; digital sequence information on genetic resources; economics, trade and incentive measures; ecosystem restoration; </w:t>
      </w:r>
      <w:r w:rsidR="00C93F8C" w:rsidRPr="00F5125D">
        <w:lastRenderedPageBreak/>
        <w:t>financial mechanism; Global Strategy for Plant Conservation; mainstreaming; resource mobilization; sustainable use of biodiversity; sustainable wildlife management; technical and scientific cooperation; technology transfer; and tourism and biodiversity</w:t>
      </w:r>
      <w:r w:rsidR="006A1704">
        <w:t>]</w:t>
      </w:r>
      <w:r w:rsidR="00EB7770">
        <w:t>;</w:t>
      </w:r>
    </w:p>
    <w:p w14:paraId="33944D53" w14:textId="1B73F3BA" w:rsidR="00A13680" w:rsidRDefault="00752B1C" w:rsidP="00CF4DBF">
      <w:pPr>
        <w:pStyle w:val="CBDNormalNumber"/>
        <w:numPr>
          <w:ilvl w:val="0"/>
          <w:numId w:val="0"/>
        </w:numPr>
        <w:ind w:left="1134" w:firstLine="567"/>
      </w:pPr>
      <w:r>
        <w:t>6.</w:t>
      </w:r>
      <w:r>
        <w:tab/>
      </w:r>
      <w:r w:rsidR="0013163C" w:rsidRPr="00752B1C">
        <w:rPr>
          <w:i/>
          <w:iCs/>
        </w:rPr>
        <w:t>Decides</w:t>
      </w:r>
      <w:r w:rsidR="0013163C" w:rsidRPr="0013163C">
        <w:t xml:space="preserve"> that the following </w:t>
      </w:r>
      <w:r w:rsidR="005E3F9E">
        <w:t xml:space="preserve">programmes of work [and] [other areas of work][cross-cutting issues] </w:t>
      </w:r>
      <w:r w:rsidR="00A64C14">
        <w:t xml:space="preserve">are to </w:t>
      </w:r>
      <w:r w:rsidR="0013163C" w:rsidRPr="0013163C">
        <w:t>be led by partner organizations and Parties, noting that all achievements on th</w:t>
      </w:r>
      <w:r w:rsidR="008F040D">
        <w:t>o</w:t>
      </w:r>
      <w:r w:rsidR="0013163C" w:rsidRPr="0013163C">
        <w:t>se topics should continue to be recorded on the website of the Convention and through the clearing-house mechanisms, as information sources</w:t>
      </w:r>
      <w:r w:rsidR="00CF4DBF">
        <w:t xml:space="preserve">: </w:t>
      </w:r>
      <w:r w:rsidR="006A1704">
        <w:t>[</w:t>
      </w:r>
      <w:r w:rsidR="00E90B0B">
        <w:t>b</w:t>
      </w:r>
      <w:r w:rsidR="00A13680" w:rsidRPr="00A13680">
        <w:t>iodiversity and cultural diversity, biodiversity for development, dry and subhumid land biodiversity, ecosystem approach</w:t>
      </w:r>
      <w:r w:rsidR="00BD2023">
        <w:t xml:space="preserve"> and</w:t>
      </w:r>
      <w:r w:rsidR="00A13680" w:rsidRPr="00A13680">
        <w:t xml:space="preserve"> impact assessment</w:t>
      </w:r>
      <w:proofErr w:type="gramStart"/>
      <w:r w:rsidR="00941A83">
        <w:t>]</w:t>
      </w:r>
      <w:r w:rsidR="00872D74">
        <w:t>;</w:t>
      </w:r>
      <w:proofErr w:type="gramEnd"/>
    </w:p>
    <w:p w14:paraId="34D88144" w14:textId="02B586D4" w:rsidR="009C69B6" w:rsidRDefault="0069132A" w:rsidP="0071322A">
      <w:pPr>
        <w:pStyle w:val="CBDNormalNumber"/>
        <w:numPr>
          <w:ilvl w:val="0"/>
          <w:numId w:val="0"/>
        </w:numPr>
        <w:ind w:left="1134" w:firstLine="567"/>
      </w:pPr>
      <w:r>
        <w:t>7.</w:t>
      </w:r>
      <w:r>
        <w:tab/>
      </w:r>
      <w:r w:rsidR="00071C7B" w:rsidRPr="0069132A">
        <w:rPr>
          <w:i/>
          <w:iCs/>
        </w:rPr>
        <w:t>Requests</w:t>
      </w:r>
      <w:r w:rsidR="00071C7B">
        <w:t xml:space="preserve"> the E</w:t>
      </w:r>
      <w:r w:rsidR="00C57636">
        <w:t xml:space="preserve">xecutive Secretary to </w:t>
      </w:r>
      <w:r w:rsidR="00071C7B">
        <w:t>carry out an analysis on</w:t>
      </w:r>
      <w:r w:rsidR="00C57636">
        <w:t xml:space="preserve"> the</w:t>
      </w:r>
      <w:r w:rsidR="00071C7B">
        <w:t xml:space="preserve"> implications and potential benefits of </w:t>
      </w:r>
      <w:r w:rsidR="0022737D">
        <w:t>integrating</w:t>
      </w:r>
      <w:r w:rsidR="00071C7B">
        <w:t xml:space="preserve"> </w:t>
      </w:r>
      <w:r w:rsidR="0022737D">
        <w:t xml:space="preserve">the </w:t>
      </w:r>
      <w:r w:rsidR="009364FF">
        <w:t xml:space="preserve">programmes of work </w:t>
      </w:r>
      <w:r w:rsidR="009364FF" w:rsidRPr="00146FAC">
        <w:t xml:space="preserve">[and] [other areas of </w:t>
      </w:r>
      <w:proofErr w:type="gramStart"/>
      <w:r w:rsidR="009364FF" w:rsidRPr="00146FAC">
        <w:t>work][</w:t>
      </w:r>
      <w:proofErr w:type="gramEnd"/>
      <w:r w:rsidR="009364FF" w:rsidRPr="00146FAC">
        <w:t>cross-cutting issues]</w:t>
      </w:r>
      <w:r w:rsidR="00FD56C2" w:rsidRPr="00146FAC">
        <w:t xml:space="preserve"> </w:t>
      </w:r>
      <w:r w:rsidR="0022737D" w:rsidRPr="00146FAC">
        <w:t>listed in paragraph 5 above</w:t>
      </w:r>
      <w:r w:rsidR="00071C7B" w:rsidRPr="00146FAC">
        <w:t xml:space="preserve"> and </w:t>
      </w:r>
      <w:r w:rsidR="004D33D6" w:rsidRPr="00146FAC">
        <w:t xml:space="preserve">submit </w:t>
      </w:r>
      <w:r w:rsidR="00071C7B" w:rsidRPr="00146FAC">
        <w:t>th</w:t>
      </w:r>
      <w:r w:rsidR="004D33D6" w:rsidRPr="00146FAC">
        <w:t>e</w:t>
      </w:r>
      <w:r w:rsidR="00071C7B" w:rsidRPr="00146FAC">
        <w:t xml:space="preserve"> </w:t>
      </w:r>
      <w:r w:rsidR="00A1235C" w:rsidRPr="00146FAC">
        <w:t xml:space="preserve">results </w:t>
      </w:r>
      <w:r w:rsidR="00071C7B" w:rsidRPr="00146FAC">
        <w:t xml:space="preserve">for consideration </w:t>
      </w:r>
      <w:r w:rsidR="00C57636" w:rsidRPr="00146FAC">
        <w:t xml:space="preserve">by the </w:t>
      </w:r>
      <w:r w:rsidR="00952655" w:rsidRPr="00146FAC">
        <w:t xml:space="preserve">appropriate </w:t>
      </w:r>
      <w:r w:rsidR="00A1235C" w:rsidRPr="00146FAC">
        <w:t>s</w:t>
      </w:r>
      <w:r w:rsidR="00C57636" w:rsidRPr="00146FAC">
        <w:t xml:space="preserve">ubsidiary </w:t>
      </w:r>
      <w:r w:rsidR="00A1235C" w:rsidRPr="00146FAC">
        <w:t>b</w:t>
      </w:r>
      <w:r w:rsidR="00C57636" w:rsidRPr="00146FAC">
        <w:t>ody</w:t>
      </w:r>
      <w:r w:rsidR="00414893" w:rsidRPr="00146FAC">
        <w:t xml:space="preserve"> or </w:t>
      </w:r>
      <w:r w:rsidR="00A1235C" w:rsidRPr="00146FAC">
        <w:t>b</w:t>
      </w:r>
      <w:r w:rsidR="00414893" w:rsidRPr="00146FAC">
        <w:t>odies</w:t>
      </w:r>
      <w:r w:rsidR="00C57636" w:rsidRPr="00146FAC">
        <w:t xml:space="preserve"> at</w:t>
      </w:r>
      <w:r w:rsidR="00071C7B" w:rsidRPr="00146FAC">
        <w:t xml:space="preserve"> </w:t>
      </w:r>
      <w:r w:rsidR="00C57636" w:rsidRPr="00146FAC">
        <w:t xml:space="preserve">a </w:t>
      </w:r>
      <w:r w:rsidR="00071C7B" w:rsidRPr="00146FAC">
        <w:t xml:space="preserve">meeting </w:t>
      </w:r>
      <w:r w:rsidR="00A1235C" w:rsidRPr="00146FAC">
        <w:t xml:space="preserve">held </w:t>
      </w:r>
      <w:r w:rsidR="00071C7B" w:rsidRPr="00146FAC">
        <w:t>before</w:t>
      </w:r>
      <w:r w:rsidR="00071C7B">
        <w:t xml:space="preserve"> </w:t>
      </w:r>
      <w:r w:rsidR="00C57636">
        <w:t>its eighteenth meeting</w:t>
      </w:r>
      <w:r w:rsidR="00071C7B">
        <w:t>.</w:t>
      </w:r>
    </w:p>
    <w:p w14:paraId="6DDB4358" w14:textId="15E28BB0" w:rsidR="009C69B6" w:rsidRDefault="00C84F6F" w:rsidP="0071322A">
      <w:pPr>
        <w:pStyle w:val="CBDDesicionAnnex"/>
        <w:ind w:left="1134"/>
        <w:rPr>
          <w:rFonts w:hint="eastAsia"/>
        </w:rPr>
      </w:pPr>
      <w:r>
        <w:t>Annex</w:t>
      </w:r>
      <w:r w:rsidR="008C467D">
        <w:rPr>
          <w:rStyle w:val="FootnoteReference"/>
          <w:rFonts w:hint="eastAsia"/>
        </w:rPr>
        <w:footnoteReference w:customMarkFollows="1" w:id="6"/>
        <w:t>*</w:t>
      </w:r>
    </w:p>
    <w:p w14:paraId="7270ABB2" w14:textId="6979BEC2" w:rsidR="009C69B6" w:rsidRDefault="0076373E" w:rsidP="004933E1">
      <w:pPr>
        <w:pStyle w:val="CBDNormalNoNumber"/>
        <w:ind w:firstLine="567"/>
      </w:pPr>
      <w:r>
        <w:t>-</w:t>
      </w:r>
      <w:r>
        <w:tab/>
      </w:r>
      <w:r w:rsidR="009C69B6">
        <w:t xml:space="preserve">Schedule </w:t>
      </w:r>
      <w:r w:rsidR="00E56863">
        <w:t>for</w:t>
      </w:r>
      <w:r w:rsidR="009C69B6">
        <w:t xml:space="preserve"> updating </w:t>
      </w:r>
      <w:r w:rsidR="00E56863">
        <w:t xml:space="preserve">the </w:t>
      </w:r>
      <w:r w:rsidR="009364FF">
        <w:t xml:space="preserve">programmes of work [and] [other areas of </w:t>
      </w:r>
      <w:proofErr w:type="gramStart"/>
      <w:r w:rsidR="009364FF">
        <w:t>work][</w:t>
      </w:r>
      <w:proofErr w:type="gramEnd"/>
      <w:r w:rsidR="009364FF">
        <w:t xml:space="preserve">cross-cutting issues] </w:t>
      </w:r>
      <w:r w:rsidR="009C69B6">
        <w:t xml:space="preserve">referred to in paragraph 4 of the </w:t>
      </w:r>
      <w:r w:rsidR="00EC3647">
        <w:t xml:space="preserve">present </w:t>
      </w:r>
      <w:r w:rsidR="009C69B6">
        <w:t>draft decision</w:t>
      </w:r>
      <w:r w:rsidR="00C04601">
        <w:t>.</w:t>
      </w:r>
    </w:p>
    <w:p w14:paraId="0F402E65" w14:textId="6EAD2E95" w:rsidR="00A0124E" w:rsidRPr="00D633C9" w:rsidRDefault="0076373E" w:rsidP="004933E1">
      <w:pPr>
        <w:pStyle w:val="CBDNormalNoNumber"/>
        <w:ind w:firstLine="567"/>
      </w:pPr>
      <w:r w:rsidRPr="00D633C9">
        <w:t>-</w:t>
      </w:r>
      <w:r w:rsidRPr="00D633C9">
        <w:tab/>
      </w:r>
      <w:r w:rsidR="00FD2CCE">
        <w:t>A</w:t>
      </w:r>
      <w:r w:rsidR="009C69B6" w:rsidRPr="00056EB7">
        <w:t xml:space="preserve">pproach for updating </w:t>
      </w:r>
      <w:r w:rsidR="009364FF" w:rsidRPr="00056EB7">
        <w:t xml:space="preserve">programmes of work [and] [other areas of </w:t>
      </w:r>
      <w:proofErr w:type="gramStart"/>
      <w:r w:rsidR="009364FF" w:rsidRPr="00056EB7">
        <w:t>work][</w:t>
      </w:r>
      <w:proofErr w:type="gramEnd"/>
      <w:r w:rsidR="009364FF" w:rsidRPr="00056EB7">
        <w:t xml:space="preserve">cross-cutting issues] </w:t>
      </w:r>
      <w:r w:rsidR="009C69B6" w:rsidRPr="00056EB7">
        <w:t xml:space="preserve">referred to in paragraph </w:t>
      </w:r>
      <w:r w:rsidR="00FD2CCE">
        <w:t>4</w:t>
      </w:r>
      <w:r w:rsidR="009C69B6">
        <w:t xml:space="preserve"> of </w:t>
      </w:r>
      <w:r w:rsidR="008C467D">
        <w:t xml:space="preserve">the present </w:t>
      </w:r>
      <w:r w:rsidR="00FD2CCE">
        <w:t>draft decision</w:t>
      </w:r>
      <w:r w:rsidR="00056EB7" w:rsidRPr="00FD2CCE">
        <w:t>.</w:t>
      </w:r>
      <w:r w:rsidR="00185F0E" w:rsidRPr="00FD2CCE">
        <w:t>]</w:t>
      </w:r>
    </w:p>
    <w:p w14:paraId="6AECD9AC" w14:textId="77777777" w:rsidR="001065E9" w:rsidRPr="00D633C9" w:rsidRDefault="002C2886" w:rsidP="002C2886">
      <w:pPr>
        <w:jc w:val="center"/>
      </w:pPr>
      <w:r w:rsidRPr="00D633C9">
        <w:t>__________</w:t>
      </w:r>
    </w:p>
    <w:sectPr w:rsidR="001065E9" w:rsidRPr="00D633C9" w:rsidSect="007A4503">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B1C6E" w14:textId="77777777" w:rsidR="00AD1A8C" w:rsidRDefault="00AD1A8C" w:rsidP="00CE535F">
      <w:r>
        <w:separator/>
      </w:r>
    </w:p>
  </w:endnote>
  <w:endnote w:type="continuationSeparator" w:id="0">
    <w:p w14:paraId="02433C8F" w14:textId="77777777" w:rsidR="00AD1A8C" w:rsidRDefault="00AD1A8C"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End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4F0C1" w14:textId="77777777" w:rsidR="00AD1A8C" w:rsidRDefault="00AD1A8C" w:rsidP="00CE535F">
      <w:r>
        <w:separator/>
      </w:r>
    </w:p>
  </w:footnote>
  <w:footnote w:type="continuationSeparator" w:id="0">
    <w:p w14:paraId="791E4005" w14:textId="77777777" w:rsidR="00AD1A8C" w:rsidRDefault="00AD1A8C" w:rsidP="00CE535F">
      <w:r>
        <w:continuationSeparator/>
      </w:r>
    </w:p>
  </w:footnote>
  <w:footnote w:id="1">
    <w:p w14:paraId="06A1C65C" w14:textId="7E9D5D6F" w:rsidR="00F754A7" w:rsidRPr="004933E1" w:rsidRDefault="00F754A7">
      <w:pPr>
        <w:pStyle w:val="FootnoteText"/>
        <w:rPr>
          <w:lang w:val="en-CA"/>
        </w:rPr>
      </w:pPr>
      <w:r>
        <w:rPr>
          <w:rStyle w:val="FootnoteReference"/>
        </w:rPr>
        <w:footnoteRef/>
      </w:r>
      <w:r>
        <w:t xml:space="preserve"> </w:t>
      </w:r>
      <w:r>
        <w:rPr>
          <w:lang w:val="en-CA"/>
        </w:rPr>
        <w:t xml:space="preserve">Decision </w:t>
      </w:r>
      <w:hyperlink r:id="rId1" w:history="1">
        <w:r w:rsidRPr="00490D68">
          <w:rPr>
            <w:rStyle w:val="Hyperlink"/>
            <w:lang w:val="en-CA"/>
          </w:rPr>
          <w:t>15/4</w:t>
        </w:r>
      </w:hyperlink>
      <w:r>
        <w:rPr>
          <w:lang w:val="en-CA"/>
        </w:rPr>
        <w:t>, annex.</w:t>
      </w:r>
    </w:p>
  </w:footnote>
  <w:footnote w:id="2">
    <w:p w14:paraId="2112F3FA" w14:textId="2454866B" w:rsidR="008E3917" w:rsidRPr="004933E1" w:rsidRDefault="008E3917" w:rsidP="008E3917">
      <w:pPr>
        <w:pStyle w:val="FootnoteText"/>
        <w:rPr>
          <w:lang w:val="en-CA"/>
        </w:rPr>
      </w:pPr>
      <w:r>
        <w:rPr>
          <w:rStyle w:val="FootnoteReference"/>
        </w:rPr>
        <w:footnoteRef/>
      </w:r>
      <w:r>
        <w:t xml:space="preserve"> </w:t>
      </w:r>
      <w:hyperlink r:id="rId2" w:history="1">
        <w:r w:rsidRPr="008E3917">
          <w:rPr>
            <w:rStyle w:val="Hyperlink"/>
          </w:rPr>
          <w:t>CBD/SBSTTA/27/5/Add.1</w:t>
        </w:r>
      </w:hyperlink>
      <w:r>
        <w:t>.</w:t>
      </w:r>
    </w:p>
  </w:footnote>
  <w:footnote w:id="3">
    <w:p w14:paraId="7DA0BAE9" w14:textId="70D263AF" w:rsidR="00C27E77" w:rsidRPr="00C27E77" w:rsidRDefault="00C27E77">
      <w:pPr>
        <w:pStyle w:val="FootnoteText"/>
      </w:pPr>
      <w:r>
        <w:rPr>
          <w:rStyle w:val="FootnoteReference"/>
        </w:rPr>
        <w:footnoteRef/>
      </w:r>
      <w:r w:rsidRPr="003E301E">
        <w:t xml:space="preserve"> </w:t>
      </w:r>
      <w:hyperlink r:id="rId3" w:history="1">
        <w:r w:rsidRPr="00DB5DA5">
          <w:rPr>
            <w:rStyle w:val="Hyperlink"/>
          </w:rPr>
          <w:t>CBD/SBSTTA/27/INF/6</w:t>
        </w:r>
      </w:hyperlink>
      <w:r w:rsidR="0005603B">
        <w:t>.</w:t>
      </w:r>
    </w:p>
  </w:footnote>
  <w:footnote w:id="4">
    <w:p w14:paraId="2459641F" w14:textId="671BCF6D" w:rsidR="00C30CFC" w:rsidRPr="004933E1" w:rsidRDefault="00C30CFC">
      <w:pPr>
        <w:pStyle w:val="FootnoteText"/>
        <w:rPr>
          <w:lang w:val="en-CA"/>
        </w:rPr>
      </w:pPr>
      <w:r>
        <w:rPr>
          <w:rStyle w:val="FootnoteReference"/>
        </w:rPr>
        <w:footnoteRef/>
      </w:r>
      <w:r>
        <w:t xml:space="preserve"> </w:t>
      </w:r>
      <w:r w:rsidRPr="00FC56E9">
        <w:t xml:space="preserve">United Nations, </w:t>
      </w:r>
      <w:r w:rsidRPr="00C67A5B">
        <w:rPr>
          <w:i/>
          <w:iCs/>
        </w:rPr>
        <w:t>Treaty Series</w:t>
      </w:r>
      <w:r w:rsidRPr="00FC56E9">
        <w:t>, vol. 1760, No. 30619.</w:t>
      </w:r>
    </w:p>
  </w:footnote>
  <w:footnote w:id="5">
    <w:p w14:paraId="0F203328" w14:textId="50802ACC" w:rsidR="00C30CFC" w:rsidRPr="004933E1" w:rsidRDefault="00C30CFC">
      <w:pPr>
        <w:pStyle w:val="FootnoteText"/>
        <w:rPr>
          <w:lang w:val="en-CA"/>
        </w:rPr>
      </w:pPr>
      <w:r>
        <w:rPr>
          <w:rStyle w:val="FootnoteReference"/>
        </w:rPr>
        <w:footnoteRef/>
      </w:r>
      <w:r>
        <w:t xml:space="preserve"> </w:t>
      </w:r>
      <w:r>
        <w:rPr>
          <w:lang w:val="en-CA"/>
        </w:rPr>
        <w:t xml:space="preserve">Decision </w:t>
      </w:r>
      <w:hyperlink r:id="rId4" w:history="1">
        <w:r w:rsidRPr="00490D68">
          <w:rPr>
            <w:rStyle w:val="Hyperlink"/>
            <w:lang w:val="en-CA"/>
          </w:rPr>
          <w:t>15/4</w:t>
        </w:r>
      </w:hyperlink>
      <w:r>
        <w:rPr>
          <w:lang w:val="en-CA"/>
        </w:rPr>
        <w:t>, annex.</w:t>
      </w:r>
    </w:p>
  </w:footnote>
  <w:footnote w:id="6">
    <w:p w14:paraId="2F1596E9" w14:textId="76E810E7" w:rsidR="008C467D" w:rsidRPr="004933E1" w:rsidRDefault="008C467D">
      <w:pPr>
        <w:pStyle w:val="FootnoteText"/>
        <w:rPr>
          <w:lang w:val="en-CA"/>
        </w:rPr>
      </w:pPr>
      <w:r>
        <w:rPr>
          <w:rStyle w:val="FootnoteReference"/>
        </w:rPr>
        <w:t>*</w:t>
      </w:r>
      <w:r>
        <w:t xml:space="preserve"> </w:t>
      </w:r>
      <w:r>
        <w:rPr>
          <w:lang w:val="en-CA"/>
        </w:rPr>
        <w:t>Annex to be completed at the seventeenth meeting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3948A152" w:rsidR="00EE774B" w:rsidRPr="00186AD3" w:rsidRDefault="00D46C79" w:rsidP="0082288F">
    <w:pPr>
      <w:pStyle w:val="Header"/>
      <w:rPr>
        <w:lang w:val="en-CA"/>
      </w:rPr>
    </w:pPr>
    <w:r>
      <w:rPr>
        <w:lang w:val="en-CA"/>
      </w:rPr>
      <w:t>CBD/SBSTTA/27/CRP.7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1786FAD7" w:rsidR="00EE774B" w:rsidRPr="00186AD3" w:rsidRDefault="008A54AA" w:rsidP="004933E1">
    <w:pPr>
      <w:pStyle w:val="Header"/>
      <w:jc w:val="right"/>
      <w:rPr>
        <w:lang w:val="en-CA"/>
      </w:rPr>
    </w:pPr>
    <w:r>
      <w:rPr>
        <w:lang w:val="en-CA"/>
      </w:rPr>
      <w:t>CBD/</w:t>
    </w:r>
    <w:r w:rsidR="00056EB7">
      <w:rPr>
        <w:lang w:val="en-CA"/>
      </w:rPr>
      <w:t>SBSTTA/27/</w:t>
    </w:r>
    <w:r>
      <w:rPr>
        <w:lang w:val="en-CA"/>
      </w:rPr>
      <w:t>CRP.7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1BD4F709" w:rsidR="00EE774B" w:rsidRPr="00186AD3" w:rsidRDefault="00EE774B" w:rsidP="004933E1">
    <w:pPr>
      <w:pStyle w:val="Header"/>
      <w:pBdr>
        <w:bottom w:val="none" w:sz="0" w:space="0" w:color="auto"/>
      </w:pBd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0412217">
    <w:abstractNumId w:val="17"/>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3"/>
  </w:num>
  <w:num w:numId="8" w16cid:durableId="2132088249">
    <w:abstractNumId w:val="16"/>
  </w:num>
  <w:num w:numId="9" w16cid:durableId="1137845152">
    <w:abstractNumId w:val="14"/>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5"/>
  </w:num>
  <w:num w:numId="16" w16cid:durableId="794644718">
    <w:abstractNumId w:val="18"/>
  </w:num>
  <w:num w:numId="17" w16cid:durableId="1730575518">
    <w:abstractNumId w:val="10"/>
  </w:num>
  <w:num w:numId="18" w16cid:durableId="1269578891">
    <w:abstractNumId w:val="12"/>
  </w:num>
  <w:num w:numId="19" w16cid:durableId="2142917119">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0564"/>
    <w:rsid w:val="0000288D"/>
    <w:rsid w:val="00003DFC"/>
    <w:rsid w:val="00004364"/>
    <w:rsid w:val="000052E7"/>
    <w:rsid w:val="000060CC"/>
    <w:rsid w:val="000066B3"/>
    <w:rsid w:val="0000772B"/>
    <w:rsid w:val="00010560"/>
    <w:rsid w:val="00011DED"/>
    <w:rsid w:val="000120CD"/>
    <w:rsid w:val="000148CE"/>
    <w:rsid w:val="0001674E"/>
    <w:rsid w:val="00021991"/>
    <w:rsid w:val="00024ABF"/>
    <w:rsid w:val="00024CB0"/>
    <w:rsid w:val="000252ED"/>
    <w:rsid w:val="000267B5"/>
    <w:rsid w:val="00026EAA"/>
    <w:rsid w:val="000274CE"/>
    <w:rsid w:val="00031028"/>
    <w:rsid w:val="000318B3"/>
    <w:rsid w:val="00032032"/>
    <w:rsid w:val="000328E2"/>
    <w:rsid w:val="000375F3"/>
    <w:rsid w:val="00037BB1"/>
    <w:rsid w:val="00042642"/>
    <w:rsid w:val="000435CA"/>
    <w:rsid w:val="0004363A"/>
    <w:rsid w:val="00044705"/>
    <w:rsid w:val="00051855"/>
    <w:rsid w:val="00055B13"/>
    <w:rsid w:val="0005603B"/>
    <w:rsid w:val="00056EB7"/>
    <w:rsid w:val="00061BC4"/>
    <w:rsid w:val="00063847"/>
    <w:rsid w:val="0006526C"/>
    <w:rsid w:val="000653FB"/>
    <w:rsid w:val="00065BAF"/>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172B"/>
    <w:rsid w:val="000A25CB"/>
    <w:rsid w:val="000A2AF6"/>
    <w:rsid w:val="000A3C5D"/>
    <w:rsid w:val="000A4A7A"/>
    <w:rsid w:val="000A4E6E"/>
    <w:rsid w:val="000A4FF5"/>
    <w:rsid w:val="000A58F1"/>
    <w:rsid w:val="000A6444"/>
    <w:rsid w:val="000B0265"/>
    <w:rsid w:val="000B1B34"/>
    <w:rsid w:val="000B45AB"/>
    <w:rsid w:val="000B670F"/>
    <w:rsid w:val="000B69B6"/>
    <w:rsid w:val="000B7EC6"/>
    <w:rsid w:val="000C2F8C"/>
    <w:rsid w:val="000C343E"/>
    <w:rsid w:val="000C3B42"/>
    <w:rsid w:val="000C51EC"/>
    <w:rsid w:val="000C6BFC"/>
    <w:rsid w:val="000C75C1"/>
    <w:rsid w:val="000D0B3D"/>
    <w:rsid w:val="000D2B32"/>
    <w:rsid w:val="000D3141"/>
    <w:rsid w:val="000D4EED"/>
    <w:rsid w:val="000D581C"/>
    <w:rsid w:val="000D5C27"/>
    <w:rsid w:val="000D648C"/>
    <w:rsid w:val="000E27F0"/>
    <w:rsid w:val="000E4B43"/>
    <w:rsid w:val="000E65B1"/>
    <w:rsid w:val="000E74E4"/>
    <w:rsid w:val="000F074F"/>
    <w:rsid w:val="000F3B6F"/>
    <w:rsid w:val="00105DA4"/>
    <w:rsid w:val="001065E9"/>
    <w:rsid w:val="00107300"/>
    <w:rsid w:val="0010768B"/>
    <w:rsid w:val="001107FB"/>
    <w:rsid w:val="001110B5"/>
    <w:rsid w:val="00112A93"/>
    <w:rsid w:val="00114F07"/>
    <w:rsid w:val="001159FB"/>
    <w:rsid w:val="00115A21"/>
    <w:rsid w:val="00117F0F"/>
    <w:rsid w:val="00122F39"/>
    <w:rsid w:val="001245F1"/>
    <w:rsid w:val="00125907"/>
    <w:rsid w:val="001272E6"/>
    <w:rsid w:val="0013163C"/>
    <w:rsid w:val="00132E1E"/>
    <w:rsid w:val="0013566F"/>
    <w:rsid w:val="00141386"/>
    <w:rsid w:val="00141D91"/>
    <w:rsid w:val="00142ED2"/>
    <w:rsid w:val="00142EDE"/>
    <w:rsid w:val="00143DAF"/>
    <w:rsid w:val="00144ECB"/>
    <w:rsid w:val="00146FAC"/>
    <w:rsid w:val="00150154"/>
    <w:rsid w:val="001504D4"/>
    <w:rsid w:val="001530FF"/>
    <w:rsid w:val="0015402A"/>
    <w:rsid w:val="001604C4"/>
    <w:rsid w:val="00162703"/>
    <w:rsid w:val="00162A3C"/>
    <w:rsid w:val="001639BF"/>
    <w:rsid w:val="00165E31"/>
    <w:rsid w:val="001663F6"/>
    <w:rsid w:val="001713B2"/>
    <w:rsid w:val="0018193C"/>
    <w:rsid w:val="0018233C"/>
    <w:rsid w:val="0018386F"/>
    <w:rsid w:val="00183C90"/>
    <w:rsid w:val="001841A7"/>
    <w:rsid w:val="00185459"/>
    <w:rsid w:val="00185F0E"/>
    <w:rsid w:val="00186AD3"/>
    <w:rsid w:val="00187622"/>
    <w:rsid w:val="001904D0"/>
    <w:rsid w:val="00190861"/>
    <w:rsid w:val="00194391"/>
    <w:rsid w:val="00195044"/>
    <w:rsid w:val="001979D1"/>
    <w:rsid w:val="00197FCD"/>
    <w:rsid w:val="001A0674"/>
    <w:rsid w:val="001A0B29"/>
    <w:rsid w:val="001A1812"/>
    <w:rsid w:val="001A1BE8"/>
    <w:rsid w:val="001A35FB"/>
    <w:rsid w:val="001A469A"/>
    <w:rsid w:val="001A4CED"/>
    <w:rsid w:val="001A5A37"/>
    <w:rsid w:val="001A5BE9"/>
    <w:rsid w:val="001A655F"/>
    <w:rsid w:val="001B0B0A"/>
    <w:rsid w:val="001B2D71"/>
    <w:rsid w:val="001B5DDC"/>
    <w:rsid w:val="001B6E8F"/>
    <w:rsid w:val="001B74A7"/>
    <w:rsid w:val="001B7F5E"/>
    <w:rsid w:val="001C0D29"/>
    <w:rsid w:val="001C46C6"/>
    <w:rsid w:val="001C70EF"/>
    <w:rsid w:val="001C7C4F"/>
    <w:rsid w:val="001D0C68"/>
    <w:rsid w:val="001D2B89"/>
    <w:rsid w:val="001D385F"/>
    <w:rsid w:val="001D4136"/>
    <w:rsid w:val="001D4350"/>
    <w:rsid w:val="001D6E4D"/>
    <w:rsid w:val="001E0352"/>
    <w:rsid w:val="001E14B7"/>
    <w:rsid w:val="001E18CF"/>
    <w:rsid w:val="001E2953"/>
    <w:rsid w:val="001E4596"/>
    <w:rsid w:val="001E5417"/>
    <w:rsid w:val="001E7E5F"/>
    <w:rsid w:val="001F173F"/>
    <w:rsid w:val="001F255F"/>
    <w:rsid w:val="001F2685"/>
    <w:rsid w:val="001F5684"/>
    <w:rsid w:val="001F5E1E"/>
    <w:rsid w:val="001F6000"/>
    <w:rsid w:val="00200268"/>
    <w:rsid w:val="00200703"/>
    <w:rsid w:val="00203137"/>
    <w:rsid w:val="00211141"/>
    <w:rsid w:val="00213C19"/>
    <w:rsid w:val="00215EB7"/>
    <w:rsid w:val="0021651B"/>
    <w:rsid w:val="00220417"/>
    <w:rsid w:val="00221649"/>
    <w:rsid w:val="00222098"/>
    <w:rsid w:val="00222A48"/>
    <w:rsid w:val="00224106"/>
    <w:rsid w:val="0022737D"/>
    <w:rsid w:val="00231115"/>
    <w:rsid w:val="002326B0"/>
    <w:rsid w:val="0023789E"/>
    <w:rsid w:val="00237A0F"/>
    <w:rsid w:val="00243969"/>
    <w:rsid w:val="00243E31"/>
    <w:rsid w:val="0026061C"/>
    <w:rsid w:val="0026658B"/>
    <w:rsid w:val="00266847"/>
    <w:rsid w:val="00266F48"/>
    <w:rsid w:val="00267E20"/>
    <w:rsid w:val="00270D90"/>
    <w:rsid w:val="00274332"/>
    <w:rsid w:val="00275936"/>
    <w:rsid w:val="0028010E"/>
    <w:rsid w:val="00280661"/>
    <w:rsid w:val="002826B8"/>
    <w:rsid w:val="002827AA"/>
    <w:rsid w:val="00283DED"/>
    <w:rsid w:val="00285303"/>
    <w:rsid w:val="00285C1F"/>
    <w:rsid w:val="002902C1"/>
    <w:rsid w:val="00290C8F"/>
    <w:rsid w:val="0029429A"/>
    <w:rsid w:val="00294959"/>
    <w:rsid w:val="0029537D"/>
    <w:rsid w:val="00295C9A"/>
    <w:rsid w:val="00295F45"/>
    <w:rsid w:val="002974E9"/>
    <w:rsid w:val="00297B6B"/>
    <w:rsid w:val="002A078D"/>
    <w:rsid w:val="002A25DD"/>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D6388"/>
    <w:rsid w:val="002E1A5C"/>
    <w:rsid w:val="002E2229"/>
    <w:rsid w:val="002E2964"/>
    <w:rsid w:val="002E343B"/>
    <w:rsid w:val="002E43BF"/>
    <w:rsid w:val="002E4E01"/>
    <w:rsid w:val="002F09A4"/>
    <w:rsid w:val="002F0C30"/>
    <w:rsid w:val="002F2C33"/>
    <w:rsid w:val="002F370D"/>
    <w:rsid w:val="002F7904"/>
    <w:rsid w:val="003015A5"/>
    <w:rsid w:val="00301ACA"/>
    <w:rsid w:val="00304AAC"/>
    <w:rsid w:val="0030654E"/>
    <w:rsid w:val="00306718"/>
    <w:rsid w:val="00307DBE"/>
    <w:rsid w:val="00311BCE"/>
    <w:rsid w:val="003144CE"/>
    <w:rsid w:val="00314E59"/>
    <w:rsid w:val="003170A1"/>
    <w:rsid w:val="00322C0B"/>
    <w:rsid w:val="00326F3F"/>
    <w:rsid w:val="00326FB5"/>
    <w:rsid w:val="00330E00"/>
    <w:rsid w:val="003312CF"/>
    <w:rsid w:val="00333B7C"/>
    <w:rsid w:val="003343B9"/>
    <w:rsid w:val="003346F6"/>
    <w:rsid w:val="003354BA"/>
    <w:rsid w:val="00337598"/>
    <w:rsid w:val="00344B33"/>
    <w:rsid w:val="00345D7F"/>
    <w:rsid w:val="003468F2"/>
    <w:rsid w:val="003469C2"/>
    <w:rsid w:val="003506E3"/>
    <w:rsid w:val="0035176F"/>
    <w:rsid w:val="003535A1"/>
    <w:rsid w:val="00353ADB"/>
    <w:rsid w:val="003578E8"/>
    <w:rsid w:val="003611EB"/>
    <w:rsid w:val="003622D3"/>
    <w:rsid w:val="00365BB2"/>
    <w:rsid w:val="00365E07"/>
    <w:rsid w:val="003663D8"/>
    <w:rsid w:val="00371F4D"/>
    <w:rsid w:val="003725B4"/>
    <w:rsid w:val="003739CB"/>
    <w:rsid w:val="003752FD"/>
    <w:rsid w:val="00376266"/>
    <w:rsid w:val="00380A18"/>
    <w:rsid w:val="00381B24"/>
    <w:rsid w:val="00383328"/>
    <w:rsid w:val="00383F23"/>
    <w:rsid w:val="00384C1A"/>
    <w:rsid w:val="003851D2"/>
    <w:rsid w:val="0038783D"/>
    <w:rsid w:val="00387B00"/>
    <w:rsid w:val="00387C6B"/>
    <w:rsid w:val="00387EAE"/>
    <w:rsid w:val="003927B7"/>
    <w:rsid w:val="00392BB4"/>
    <w:rsid w:val="003930BF"/>
    <w:rsid w:val="003941CC"/>
    <w:rsid w:val="00397310"/>
    <w:rsid w:val="003974CE"/>
    <w:rsid w:val="003A0032"/>
    <w:rsid w:val="003A105B"/>
    <w:rsid w:val="003A12AE"/>
    <w:rsid w:val="003A3429"/>
    <w:rsid w:val="003A4546"/>
    <w:rsid w:val="003A4910"/>
    <w:rsid w:val="003A49CB"/>
    <w:rsid w:val="003A50CB"/>
    <w:rsid w:val="003A6BB1"/>
    <w:rsid w:val="003B064E"/>
    <w:rsid w:val="003B142B"/>
    <w:rsid w:val="003B142D"/>
    <w:rsid w:val="003B3B5F"/>
    <w:rsid w:val="003B42B9"/>
    <w:rsid w:val="003C0079"/>
    <w:rsid w:val="003C5CC0"/>
    <w:rsid w:val="003C7D2F"/>
    <w:rsid w:val="003D064F"/>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1EA8"/>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31A4"/>
    <w:rsid w:val="00455AD1"/>
    <w:rsid w:val="00457312"/>
    <w:rsid w:val="004576B3"/>
    <w:rsid w:val="00457723"/>
    <w:rsid w:val="00460CCB"/>
    <w:rsid w:val="00462174"/>
    <w:rsid w:val="00466CE6"/>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0D68"/>
    <w:rsid w:val="0049205A"/>
    <w:rsid w:val="00493390"/>
    <w:rsid w:val="004933E1"/>
    <w:rsid w:val="00493B6E"/>
    <w:rsid w:val="00494221"/>
    <w:rsid w:val="00494D00"/>
    <w:rsid w:val="00496620"/>
    <w:rsid w:val="004A18CD"/>
    <w:rsid w:val="004A1C1A"/>
    <w:rsid w:val="004A58FE"/>
    <w:rsid w:val="004A62CA"/>
    <w:rsid w:val="004A7B2A"/>
    <w:rsid w:val="004A7EAE"/>
    <w:rsid w:val="004B063E"/>
    <w:rsid w:val="004B1FF7"/>
    <w:rsid w:val="004B313A"/>
    <w:rsid w:val="004B438A"/>
    <w:rsid w:val="004B614E"/>
    <w:rsid w:val="004B695E"/>
    <w:rsid w:val="004B729A"/>
    <w:rsid w:val="004B75A3"/>
    <w:rsid w:val="004C0569"/>
    <w:rsid w:val="004C0820"/>
    <w:rsid w:val="004C2983"/>
    <w:rsid w:val="004C3609"/>
    <w:rsid w:val="004C7BE5"/>
    <w:rsid w:val="004D0F1A"/>
    <w:rsid w:val="004D1A00"/>
    <w:rsid w:val="004D33D6"/>
    <w:rsid w:val="004D3777"/>
    <w:rsid w:val="004D3BA9"/>
    <w:rsid w:val="004D46CF"/>
    <w:rsid w:val="004D5CD7"/>
    <w:rsid w:val="004D5E74"/>
    <w:rsid w:val="004D7345"/>
    <w:rsid w:val="004D7AF6"/>
    <w:rsid w:val="004E0246"/>
    <w:rsid w:val="004E42F5"/>
    <w:rsid w:val="004E6B6C"/>
    <w:rsid w:val="004E6D11"/>
    <w:rsid w:val="004F00C7"/>
    <w:rsid w:val="004F1219"/>
    <w:rsid w:val="004F2E2A"/>
    <w:rsid w:val="004F4E62"/>
    <w:rsid w:val="004F54EF"/>
    <w:rsid w:val="004F5710"/>
    <w:rsid w:val="004F62D9"/>
    <w:rsid w:val="004F65F9"/>
    <w:rsid w:val="004F6CF7"/>
    <w:rsid w:val="005012FC"/>
    <w:rsid w:val="005018A4"/>
    <w:rsid w:val="00502358"/>
    <w:rsid w:val="00502552"/>
    <w:rsid w:val="005048E5"/>
    <w:rsid w:val="005062F0"/>
    <w:rsid w:val="005069F9"/>
    <w:rsid w:val="00506AAD"/>
    <w:rsid w:val="005076F8"/>
    <w:rsid w:val="0051094E"/>
    <w:rsid w:val="00515F80"/>
    <w:rsid w:val="0051747C"/>
    <w:rsid w:val="00517B83"/>
    <w:rsid w:val="00517ED2"/>
    <w:rsid w:val="005224BA"/>
    <w:rsid w:val="0052354B"/>
    <w:rsid w:val="0052355E"/>
    <w:rsid w:val="00524434"/>
    <w:rsid w:val="00524A93"/>
    <w:rsid w:val="00525FAC"/>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0F17"/>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4724"/>
    <w:rsid w:val="005C5D46"/>
    <w:rsid w:val="005C71ED"/>
    <w:rsid w:val="005C789B"/>
    <w:rsid w:val="005C7E61"/>
    <w:rsid w:val="005D03CB"/>
    <w:rsid w:val="005D2DC3"/>
    <w:rsid w:val="005D34BB"/>
    <w:rsid w:val="005E06B7"/>
    <w:rsid w:val="005E3F9E"/>
    <w:rsid w:val="005E5D06"/>
    <w:rsid w:val="005E72D5"/>
    <w:rsid w:val="005E7993"/>
    <w:rsid w:val="005E7C62"/>
    <w:rsid w:val="005F1DC1"/>
    <w:rsid w:val="005F2ED4"/>
    <w:rsid w:val="005F2FAF"/>
    <w:rsid w:val="005F333A"/>
    <w:rsid w:val="005F5054"/>
    <w:rsid w:val="005F530C"/>
    <w:rsid w:val="00605F4D"/>
    <w:rsid w:val="00611B71"/>
    <w:rsid w:val="0061393B"/>
    <w:rsid w:val="006143F4"/>
    <w:rsid w:val="00614563"/>
    <w:rsid w:val="00615AEB"/>
    <w:rsid w:val="00616A3B"/>
    <w:rsid w:val="0061764F"/>
    <w:rsid w:val="00620F6D"/>
    <w:rsid w:val="00623396"/>
    <w:rsid w:val="006238F7"/>
    <w:rsid w:val="006252A8"/>
    <w:rsid w:val="00632F53"/>
    <w:rsid w:val="00634FA3"/>
    <w:rsid w:val="006354D8"/>
    <w:rsid w:val="00637FA0"/>
    <w:rsid w:val="00640DAE"/>
    <w:rsid w:val="006410CF"/>
    <w:rsid w:val="006426B3"/>
    <w:rsid w:val="00645673"/>
    <w:rsid w:val="00645D7B"/>
    <w:rsid w:val="00646492"/>
    <w:rsid w:val="00647656"/>
    <w:rsid w:val="00651223"/>
    <w:rsid w:val="0065285E"/>
    <w:rsid w:val="00653176"/>
    <w:rsid w:val="006542E3"/>
    <w:rsid w:val="00657C17"/>
    <w:rsid w:val="00660CAF"/>
    <w:rsid w:val="0066174F"/>
    <w:rsid w:val="006619E6"/>
    <w:rsid w:val="00663A91"/>
    <w:rsid w:val="00666B37"/>
    <w:rsid w:val="006701F6"/>
    <w:rsid w:val="00670A8B"/>
    <w:rsid w:val="00671D84"/>
    <w:rsid w:val="006731B2"/>
    <w:rsid w:val="0067347B"/>
    <w:rsid w:val="00675DB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717"/>
    <w:rsid w:val="006B491B"/>
    <w:rsid w:val="006B6D3E"/>
    <w:rsid w:val="006B709B"/>
    <w:rsid w:val="006C146E"/>
    <w:rsid w:val="006C215B"/>
    <w:rsid w:val="006C2DA8"/>
    <w:rsid w:val="006C36D0"/>
    <w:rsid w:val="006C5FDB"/>
    <w:rsid w:val="006D0BE1"/>
    <w:rsid w:val="006D1708"/>
    <w:rsid w:val="006D2293"/>
    <w:rsid w:val="006D357F"/>
    <w:rsid w:val="006D53AA"/>
    <w:rsid w:val="006D56F6"/>
    <w:rsid w:val="006D66FF"/>
    <w:rsid w:val="006D6994"/>
    <w:rsid w:val="006D7777"/>
    <w:rsid w:val="006E1C59"/>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145A"/>
    <w:rsid w:val="0071322A"/>
    <w:rsid w:val="00713D81"/>
    <w:rsid w:val="007141D4"/>
    <w:rsid w:val="007152E5"/>
    <w:rsid w:val="007161A1"/>
    <w:rsid w:val="00720986"/>
    <w:rsid w:val="007236DB"/>
    <w:rsid w:val="007245B5"/>
    <w:rsid w:val="007250B9"/>
    <w:rsid w:val="00725449"/>
    <w:rsid w:val="00725B60"/>
    <w:rsid w:val="00726BED"/>
    <w:rsid w:val="0072789B"/>
    <w:rsid w:val="00727D30"/>
    <w:rsid w:val="00736E15"/>
    <w:rsid w:val="00737790"/>
    <w:rsid w:val="007378E8"/>
    <w:rsid w:val="007402BE"/>
    <w:rsid w:val="00741E74"/>
    <w:rsid w:val="00744EF6"/>
    <w:rsid w:val="00751289"/>
    <w:rsid w:val="00752B1C"/>
    <w:rsid w:val="007531E1"/>
    <w:rsid w:val="00753364"/>
    <w:rsid w:val="0075630C"/>
    <w:rsid w:val="00756A6C"/>
    <w:rsid w:val="00756B77"/>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B5C27"/>
    <w:rsid w:val="007C0F34"/>
    <w:rsid w:val="007C0F38"/>
    <w:rsid w:val="007C1356"/>
    <w:rsid w:val="007C160E"/>
    <w:rsid w:val="007C2BF9"/>
    <w:rsid w:val="007C3FC3"/>
    <w:rsid w:val="007C4D77"/>
    <w:rsid w:val="007C53FF"/>
    <w:rsid w:val="007D17B8"/>
    <w:rsid w:val="007D35F2"/>
    <w:rsid w:val="007D4C28"/>
    <w:rsid w:val="007D610E"/>
    <w:rsid w:val="007D64FB"/>
    <w:rsid w:val="007E2390"/>
    <w:rsid w:val="007E23CE"/>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610A"/>
    <w:rsid w:val="008174AA"/>
    <w:rsid w:val="0081785D"/>
    <w:rsid w:val="00817937"/>
    <w:rsid w:val="0082288F"/>
    <w:rsid w:val="008232D3"/>
    <w:rsid w:val="00825F91"/>
    <w:rsid w:val="00826191"/>
    <w:rsid w:val="00827858"/>
    <w:rsid w:val="00830CF1"/>
    <w:rsid w:val="00831F2F"/>
    <w:rsid w:val="00833AB2"/>
    <w:rsid w:val="00834199"/>
    <w:rsid w:val="00834763"/>
    <w:rsid w:val="00834804"/>
    <w:rsid w:val="00836181"/>
    <w:rsid w:val="00836F77"/>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5B18"/>
    <w:rsid w:val="00866739"/>
    <w:rsid w:val="00866870"/>
    <w:rsid w:val="00867A09"/>
    <w:rsid w:val="00870D26"/>
    <w:rsid w:val="00872D74"/>
    <w:rsid w:val="0087565B"/>
    <w:rsid w:val="00875B68"/>
    <w:rsid w:val="0087634F"/>
    <w:rsid w:val="008773BA"/>
    <w:rsid w:val="00880490"/>
    <w:rsid w:val="00881968"/>
    <w:rsid w:val="008825F0"/>
    <w:rsid w:val="0088478D"/>
    <w:rsid w:val="00884C9B"/>
    <w:rsid w:val="0088619D"/>
    <w:rsid w:val="00886304"/>
    <w:rsid w:val="00890383"/>
    <w:rsid w:val="00890D20"/>
    <w:rsid w:val="008915AA"/>
    <w:rsid w:val="00893BCB"/>
    <w:rsid w:val="00896ECF"/>
    <w:rsid w:val="0089798E"/>
    <w:rsid w:val="008A54AA"/>
    <w:rsid w:val="008A554D"/>
    <w:rsid w:val="008A714A"/>
    <w:rsid w:val="008B2C84"/>
    <w:rsid w:val="008B4A8E"/>
    <w:rsid w:val="008B5F5E"/>
    <w:rsid w:val="008B7454"/>
    <w:rsid w:val="008B7859"/>
    <w:rsid w:val="008C2949"/>
    <w:rsid w:val="008C2F00"/>
    <w:rsid w:val="008C467D"/>
    <w:rsid w:val="008D259C"/>
    <w:rsid w:val="008D51F3"/>
    <w:rsid w:val="008D6407"/>
    <w:rsid w:val="008E064A"/>
    <w:rsid w:val="008E08BC"/>
    <w:rsid w:val="008E0B07"/>
    <w:rsid w:val="008E3917"/>
    <w:rsid w:val="008E7481"/>
    <w:rsid w:val="008F016D"/>
    <w:rsid w:val="008F040D"/>
    <w:rsid w:val="008F065F"/>
    <w:rsid w:val="008F2B78"/>
    <w:rsid w:val="008F4676"/>
    <w:rsid w:val="008F5D3D"/>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64FF"/>
    <w:rsid w:val="009379B8"/>
    <w:rsid w:val="00937B33"/>
    <w:rsid w:val="00940039"/>
    <w:rsid w:val="00941401"/>
    <w:rsid w:val="00941A83"/>
    <w:rsid w:val="009421AB"/>
    <w:rsid w:val="009451EF"/>
    <w:rsid w:val="00945655"/>
    <w:rsid w:val="0095237B"/>
    <w:rsid w:val="00952655"/>
    <w:rsid w:val="009539BF"/>
    <w:rsid w:val="00954CD5"/>
    <w:rsid w:val="00957A13"/>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87B3B"/>
    <w:rsid w:val="00992148"/>
    <w:rsid w:val="0099498B"/>
    <w:rsid w:val="00994B1C"/>
    <w:rsid w:val="00994D4F"/>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C0BBB"/>
    <w:rsid w:val="009C55E7"/>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5E22"/>
    <w:rsid w:val="00A05EC9"/>
    <w:rsid w:val="00A06220"/>
    <w:rsid w:val="00A1235C"/>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46839"/>
    <w:rsid w:val="00A5278D"/>
    <w:rsid w:val="00A55038"/>
    <w:rsid w:val="00A5503C"/>
    <w:rsid w:val="00A615EF"/>
    <w:rsid w:val="00A64C14"/>
    <w:rsid w:val="00A659CF"/>
    <w:rsid w:val="00A66A26"/>
    <w:rsid w:val="00A67014"/>
    <w:rsid w:val="00A674DD"/>
    <w:rsid w:val="00A67604"/>
    <w:rsid w:val="00A82AD1"/>
    <w:rsid w:val="00A858B2"/>
    <w:rsid w:val="00A944FE"/>
    <w:rsid w:val="00A9549B"/>
    <w:rsid w:val="00A9665A"/>
    <w:rsid w:val="00A96F6E"/>
    <w:rsid w:val="00AA0D3F"/>
    <w:rsid w:val="00AA55AC"/>
    <w:rsid w:val="00AA7D6F"/>
    <w:rsid w:val="00AB04B9"/>
    <w:rsid w:val="00AB28AA"/>
    <w:rsid w:val="00AB2F2F"/>
    <w:rsid w:val="00AB5CC7"/>
    <w:rsid w:val="00AB5F7E"/>
    <w:rsid w:val="00AB71F8"/>
    <w:rsid w:val="00AC0ACA"/>
    <w:rsid w:val="00AC1073"/>
    <w:rsid w:val="00AC3801"/>
    <w:rsid w:val="00AC6D7B"/>
    <w:rsid w:val="00AD0CC2"/>
    <w:rsid w:val="00AD1A8C"/>
    <w:rsid w:val="00AD2D7D"/>
    <w:rsid w:val="00AD3071"/>
    <w:rsid w:val="00AD34D2"/>
    <w:rsid w:val="00AD36CD"/>
    <w:rsid w:val="00AD5B95"/>
    <w:rsid w:val="00AD60ED"/>
    <w:rsid w:val="00AD79BD"/>
    <w:rsid w:val="00AE2829"/>
    <w:rsid w:val="00AE3498"/>
    <w:rsid w:val="00AE3AD1"/>
    <w:rsid w:val="00AE5506"/>
    <w:rsid w:val="00AE5812"/>
    <w:rsid w:val="00AF0E84"/>
    <w:rsid w:val="00AF49FD"/>
    <w:rsid w:val="00AF56B1"/>
    <w:rsid w:val="00AF58F3"/>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37FE"/>
    <w:rsid w:val="00B158FA"/>
    <w:rsid w:val="00B15BCC"/>
    <w:rsid w:val="00B2007B"/>
    <w:rsid w:val="00B2013E"/>
    <w:rsid w:val="00B242F9"/>
    <w:rsid w:val="00B25BA0"/>
    <w:rsid w:val="00B26ABF"/>
    <w:rsid w:val="00B26BBE"/>
    <w:rsid w:val="00B3148F"/>
    <w:rsid w:val="00B340FA"/>
    <w:rsid w:val="00B34D1E"/>
    <w:rsid w:val="00B35629"/>
    <w:rsid w:val="00B363C0"/>
    <w:rsid w:val="00B409BE"/>
    <w:rsid w:val="00B42161"/>
    <w:rsid w:val="00B42750"/>
    <w:rsid w:val="00B42C90"/>
    <w:rsid w:val="00B44B40"/>
    <w:rsid w:val="00B46DC9"/>
    <w:rsid w:val="00B502C4"/>
    <w:rsid w:val="00B52F4F"/>
    <w:rsid w:val="00B53BF3"/>
    <w:rsid w:val="00B53D45"/>
    <w:rsid w:val="00B54E83"/>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D0FA1"/>
    <w:rsid w:val="00BD2023"/>
    <w:rsid w:val="00BD2678"/>
    <w:rsid w:val="00BD29D5"/>
    <w:rsid w:val="00BD2E37"/>
    <w:rsid w:val="00BD4C6B"/>
    <w:rsid w:val="00BE2BD4"/>
    <w:rsid w:val="00BE3CBE"/>
    <w:rsid w:val="00BE5E1D"/>
    <w:rsid w:val="00BE76F2"/>
    <w:rsid w:val="00BF0424"/>
    <w:rsid w:val="00BF2C95"/>
    <w:rsid w:val="00BF3600"/>
    <w:rsid w:val="00C02F35"/>
    <w:rsid w:val="00C04601"/>
    <w:rsid w:val="00C051AE"/>
    <w:rsid w:val="00C052A5"/>
    <w:rsid w:val="00C06833"/>
    <w:rsid w:val="00C06AF9"/>
    <w:rsid w:val="00C118A3"/>
    <w:rsid w:val="00C12C6B"/>
    <w:rsid w:val="00C14546"/>
    <w:rsid w:val="00C155F5"/>
    <w:rsid w:val="00C167E4"/>
    <w:rsid w:val="00C16A2B"/>
    <w:rsid w:val="00C16B73"/>
    <w:rsid w:val="00C174F5"/>
    <w:rsid w:val="00C20672"/>
    <w:rsid w:val="00C2081C"/>
    <w:rsid w:val="00C218F3"/>
    <w:rsid w:val="00C22887"/>
    <w:rsid w:val="00C260C5"/>
    <w:rsid w:val="00C27787"/>
    <w:rsid w:val="00C27E3E"/>
    <w:rsid w:val="00C27E77"/>
    <w:rsid w:val="00C30152"/>
    <w:rsid w:val="00C30CFC"/>
    <w:rsid w:val="00C30E17"/>
    <w:rsid w:val="00C319D0"/>
    <w:rsid w:val="00C32F93"/>
    <w:rsid w:val="00C338E1"/>
    <w:rsid w:val="00C35908"/>
    <w:rsid w:val="00C363AD"/>
    <w:rsid w:val="00C37707"/>
    <w:rsid w:val="00C4092B"/>
    <w:rsid w:val="00C414AE"/>
    <w:rsid w:val="00C4219E"/>
    <w:rsid w:val="00C42FF9"/>
    <w:rsid w:val="00C432AB"/>
    <w:rsid w:val="00C44BAB"/>
    <w:rsid w:val="00C4502C"/>
    <w:rsid w:val="00C5099B"/>
    <w:rsid w:val="00C5182E"/>
    <w:rsid w:val="00C522A5"/>
    <w:rsid w:val="00C52503"/>
    <w:rsid w:val="00C57636"/>
    <w:rsid w:val="00C57812"/>
    <w:rsid w:val="00C57C5D"/>
    <w:rsid w:val="00C57D96"/>
    <w:rsid w:val="00C629C1"/>
    <w:rsid w:val="00C634B0"/>
    <w:rsid w:val="00C63DA3"/>
    <w:rsid w:val="00C64DAE"/>
    <w:rsid w:val="00C65862"/>
    <w:rsid w:val="00C67744"/>
    <w:rsid w:val="00C72499"/>
    <w:rsid w:val="00C72B5B"/>
    <w:rsid w:val="00C74ACD"/>
    <w:rsid w:val="00C76CAA"/>
    <w:rsid w:val="00C80C5E"/>
    <w:rsid w:val="00C82220"/>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01A"/>
    <w:rsid w:val="00CA77D7"/>
    <w:rsid w:val="00CA7B3A"/>
    <w:rsid w:val="00CB0932"/>
    <w:rsid w:val="00CB14CC"/>
    <w:rsid w:val="00CB1679"/>
    <w:rsid w:val="00CB2F34"/>
    <w:rsid w:val="00CB32BF"/>
    <w:rsid w:val="00CB5BA1"/>
    <w:rsid w:val="00CB5E28"/>
    <w:rsid w:val="00CB73A8"/>
    <w:rsid w:val="00CC013E"/>
    <w:rsid w:val="00CC1278"/>
    <w:rsid w:val="00CC3DCF"/>
    <w:rsid w:val="00CC456A"/>
    <w:rsid w:val="00CC4DD9"/>
    <w:rsid w:val="00CD0D20"/>
    <w:rsid w:val="00CD11A3"/>
    <w:rsid w:val="00CD34AD"/>
    <w:rsid w:val="00CD6A6A"/>
    <w:rsid w:val="00CD6E21"/>
    <w:rsid w:val="00CD7275"/>
    <w:rsid w:val="00CD7972"/>
    <w:rsid w:val="00CE033D"/>
    <w:rsid w:val="00CE0759"/>
    <w:rsid w:val="00CE264D"/>
    <w:rsid w:val="00CE422C"/>
    <w:rsid w:val="00CE535F"/>
    <w:rsid w:val="00CE54B2"/>
    <w:rsid w:val="00CE5B0A"/>
    <w:rsid w:val="00CE6CCE"/>
    <w:rsid w:val="00CE726A"/>
    <w:rsid w:val="00CF4DBF"/>
    <w:rsid w:val="00D00342"/>
    <w:rsid w:val="00D00544"/>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46C79"/>
    <w:rsid w:val="00D520E0"/>
    <w:rsid w:val="00D53612"/>
    <w:rsid w:val="00D540D9"/>
    <w:rsid w:val="00D54BC4"/>
    <w:rsid w:val="00D54FA8"/>
    <w:rsid w:val="00D55224"/>
    <w:rsid w:val="00D554A7"/>
    <w:rsid w:val="00D565A1"/>
    <w:rsid w:val="00D56C83"/>
    <w:rsid w:val="00D60A09"/>
    <w:rsid w:val="00D60E40"/>
    <w:rsid w:val="00D630BB"/>
    <w:rsid w:val="00D633C9"/>
    <w:rsid w:val="00D66C35"/>
    <w:rsid w:val="00D66EBE"/>
    <w:rsid w:val="00D70A4B"/>
    <w:rsid w:val="00D70B0C"/>
    <w:rsid w:val="00D712D9"/>
    <w:rsid w:val="00D72EBB"/>
    <w:rsid w:val="00D74C1A"/>
    <w:rsid w:val="00D76AC8"/>
    <w:rsid w:val="00D76D77"/>
    <w:rsid w:val="00D802EE"/>
    <w:rsid w:val="00D81041"/>
    <w:rsid w:val="00D83855"/>
    <w:rsid w:val="00D83E3E"/>
    <w:rsid w:val="00D900FB"/>
    <w:rsid w:val="00D90776"/>
    <w:rsid w:val="00D907A7"/>
    <w:rsid w:val="00D90B93"/>
    <w:rsid w:val="00D923C6"/>
    <w:rsid w:val="00D93385"/>
    <w:rsid w:val="00D937A5"/>
    <w:rsid w:val="00D956A0"/>
    <w:rsid w:val="00D95CC4"/>
    <w:rsid w:val="00D97E96"/>
    <w:rsid w:val="00D97F19"/>
    <w:rsid w:val="00DA0CCB"/>
    <w:rsid w:val="00DA4234"/>
    <w:rsid w:val="00DA4324"/>
    <w:rsid w:val="00DA4730"/>
    <w:rsid w:val="00DA6B05"/>
    <w:rsid w:val="00DA7B7E"/>
    <w:rsid w:val="00DB2343"/>
    <w:rsid w:val="00DB2581"/>
    <w:rsid w:val="00DB438E"/>
    <w:rsid w:val="00DB5462"/>
    <w:rsid w:val="00DB599E"/>
    <w:rsid w:val="00DB5DA5"/>
    <w:rsid w:val="00DB7659"/>
    <w:rsid w:val="00DC0A52"/>
    <w:rsid w:val="00DC1DE6"/>
    <w:rsid w:val="00DC265F"/>
    <w:rsid w:val="00DC30E7"/>
    <w:rsid w:val="00DC5089"/>
    <w:rsid w:val="00DC5F95"/>
    <w:rsid w:val="00DC6268"/>
    <w:rsid w:val="00DC7D87"/>
    <w:rsid w:val="00DD09B2"/>
    <w:rsid w:val="00DD0DB8"/>
    <w:rsid w:val="00DD1801"/>
    <w:rsid w:val="00DD393E"/>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36"/>
    <w:rsid w:val="00E05CB7"/>
    <w:rsid w:val="00E07A55"/>
    <w:rsid w:val="00E10944"/>
    <w:rsid w:val="00E10CB9"/>
    <w:rsid w:val="00E115BB"/>
    <w:rsid w:val="00E14248"/>
    <w:rsid w:val="00E1522A"/>
    <w:rsid w:val="00E17330"/>
    <w:rsid w:val="00E20F7E"/>
    <w:rsid w:val="00E24058"/>
    <w:rsid w:val="00E246EE"/>
    <w:rsid w:val="00E27468"/>
    <w:rsid w:val="00E32970"/>
    <w:rsid w:val="00E33062"/>
    <w:rsid w:val="00E33EFB"/>
    <w:rsid w:val="00E349BF"/>
    <w:rsid w:val="00E34EBA"/>
    <w:rsid w:val="00E35921"/>
    <w:rsid w:val="00E36E90"/>
    <w:rsid w:val="00E36F37"/>
    <w:rsid w:val="00E41427"/>
    <w:rsid w:val="00E42268"/>
    <w:rsid w:val="00E444CA"/>
    <w:rsid w:val="00E47814"/>
    <w:rsid w:val="00E52C15"/>
    <w:rsid w:val="00E53F33"/>
    <w:rsid w:val="00E5464E"/>
    <w:rsid w:val="00E55946"/>
    <w:rsid w:val="00E56863"/>
    <w:rsid w:val="00E57EFB"/>
    <w:rsid w:val="00E604A9"/>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12B1"/>
    <w:rsid w:val="00E81652"/>
    <w:rsid w:val="00E83193"/>
    <w:rsid w:val="00E84075"/>
    <w:rsid w:val="00E84850"/>
    <w:rsid w:val="00E86B62"/>
    <w:rsid w:val="00E90B0B"/>
    <w:rsid w:val="00E91693"/>
    <w:rsid w:val="00E92D46"/>
    <w:rsid w:val="00E94F73"/>
    <w:rsid w:val="00E953CA"/>
    <w:rsid w:val="00E964FD"/>
    <w:rsid w:val="00E97853"/>
    <w:rsid w:val="00EA0C08"/>
    <w:rsid w:val="00EA1835"/>
    <w:rsid w:val="00EA514F"/>
    <w:rsid w:val="00EA6B85"/>
    <w:rsid w:val="00EA7B6C"/>
    <w:rsid w:val="00EB170F"/>
    <w:rsid w:val="00EB3469"/>
    <w:rsid w:val="00EB49FB"/>
    <w:rsid w:val="00EB63F3"/>
    <w:rsid w:val="00EB7770"/>
    <w:rsid w:val="00EC0112"/>
    <w:rsid w:val="00EC0B1B"/>
    <w:rsid w:val="00EC3647"/>
    <w:rsid w:val="00EC3C96"/>
    <w:rsid w:val="00EC4A0A"/>
    <w:rsid w:val="00EC63CE"/>
    <w:rsid w:val="00EC7E4B"/>
    <w:rsid w:val="00ED0EC9"/>
    <w:rsid w:val="00ED3041"/>
    <w:rsid w:val="00ED6F0F"/>
    <w:rsid w:val="00EE4EA2"/>
    <w:rsid w:val="00EE5794"/>
    <w:rsid w:val="00EE6392"/>
    <w:rsid w:val="00EE774B"/>
    <w:rsid w:val="00EF093D"/>
    <w:rsid w:val="00EF1EB8"/>
    <w:rsid w:val="00EF25AE"/>
    <w:rsid w:val="00EF35C0"/>
    <w:rsid w:val="00EF4C52"/>
    <w:rsid w:val="00EF5312"/>
    <w:rsid w:val="00EF5833"/>
    <w:rsid w:val="00EF6AC1"/>
    <w:rsid w:val="00EF6AEC"/>
    <w:rsid w:val="00F0319D"/>
    <w:rsid w:val="00F036B6"/>
    <w:rsid w:val="00F050B7"/>
    <w:rsid w:val="00F06525"/>
    <w:rsid w:val="00F0767F"/>
    <w:rsid w:val="00F103CB"/>
    <w:rsid w:val="00F11E85"/>
    <w:rsid w:val="00F12FB6"/>
    <w:rsid w:val="00F1571B"/>
    <w:rsid w:val="00F20E10"/>
    <w:rsid w:val="00F227D3"/>
    <w:rsid w:val="00F2286A"/>
    <w:rsid w:val="00F239BA"/>
    <w:rsid w:val="00F27B19"/>
    <w:rsid w:val="00F27B4C"/>
    <w:rsid w:val="00F30CDB"/>
    <w:rsid w:val="00F32D7D"/>
    <w:rsid w:val="00F35C9B"/>
    <w:rsid w:val="00F37A29"/>
    <w:rsid w:val="00F37B65"/>
    <w:rsid w:val="00F37EF5"/>
    <w:rsid w:val="00F40063"/>
    <w:rsid w:val="00F451B5"/>
    <w:rsid w:val="00F463B1"/>
    <w:rsid w:val="00F47A6A"/>
    <w:rsid w:val="00F5125D"/>
    <w:rsid w:val="00F52BAB"/>
    <w:rsid w:val="00F52DCE"/>
    <w:rsid w:val="00F54B0D"/>
    <w:rsid w:val="00F56FFF"/>
    <w:rsid w:val="00F6332A"/>
    <w:rsid w:val="00F641AB"/>
    <w:rsid w:val="00F664E0"/>
    <w:rsid w:val="00F721DC"/>
    <w:rsid w:val="00F728B4"/>
    <w:rsid w:val="00F73079"/>
    <w:rsid w:val="00F754A7"/>
    <w:rsid w:val="00F764A9"/>
    <w:rsid w:val="00F765AC"/>
    <w:rsid w:val="00F772A6"/>
    <w:rsid w:val="00F77524"/>
    <w:rsid w:val="00F814CD"/>
    <w:rsid w:val="00F82860"/>
    <w:rsid w:val="00F83D73"/>
    <w:rsid w:val="00F872D4"/>
    <w:rsid w:val="00F876AA"/>
    <w:rsid w:val="00F90661"/>
    <w:rsid w:val="00F90787"/>
    <w:rsid w:val="00F91BAD"/>
    <w:rsid w:val="00F92658"/>
    <w:rsid w:val="00F9277C"/>
    <w:rsid w:val="00F94013"/>
    <w:rsid w:val="00F943CF"/>
    <w:rsid w:val="00FA1A1F"/>
    <w:rsid w:val="00FA1D06"/>
    <w:rsid w:val="00FA3603"/>
    <w:rsid w:val="00FA5765"/>
    <w:rsid w:val="00FB02B0"/>
    <w:rsid w:val="00FB0BB2"/>
    <w:rsid w:val="00FB357D"/>
    <w:rsid w:val="00FB5AEB"/>
    <w:rsid w:val="00FC12A2"/>
    <w:rsid w:val="00FC56E9"/>
    <w:rsid w:val="00FC5A37"/>
    <w:rsid w:val="00FC631F"/>
    <w:rsid w:val="00FC6373"/>
    <w:rsid w:val="00FC6786"/>
    <w:rsid w:val="00FD2CCE"/>
    <w:rsid w:val="00FD4229"/>
    <w:rsid w:val="00FD56C2"/>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7/INF/6" TargetMode="External"/><Relationship Id="rId2" Type="http://schemas.openxmlformats.org/officeDocument/2006/relationships/hyperlink" Target="https://www.cbd.int/documents/CBD/SBSTTA/27/5/ADD1"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0564"/>
    <w:rsid w:val="00042642"/>
    <w:rsid w:val="000631C3"/>
    <w:rsid w:val="000F3B6F"/>
    <w:rsid w:val="00102FC8"/>
    <w:rsid w:val="00156AD2"/>
    <w:rsid w:val="001E4596"/>
    <w:rsid w:val="001F5684"/>
    <w:rsid w:val="00282456"/>
    <w:rsid w:val="00291242"/>
    <w:rsid w:val="00304AAC"/>
    <w:rsid w:val="00307DBE"/>
    <w:rsid w:val="00333B3C"/>
    <w:rsid w:val="003440CA"/>
    <w:rsid w:val="003725B4"/>
    <w:rsid w:val="00381B24"/>
    <w:rsid w:val="003927B7"/>
    <w:rsid w:val="003B1BB9"/>
    <w:rsid w:val="00403BEB"/>
    <w:rsid w:val="004708B8"/>
    <w:rsid w:val="0048479B"/>
    <w:rsid w:val="004A18CD"/>
    <w:rsid w:val="004C4606"/>
    <w:rsid w:val="004C5C23"/>
    <w:rsid w:val="0052354B"/>
    <w:rsid w:val="0052355E"/>
    <w:rsid w:val="005972AE"/>
    <w:rsid w:val="005E7C62"/>
    <w:rsid w:val="00756B77"/>
    <w:rsid w:val="007F464D"/>
    <w:rsid w:val="008115B0"/>
    <w:rsid w:val="0084750D"/>
    <w:rsid w:val="00870D26"/>
    <w:rsid w:val="00881968"/>
    <w:rsid w:val="008D7C0D"/>
    <w:rsid w:val="00994D80"/>
    <w:rsid w:val="009D6BEC"/>
    <w:rsid w:val="009E7F7E"/>
    <w:rsid w:val="009F256E"/>
    <w:rsid w:val="009F457E"/>
    <w:rsid w:val="00A361DD"/>
    <w:rsid w:val="00A46839"/>
    <w:rsid w:val="00B35629"/>
    <w:rsid w:val="00B54E51"/>
    <w:rsid w:val="00C06AF9"/>
    <w:rsid w:val="00D520E0"/>
    <w:rsid w:val="00DC1DE6"/>
    <w:rsid w:val="00E50612"/>
    <w:rsid w:val="00ED6F0F"/>
    <w:rsid w:val="00F036B6"/>
    <w:rsid w:val="00F162AE"/>
    <w:rsid w:val="00F67D23"/>
    <w:rsid w:val="00F84A0C"/>
    <w:rsid w:val="00FA3603"/>
    <w:rsid w:val="00FC5A37"/>
    <w:rsid w:val="00FE0320"/>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C8F3A770-449C-44CA-9AB2-F3805380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6</TotalTime>
  <Pages>3</Pages>
  <Words>922</Words>
  <Characters>5873</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programmes of work under the Convention in the context of the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cp:lastPrinted>2025-10-23T18:58:00Z</cp:lastPrinted>
  <dcterms:created xsi:type="dcterms:W3CDTF">2025-10-23T23:05:00Z</dcterms:created>
  <dcterms:modified xsi:type="dcterms:W3CDTF">2025-10-23T23:10:00Z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5bcba191-b60c-4d42-83e3-317c86a6c8d3</vt:lpwstr>
  </property>
</Properties>
</file>