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A7037F8" w14:textId="77777777" w:rsidTr="008A1499">
        <w:trPr>
          <w:trHeight w:val="850"/>
        </w:trPr>
        <w:tc>
          <w:tcPr>
            <w:tcW w:w="975" w:type="dxa"/>
            <w:vAlign w:val="bottom"/>
          </w:tcPr>
          <w:p w14:paraId="4E3CCB56"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D518573" w14:textId="77777777" w:rsidR="008A1499" w:rsidRPr="003F1A75" w:rsidRDefault="008A1499" w:rsidP="008A1499">
            <w:pPr>
              <w:pStyle w:val="AASmallLogo"/>
            </w:pPr>
          </w:p>
        </w:tc>
        <w:tc>
          <w:tcPr>
            <w:tcW w:w="1434" w:type="dxa"/>
            <w:noWrap/>
            <w:vAlign w:val="bottom"/>
          </w:tcPr>
          <w:p w14:paraId="0B795323"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8772EB2" w14:textId="77777777" w:rsidR="008A1499" w:rsidRPr="003F1A75" w:rsidRDefault="008A1499" w:rsidP="008A1499">
            <w:pPr>
              <w:pStyle w:val="AASmallLogo"/>
            </w:pPr>
          </w:p>
        </w:tc>
        <w:tc>
          <w:tcPr>
            <w:tcW w:w="8073" w:type="dxa"/>
            <w:vAlign w:val="bottom"/>
          </w:tcPr>
          <w:p w14:paraId="1F47395C" w14:textId="6707FDB6" w:rsidR="008A1499" w:rsidRPr="003F1A75" w:rsidRDefault="00F1274E" w:rsidP="002537BE">
            <w:pPr>
              <w:pStyle w:val="ABSymbol"/>
              <w:tabs>
                <w:tab w:val="clear" w:pos="567"/>
                <w:tab w:val="clear" w:pos="1871"/>
              </w:tabs>
              <w:ind w:left="0"/>
            </w:pPr>
            <w:r w:rsidRPr="00053EB2">
              <w:rPr>
                <w:sz w:val="40"/>
                <w:szCs w:val="40"/>
              </w:rPr>
              <w:t>CBD</w:t>
            </w:r>
            <w:r w:rsidRPr="00053EB2">
              <w:t>/COP/17/</w:t>
            </w:r>
            <w:r w:rsidR="001D64DC">
              <w:t>4</w:t>
            </w:r>
            <w:r w:rsidR="00053EB2" w:rsidRPr="002537BE">
              <w:t>/Add.5</w:t>
            </w:r>
            <w:r w:rsidRPr="00053EB2">
              <w:t>-</w:t>
            </w:r>
            <w:r w:rsidRPr="00053EB2">
              <w:rPr>
                <w:sz w:val="40"/>
                <w:szCs w:val="40"/>
              </w:rPr>
              <w:t>CBD</w:t>
            </w:r>
            <w:r w:rsidRPr="00053EB2">
              <w:t>/CP/MOP/12/</w:t>
            </w:r>
            <w:r w:rsidR="00013D10">
              <w:t>5/Add.2</w:t>
            </w:r>
            <w:r w:rsidRPr="00053EB2">
              <w:t>-</w:t>
            </w:r>
            <w:r w:rsidRPr="00053EB2">
              <w:rPr>
                <w:sz w:val="40"/>
                <w:szCs w:val="40"/>
              </w:rPr>
              <w:t>CBD</w:t>
            </w:r>
            <w:r w:rsidRPr="00053EB2">
              <w:t>/NP/MOP/6/</w:t>
            </w:r>
            <w:r w:rsidR="00013D10">
              <w:t>5/Add.2</w:t>
            </w:r>
          </w:p>
        </w:tc>
      </w:tr>
    </w:tbl>
    <w:p w14:paraId="0E1FEBC1"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17AFC338" w14:textId="77777777" w:rsidTr="008A1499">
        <w:trPr>
          <w:trHeight w:val="1814"/>
        </w:trPr>
        <w:tc>
          <w:tcPr>
            <w:tcW w:w="7370" w:type="dxa"/>
          </w:tcPr>
          <w:p w14:paraId="79A4099A"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5114585" w14:textId="77777777" w:rsidR="008A1499" w:rsidRPr="003F1A75" w:rsidRDefault="008A1499" w:rsidP="008A1499">
            <w:pPr>
              <w:pStyle w:val="ACLargeLogo"/>
            </w:pPr>
          </w:p>
        </w:tc>
        <w:tc>
          <w:tcPr>
            <w:tcW w:w="3112" w:type="dxa"/>
          </w:tcPr>
          <w:p w14:paraId="22A4BA70" w14:textId="77777777" w:rsidR="008A1499" w:rsidRPr="003F1A75" w:rsidRDefault="008A1499" w:rsidP="008A1499">
            <w:pPr>
              <w:pStyle w:val="AEDistrNormal"/>
            </w:pPr>
            <w:r w:rsidRPr="003F1A75">
              <w:t xml:space="preserve">Distr.: General </w:t>
            </w:r>
          </w:p>
          <w:p w14:paraId="24911A3B" w14:textId="389D1BC4" w:rsidR="008A1499" w:rsidRPr="003F1A75" w:rsidRDefault="008A1499" w:rsidP="008A1499">
            <w:pPr>
              <w:pStyle w:val="AEDistrNormal"/>
            </w:pPr>
            <w:r w:rsidRPr="003F1A75">
              <w:t>Date</w:t>
            </w:r>
            <w:r w:rsidR="00947781">
              <w:t>: 2 October 2026</w:t>
            </w:r>
          </w:p>
          <w:p w14:paraId="6DA7FE1B" w14:textId="77777777" w:rsidR="008A1499" w:rsidRPr="003F1A75" w:rsidRDefault="008A1499" w:rsidP="008A1499">
            <w:pPr>
              <w:pStyle w:val="AEDistrNormal6pt"/>
            </w:pPr>
            <w:r w:rsidRPr="003F1A75">
              <w:t xml:space="preserve">Original: English </w:t>
            </w:r>
          </w:p>
          <w:p w14:paraId="60CC463F" w14:textId="77777777" w:rsidR="008A1499" w:rsidRPr="003F1A75" w:rsidRDefault="008A1499" w:rsidP="008A1499">
            <w:pPr>
              <w:pStyle w:val="AEDistrNormal6pt"/>
            </w:pPr>
          </w:p>
        </w:tc>
      </w:tr>
    </w:tbl>
    <w:p w14:paraId="4CE0F72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8E28D19"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0D5E82" w14:paraId="6AB72F91" w14:textId="77777777" w:rsidTr="000D5E82">
              <w:trPr>
                <w:trHeight w:val="2445"/>
              </w:trPr>
              <w:tc>
                <w:tcPr>
                  <w:tcW w:w="5387" w:type="dxa"/>
                  <w:tcBorders>
                    <w:top w:val="nil"/>
                    <w:left w:val="nil"/>
                    <w:bottom w:val="nil"/>
                    <w:right w:val="nil"/>
                  </w:tcBorders>
                  <w:hideMark/>
                </w:tcPr>
                <w:p w14:paraId="0CCF2F5C"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sz w:val="24"/>
                      <w:szCs w:val="24"/>
                      <w:lang w:eastAsia="en-CA"/>
                    </w:rPr>
                    <w:t xml:space="preserve">Conference of the Parties to the </w:t>
                  </w:r>
                  <w:r w:rsidRPr="000D5E82">
                    <w:rPr>
                      <w:rFonts w:eastAsia="Times New Roman"/>
                      <w:b/>
                      <w:bCs/>
                      <w:sz w:val="24"/>
                      <w:szCs w:val="24"/>
                      <w:lang w:val="en-CA" w:eastAsia="en-CA"/>
                    </w:rPr>
                    <w:t> </w:t>
                  </w:r>
                  <w:r w:rsidRPr="000D5E82">
                    <w:rPr>
                      <w:rFonts w:eastAsia="Times New Roman"/>
                      <w:b/>
                      <w:bCs/>
                      <w:sz w:val="24"/>
                      <w:szCs w:val="24"/>
                      <w:lang w:val="en-CA" w:eastAsia="en-CA"/>
                    </w:rPr>
                    <w:br/>
                  </w:r>
                  <w:r w:rsidRPr="000D5E82">
                    <w:rPr>
                      <w:rFonts w:eastAsia="Times New Roman"/>
                      <w:b/>
                      <w:bCs/>
                      <w:sz w:val="24"/>
                      <w:szCs w:val="24"/>
                      <w:lang w:eastAsia="en-CA"/>
                    </w:rPr>
                    <w:t>Convention on Biological Diversity </w:t>
                  </w:r>
                  <w:r w:rsidRPr="000D5E82">
                    <w:rPr>
                      <w:rFonts w:eastAsia="Times New Roman"/>
                      <w:b/>
                      <w:bCs/>
                      <w:sz w:val="24"/>
                      <w:szCs w:val="24"/>
                      <w:lang w:val="en-CA" w:eastAsia="en-CA"/>
                    </w:rPr>
                    <w:t> </w:t>
                  </w:r>
                </w:p>
                <w:p w14:paraId="03589CB7"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Seventeenth meeting </w:t>
                  </w:r>
                  <w:r w:rsidRPr="000D5E82">
                    <w:rPr>
                      <w:rFonts w:eastAsia="Times New Roman"/>
                      <w:b/>
                      <w:bCs/>
                      <w:lang w:val="en-CA" w:eastAsia="en-CA"/>
                    </w:rPr>
                    <w:t> </w:t>
                  </w:r>
                </w:p>
                <w:p w14:paraId="7980C61C"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Yerevan, 19–30 October 2026</w:t>
                  </w:r>
                  <w:r w:rsidRPr="000D5E82">
                    <w:rPr>
                      <w:rFonts w:eastAsia="Times New Roman"/>
                      <w:lang w:val="en-CA" w:eastAsia="en-CA"/>
                    </w:rPr>
                    <w:t> </w:t>
                  </w:r>
                </w:p>
                <w:p w14:paraId="5C3D11C3" w14:textId="75410C78"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Item 7 of the provisional agenda</w:t>
                  </w:r>
                  <w:r w:rsidR="0025455D">
                    <w:rPr>
                      <w:rStyle w:val="FootnoteReference"/>
                      <w:rFonts w:eastAsia="Times New Roman"/>
                      <w:lang w:eastAsia="en-CA"/>
                    </w:rPr>
                    <w:footnoteReference w:customMarkFollows="1" w:id="1"/>
                    <w:t>*</w:t>
                  </w:r>
                  <w:r w:rsidRPr="000D5E82">
                    <w:rPr>
                      <w:rFonts w:eastAsia="Times New Roman"/>
                      <w:lang w:eastAsia="en-CA"/>
                    </w:rPr>
                    <w:t> </w:t>
                  </w:r>
                  <w:r w:rsidRPr="000D5E82">
                    <w:rPr>
                      <w:rFonts w:eastAsia="Times New Roman"/>
                      <w:lang w:val="en-CA" w:eastAsia="en-CA"/>
                    </w:rPr>
                    <w:t> </w:t>
                  </w:r>
                </w:p>
                <w:p w14:paraId="2DDF4DC4"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Administration of the Convention on Biological Diversity, budget for the trust funds and functional review of the Secretariat</w:t>
                  </w:r>
                  <w:r w:rsidRPr="000D5E82">
                    <w:rPr>
                      <w:rFonts w:eastAsia="Times New Roman"/>
                      <w:b/>
                      <w:bCs/>
                      <w:lang w:val="en-CA" w:eastAsia="en-CA"/>
                    </w:rPr>
                    <w:t> </w:t>
                  </w:r>
                </w:p>
              </w:tc>
            </w:tr>
            <w:tr w:rsidR="0025455D" w:rsidRPr="000D5E82" w14:paraId="15FA3B61" w14:textId="77777777" w:rsidTr="000D5E82">
              <w:trPr>
                <w:trHeight w:val="2445"/>
              </w:trPr>
              <w:tc>
                <w:tcPr>
                  <w:tcW w:w="5387" w:type="dxa"/>
                  <w:tcBorders>
                    <w:top w:val="nil"/>
                    <w:left w:val="nil"/>
                    <w:bottom w:val="nil"/>
                    <w:right w:val="nil"/>
                  </w:tcBorders>
                </w:tcPr>
                <w:p w14:paraId="52FCC1AB" w14:textId="4F9248CB"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sz w:val="24"/>
                      <w:szCs w:val="24"/>
                      <w:lang w:eastAsia="en-CA"/>
                    </w:rPr>
                    <w:t xml:space="preserve">Conference of the Parties to the Convention on Biological Diversity serving as the meeting of </w:t>
                  </w:r>
                  <w:r w:rsidR="00805CB0">
                    <w:rPr>
                      <w:rFonts w:eastAsia="Times New Roman"/>
                      <w:b/>
                      <w:bCs/>
                      <w:sz w:val="24"/>
                      <w:szCs w:val="24"/>
                      <w:lang w:eastAsia="en-CA"/>
                    </w:rPr>
                    <w:br/>
                  </w:r>
                  <w:r w:rsidRPr="000D5E82">
                    <w:rPr>
                      <w:rFonts w:eastAsia="Times New Roman"/>
                      <w:b/>
                      <w:bCs/>
                      <w:sz w:val="24"/>
                      <w:szCs w:val="24"/>
                      <w:lang w:eastAsia="en-CA"/>
                    </w:rPr>
                    <w:t>the Parties to the Nagoya Protocol on Access to Genetic Resources and the Fair and Equitable Sharing of Benefits Arising from Their Utilization</w:t>
                  </w:r>
                </w:p>
                <w:p w14:paraId="459EAAF7" w14:textId="17F65B57"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Sixth meeting</w:t>
                  </w:r>
                </w:p>
                <w:p w14:paraId="7311AA82" w14:textId="77777777"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Yerevan, 19–30 October 2026</w:t>
                  </w:r>
                  <w:r w:rsidRPr="000D5E82">
                    <w:rPr>
                      <w:rFonts w:eastAsia="Times New Roman"/>
                      <w:lang w:val="en-CA" w:eastAsia="en-CA"/>
                    </w:rPr>
                    <w:t> </w:t>
                  </w:r>
                </w:p>
                <w:p w14:paraId="07C722D5" w14:textId="44CD3E3A"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Item 6 of the provisional agenda</w:t>
                  </w:r>
                  <w:r>
                    <w:rPr>
                      <w:rStyle w:val="FootnoteReference"/>
                      <w:rFonts w:eastAsia="Times New Roman"/>
                      <w:lang w:eastAsia="en-CA"/>
                    </w:rPr>
                    <w:footnoteReference w:customMarkFollows="1" w:id="2"/>
                    <w:t>***</w:t>
                  </w:r>
                </w:p>
                <w:p w14:paraId="7898B8E6" w14:textId="7D90048A" w:rsidR="0025455D" w:rsidRPr="000D5E82" w:rsidRDefault="0025455D" w:rsidP="0025455D">
                  <w:pPr>
                    <w:tabs>
                      <w:tab w:val="clear" w:pos="567"/>
                      <w:tab w:val="clear" w:pos="1134"/>
                      <w:tab w:val="clear" w:pos="1701"/>
                      <w:tab w:val="clear" w:pos="2268"/>
                    </w:tabs>
                    <w:jc w:val="left"/>
                    <w:textAlignment w:val="baseline"/>
                    <w:rPr>
                      <w:rFonts w:eastAsia="Times New Roman"/>
                      <w:b/>
                      <w:bCs/>
                      <w:sz w:val="24"/>
                      <w:szCs w:val="24"/>
                      <w:lang w:eastAsia="en-CA"/>
                    </w:rPr>
                  </w:pPr>
                  <w:r w:rsidRPr="000D5E82">
                    <w:rPr>
                      <w:rFonts w:eastAsia="Times New Roman"/>
                      <w:b/>
                      <w:bCs/>
                      <w:sz w:val="24"/>
                      <w:szCs w:val="24"/>
                      <w:lang w:eastAsia="en-CA"/>
                    </w:rPr>
                    <w:t xml:space="preserve">Administration of the Nagoya Protocol </w:t>
                  </w:r>
                  <w:r w:rsidRPr="000D5E82">
                    <w:rPr>
                      <w:rFonts w:eastAsia="Times New Roman"/>
                      <w:b/>
                      <w:bCs/>
                      <w:sz w:val="24"/>
                      <w:szCs w:val="24"/>
                      <w:lang w:val="en-CA" w:eastAsia="en-CA"/>
                    </w:rPr>
                    <w:t> </w:t>
                  </w:r>
                  <w:r w:rsidRPr="000D5E82">
                    <w:rPr>
                      <w:rFonts w:eastAsia="Times New Roman"/>
                      <w:b/>
                      <w:bCs/>
                      <w:sz w:val="24"/>
                      <w:szCs w:val="24"/>
                      <w:lang w:val="en-CA" w:eastAsia="en-CA"/>
                    </w:rPr>
                    <w:br/>
                  </w:r>
                  <w:r w:rsidRPr="000D5E82">
                    <w:rPr>
                      <w:rFonts w:eastAsia="Times New Roman"/>
                      <w:b/>
                      <w:bCs/>
                      <w:sz w:val="24"/>
                      <w:szCs w:val="24"/>
                      <w:lang w:eastAsia="en-CA"/>
                    </w:rPr>
                    <w:t>and budget for the trust funds</w:t>
                  </w:r>
                  <w:r w:rsidRPr="000D5E82">
                    <w:rPr>
                      <w:rFonts w:eastAsia="Times New Roman"/>
                      <w:b/>
                      <w:bCs/>
                      <w:sz w:val="24"/>
                      <w:szCs w:val="24"/>
                      <w:lang w:val="en-CA" w:eastAsia="en-CA"/>
                    </w:rPr>
                    <w:t> </w:t>
                  </w:r>
                </w:p>
              </w:tc>
            </w:tr>
          </w:tbl>
          <w:p w14:paraId="420E4809" w14:textId="0DB250B7" w:rsidR="008A1499" w:rsidRPr="003F1A75" w:rsidRDefault="008A1499" w:rsidP="008A1499">
            <w:pPr>
              <w:pStyle w:val="AFCorNBold"/>
            </w:pPr>
          </w:p>
        </w:tc>
        <w:tc>
          <w:tcPr>
            <w:tcW w:w="4388" w:type="dxa"/>
          </w:tcPr>
          <w:p w14:paraId="3E1779C7" w14:textId="77777777" w:rsidR="000D5E82" w:rsidRPr="000D5E82" w:rsidRDefault="000D5E82" w:rsidP="002537BE">
            <w:pPr>
              <w:pStyle w:val="CBDNormal"/>
              <w:ind w:left="-139"/>
              <w:jc w:val="left"/>
              <w:rPr>
                <w:b/>
                <w:bCs/>
                <w:lang w:val="en-CA"/>
              </w:rPr>
            </w:pPr>
            <w:r w:rsidRPr="000D5E82">
              <w:rPr>
                <w:b/>
                <w:bCs/>
              </w:rPr>
              <w:t>Conference of the Parties to the Convention on Biological Diversity serving as the meeting of the Parties to the Cartagena Protocol on Biosafety</w:t>
            </w:r>
            <w:r w:rsidRPr="000D5E82">
              <w:rPr>
                <w:b/>
                <w:bCs/>
                <w:lang w:val="en-CA"/>
              </w:rPr>
              <w:t> </w:t>
            </w:r>
          </w:p>
          <w:p w14:paraId="25A7AC99" w14:textId="77777777" w:rsidR="000D5E82" w:rsidRPr="000D5E82" w:rsidRDefault="000D5E82" w:rsidP="002537BE">
            <w:pPr>
              <w:pStyle w:val="CBDNormal"/>
              <w:ind w:left="-139"/>
              <w:rPr>
                <w:b/>
                <w:bCs/>
                <w:lang w:val="en-CA"/>
              </w:rPr>
            </w:pPr>
            <w:r w:rsidRPr="000D5E82">
              <w:rPr>
                <w:b/>
                <w:bCs/>
              </w:rPr>
              <w:t>Twelfth meeting </w:t>
            </w:r>
            <w:r w:rsidRPr="000D5E82">
              <w:rPr>
                <w:b/>
                <w:bCs/>
                <w:lang w:val="en-CA"/>
              </w:rPr>
              <w:t> </w:t>
            </w:r>
          </w:p>
          <w:p w14:paraId="2C95333D" w14:textId="77777777" w:rsidR="000D5E82" w:rsidRPr="000D5E82" w:rsidRDefault="000D5E82" w:rsidP="002537BE">
            <w:pPr>
              <w:pStyle w:val="CBDNormal"/>
              <w:ind w:left="-139"/>
              <w:rPr>
                <w:lang w:val="en-CA"/>
              </w:rPr>
            </w:pPr>
            <w:r w:rsidRPr="000D5E82">
              <w:t>Yerevan, 19–30 October 2026</w:t>
            </w:r>
            <w:r w:rsidRPr="000D5E82">
              <w:rPr>
                <w:lang w:val="en-CA"/>
              </w:rPr>
              <w:t> </w:t>
            </w:r>
          </w:p>
          <w:p w14:paraId="72DB73D6" w14:textId="6B713D13" w:rsidR="000D5E82" w:rsidRPr="000D5E82" w:rsidRDefault="000D5E82" w:rsidP="002537BE">
            <w:pPr>
              <w:pStyle w:val="CBDNormal"/>
              <w:ind w:left="-139"/>
              <w:rPr>
                <w:lang w:val="en-CA"/>
              </w:rPr>
            </w:pPr>
            <w:r w:rsidRPr="000D5E82">
              <w:t>Item 6 of the provisional agenda</w:t>
            </w:r>
            <w:r w:rsidR="0025455D">
              <w:rPr>
                <w:rStyle w:val="FootnoteReference"/>
              </w:rPr>
              <w:footnoteReference w:customMarkFollows="1" w:id="3"/>
              <w:t>**</w:t>
            </w:r>
          </w:p>
          <w:p w14:paraId="38EE4BE6" w14:textId="611AC556" w:rsidR="008A1499" w:rsidRPr="000D5E82" w:rsidRDefault="000D5E82" w:rsidP="002537BE">
            <w:pPr>
              <w:pStyle w:val="CBDNormal"/>
              <w:ind w:left="-139"/>
              <w:jc w:val="left"/>
              <w:rPr>
                <w:lang w:val="en-CA"/>
              </w:rPr>
            </w:pPr>
            <w:r w:rsidRPr="000D5E82">
              <w:rPr>
                <w:b/>
                <w:bCs/>
              </w:rPr>
              <w:t>Administration of the Cartagena Protocol and budget for the trust funds</w:t>
            </w:r>
            <w:r w:rsidRPr="000D5E82">
              <w:rPr>
                <w:lang w:val="en-CA"/>
              </w:rPr>
              <w:t> </w:t>
            </w:r>
          </w:p>
        </w:tc>
      </w:tr>
    </w:tbl>
    <w:p w14:paraId="164BCA0E" w14:textId="5B115EF0" w:rsidR="00C9161D" w:rsidRPr="003F1A75" w:rsidRDefault="00494852" w:rsidP="00A111D1">
      <w:pPr>
        <w:pStyle w:val="CBDTitle"/>
        <w:rPr>
          <w:caps/>
        </w:rPr>
      </w:pPr>
      <w:sdt>
        <w:sdtPr>
          <w:rPr>
            <w:rFonts w:eastAsia="Arial Unicode MS"/>
            <w:bCs/>
            <w:color w:val="000000"/>
            <w:szCs w:val="28"/>
            <w:u w:color="000000"/>
            <w:lang w:val="en-US" w:eastAsia="ko-KR"/>
          </w:rPr>
          <w:alias w:val="Title"/>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EndPr/>
        <w:sdtContent>
          <w:r w:rsidR="00646E8A" w:rsidRPr="008B78C3">
            <w:rPr>
              <w:rFonts w:eastAsia="Arial Unicode MS"/>
              <w:bCs/>
              <w:color w:val="000000"/>
              <w:szCs w:val="28"/>
              <w:u w:color="000000"/>
              <w:lang w:val="en-US" w:eastAsia="ko-KR"/>
            </w:rPr>
            <w:t xml:space="preserve">Additional information on </w:t>
          </w:r>
          <w:r w:rsidR="00646E8A">
            <w:rPr>
              <w:rFonts w:eastAsia="Arial Unicode MS"/>
              <w:bCs/>
              <w:color w:val="000000"/>
              <w:szCs w:val="28"/>
              <w:u w:color="000000"/>
              <w:lang w:val="en-US" w:eastAsia="ko-KR"/>
            </w:rPr>
            <w:t>a</w:t>
          </w:r>
          <w:r w:rsidR="00646E8A" w:rsidRPr="008B78C3">
            <w:rPr>
              <w:rFonts w:eastAsia="Arial Unicode MS"/>
              <w:bCs/>
              <w:color w:val="000000"/>
              <w:szCs w:val="28"/>
              <w:u w:color="000000"/>
              <w:lang w:val="en-US" w:eastAsia="ko-KR"/>
            </w:rPr>
            <w:t xml:space="preserve">dministrative and </w:t>
          </w:r>
          <w:r w:rsidR="00646E8A">
            <w:rPr>
              <w:rFonts w:eastAsia="Arial Unicode MS"/>
              <w:bCs/>
              <w:color w:val="000000"/>
              <w:szCs w:val="28"/>
              <w:u w:color="000000"/>
              <w:lang w:val="en-US" w:eastAsia="ko-KR"/>
            </w:rPr>
            <w:t>b</w:t>
          </w:r>
          <w:r w:rsidR="00646E8A" w:rsidRPr="008B78C3">
            <w:rPr>
              <w:rFonts w:eastAsia="Arial Unicode MS"/>
              <w:bCs/>
              <w:color w:val="000000"/>
              <w:szCs w:val="28"/>
              <w:u w:color="000000"/>
              <w:lang w:val="en-US" w:eastAsia="ko-KR"/>
            </w:rPr>
            <w:t xml:space="preserve">udgetary </w:t>
          </w:r>
          <w:r w:rsidR="00646E8A">
            <w:rPr>
              <w:rFonts w:eastAsia="Arial Unicode MS"/>
              <w:bCs/>
              <w:color w:val="000000"/>
              <w:szCs w:val="28"/>
              <w:u w:color="000000"/>
              <w:lang w:val="en-US" w:eastAsia="ko-KR"/>
            </w:rPr>
            <w:t>m</w:t>
          </w:r>
          <w:r w:rsidR="00646E8A" w:rsidRPr="008B78C3">
            <w:rPr>
              <w:rFonts w:eastAsia="Arial Unicode MS"/>
              <w:bCs/>
              <w:color w:val="000000"/>
              <w:szCs w:val="28"/>
              <w:u w:color="000000"/>
              <w:lang w:val="en-US" w:eastAsia="ko-KR"/>
            </w:rPr>
            <w:t>atters</w:t>
          </w:r>
        </w:sdtContent>
      </w:sdt>
      <w:r w:rsidR="00DB1DFB" w:rsidRPr="00DB1DFB">
        <w:rPr>
          <w:rStyle w:val="FootnoteReference"/>
          <w:rFonts w:eastAsia="Arial Unicode MS"/>
          <w:bCs/>
          <w:color w:val="000000"/>
          <w:szCs w:val="28"/>
          <w:u w:color="000000"/>
          <w:lang w:eastAsia="ko-KR"/>
        </w:rPr>
        <w:footnoteReference w:customMarkFollows="1" w:id="4"/>
        <w:sym w:font="Symbol" w:char="F02A"/>
      </w:r>
      <w:r w:rsidR="00DB1DFB" w:rsidRPr="00DB1DFB">
        <w:rPr>
          <w:rStyle w:val="FootnoteReference"/>
          <w:rFonts w:eastAsia="Arial Unicode MS"/>
          <w:bCs/>
          <w:color w:val="000000"/>
          <w:szCs w:val="28"/>
          <w:u w:color="000000"/>
          <w:lang w:eastAsia="ko-KR"/>
        </w:rPr>
        <w:sym w:font="Symbol" w:char="F02A"/>
      </w:r>
      <w:r w:rsidR="00DB1DFB" w:rsidRPr="00DB1DFB">
        <w:rPr>
          <w:rStyle w:val="FootnoteReference"/>
          <w:rFonts w:eastAsia="Arial Unicode MS"/>
          <w:bCs/>
          <w:color w:val="000000"/>
          <w:szCs w:val="28"/>
          <w:u w:color="000000"/>
          <w:lang w:eastAsia="ko-KR"/>
        </w:rPr>
        <w:sym w:font="Symbol" w:char="F02A"/>
      </w:r>
      <w:r w:rsidR="00DB1DFB" w:rsidRPr="00DB1DFB">
        <w:rPr>
          <w:rStyle w:val="FootnoteReference"/>
          <w:rFonts w:eastAsia="Arial Unicode MS"/>
          <w:bCs/>
          <w:color w:val="000000"/>
          <w:szCs w:val="28"/>
          <w:u w:color="000000"/>
          <w:lang w:eastAsia="ko-KR"/>
        </w:rPr>
        <w:sym w:font="Symbol" w:char="F02A"/>
      </w:r>
      <w:r w:rsidR="00105372" w:rsidRPr="003F1A75">
        <w:rPr>
          <w:caps/>
        </w:rPr>
        <w:t xml:space="preserve"> </w:t>
      </w:r>
    </w:p>
    <w:p w14:paraId="749349FC" w14:textId="77777777" w:rsidR="00F6586C" w:rsidRPr="003F1A75" w:rsidRDefault="0030169D" w:rsidP="00A111D1">
      <w:pPr>
        <w:pStyle w:val="CBDSubTitle"/>
      </w:pPr>
      <w:r w:rsidRPr="003F1A75">
        <w:t xml:space="preserve">Note by the </w:t>
      </w:r>
      <w:r w:rsidR="007E0F8A" w:rsidRPr="003F1A75">
        <w:t>Secretariat</w:t>
      </w:r>
    </w:p>
    <w:p w14:paraId="518A2CA6" w14:textId="6A7BFA94" w:rsidR="00C9161D" w:rsidRPr="003F1A75" w:rsidRDefault="00A111D1" w:rsidP="00A111D1">
      <w:pPr>
        <w:pStyle w:val="CBDH1"/>
      </w:pPr>
      <w:r w:rsidRPr="003F1A75">
        <w:t>I.</w:t>
      </w:r>
      <w:r w:rsidRPr="003F1A75">
        <w:tab/>
      </w:r>
      <w:r w:rsidR="008B78C3">
        <w:t>Introduction</w:t>
      </w:r>
    </w:p>
    <w:p w14:paraId="1C7074C9" w14:textId="6ADF7865" w:rsidR="008B78C3" w:rsidRPr="006E7187" w:rsidRDefault="000C7DCF" w:rsidP="000C7DCF">
      <w:pPr>
        <w:pStyle w:val="CBDNormalNumber"/>
      </w:pPr>
      <w:r>
        <w:t xml:space="preserve">The proposed </w:t>
      </w:r>
      <w:r w:rsidR="008B78C3">
        <w:t xml:space="preserve">budget </w:t>
      </w:r>
      <w:r>
        <w:t xml:space="preserve">for the programmes of work of the Convention and its Protocols for the biennium 2027–2028 </w:t>
      </w:r>
      <w:r w:rsidR="008B78C3">
        <w:t xml:space="preserve">was presented for information to the </w:t>
      </w:r>
      <w:r w:rsidR="0025364B">
        <w:t>sevent</w:t>
      </w:r>
      <w:r>
        <w:t>h</w:t>
      </w:r>
      <w:r w:rsidR="008B78C3">
        <w:t xml:space="preserve"> meeting of the </w:t>
      </w:r>
      <w:r w:rsidR="008B78C3" w:rsidRPr="004146D3">
        <w:t>Subsidiary Body on Implementation</w:t>
      </w:r>
      <w:r w:rsidR="008B78C3">
        <w:t xml:space="preserve"> under </w:t>
      </w:r>
      <w:r w:rsidR="00E64FC2">
        <w:t xml:space="preserve">agenda </w:t>
      </w:r>
      <w:r w:rsidR="008B78C3">
        <w:t xml:space="preserve">item 14. </w:t>
      </w:r>
      <w:r>
        <w:t>Following its first reading, the Chair convened an</w:t>
      </w:r>
      <w:r w:rsidR="008B78C3">
        <w:t xml:space="preserve"> informal consultation </w:t>
      </w:r>
      <w:r>
        <w:t xml:space="preserve">session. </w:t>
      </w:r>
      <w:r w:rsidR="008B78C3" w:rsidRPr="006E7187">
        <w:t>The present document provides additional</w:t>
      </w:r>
      <w:r w:rsidR="008B78C3">
        <w:t xml:space="preserve"> explanations and clarifications on </w:t>
      </w:r>
      <w:r w:rsidR="008B78C3" w:rsidRPr="006E7187">
        <w:t>administrative and budgetary matters</w:t>
      </w:r>
      <w:r>
        <w:t xml:space="preserve"> in response to questions raised during the</w:t>
      </w:r>
      <w:r w:rsidR="00AA62F1">
        <w:t xml:space="preserve"> Subsidiary </w:t>
      </w:r>
      <w:r w:rsidR="006B65D0">
        <w:t>Body discussions</w:t>
      </w:r>
      <w:r w:rsidR="00AA62F1">
        <w:t>.</w:t>
      </w:r>
      <w:r w:rsidR="008B78C3">
        <w:t xml:space="preserve"> It complements</w:t>
      </w:r>
      <w:r w:rsidR="008B78C3" w:rsidRPr="006E7187">
        <w:t xml:space="preserve"> document</w:t>
      </w:r>
      <w:r w:rsidR="00AA62F1">
        <w:t>s</w:t>
      </w:r>
      <w:r w:rsidR="008B78C3" w:rsidRPr="006E7187">
        <w:t xml:space="preserve"> </w:t>
      </w:r>
      <w:hyperlink r:id="rId15" w:history="1">
        <w:r w:rsidR="000F3809" w:rsidRPr="00074C4C">
          <w:rPr>
            <w:rStyle w:val="Hyperlink"/>
          </w:rPr>
          <w:t>CBD/COP/17/3</w:t>
        </w:r>
      </w:hyperlink>
      <w:r w:rsidR="000F3809" w:rsidRPr="000F3809">
        <w:t>-</w:t>
      </w:r>
      <w:hyperlink r:id="rId16" w:history="1">
        <w:r w:rsidR="000F3809" w:rsidRPr="00C669FE">
          <w:rPr>
            <w:rStyle w:val="Hyperlink"/>
          </w:rPr>
          <w:t>CBD/CP/MOP/12/4</w:t>
        </w:r>
      </w:hyperlink>
      <w:r w:rsidR="000F3809" w:rsidRPr="000F3809">
        <w:t>-</w:t>
      </w:r>
      <w:hyperlink r:id="rId17" w:history="1">
        <w:r w:rsidR="000F3809" w:rsidRPr="00C57887">
          <w:rPr>
            <w:rStyle w:val="Hyperlink"/>
          </w:rPr>
          <w:t>CBD/NP/MOP/6/4</w:t>
        </w:r>
      </w:hyperlink>
      <w:r w:rsidR="008B78C3" w:rsidRPr="006E7187">
        <w:t xml:space="preserve"> and </w:t>
      </w:r>
      <w:hyperlink r:id="rId18" w:history="1">
        <w:r w:rsidR="00BA3BAD" w:rsidRPr="00701475">
          <w:rPr>
            <w:rStyle w:val="Hyperlink"/>
          </w:rPr>
          <w:t>CBD/COP/17/4</w:t>
        </w:r>
      </w:hyperlink>
      <w:r w:rsidR="00BA3BAD" w:rsidRPr="00BA3BAD">
        <w:t>-</w:t>
      </w:r>
      <w:hyperlink r:id="rId19" w:history="1">
        <w:r w:rsidR="00BA3BAD" w:rsidRPr="004475D6">
          <w:rPr>
            <w:rStyle w:val="Hyperlink"/>
          </w:rPr>
          <w:t>CBD/CP/MOP/12/5</w:t>
        </w:r>
      </w:hyperlink>
      <w:r w:rsidR="00BA3BAD" w:rsidRPr="00BA3BAD">
        <w:t>-</w:t>
      </w:r>
      <w:hyperlink r:id="rId20" w:history="1">
        <w:r w:rsidR="00BA3BAD" w:rsidRPr="004C1D07">
          <w:rPr>
            <w:rStyle w:val="Hyperlink"/>
          </w:rPr>
          <w:t>CBD/NP/MOP/6/5</w:t>
        </w:r>
      </w:hyperlink>
      <w:r w:rsidR="008B78C3">
        <w:t xml:space="preserve">. </w:t>
      </w:r>
    </w:p>
    <w:p w14:paraId="09FF4B77" w14:textId="1A1A9B0D" w:rsidR="008B78C3" w:rsidRDefault="008B78C3" w:rsidP="002537BE">
      <w:pPr>
        <w:pStyle w:val="CBDNormalNumber"/>
        <w:keepNext/>
      </w:pPr>
      <w:r w:rsidRPr="001E3E04">
        <w:t>Th</w:t>
      </w:r>
      <w:r w:rsidR="003554CA">
        <w:t>e present</w:t>
      </w:r>
      <w:r w:rsidRPr="001E3E04">
        <w:t xml:space="preserve"> document includes three main components:</w:t>
      </w:r>
    </w:p>
    <w:p w14:paraId="0228521F" w14:textId="5D6A01BE" w:rsidR="008B78C3" w:rsidRPr="008B78C3" w:rsidRDefault="008B78C3" w:rsidP="002537BE">
      <w:pPr>
        <w:pStyle w:val="CBDNormalNumber"/>
        <w:numPr>
          <w:ilvl w:val="1"/>
          <w:numId w:val="12"/>
        </w:numPr>
      </w:pPr>
      <w:r w:rsidRPr="008B78C3">
        <w:t>An overview of administrative and budgetary matters</w:t>
      </w:r>
      <w:r w:rsidR="00A42078">
        <w:t>;</w:t>
      </w:r>
    </w:p>
    <w:p w14:paraId="0A1E715B" w14:textId="49EEA15A" w:rsidR="008B78C3" w:rsidRDefault="008B78C3" w:rsidP="002537BE">
      <w:pPr>
        <w:pStyle w:val="CBDNormalNumber"/>
        <w:numPr>
          <w:ilvl w:val="1"/>
          <w:numId w:val="12"/>
        </w:numPr>
      </w:pPr>
      <w:r>
        <w:lastRenderedPageBreak/>
        <w:t>Additional administrative and budgetary matters related to the w</w:t>
      </w:r>
      <w:r w:rsidRPr="006E7187">
        <w:t>ork of the Secretariat</w:t>
      </w:r>
      <w:r w:rsidR="00A42078">
        <w:t>;</w:t>
      </w:r>
    </w:p>
    <w:p w14:paraId="796CA7C9" w14:textId="09BB0BFB" w:rsidR="008B78C3" w:rsidRPr="001E3E04" w:rsidRDefault="008B78C3" w:rsidP="002537BE">
      <w:pPr>
        <w:pStyle w:val="CBDNormalNumber"/>
        <w:numPr>
          <w:ilvl w:val="1"/>
          <w:numId w:val="12"/>
        </w:numPr>
      </w:pPr>
      <w:r w:rsidRPr="008B78C3">
        <w:t xml:space="preserve">Additional administrative and budgetary matters related to organizing and supporting participation in </w:t>
      </w:r>
      <w:r w:rsidR="00A93302">
        <w:t>intergovernmental</w:t>
      </w:r>
      <w:r w:rsidR="00A93302" w:rsidRPr="008B78C3">
        <w:t xml:space="preserve"> </w:t>
      </w:r>
      <w:r w:rsidRPr="008B78C3">
        <w:t>meetings</w:t>
      </w:r>
      <w:r w:rsidR="00A42078">
        <w:t>.</w:t>
      </w:r>
      <w:r w:rsidRPr="008B78C3">
        <w:t xml:space="preserve"> </w:t>
      </w:r>
    </w:p>
    <w:p w14:paraId="45EA0674" w14:textId="73339CCE" w:rsidR="007C4951" w:rsidRPr="003F1A75" w:rsidRDefault="00A111D1" w:rsidP="00A111D1">
      <w:pPr>
        <w:pStyle w:val="CBDH1"/>
      </w:pPr>
      <w:r w:rsidRPr="003F1A75">
        <w:t>II.</w:t>
      </w:r>
      <w:r w:rsidRPr="003F1A75">
        <w:tab/>
      </w:r>
      <w:r w:rsidR="008B78C3">
        <w:t>Overview</w:t>
      </w:r>
    </w:p>
    <w:p w14:paraId="25D4D905" w14:textId="16C5D03A" w:rsidR="008B78C3" w:rsidRDefault="008B78C3" w:rsidP="008B78C3">
      <w:pPr>
        <w:pStyle w:val="CBDNormalNumber"/>
        <w:numPr>
          <w:ilvl w:val="0"/>
          <w:numId w:val="7"/>
        </w:numPr>
      </w:pPr>
      <w:r>
        <w:t>The proposed budget for the programmes of work of the Convention and its Protocols for the biennium 2027</w:t>
      </w:r>
      <w:r w:rsidR="00196B61">
        <w:t>–</w:t>
      </w:r>
      <w:r>
        <w:t>2028 is contained in</w:t>
      </w:r>
      <w:r w:rsidR="00196B61">
        <w:t xml:space="preserve"> document</w:t>
      </w:r>
      <w:r>
        <w:t xml:space="preserve"> </w:t>
      </w:r>
      <w:hyperlink r:id="rId21" w:history="1">
        <w:r w:rsidR="004745F3" w:rsidRPr="00701475">
          <w:rPr>
            <w:rStyle w:val="Hyperlink"/>
          </w:rPr>
          <w:t>CBD/COP/17/4</w:t>
        </w:r>
      </w:hyperlink>
      <w:r w:rsidR="004745F3" w:rsidRPr="004745F3">
        <w:t>-</w:t>
      </w:r>
      <w:hyperlink r:id="rId22" w:history="1">
        <w:r w:rsidR="004745F3" w:rsidRPr="004475D6">
          <w:rPr>
            <w:rStyle w:val="Hyperlink"/>
          </w:rPr>
          <w:t>CBD/CP/MOP/12/5</w:t>
        </w:r>
      </w:hyperlink>
      <w:r w:rsidR="004745F3" w:rsidRPr="004745F3">
        <w:t>-</w:t>
      </w:r>
      <w:hyperlink r:id="rId23" w:history="1">
        <w:r w:rsidR="004745F3" w:rsidRPr="004C1D07">
          <w:rPr>
            <w:rStyle w:val="Hyperlink"/>
          </w:rPr>
          <w:t>CBD/NP/MOP/6/5</w:t>
        </w:r>
      </w:hyperlink>
      <w:r w:rsidRPr="00701475">
        <w:t xml:space="preserve">. </w:t>
      </w:r>
      <w:r w:rsidR="00A93302">
        <w:t>T</w:t>
      </w:r>
      <w:r w:rsidRPr="00701475">
        <w:t xml:space="preserve">wo </w:t>
      </w:r>
      <w:r w:rsidR="00E11698" w:rsidRPr="00701475">
        <w:t xml:space="preserve">budget </w:t>
      </w:r>
      <w:r w:rsidRPr="00701475">
        <w:t xml:space="preserve">categories are presented in that document: the core budget and voluntary contributions (described under the heading </w:t>
      </w:r>
      <w:r w:rsidR="003037A8">
        <w:t>“E</w:t>
      </w:r>
      <w:r w:rsidRPr="00701475">
        <w:t>xtrabudgetary resources</w:t>
      </w:r>
      <w:r w:rsidR="003037A8">
        <w:t>”</w:t>
      </w:r>
      <w:r w:rsidRPr="00701475">
        <w:t xml:space="preserve"> in </w:t>
      </w:r>
      <w:r w:rsidR="00196B61">
        <w:t xml:space="preserve">document </w:t>
      </w:r>
      <w:hyperlink r:id="rId24" w:history="1">
        <w:r w:rsidR="004745F3" w:rsidRPr="00701475">
          <w:rPr>
            <w:rStyle w:val="Hyperlink"/>
          </w:rPr>
          <w:t>CBD/COP/17/4</w:t>
        </w:r>
      </w:hyperlink>
      <w:r w:rsidR="004745F3" w:rsidRPr="004745F3">
        <w:t>-</w:t>
      </w:r>
      <w:hyperlink r:id="rId25" w:history="1">
        <w:r w:rsidR="004745F3" w:rsidRPr="004475D6">
          <w:rPr>
            <w:rStyle w:val="Hyperlink"/>
          </w:rPr>
          <w:t>CBD/CP/MOP/12/5</w:t>
        </w:r>
      </w:hyperlink>
      <w:r w:rsidR="004745F3" w:rsidRPr="004745F3">
        <w:t>-</w:t>
      </w:r>
      <w:hyperlink r:id="rId26" w:history="1">
        <w:r w:rsidR="004745F3" w:rsidRPr="004C1D07">
          <w:rPr>
            <w:rStyle w:val="Hyperlink"/>
          </w:rPr>
          <w:t>CBD/NP/MOP/6/5</w:t>
        </w:r>
      </w:hyperlink>
      <w:r w:rsidRPr="008B78C3">
        <w:t xml:space="preserve">). </w:t>
      </w:r>
      <w:proofErr w:type="gramStart"/>
      <w:r w:rsidRPr="008B78C3">
        <w:t>All of</w:t>
      </w:r>
      <w:proofErr w:type="gramEnd"/>
      <w:r w:rsidRPr="008B78C3">
        <w:t xml:space="preserve"> the trust funds of the Secretariat fall into either the core budget </w:t>
      </w:r>
      <w:r w:rsidR="003037A8">
        <w:t>or</w:t>
      </w:r>
      <w:r w:rsidR="003037A8" w:rsidRPr="008B78C3">
        <w:t xml:space="preserve"> </w:t>
      </w:r>
      <w:r w:rsidRPr="008B78C3">
        <w:t>the extrabudgetary resources</w:t>
      </w:r>
      <w:r w:rsidR="003037A8">
        <w:t>,</w:t>
      </w:r>
      <w:r w:rsidRPr="008B78C3">
        <w:t xml:space="preserve"> </w:t>
      </w:r>
      <w:proofErr w:type="gramStart"/>
      <w:r w:rsidRPr="008B78C3">
        <w:t>with the exception of</w:t>
      </w:r>
      <w:proofErr w:type="gramEnd"/>
      <w:r w:rsidRPr="008B78C3">
        <w:t xml:space="preserve"> the overhead trust fund</w:t>
      </w:r>
      <w:r w:rsidR="00AA62F1">
        <w:t>. T</w:t>
      </w:r>
      <w:r w:rsidRPr="008B78C3">
        <w:t xml:space="preserve">he overhead trust fund </w:t>
      </w:r>
      <w:r w:rsidR="00622278">
        <w:t>comprises</w:t>
      </w:r>
      <w:r w:rsidRPr="008B78C3">
        <w:t xml:space="preserve"> programme support costs</w:t>
      </w:r>
      <w:r w:rsidR="003037A8">
        <w:t>,</w:t>
      </w:r>
      <w:r w:rsidRPr="008B78C3">
        <w:t xml:space="preserve"> which are a percentage charge on all core and extrabudgetary resources (the standard programme support costs are 13%</w:t>
      </w:r>
      <w:r w:rsidR="004B3801">
        <w:t>,</w:t>
      </w:r>
      <w:r w:rsidRPr="008B78C3">
        <w:t xml:space="preserve"> unless a specific funding arrangement is place, in </w:t>
      </w:r>
      <w:r w:rsidR="004B3801">
        <w:t>which</w:t>
      </w:r>
      <w:r w:rsidR="004B3801" w:rsidRPr="008B78C3">
        <w:t xml:space="preserve"> </w:t>
      </w:r>
      <w:r w:rsidRPr="008B78C3">
        <w:t>case it is typically 7%).</w:t>
      </w:r>
    </w:p>
    <w:p w14:paraId="3DC363A0" w14:textId="2E15A0CE" w:rsidR="008B78C3" w:rsidRDefault="008B78C3" w:rsidP="008B78C3">
      <w:pPr>
        <w:pStyle w:val="CBDNormalNumber"/>
        <w:numPr>
          <w:ilvl w:val="0"/>
          <w:numId w:val="7"/>
        </w:numPr>
      </w:pPr>
      <w:r w:rsidRPr="006E7187">
        <w:t xml:space="preserve">The types of activities that can be funded from </w:t>
      </w:r>
      <w:r w:rsidR="00675121">
        <w:t>t</w:t>
      </w:r>
      <w:r w:rsidR="00251D48">
        <w:t>he various</w:t>
      </w:r>
      <w:r w:rsidR="00675121" w:rsidRPr="006E7187">
        <w:t xml:space="preserve"> </w:t>
      </w:r>
      <w:r w:rsidRPr="006E7187">
        <w:t xml:space="preserve">budgets and the management of reserves differ </w:t>
      </w:r>
      <w:r w:rsidR="00CA4726">
        <w:t>by</w:t>
      </w:r>
      <w:r w:rsidRPr="006E7187">
        <w:t xml:space="preserve"> categor</w:t>
      </w:r>
      <w:r w:rsidR="00CA4726">
        <w:t>y</w:t>
      </w:r>
      <w:r w:rsidRPr="006E7187">
        <w:t xml:space="preserve"> of budget. In particular, the activities covered by each category</w:t>
      </w:r>
      <w:r w:rsidR="00CA4726" w:rsidRPr="00CA4726">
        <w:t xml:space="preserve"> </w:t>
      </w:r>
      <w:r w:rsidR="00CA4726" w:rsidRPr="006E7187">
        <w:t>include:</w:t>
      </w:r>
      <w:r>
        <w:rPr>
          <w:rStyle w:val="FootnoteReference"/>
        </w:rPr>
        <w:footnoteReference w:id="5"/>
      </w:r>
    </w:p>
    <w:p w14:paraId="34B6352F" w14:textId="4BB610BA" w:rsidR="008B78C3" w:rsidRDefault="008B78C3" w:rsidP="008B78C3">
      <w:pPr>
        <w:pStyle w:val="CBDNormalNumber"/>
        <w:numPr>
          <w:ilvl w:val="1"/>
          <w:numId w:val="7"/>
        </w:numPr>
      </w:pPr>
      <w:r w:rsidRPr="008B78C3">
        <w:t>Core budget: The core budget includes staff costs, meeting costs</w:t>
      </w:r>
      <w:r w:rsidR="007B2B53">
        <w:t>,</w:t>
      </w:r>
      <w:r w:rsidRPr="008B78C3">
        <w:t xml:space="preserve"> excluding participation in formal meetings</w:t>
      </w:r>
      <w:r w:rsidR="007B2B53">
        <w:t>,</w:t>
      </w:r>
      <w:r w:rsidRPr="008B78C3">
        <w:t xml:space="preserve"> and operational costs</w:t>
      </w:r>
      <w:r w:rsidR="007B2B53">
        <w:t>,</w:t>
      </w:r>
      <w:r w:rsidRPr="008B78C3">
        <w:t xml:space="preserve"> excluding the </w:t>
      </w:r>
      <w:r w:rsidR="003B43CB" w:rsidRPr="008B78C3">
        <w:t xml:space="preserve">contribution </w:t>
      </w:r>
      <w:r w:rsidR="003B43CB">
        <w:t xml:space="preserve">from the </w:t>
      </w:r>
      <w:r w:rsidRPr="008B78C3">
        <w:t>host</w:t>
      </w:r>
      <w:r w:rsidR="003B43CB">
        <w:t xml:space="preserve"> </w:t>
      </w:r>
      <w:r w:rsidRPr="008B78C3">
        <w:t xml:space="preserve">country towards operational costs. There are three core budget trust funds </w:t>
      </w:r>
      <w:r w:rsidR="008D577E">
        <w:t>(</w:t>
      </w:r>
      <w:r w:rsidRPr="008B78C3">
        <w:t>one for the Convention and one for each Protocol</w:t>
      </w:r>
      <w:r w:rsidR="007B2B53">
        <w:t>):</w:t>
      </w:r>
      <w:r w:rsidRPr="008B78C3">
        <w:t xml:space="preserve"> the BB - General Trust Fund for the Core Programme Budget for the Nagoya Protocol on Access and Benefit Sharing of Genetic Resources</w:t>
      </w:r>
      <w:r w:rsidR="007B2B53">
        <w:t>; the</w:t>
      </w:r>
      <w:r w:rsidRPr="008B78C3">
        <w:t xml:space="preserve"> BG - General Trust Fund for the Core Programme Budget for the Biosafety Protocol</w:t>
      </w:r>
      <w:r w:rsidR="007B2B53">
        <w:t>;</w:t>
      </w:r>
      <w:r w:rsidRPr="008B78C3">
        <w:t xml:space="preserve"> and </w:t>
      </w:r>
      <w:r w:rsidR="007B2B53">
        <w:t xml:space="preserve">the </w:t>
      </w:r>
      <w:r w:rsidRPr="008B78C3">
        <w:t>BY - General Trust Fund for the Convention on Biological Diversity. As per U</w:t>
      </w:r>
      <w:r w:rsidR="003E714F">
        <w:t>nited Nations</w:t>
      </w:r>
      <w:r w:rsidRPr="008B78C3">
        <w:t xml:space="preserve"> rules, programme support costs are charged at the time of expenditure on these trust funds. Furthermore, as per U</w:t>
      </w:r>
      <w:r w:rsidR="003E714F">
        <w:t>nited Nations</w:t>
      </w:r>
      <w:r w:rsidRPr="008B78C3">
        <w:t xml:space="preserve"> rules, a working capital reserve of 15% on the core budget is required to be included when the core budget is developed. If there are unspent </w:t>
      </w:r>
      <w:r w:rsidR="005543C1" w:rsidRPr="008B78C3">
        <w:t>funds,</w:t>
      </w:r>
      <w:r w:rsidRPr="008B78C3">
        <w:t xml:space="preserve"> then these may accumulate and are reflected in </w:t>
      </w:r>
      <w:r w:rsidR="005C7539">
        <w:t xml:space="preserve">the </w:t>
      </w:r>
      <w:r w:rsidRPr="008B78C3">
        <w:t>budget document as a cumulative surplus (</w:t>
      </w:r>
      <w:r w:rsidR="007B2B53">
        <w:t>which</w:t>
      </w:r>
      <w:r w:rsidRPr="008B78C3">
        <w:t xml:space="preserve"> may be used as a contingency reserve as required)</w:t>
      </w:r>
      <w:r w:rsidR="0022437C">
        <w:t>;</w:t>
      </w:r>
    </w:p>
    <w:p w14:paraId="7A80EEDA" w14:textId="2B704377" w:rsidR="008B78C3" w:rsidRDefault="008B78C3" w:rsidP="008B78C3">
      <w:pPr>
        <w:pStyle w:val="CBDNormalNumber"/>
        <w:numPr>
          <w:ilvl w:val="1"/>
          <w:numId w:val="7"/>
        </w:numPr>
      </w:pPr>
      <w:r w:rsidRPr="006E7187">
        <w:t>Voluntary contributions: This includes funding for additional approved activities</w:t>
      </w:r>
      <w:r w:rsidR="0022437C">
        <w:t>,</w:t>
      </w:r>
      <w:r>
        <w:rPr>
          <w:rStyle w:val="FootnoteReference"/>
        </w:rPr>
        <w:footnoteReference w:id="6"/>
      </w:r>
      <w:r w:rsidRPr="006E7187">
        <w:t xml:space="preserve"> funding to support participation in meetings and the </w:t>
      </w:r>
      <w:r w:rsidR="00717FD0" w:rsidRPr="006E7187">
        <w:t xml:space="preserve">contribution </w:t>
      </w:r>
      <w:r w:rsidR="00717FD0">
        <w:t xml:space="preserve">from the </w:t>
      </w:r>
      <w:r w:rsidRPr="006E7187">
        <w:t>host</w:t>
      </w:r>
      <w:r w:rsidR="00717FD0">
        <w:t xml:space="preserve"> </w:t>
      </w:r>
      <w:r w:rsidRPr="006E7187">
        <w:t xml:space="preserve">country (i.e. for rent and associated costs). The extrabudgetary resource trust funds include: </w:t>
      </w:r>
      <w:r w:rsidR="00717FD0">
        <w:t xml:space="preserve">the </w:t>
      </w:r>
      <w:r w:rsidRPr="006E7187">
        <w:t>BE - General Trust Fund for Additional Voluntary Contributions in Support of Approved Activities under the Convention on Biological Diversity and its Protocols;</w:t>
      </w:r>
      <w:r w:rsidR="00717FD0">
        <w:t xml:space="preserve"> the</w:t>
      </w:r>
      <w:r w:rsidRPr="006E7187">
        <w:t xml:space="preserve"> BZ - General Trust Fund for Voluntary Contributions to Facilitate the Participation of Parties in the Process of the Convention on Biological Diversity</w:t>
      </w:r>
      <w:r w:rsidR="00717FD0">
        <w:t>;</w:t>
      </w:r>
      <w:r w:rsidRPr="006E7187">
        <w:t xml:space="preserve"> and</w:t>
      </w:r>
      <w:r w:rsidR="00717FD0">
        <w:t xml:space="preserve"> the</w:t>
      </w:r>
      <w:r w:rsidRPr="006E7187">
        <w:t xml:space="preserve"> VB - General Trust Fund for Voluntary Contributions to Facilitate the Participation of Indigenous Peoples and Local Communities in the work of the Convention of Biological Diversity. As per U</w:t>
      </w:r>
      <w:r w:rsidR="005B2525">
        <w:t>nited Nations</w:t>
      </w:r>
      <w:r w:rsidRPr="006E7187">
        <w:t xml:space="preserve"> rules, programme support costs are charged at the time of expenditure on these trust funds. Furthermore, as per U</w:t>
      </w:r>
      <w:r w:rsidR="005B2525">
        <w:t>nited Nations</w:t>
      </w:r>
      <w:r w:rsidRPr="006E7187">
        <w:t xml:space="preserve"> rules, as the funding is voluntary, no reserve on extrabudgetary resources is included in the budgets for extrabudgetary resources. The funds collected are spent on the activities related to the relevant fund, </w:t>
      </w:r>
      <w:r w:rsidR="00717FD0">
        <w:t xml:space="preserve">and </w:t>
      </w:r>
      <w:r w:rsidRPr="006E7187">
        <w:t xml:space="preserve">no contingency reserve is maintained. </w:t>
      </w:r>
      <w:r w:rsidR="000D033A">
        <w:t>U</w:t>
      </w:r>
      <w:r w:rsidRPr="006E7187">
        <w:t>nspent funds for approved activities are either returned to the donor or repurposed towards other activities</w:t>
      </w:r>
      <w:r w:rsidR="000D033A">
        <w:t>,</w:t>
      </w:r>
      <w:r w:rsidRPr="006E7187">
        <w:t xml:space="preserve"> as agreed by the donor. </w:t>
      </w:r>
      <w:r w:rsidR="000D033A">
        <w:t>U</w:t>
      </w:r>
      <w:r w:rsidRPr="006E7187">
        <w:t>nspent funds for participation are used to fund participation in an upcoming formal meeting</w:t>
      </w:r>
      <w:r w:rsidR="0022437C">
        <w:t>;</w:t>
      </w:r>
    </w:p>
    <w:p w14:paraId="45812F03" w14:textId="685802A9" w:rsidR="008B78C3" w:rsidRPr="008B78C3" w:rsidRDefault="008B78C3" w:rsidP="008B78C3">
      <w:pPr>
        <w:pStyle w:val="CBDNormalNumber"/>
        <w:numPr>
          <w:ilvl w:val="1"/>
          <w:numId w:val="7"/>
        </w:numPr>
      </w:pPr>
      <w:r w:rsidRPr="006E7187">
        <w:t xml:space="preserve">Overhead trust fund: This includes the programme support costs </w:t>
      </w:r>
      <w:r w:rsidR="008618B0">
        <w:t xml:space="preserve">and </w:t>
      </w:r>
      <w:r w:rsidRPr="006E7187">
        <w:t xml:space="preserve">is used to support the indirect administrative and operational costs related to administering trust funds. The overhead trust fund is maintained by </w:t>
      </w:r>
      <w:r w:rsidR="00C227C2">
        <w:t>the United Nations Environment Programme</w:t>
      </w:r>
      <w:r w:rsidR="00A86B71">
        <w:t xml:space="preserve"> (UNEP)</w:t>
      </w:r>
      <w:r w:rsidRPr="006E7187">
        <w:t xml:space="preserve"> in Nairobi; however, 33% of funds maintained by </w:t>
      </w:r>
      <w:r w:rsidR="00A86B71">
        <w:t>UNEP</w:t>
      </w:r>
      <w:r w:rsidRPr="006E7187">
        <w:t xml:space="preserve"> are used to fund staff within the Secretariat to support </w:t>
      </w:r>
      <w:r w:rsidRPr="006E7187">
        <w:lastRenderedPageBreak/>
        <w:t xml:space="preserve">the work related to the indirect administrative and operational costs related to administering trust funds. No programme support costs </w:t>
      </w:r>
      <w:r w:rsidR="00BE16E4">
        <w:t>are</w:t>
      </w:r>
      <w:r w:rsidR="00BE16E4" w:rsidRPr="006E7187">
        <w:t xml:space="preserve"> </w:t>
      </w:r>
      <w:r w:rsidRPr="006E7187">
        <w:t xml:space="preserve">charged on the overhead trust fund. The </w:t>
      </w:r>
      <w:r w:rsidRPr="006E7187">
        <w:rPr>
          <w:rFonts w:eastAsiaTheme="minorEastAsia"/>
          <w:bdr w:val="nil"/>
          <w:lang w:val="en-CA" w:eastAsia="zh-CN"/>
        </w:rPr>
        <w:t>U</w:t>
      </w:r>
      <w:r w:rsidR="000B48DF">
        <w:rPr>
          <w:rFonts w:eastAsiaTheme="minorEastAsia"/>
          <w:bdr w:val="nil"/>
          <w:lang w:val="en-CA" w:eastAsia="zh-CN"/>
        </w:rPr>
        <w:t>nited Nations</w:t>
      </w:r>
      <w:r w:rsidRPr="006E7187">
        <w:rPr>
          <w:rFonts w:eastAsiaTheme="minorEastAsia"/>
          <w:bdr w:val="nil"/>
          <w:lang w:val="en-CA" w:eastAsia="zh-CN"/>
        </w:rPr>
        <w:t xml:space="preserve"> guideline on the management of programme support costs recommends a contingency reserve of 12 months of the estimated total annual expenditures. As these funds are used for staff costs, this ensures stability and help</w:t>
      </w:r>
      <w:r w:rsidR="00F53267">
        <w:rPr>
          <w:rFonts w:eastAsiaTheme="minorEastAsia"/>
          <w:bdr w:val="nil"/>
          <w:lang w:val="en-CA" w:eastAsia="zh-CN"/>
        </w:rPr>
        <w:t>s to</w:t>
      </w:r>
      <w:r w:rsidRPr="006E7187">
        <w:rPr>
          <w:rFonts w:eastAsiaTheme="minorEastAsia"/>
          <w:bdr w:val="nil"/>
          <w:lang w:val="en-CA" w:eastAsia="zh-CN"/>
        </w:rPr>
        <w:t xml:space="preserve"> </w:t>
      </w:r>
      <w:r w:rsidR="005543C1" w:rsidRPr="006E7187">
        <w:rPr>
          <w:rFonts w:eastAsiaTheme="minorEastAsia"/>
          <w:bdr w:val="nil"/>
          <w:lang w:val="en-CA" w:eastAsia="zh-CN"/>
        </w:rPr>
        <w:t>mitigate</w:t>
      </w:r>
      <w:r w:rsidRPr="006E7187">
        <w:rPr>
          <w:rFonts w:eastAsiaTheme="minorEastAsia"/>
          <w:bdr w:val="nil"/>
          <w:lang w:val="en-CA" w:eastAsia="zh-CN"/>
        </w:rPr>
        <w:t xml:space="preserve"> risks from unforeseen circumstances</w:t>
      </w:r>
      <w:r>
        <w:rPr>
          <w:rFonts w:eastAsiaTheme="minorEastAsia"/>
          <w:bdr w:val="nil"/>
          <w:lang w:val="en-CA" w:eastAsia="zh-CN"/>
        </w:rPr>
        <w:t>.</w:t>
      </w:r>
    </w:p>
    <w:p w14:paraId="6F21CCFE" w14:textId="0CE3ED85" w:rsidR="008B78C3" w:rsidRPr="006E7187" w:rsidRDefault="008B78C3" w:rsidP="008B78C3">
      <w:pPr>
        <w:pStyle w:val="CBDNormalNumber"/>
      </w:pPr>
      <w:r w:rsidRPr="006E7187">
        <w:t>The budget document</w:t>
      </w:r>
      <w:r w:rsidR="004745F3">
        <w:t xml:space="preserve"> </w:t>
      </w:r>
      <w:r w:rsidRPr="003C3D31">
        <w:t>(</w:t>
      </w:r>
      <w:hyperlink r:id="rId27" w:history="1">
        <w:r w:rsidR="004745F3" w:rsidRPr="003C3D31">
          <w:rPr>
            <w:rStyle w:val="Hyperlink"/>
          </w:rPr>
          <w:t>CBD/COP/17/4</w:t>
        </w:r>
      </w:hyperlink>
      <w:r w:rsidR="004745F3" w:rsidRPr="003C3D31">
        <w:t>-</w:t>
      </w:r>
      <w:hyperlink r:id="rId28" w:history="1">
        <w:r w:rsidR="004745F3" w:rsidRPr="004475D6">
          <w:rPr>
            <w:rStyle w:val="Hyperlink"/>
          </w:rPr>
          <w:t>CBD/CP/MOP/12/5</w:t>
        </w:r>
      </w:hyperlink>
      <w:r w:rsidR="004745F3" w:rsidRPr="003C3D31">
        <w:t>-</w:t>
      </w:r>
      <w:hyperlink r:id="rId29" w:history="1">
        <w:r w:rsidR="004745F3" w:rsidRPr="004C1D07">
          <w:rPr>
            <w:rStyle w:val="Hyperlink"/>
          </w:rPr>
          <w:t>CBD/NP/MOP/6/5</w:t>
        </w:r>
      </w:hyperlink>
      <w:r w:rsidRPr="003C3D31">
        <w:t xml:space="preserve">) provides different scenarios for </w:t>
      </w:r>
      <w:r w:rsidR="00C71A45" w:rsidRPr="003C3D31">
        <w:t xml:space="preserve">the </w:t>
      </w:r>
      <w:r w:rsidRPr="003C3D31">
        <w:t>2027</w:t>
      </w:r>
      <w:r w:rsidR="00C865C3">
        <w:t>–</w:t>
      </w:r>
      <w:r w:rsidRPr="003C3D31">
        <w:t>2028</w:t>
      </w:r>
      <w:r w:rsidR="00C71A45" w:rsidRPr="003C3D31">
        <w:t xml:space="preserve"> budget</w:t>
      </w:r>
      <w:r w:rsidRPr="003C3D31">
        <w:t xml:space="preserve">. It also includes an estimate of the funding required for participation in </w:t>
      </w:r>
      <w:r w:rsidR="00F53267">
        <w:t xml:space="preserve">meetings of the </w:t>
      </w:r>
      <w:r w:rsidR="001C5566" w:rsidRPr="003C3D31">
        <w:t>S</w:t>
      </w:r>
      <w:r w:rsidRPr="003C3D31">
        <w:t>ubsidiary</w:t>
      </w:r>
      <w:r w:rsidRPr="006E7187">
        <w:t xml:space="preserve"> </w:t>
      </w:r>
      <w:r w:rsidR="001C5566">
        <w:t>B</w:t>
      </w:r>
      <w:r w:rsidRPr="006E7187">
        <w:t>od</w:t>
      </w:r>
      <w:r w:rsidR="00F53267">
        <w:t>ies</w:t>
      </w:r>
      <w:r w:rsidRPr="006E7187">
        <w:t xml:space="preserve"> and </w:t>
      </w:r>
      <w:r w:rsidR="00F53267">
        <w:t xml:space="preserve">the </w:t>
      </w:r>
      <w:r w:rsidRPr="006E7187">
        <w:t>Conference of the Parties in 2027 and</w:t>
      </w:r>
      <w:r w:rsidR="00AB6D25">
        <w:t> </w:t>
      </w:r>
      <w:r w:rsidRPr="006E7187">
        <w:t>2028. All financial statements for the trust funds maintained by the Secretariat are available online</w:t>
      </w:r>
      <w:r w:rsidR="002A6971">
        <w:t>.</w:t>
      </w:r>
      <w:r w:rsidR="002A6971">
        <w:rPr>
          <w:rStyle w:val="FootnoteReference"/>
        </w:rPr>
        <w:footnoteReference w:id="7"/>
      </w:r>
      <w:r w:rsidRPr="006E7187">
        <w:t xml:space="preserve"> As noted in the financial statements, the </w:t>
      </w:r>
      <w:r w:rsidRPr="006E7187">
        <w:rPr>
          <w:rFonts w:eastAsiaTheme="minorEastAsia"/>
          <w:kern w:val="2"/>
          <w:lang w:val="en-CA" w:eastAsia="zh-CN"/>
          <w14:ligatures w14:val="standardContextual"/>
        </w:rPr>
        <w:t xml:space="preserve">cumulative surplus under the core budget trust funds has been increasing over time. This cumulative surplus is invested </w:t>
      </w:r>
      <w:r w:rsidRPr="006E7187">
        <w:t>at the discretion of the United Nations. Any income earned on these investments is credited to the respective trust fund in accordance with applicable U</w:t>
      </w:r>
      <w:r w:rsidR="000B48DF">
        <w:t>nited Nations</w:t>
      </w:r>
      <w:r w:rsidRPr="006E7187">
        <w:t xml:space="preserve"> financial regulations, rules, policies and procedures. The interest is included in the financial statements </w:t>
      </w:r>
      <w:r w:rsidR="009F5D47">
        <w:t>that</w:t>
      </w:r>
      <w:r w:rsidR="009F5D47" w:rsidRPr="006E7187">
        <w:t xml:space="preserve"> </w:t>
      </w:r>
      <w:r w:rsidRPr="006E7187">
        <w:t xml:space="preserve">are online. The cumulative surplus therefore includes both an accumulation of unspent funds and an accumulation of interest earned on the respective funds over time. </w:t>
      </w:r>
    </w:p>
    <w:p w14:paraId="03F4446F" w14:textId="3647AEC7" w:rsidR="008B78C3" w:rsidRDefault="008B78C3" w:rsidP="008B78C3">
      <w:pPr>
        <w:pStyle w:val="CBDNormalNumber"/>
      </w:pPr>
      <w:r>
        <w:t>As described in</w:t>
      </w:r>
      <w:r w:rsidR="00FA6B87">
        <w:t xml:space="preserve"> document</w:t>
      </w:r>
      <w:r>
        <w:t xml:space="preserve"> </w:t>
      </w:r>
      <w:hyperlink r:id="rId30" w:history="1">
        <w:r w:rsidR="00DF497F">
          <w:rPr>
            <w:rStyle w:val="Hyperlink"/>
          </w:rPr>
          <w:t>CBD/COP/17/3</w:t>
        </w:r>
      </w:hyperlink>
      <w:r w:rsidR="00701475" w:rsidRPr="00701475">
        <w:t>-</w:t>
      </w:r>
      <w:hyperlink r:id="rId31" w:history="1">
        <w:r w:rsidR="006223BB">
          <w:rPr>
            <w:rStyle w:val="Hyperlink"/>
          </w:rPr>
          <w:t>CBD/CP/MOP/12/4</w:t>
        </w:r>
      </w:hyperlink>
      <w:r w:rsidR="00701475" w:rsidRPr="00701475">
        <w:t>-</w:t>
      </w:r>
      <w:hyperlink r:id="rId32" w:history="1">
        <w:r w:rsidR="003F504F">
          <w:rPr>
            <w:rStyle w:val="Hyperlink"/>
          </w:rPr>
          <w:t>CBD/NP/MOP/6/4</w:t>
        </w:r>
      </w:hyperlink>
      <w:r w:rsidR="00237E49">
        <w:t>,</w:t>
      </w:r>
      <w:r>
        <w:t xml:space="preserve"> the current cumulative surplus is </w:t>
      </w:r>
      <w:r w:rsidR="00B1544D">
        <w:t>$</w:t>
      </w:r>
      <w:r>
        <w:t xml:space="preserve">11 million for the </w:t>
      </w:r>
      <w:r w:rsidRPr="0014721B">
        <w:t>Convention</w:t>
      </w:r>
      <w:r>
        <w:t xml:space="preserve">, </w:t>
      </w:r>
      <w:r w:rsidR="00B1544D">
        <w:t>$</w:t>
      </w:r>
      <w:r>
        <w:t>4.9</w:t>
      </w:r>
      <w:r w:rsidR="00B1544D">
        <w:t xml:space="preserve"> million</w:t>
      </w:r>
      <w:r>
        <w:t xml:space="preserve"> for the</w:t>
      </w:r>
      <w:r w:rsidRPr="0014721B">
        <w:t xml:space="preserve"> Cartagena Protocol </w:t>
      </w:r>
      <w:r>
        <w:t xml:space="preserve">and </w:t>
      </w:r>
      <w:r w:rsidR="00B1544D">
        <w:t>$</w:t>
      </w:r>
      <w:r>
        <w:t xml:space="preserve">2.3 </w:t>
      </w:r>
      <w:r w:rsidR="00B1544D">
        <w:t xml:space="preserve">million </w:t>
      </w:r>
      <w:r>
        <w:t>for the</w:t>
      </w:r>
      <w:r w:rsidRPr="0014721B">
        <w:t xml:space="preserve"> Nagoya Protocol</w:t>
      </w:r>
      <w:r>
        <w:t xml:space="preserve">, for a total of </w:t>
      </w:r>
      <w:r w:rsidR="00CF48A9">
        <w:t>$</w:t>
      </w:r>
      <w:r w:rsidRPr="0014721B">
        <w:t>18.2</w:t>
      </w:r>
      <w:r>
        <w:t xml:space="preserve"> million. The </w:t>
      </w:r>
      <w:r w:rsidR="00C71A45">
        <w:t>current level of cumulat</w:t>
      </w:r>
      <w:r w:rsidR="004A52FB">
        <w:t>iv</w:t>
      </w:r>
      <w:r w:rsidR="00C71A45">
        <w:t xml:space="preserve">e </w:t>
      </w:r>
      <w:r>
        <w:t xml:space="preserve">surplus is equivalent </w:t>
      </w:r>
      <w:r w:rsidR="00C71A45">
        <w:t>to roughly 10 months of the total 2025</w:t>
      </w:r>
      <w:r w:rsidR="004A52FB">
        <w:t>–</w:t>
      </w:r>
      <w:r w:rsidR="00C71A45">
        <w:t>2026 budget.</w:t>
      </w:r>
      <w:r w:rsidR="008743E9">
        <w:t xml:space="preserve"> </w:t>
      </w:r>
    </w:p>
    <w:p w14:paraId="410BD77D" w14:textId="60D74549" w:rsidR="008B78C3" w:rsidRPr="003F1A75" w:rsidRDefault="008B78C3" w:rsidP="002537BE">
      <w:pPr>
        <w:pStyle w:val="CBDH1"/>
      </w:pPr>
      <w:r w:rsidRPr="003F1A75">
        <w:t>II</w:t>
      </w:r>
      <w:r>
        <w:t>I</w:t>
      </w:r>
      <w:r w:rsidRPr="003F1A75">
        <w:t>.</w:t>
      </w:r>
      <w:r w:rsidRPr="003F1A75">
        <w:tab/>
      </w:r>
      <w:r>
        <w:t>Additional administrative and budgetary matters related to the work of the Secretariat</w:t>
      </w:r>
    </w:p>
    <w:p w14:paraId="7E56AAC7" w14:textId="2E5282D9" w:rsidR="008B78C3" w:rsidRDefault="008B78C3" w:rsidP="008B78C3">
      <w:pPr>
        <w:pStyle w:val="CBDNormalNumber"/>
      </w:pPr>
      <w:r>
        <w:t xml:space="preserve">The Secretariat receives </w:t>
      </w:r>
      <w:r w:rsidRPr="002B6E81">
        <w:t xml:space="preserve">its mandate from decisions of the Conference of the Parties. </w:t>
      </w:r>
      <w:r>
        <w:t xml:space="preserve">The Secretariat </w:t>
      </w:r>
      <w:proofErr w:type="gramStart"/>
      <w:r>
        <w:t>is able to</w:t>
      </w:r>
      <w:proofErr w:type="gramEnd"/>
      <w:r>
        <w:t xml:space="preserve"> deliver this mandate through the work of staff and the resources in the core budget and by raising additional funds to support the approved activities. </w:t>
      </w:r>
      <w:r w:rsidR="001C1332">
        <w:t>T</w:t>
      </w:r>
      <w:r>
        <w:t xml:space="preserve">he Secretariat has </w:t>
      </w:r>
      <w:proofErr w:type="gramStart"/>
      <w:r>
        <w:t>taken action</w:t>
      </w:r>
      <w:proofErr w:type="gramEnd"/>
      <w:r>
        <w:t xml:space="preserve"> towards </w:t>
      </w:r>
      <w:r w:rsidRPr="002B6E81">
        <w:t>ensur</w:t>
      </w:r>
      <w:r>
        <w:t>ing</w:t>
      </w:r>
      <w:r w:rsidRPr="002B6E81">
        <w:t xml:space="preserve"> streamlined reporting arrangements, optimal functionality and effectiveness</w:t>
      </w:r>
      <w:r w:rsidR="00000101">
        <w:t>,</w:t>
      </w:r>
      <w:r>
        <w:t xml:space="preserve"> as informed by the functional review </w:t>
      </w:r>
      <w:r w:rsidR="005543C1">
        <w:t xml:space="preserve">(described in </w:t>
      </w:r>
      <w:r w:rsidR="00164F30">
        <w:t>document </w:t>
      </w:r>
      <w:hyperlink r:id="rId33" w:history="1">
        <w:r w:rsidR="005543C1" w:rsidRPr="005543C1">
          <w:rPr>
            <w:rStyle w:val="Hyperlink"/>
          </w:rPr>
          <w:t>C</w:t>
        </w:r>
        <w:r w:rsidR="00F1274E">
          <w:rPr>
            <w:rStyle w:val="Hyperlink"/>
          </w:rPr>
          <w:t>BD/C</w:t>
        </w:r>
        <w:r w:rsidR="005543C1" w:rsidRPr="005543C1">
          <w:rPr>
            <w:rStyle w:val="Hyperlink"/>
          </w:rPr>
          <w:t>OP/17/4/A</w:t>
        </w:r>
        <w:r w:rsidR="00BB4E5D">
          <w:rPr>
            <w:rStyle w:val="Hyperlink"/>
          </w:rPr>
          <w:t>dd.</w:t>
        </w:r>
        <w:r w:rsidR="005543C1" w:rsidRPr="005543C1">
          <w:rPr>
            <w:rStyle w:val="Hyperlink"/>
          </w:rPr>
          <w:t>1</w:t>
        </w:r>
      </w:hyperlink>
      <w:r w:rsidR="005543C1">
        <w:t>)</w:t>
      </w:r>
      <w:r>
        <w:t>. Th</w:t>
      </w:r>
      <w:r w:rsidR="00400E46">
        <w:t>e present</w:t>
      </w:r>
      <w:r>
        <w:t xml:space="preserve"> document </w:t>
      </w:r>
      <w:r w:rsidR="00400E46">
        <w:t>provides information on the ways in which</w:t>
      </w:r>
      <w:r>
        <w:t xml:space="preserve"> the Secretariat uses extrabudgetary resources to support delivery and the steps that the Secretariat has taken to improve efficiency.</w:t>
      </w:r>
    </w:p>
    <w:p w14:paraId="08C30B71" w14:textId="103934A3" w:rsidR="008B78C3" w:rsidRDefault="008B78C3" w:rsidP="008B78C3">
      <w:pPr>
        <w:pStyle w:val="CBDNormalNumber"/>
        <w:numPr>
          <w:ilvl w:val="0"/>
          <w:numId w:val="0"/>
        </w:numPr>
        <w:ind w:left="567"/>
      </w:pPr>
      <w:r>
        <w:rPr>
          <w:i/>
          <w:iCs/>
        </w:rPr>
        <w:t xml:space="preserve">Core budget and </w:t>
      </w:r>
      <w:r w:rsidR="005543C1">
        <w:rPr>
          <w:i/>
          <w:iCs/>
        </w:rPr>
        <w:t>extrabudgetary</w:t>
      </w:r>
      <w:r>
        <w:rPr>
          <w:i/>
          <w:iCs/>
        </w:rPr>
        <w:t xml:space="preserve"> resources to support the work of the Secretariat</w:t>
      </w:r>
    </w:p>
    <w:p w14:paraId="2527F536" w14:textId="3E505AA6" w:rsidR="008B78C3" w:rsidRDefault="008B78C3" w:rsidP="008B78C3">
      <w:pPr>
        <w:pStyle w:val="CBDNormalNumber"/>
      </w:pPr>
      <w:r>
        <w:t xml:space="preserve">The needs related to staffing </w:t>
      </w:r>
      <w:r w:rsidRPr="00CE1936">
        <w:t xml:space="preserve">are described in the budget document </w:t>
      </w:r>
      <w:r w:rsidR="007C57EA">
        <w:t>refer</w:t>
      </w:r>
      <w:r w:rsidR="00400E46">
        <w:t xml:space="preserve">red to in paragraph 5 </w:t>
      </w:r>
      <w:r w:rsidRPr="00CE1936">
        <w:t>above</w:t>
      </w:r>
      <w:r w:rsidR="00400E46">
        <w:t>,</w:t>
      </w:r>
      <w:r w:rsidRPr="00CE1936">
        <w:t xml:space="preserve"> with further explanations included in addendum</w:t>
      </w:r>
      <w:r w:rsidR="008743E9">
        <w:t xml:space="preserve"> 1</w:t>
      </w:r>
      <w:r w:rsidR="009E1823">
        <w:t xml:space="preserve"> to the present document</w:t>
      </w:r>
      <w:r w:rsidRPr="00CE1936">
        <w:t>.</w:t>
      </w:r>
      <w:r w:rsidR="009E1823">
        <w:rPr>
          <w:rStyle w:val="FootnoteReference"/>
        </w:rPr>
        <w:footnoteReference w:id="8"/>
      </w:r>
      <w:r w:rsidRPr="00CE1936">
        <w:t xml:space="preserve"> The </w:t>
      </w:r>
      <w:r w:rsidR="00125B12">
        <w:t>Secretariat</w:t>
      </w:r>
      <w:r w:rsidR="00125B12" w:rsidRPr="00CE1936">
        <w:t xml:space="preserve"> </w:t>
      </w:r>
      <w:r w:rsidRPr="00CE1936">
        <w:t>works to support all activities requested by the Conference of the Parties through the resources</w:t>
      </w:r>
      <w:r w:rsidR="003117FB">
        <w:t xml:space="preserve"> that</w:t>
      </w:r>
      <w:r w:rsidRPr="00CE1936">
        <w:t xml:space="preserve"> it has available. The logical framework for this work is included in the results-based budget for the Secretariat. The Secretariat’s structure has been designed to ensure that the Secretariat can continuously support the work of the Convention with a focus on having staff and systems in place to support </w:t>
      </w:r>
      <w:r w:rsidR="00453F02">
        <w:t xml:space="preserve">the </w:t>
      </w:r>
      <w:r w:rsidRPr="00CE1936">
        <w:t xml:space="preserve">delivery of the major outcomes described in the results-based budget, </w:t>
      </w:r>
      <w:r w:rsidR="0050055A">
        <w:t>which</w:t>
      </w:r>
      <w:r w:rsidR="0050055A" w:rsidRPr="00CE1936">
        <w:t xml:space="preserve"> </w:t>
      </w:r>
      <w:r w:rsidRPr="00CE1936">
        <w:t xml:space="preserve">include work related to supporting major meetings and documents; national implementation; enhanced awareness; monitoring, review and assessment; </w:t>
      </w:r>
      <w:r w:rsidR="00872B9C">
        <w:t xml:space="preserve">and </w:t>
      </w:r>
      <w:r w:rsidRPr="00CE1936">
        <w:t xml:space="preserve">management and </w:t>
      </w:r>
      <w:r w:rsidR="005543C1" w:rsidRPr="00CE1936">
        <w:t>programme</w:t>
      </w:r>
      <w:r w:rsidRPr="00CE1936">
        <w:t xml:space="preserve"> support. However, there are specific request</w:t>
      </w:r>
      <w:r>
        <w:t>s</w:t>
      </w:r>
      <w:r w:rsidRPr="00CE1936">
        <w:t xml:space="preserve"> to the Executive Secretary</w:t>
      </w:r>
      <w:r>
        <w:t xml:space="preserve"> </w:t>
      </w:r>
      <w:r w:rsidR="00C30FEA">
        <w:t xml:space="preserve">that </w:t>
      </w:r>
      <w:r>
        <w:t>arise from the decisions of the</w:t>
      </w:r>
      <w:r w:rsidRPr="00CE1936">
        <w:t xml:space="preserve"> Conference of the Parties</w:t>
      </w:r>
      <w:r>
        <w:t xml:space="preserve"> </w:t>
      </w:r>
      <w:r w:rsidR="00C30FEA">
        <w:t xml:space="preserve">that </w:t>
      </w:r>
      <w:r>
        <w:t>require highly specialized skills, additional human resources or financial resources (</w:t>
      </w:r>
      <w:r w:rsidR="00C30FEA">
        <w:t>e.g.</w:t>
      </w:r>
      <w:r>
        <w:t xml:space="preserve"> for travel) that are not part of the core budget.</w:t>
      </w:r>
    </w:p>
    <w:p w14:paraId="1DC10513" w14:textId="54075F7D" w:rsidR="008B78C3" w:rsidRDefault="008743E9" w:rsidP="008B78C3">
      <w:pPr>
        <w:pStyle w:val="CBDNormalNumber"/>
      </w:pPr>
      <w:r>
        <w:t>T</w:t>
      </w:r>
      <w:r w:rsidRPr="00CE1936">
        <w:t>he costs of the additional activities were included in the pre</w:t>
      </w:r>
      <w:r w:rsidR="00C30FEA">
        <w:t>-</w:t>
      </w:r>
      <w:r w:rsidRPr="00CE1936">
        <w:t xml:space="preserve">session document on each </w:t>
      </w:r>
      <w:r w:rsidR="001A5641">
        <w:t xml:space="preserve">agenda </w:t>
      </w:r>
      <w:r w:rsidRPr="00CE1936">
        <w:t>item</w:t>
      </w:r>
      <w:r>
        <w:t xml:space="preserve"> </w:t>
      </w:r>
      <w:r w:rsidR="006A7E18">
        <w:t>of the twenty-eight</w:t>
      </w:r>
      <w:r w:rsidR="001A5641">
        <w:t>h</w:t>
      </w:r>
      <w:r w:rsidR="006A7E18">
        <w:t xml:space="preserve"> meeting of the </w:t>
      </w:r>
      <w:r w:rsidR="000A0399" w:rsidRPr="000A0399">
        <w:t xml:space="preserve">Subsidiary Body on Scientific, Technical and Technological Advice </w:t>
      </w:r>
      <w:r w:rsidRPr="00CE1936">
        <w:t xml:space="preserve">and </w:t>
      </w:r>
      <w:r w:rsidR="001A5641">
        <w:t xml:space="preserve">the </w:t>
      </w:r>
      <w:r w:rsidR="000A0399">
        <w:t>seventh meeting of the Subsidiary Body on Implementation</w:t>
      </w:r>
      <w:r w:rsidRPr="00CE1936">
        <w:t>.</w:t>
      </w:r>
      <w:r w:rsidR="006A7E18">
        <w:t xml:space="preserve"> </w:t>
      </w:r>
      <w:r>
        <w:t xml:space="preserve">Before the seventeenth meeting of the Conference of the Parties, the costings were revised based on the adopted </w:t>
      </w:r>
      <w:r w:rsidR="00CF48A9">
        <w:lastRenderedPageBreak/>
        <w:t>recommendations</w:t>
      </w:r>
      <w:r>
        <w:t xml:space="preserve">. The </w:t>
      </w:r>
      <w:r w:rsidR="008B78C3" w:rsidRPr="00CE1936">
        <w:t>estimate of the required budget for the approved activities for 2027</w:t>
      </w:r>
      <w:r w:rsidR="00051835">
        <w:t>–</w:t>
      </w:r>
      <w:r w:rsidR="008B78C3" w:rsidRPr="00CE1936">
        <w:t>2028 is presented in</w:t>
      </w:r>
      <w:r w:rsidR="002C057C">
        <w:t xml:space="preserve"> document</w:t>
      </w:r>
      <w:r w:rsidR="008B78C3" w:rsidRPr="00CE1936">
        <w:t xml:space="preserve"> </w:t>
      </w:r>
      <w:hyperlink r:id="rId34" w:history="1">
        <w:r w:rsidR="00D75833" w:rsidRPr="005E0D1A">
          <w:rPr>
            <w:rStyle w:val="Hyperlink"/>
          </w:rPr>
          <w:t>CBD/COP/17/4/Add.2</w:t>
        </w:r>
      </w:hyperlink>
      <w:r w:rsidR="00D75833" w:rsidRPr="00D75833">
        <w:t>-</w:t>
      </w:r>
      <w:hyperlink r:id="rId35" w:history="1">
        <w:r w:rsidR="00D75833" w:rsidRPr="00FA1E48">
          <w:rPr>
            <w:rStyle w:val="Hyperlink"/>
          </w:rPr>
          <w:t>CBD/CP/MOP/12/5/Add.1</w:t>
        </w:r>
      </w:hyperlink>
      <w:r w:rsidR="00D75833" w:rsidRPr="00D75833">
        <w:t>-</w:t>
      </w:r>
      <w:hyperlink r:id="rId36" w:history="1">
        <w:r w:rsidR="00D75833" w:rsidRPr="004C1D07">
          <w:rPr>
            <w:rStyle w:val="Hyperlink"/>
          </w:rPr>
          <w:t>CBD/NP/MOP/6/5/Add.1</w:t>
        </w:r>
      </w:hyperlink>
      <w:r w:rsidR="008B78C3" w:rsidRPr="00CE1936">
        <w:t>. The document presents the relevant request to the Executive Secretary from which the need for an activity will arise (note that many of these include bracketed text as they are based on the draft decisions) along with a budget estimate.</w:t>
      </w:r>
      <w:r>
        <w:t xml:space="preserve"> </w:t>
      </w:r>
    </w:p>
    <w:p w14:paraId="3BB45FDA" w14:textId="0BE031E8" w:rsidR="008B78C3" w:rsidRPr="004146D3" w:rsidRDefault="008B78C3" w:rsidP="008B78C3">
      <w:pPr>
        <w:pStyle w:val="CBDNormalNumber"/>
      </w:pPr>
      <w:r w:rsidRPr="00025590">
        <w:t xml:space="preserve">Mobilizing and managing voluntary funding requires significant staff time and effort. Once secured, voluntarily funded activities are, in most cases, managed, supervised and partially implemented by core Secretariat staff. </w:t>
      </w:r>
      <w:r w:rsidRPr="004146D3">
        <w:t xml:space="preserve">Voluntarily funded activities are assigned to specific Secretariat units that are responsible for their planning, coordination, oversight, implementation, monitoring, and, where applicable, donor reporting. Consequently, these activities are integrated into the respective unit work plans. Secretariat staff provide support for all activities and thus any request to the Executive Secretary is supported by staff </w:t>
      </w:r>
      <w:r w:rsidR="00964A31">
        <w:t>that</w:t>
      </w:r>
      <w:r w:rsidR="00964A31" w:rsidRPr="004146D3">
        <w:t xml:space="preserve"> </w:t>
      </w:r>
      <w:r w:rsidRPr="004146D3">
        <w:t>are funded under the core budget.</w:t>
      </w:r>
    </w:p>
    <w:p w14:paraId="11CE08A3" w14:textId="3E72EC34" w:rsidR="008B78C3" w:rsidRDefault="008B78C3" w:rsidP="008B78C3">
      <w:pPr>
        <w:pStyle w:val="CBDNormalNumber"/>
      </w:pPr>
      <w:r w:rsidRPr="00025590">
        <w:t xml:space="preserve">The current estimates in </w:t>
      </w:r>
      <w:r w:rsidR="001F6307">
        <w:t xml:space="preserve">document </w:t>
      </w:r>
      <w:hyperlink r:id="rId37" w:history="1">
        <w:r w:rsidR="009332E5" w:rsidRPr="005E0D1A">
          <w:rPr>
            <w:rStyle w:val="Hyperlink"/>
          </w:rPr>
          <w:t>CBD/COP/17/4/Add.2</w:t>
        </w:r>
      </w:hyperlink>
      <w:r w:rsidR="009332E5" w:rsidRPr="009332E5">
        <w:t>-</w:t>
      </w:r>
      <w:hyperlink r:id="rId38" w:history="1">
        <w:r w:rsidR="009332E5" w:rsidRPr="00FA1E48">
          <w:rPr>
            <w:rStyle w:val="Hyperlink"/>
          </w:rPr>
          <w:t>CBD/CP/MOP/12/5/Add.1</w:t>
        </w:r>
      </w:hyperlink>
      <w:r w:rsidR="009332E5" w:rsidRPr="009332E5">
        <w:t>-</w:t>
      </w:r>
      <w:hyperlink r:id="rId39" w:history="1">
        <w:r w:rsidR="009332E5" w:rsidRPr="004C1D07">
          <w:rPr>
            <w:rStyle w:val="Hyperlink"/>
          </w:rPr>
          <w:t>CBD/NP/MOP/6/5/Add.1</w:t>
        </w:r>
      </w:hyperlink>
      <w:r w:rsidRPr="00025590">
        <w:t xml:space="preserve"> were developed under the assumption that there would be staff funded by the core budget to guide the overall work.</w:t>
      </w:r>
      <w:r>
        <w:t xml:space="preserve"> </w:t>
      </w:r>
    </w:p>
    <w:p w14:paraId="40A2BF51" w14:textId="67C91AEF" w:rsidR="008B78C3" w:rsidRDefault="008B78C3" w:rsidP="008B78C3">
      <w:pPr>
        <w:pStyle w:val="CBDNormalNumber"/>
        <w:numPr>
          <w:ilvl w:val="0"/>
          <w:numId w:val="0"/>
        </w:numPr>
        <w:ind w:left="567"/>
      </w:pPr>
      <w:r w:rsidRPr="006E7187">
        <w:rPr>
          <w:i/>
          <w:iCs/>
        </w:rPr>
        <w:t>Efficiency gains through the functional review of the Secretariat and overall operation</w:t>
      </w:r>
    </w:p>
    <w:p w14:paraId="7143E046" w14:textId="0B7F37E5" w:rsidR="008B78C3" w:rsidRPr="006E7187" w:rsidRDefault="008B78C3" w:rsidP="008B78C3">
      <w:pPr>
        <w:pStyle w:val="CBDNormalNumber"/>
        <w:rPr>
          <w:rFonts w:eastAsiaTheme="minorEastAsia"/>
          <w:kern w:val="2"/>
          <w:lang w:val="en-CA" w:eastAsia="zh-CN"/>
          <w14:ligatures w14:val="standardContextual"/>
        </w:rPr>
      </w:pPr>
      <w:r>
        <w:t>The Secretariat was requested to provide information related to efficiency gain</w:t>
      </w:r>
      <w:r w:rsidR="00FA536E">
        <w:t>s</w:t>
      </w:r>
      <w:r>
        <w:t xml:space="preserve">, including cost savings through the functional review or in the Secretariat’s overall operations. </w:t>
      </w:r>
      <w:r w:rsidRPr="00F8429A">
        <w:t xml:space="preserve">While </w:t>
      </w:r>
      <w:r w:rsidRPr="006E7187">
        <w:t xml:space="preserve">the </w:t>
      </w:r>
      <w:r>
        <w:t xml:space="preserve">external in-depth </w:t>
      </w:r>
      <w:r w:rsidRPr="006E7187">
        <w:t>functional review</w:t>
      </w:r>
      <w:r w:rsidRPr="00F8429A">
        <w:t xml:space="preserve"> of the Secretariat was conducted with the main purpose of</w:t>
      </w:r>
      <w:r w:rsidRPr="006E7187">
        <w:t xml:space="preserve"> </w:t>
      </w:r>
      <w:r w:rsidRPr="00F8429A">
        <w:rPr>
          <w:rFonts w:eastAsiaTheme="minorEastAsia"/>
          <w:kern w:val="2"/>
          <w:lang w:val="en-CA" w:eastAsia="zh-CN"/>
          <w14:ligatures w14:val="standardContextual"/>
        </w:rPr>
        <w:t>assess</w:t>
      </w:r>
      <w:r>
        <w:rPr>
          <w:rFonts w:eastAsiaTheme="minorEastAsia"/>
          <w:kern w:val="2"/>
          <w:lang w:val="en-CA" w:eastAsia="zh-CN"/>
          <w14:ligatures w14:val="standardContextual"/>
        </w:rPr>
        <w:t>ing</w:t>
      </w:r>
      <w:r w:rsidRPr="00F8429A">
        <w:rPr>
          <w:rFonts w:eastAsiaTheme="minorEastAsia"/>
          <w:kern w:val="2"/>
          <w:lang w:val="en-CA" w:eastAsia="zh-CN"/>
          <w14:ligatures w14:val="standardContextual"/>
        </w:rPr>
        <w:t xml:space="preserve"> whether the Secretariat was properly structured and sufficiently resourced to perform its functions effectively</w:t>
      </w:r>
      <w:r>
        <w:rPr>
          <w:rFonts w:eastAsiaTheme="minorEastAsia"/>
          <w:kern w:val="2"/>
          <w:lang w:val="en-CA" w:eastAsia="zh-CN"/>
          <w14:ligatures w14:val="standardContextual"/>
        </w:rPr>
        <w:t xml:space="preserve">, rather than </w:t>
      </w:r>
      <w:r w:rsidRPr="003E2C1C">
        <w:t xml:space="preserve">as a </w:t>
      </w:r>
      <w:r>
        <w:t>cost</w:t>
      </w:r>
      <w:r w:rsidRPr="003E2C1C">
        <w:t xml:space="preserve">-reduction </w:t>
      </w:r>
      <w:r w:rsidRPr="00321859">
        <w:t xml:space="preserve">exercise, it </w:t>
      </w:r>
      <w:r w:rsidR="00321859">
        <w:t xml:space="preserve">also supported the Secretariat in taking action to </w:t>
      </w:r>
      <w:r w:rsidRPr="00321859">
        <w:t>enhanc</w:t>
      </w:r>
      <w:r w:rsidR="00321859">
        <w:t>e</w:t>
      </w:r>
      <w:r w:rsidRPr="00321859">
        <w:t xml:space="preserve"> efficiencies</w:t>
      </w:r>
      <w:r>
        <w:t xml:space="preserve"> and </w:t>
      </w:r>
      <w:r w:rsidR="00B4527D">
        <w:t xml:space="preserve">the </w:t>
      </w:r>
      <w:r>
        <w:t xml:space="preserve">effectiveness of the Secretariat’s operation in various ways. </w:t>
      </w:r>
    </w:p>
    <w:p w14:paraId="78CCBAE2" w14:textId="1E5FB0F3" w:rsidR="008B78C3" w:rsidRPr="008B78C3" w:rsidRDefault="008B78C3" w:rsidP="008B78C3">
      <w:pPr>
        <w:pStyle w:val="CBDNormalNumber"/>
        <w:rPr>
          <w:rFonts w:eastAsiaTheme="minorEastAsia"/>
          <w:kern w:val="2"/>
          <w:lang w:val="en-CA" w:eastAsia="zh-CN"/>
          <w14:ligatures w14:val="standardContextual"/>
        </w:rPr>
      </w:pPr>
      <w:r w:rsidRPr="00B1013B">
        <w:t xml:space="preserve">In the context of the </w:t>
      </w:r>
      <w:r w:rsidR="00CF48A9">
        <w:t>Secretariat of the Convention on Biological Diversity</w:t>
      </w:r>
      <w:r w:rsidRPr="00B1013B">
        <w:t xml:space="preserve">, efficiency can be assessed in the relationship between the total resources and time used, and the volume, quality and timeliness of services delivered in response to decisions of the Conference of the Parties. As summarized in the table below, </w:t>
      </w:r>
      <w:r w:rsidRPr="006E7187">
        <w:t xml:space="preserve">implementation of the functional review has strengthened the conditions for efficient delivery through clearer functional alignment, including </w:t>
      </w:r>
      <w:r w:rsidR="009B1B17">
        <w:t xml:space="preserve">the </w:t>
      </w:r>
      <w:r w:rsidRPr="006E7187">
        <w:t xml:space="preserve">merging of some functions and </w:t>
      </w:r>
      <w:r w:rsidR="009B1B17">
        <w:t xml:space="preserve">the </w:t>
      </w:r>
      <w:r w:rsidRPr="006E7187">
        <w:t xml:space="preserve">budget-neutral redeployment of selected posts. </w:t>
      </w:r>
    </w:p>
    <w:p w14:paraId="2883F437" w14:textId="77777777" w:rsidR="00BB4E5D" w:rsidRDefault="00BB4E5D">
      <w:pPr>
        <w:tabs>
          <w:tab w:val="clear" w:pos="567"/>
          <w:tab w:val="clear" w:pos="1134"/>
          <w:tab w:val="clear" w:pos="1701"/>
          <w:tab w:val="clear" w:pos="2268"/>
        </w:tabs>
        <w:jc w:val="left"/>
        <w:rPr>
          <w:rFonts w:eastAsiaTheme="minorEastAsia"/>
          <w:kern w:val="2"/>
          <w:lang w:val="en-CA" w:eastAsia="zh-CN"/>
          <w14:ligatures w14:val="standardContextual"/>
        </w:rPr>
      </w:pPr>
      <w:r>
        <w:rPr>
          <w:rFonts w:eastAsiaTheme="minorEastAsia"/>
          <w:kern w:val="2"/>
          <w:lang w:val="en-CA" w:eastAsia="zh-CN"/>
          <w14:ligatures w14:val="standardContextual"/>
        </w:rPr>
        <w:br w:type="page"/>
      </w:r>
    </w:p>
    <w:p w14:paraId="6484A25D" w14:textId="32E7485B" w:rsidR="00DF3626" w:rsidRDefault="008B78C3" w:rsidP="005543C1">
      <w:pPr>
        <w:spacing w:line="276" w:lineRule="auto"/>
        <w:jc w:val="left"/>
        <w:rPr>
          <w:rFonts w:eastAsiaTheme="minorEastAsia"/>
          <w:kern w:val="2"/>
          <w:lang w:val="en-CA" w:eastAsia="zh-CN"/>
          <w14:ligatures w14:val="standardContextual"/>
        </w:rPr>
      </w:pPr>
      <w:r>
        <w:rPr>
          <w:rFonts w:eastAsiaTheme="minorEastAsia"/>
          <w:kern w:val="2"/>
          <w:lang w:val="en-CA" w:eastAsia="zh-CN"/>
          <w14:ligatures w14:val="standardContextual"/>
        </w:rPr>
        <w:lastRenderedPageBreak/>
        <w:t xml:space="preserve">Table 1 </w:t>
      </w:r>
      <w:r w:rsidR="005543C1">
        <w:rPr>
          <w:rFonts w:eastAsiaTheme="minorEastAsia"/>
          <w:kern w:val="2"/>
          <w:lang w:val="en-CA" w:eastAsia="zh-CN"/>
          <w14:ligatures w14:val="standardContextual"/>
        </w:rPr>
        <w:br/>
      </w:r>
      <w:r w:rsidRPr="005543C1">
        <w:rPr>
          <w:rFonts w:eastAsiaTheme="minorEastAsia"/>
          <w:b/>
          <w:bCs/>
          <w:kern w:val="2"/>
          <w:lang w:val="en-CA" w:eastAsia="zh-CN"/>
          <w14:ligatures w14:val="standardContextual"/>
        </w:rPr>
        <w:t>Conditions established through the functional review for efficien</w:t>
      </w:r>
      <w:r w:rsidR="00622278">
        <w:rPr>
          <w:rFonts w:eastAsiaTheme="minorEastAsia"/>
          <w:b/>
          <w:bCs/>
          <w:kern w:val="2"/>
          <w:lang w:val="en-CA" w:eastAsia="zh-CN"/>
          <w14:ligatures w14:val="standardContextual"/>
        </w:rPr>
        <w:t>t</w:t>
      </w:r>
      <w:r w:rsidRPr="005543C1">
        <w:rPr>
          <w:rFonts w:eastAsiaTheme="minorEastAsia"/>
          <w:b/>
          <w:bCs/>
          <w:kern w:val="2"/>
          <w:lang w:val="en-CA" w:eastAsia="zh-CN"/>
          <w14:ligatures w14:val="standardContextual"/>
        </w:rPr>
        <w:t xml:space="preserve"> delivery</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5D0A05" w14:paraId="3876B5AA" w14:textId="77777777" w:rsidTr="00DF3626">
        <w:trPr>
          <w:cantSplit/>
          <w:tblHeader/>
          <w:jc w:val="center"/>
        </w:trPr>
        <w:tc>
          <w:tcPr>
            <w:tcW w:w="1975" w:type="dxa"/>
            <w:tcMar>
              <w:top w:w="90" w:type="dxa"/>
              <w:left w:w="90" w:type="dxa"/>
              <w:bottom w:w="90" w:type="dxa"/>
              <w:right w:w="90" w:type="dxa"/>
            </w:tcMar>
            <w:vAlign w:val="center"/>
          </w:tcPr>
          <w:p w14:paraId="520AF35C" w14:textId="77777777" w:rsidR="008B78C3" w:rsidRPr="002537BE" w:rsidRDefault="008B78C3" w:rsidP="002537BE">
            <w:pPr>
              <w:jc w:val="left"/>
              <w:rPr>
                <w:i/>
                <w:color w:val="000000" w:themeColor="text1"/>
                <w:sz w:val="20"/>
                <w:szCs w:val="20"/>
              </w:rPr>
            </w:pPr>
            <w:r w:rsidRPr="002537BE">
              <w:rPr>
                <w:i/>
                <w:color w:val="000000" w:themeColor="text1"/>
                <w:sz w:val="20"/>
                <w:szCs w:val="20"/>
              </w:rPr>
              <w:t>Action areas</w:t>
            </w:r>
          </w:p>
        </w:tc>
        <w:tc>
          <w:tcPr>
            <w:tcW w:w="7381" w:type="dxa"/>
            <w:tcMar>
              <w:top w:w="90" w:type="dxa"/>
              <w:left w:w="90" w:type="dxa"/>
              <w:bottom w:w="90" w:type="dxa"/>
              <w:right w:w="90" w:type="dxa"/>
            </w:tcMar>
            <w:vAlign w:val="center"/>
          </w:tcPr>
          <w:p w14:paraId="092701A4" w14:textId="77777777" w:rsidR="008B78C3" w:rsidRPr="002537BE" w:rsidRDefault="008B78C3" w:rsidP="002537BE">
            <w:pPr>
              <w:spacing w:before="40" w:after="40"/>
              <w:jc w:val="left"/>
              <w:rPr>
                <w:i/>
                <w:color w:val="000000" w:themeColor="text1"/>
                <w:sz w:val="20"/>
                <w:szCs w:val="20"/>
              </w:rPr>
            </w:pPr>
            <w:r w:rsidRPr="002537BE">
              <w:rPr>
                <w:i/>
                <w:color w:val="000000" w:themeColor="text1"/>
                <w:sz w:val="20"/>
                <w:szCs w:val="20"/>
              </w:rPr>
              <w:t>Efficiency gains, including cost-saving measures</w:t>
            </w:r>
          </w:p>
        </w:tc>
      </w:tr>
      <w:tr w:rsidR="008B78C3" w:rsidRPr="0091300E" w14:paraId="0740FF8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3D24005E" w14:textId="77777777" w:rsidR="008B78C3" w:rsidRPr="006E7187" w:rsidRDefault="008B78C3" w:rsidP="002537BE">
            <w:pPr>
              <w:jc w:val="left"/>
              <w:rPr>
                <w:color w:val="000000" w:themeColor="text1"/>
                <w:sz w:val="20"/>
                <w:szCs w:val="20"/>
              </w:rPr>
            </w:pPr>
            <w:r w:rsidRPr="006E7187">
              <w:rPr>
                <w:color w:val="000000" w:themeColor="text1"/>
                <w:sz w:val="20"/>
                <w:szCs w:val="20"/>
              </w:rPr>
              <w:t>Functional consolidation</w:t>
            </w:r>
          </w:p>
        </w:tc>
        <w:tc>
          <w:tcPr>
            <w:tcW w:w="7381" w:type="dxa"/>
            <w:tcBorders>
              <w:bottom w:val="single" w:sz="8" w:space="0" w:color="000000" w:themeColor="text1"/>
            </w:tcBorders>
            <w:tcMar>
              <w:top w:w="90" w:type="dxa"/>
              <w:left w:w="90" w:type="dxa"/>
              <w:bottom w:w="90" w:type="dxa"/>
              <w:right w:w="90" w:type="dxa"/>
            </w:tcMar>
            <w:vAlign w:val="center"/>
          </w:tcPr>
          <w:p w14:paraId="53CD5E51" w14:textId="2F815A0D" w:rsidR="008B78C3" w:rsidRDefault="00093A9A" w:rsidP="002537BE">
            <w:pPr>
              <w:spacing w:before="40" w:after="40"/>
              <w:jc w:val="left"/>
              <w:rPr>
                <w:color w:val="000000" w:themeColor="text1"/>
                <w:sz w:val="20"/>
                <w:szCs w:val="20"/>
              </w:rPr>
            </w:pPr>
            <w:r>
              <w:rPr>
                <w:color w:val="000000" w:themeColor="text1"/>
                <w:sz w:val="20"/>
                <w:szCs w:val="20"/>
              </w:rPr>
              <w:t>T</w:t>
            </w:r>
            <w:r w:rsidR="008B78C3">
              <w:rPr>
                <w:color w:val="000000" w:themeColor="text1"/>
                <w:sz w:val="20"/>
                <w:szCs w:val="20"/>
              </w:rPr>
              <w:t>he establishment of t</w:t>
            </w:r>
            <w:r w:rsidR="008B78C3" w:rsidRPr="006E7187">
              <w:rPr>
                <w:color w:val="000000" w:themeColor="text1"/>
                <w:sz w:val="20"/>
                <w:szCs w:val="20"/>
              </w:rPr>
              <w:t xml:space="preserve">he Science, Monitoring and Capacity Division and </w:t>
            </w:r>
            <w:r w:rsidR="008B78C3">
              <w:rPr>
                <w:color w:val="000000" w:themeColor="text1"/>
                <w:sz w:val="20"/>
                <w:szCs w:val="20"/>
              </w:rPr>
              <w:t xml:space="preserve">the </w:t>
            </w:r>
            <w:r w:rsidR="008B78C3" w:rsidRPr="006E7187">
              <w:rPr>
                <w:color w:val="000000" w:themeColor="text1"/>
                <w:sz w:val="20"/>
                <w:szCs w:val="20"/>
              </w:rPr>
              <w:t>Economic and Societal Transformation Division</w:t>
            </w:r>
            <w:r w:rsidR="008B78C3">
              <w:rPr>
                <w:color w:val="000000" w:themeColor="text1"/>
                <w:sz w:val="20"/>
                <w:szCs w:val="20"/>
              </w:rPr>
              <w:t xml:space="preserve">, newly formed through the functional review, have </w:t>
            </w:r>
            <w:r w:rsidR="008B78C3" w:rsidRPr="006E7187">
              <w:rPr>
                <w:color w:val="000000" w:themeColor="text1"/>
                <w:sz w:val="20"/>
                <w:szCs w:val="20"/>
              </w:rPr>
              <w:t>group</w:t>
            </w:r>
            <w:r w:rsidR="008B78C3">
              <w:rPr>
                <w:color w:val="000000" w:themeColor="text1"/>
                <w:sz w:val="20"/>
                <w:szCs w:val="20"/>
              </w:rPr>
              <w:t>ed</w:t>
            </w:r>
            <w:r w:rsidR="008B78C3" w:rsidRPr="006E7187">
              <w:rPr>
                <w:color w:val="000000" w:themeColor="text1"/>
                <w:sz w:val="20"/>
                <w:szCs w:val="20"/>
              </w:rPr>
              <w:t xml:space="preserve"> related </w:t>
            </w:r>
            <w:r w:rsidR="008B78C3">
              <w:rPr>
                <w:color w:val="000000" w:themeColor="text1"/>
                <w:sz w:val="20"/>
                <w:szCs w:val="20"/>
              </w:rPr>
              <w:t>functions</w:t>
            </w:r>
            <w:r w:rsidR="008B78C3" w:rsidRPr="006E7187">
              <w:rPr>
                <w:color w:val="000000" w:themeColor="text1"/>
                <w:sz w:val="20"/>
                <w:szCs w:val="20"/>
              </w:rPr>
              <w:t xml:space="preserve">. This </w:t>
            </w:r>
            <w:r w:rsidR="008B78C3">
              <w:rPr>
                <w:color w:val="000000" w:themeColor="text1"/>
                <w:sz w:val="20"/>
                <w:szCs w:val="20"/>
              </w:rPr>
              <w:t>restructuring will</w:t>
            </w:r>
            <w:r w:rsidR="008B78C3" w:rsidRPr="006E7187">
              <w:rPr>
                <w:color w:val="000000" w:themeColor="text1"/>
                <w:sz w:val="20"/>
                <w:szCs w:val="20"/>
              </w:rPr>
              <w:t xml:space="preserve"> reduce fragmented coordination and clarify functional ownership</w:t>
            </w:r>
            <w:r w:rsidR="008B78C3">
              <w:rPr>
                <w:color w:val="000000" w:themeColor="text1"/>
                <w:sz w:val="20"/>
                <w:szCs w:val="20"/>
              </w:rPr>
              <w:t>. Specifically, this change</w:t>
            </w:r>
            <w:r w:rsidR="008B78C3" w:rsidRPr="00A868BA">
              <w:rPr>
                <w:color w:val="000000" w:themeColor="text1"/>
                <w:sz w:val="20"/>
                <w:szCs w:val="20"/>
              </w:rPr>
              <w:t xml:space="preserve"> </w:t>
            </w:r>
            <w:r w:rsidR="008B78C3">
              <w:rPr>
                <w:color w:val="000000" w:themeColor="text1"/>
                <w:sz w:val="20"/>
                <w:szCs w:val="20"/>
              </w:rPr>
              <w:t xml:space="preserve">increases the conditions for efficient delivery of, among others: </w:t>
            </w:r>
          </w:p>
          <w:p w14:paraId="1D539B27" w14:textId="46020E52" w:rsidR="002E27FF"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a</w:t>
            </w:r>
            <w:r>
              <w:rPr>
                <w:color w:val="000000" w:themeColor="text1"/>
                <w:sz w:val="20"/>
                <w:szCs w:val="20"/>
              </w:rPr>
              <w:t xml:space="preserve">) </w:t>
            </w:r>
            <w:r w:rsidR="00C57556">
              <w:rPr>
                <w:color w:val="000000" w:themeColor="text1"/>
                <w:sz w:val="20"/>
                <w:szCs w:val="20"/>
              </w:rPr>
              <w:t>C</w:t>
            </w:r>
            <w:r>
              <w:rPr>
                <w:color w:val="000000" w:themeColor="text1"/>
                <w:sz w:val="20"/>
                <w:szCs w:val="20"/>
              </w:rPr>
              <w:t>apacity</w:t>
            </w:r>
            <w:r w:rsidR="00C57556">
              <w:rPr>
                <w:color w:val="000000" w:themeColor="text1"/>
                <w:sz w:val="20"/>
                <w:szCs w:val="20"/>
              </w:rPr>
              <w:t>-</w:t>
            </w:r>
            <w:r>
              <w:rPr>
                <w:color w:val="000000" w:themeColor="text1"/>
                <w:sz w:val="20"/>
                <w:szCs w:val="20"/>
              </w:rPr>
              <w:t>building activities</w:t>
            </w:r>
            <w:r w:rsidR="004F70C8">
              <w:rPr>
                <w:color w:val="000000" w:themeColor="text1"/>
                <w:sz w:val="20"/>
                <w:szCs w:val="20"/>
              </w:rPr>
              <w:t>,</w:t>
            </w:r>
            <w:r>
              <w:rPr>
                <w:color w:val="000000" w:themeColor="text1"/>
                <w:sz w:val="20"/>
                <w:szCs w:val="20"/>
              </w:rPr>
              <w:t xml:space="preserve"> </w:t>
            </w:r>
            <w:r w:rsidR="004F70C8">
              <w:rPr>
                <w:color w:val="000000" w:themeColor="text1"/>
                <w:sz w:val="20"/>
                <w:szCs w:val="20"/>
              </w:rPr>
              <w:t>by</w:t>
            </w:r>
            <w:r w:rsidR="004F70C8" w:rsidRPr="00A868BA">
              <w:rPr>
                <w:color w:val="000000" w:themeColor="text1"/>
                <w:sz w:val="20"/>
                <w:szCs w:val="20"/>
              </w:rPr>
              <w:t xml:space="preserve"> </w:t>
            </w:r>
            <w:r>
              <w:rPr>
                <w:color w:val="000000" w:themeColor="text1"/>
                <w:sz w:val="20"/>
                <w:szCs w:val="20"/>
              </w:rPr>
              <w:t>closely connecting</w:t>
            </w:r>
            <w:r w:rsidRPr="00A868BA">
              <w:rPr>
                <w:color w:val="000000" w:themeColor="text1"/>
                <w:sz w:val="20"/>
                <w:szCs w:val="20"/>
              </w:rPr>
              <w:t xml:space="preserve"> thematic </w:t>
            </w:r>
            <w:r>
              <w:rPr>
                <w:color w:val="000000" w:themeColor="text1"/>
                <w:sz w:val="20"/>
                <w:szCs w:val="20"/>
              </w:rPr>
              <w:t>programme</w:t>
            </w:r>
            <w:r w:rsidR="001866C2">
              <w:rPr>
                <w:color w:val="000000" w:themeColor="text1"/>
                <w:sz w:val="20"/>
                <w:szCs w:val="20"/>
              </w:rPr>
              <w:t>-</w:t>
            </w:r>
            <w:r>
              <w:rPr>
                <w:color w:val="000000" w:themeColor="text1"/>
                <w:sz w:val="20"/>
                <w:szCs w:val="20"/>
              </w:rPr>
              <w:t>based capacity</w:t>
            </w:r>
            <w:r w:rsidR="003A56E1">
              <w:rPr>
                <w:color w:val="000000" w:themeColor="text1"/>
                <w:sz w:val="20"/>
                <w:szCs w:val="20"/>
              </w:rPr>
              <w:t>-</w:t>
            </w:r>
            <w:r>
              <w:rPr>
                <w:color w:val="000000" w:themeColor="text1"/>
                <w:sz w:val="20"/>
                <w:szCs w:val="20"/>
              </w:rPr>
              <w:t xml:space="preserve">building activities with the regional and subregional technical </w:t>
            </w:r>
            <w:r w:rsidR="004F70C8">
              <w:rPr>
                <w:color w:val="000000" w:themeColor="text1"/>
                <w:sz w:val="20"/>
                <w:szCs w:val="20"/>
              </w:rPr>
              <w:t xml:space="preserve">and scientific </w:t>
            </w:r>
            <w:r w:rsidR="00532CC0">
              <w:rPr>
                <w:color w:val="000000" w:themeColor="text1"/>
                <w:sz w:val="20"/>
                <w:szCs w:val="20"/>
              </w:rPr>
              <w:t xml:space="preserve">cooperation </w:t>
            </w:r>
            <w:r>
              <w:rPr>
                <w:color w:val="000000" w:themeColor="text1"/>
                <w:sz w:val="20"/>
                <w:szCs w:val="20"/>
              </w:rPr>
              <w:t>support cent</w:t>
            </w:r>
            <w:r w:rsidR="00572D7F">
              <w:rPr>
                <w:color w:val="000000" w:themeColor="text1"/>
                <w:sz w:val="20"/>
                <w:szCs w:val="20"/>
              </w:rPr>
              <w:t>r</w:t>
            </w:r>
            <w:r>
              <w:rPr>
                <w:color w:val="000000" w:themeColor="text1"/>
                <w:sz w:val="20"/>
                <w:szCs w:val="20"/>
              </w:rPr>
              <w:t>e</w:t>
            </w:r>
            <w:r w:rsidR="00B34EE3">
              <w:rPr>
                <w:color w:val="000000" w:themeColor="text1"/>
                <w:sz w:val="20"/>
                <w:szCs w:val="20"/>
              </w:rPr>
              <w:t>s</w:t>
            </w:r>
            <w:r w:rsidR="002E27FF">
              <w:rPr>
                <w:color w:val="000000" w:themeColor="text1"/>
                <w:sz w:val="20"/>
                <w:szCs w:val="20"/>
              </w:rPr>
              <w:t>;</w:t>
            </w:r>
          </w:p>
          <w:p w14:paraId="54008A6A" w14:textId="342963CD" w:rsidR="00BF7DC5"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b</w:t>
            </w:r>
            <w:r>
              <w:rPr>
                <w:color w:val="000000" w:themeColor="text1"/>
                <w:sz w:val="20"/>
                <w:szCs w:val="20"/>
              </w:rPr>
              <w:t xml:space="preserve">) </w:t>
            </w:r>
            <w:r w:rsidR="00C57556">
              <w:rPr>
                <w:color w:val="000000" w:themeColor="text1"/>
                <w:sz w:val="20"/>
                <w:szCs w:val="20"/>
              </w:rPr>
              <w:t>L</w:t>
            </w:r>
            <w:r>
              <w:rPr>
                <w:color w:val="000000" w:themeColor="text1"/>
                <w:sz w:val="20"/>
                <w:szCs w:val="20"/>
              </w:rPr>
              <w:t xml:space="preserve">inking various knowledge products produced by thematic programmes of work with overall Secretariat-wide </w:t>
            </w:r>
            <w:r w:rsidRPr="00A868BA">
              <w:rPr>
                <w:color w:val="000000" w:themeColor="text1"/>
                <w:sz w:val="20"/>
                <w:szCs w:val="20"/>
              </w:rPr>
              <w:t>knowledge management</w:t>
            </w:r>
            <w:r w:rsidR="00BF7DC5">
              <w:rPr>
                <w:color w:val="000000" w:themeColor="text1"/>
                <w:sz w:val="20"/>
                <w:szCs w:val="20"/>
              </w:rPr>
              <w:t>;</w:t>
            </w:r>
            <w:r w:rsidRPr="00A868BA">
              <w:rPr>
                <w:color w:val="000000" w:themeColor="text1"/>
                <w:sz w:val="20"/>
                <w:szCs w:val="20"/>
              </w:rPr>
              <w:t xml:space="preserve"> </w:t>
            </w:r>
          </w:p>
          <w:p w14:paraId="74A88D7B" w14:textId="61BA44BE" w:rsidR="00BF7DC5"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c</w:t>
            </w:r>
            <w:r>
              <w:rPr>
                <w:color w:val="000000" w:themeColor="text1"/>
                <w:sz w:val="20"/>
                <w:szCs w:val="20"/>
              </w:rPr>
              <w:t xml:space="preserve">) </w:t>
            </w:r>
            <w:r w:rsidR="00461B11">
              <w:rPr>
                <w:color w:val="000000" w:themeColor="text1"/>
                <w:sz w:val="20"/>
                <w:szCs w:val="20"/>
              </w:rPr>
              <w:t>L</w:t>
            </w:r>
            <w:r>
              <w:rPr>
                <w:color w:val="000000" w:themeColor="text1"/>
                <w:sz w:val="20"/>
                <w:szCs w:val="20"/>
              </w:rPr>
              <w:t xml:space="preserve">inking biome-based scientific work with </w:t>
            </w:r>
            <w:r w:rsidRPr="00A868BA">
              <w:rPr>
                <w:color w:val="000000" w:themeColor="text1"/>
                <w:sz w:val="20"/>
                <w:szCs w:val="20"/>
              </w:rPr>
              <w:t>monitoring, reporting and review</w:t>
            </w:r>
            <w:r w:rsidR="00C45AA6">
              <w:rPr>
                <w:color w:val="000000" w:themeColor="text1"/>
                <w:sz w:val="20"/>
                <w:szCs w:val="20"/>
              </w:rPr>
              <w:t>;</w:t>
            </w:r>
            <w:r>
              <w:rPr>
                <w:color w:val="000000" w:themeColor="text1"/>
                <w:sz w:val="20"/>
                <w:szCs w:val="20"/>
              </w:rPr>
              <w:t xml:space="preserve"> </w:t>
            </w:r>
          </w:p>
          <w:p w14:paraId="2FBF8A06" w14:textId="1576E3D0" w:rsidR="008C185F"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d</w:t>
            </w:r>
            <w:r>
              <w:rPr>
                <w:color w:val="000000" w:themeColor="text1"/>
                <w:sz w:val="20"/>
                <w:szCs w:val="20"/>
              </w:rPr>
              <w:t xml:space="preserve">) </w:t>
            </w:r>
            <w:r w:rsidR="008C185F">
              <w:rPr>
                <w:color w:val="000000" w:themeColor="text1"/>
                <w:sz w:val="20"/>
                <w:szCs w:val="20"/>
              </w:rPr>
              <w:t>C</w:t>
            </w:r>
            <w:r>
              <w:rPr>
                <w:color w:val="000000" w:themeColor="text1"/>
                <w:sz w:val="20"/>
                <w:szCs w:val="20"/>
              </w:rPr>
              <w:t>onnecting closely r</w:t>
            </w:r>
            <w:r w:rsidRPr="00A868BA">
              <w:rPr>
                <w:color w:val="000000" w:themeColor="text1"/>
                <w:sz w:val="20"/>
                <w:szCs w:val="20"/>
              </w:rPr>
              <w:t xml:space="preserve">esource mobilization and </w:t>
            </w:r>
            <w:r>
              <w:rPr>
                <w:color w:val="000000" w:themeColor="text1"/>
                <w:sz w:val="20"/>
                <w:szCs w:val="20"/>
              </w:rPr>
              <w:t>financial mechanism</w:t>
            </w:r>
            <w:r w:rsidR="008C185F">
              <w:rPr>
                <w:color w:val="000000" w:themeColor="text1"/>
                <w:sz w:val="20"/>
                <w:szCs w:val="20"/>
              </w:rPr>
              <w:t>;</w:t>
            </w:r>
            <w:r>
              <w:rPr>
                <w:color w:val="000000" w:themeColor="text1"/>
                <w:sz w:val="20"/>
                <w:szCs w:val="20"/>
              </w:rPr>
              <w:t xml:space="preserve"> </w:t>
            </w:r>
          </w:p>
          <w:p w14:paraId="28077913" w14:textId="2E97C3B6" w:rsidR="009212E0"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e</w:t>
            </w:r>
            <w:r>
              <w:rPr>
                <w:color w:val="000000" w:themeColor="text1"/>
                <w:sz w:val="20"/>
                <w:szCs w:val="20"/>
              </w:rPr>
              <w:t xml:space="preserve">) </w:t>
            </w:r>
            <w:r w:rsidR="008C185F">
              <w:rPr>
                <w:color w:val="000000" w:themeColor="text1"/>
                <w:sz w:val="20"/>
                <w:szCs w:val="20"/>
              </w:rPr>
              <w:t>E</w:t>
            </w:r>
            <w:r>
              <w:rPr>
                <w:color w:val="000000" w:themeColor="text1"/>
                <w:sz w:val="20"/>
                <w:szCs w:val="20"/>
              </w:rPr>
              <w:t xml:space="preserve">nhancing the strategic linkages in the engagement of indigenous peoples and local communities and various </w:t>
            </w:r>
            <w:r w:rsidRPr="00A868BA">
              <w:rPr>
                <w:color w:val="000000" w:themeColor="text1"/>
                <w:sz w:val="20"/>
                <w:szCs w:val="20"/>
              </w:rPr>
              <w:t>stakeholder</w:t>
            </w:r>
            <w:r>
              <w:rPr>
                <w:color w:val="000000" w:themeColor="text1"/>
                <w:sz w:val="20"/>
                <w:szCs w:val="20"/>
              </w:rPr>
              <w:t xml:space="preserve"> groups</w:t>
            </w:r>
            <w:r w:rsidR="009212E0">
              <w:rPr>
                <w:color w:val="000000" w:themeColor="text1"/>
                <w:sz w:val="20"/>
                <w:szCs w:val="20"/>
              </w:rPr>
              <w:t>;</w:t>
            </w:r>
            <w:r>
              <w:rPr>
                <w:color w:val="000000" w:themeColor="text1"/>
                <w:sz w:val="20"/>
                <w:szCs w:val="20"/>
              </w:rPr>
              <w:t xml:space="preserve"> </w:t>
            </w:r>
          </w:p>
          <w:p w14:paraId="2BEE6803" w14:textId="541D3DEB" w:rsidR="00CD08BD"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f</w:t>
            </w:r>
            <w:r>
              <w:rPr>
                <w:color w:val="000000" w:themeColor="text1"/>
                <w:sz w:val="20"/>
                <w:szCs w:val="20"/>
              </w:rPr>
              <w:t xml:space="preserve">) </w:t>
            </w:r>
            <w:r w:rsidR="009212E0">
              <w:rPr>
                <w:color w:val="000000" w:themeColor="text1"/>
                <w:sz w:val="20"/>
                <w:szCs w:val="20"/>
              </w:rPr>
              <w:t>L</w:t>
            </w:r>
            <w:r>
              <w:rPr>
                <w:color w:val="000000" w:themeColor="text1"/>
                <w:sz w:val="20"/>
                <w:szCs w:val="20"/>
              </w:rPr>
              <w:t>inking stakeholder engagement and mainstreaming with the functions of communication, education and public awareness</w:t>
            </w:r>
            <w:r w:rsidR="00CD08BD">
              <w:rPr>
                <w:color w:val="000000" w:themeColor="text1"/>
                <w:sz w:val="20"/>
                <w:szCs w:val="20"/>
              </w:rPr>
              <w:t>;</w:t>
            </w:r>
            <w:r>
              <w:rPr>
                <w:color w:val="000000" w:themeColor="text1"/>
                <w:sz w:val="20"/>
                <w:szCs w:val="20"/>
              </w:rPr>
              <w:t xml:space="preserve"> </w:t>
            </w:r>
          </w:p>
          <w:p w14:paraId="7BE8EB36" w14:textId="1EEF46CF" w:rsidR="00AD18CC"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g</w:t>
            </w:r>
            <w:r>
              <w:rPr>
                <w:color w:val="000000" w:themeColor="text1"/>
                <w:sz w:val="20"/>
                <w:szCs w:val="20"/>
              </w:rPr>
              <w:t xml:space="preserve">) </w:t>
            </w:r>
            <w:r w:rsidR="00CD08BD">
              <w:rPr>
                <w:color w:val="000000" w:themeColor="text1"/>
                <w:sz w:val="20"/>
                <w:szCs w:val="20"/>
              </w:rPr>
              <w:t>C</w:t>
            </w:r>
            <w:r>
              <w:rPr>
                <w:color w:val="000000" w:themeColor="text1"/>
                <w:sz w:val="20"/>
                <w:szCs w:val="20"/>
              </w:rPr>
              <w:t xml:space="preserve">onsolidation of </w:t>
            </w:r>
            <w:r w:rsidR="00D40D5A">
              <w:rPr>
                <w:color w:val="000000" w:themeColor="text1"/>
                <w:sz w:val="20"/>
                <w:szCs w:val="20"/>
              </w:rPr>
              <w:t xml:space="preserve">communication, education and public awareness </w:t>
            </w:r>
            <w:r>
              <w:rPr>
                <w:color w:val="000000" w:themeColor="text1"/>
                <w:sz w:val="20"/>
                <w:szCs w:val="20"/>
              </w:rPr>
              <w:t xml:space="preserve">functions for both the Convention and </w:t>
            </w:r>
            <w:r w:rsidR="00AC593D">
              <w:rPr>
                <w:color w:val="000000" w:themeColor="text1"/>
                <w:sz w:val="20"/>
                <w:szCs w:val="20"/>
              </w:rPr>
              <w:t xml:space="preserve">its </w:t>
            </w:r>
            <w:r>
              <w:rPr>
                <w:color w:val="000000" w:themeColor="text1"/>
                <w:sz w:val="20"/>
                <w:szCs w:val="20"/>
              </w:rPr>
              <w:t xml:space="preserve">two Protocols, so that available staff time can be allocated in an efficient manner without any </w:t>
            </w:r>
            <w:r w:rsidR="00DF5649">
              <w:rPr>
                <w:color w:val="000000" w:themeColor="text1"/>
                <w:sz w:val="20"/>
                <w:szCs w:val="20"/>
              </w:rPr>
              <w:t>u</w:t>
            </w:r>
            <w:r>
              <w:rPr>
                <w:color w:val="000000" w:themeColor="text1"/>
                <w:sz w:val="20"/>
                <w:szCs w:val="20"/>
              </w:rPr>
              <w:t xml:space="preserve">nit barrier. </w:t>
            </w:r>
          </w:p>
          <w:p w14:paraId="6DFF9F92" w14:textId="4A22F2D5" w:rsidR="00924B72" w:rsidRDefault="008B78C3" w:rsidP="005D0A05">
            <w:pPr>
              <w:spacing w:before="40" w:after="40"/>
              <w:jc w:val="left"/>
              <w:rPr>
                <w:color w:val="000000" w:themeColor="text1"/>
                <w:sz w:val="20"/>
                <w:szCs w:val="20"/>
              </w:rPr>
            </w:pPr>
            <w:r>
              <w:rPr>
                <w:color w:val="000000" w:themeColor="text1"/>
                <w:sz w:val="20"/>
                <w:szCs w:val="20"/>
              </w:rPr>
              <w:t>During this process, the Drivers and Cross-</w:t>
            </w:r>
            <w:r w:rsidR="003D40E3">
              <w:rPr>
                <w:color w:val="000000" w:themeColor="text1"/>
                <w:sz w:val="20"/>
                <w:szCs w:val="20"/>
              </w:rPr>
              <w:t>s</w:t>
            </w:r>
            <w:r>
              <w:rPr>
                <w:color w:val="000000" w:themeColor="text1"/>
                <w:sz w:val="20"/>
                <w:szCs w:val="20"/>
              </w:rPr>
              <w:t>ectoral Work Unit was created, as described in</w:t>
            </w:r>
            <w:r w:rsidR="00B53DFE">
              <w:rPr>
                <w:color w:val="000000" w:themeColor="text1"/>
                <w:sz w:val="20"/>
                <w:szCs w:val="20"/>
              </w:rPr>
              <w:t xml:space="preserve"> table 1 of document </w:t>
            </w:r>
            <w:hyperlink r:id="rId40" w:history="1">
              <w:r w:rsidR="002C04C0" w:rsidRPr="00D404CD">
                <w:rPr>
                  <w:rStyle w:val="Hyperlink"/>
                  <w:sz w:val="20"/>
                  <w:szCs w:val="20"/>
                </w:rPr>
                <w:t>CBD/SBI/7/15/Add.1</w:t>
              </w:r>
            </w:hyperlink>
            <w:r w:rsidR="002C04C0" w:rsidRPr="002C04C0">
              <w:rPr>
                <w:color w:val="000000" w:themeColor="text1"/>
                <w:sz w:val="20"/>
                <w:szCs w:val="20"/>
              </w:rPr>
              <w:t>–</w:t>
            </w:r>
            <w:hyperlink r:id="rId41" w:history="1">
              <w:r w:rsidR="002C04C0" w:rsidRPr="000646CA">
                <w:rPr>
                  <w:rStyle w:val="Hyperlink"/>
                  <w:sz w:val="20"/>
                  <w:szCs w:val="20"/>
                </w:rPr>
                <w:t>CBD/COP/17/4/Add.4</w:t>
              </w:r>
            </w:hyperlink>
            <w:r>
              <w:rPr>
                <w:color w:val="000000" w:themeColor="text1"/>
                <w:sz w:val="20"/>
                <w:szCs w:val="20"/>
              </w:rPr>
              <w:t>, in a budget-neutral manner, in order to enhance the work on addressing drivers of biodiversity loss in a coherent manner.</w:t>
            </w:r>
          </w:p>
          <w:p w14:paraId="292EE62C" w14:textId="2E6637E4" w:rsidR="008B78C3" w:rsidRPr="006E7187" w:rsidRDefault="008B78C3" w:rsidP="002537BE">
            <w:pPr>
              <w:spacing w:before="40" w:after="40"/>
              <w:jc w:val="left"/>
              <w:rPr>
                <w:color w:val="000000" w:themeColor="text1"/>
                <w:sz w:val="20"/>
                <w:szCs w:val="20"/>
              </w:rPr>
            </w:pPr>
            <w:r w:rsidRPr="004976DD">
              <w:rPr>
                <w:color w:val="000000" w:themeColor="text1"/>
                <w:sz w:val="20"/>
                <w:szCs w:val="20"/>
              </w:rPr>
              <w:t>The P-3 post previously under the Information Technology Unit has been redeployed to the Drivers and Cross-</w:t>
            </w:r>
            <w:r w:rsidR="003D40E3">
              <w:rPr>
                <w:color w:val="000000" w:themeColor="text1"/>
                <w:sz w:val="20"/>
                <w:szCs w:val="20"/>
              </w:rPr>
              <w:t>s</w:t>
            </w:r>
            <w:r w:rsidRPr="004976DD">
              <w:rPr>
                <w:color w:val="000000" w:themeColor="text1"/>
                <w:sz w:val="20"/>
                <w:szCs w:val="20"/>
              </w:rPr>
              <w:t xml:space="preserve">ectoral Work Unit and the gap in </w:t>
            </w:r>
            <w:r w:rsidR="00D40D5A" w:rsidRPr="004976DD">
              <w:rPr>
                <w:color w:val="000000" w:themeColor="text1"/>
                <w:sz w:val="20"/>
                <w:szCs w:val="20"/>
              </w:rPr>
              <w:t>Information Technology</w:t>
            </w:r>
            <w:r w:rsidRPr="004976DD">
              <w:rPr>
                <w:color w:val="000000" w:themeColor="text1"/>
                <w:sz w:val="20"/>
                <w:szCs w:val="20"/>
              </w:rPr>
              <w:t xml:space="preserve"> replaced with a request for a P-2 post (to replace the P-3) </w:t>
            </w:r>
            <w:r w:rsidRPr="003A6ECC">
              <w:rPr>
                <w:color w:val="000000" w:themeColor="text1"/>
                <w:sz w:val="20"/>
                <w:szCs w:val="20"/>
              </w:rPr>
              <w:t xml:space="preserve">that will result in </w:t>
            </w:r>
            <w:r>
              <w:rPr>
                <w:color w:val="000000" w:themeColor="text1"/>
                <w:sz w:val="20"/>
                <w:szCs w:val="20"/>
              </w:rPr>
              <w:t xml:space="preserve">overall </w:t>
            </w:r>
            <w:r w:rsidRPr="003A6ECC">
              <w:rPr>
                <w:color w:val="000000" w:themeColor="text1"/>
                <w:sz w:val="20"/>
                <w:szCs w:val="20"/>
              </w:rPr>
              <w:t>cost savings.</w:t>
            </w:r>
            <w:r>
              <w:rPr>
                <w:color w:val="000000" w:themeColor="text1"/>
                <w:sz w:val="20"/>
                <w:szCs w:val="20"/>
              </w:rPr>
              <w:t xml:space="preserve"> While two additional P-3 level staff were requested to fill the gap of expertise for the full operation of this Unit, no upgrade of post level was requested for the Head of the additional Unit</w:t>
            </w:r>
            <w:r w:rsidR="00C11EE6">
              <w:rPr>
                <w:color w:val="000000" w:themeColor="text1"/>
                <w:sz w:val="20"/>
                <w:szCs w:val="20"/>
              </w:rPr>
              <w:t>,</w:t>
            </w:r>
            <w:r>
              <w:rPr>
                <w:color w:val="000000" w:themeColor="text1"/>
                <w:sz w:val="20"/>
                <w:szCs w:val="20"/>
              </w:rPr>
              <w:t xml:space="preserve"> as a cost-saving measure. </w:t>
            </w:r>
          </w:p>
        </w:tc>
      </w:tr>
      <w:tr w:rsidR="008B78C3" w:rsidRPr="0091300E" w14:paraId="7406D1E8" w14:textId="77777777" w:rsidTr="00DF3626">
        <w:trPr>
          <w:cantSplit/>
          <w:jc w:val="center"/>
        </w:trPr>
        <w:tc>
          <w:tcPr>
            <w:tcW w:w="1975" w:type="dxa"/>
            <w:tcMar>
              <w:top w:w="90" w:type="dxa"/>
              <w:left w:w="90" w:type="dxa"/>
              <w:bottom w:w="90" w:type="dxa"/>
              <w:right w:w="90" w:type="dxa"/>
            </w:tcMar>
            <w:vAlign w:val="center"/>
          </w:tcPr>
          <w:p w14:paraId="639793D7" w14:textId="595C1CF0" w:rsidR="008B78C3" w:rsidRPr="006E7187" w:rsidRDefault="008B78C3" w:rsidP="002537BE">
            <w:pPr>
              <w:jc w:val="left"/>
              <w:rPr>
                <w:color w:val="000000" w:themeColor="text1"/>
                <w:sz w:val="20"/>
                <w:szCs w:val="20"/>
              </w:rPr>
            </w:pPr>
            <w:r w:rsidRPr="006E7187">
              <w:rPr>
                <w:color w:val="000000" w:themeColor="text1"/>
                <w:sz w:val="20"/>
                <w:szCs w:val="20"/>
              </w:rPr>
              <w:t>Integrated</w:t>
            </w:r>
            <w:r>
              <w:rPr>
                <w:color w:val="000000" w:themeColor="text1"/>
                <w:sz w:val="20"/>
                <w:szCs w:val="20"/>
              </w:rPr>
              <w:t xml:space="preserve"> an</w:t>
            </w:r>
            <w:r w:rsidR="001C5378">
              <w:rPr>
                <w:color w:val="000000" w:themeColor="text1"/>
                <w:sz w:val="20"/>
                <w:szCs w:val="20"/>
              </w:rPr>
              <w:t>d</w:t>
            </w:r>
            <w:r>
              <w:rPr>
                <w:color w:val="000000" w:themeColor="text1"/>
                <w:sz w:val="20"/>
                <w:szCs w:val="20"/>
              </w:rPr>
              <w:t xml:space="preserve"> enhanced</w:t>
            </w:r>
            <w:r w:rsidRPr="006E7187">
              <w:rPr>
                <w:color w:val="000000" w:themeColor="text1"/>
                <w:sz w:val="20"/>
                <w:szCs w:val="20"/>
              </w:rPr>
              <w:t xml:space="preserve"> </w:t>
            </w:r>
            <w:r>
              <w:rPr>
                <w:color w:val="000000" w:themeColor="text1"/>
                <w:sz w:val="20"/>
                <w:szCs w:val="20"/>
              </w:rPr>
              <w:t>c</w:t>
            </w:r>
            <w:r w:rsidRPr="006E7187">
              <w:rPr>
                <w:color w:val="000000" w:themeColor="text1"/>
                <w:sz w:val="20"/>
                <w:szCs w:val="20"/>
              </w:rPr>
              <w:t xml:space="preserve">onference </w:t>
            </w:r>
            <w:r>
              <w:rPr>
                <w:color w:val="000000" w:themeColor="text1"/>
                <w:sz w:val="20"/>
                <w:szCs w:val="20"/>
              </w:rPr>
              <w:t>s</w:t>
            </w:r>
            <w:r w:rsidRPr="006E7187">
              <w:rPr>
                <w:color w:val="000000" w:themeColor="text1"/>
                <w:sz w:val="20"/>
                <w:szCs w:val="20"/>
              </w:rPr>
              <w:t>ervices</w:t>
            </w:r>
          </w:p>
        </w:tc>
        <w:tc>
          <w:tcPr>
            <w:tcW w:w="7381" w:type="dxa"/>
            <w:tcMar>
              <w:top w:w="90" w:type="dxa"/>
              <w:left w:w="90" w:type="dxa"/>
              <w:bottom w:w="90" w:type="dxa"/>
              <w:right w:w="90" w:type="dxa"/>
            </w:tcMar>
            <w:vAlign w:val="center"/>
          </w:tcPr>
          <w:p w14:paraId="490F88FB" w14:textId="68DE0F50" w:rsidR="008B78C3" w:rsidRPr="006E7187" w:rsidRDefault="008B78C3" w:rsidP="002537BE">
            <w:pPr>
              <w:spacing w:before="40" w:after="40"/>
              <w:jc w:val="left"/>
              <w:rPr>
                <w:color w:val="000000" w:themeColor="text1"/>
                <w:sz w:val="20"/>
                <w:szCs w:val="20"/>
              </w:rPr>
            </w:pPr>
            <w:r w:rsidRPr="006E7187">
              <w:rPr>
                <w:color w:val="000000" w:themeColor="text1"/>
                <w:sz w:val="20"/>
                <w:szCs w:val="20"/>
              </w:rPr>
              <w:t>The revised structure provides for an independent Conference Services Section that brings meeting planning and operations together</w:t>
            </w:r>
            <w:r>
              <w:rPr>
                <w:color w:val="000000" w:themeColor="text1"/>
                <w:sz w:val="20"/>
                <w:szCs w:val="20"/>
              </w:rPr>
              <w:t>, which used to be distributed among different units, without strong senior leadership and accountability</w:t>
            </w:r>
            <w:r w:rsidRPr="006E7187">
              <w:rPr>
                <w:color w:val="000000" w:themeColor="text1"/>
                <w:sz w:val="20"/>
                <w:szCs w:val="20"/>
              </w:rPr>
              <w:t xml:space="preserve">. </w:t>
            </w:r>
            <w:r w:rsidRPr="00C075AF">
              <w:rPr>
                <w:color w:val="000000" w:themeColor="text1"/>
                <w:sz w:val="20"/>
                <w:szCs w:val="20"/>
              </w:rPr>
              <w:t xml:space="preserve">The vacant P-5 post, after the retirement of </w:t>
            </w:r>
            <w:r w:rsidR="00006AA5">
              <w:rPr>
                <w:color w:val="000000" w:themeColor="text1"/>
                <w:sz w:val="20"/>
                <w:szCs w:val="20"/>
              </w:rPr>
              <w:t xml:space="preserve">the </w:t>
            </w:r>
            <w:r w:rsidRPr="00C075AF">
              <w:rPr>
                <w:color w:val="000000" w:themeColor="text1"/>
                <w:sz w:val="20"/>
                <w:szCs w:val="20"/>
              </w:rPr>
              <w:t>incumbent, previously located within the Stakeholder Engagement and Cooperation Unit</w:t>
            </w:r>
            <w:r w:rsidR="00801100">
              <w:rPr>
                <w:color w:val="000000" w:themeColor="text1"/>
                <w:sz w:val="20"/>
                <w:szCs w:val="20"/>
              </w:rPr>
              <w:t>,</w:t>
            </w:r>
            <w:r w:rsidRPr="00C075AF">
              <w:rPr>
                <w:color w:val="000000" w:themeColor="text1"/>
                <w:sz w:val="20"/>
                <w:szCs w:val="20"/>
              </w:rPr>
              <w:t xml:space="preserve"> has been redeployed to lead the newly established Conference Services Section, thereby </w:t>
            </w:r>
            <w:r>
              <w:rPr>
                <w:color w:val="000000" w:themeColor="text1"/>
                <w:sz w:val="20"/>
                <w:szCs w:val="20"/>
              </w:rPr>
              <w:t>avoiding</w:t>
            </w:r>
            <w:r w:rsidRPr="00C075AF">
              <w:rPr>
                <w:color w:val="000000" w:themeColor="text1"/>
                <w:sz w:val="20"/>
                <w:szCs w:val="20"/>
              </w:rPr>
              <w:t xml:space="preserve"> the need for an additional P-5 post.</w:t>
            </w:r>
            <w:r>
              <w:rPr>
                <w:color w:val="000000" w:themeColor="text1"/>
                <w:sz w:val="20"/>
                <w:szCs w:val="20"/>
              </w:rPr>
              <w:t xml:space="preserve"> The previous senior leadership function of P-5 for cooperation was merged with the previous P-5 post for indigenous peoples and local communities and traditional knowledge, which </w:t>
            </w:r>
            <w:r w:rsidRPr="006E7187">
              <w:rPr>
                <w:i/>
                <w:iCs/>
                <w:color w:val="000000" w:themeColor="text1"/>
                <w:sz w:val="20"/>
                <w:szCs w:val="20"/>
              </w:rPr>
              <w:t>de facto</w:t>
            </w:r>
            <w:r>
              <w:rPr>
                <w:color w:val="000000" w:themeColor="text1"/>
                <w:sz w:val="20"/>
                <w:szCs w:val="20"/>
              </w:rPr>
              <w:t xml:space="preserve"> led to cost-saving for senior staffing.</w:t>
            </w:r>
          </w:p>
        </w:tc>
      </w:tr>
      <w:tr w:rsidR="008B78C3" w:rsidRPr="0091300E" w14:paraId="5156531A"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44AFB17C" w14:textId="77777777" w:rsidR="008B78C3" w:rsidRPr="006E7187" w:rsidRDefault="008B78C3" w:rsidP="002537BE">
            <w:pPr>
              <w:jc w:val="left"/>
              <w:rPr>
                <w:color w:val="000000" w:themeColor="text1"/>
                <w:sz w:val="20"/>
                <w:szCs w:val="20"/>
              </w:rPr>
            </w:pPr>
            <w:r>
              <w:rPr>
                <w:color w:val="000000" w:themeColor="text1"/>
                <w:sz w:val="20"/>
                <w:szCs w:val="20"/>
              </w:rPr>
              <w:lastRenderedPageBreak/>
              <w:t>Integrated IT services and d</w:t>
            </w:r>
            <w:r w:rsidRPr="006E7187">
              <w:rPr>
                <w:color w:val="000000" w:themeColor="text1"/>
                <w:sz w:val="20"/>
                <w:szCs w:val="20"/>
              </w:rPr>
              <w:t xml:space="preserve">igital </w:t>
            </w:r>
            <w:r>
              <w:rPr>
                <w:color w:val="000000" w:themeColor="text1"/>
                <w:sz w:val="20"/>
                <w:szCs w:val="20"/>
              </w:rPr>
              <w:t>transformation support</w:t>
            </w:r>
          </w:p>
        </w:tc>
        <w:tc>
          <w:tcPr>
            <w:tcW w:w="7381" w:type="dxa"/>
            <w:tcBorders>
              <w:bottom w:val="single" w:sz="8" w:space="0" w:color="000000" w:themeColor="text1"/>
            </w:tcBorders>
            <w:tcMar>
              <w:top w:w="90" w:type="dxa"/>
              <w:left w:w="90" w:type="dxa"/>
              <w:bottom w:w="90" w:type="dxa"/>
              <w:right w:w="90" w:type="dxa"/>
            </w:tcMar>
            <w:vAlign w:val="center"/>
          </w:tcPr>
          <w:p w14:paraId="2338B3CC" w14:textId="0B17075C" w:rsidR="008B78C3" w:rsidRPr="006E7187" w:rsidRDefault="008B78C3" w:rsidP="002537BE">
            <w:pPr>
              <w:spacing w:before="40" w:after="40"/>
              <w:jc w:val="left"/>
              <w:rPr>
                <w:color w:val="000000" w:themeColor="text1"/>
                <w:sz w:val="20"/>
                <w:szCs w:val="20"/>
              </w:rPr>
            </w:pPr>
            <w:r w:rsidRPr="006E7187">
              <w:rPr>
                <w:color w:val="000000" w:themeColor="text1"/>
                <w:sz w:val="20"/>
                <w:szCs w:val="20"/>
              </w:rPr>
              <w:t xml:space="preserve">The revised structure provides for an integrated </w:t>
            </w:r>
            <w:r w:rsidR="0025410C" w:rsidRPr="004976DD">
              <w:rPr>
                <w:color w:val="000000" w:themeColor="text1"/>
                <w:sz w:val="20"/>
                <w:szCs w:val="20"/>
              </w:rPr>
              <w:t>Information Technology</w:t>
            </w:r>
            <w:r w:rsidRPr="006E7187">
              <w:rPr>
                <w:color w:val="000000" w:themeColor="text1"/>
                <w:sz w:val="20"/>
                <w:szCs w:val="20"/>
              </w:rPr>
              <w:t xml:space="preserve"> and Digital Transformation Unit and a management services and compliance function</w:t>
            </w:r>
            <w:r>
              <w:rPr>
                <w:color w:val="000000" w:themeColor="text1"/>
                <w:sz w:val="20"/>
                <w:szCs w:val="20"/>
              </w:rPr>
              <w:t xml:space="preserve">, which were previously housed in two </w:t>
            </w:r>
            <w:r w:rsidR="00305DB9">
              <w:rPr>
                <w:color w:val="000000" w:themeColor="text1"/>
                <w:sz w:val="20"/>
                <w:szCs w:val="20"/>
              </w:rPr>
              <w:t>u</w:t>
            </w:r>
            <w:r>
              <w:rPr>
                <w:color w:val="000000" w:themeColor="text1"/>
                <w:sz w:val="20"/>
                <w:szCs w:val="20"/>
              </w:rPr>
              <w:t>nits</w:t>
            </w:r>
            <w:r w:rsidRPr="006E7187">
              <w:rPr>
                <w:color w:val="000000" w:themeColor="text1"/>
                <w:sz w:val="20"/>
                <w:szCs w:val="20"/>
              </w:rPr>
              <w:t>. Th</w:t>
            </w:r>
            <w:r>
              <w:rPr>
                <w:color w:val="000000" w:themeColor="text1"/>
                <w:sz w:val="20"/>
                <w:szCs w:val="20"/>
              </w:rPr>
              <w:t>is integrated system can enhance</w:t>
            </w:r>
            <w:r w:rsidRPr="006E7187">
              <w:rPr>
                <w:color w:val="000000" w:themeColor="text1"/>
                <w:sz w:val="20"/>
                <w:szCs w:val="20"/>
              </w:rPr>
              <w:t xml:space="preserve"> </w:t>
            </w:r>
            <w:r>
              <w:rPr>
                <w:color w:val="000000" w:themeColor="text1"/>
                <w:sz w:val="20"/>
                <w:szCs w:val="20"/>
              </w:rPr>
              <w:t xml:space="preserve">efficiency in </w:t>
            </w:r>
            <w:r w:rsidRPr="006E7187">
              <w:rPr>
                <w:color w:val="000000" w:themeColor="text1"/>
                <w:sz w:val="20"/>
                <w:szCs w:val="20"/>
              </w:rPr>
              <w:t>support</w:t>
            </w:r>
            <w:r>
              <w:rPr>
                <w:color w:val="000000" w:themeColor="text1"/>
                <w:sz w:val="20"/>
                <w:szCs w:val="20"/>
              </w:rPr>
              <w:t>ing</w:t>
            </w:r>
            <w:r w:rsidRPr="006E7187">
              <w:rPr>
                <w:color w:val="000000" w:themeColor="text1"/>
                <w:sz w:val="20"/>
                <w:szCs w:val="20"/>
              </w:rPr>
              <w:t xml:space="preserve"> common </w:t>
            </w:r>
            <w:r w:rsidR="00F904DF">
              <w:rPr>
                <w:color w:val="000000" w:themeColor="text1"/>
                <w:sz w:val="20"/>
                <w:szCs w:val="20"/>
              </w:rPr>
              <w:t>i</w:t>
            </w:r>
            <w:r w:rsidR="0025410C" w:rsidRPr="0025410C">
              <w:rPr>
                <w:color w:val="000000" w:themeColor="text1"/>
                <w:sz w:val="20"/>
                <w:szCs w:val="20"/>
              </w:rPr>
              <w:t xml:space="preserve">nformation </w:t>
            </w:r>
            <w:r w:rsidR="00F904DF">
              <w:rPr>
                <w:color w:val="000000" w:themeColor="text1"/>
                <w:sz w:val="20"/>
                <w:szCs w:val="20"/>
              </w:rPr>
              <w:t>t</w:t>
            </w:r>
            <w:r w:rsidR="0025410C" w:rsidRPr="0025410C">
              <w:rPr>
                <w:color w:val="000000" w:themeColor="text1"/>
                <w:sz w:val="20"/>
                <w:szCs w:val="20"/>
              </w:rPr>
              <w:t>echnology</w:t>
            </w:r>
            <w:r>
              <w:rPr>
                <w:color w:val="000000" w:themeColor="text1"/>
                <w:sz w:val="20"/>
                <w:szCs w:val="20"/>
              </w:rPr>
              <w:t xml:space="preserve"> governance </w:t>
            </w:r>
            <w:r w:rsidRPr="006E7187">
              <w:rPr>
                <w:color w:val="000000" w:themeColor="text1"/>
                <w:sz w:val="20"/>
                <w:szCs w:val="20"/>
              </w:rPr>
              <w:t>systems, risk control and</w:t>
            </w:r>
            <w:r>
              <w:rPr>
                <w:color w:val="000000" w:themeColor="text1"/>
                <w:sz w:val="20"/>
                <w:szCs w:val="20"/>
              </w:rPr>
              <w:t xml:space="preserve"> digital transformation for the effectiveness of the intergovernmental processes under the Convention and its Protocols, including meetings, clearing houses and the </w:t>
            </w:r>
            <w:r w:rsidR="00E33CE4">
              <w:rPr>
                <w:color w:val="000000" w:themeColor="text1"/>
                <w:sz w:val="20"/>
                <w:szCs w:val="20"/>
              </w:rPr>
              <w:t xml:space="preserve">responsible </w:t>
            </w:r>
            <w:r>
              <w:rPr>
                <w:color w:val="000000" w:themeColor="text1"/>
                <w:sz w:val="20"/>
                <w:szCs w:val="20"/>
              </w:rPr>
              <w:t xml:space="preserve">use of </w:t>
            </w:r>
            <w:r w:rsidR="00B51428">
              <w:rPr>
                <w:color w:val="000000" w:themeColor="text1"/>
                <w:sz w:val="20"/>
                <w:szCs w:val="20"/>
              </w:rPr>
              <w:t xml:space="preserve">artificial intelligence </w:t>
            </w:r>
            <w:r>
              <w:rPr>
                <w:color w:val="000000" w:themeColor="text1"/>
                <w:sz w:val="20"/>
                <w:szCs w:val="20"/>
              </w:rPr>
              <w:t>technology</w:t>
            </w:r>
            <w:r w:rsidRPr="006E7187">
              <w:rPr>
                <w:color w:val="000000" w:themeColor="text1"/>
                <w:sz w:val="20"/>
                <w:szCs w:val="20"/>
              </w:rPr>
              <w:t>.</w:t>
            </w:r>
            <w:r>
              <w:rPr>
                <w:color w:val="000000" w:themeColor="text1"/>
                <w:sz w:val="20"/>
                <w:szCs w:val="20"/>
              </w:rPr>
              <w:t xml:space="preserve"> As</w:t>
            </w:r>
            <w:r w:rsidR="003D6DA9">
              <w:rPr>
                <w:color w:val="000000" w:themeColor="text1"/>
                <w:sz w:val="20"/>
                <w:szCs w:val="20"/>
              </w:rPr>
              <w:t xml:space="preserve"> a</w:t>
            </w:r>
            <w:r>
              <w:rPr>
                <w:color w:val="000000" w:themeColor="text1"/>
                <w:sz w:val="20"/>
                <w:szCs w:val="20"/>
              </w:rPr>
              <w:t xml:space="preserve"> cost-saving measure, the </w:t>
            </w:r>
            <w:r w:rsidR="003D6DA9">
              <w:rPr>
                <w:color w:val="000000" w:themeColor="text1"/>
                <w:sz w:val="20"/>
                <w:szCs w:val="20"/>
              </w:rPr>
              <w:t>i</w:t>
            </w:r>
            <w:r w:rsidR="0025410C" w:rsidRPr="0025410C">
              <w:rPr>
                <w:color w:val="000000" w:themeColor="text1"/>
                <w:sz w:val="20"/>
                <w:szCs w:val="20"/>
              </w:rPr>
              <w:t xml:space="preserve">nformation </w:t>
            </w:r>
            <w:r w:rsidR="003D6DA9">
              <w:rPr>
                <w:color w:val="000000" w:themeColor="text1"/>
                <w:sz w:val="20"/>
                <w:szCs w:val="20"/>
              </w:rPr>
              <w:t>t</w:t>
            </w:r>
            <w:r w:rsidR="0025410C" w:rsidRPr="0025410C">
              <w:rPr>
                <w:color w:val="000000" w:themeColor="text1"/>
                <w:sz w:val="20"/>
                <w:szCs w:val="20"/>
              </w:rPr>
              <w:t>echnology</w:t>
            </w:r>
            <w:r>
              <w:rPr>
                <w:color w:val="000000" w:themeColor="text1"/>
                <w:sz w:val="20"/>
                <w:szCs w:val="20"/>
              </w:rPr>
              <w:t xml:space="preserve"> team released</w:t>
            </w:r>
            <w:r w:rsidRPr="006E7187">
              <w:rPr>
                <w:color w:val="000000" w:themeColor="text1"/>
                <w:sz w:val="20"/>
                <w:szCs w:val="20"/>
              </w:rPr>
              <w:t xml:space="preserve"> </w:t>
            </w:r>
            <w:r>
              <w:rPr>
                <w:color w:val="000000" w:themeColor="text1"/>
                <w:sz w:val="20"/>
                <w:szCs w:val="20"/>
              </w:rPr>
              <w:t xml:space="preserve">one </w:t>
            </w:r>
            <w:r w:rsidRPr="002B0A18">
              <w:rPr>
                <w:color w:val="000000" w:themeColor="text1"/>
                <w:sz w:val="20"/>
                <w:szCs w:val="20"/>
              </w:rPr>
              <w:t xml:space="preserve">P-3 post </w:t>
            </w:r>
            <w:r>
              <w:rPr>
                <w:color w:val="000000" w:themeColor="text1"/>
                <w:sz w:val="20"/>
                <w:szCs w:val="20"/>
              </w:rPr>
              <w:t xml:space="preserve">after the retirement of the incumbent, which </w:t>
            </w:r>
            <w:r w:rsidRPr="002B0A18">
              <w:rPr>
                <w:color w:val="000000" w:themeColor="text1"/>
                <w:sz w:val="20"/>
                <w:szCs w:val="20"/>
              </w:rPr>
              <w:t>has been redeployed to the Drivers and Cross-</w:t>
            </w:r>
            <w:r w:rsidR="00A30C8F">
              <w:rPr>
                <w:color w:val="000000" w:themeColor="text1"/>
                <w:sz w:val="20"/>
                <w:szCs w:val="20"/>
              </w:rPr>
              <w:t>s</w:t>
            </w:r>
            <w:r w:rsidRPr="002B0A18">
              <w:rPr>
                <w:color w:val="000000" w:themeColor="text1"/>
                <w:sz w:val="20"/>
                <w:szCs w:val="20"/>
              </w:rPr>
              <w:t>ectoral Work Unit</w:t>
            </w:r>
            <w:r>
              <w:rPr>
                <w:color w:val="000000" w:themeColor="text1"/>
                <w:sz w:val="20"/>
                <w:szCs w:val="20"/>
              </w:rPr>
              <w:t>.</w:t>
            </w:r>
            <w:r w:rsidRPr="002B0A18">
              <w:rPr>
                <w:color w:val="000000" w:themeColor="text1"/>
                <w:sz w:val="20"/>
                <w:szCs w:val="20"/>
              </w:rPr>
              <w:t xml:space="preserve"> </w:t>
            </w:r>
            <w:proofErr w:type="gramStart"/>
            <w:r>
              <w:rPr>
                <w:color w:val="000000" w:themeColor="text1"/>
                <w:sz w:val="20"/>
                <w:szCs w:val="20"/>
              </w:rPr>
              <w:t>In order to</w:t>
            </w:r>
            <w:proofErr w:type="gramEnd"/>
            <w:r>
              <w:rPr>
                <w:color w:val="000000" w:themeColor="text1"/>
                <w:sz w:val="20"/>
                <w:szCs w:val="20"/>
              </w:rPr>
              <w:t xml:space="preserve"> fill the gap of expertise in supporting digital transformation,</w:t>
            </w:r>
            <w:r w:rsidRPr="002B0A18">
              <w:rPr>
                <w:color w:val="000000" w:themeColor="text1"/>
                <w:sz w:val="20"/>
                <w:szCs w:val="20"/>
              </w:rPr>
              <w:t xml:space="preserve"> a request for a </w:t>
            </w:r>
            <w:r>
              <w:rPr>
                <w:color w:val="000000" w:themeColor="text1"/>
                <w:sz w:val="20"/>
                <w:szCs w:val="20"/>
              </w:rPr>
              <w:t xml:space="preserve">new </w:t>
            </w:r>
            <w:r w:rsidRPr="002B0A18">
              <w:rPr>
                <w:color w:val="000000" w:themeColor="text1"/>
                <w:sz w:val="20"/>
                <w:szCs w:val="20"/>
              </w:rPr>
              <w:t>P-2 post</w:t>
            </w:r>
            <w:r>
              <w:rPr>
                <w:color w:val="000000" w:themeColor="text1"/>
                <w:sz w:val="20"/>
                <w:szCs w:val="20"/>
              </w:rPr>
              <w:t xml:space="preserve"> was </w:t>
            </w:r>
            <w:r w:rsidR="00E33CE4">
              <w:rPr>
                <w:color w:val="000000" w:themeColor="text1"/>
                <w:sz w:val="20"/>
                <w:szCs w:val="20"/>
              </w:rPr>
              <w:t xml:space="preserve">made </w:t>
            </w:r>
            <w:r>
              <w:rPr>
                <w:color w:val="000000" w:themeColor="text1"/>
                <w:sz w:val="20"/>
                <w:szCs w:val="20"/>
              </w:rPr>
              <w:t>and redistribution of functions among existing staff w</w:t>
            </w:r>
            <w:r w:rsidR="00E33CE4">
              <w:rPr>
                <w:color w:val="000000" w:themeColor="text1"/>
                <w:sz w:val="20"/>
                <w:szCs w:val="20"/>
              </w:rPr>
              <w:t>as</w:t>
            </w:r>
            <w:r>
              <w:rPr>
                <w:color w:val="000000" w:themeColor="text1"/>
                <w:sz w:val="20"/>
                <w:szCs w:val="20"/>
              </w:rPr>
              <w:t xml:space="preserve"> </w:t>
            </w:r>
            <w:r w:rsidR="00F1274E">
              <w:rPr>
                <w:color w:val="000000" w:themeColor="text1"/>
                <w:sz w:val="20"/>
                <w:szCs w:val="20"/>
              </w:rPr>
              <w:t xml:space="preserve">undertaken, </w:t>
            </w:r>
            <w:r w:rsidR="00F1274E" w:rsidRPr="002B0A18">
              <w:rPr>
                <w:color w:val="000000" w:themeColor="text1"/>
                <w:sz w:val="20"/>
                <w:szCs w:val="20"/>
              </w:rPr>
              <w:t>which</w:t>
            </w:r>
            <w:r w:rsidRPr="002B0A18">
              <w:rPr>
                <w:color w:val="000000" w:themeColor="text1"/>
                <w:sz w:val="20"/>
                <w:szCs w:val="20"/>
              </w:rPr>
              <w:t xml:space="preserve"> will result in </w:t>
            </w:r>
            <w:r>
              <w:rPr>
                <w:color w:val="000000" w:themeColor="text1"/>
                <w:sz w:val="20"/>
                <w:szCs w:val="20"/>
              </w:rPr>
              <w:t xml:space="preserve">overall </w:t>
            </w:r>
            <w:r w:rsidRPr="002B0A18">
              <w:rPr>
                <w:color w:val="000000" w:themeColor="text1"/>
                <w:sz w:val="20"/>
                <w:szCs w:val="20"/>
              </w:rPr>
              <w:t>cost savings.</w:t>
            </w:r>
          </w:p>
        </w:tc>
      </w:tr>
      <w:tr w:rsidR="008B78C3" w:rsidRPr="0091300E" w14:paraId="1F432C2C" w14:textId="77777777" w:rsidTr="00DF3626">
        <w:trPr>
          <w:cantSplit/>
          <w:jc w:val="center"/>
        </w:trPr>
        <w:tc>
          <w:tcPr>
            <w:tcW w:w="1975" w:type="dxa"/>
            <w:tcMar>
              <w:top w:w="90" w:type="dxa"/>
              <w:left w:w="90" w:type="dxa"/>
              <w:bottom w:w="90" w:type="dxa"/>
              <w:right w:w="90" w:type="dxa"/>
            </w:tcMar>
            <w:vAlign w:val="center"/>
          </w:tcPr>
          <w:p w14:paraId="77BEFCE9" w14:textId="77777777" w:rsidR="008B78C3" w:rsidRPr="006E7187" w:rsidRDefault="008B78C3" w:rsidP="002537BE">
            <w:pPr>
              <w:jc w:val="left"/>
              <w:rPr>
                <w:color w:val="000000" w:themeColor="text1"/>
                <w:sz w:val="20"/>
                <w:szCs w:val="20"/>
              </w:rPr>
            </w:pPr>
            <w:r w:rsidRPr="006E7187">
              <w:rPr>
                <w:color w:val="000000" w:themeColor="text1"/>
                <w:sz w:val="20"/>
                <w:szCs w:val="20"/>
              </w:rPr>
              <w:t>Budget-neutral redeployment</w:t>
            </w:r>
            <w:r>
              <w:rPr>
                <w:color w:val="000000" w:themeColor="text1"/>
                <w:sz w:val="20"/>
                <w:szCs w:val="20"/>
              </w:rPr>
              <w:t xml:space="preserve"> to support change management and administrative efficiency</w:t>
            </w:r>
          </w:p>
        </w:tc>
        <w:tc>
          <w:tcPr>
            <w:tcW w:w="7381" w:type="dxa"/>
            <w:tcMar>
              <w:top w:w="90" w:type="dxa"/>
              <w:left w:w="90" w:type="dxa"/>
              <w:bottom w:w="90" w:type="dxa"/>
              <w:right w:w="90" w:type="dxa"/>
            </w:tcMar>
            <w:vAlign w:val="center"/>
          </w:tcPr>
          <w:p w14:paraId="74F96922" w14:textId="1ABAF52F" w:rsidR="008B78C3" w:rsidRPr="006E7187" w:rsidRDefault="008B78C3" w:rsidP="002537BE">
            <w:pPr>
              <w:spacing w:before="40" w:after="40"/>
              <w:jc w:val="left"/>
              <w:rPr>
                <w:color w:val="000000" w:themeColor="text1"/>
                <w:sz w:val="20"/>
                <w:szCs w:val="20"/>
              </w:rPr>
            </w:pPr>
            <w:r w:rsidRPr="00113FD0">
              <w:rPr>
                <w:color w:val="000000" w:themeColor="text1"/>
                <w:sz w:val="20"/>
                <w:szCs w:val="20"/>
              </w:rPr>
              <w:t xml:space="preserve">50% of a P-4 post, which </w:t>
            </w:r>
            <w:r w:rsidR="00E33CE4">
              <w:rPr>
                <w:color w:val="000000" w:themeColor="text1"/>
                <w:sz w:val="20"/>
                <w:szCs w:val="20"/>
              </w:rPr>
              <w:t>was</w:t>
            </w:r>
            <w:r w:rsidR="00E33CE4" w:rsidRPr="00113FD0">
              <w:rPr>
                <w:color w:val="000000" w:themeColor="text1"/>
                <w:sz w:val="20"/>
                <w:szCs w:val="20"/>
              </w:rPr>
              <w:t xml:space="preserve"> </w:t>
            </w:r>
            <w:r w:rsidRPr="00113FD0">
              <w:rPr>
                <w:color w:val="000000" w:themeColor="text1"/>
                <w:sz w:val="20"/>
                <w:szCs w:val="20"/>
              </w:rPr>
              <w:t xml:space="preserve">funded by </w:t>
            </w:r>
            <w:r w:rsidR="0082259B">
              <w:rPr>
                <w:color w:val="000000" w:themeColor="text1"/>
                <w:sz w:val="20"/>
                <w:szCs w:val="20"/>
              </w:rPr>
              <w:t>support costs</w:t>
            </w:r>
            <w:r w:rsidR="00412A7D">
              <w:rPr>
                <w:color w:val="000000" w:themeColor="text1"/>
                <w:sz w:val="20"/>
                <w:szCs w:val="20"/>
              </w:rPr>
              <w:t xml:space="preserve"> (</w:t>
            </w:r>
            <w:r w:rsidRPr="00113FD0">
              <w:rPr>
                <w:color w:val="000000" w:themeColor="text1"/>
                <w:sz w:val="20"/>
                <w:szCs w:val="20"/>
              </w:rPr>
              <w:t>OTA</w:t>
            </w:r>
            <w:r w:rsidR="00412A7D">
              <w:rPr>
                <w:color w:val="000000" w:themeColor="text1"/>
                <w:sz w:val="20"/>
                <w:szCs w:val="20"/>
              </w:rPr>
              <w:t>)</w:t>
            </w:r>
            <w:r w:rsidRPr="00113FD0">
              <w:rPr>
                <w:color w:val="000000" w:themeColor="text1"/>
                <w:sz w:val="20"/>
                <w:szCs w:val="20"/>
              </w:rPr>
              <w:t>, originally housed in the New York Liaison Office (shared with the Secretariat of the United Nations Convention to Combat Desertification) was redeployed, following the retirement of the incumbent</w:t>
            </w:r>
            <w:r w:rsidR="00E33CE4">
              <w:rPr>
                <w:color w:val="000000" w:themeColor="text1"/>
                <w:sz w:val="20"/>
                <w:szCs w:val="20"/>
              </w:rPr>
              <w:t xml:space="preserve"> a</w:t>
            </w:r>
            <w:r w:rsidR="008630E9">
              <w:rPr>
                <w:color w:val="000000" w:themeColor="text1"/>
                <w:sz w:val="20"/>
                <w:szCs w:val="20"/>
              </w:rPr>
              <w:t>nd the closure of the office</w:t>
            </w:r>
            <w:r w:rsidRPr="00113FD0">
              <w:rPr>
                <w:color w:val="000000" w:themeColor="text1"/>
                <w:sz w:val="20"/>
                <w:szCs w:val="20"/>
              </w:rPr>
              <w:t>, to strengthen the work of the Administrative and Operational Support Section,</w:t>
            </w:r>
            <w:r>
              <w:rPr>
                <w:color w:val="000000" w:themeColor="text1"/>
                <w:sz w:val="20"/>
                <w:szCs w:val="20"/>
              </w:rPr>
              <w:t xml:space="preserve"> through the creation of the </w:t>
            </w:r>
            <w:r w:rsidRPr="006E7187">
              <w:rPr>
                <w:rFonts w:asciiTheme="majorBidi" w:hAnsiTheme="majorBidi" w:cstheme="majorBidi"/>
                <w:sz w:val="20"/>
                <w:szCs w:val="20"/>
              </w:rPr>
              <w:t>Management Services and Compliance Unit</w:t>
            </w:r>
            <w:r>
              <w:rPr>
                <w:rFonts w:asciiTheme="majorBidi" w:hAnsiTheme="majorBidi" w:cstheme="majorBidi"/>
                <w:sz w:val="20"/>
                <w:szCs w:val="20"/>
              </w:rPr>
              <w:t>,</w:t>
            </w:r>
            <w:r w:rsidRPr="00113FD0">
              <w:rPr>
                <w:color w:val="000000" w:themeColor="text1"/>
                <w:sz w:val="20"/>
                <w:szCs w:val="20"/>
              </w:rPr>
              <w:t xml:space="preserve"> in particular related to change management</w:t>
            </w:r>
            <w:r>
              <w:rPr>
                <w:color w:val="000000" w:themeColor="text1"/>
                <w:sz w:val="20"/>
                <w:szCs w:val="20"/>
              </w:rPr>
              <w:t xml:space="preserve"> and enhancing administrative and operational efficiency</w:t>
            </w:r>
            <w:r w:rsidRPr="00113FD0">
              <w:rPr>
                <w:color w:val="000000" w:themeColor="text1"/>
                <w:sz w:val="20"/>
                <w:szCs w:val="20"/>
              </w:rPr>
              <w:t>.</w:t>
            </w:r>
            <w:r>
              <w:rPr>
                <w:color w:val="000000" w:themeColor="text1"/>
                <w:sz w:val="20"/>
                <w:szCs w:val="20"/>
              </w:rPr>
              <w:t xml:space="preserve"> In this way, the Secretariat will have a dedicated unit to develop and implement a standard approach for efficiency and cost-saving measures.</w:t>
            </w:r>
          </w:p>
        </w:tc>
      </w:tr>
      <w:tr w:rsidR="008B78C3" w:rsidRPr="00283E49" w14:paraId="4FBC1A5F" w14:textId="77777777" w:rsidTr="00DF3626">
        <w:trPr>
          <w:cantSplit/>
          <w:jc w:val="center"/>
        </w:trPr>
        <w:tc>
          <w:tcPr>
            <w:tcW w:w="1975" w:type="dxa"/>
            <w:tcMar>
              <w:top w:w="90" w:type="dxa"/>
              <w:left w:w="90" w:type="dxa"/>
              <w:bottom w:w="90" w:type="dxa"/>
              <w:right w:w="90" w:type="dxa"/>
            </w:tcMar>
            <w:vAlign w:val="center"/>
          </w:tcPr>
          <w:p w14:paraId="6F026055" w14:textId="77777777" w:rsidR="008B78C3" w:rsidRPr="00283E49" w:rsidRDefault="008B78C3" w:rsidP="002537BE">
            <w:pPr>
              <w:jc w:val="left"/>
              <w:rPr>
                <w:color w:val="000000" w:themeColor="text1"/>
                <w:sz w:val="20"/>
                <w:szCs w:val="20"/>
              </w:rPr>
            </w:pPr>
            <w:r>
              <w:rPr>
                <w:color w:val="000000" w:themeColor="text1"/>
                <w:sz w:val="20"/>
                <w:szCs w:val="20"/>
              </w:rPr>
              <w:t>No upgrades to existing staff posts and minimal level posts were proposed in requesting additional posts</w:t>
            </w:r>
          </w:p>
        </w:tc>
        <w:tc>
          <w:tcPr>
            <w:tcW w:w="7381" w:type="dxa"/>
            <w:tcMar>
              <w:top w:w="90" w:type="dxa"/>
              <w:left w:w="90" w:type="dxa"/>
              <w:bottom w:w="90" w:type="dxa"/>
              <w:right w:w="90" w:type="dxa"/>
            </w:tcMar>
            <w:vAlign w:val="center"/>
          </w:tcPr>
          <w:p w14:paraId="4936A09A" w14:textId="77777777" w:rsidR="008B78C3" w:rsidRPr="00113FD0" w:rsidRDefault="008B78C3" w:rsidP="002537BE">
            <w:pPr>
              <w:spacing w:before="40" w:after="40"/>
              <w:jc w:val="left"/>
              <w:rPr>
                <w:color w:val="000000" w:themeColor="text1"/>
                <w:sz w:val="20"/>
                <w:szCs w:val="20"/>
              </w:rPr>
            </w:pPr>
            <w:r w:rsidRPr="00283E49">
              <w:rPr>
                <w:color w:val="000000" w:themeColor="text1"/>
                <w:sz w:val="20"/>
                <w:szCs w:val="20"/>
              </w:rPr>
              <w:t>No upgrades to existing staff pos</w:t>
            </w:r>
            <w:r>
              <w:rPr>
                <w:color w:val="000000" w:themeColor="text1"/>
                <w:sz w:val="20"/>
                <w:szCs w:val="20"/>
              </w:rPr>
              <w:t>ts</w:t>
            </w:r>
            <w:r w:rsidRPr="00283E49">
              <w:rPr>
                <w:color w:val="000000" w:themeColor="text1"/>
                <w:sz w:val="20"/>
                <w:szCs w:val="20"/>
              </w:rPr>
              <w:t xml:space="preserve"> were </w:t>
            </w:r>
            <w:r>
              <w:rPr>
                <w:color w:val="000000" w:themeColor="text1"/>
                <w:sz w:val="20"/>
                <w:szCs w:val="20"/>
              </w:rPr>
              <w:t>proposed</w:t>
            </w:r>
            <w:r w:rsidRPr="00283E49">
              <w:rPr>
                <w:color w:val="000000" w:themeColor="text1"/>
                <w:sz w:val="20"/>
                <w:szCs w:val="20"/>
              </w:rPr>
              <w:t xml:space="preserve"> in implementing the recommendations of the functional review</w:t>
            </w:r>
            <w:r>
              <w:rPr>
                <w:color w:val="000000" w:themeColor="text1"/>
                <w:sz w:val="20"/>
                <w:szCs w:val="20"/>
              </w:rPr>
              <w:t xml:space="preserve">, including preparing the revised </w:t>
            </w:r>
            <w:r w:rsidRPr="00283E49">
              <w:rPr>
                <w:color w:val="000000" w:themeColor="text1"/>
                <w:sz w:val="20"/>
                <w:szCs w:val="20"/>
              </w:rPr>
              <w:t xml:space="preserve">organizational structure. </w:t>
            </w:r>
            <w:r>
              <w:rPr>
                <w:color w:val="000000" w:themeColor="text1"/>
                <w:sz w:val="20"/>
                <w:szCs w:val="20"/>
              </w:rPr>
              <w:t>While noting that some functions were added to the existing posts, t</w:t>
            </w:r>
            <w:r w:rsidRPr="00283E49">
              <w:rPr>
                <w:color w:val="000000" w:themeColor="text1"/>
                <w:sz w:val="20"/>
                <w:szCs w:val="20"/>
              </w:rPr>
              <w:t>his approach ensures that any increase in the staffing-related budget is attributable solely to the creation of the new proposed posts and does not result from the upward reclassifications of existing posts.</w:t>
            </w:r>
            <w:r>
              <w:rPr>
                <w:color w:val="000000" w:themeColor="text1"/>
                <w:sz w:val="20"/>
                <w:szCs w:val="20"/>
              </w:rPr>
              <w:t xml:space="preserve"> </w:t>
            </w:r>
          </w:p>
        </w:tc>
      </w:tr>
      <w:tr w:rsidR="008B78C3" w:rsidRPr="00680BBA" w14:paraId="77D657D7" w14:textId="77777777" w:rsidTr="00DF3626">
        <w:trPr>
          <w:cantSplit/>
          <w:jc w:val="center"/>
        </w:trPr>
        <w:tc>
          <w:tcPr>
            <w:tcW w:w="1975" w:type="dxa"/>
            <w:tcMar>
              <w:top w:w="90" w:type="dxa"/>
              <w:left w:w="90" w:type="dxa"/>
              <w:bottom w:w="90" w:type="dxa"/>
              <w:right w:w="90" w:type="dxa"/>
            </w:tcMar>
            <w:vAlign w:val="center"/>
          </w:tcPr>
          <w:p w14:paraId="7E4C93F6" w14:textId="77777777" w:rsidR="008B78C3" w:rsidRPr="00680BBA" w:rsidRDefault="008B78C3" w:rsidP="002537BE">
            <w:pPr>
              <w:jc w:val="left"/>
              <w:rPr>
                <w:color w:val="000000" w:themeColor="text1"/>
                <w:sz w:val="20"/>
                <w:szCs w:val="20"/>
              </w:rPr>
            </w:pPr>
            <w:r>
              <w:rPr>
                <w:color w:val="000000" w:themeColor="text1"/>
                <w:sz w:val="20"/>
                <w:szCs w:val="20"/>
              </w:rPr>
              <w:t>Cost avoidance efforts</w:t>
            </w:r>
          </w:p>
        </w:tc>
        <w:tc>
          <w:tcPr>
            <w:tcW w:w="7381" w:type="dxa"/>
            <w:tcMar>
              <w:top w:w="90" w:type="dxa"/>
              <w:left w:w="90" w:type="dxa"/>
              <w:bottom w:w="90" w:type="dxa"/>
              <w:right w:w="90" w:type="dxa"/>
            </w:tcMar>
            <w:vAlign w:val="center"/>
          </w:tcPr>
          <w:p w14:paraId="5AD54252" w14:textId="0D8214A4" w:rsidR="008B78C3" w:rsidRDefault="008B78C3" w:rsidP="002537BE">
            <w:pPr>
              <w:spacing w:before="40" w:after="40"/>
              <w:jc w:val="left"/>
              <w:rPr>
                <w:color w:val="000000" w:themeColor="text1"/>
                <w:sz w:val="20"/>
                <w:szCs w:val="20"/>
              </w:rPr>
            </w:pPr>
            <w:r>
              <w:rPr>
                <w:color w:val="000000" w:themeColor="text1"/>
                <w:sz w:val="20"/>
                <w:szCs w:val="20"/>
              </w:rPr>
              <w:t xml:space="preserve">Regardless of the functional review, the Secretariat has been </w:t>
            </w:r>
            <w:r w:rsidR="0076013E">
              <w:rPr>
                <w:color w:val="000000" w:themeColor="text1"/>
                <w:sz w:val="20"/>
                <w:szCs w:val="20"/>
              </w:rPr>
              <w:t>m</w:t>
            </w:r>
            <w:r>
              <w:rPr>
                <w:color w:val="000000" w:themeColor="text1"/>
                <w:sz w:val="20"/>
                <w:szCs w:val="20"/>
              </w:rPr>
              <w:t>aking cost avoidance efforts in the following areas, among others:</w:t>
            </w:r>
          </w:p>
          <w:p w14:paraId="425E2AAA" w14:textId="525E7E3E"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Avoid</w:t>
            </w:r>
            <w:r w:rsidR="0076013E">
              <w:rPr>
                <w:color w:val="000000" w:themeColor="text1"/>
                <w:sz w:val="20"/>
                <w:szCs w:val="20"/>
              </w:rPr>
              <w:t>ing</w:t>
            </w:r>
            <w:r>
              <w:rPr>
                <w:color w:val="000000" w:themeColor="text1"/>
                <w:sz w:val="20"/>
                <w:szCs w:val="20"/>
              </w:rPr>
              <w:t xml:space="preserve"> cost relating to travel to attend in-person meeting</w:t>
            </w:r>
            <w:r w:rsidR="00006385">
              <w:rPr>
                <w:color w:val="000000" w:themeColor="text1"/>
                <w:sz w:val="20"/>
                <w:szCs w:val="20"/>
              </w:rPr>
              <w:t>s</w:t>
            </w:r>
            <w:r>
              <w:rPr>
                <w:color w:val="000000" w:themeColor="text1"/>
                <w:sz w:val="20"/>
                <w:szCs w:val="20"/>
              </w:rPr>
              <w:t xml:space="preserve">, if </w:t>
            </w:r>
            <w:r w:rsidR="00006385">
              <w:rPr>
                <w:color w:val="000000" w:themeColor="text1"/>
                <w:sz w:val="20"/>
                <w:szCs w:val="20"/>
              </w:rPr>
              <w:t xml:space="preserve">an </w:t>
            </w:r>
            <w:r>
              <w:rPr>
                <w:color w:val="000000" w:themeColor="text1"/>
                <w:sz w:val="20"/>
                <w:szCs w:val="20"/>
              </w:rPr>
              <w:t>alternative option is available to attend, intervene and deliver presentation online</w:t>
            </w:r>
          </w:p>
          <w:p w14:paraId="3197A4A9" w14:textId="0E1DDFE0"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Avoid</w:t>
            </w:r>
            <w:r w:rsidR="00006385">
              <w:rPr>
                <w:color w:val="000000" w:themeColor="text1"/>
                <w:sz w:val="20"/>
                <w:szCs w:val="20"/>
              </w:rPr>
              <w:t>ing</w:t>
            </w:r>
            <w:r>
              <w:rPr>
                <w:color w:val="000000" w:themeColor="text1"/>
                <w:sz w:val="20"/>
                <w:szCs w:val="20"/>
              </w:rPr>
              <w:t xml:space="preserve"> cost relating to organiz</w:t>
            </w:r>
            <w:r w:rsidR="00006385">
              <w:rPr>
                <w:color w:val="000000" w:themeColor="text1"/>
                <w:sz w:val="20"/>
                <w:szCs w:val="20"/>
              </w:rPr>
              <w:t>ing</w:t>
            </w:r>
            <w:r>
              <w:rPr>
                <w:color w:val="000000" w:themeColor="text1"/>
                <w:sz w:val="20"/>
                <w:szCs w:val="20"/>
              </w:rPr>
              <w:t xml:space="preserve"> in-person meetings, if </w:t>
            </w:r>
            <w:r w:rsidR="00006385">
              <w:rPr>
                <w:color w:val="000000" w:themeColor="text1"/>
                <w:sz w:val="20"/>
                <w:szCs w:val="20"/>
              </w:rPr>
              <w:t xml:space="preserve">an </w:t>
            </w:r>
            <w:r>
              <w:rPr>
                <w:color w:val="000000" w:themeColor="text1"/>
                <w:sz w:val="20"/>
                <w:szCs w:val="20"/>
              </w:rPr>
              <w:t>alternative option to organize on-line meeting is available without affecting equitable participation by different regions and stakeholder groups</w:t>
            </w:r>
          </w:p>
          <w:p w14:paraId="431DD3DD" w14:textId="60952552" w:rsidR="00CB5AE0" w:rsidRDefault="00CB5AE0"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 xml:space="preserve">Reducing the </w:t>
            </w:r>
            <w:r w:rsidR="00273FD0">
              <w:rPr>
                <w:color w:val="000000" w:themeColor="text1"/>
                <w:sz w:val="20"/>
                <w:szCs w:val="20"/>
              </w:rPr>
              <w:t>number of support staff accompanying senior managers</w:t>
            </w:r>
          </w:p>
          <w:p w14:paraId="2194A643" w14:textId="2B225590"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Voluntary downgrade of flight tickets, if downgrading would not affect the health and well-being of the staff travelling to provide meeting services or participate in meeting discussion</w:t>
            </w:r>
          </w:p>
          <w:p w14:paraId="5EBB1B06" w14:textId="423647F7" w:rsidR="008B78C3" w:rsidRDefault="0005759A"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Explicit guidance provided to the staff to r</w:t>
            </w:r>
            <w:r w:rsidR="008B78C3">
              <w:rPr>
                <w:color w:val="000000" w:themeColor="text1"/>
                <w:sz w:val="20"/>
                <w:szCs w:val="20"/>
              </w:rPr>
              <w:t>educ</w:t>
            </w:r>
            <w:r>
              <w:rPr>
                <w:color w:val="000000" w:themeColor="text1"/>
                <w:sz w:val="20"/>
                <w:szCs w:val="20"/>
              </w:rPr>
              <w:t>e</w:t>
            </w:r>
            <w:r w:rsidR="008B78C3">
              <w:rPr>
                <w:color w:val="000000" w:themeColor="text1"/>
                <w:sz w:val="20"/>
                <w:szCs w:val="20"/>
              </w:rPr>
              <w:t xml:space="preserve"> the length of meeting documents, </w:t>
            </w:r>
            <w:r>
              <w:rPr>
                <w:color w:val="000000" w:themeColor="text1"/>
                <w:sz w:val="20"/>
                <w:szCs w:val="20"/>
              </w:rPr>
              <w:t xml:space="preserve">as much as possible, </w:t>
            </w:r>
            <w:r w:rsidR="008B78C3">
              <w:rPr>
                <w:color w:val="000000" w:themeColor="text1"/>
                <w:sz w:val="20"/>
                <w:szCs w:val="20"/>
              </w:rPr>
              <w:t>so that the cost for editing and translation can be minimized</w:t>
            </w:r>
          </w:p>
          <w:p w14:paraId="4B08A858" w14:textId="6A2265B4"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 xml:space="preserve">Greater </w:t>
            </w:r>
            <w:r w:rsidR="00B763C1">
              <w:rPr>
                <w:color w:val="000000" w:themeColor="text1"/>
                <w:sz w:val="20"/>
                <w:szCs w:val="20"/>
              </w:rPr>
              <w:t xml:space="preserve">oversight by the </w:t>
            </w:r>
            <w:r w:rsidR="00E971DF">
              <w:rPr>
                <w:color w:val="000000" w:themeColor="text1"/>
                <w:sz w:val="20"/>
                <w:szCs w:val="20"/>
              </w:rPr>
              <w:t xml:space="preserve">senior management team </w:t>
            </w:r>
            <w:r>
              <w:rPr>
                <w:color w:val="000000" w:themeColor="text1"/>
                <w:sz w:val="20"/>
                <w:szCs w:val="20"/>
              </w:rPr>
              <w:t>is being provided on efficiency, timeliness of delivery and cost avoidance measures</w:t>
            </w:r>
          </w:p>
          <w:p w14:paraId="262F18C7" w14:textId="7720F537" w:rsidR="008B78C3" w:rsidRPr="006E7187"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The</w:t>
            </w:r>
            <w:r w:rsidRPr="00C8087F">
              <w:rPr>
                <w:color w:val="000000" w:themeColor="text1"/>
                <w:sz w:val="20"/>
                <w:szCs w:val="20"/>
              </w:rPr>
              <w:t xml:space="preserve"> administrative team has absorbed the additional workload while maintaining existing staffing levels and controlling administrative costs</w:t>
            </w:r>
            <w:r>
              <w:rPr>
                <w:color w:val="000000" w:themeColor="text1"/>
                <w:sz w:val="20"/>
                <w:szCs w:val="20"/>
              </w:rPr>
              <w:t xml:space="preserve"> de</w:t>
            </w:r>
            <w:r w:rsidRPr="00C73956">
              <w:rPr>
                <w:color w:val="000000" w:themeColor="text1"/>
                <w:sz w:val="20"/>
                <w:szCs w:val="20"/>
              </w:rPr>
              <w:t>spite the additional meetings held in 2026</w:t>
            </w:r>
            <w:r w:rsidR="00F82083">
              <w:rPr>
                <w:color w:val="000000" w:themeColor="text1"/>
                <w:sz w:val="20"/>
                <w:szCs w:val="20"/>
              </w:rPr>
              <w:t>,</w:t>
            </w:r>
            <w:r w:rsidRPr="00C73956">
              <w:rPr>
                <w:color w:val="000000" w:themeColor="text1"/>
                <w:sz w:val="20"/>
                <w:szCs w:val="20"/>
              </w:rPr>
              <w:t xml:space="preserve"> whic</w:t>
            </w:r>
            <w:r>
              <w:rPr>
                <w:color w:val="000000" w:themeColor="text1"/>
                <w:sz w:val="20"/>
                <w:szCs w:val="20"/>
              </w:rPr>
              <w:t>h</w:t>
            </w:r>
            <w:r w:rsidRPr="00C73956">
              <w:rPr>
                <w:color w:val="000000" w:themeColor="text1"/>
                <w:sz w:val="20"/>
                <w:szCs w:val="20"/>
              </w:rPr>
              <w:t xml:space="preserve"> resulted in increased travel</w:t>
            </w:r>
            <w:r>
              <w:rPr>
                <w:color w:val="000000" w:themeColor="text1"/>
                <w:sz w:val="20"/>
                <w:szCs w:val="20"/>
              </w:rPr>
              <w:t xml:space="preserve"> and logisti</w:t>
            </w:r>
            <w:r w:rsidRPr="00C73956">
              <w:rPr>
                <w:color w:val="000000" w:themeColor="text1"/>
                <w:sz w:val="20"/>
                <w:szCs w:val="20"/>
              </w:rPr>
              <w:t xml:space="preserve">cal arrangements and contracts to support these meetings </w:t>
            </w:r>
          </w:p>
        </w:tc>
      </w:tr>
      <w:tr w:rsidR="008B78C3" w:rsidRPr="004146D3" w14:paraId="5F1BC83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74F4D33B" w14:textId="77777777" w:rsidR="008B78C3" w:rsidRPr="00680BBA" w:rsidRDefault="008B78C3" w:rsidP="002537BE">
            <w:pPr>
              <w:jc w:val="left"/>
              <w:rPr>
                <w:color w:val="000000" w:themeColor="text1"/>
                <w:sz w:val="20"/>
                <w:szCs w:val="20"/>
              </w:rPr>
            </w:pPr>
            <w:r>
              <w:rPr>
                <w:color w:val="000000" w:themeColor="text1"/>
                <w:sz w:val="20"/>
                <w:szCs w:val="20"/>
              </w:rPr>
              <w:lastRenderedPageBreak/>
              <w:t xml:space="preserve">Training and fostering staff </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6F586FA6" w14:textId="3E820546" w:rsidR="008B78C3" w:rsidRDefault="008B78C3" w:rsidP="002537BE">
            <w:pPr>
              <w:spacing w:before="40" w:after="40"/>
              <w:jc w:val="left"/>
              <w:rPr>
                <w:color w:val="000000" w:themeColor="text1"/>
                <w:sz w:val="20"/>
                <w:szCs w:val="20"/>
              </w:rPr>
            </w:pPr>
            <w:r>
              <w:rPr>
                <w:color w:val="000000" w:themeColor="text1"/>
                <w:sz w:val="20"/>
                <w:szCs w:val="20"/>
              </w:rPr>
              <w:t xml:space="preserve">The functional review </w:t>
            </w:r>
            <w:r w:rsidR="00F82083">
              <w:rPr>
                <w:color w:val="000000" w:themeColor="text1"/>
                <w:sz w:val="20"/>
                <w:szCs w:val="20"/>
              </w:rPr>
              <w:t xml:space="preserve">was </w:t>
            </w:r>
            <w:r>
              <w:rPr>
                <w:color w:val="000000" w:themeColor="text1"/>
                <w:sz w:val="20"/>
                <w:szCs w:val="20"/>
              </w:rPr>
              <w:t xml:space="preserve">aimed </w:t>
            </w:r>
            <w:r w:rsidR="00F82083">
              <w:rPr>
                <w:color w:val="000000" w:themeColor="text1"/>
                <w:sz w:val="20"/>
                <w:szCs w:val="20"/>
              </w:rPr>
              <w:t>at</w:t>
            </w:r>
            <w:r>
              <w:rPr>
                <w:color w:val="000000" w:themeColor="text1"/>
                <w:sz w:val="20"/>
                <w:szCs w:val="20"/>
              </w:rPr>
              <w:t xml:space="preserve"> creat</w:t>
            </w:r>
            <w:r w:rsidR="00F82083">
              <w:rPr>
                <w:color w:val="000000" w:themeColor="text1"/>
                <w:sz w:val="20"/>
                <w:szCs w:val="20"/>
              </w:rPr>
              <w:t>ing</w:t>
            </w:r>
            <w:r>
              <w:rPr>
                <w:color w:val="000000" w:themeColor="text1"/>
                <w:sz w:val="20"/>
                <w:szCs w:val="20"/>
              </w:rPr>
              <w:t xml:space="preserve"> teams that would work more effectively. The Secretariat has also been working to improve efficiency through:</w:t>
            </w:r>
          </w:p>
          <w:p w14:paraId="2EC01ED4" w14:textId="1D11111E"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Providing training and guidance to staff on the use of artificial intelligence tools</w:t>
            </w:r>
          </w:p>
          <w:p w14:paraId="1B6B77AB" w14:textId="40536B5D"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Reviewing and streamlining the “terms of reference” for each staff</w:t>
            </w:r>
            <w:r w:rsidR="006E0FEF">
              <w:rPr>
                <w:color w:val="000000" w:themeColor="text1"/>
                <w:sz w:val="20"/>
                <w:szCs w:val="20"/>
              </w:rPr>
              <w:t xml:space="preserve"> member</w:t>
            </w:r>
            <w:r>
              <w:rPr>
                <w:color w:val="000000" w:themeColor="text1"/>
                <w:sz w:val="20"/>
                <w:szCs w:val="20"/>
              </w:rPr>
              <w:t xml:space="preserve"> </w:t>
            </w:r>
            <w:proofErr w:type="gramStart"/>
            <w:r>
              <w:rPr>
                <w:color w:val="000000" w:themeColor="text1"/>
                <w:sz w:val="20"/>
                <w:szCs w:val="20"/>
              </w:rPr>
              <w:t>in order to</w:t>
            </w:r>
            <w:proofErr w:type="gramEnd"/>
            <w:r>
              <w:rPr>
                <w:color w:val="000000" w:themeColor="text1"/>
                <w:sz w:val="20"/>
                <w:szCs w:val="20"/>
              </w:rPr>
              <w:t xml:space="preserve"> ensure clarity and clear deliverables</w:t>
            </w:r>
          </w:p>
          <w:p w14:paraId="04DAADFF" w14:textId="2995F0F5"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Reinforcing the use of the U</w:t>
            </w:r>
            <w:r w:rsidR="00412A7D">
              <w:rPr>
                <w:color w:val="000000" w:themeColor="text1"/>
                <w:sz w:val="20"/>
                <w:szCs w:val="20"/>
              </w:rPr>
              <w:t>nited Nations</w:t>
            </w:r>
            <w:r>
              <w:rPr>
                <w:color w:val="000000" w:themeColor="text1"/>
                <w:sz w:val="20"/>
                <w:szCs w:val="20"/>
              </w:rPr>
              <w:t xml:space="preserve"> tools for performance management</w:t>
            </w:r>
          </w:p>
          <w:p w14:paraId="5451BF11" w14:textId="1C854BD6" w:rsidR="008B78C3" w:rsidRPr="004146D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Fostering collaboration across the Secretariat (</w:t>
            </w:r>
            <w:r w:rsidR="00785061">
              <w:rPr>
                <w:color w:val="000000" w:themeColor="text1"/>
                <w:sz w:val="20"/>
                <w:szCs w:val="20"/>
              </w:rPr>
              <w:t>e.g.</w:t>
            </w:r>
            <w:r>
              <w:rPr>
                <w:color w:val="000000" w:themeColor="text1"/>
                <w:sz w:val="20"/>
                <w:szCs w:val="20"/>
              </w:rPr>
              <w:t xml:space="preserve"> almost </w:t>
            </w:r>
            <w:r w:rsidR="00C137CA">
              <w:rPr>
                <w:color w:val="000000" w:themeColor="text1"/>
                <w:sz w:val="20"/>
                <w:szCs w:val="20"/>
              </w:rPr>
              <w:t xml:space="preserve">all </w:t>
            </w:r>
            <w:r>
              <w:rPr>
                <w:color w:val="000000" w:themeColor="text1"/>
                <w:sz w:val="20"/>
                <w:szCs w:val="20"/>
              </w:rPr>
              <w:t>staff across substantive units provided specific inputs into the global report on collective progress in the implementation of the Framework)</w:t>
            </w:r>
          </w:p>
        </w:tc>
      </w:tr>
    </w:tbl>
    <w:p w14:paraId="53FFD311" w14:textId="63229989" w:rsidR="008B78C3" w:rsidRPr="006E7187" w:rsidRDefault="008B78C3" w:rsidP="00BB4E5D">
      <w:pPr>
        <w:pStyle w:val="CBDNormalNumber"/>
        <w:rPr>
          <w:rFonts w:eastAsiaTheme="minorEastAsia"/>
          <w:kern w:val="2"/>
          <w:lang w:val="en-CA" w:eastAsia="zh-CN"/>
          <w14:ligatures w14:val="standardContextual"/>
        </w:rPr>
      </w:pPr>
      <w:r w:rsidRPr="006E7187">
        <w:rPr>
          <w:u w:color="000000"/>
          <w:lang w:eastAsia="ko-KR"/>
        </w:rPr>
        <w:t>Some examples of efficiencies gained through the structural realignment of the Secretariat as part of the implementation of the functional review of the Secretariat include</w:t>
      </w:r>
      <w:r>
        <w:t xml:space="preserve"> benefits related to streamlining and more efficient coordination within the Secretariat. This </w:t>
      </w:r>
      <w:r w:rsidR="009332E5">
        <w:t>includes greater</w:t>
      </w:r>
      <w:r w:rsidRPr="004E2C3D">
        <w:t xml:space="preserve"> delegation of authority to the Heads of Divisions and Units</w:t>
      </w:r>
      <w:r w:rsidR="00A86B71">
        <w:t>,</w:t>
      </w:r>
      <w:r w:rsidRPr="004E2C3D">
        <w:t xml:space="preserve"> </w:t>
      </w:r>
      <w:r>
        <w:t xml:space="preserve">which is </w:t>
      </w:r>
      <w:r w:rsidR="00B36288">
        <w:t>under</w:t>
      </w:r>
      <w:r w:rsidR="00732C0F">
        <w:t xml:space="preserve"> </w:t>
      </w:r>
      <w:r w:rsidR="00B36288">
        <w:t xml:space="preserve">way with an </w:t>
      </w:r>
      <w:r w:rsidRPr="004E2C3D">
        <w:t>aim</w:t>
      </w:r>
      <w:r w:rsidR="00B36288">
        <w:t xml:space="preserve"> of</w:t>
      </w:r>
      <w:r w:rsidRPr="004E2C3D">
        <w:t xml:space="preserve"> enhancing managerial empowerment</w:t>
      </w:r>
      <w:r>
        <w:t xml:space="preserve">, </w:t>
      </w:r>
      <w:r w:rsidRPr="004E2C3D">
        <w:t>improv</w:t>
      </w:r>
      <w:r>
        <w:t>ing</w:t>
      </w:r>
      <w:r w:rsidRPr="004E2C3D">
        <w:t xml:space="preserve"> leadership </w:t>
      </w:r>
      <w:r>
        <w:t>and r</w:t>
      </w:r>
      <w:r w:rsidRPr="004E2C3D">
        <w:t>esponsibility,</w:t>
      </w:r>
      <w:r>
        <w:t xml:space="preserve"> further supporting timely decision-making,</w:t>
      </w:r>
      <w:r w:rsidRPr="004E2C3D">
        <w:t xml:space="preserve"> encourag</w:t>
      </w:r>
      <w:r>
        <w:t>ing</w:t>
      </w:r>
      <w:r w:rsidRPr="004E2C3D">
        <w:t xml:space="preserve"> initiative at the mid-management level and contribut</w:t>
      </w:r>
      <w:r>
        <w:t>ing</w:t>
      </w:r>
      <w:r w:rsidRPr="004E2C3D">
        <w:t xml:space="preserve"> to a more agile</w:t>
      </w:r>
      <w:r>
        <w:t xml:space="preserve"> </w:t>
      </w:r>
      <w:r w:rsidRPr="004E2C3D">
        <w:t>and responsive Secretariat.</w:t>
      </w:r>
      <w:r>
        <w:t xml:space="preserve"> The operational efficiencies were realized in the ability to redeploy the posts described above in a way that has had minimal impact on the work of the Secretariat.</w:t>
      </w:r>
    </w:p>
    <w:p w14:paraId="7296CDF2" w14:textId="77F1F0AE" w:rsidR="00DF3626" w:rsidRDefault="00DF3626" w:rsidP="00DF3626">
      <w:pPr>
        <w:pStyle w:val="CBDNormalNumber"/>
      </w:pPr>
      <w:r>
        <w:t>In addition to the actions taken by the Secretariat</w:t>
      </w:r>
      <w:r w:rsidR="00A86B71">
        <w:t>,</w:t>
      </w:r>
      <w:r>
        <w:t xml:space="preserve"> there are </w:t>
      </w:r>
      <w:proofErr w:type="gramStart"/>
      <w:r>
        <w:t>a number of</w:t>
      </w:r>
      <w:proofErr w:type="gramEnd"/>
      <w:r>
        <w:t xml:space="preserve"> </w:t>
      </w:r>
      <w:r w:rsidR="00A86B71">
        <w:t xml:space="preserve">UNEP </w:t>
      </w:r>
      <w:r>
        <w:t xml:space="preserve">initiatives aimed at improving efficiency. The </w:t>
      </w:r>
      <w:r w:rsidR="00A86B71">
        <w:t>UNEP</w:t>
      </w:r>
      <w:r>
        <w:t xml:space="preserve"> Corporate Services Division provides a platform for engagement among </w:t>
      </w:r>
      <w:r w:rsidR="00A86B71">
        <w:t>UNEP</w:t>
      </w:r>
      <w:r>
        <w:t xml:space="preserve">-administered </w:t>
      </w:r>
      <w:r w:rsidR="00173EFB" w:rsidRPr="00173EFB">
        <w:t>multilateral environmental agreements</w:t>
      </w:r>
      <w:r>
        <w:t xml:space="preserve">. The Division facilitates regular meetings of the </w:t>
      </w:r>
      <w:r w:rsidR="00173EFB" w:rsidRPr="00173EFB">
        <w:t>multilateral environmental agreement</w:t>
      </w:r>
      <w:r w:rsidR="00173EFB">
        <w:t xml:space="preserve"> </w:t>
      </w:r>
      <w:r>
        <w:t>administrative community, in which administrative colleagues</w:t>
      </w:r>
      <w:r w:rsidR="00C35F08">
        <w:t xml:space="preserve"> of the Convention on Biological Diversity</w:t>
      </w:r>
      <w:r>
        <w:t xml:space="preserve"> actively participate, to exchange knowledge, share best practices and strengthen collaboration across </w:t>
      </w:r>
      <w:r w:rsidR="00173EFB" w:rsidRPr="00173EFB">
        <w:t>multilateral environmental agreement</w:t>
      </w:r>
      <w:r w:rsidR="00173EFB">
        <w:t xml:space="preserve"> </w:t>
      </w:r>
      <w:r>
        <w:t xml:space="preserve">Secretariats. </w:t>
      </w:r>
      <w:r w:rsidR="00EE7B18">
        <w:t xml:space="preserve">Secretariats of </w:t>
      </w:r>
      <w:r w:rsidR="00A86B71">
        <w:t>UNEP</w:t>
      </w:r>
      <w:r>
        <w:t xml:space="preserve">-administered </w:t>
      </w:r>
      <w:r w:rsidR="00173EFB" w:rsidRPr="00173EFB">
        <w:t xml:space="preserve">multilateral environmental agreements </w:t>
      </w:r>
      <w:r>
        <w:t>are encouraged to work together, co-develop initiatives and establish communities of practice to enhance efficiency, promote innovation and realize operational synergies.</w:t>
      </w:r>
    </w:p>
    <w:p w14:paraId="1E67B4E0" w14:textId="06947896" w:rsidR="00DF3626" w:rsidRDefault="00DF3626" w:rsidP="00DF3626">
      <w:pPr>
        <w:pStyle w:val="CBDNormalNumber"/>
      </w:pPr>
      <w:r>
        <w:t xml:space="preserve">Any benchmarking exercise involving </w:t>
      </w:r>
      <w:r w:rsidR="00A86B71">
        <w:t>UNEP</w:t>
      </w:r>
      <w:r w:rsidR="00C35F08">
        <w:t xml:space="preserve">-administered </w:t>
      </w:r>
      <w:r w:rsidR="00173EFB" w:rsidRPr="00173EFB">
        <w:t>multilateral environmental agreements</w:t>
      </w:r>
      <w:r>
        <w:t xml:space="preserve">, aimed at building on existing shared-service models and accelerating the adoption of shared digital tools to enhance administrative synergies, would </w:t>
      </w:r>
      <w:r w:rsidR="009E1A01">
        <w:t xml:space="preserve">need to </w:t>
      </w:r>
      <w:r>
        <w:t xml:space="preserve">be facilitated by </w:t>
      </w:r>
      <w:r w:rsidR="00A86B71">
        <w:t>UNEP</w:t>
      </w:r>
      <w:r>
        <w:t xml:space="preserve"> in response to requests from Member States. This would provide an opportunity to consolidate current practices and promote greater collaboration and efficiency gains across the </w:t>
      </w:r>
      <w:r w:rsidR="00173EFB" w:rsidRPr="00173EFB">
        <w:t xml:space="preserve">multilateral environmental agreement </w:t>
      </w:r>
      <w:r>
        <w:t xml:space="preserve">community. </w:t>
      </w:r>
    </w:p>
    <w:p w14:paraId="0B92C7E0" w14:textId="6D048F41" w:rsidR="00DF3626" w:rsidRDefault="00DF3626" w:rsidP="00DF3626">
      <w:pPr>
        <w:pStyle w:val="CBDNormalNumber"/>
      </w:pPr>
      <w:r>
        <w:t xml:space="preserve">To strengthen operational performance, </w:t>
      </w:r>
      <w:r w:rsidR="00A86B71">
        <w:t>UNEP</w:t>
      </w:r>
      <w:r>
        <w:t xml:space="preserve"> is implementing a </w:t>
      </w:r>
      <w:r w:rsidR="00993943">
        <w:t>p</w:t>
      </w:r>
      <w:r>
        <w:t xml:space="preserve">rocess </w:t>
      </w:r>
      <w:r w:rsidR="00993943">
        <w:t>s</w:t>
      </w:r>
      <w:r>
        <w:t xml:space="preserve">implification </w:t>
      </w:r>
      <w:r w:rsidR="00993943">
        <w:t>p</w:t>
      </w:r>
      <w:r>
        <w:t xml:space="preserve">roject to review and streamline core administrative and operational workflows in the context of the UN80 Initiative. The first two phases of the </w:t>
      </w:r>
      <w:r w:rsidR="00F12C45">
        <w:t>p</w:t>
      </w:r>
      <w:r w:rsidR="00C35F08">
        <w:t>roject</w:t>
      </w:r>
      <w:r>
        <w:t xml:space="preserve"> concluded during the reporting period with a list of </w:t>
      </w:r>
      <w:r w:rsidR="00F12C45">
        <w:t xml:space="preserve">specific </w:t>
      </w:r>
      <w:r>
        <w:t>actions across various functional areas. These contribute to: (</w:t>
      </w:r>
      <w:r w:rsidR="00625F1B">
        <w:t>a</w:t>
      </w:r>
      <w:r>
        <w:t>) reducing duplicative and less value-adding process steps; (</w:t>
      </w:r>
      <w:r w:rsidR="00625F1B">
        <w:t>b</w:t>
      </w:r>
      <w:r>
        <w:t>) enhancing clarity in roles and responsibilities; and (</w:t>
      </w:r>
      <w:r w:rsidR="00625F1B">
        <w:t>c</w:t>
      </w:r>
      <w:r>
        <w:t xml:space="preserve">) streamlining </w:t>
      </w:r>
      <w:r w:rsidR="00F12C45">
        <w:t xml:space="preserve">the </w:t>
      </w:r>
      <w:r>
        <w:t xml:space="preserve">delegation of authority framework and bringing administrative decision-making closer to programme delivery. </w:t>
      </w:r>
      <w:r w:rsidR="00C35F08">
        <w:t xml:space="preserve">The </w:t>
      </w:r>
      <w:r w:rsidR="00A86B71">
        <w:t>UNEP</w:t>
      </w:r>
      <w:r w:rsidR="00C35F08">
        <w:t xml:space="preserve"> Corporate Services Division</w:t>
      </w:r>
      <w:r>
        <w:t xml:space="preserve"> is facilitating the roll</w:t>
      </w:r>
      <w:r w:rsidR="00740FDB">
        <w:t>-</w:t>
      </w:r>
      <w:r>
        <w:t xml:space="preserve">out of all relevant simplification efforts to </w:t>
      </w:r>
      <w:r w:rsidR="00C35F08">
        <w:t>the</w:t>
      </w:r>
      <w:r>
        <w:t xml:space="preserve"> Secretariat</w:t>
      </w:r>
      <w:r w:rsidR="00C35F08">
        <w:t xml:space="preserve"> of the Convention on Biological Diversity</w:t>
      </w:r>
      <w:r>
        <w:t xml:space="preserve">. </w:t>
      </w:r>
    </w:p>
    <w:p w14:paraId="28D6404C" w14:textId="134B6567" w:rsidR="008B78C3" w:rsidRDefault="00DF3626" w:rsidP="00DF3626">
      <w:pPr>
        <w:pStyle w:val="CBDNormalNumber"/>
      </w:pPr>
      <w:r>
        <w:t xml:space="preserve">The third phase of the </w:t>
      </w:r>
      <w:r w:rsidR="00F12C45">
        <w:t>p</w:t>
      </w:r>
      <w:r w:rsidR="00C35F08">
        <w:t>roject</w:t>
      </w:r>
      <w:r>
        <w:t xml:space="preserve"> will identify additional internal processes that can be standardized and applied more consistently and will define a fit-for-purpose administrative and operational support model across </w:t>
      </w:r>
      <w:r w:rsidR="00A066A2">
        <w:t>UNEP</w:t>
      </w:r>
      <w:r>
        <w:t xml:space="preserve"> and </w:t>
      </w:r>
      <w:r w:rsidR="00D40D5A" w:rsidRPr="00D40D5A">
        <w:t>multilateral environmental agreement</w:t>
      </w:r>
      <w:r w:rsidR="00D40D5A">
        <w:t xml:space="preserve"> </w:t>
      </w:r>
      <w:r>
        <w:t>Secretariats. This work is also aligned with the objectives of the UN80 initiative, which promotes greater efficiency, simplification, harmonization and the optimal use of resources across the U</w:t>
      </w:r>
      <w:r w:rsidR="00362457">
        <w:t>nited Nations</w:t>
      </w:r>
      <w:r>
        <w:t xml:space="preserve"> system. </w:t>
      </w:r>
      <w:r w:rsidR="00362457">
        <w:t xml:space="preserve">The </w:t>
      </w:r>
      <w:r>
        <w:t>Secretariat</w:t>
      </w:r>
      <w:r w:rsidR="00362457">
        <w:t xml:space="preserve"> of the Convention </w:t>
      </w:r>
      <w:r>
        <w:t xml:space="preserve">will continue to receive support from </w:t>
      </w:r>
      <w:r w:rsidR="00015192">
        <w:t xml:space="preserve">the </w:t>
      </w:r>
      <w:r w:rsidR="00A066A2">
        <w:t>UNEP</w:t>
      </w:r>
      <w:r w:rsidR="00015192">
        <w:t xml:space="preserve"> Corporate Services Division</w:t>
      </w:r>
      <w:r>
        <w:t xml:space="preserve"> on </w:t>
      </w:r>
      <w:r w:rsidR="00F12C45">
        <w:t xml:space="preserve">the </w:t>
      </w:r>
      <w:r>
        <w:t>roll</w:t>
      </w:r>
      <w:r w:rsidR="00740FDB">
        <w:t>-</w:t>
      </w:r>
      <w:r>
        <w:t xml:space="preserve">out of simplified processes emerging from </w:t>
      </w:r>
      <w:r w:rsidR="00740FDB">
        <w:t>the third p</w:t>
      </w:r>
      <w:r>
        <w:t xml:space="preserve">hase. Updates on </w:t>
      </w:r>
      <w:r w:rsidR="00164C0B">
        <w:t>w</w:t>
      </w:r>
      <w:r>
        <w:t xml:space="preserve">ork </w:t>
      </w:r>
      <w:r w:rsidR="00164C0B">
        <w:t>p</w:t>
      </w:r>
      <w:r>
        <w:t>ackage 27 of the UN80 Initiative Action</w:t>
      </w:r>
      <w:r w:rsidR="00857BF8">
        <w:t xml:space="preserve"> Plan</w:t>
      </w:r>
      <w:r>
        <w:t xml:space="preserve"> will be made available as they emerge.</w:t>
      </w:r>
    </w:p>
    <w:p w14:paraId="0672C8D8" w14:textId="4E7DC9ED" w:rsidR="008B78C3" w:rsidRDefault="008B78C3" w:rsidP="002537BE">
      <w:pPr>
        <w:pStyle w:val="CBDH1"/>
      </w:pPr>
      <w:r w:rsidRPr="003F1A75">
        <w:lastRenderedPageBreak/>
        <w:t>I</w:t>
      </w:r>
      <w:r>
        <w:t>V</w:t>
      </w:r>
      <w:r w:rsidRPr="003F1A75">
        <w:t>.</w:t>
      </w:r>
      <w:r w:rsidRPr="003F1A75">
        <w:tab/>
      </w:r>
      <w:r>
        <w:t xml:space="preserve">Additional administrative and budgetary matters related to organizing and supporting participation in </w:t>
      </w:r>
      <w:r w:rsidR="00A93302">
        <w:t>i</w:t>
      </w:r>
      <w:r>
        <w:t xml:space="preserve">ntergovernmental meetings </w:t>
      </w:r>
    </w:p>
    <w:p w14:paraId="4E77BD15" w14:textId="4ADF8B94" w:rsidR="00DF3626" w:rsidRDefault="00DF3626" w:rsidP="00DF3626">
      <w:pPr>
        <w:pStyle w:val="CBDNormalNumber"/>
      </w:pPr>
      <w:r>
        <w:t xml:space="preserve">The budgets of </w:t>
      </w:r>
      <w:r w:rsidR="00375429">
        <w:t>i</w:t>
      </w:r>
      <w:r>
        <w:t xml:space="preserve">ntergovernmental meetings </w:t>
      </w:r>
      <w:r w:rsidR="00F1274E">
        <w:t>include</w:t>
      </w:r>
      <w:r>
        <w:t xml:space="preserve"> the cost of the venue and the Secretariat’s support for the meetings. The costs related to the venue and Secretariat support are part of the core budget. </w:t>
      </w:r>
      <w:r w:rsidR="00BE6717">
        <w:t>T</w:t>
      </w:r>
      <w:r>
        <w:t>wo trust funds support participation in meetings</w:t>
      </w:r>
      <w:r w:rsidR="00BE6717">
        <w:t>:</w:t>
      </w:r>
      <w:r>
        <w:t xml:space="preserve"> BZ</w:t>
      </w:r>
      <w:r w:rsidR="00306A02">
        <w:t xml:space="preserve"> </w:t>
      </w:r>
      <w:r>
        <w:t>and VB.</w:t>
      </w:r>
    </w:p>
    <w:p w14:paraId="629D9CED" w14:textId="21EDAAD0" w:rsidR="00DF3626" w:rsidRDefault="00DF3626" w:rsidP="00DF3626">
      <w:pPr>
        <w:pStyle w:val="CBDNormalNumber"/>
      </w:pPr>
      <w:r>
        <w:t xml:space="preserve">Document </w:t>
      </w:r>
      <w:hyperlink r:id="rId42" w:history="1">
        <w:r w:rsidR="0011727E" w:rsidRPr="00074C4C">
          <w:rPr>
            <w:rStyle w:val="Hyperlink"/>
          </w:rPr>
          <w:t>CBD/COP/17/3</w:t>
        </w:r>
      </w:hyperlink>
      <w:r w:rsidR="0011727E" w:rsidRPr="0011727E">
        <w:t>-</w:t>
      </w:r>
      <w:hyperlink r:id="rId43" w:history="1">
        <w:r w:rsidR="0011727E" w:rsidRPr="004475D6">
          <w:rPr>
            <w:rStyle w:val="Hyperlink"/>
          </w:rPr>
          <w:t>CBD/CP/MOP/12/4</w:t>
        </w:r>
      </w:hyperlink>
      <w:r w:rsidR="0011727E" w:rsidRPr="0011727E">
        <w:t>-</w:t>
      </w:r>
      <w:hyperlink r:id="rId44" w:history="1">
        <w:r w:rsidR="0011727E" w:rsidRPr="004C1D07">
          <w:rPr>
            <w:rStyle w:val="Hyperlink"/>
          </w:rPr>
          <w:t>CBD/NP/MOP/6/4</w:t>
        </w:r>
      </w:hyperlink>
      <w:r>
        <w:t xml:space="preserve"> provides estimates of the meeting costs, as well as the participation related costs, for the 2025</w:t>
      </w:r>
      <w:r w:rsidR="00375429">
        <w:t>–</w:t>
      </w:r>
      <w:r>
        <w:t>2026 period. Detailed tables on funding of participation for the 2025</w:t>
      </w:r>
      <w:r w:rsidR="00375429">
        <w:t>–</w:t>
      </w:r>
      <w:r>
        <w:t xml:space="preserve">2026 period, including the funding for </w:t>
      </w:r>
      <w:r w:rsidR="00173EFB">
        <w:t>l</w:t>
      </w:r>
      <w:r w:rsidR="009659ED">
        <w:t xml:space="preserve">east </w:t>
      </w:r>
      <w:r w:rsidR="00173EFB">
        <w:t>d</w:t>
      </w:r>
      <w:r w:rsidR="009659ED">
        <w:t xml:space="preserve">eveloped </w:t>
      </w:r>
      <w:r w:rsidR="00173EFB">
        <w:t>c</w:t>
      </w:r>
      <w:r w:rsidR="009659ED">
        <w:t>ountrie</w:t>
      </w:r>
      <w:r>
        <w:t>s</w:t>
      </w:r>
      <w:r w:rsidR="009659ED">
        <w:t xml:space="preserve"> </w:t>
      </w:r>
      <w:r>
        <w:t xml:space="preserve">and </w:t>
      </w:r>
      <w:r w:rsidR="00173EFB">
        <w:t>s</w:t>
      </w:r>
      <w:r w:rsidR="009659ED">
        <w:t xml:space="preserve">mall </w:t>
      </w:r>
      <w:r w:rsidR="00173EFB">
        <w:t>i</w:t>
      </w:r>
      <w:r w:rsidR="009659ED">
        <w:t xml:space="preserve">sland </w:t>
      </w:r>
      <w:r w:rsidR="00173EFB">
        <w:t>d</w:t>
      </w:r>
      <w:r w:rsidR="009659ED">
        <w:t xml:space="preserve">eveloping </w:t>
      </w:r>
      <w:r w:rsidR="006F1995">
        <w:t>S</w:t>
      </w:r>
      <w:r w:rsidR="009659ED">
        <w:t>tates</w:t>
      </w:r>
      <w:r>
        <w:t>, as well as the size and composition of Party delegations</w:t>
      </w:r>
      <w:r w:rsidR="006F1995">
        <w:t>,</w:t>
      </w:r>
      <w:r>
        <w:t xml:space="preserve"> </w:t>
      </w:r>
      <w:r w:rsidR="00D33B86">
        <w:t xml:space="preserve">will be made </w:t>
      </w:r>
      <w:r>
        <w:t xml:space="preserve">available in </w:t>
      </w:r>
      <w:r w:rsidR="00D33B86">
        <w:t>an</w:t>
      </w:r>
      <w:r>
        <w:t xml:space="preserve"> </w:t>
      </w:r>
      <w:r w:rsidRPr="002537BE">
        <w:t>information document.</w:t>
      </w:r>
    </w:p>
    <w:p w14:paraId="539A292E" w14:textId="77777777" w:rsidR="00DF3626" w:rsidRPr="00DF3626" w:rsidRDefault="00DF3626" w:rsidP="00DF3626">
      <w:pPr>
        <w:pStyle w:val="CBDNormalNumber"/>
        <w:numPr>
          <w:ilvl w:val="0"/>
          <w:numId w:val="0"/>
        </w:numPr>
        <w:ind w:left="567"/>
        <w:rPr>
          <w:i/>
          <w:iCs/>
        </w:rPr>
      </w:pPr>
      <w:r w:rsidRPr="00DF3626">
        <w:rPr>
          <w:i/>
          <w:iCs/>
        </w:rPr>
        <w:t>Budget for meetings costs for the venue and Secretariat support for the meeting</w:t>
      </w:r>
    </w:p>
    <w:p w14:paraId="6DDF06B7" w14:textId="56963F79" w:rsidR="00DF3626" w:rsidRDefault="00DF3626" w:rsidP="00DF3626">
      <w:pPr>
        <w:pStyle w:val="CBDNormalNumber"/>
      </w:pPr>
      <w:r>
        <w:t>During the period 2025</w:t>
      </w:r>
      <w:r w:rsidR="00D33B86">
        <w:t>–</w:t>
      </w:r>
      <w:r>
        <w:t xml:space="preserve">2026, the actual expenditure under the core budget was higher than </w:t>
      </w:r>
      <w:r w:rsidR="00316B41">
        <w:t>that which</w:t>
      </w:r>
      <w:r>
        <w:t xml:space="preserve"> </w:t>
      </w:r>
      <w:r w:rsidR="00316B41">
        <w:t>w</w:t>
      </w:r>
      <w:r>
        <w:t xml:space="preserve">as included in the original approved budget. The over expenditure was due to the addition of two meetings, i.e. the resumed in-person sessions of </w:t>
      </w:r>
      <w:r w:rsidR="00917056">
        <w:t xml:space="preserve">the sixteenth meeting of the Conference of the Parties, the eleventh meeting of the Conference of the Parties serving as the meeting of the Parties to the Cartagena Protocol and the </w:t>
      </w:r>
      <w:r w:rsidR="00E95C7E">
        <w:t xml:space="preserve">fifth meeting of the Conference of the Parties serving as the meeting of the Parties to the Nagoya Protocol </w:t>
      </w:r>
      <w:r>
        <w:t xml:space="preserve">and the additional </w:t>
      </w:r>
      <w:r w:rsidR="005D71D2">
        <w:t xml:space="preserve">meeting </w:t>
      </w:r>
      <w:r>
        <w:t xml:space="preserve">of </w:t>
      </w:r>
      <w:r w:rsidR="009659ED">
        <w:t>the Subsidiary Body on Implementation</w:t>
      </w:r>
      <w:r>
        <w:t xml:space="preserve">, during the intersessional period. These meetings were not included in the approved budget. The costs of these meetings </w:t>
      </w:r>
      <w:proofErr w:type="gramStart"/>
      <w:r>
        <w:t>was</w:t>
      </w:r>
      <w:proofErr w:type="gramEnd"/>
      <w:r>
        <w:t xml:space="preserve"> $1.1m</w:t>
      </w:r>
      <w:r w:rsidR="003F025A">
        <w:t>illion</w:t>
      </w:r>
      <w:r>
        <w:t>. The Secretariat was able to reduce the costs for other meetings, but there is a projected overall additional cost of $880</w:t>
      </w:r>
      <w:r w:rsidR="00796360">
        <w:t xml:space="preserve">,000 </w:t>
      </w:r>
      <w:r>
        <w:t>on the meeting costs budget line for 2025</w:t>
      </w:r>
      <w:r w:rsidR="00E95C7E">
        <w:t>–</w:t>
      </w:r>
      <w:r>
        <w:t xml:space="preserve">2026. </w:t>
      </w:r>
    </w:p>
    <w:p w14:paraId="201191D8" w14:textId="4B3F0EDA" w:rsidR="00DF3626" w:rsidRDefault="00E802FA" w:rsidP="00DF3626">
      <w:pPr>
        <w:pStyle w:val="CBDNormalNumber"/>
      </w:pPr>
      <w:r>
        <w:t>By d</w:t>
      </w:r>
      <w:r w:rsidR="00DF3626">
        <w:t>ecision</w:t>
      </w:r>
      <w:r w:rsidR="007329F5">
        <w:t>s</w:t>
      </w:r>
      <w:r w:rsidR="00DF3626">
        <w:t xml:space="preserve"> </w:t>
      </w:r>
      <w:hyperlink r:id="rId45" w:history="1">
        <w:r w:rsidR="00DF3626" w:rsidRPr="00BB4E5D">
          <w:rPr>
            <w:rStyle w:val="Hyperlink"/>
          </w:rPr>
          <w:t>16/29</w:t>
        </w:r>
      </w:hyperlink>
      <w:r>
        <w:t>,</w:t>
      </w:r>
      <w:r w:rsidR="00813143">
        <w:t xml:space="preserve"> </w:t>
      </w:r>
      <w:hyperlink r:id="rId46" w:history="1">
        <w:r w:rsidR="00CF524B" w:rsidRPr="007329F5">
          <w:rPr>
            <w:rStyle w:val="Hyperlink"/>
          </w:rPr>
          <w:t>CP</w:t>
        </w:r>
        <w:r w:rsidR="00A16DBA" w:rsidRPr="007329F5">
          <w:rPr>
            <w:rStyle w:val="Hyperlink"/>
          </w:rPr>
          <w:t>-11/12</w:t>
        </w:r>
      </w:hyperlink>
      <w:r w:rsidR="006C3EC8">
        <w:t xml:space="preserve"> and </w:t>
      </w:r>
      <w:hyperlink r:id="rId47" w:history="1">
        <w:r w:rsidR="006C3EC8" w:rsidRPr="007329F5">
          <w:rPr>
            <w:rStyle w:val="Hyperlink"/>
          </w:rPr>
          <w:t>NP-5/</w:t>
        </w:r>
        <w:r w:rsidR="00A64AFB" w:rsidRPr="007329F5">
          <w:rPr>
            <w:rStyle w:val="Hyperlink"/>
          </w:rPr>
          <w:t>13</w:t>
        </w:r>
      </w:hyperlink>
      <w:r w:rsidR="00550122">
        <w:t>,</w:t>
      </w:r>
      <w:r w:rsidR="00DF3626">
        <w:t xml:space="preserve"> the Executive Secretary </w:t>
      </w:r>
      <w:r>
        <w:t xml:space="preserve">was authorized </w:t>
      </w:r>
      <w:r w:rsidR="00DF3626">
        <w:t xml:space="preserve">to draw an amount not exceeding $400,000 from the unspent balance of the General Trust Funds of the Convention and the Protocols, to cover the additional expenditures resulting from the in-person resumed sessions. </w:t>
      </w:r>
    </w:p>
    <w:p w14:paraId="5D14CC94" w14:textId="70A3E985" w:rsidR="00DF3626" w:rsidRDefault="00DF3626" w:rsidP="00DF3626">
      <w:pPr>
        <w:pStyle w:val="CBDNormalNumber"/>
      </w:pPr>
      <w:proofErr w:type="spellStart"/>
      <w:r>
        <w:t>Overexpenditure</w:t>
      </w:r>
      <w:proofErr w:type="spellEnd"/>
      <w:r>
        <w:t xml:space="preserve"> on meeting costs that cannot be covered through savings under the staff budget line arising from vacancies during the 2025</w:t>
      </w:r>
      <w:r w:rsidR="005D6392">
        <w:t>–</w:t>
      </w:r>
      <w:r>
        <w:t xml:space="preserve">2026 biennium </w:t>
      </w:r>
      <w:r w:rsidR="00321859">
        <w:t>are</w:t>
      </w:r>
      <w:r>
        <w:t xml:space="preserve"> absorbed under the provisions provided in </w:t>
      </w:r>
      <w:r w:rsidR="005D6392">
        <w:t>d</w:t>
      </w:r>
      <w:r>
        <w:t xml:space="preserve">ecision </w:t>
      </w:r>
      <w:hyperlink r:id="rId48" w:tgtFrame="_blank" w:history="1">
        <w:r w:rsidR="00BB4E5D" w:rsidRPr="00BB4E5D">
          <w:rPr>
            <w:rStyle w:val="Hyperlink"/>
          </w:rPr>
          <w:t>16/29</w:t>
        </w:r>
      </w:hyperlink>
      <w:r>
        <w:t>.</w:t>
      </w:r>
    </w:p>
    <w:p w14:paraId="01F9440D" w14:textId="62E53A3A" w:rsidR="00DF3626" w:rsidRDefault="00DF3626" w:rsidP="00DF3626">
      <w:pPr>
        <w:pStyle w:val="CBDNormalNumber"/>
      </w:pPr>
      <w:r>
        <w:t>In accordance with the approved budget provisions, the Executive Secretary is authorized to transfer resources among the main appropriation lines, up to an aggregate of 15</w:t>
      </w:r>
      <w:r w:rsidR="003042DB">
        <w:t>%</w:t>
      </w:r>
      <w:r>
        <w:t xml:space="preserve"> of the total programme budget, subject to a maximum transfer of 25</w:t>
      </w:r>
      <w:r w:rsidR="003042DB">
        <w:t>%</w:t>
      </w:r>
      <w:r>
        <w:t xml:space="preserve"> of any individual appropriation line. The </w:t>
      </w:r>
      <w:proofErr w:type="spellStart"/>
      <w:r>
        <w:t>overexpenditure</w:t>
      </w:r>
      <w:proofErr w:type="spellEnd"/>
      <w:r>
        <w:t xml:space="preserve"> on the meetings budget line was 18% of the budget line for meetings and much less than 15% of the total budget</w:t>
      </w:r>
      <w:r w:rsidR="003F025A">
        <w:t>. Accordingly</w:t>
      </w:r>
      <w:r w:rsidR="000E102A">
        <w:t>,</w:t>
      </w:r>
      <w:r>
        <w:t xml:space="preserve"> </w:t>
      </w:r>
      <w:r w:rsidR="000E102A">
        <w:t xml:space="preserve">the </w:t>
      </w:r>
      <w:r>
        <w:t xml:space="preserve">transfer </w:t>
      </w:r>
      <w:r w:rsidR="003F025A">
        <w:t xml:space="preserve">fell </w:t>
      </w:r>
      <w:r>
        <w:t xml:space="preserve">within the authority of the Executive Secretary. </w:t>
      </w:r>
      <w:r w:rsidR="00B76EAC">
        <w:t>In a</w:t>
      </w:r>
      <w:r>
        <w:t xml:space="preserve">ddition, the </w:t>
      </w:r>
      <w:proofErr w:type="spellStart"/>
      <w:r>
        <w:t>underexpenditure</w:t>
      </w:r>
      <w:proofErr w:type="spellEnd"/>
      <w:r>
        <w:t xml:space="preserve"> on the staffing budget line was $886</w:t>
      </w:r>
      <w:r w:rsidR="000E102A">
        <w:t>,000</w:t>
      </w:r>
      <w:r>
        <w:t>,</w:t>
      </w:r>
      <w:r w:rsidR="00F822AA">
        <w:t xml:space="preserve"> and</w:t>
      </w:r>
      <w:r>
        <w:t xml:space="preserve"> therefore the </w:t>
      </w:r>
      <w:proofErr w:type="spellStart"/>
      <w:r>
        <w:t>overexpenditure</w:t>
      </w:r>
      <w:proofErr w:type="spellEnd"/>
      <w:r>
        <w:t xml:space="preserve"> on the meeting costs will be offset by the </w:t>
      </w:r>
      <w:proofErr w:type="spellStart"/>
      <w:r>
        <w:t>underexpenditure</w:t>
      </w:r>
      <w:proofErr w:type="spellEnd"/>
      <w:r>
        <w:t xml:space="preserve"> on the staffing budget line.</w:t>
      </w:r>
    </w:p>
    <w:p w14:paraId="52B46AFB" w14:textId="77777777" w:rsidR="00DF3626" w:rsidRPr="00DF3626" w:rsidRDefault="00DF3626" w:rsidP="00DF3626">
      <w:pPr>
        <w:pStyle w:val="CBDNormalNumber"/>
        <w:numPr>
          <w:ilvl w:val="0"/>
          <w:numId w:val="0"/>
        </w:numPr>
        <w:ind w:left="567"/>
        <w:rPr>
          <w:i/>
          <w:iCs/>
        </w:rPr>
      </w:pPr>
      <w:r w:rsidRPr="00DF3626">
        <w:rPr>
          <w:i/>
          <w:iCs/>
        </w:rPr>
        <w:t>Facilitating the participation of Parties</w:t>
      </w:r>
    </w:p>
    <w:p w14:paraId="6E790B3B" w14:textId="5A55C684" w:rsidR="00DF3626" w:rsidRDefault="00DF3626" w:rsidP="00DF3626">
      <w:pPr>
        <w:pStyle w:val="CBDNormalNumber"/>
      </w:pPr>
      <w:r>
        <w:t xml:space="preserve">In decision </w:t>
      </w:r>
      <w:hyperlink r:id="rId49" w:tgtFrame="_blank" w:history="1">
        <w:r w:rsidR="00BB4E5D" w:rsidRPr="00BB4E5D">
          <w:rPr>
            <w:rStyle w:val="Hyperlink"/>
          </w:rPr>
          <w:t>14/37</w:t>
        </w:r>
      </w:hyperlink>
      <w:r>
        <w:t>, the Conference of the Parties requested the Executive Secretary to present proposals to revise the structure and rules related to the Special Voluntary Trust Fund for Facilitating the Participation of Parties in the Convention Process (</w:t>
      </w:r>
      <w:r w:rsidR="00611560">
        <w:t xml:space="preserve">the </w:t>
      </w:r>
      <w:r>
        <w:t xml:space="preserve">BZ Trust Fund), with a view to addressing the persistent lack of predictable and sustainable funding and ensuring that the Fund is focused on providing support to Parties most in need. </w:t>
      </w:r>
    </w:p>
    <w:p w14:paraId="446631BA" w14:textId="4D6EF3FC" w:rsidR="00DF3626" w:rsidRDefault="00C56E79" w:rsidP="00DF3626">
      <w:pPr>
        <w:pStyle w:val="CBDNormalNumber"/>
      </w:pPr>
      <w:r>
        <w:t>Through d</w:t>
      </w:r>
      <w:r w:rsidR="00DF3626">
        <w:t xml:space="preserve">ecisions </w:t>
      </w:r>
      <w:hyperlink r:id="rId50" w:tgtFrame="_blank" w:history="1">
        <w:r w:rsidR="00BB4E5D" w:rsidRPr="00BB4E5D">
          <w:rPr>
            <w:rStyle w:val="Hyperlink"/>
          </w:rPr>
          <w:t>16/25</w:t>
        </w:r>
      </w:hyperlink>
      <w:r w:rsidR="00BB4E5D" w:rsidRPr="00BB4E5D">
        <w:t xml:space="preserve"> and </w:t>
      </w:r>
      <w:hyperlink r:id="rId51" w:tgtFrame="_blank" w:history="1">
        <w:r w:rsidR="00BB4E5D" w:rsidRPr="00BB4E5D">
          <w:rPr>
            <w:rStyle w:val="Hyperlink"/>
          </w:rPr>
          <w:t>16/28</w:t>
        </w:r>
      </w:hyperlink>
      <w:r w:rsidR="00DF3626">
        <w:t xml:space="preserve">, </w:t>
      </w:r>
      <w:r>
        <w:t xml:space="preserve">the Conference of the Parties </w:t>
      </w:r>
      <w:r w:rsidR="000B2860">
        <w:t>underlined</w:t>
      </w:r>
      <w:r w:rsidR="00DF3626">
        <w:t xml:space="preserve"> the importance of </w:t>
      </w:r>
      <w:r w:rsidR="00775235">
        <w:t xml:space="preserve">the </w:t>
      </w:r>
      <w:r w:rsidR="00DF3626">
        <w:t xml:space="preserve">participation </w:t>
      </w:r>
      <w:r w:rsidR="000B2860">
        <w:t xml:space="preserve">of </w:t>
      </w:r>
      <w:r w:rsidR="00DF3626">
        <w:t>developing country Parties, in particular least developed countries</w:t>
      </w:r>
      <w:r w:rsidR="00775235">
        <w:t xml:space="preserve"> and</w:t>
      </w:r>
      <w:r w:rsidR="00DF3626">
        <w:t xml:space="preserve"> small island developing States, and Parties with economies in transition. </w:t>
      </w:r>
    </w:p>
    <w:p w14:paraId="1F8E921A" w14:textId="1262D1DA" w:rsidR="00DF3626" w:rsidRDefault="00DF3626" w:rsidP="00DF3626">
      <w:pPr>
        <w:pStyle w:val="CBDNormalNumber"/>
      </w:pPr>
      <w:r>
        <w:lastRenderedPageBreak/>
        <w:t>The Secretariat conducted a survey among the Secretariats of global multilateral environmental agreements to collect information on participation support mechanisms under other multilateral environmental agreements</w:t>
      </w:r>
      <w:r w:rsidR="007569E6">
        <w:t>.</w:t>
      </w:r>
      <w:r w:rsidR="00036E7C">
        <w:rPr>
          <w:rStyle w:val="FootnoteReference"/>
        </w:rPr>
        <w:footnoteReference w:id="9"/>
      </w:r>
    </w:p>
    <w:p w14:paraId="3B87A7A4" w14:textId="74195E40" w:rsidR="00DF3626" w:rsidRDefault="00DF3626" w:rsidP="00DF3626">
      <w:pPr>
        <w:pStyle w:val="CBDNormalNumber"/>
      </w:pPr>
      <w:r>
        <w:t>The Executive Secretary periodically sen</w:t>
      </w:r>
      <w:r w:rsidR="003F025A">
        <w:t>t</w:t>
      </w:r>
      <w:r>
        <w:t xml:space="preserve"> letters to all Parties inviting voluntary contributions. In the same communication</w:t>
      </w:r>
      <w:r w:rsidR="00B07D94">
        <w:t>s</w:t>
      </w:r>
      <w:r>
        <w:t xml:space="preserve">, Parties eligible for funding </w:t>
      </w:r>
      <w:r w:rsidR="00B07D94">
        <w:t xml:space="preserve">were </w:t>
      </w:r>
      <w:r>
        <w:t>encouraged to explore alternative sources of funding. The Executive Secretary also continue</w:t>
      </w:r>
      <w:r w:rsidR="003F025A">
        <w:t>d</w:t>
      </w:r>
      <w:r>
        <w:t xml:space="preserve"> to emphasize the importance of participation support during bilateral meetings with Parties and with non-governmental actors, with a view to mobilizing alternative sources of funding.</w:t>
      </w:r>
    </w:p>
    <w:p w14:paraId="7C8FA88F" w14:textId="501987F4" w:rsidR="008B78C3" w:rsidRDefault="00DF3626" w:rsidP="00DF3626">
      <w:pPr>
        <w:pStyle w:val="CBDNormalNumber"/>
      </w:pPr>
      <w:r>
        <w:t xml:space="preserve">The contribution trends for both trust funds, as presented in figures </w:t>
      </w:r>
      <w:r w:rsidR="00B74E77">
        <w:t>I</w:t>
      </w:r>
      <w:r>
        <w:t xml:space="preserve"> and </w:t>
      </w:r>
      <w:r w:rsidR="00B74E77">
        <w:t>II below</w:t>
      </w:r>
      <w:r>
        <w:t>, depict a downward trend in the overall funding levels for supporting the participation of eligible Parties and indigenous peoples and local communities.</w:t>
      </w:r>
    </w:p>
    <w:p w14:paraId="1442A011" w14:textId="30EAC485" w:rsidR="0025364B" w:rsidRDefault="006E483F" w:rsidP="002537BE">
      <w:pPr>
        <w:tabs>
          <w:tab w:val="clear" w:pos="567"/>
          <w:tab w:val="clear" w:pos="1134"/>
          <w:tab w:val="clear" w:pos="1701"/>
          <w:tab w:val="clear" w:pos="2268"/>
        </w:tabs>
        <w:ind w:left="567"/>
        <w:jc w:val="left"/>
      </w:pPr>
      <w:r>
        <w:br w:type="page"/>
      </w:r>
      <w:r w:rsidR="00DF3626" w:rsidRPr="00DF3626">
        <w:lastRenderedPageBreak/>
        <w:t xml:space="preserve">Figure </w:t>
      </w:r>
      <w:r w:rsidR="00811812">
        <w:t>I</w:t>
      </w:r>
    </w:p>
    <w:p w14:paraId="5F61D3D4" w14:textId="000CE9F9" w:rsidR="00DF3626" w:rsidRPr="0025364B" w:rsidRDefault="00DF3626" w:rsidP="002537BE">
      <w:pPr>
        <w:pStyle w:val="CBDNormalNumber"/>
        <w:numPr>
          <w:ilvl w:val="0"/>
          <w:numId w:val="0"/>
        </w:numPr>
        <w:spacing w:before="0"/>
        <w:ind w:left="567"/>
        <w:jc w:val="left"/>
        <w:rPr>
          <w:b/>
          <w:bCs/>
        </w:rPr>
      </w:pPr>
      <w:r w:rsidRPr="0025364B">
        <w:rPr>
          <w:b/>
          <w:bCs/>
        </w:rPr>
        <w:t xml:space="preserve">BZ Special Voluntary Trust Fund </w:t>
      </w:r>
      <w:r w:rsidR="00127D1D">
        <w:rPr>
          <w:b/>
          <w:bCs/>
        </w:rPr>
        <w:t>to</w:t>
      </w:r>
      <w:r w:rsidR="00127D1D" w:rsidRPr="0025364B">
        <w:rPr>
          <w:b/>
          <w:bCs/>
        </w:rPr>
        <w:t xml:space="preserve"> </w:t>
      </w:r>
      <w:r w:rsidRPr="0025364B">
        <w:rPr>
          <w:b/>
          <w:bCs/>
        </w:rPr>
        <w:t xml:space="preserve">facilitate the </w:t>
      </w:r>
      <w:r w:rsidR="0025364B" w:rsidRPr="0025364B">
        <w:rPr>
          <w:b/>
          <w:bCs/>
        </w:rPr>
        <w:t>participation</w:t>
      </w:r>
      <w:r w:rsidRPr="0025364B">
        <w:rPr>
          <w:b/>
          <w:bCs/>
        </w:rPr>
        <w:t xml:space="preserve"> of eligible Parties</w:t>
      </w:r>
      <w:r w:rsidR="00127D1D">
        <w:rPr>
          <w:b/>
          <w:bCs/>
        </w:rPr>
        <w:t>,</w:t>
      </w:r>
      <w:r w:rsidRPr="0025364B">
        <w:rPr>
          <w:b/>
          <w:bCs/>
        </w:rPr>
        <w:t xml:space="preserve"> contribution trend for the years 2017-2026</w:t>
      </w:r>
    </w:p>
    <w:p w14:paraId="52AE07E4" w14:textId="42CC907F" w:rsidR="0025364B" w:rsidRDefault="00DF3626" w:rsidP="00DF3626">
      <w:pPr>
        <w:pStyle w:val="CBDNormalNumber"/>
        <w:numPr>
          <w:ilvl w:val="0"/>
          <w:numId w:val="0"/>
        </w:numPr>
        <w:ind w:left="567"/>
      </w:pPr>
      <w:r w:rsidRPr="004F774A">
        <w:rPr>
          <w:rFonts w:eastAsia="Calibri"/>
          <w:noProof/>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3A0C3F3D" w14:textId="193F9F53" w:rsidR="0025364B" w:rsidRDefault="00DF3626" w:rsidP="002537BE">
      <w:pPr>
        <w:pStyle w:val="CBDNormalNumber"/>
        <w:numPr>
          <w:ilvl w:val="0"/>
          <w:numId w:val="0"/>
        </w:numPr>
        <w:spacing w:after="0"/>
        <w:ind w:left="567"/>
      </w:pPr>
      <w:r w:rsidRPr="00DF3626">
        <w:t xml:space="preserve">Figure </w:t>
      </w:r>
      <w:r w:rsidR="00811812">
        <w:t>II</w:t>
      </w:r>
    </w:p>
    <w:p w14:paraId="73279847" w14:textId="3EE8C1C2" w:rsidR="00DF3626" w:rsidRPr="0025364B" w:rsidRDefault="00DF3626" w:rsidP="002537BE">
      <w:pPr>
        <w:pStyle w:val="CBDNormalNumber"/>
        <w:numPr>
          <w:ilvl w:val="0"/>
          <w:numId w:val="0"/>
        </w:numPr>
        <w:spacing w:before="0"/>
        <w:ind w:left="567"/>
        <w:jc w:val="left"/>
        <w:rPr>
          <w:b/>
          <w:bCs/>
        </w:rPr>
      </w:pPr>
      <w:r w:rsidRPr="0025364B">
        <w:rPr>
          <w:b/>
          <w:bCs/>
        </w:rPr>
        <w:t xml:space="preserve">VB Special Voluntary Trust Fund for </w:t>
      </w:r>
      <w:r w:rsidR="00E8142B">
        <w:rPr>
          <w:b/>
          <w:bCs/>
        </w:rPr>
        <w:t>F</w:t>
      </w:r>
      <w:r w:rsidRPr="0025364B">
        <w:rPr>
          <w:b/>
          <w:bCs/>
        </w:rPr>
        <w:t xml:space="preserve">acilitating </w:t>
      </w:r>
      <w:r w:rsidR="00E8142B">
        <w:rPr>
          <w:b/>
          <w:bCs/>
        </w:rPr>
        <w:t>P</w:t>
      </w:r>
      <w:r w:rsidRPr="0025364B">
        <w:rPr>
          <w:b/>
          <w:bCs/>
        </w:rPr>
        <w:t>articipation of Indigenous Peoples and the Local Communities</w:t>
      </w:r>
      <w:r w:rsidR="00127D1D">
        <w:rPr>
          <w:b/>
          <w:bCs/>
        </w:rPr>
        <w:t>,</w:t>
      </w:r>
      <w:r w:rsidRPr="0025364B">
        <w:rPr>
          <w:b/>
          <w:bCs/>
        </w:rPr>
        <w:t xml:space="preserve"> contributions trend for the years 2017-2026</w:t>
      </w:r>
    </w:p>
    <w:p w14:paraId="1DC06FFA" w14:textId="2BE4FCFC" w:rsidR="00DF3626" w:rsidRDefault="00DF3626" w:rsidP="00DF3626">
      <w:pPr>
        <w:pStyle w:val="CBDNormalNumber"/>
        <w:numPr>
          <w:ilvl w:val="0"/>
          <w:numId w:val="0"/>
        </w:numPr>
        <w:ind w:left="567"/>
      </w:pPr>
      <w:r w:rsidRPr="004F774A">
        <w:rPr>
          <w:rFonts w:eastAsia="Calibri"/>
          <w:noProof/>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0DB5E70F" w14:textId="532372CB" w:rsidR="00DF3626" w:rsidRDefault="00DF3626" w:rsidP="00DF3626">
      <w:pPr>
        <w:pStyle w:val="CBDNormalNumber"/>
      </w:pPr>
      <w:r>
        <w:t>O</w:t>
      </w:r>
      <w:r w:rsidRPr="006E1AEA">
        <w:t xml:space="preserve">ne session of each subsidiary body is included </w:t>
      </w:r>
      <w:r w:rsidR="00127D1D">
        <w:t xml:space="preserve">in the </w:t>
      </w:r>
      <w:r w:rsidRPr="006E7187">
        <w:t>proposed budget for the biennium 2027</w:t>
      </w:r>
      <w:r w:rsidR="00835055">
        <w:t>–</w:t>
      </w:r>
      <w:r w:rsidRPr="006E7187">
        <w:t xml:space="preserve">2028 presented in document </w:t>
      </w:r>
      <w:hyperlink r:id="rId54" w:history="1">
        <w:r w:rsidR="00B71606" w:rsidRPr="0030161A">
          <w:rPr>
            <w:rStyle w:val="Hyperlink"/>
          </w:rPr>
          <w:t>CBD/COP/17/4</w:t>
        </w:r>
      </w:hyperlink>
      <w:r w:rsidR="00B71606" w:rsidRPr="00B71606">
        <w:t>-</w:t>
      </w:r>
      <w:hyperlink r:id="rId55" w:history="1">
        <w:r w:rsidR="00B71606" w:rsidRPr="00EB0B75">
          <w:rPr>
            <w:rStyle w:val="Hyperlink"/>
          </w:rPr>
          <w:t>CBD/CP/MOP/12/5</w:t>
        </w:r>
      </w:hyperlink>
      <w:r w:rsidR="00B71606" w:rsidRPr="00B71606">
        <w:t>-</w:t>
      </w:r>
      <w:hyperlink r:id="rId56" w:history="1">
        <w:r w:rsidR="00B71606" w:rsidRPr="004C1D07">
          <w:rPr>
            <w:rStyle w:val="Hyperlink"/>
          </w:rPr>
          <w:t>CBD/NP/MOP/6/5</w:t>
        </w:r>
      </w:hyperlink>
      <w:r w:rsidRPr="006E7187">
        <w:t xml:space="preserve">. </w:t>
      </w:r>
      <w:r>
        <w:t xml:space="preserve">Additional estimates of the meeting costs based on different options and scenarios are presented in </w:t>
      </w:r>
      <w:r w:rsidR="00835055">
        <w:t>t</w:t>
      </w:r>
      <w:r>
        <w:t xml:space="preserve">able </w:t>
      </w:r>
      <w:r w:rsidR="005F3D87">
        <w:t>2 below</w:t>
      </w:r>
      <w:r>
        <w:t>.</w:t>
      </w:r>
      <w:r w:rsidRPr="002D7CAA">
        <w:t xml:space="preserve"> </w:t>
      </w:r>
      <w:r w:rsidRPr="004146D3">
        <w:t xml:space="preserve">While the current criteria remain adequate to allocate funding for participation, prioritizing the </w:t>
      </w:r>
      <w:r w:rsidR="00173EFB">
        <w:t xml:space="preserve">least developed countries </w:t>
      </w:r>
      <w:r w:rsidRPr="004146D3">
        <w:t xml:space="preserve">and </w:t>
      </w:r>
      <w:r w:rsidR="00173EFB">
        <w:t xml:space="preserve">small island developing </w:t>
      </w:r>
      <w:r w:rsidR="00D25D03">
        <w:t>S</w:t>
      </w:r>
      <w:r w:rsidR="00173EFB">
        <w:t>tates</w:t>
      </w:r>
      <w:r w:rsidRPr="004146D3">
        <w:t>, increasing the number of Parties and other actors contributing to the trust funds is important.</w:t>
      </w:r>
    </w:p>
    <w:p w14:paraId="7472E93A" w14:textId="77777777" w:rsidR="006E483F" w:rsidRDefault="006E483F">
      <w:pPr>
        <w:tabs>
          <w:tab w:val="clear" w:pos="567"/>
          <w:tab w:val="clear" w:pos="1134"/>
          <w:tab w:val="clear" w:pos="1701"/>
          <w:tab w:val="clear" w:pos="2268"/>
        </w:tabs>
        <w:jc w:val="left"/>
      </w:pPr>
      <w:r>
        <w:br w:type="page"/>
      </w:r>
    </w:p>
    <w:p w14:paraId="7864A76C" w14:textId="2BA4F711" w:rsidR="00DF3626" w:rsidRPr="0048088F" w:rsidRDefault="00DF3626" w:rsidP="0025364B">
      <w:pPr>
        <w:pStyle w:val="CBDNormalNumber"/>
        <w:numPr>
          <w:ilvl w:val="0"/>
          <w:numId w:val="0"/>
        </w:numPr>
        <w:ind w:left="567"/>
        <w:jc w:val="left"/>
      </w:pPr>
      <w:r w:rsidRPr="00DF3626">
        <w:lastRenderedPageBreak/>
        <w:t xml:space="preserve">Table </w:t>
      </w:r>
      <w:r>
        <w:t>2</w:t>
      </w:r>
      <w:r w:rsidR="0025364B">
        <w:br/>
      </w:r>
      <w:r w:rsidRPr="0025364B">
        <w:rPr>
          <w:b/>
          <w:bCs/>
        </w:rPr>
        <w:t>Meeting costs based on different options and scenarios</w:t>
      </w:r>
      <w:r w:rsidR="0048088F">
        <w:rPr>
          <w:b/>
          <w:bCs/>
        </w:rPr>
        <w:br/>
      </w:r>
      <w:r w:rsidR="0048088F">
        <w:t>(United States dollars)</w:t>
      </w:r>
    </w:p>
    <w:p w14:paraId="48E02775" w14:textId="11F7AAB8" w:rsidR="00292149" w:rsidRDefault="00292149" w:rsidP="00DF3626">
      <w:pPr>
        <w:pStyle w:val="CBDNormalNumber"/>
        <w:numPr>
          <w:ilvl w:val="0"/>
          <w:numId w:val="0"/>
        </w:numPr>
        <w:ind w:left="567"/>
      </w:pPr>
      <w:r w:rsidRPr="00292149">
        <w:rPr>
          <w:noProof/>
        </w:rPr>
        <w:drawing>
          <wp:inline distT="0" distB="0" distL="0" distR="0" wp14:anchorId="62C7A933" wp14:editId="749192BD">
            <wp:extent cx="5943600" cy="2745740"/>
            <wp:effectExtent l="0" t="0" r="0" b="0"/>
            <wp:docPr id="132654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45135" name=""/>
                    <pic:cNvPicPr/>
                  </pic:nvPicPr>
                  <pic:blipFill>
                    <a:blip r:embed="rId57"/>
                    <a:stretch>
                      <a:fillRect/>
                    </a:stretch>
                  </pic:blipFill>
                  <pic:spPr>
                    <a:xfrm>
                      <a:off x="0" y="0"/>
                      <a:ext cx="5943600" cy="2745740"/>
                    </a:xfrm>
                    <a:prstGeom prst="rect">
                      <a:avLst/>
                    </a:prstGeom>
                  </pic:spPr>
                </pic:pic>
              </a:graphicData>
            </a:graphic>
          </wp:inline>
        </w:drawing>
      </w:r>
    </w:p>
    <w:p w14:paraId="6F2C9492" w14:textId="6DCE79C4" w:rsidR="00A00894" w:rsidRPr="002537BE" w:rsidRDefault="00A00894" w:rsidP="00DF3626">
      <w:pPr>
        <w:pStyle w:val="CBDNormalNumber"/>
        <w:numPr>
          <w:ilvl w:val="0"/>
          <w:numId w:val="0"/>
        </w:numPr>
        <w:ind w:left="567"/>
        <w:rPr>
          <w:i/>
          <w:sz w:val="18"/>
          <w:szCs w:val="18"/>
        </w:rPr>
      </w:pPr>
      <w:r w:rsidRPr="002537BE">
        <w:rPr>
          <w:i/>
          <w:iCs/>
          <w:sz w:val="18"/>
          <w:szCs w:val="18"/>
        </w:rPr>
        <w:t>Abbreviations:</w:t>
      </w:r>
      <w:r w:rsidRPr="002537BE">
        <w:rPr>
          <w:sz w:val="18"/>
          <w:szCs w:val="18"/>
        </w:rPr>
        <w:t xml:space="preserve"> </w:t>
      </w:r>
      <w:r w:rsidR="00234019">
        <w:rPr>
          <w:sz w:val="18"/>
          <w:szCs w:val="18"/>
        </w:rPr>
        <w:t xml:space="preserve">COP, </w:t>
      </w:r>
      <w:r w:rsidR="00234019" w:rsidRPr="00234019">
        <w:rPr>
          <w:sz w:val="18"/>
          <w:szCs w:val="18"/>
        </w:rPr>
        <w:t>Conference of the Parties</w:t>
      </w:r>
      <w:r w:rsidR="00234019">
        <w:rPr>
          <w:sz w:val="18"/>
          <w:szCs w:val="18"/>
        </w:rPr>
        <w:t>;</w:t>
      </w:r>
      <w:r w:rsidR="00234019" w:rsidRPr="00234019">
        <w:rPr>
          <w:sz w:val="18"/>
          <w:szCs w:val="18"/>
        </w:rPr>
        <w:t xml:space="preserve"> </w:t>
      </w:r>
      <w:r w:rsidR="006D6527">
        <w:rPr>
          <w:sz w:val="18"/>
          <w:szCs w:val="18"/>
        </w:rPr>
        <w:t xml:space="preserve">DSA, daily subsistence allowance; </w:t>
      </w:r>
      <w:r w:rsidR="008B22ED">
        <w:rPr>
          <w:sz w:val="18"/>
          <w:szCs w:val="18"/>
        </w:rPr>
        <w:t xml:space="preserve">IC, individual consultants; </w:t>
      </w:r>
      <w:r w:rsidR="00924CDB">
        <w:rPr>
          <w:sz w:val="18"/>
          <w:szCs w:val="18"/>
        </w:rPr>
        <w:t>L</w:t>
      </w:r>
      <w:r w:rsidR="009D3C9E">
        <w:rPr>
          <w:sz w:val="18"/>
          <w:szCs w:val="18"/>
        </w:rPr>
        <w:t>D</w:t>
      </w:r>
      <w:r w:rsidR="00924CDB">
        <w:rPr>
          <w:sz w:val="18"/>
          <w:szCs w:val="18"/>
        </w:rPr>
        <w:t>C</w:t>
      </w:r>
      <w:r w:rsidR="00D25D03">
        <w:rPr>
          <w:sz w:val="18"/>
          <w:szCs w:val="18"/>
        </w:rPr>
        <w:t xml:space="preserve">, </w:t>
      </w:r>
      <w:r w:rsidR="00D25D03" w:rsidRPr="00D25D03">
        <w:rPr>
          <w:sz w:val="18"/>
          <w:szCs w:val="18"/>
        </w:rPr>
        <w:t>least developed countr</w:t>
      </w:r>
      <w:r w:rsidR="0055456E">
        <w:rPr>
          <w:sz w:val="18"/>
          <w:szCs w:val="18"/>
        </w:rPr>
        <w:t>y</w:t>
      </w:r>
      <w:r w:rsidR="00D25D03">
        <w:rPr>
          <w:sz w:val="18"/>
          <w:szCs w:val="18"/>
        </w:rPr>
        <w:t>;</w:t>
      </w:r>
      <w:r w:rsidR="00D25D03" w:rsidRPr="00D25D03">
        <w:rPr>
          <w:sz w:val="18"/>
          <w:szCs w:val="18"/>
        </w:rPr>
        <w:t xml:space="preserve"> </w:t>
      </w:r>
      <w:r w:rsidR="0048088F">
        <w:rPr>
          <w:sz w:val="18"/>
          <w:szCs w:val="18"/>
        </w:rPr>
        <w:t xml:space="preserve">PSC, programme support costs; </w:t>
      </w:r>
      <w:r w:rsidR="00B85654">
        <w:rPr>
          <w:sz w:val="18"/>
          <w:szCs w:val="18"/>
        </w:rPr>
        <w:t>SB8J</w:t>
      </w:r>
      <w:r w:rsidR="0004547C">
        <w:rPr>
          <w:sz w:val="18"/>
          <w:szCs w:val="18"/>
        </w:rPr>
        <w:t xml:space="preserve">, </w:t>
      </w:r>
      <w:r w:rsidR="00B85654" w:rsidRPr="00B85654">
        <w:rPr>
          <w:sz w:val="18"/>
          <w:szCs w:val="18"/>
        </w:rPr>
        <w:t>Subsidiary Body on Article 8(j) and Other Provisions of the Convention on Biological Diversity Related to Indigenous Peoples and Local Communities</w:t>
      </w:r>
      <w:r w:rsidR="003F2055">
        <w:rPr>
          <w:sz w:val="18"/>
          <w:szCs w:val="18"/>
        </w:rPr>
        <w:t xml:space="preserve">; </w:t>
      </w:r>
      <w:r w:rsidR="00876C1E">
        <w:rPr>
          <w:sz w:val="18"/>
          <w:szCs w:val="18"/>
        </w:rPr>
        <w:t>SBI,</w:t>
      </w:r>
      <w:r w:rsidR="005B785E">
        <w:rPr>
          <w:sz w:val="18"/>
          <w:szCs w:val="18"/>
        </w:rPr>
        <w:t xml:space="preserve"> </w:t>
      </w:r>
      <w:r w:rsidR="005B785E" w:rsidRPr="005B785E">
        <w:rPr>
          <w:sz w:val="18"/>
          <w:szCs w:val="18"/>
        </w:rPr>
        <w:t>Subsidiary Body on Implementation</w:t>
      </w:r>
      <w:r w:rsidR="005B785E">
        <w:rPr>
          <w:sz w:val="18"/>
          <w:szCs w:val="18"/>
        </w:rPr>
        <w:t>;</w:t>
      </w:r>
      <w:r w:rsidR="005B785E" w:rsidRPr="005B785E">
        <w:rPr>
          <w:sz w:val="18"/>
          <w:szCs w:val="18"/>
        </w:rPr>
        <w:t xml:space="preserve"> </w:t>
      </w:r>
      <w:r w:rsidRPr="002537BE">
        <w:rPr>
          <w:sz w:val="18"/>
          <w:szCs w:val="18"/>
        </w:rPr>
        <w:t>SBSTTA, Subsidiary Body on Scientific, Technical and Technological Advice</w:t>
      </w:r>
      <w:r w:rsidR="00FD6DDC">
        <w:rPr>
          <w:sz w:val="18"/>
          <w:szCs w:val="18"/>
        </w:rPr>
        <w:t>, SIDS,</w:t>
      </w:r>
      <w:r w:rsidR="00FD6DDC" w:rsidRPr="00FD6DDC">
        <w:t xml:space="preserve"> </w:t>
      </w:r>
      <w:r w:rsidR="00FD6DDC" w:rsidRPr="00FD6DDC">
        <w:rPr>
          <w:sz w:val="18"/>
          <w:szCs w:val="18"/>
        </w:rPr>
        <w:t xml:space="preserve">small island developing </w:t>
      </w:r>
      <w:r w:rsidR="00FD6DDC">
        <w:rPr>
          <w:sz w:val="18"/>
          <w:szCs w:val="18"/>
        </w:rPr>
        <w:t>S</w:t>
      </w:r>
      <w:r w:rsidR="00FD6DDC" w:rsidRPr="00FD6DDC">
        <w:rPr>
          <w:sz w:val="18"/>
          <w:szCs w:val="18"/>
        </w:rPr>
        <w:t>tate</w:t>
      </w:r>
      <w:r w:rsidR="003F2055">
        <w:rPr>
          <w:sz w:val="18"/>
          <w:szCs w:val="18"/>
        </w:rPr>
        <w:t>.</w:t>
      </w:r>
      <w:r w:rsidR="00B85654">
        <w:rPr>
          <w:sz w:val="18"/>
          <w:szCs w:val="18"/>
        </w:rPr>
        <w:t xml:space="preserve"> </w:t>
      </w:r>
    </w:p>
    <w:p w14:paraId="4940C07A" w14:textId="77777777" w:rsidR="00EF4371" w:rsidRDefault="00F06BEC" w:rsidP="00F06BEC">
      <w:pPr>
        <w:pStyle w:val="CBDNormalNumber"/>
        <w:numPr>
          <w:ilvl w:val="0"/>
          <w:numId w:val="0"/>
        </w:numPr>
        <w:ind w:left="567"/>
        <w:jc w:val="left"/>
      </w:pPr>
      <w:r>
        <w:t>Scenario 1:</w:t>
      </w:r>
    </w:p>
    <w:p w14:paraId="709C8506" w14:textId="7AD9EF9D" w:rsidR="001D48D9" w:rsidRPr="003F1A75" w:rsidRDefault="00A04872" w:rsidP="002537BE">
      <w:pPr>
        <w:pStyle w:val="CBDNormalNumber"/>
        <w:numPr>
          <w:ilvl w:val="1"/>
          <w:numId w:val="24"/>
        </w:numPr>
        <w:tabs>
          <w:tab w:val="clear" w:pos="1701"/>
        </w:tabs>
        <w:spacing w:before="60" w:after="60"/>
        <w:ind w:left="1135" w:hanging="284"/>
      </w:pPr>
      <w:r w:rsidRPr="002537BE">
        <w:t>Eighteenth meeting of the Conference of the Parties</w:t>
      </w:r>
      <w:r w:rsidR="00152EC2" w:rsidRPr="002537BE">
        <w:t>, thirteenth meeting of the Conference of the Parties serving as the meeting of the Parties to the Cartagena Protocol</w:t>
      </w:r>
      <w:r w:rsidR="00FB3B1C" w:rsidRPr="002537BE">
        <w:t xml:space="preserve"> and seventh meeting of the Conference of the Parties</w:t>
      </w:r>
      <w:r w:rsidR="007C517F">
        <w:t xml:space="preserve"> serving as the meeting of the Parties</w:t>
      </w:r>
      <w:r w:rsidR="00FB3B1C" w:rsidRPr="002537BE">
        <w:t xml:space="preserve"> to the Nagoya Protocol:</w:t>
      </w:r>
      <w:r w:rsidR="00FB3B1C">
        <w:t xml:space="preserve"> </w:t>
      </w:r>
      <w:r w:rsidR="00DB75AC">
        <w:t>14 days</w:t>
      </w:r>
    </w:p>
    <w:p w14:paraId="3FF78C04" w14:textId="10B975E1" w:rsidR="00053374" w:rsidRPr="00285FD7" w:rsidRDefault="00445100" w:rsidP="002537BE">
      <w:pPr>
        <w:pStyle w:val="CBDNormalNumber"/>
        <w:numPr>
          <w:ilvl w:val="1"/>
          <w:numId w:val="24"/>
        </w:numPr>
        <w:tabs>
          <w:tab w:val="clear" w:pos="1701"/>
        </w:tabs>
        <w:spacing w:before="60" w:after="60"/>
        <w:ind w:left="1135" w:hanging="284"/>
      </w:pPr>
      <w:r>
        <w:t>Twenty-ninth meeting of the Subsidiary Body on Scientific, Technical and Technological Advice</w:t>
      </w:r>
      <w:r w:rsidR="00315353">
        <w:t>: 12 days</w:t>
      </w:r>
    </w:p>
    <w:p w14:paraId="73080F98" w14:textId="19318E0D" w:rsidR="0021480E" w:rsidRDefault="00DA6907" w:rsidP="006870CF">
      <w:pPr>
        <w:pStyle w:val="CBDNormalNumber"/>
        <w:numPr>
          <w:ilvl w:val="1"/>
          <w:numId w:val="24"/>
        </w:numPr>
        <w:tabs>
          <w:tab w:val="clear" w:pos="1701"/>
        </w:tabs>
        <w:spacing w:before="60" w:after="60"/>
        <w:ind w:left="1135" w:hanging="284"/>
      </w:pPr>
      <w:r>
        <w:t xml:space="preserve">Eighth meeting of the Subsidiary Body on Implementation: </w:t>
      </w:r>
      <w:r w:rsidR="004E01A9">
        <w:t>12 days</w:t>
      </w:r>
    </w:p>
    <w:p w14:paraId="56B7EF24" w14:textId="206067E3" w:rsidR="00EF4371" w:rsidRDefault="00293CB8" w:rsidP="002537BE">
      <w:pPr>
        <w:pStyle w:val="CBDNormalNumber"/>
        <w:numPr>
          <w:ilvl w:val="1"/>
          <w:numId w:val="24"/>
        </w:numPr>
        <w:tabs>
          <w:tab w:val="clear" w:pos="1701"/>
        </w:tabs>
        <w:spacing w:before="60" w:after="60"/>
        <w:ind w:left="1135" w:hanging="284"/>
      </w:pPr>
      <w:r>
        <w:t xml:space="preserve">Second meeting of the Subsidiary Body on </w:t>
      </w:r>
      <w:r w:rsidR="00025FB9" w:rsidRPr="00025FB9">
        <w:t>Article 8(j) and Other Provisions of the Convention on Biological Diversity Related to Indigenous Peoples and Local Communities</w:t>
      </w:r>
      <w:r w:rsidR="00025FB9">
        <w:t xml:space="preserve">: </w:t>
      </w:r>
      <w:r w:rsidR="0021480E">
        <w:t>5 days</w:t>
      </w:r>
    </w:p>
    <w:p w14:paraId="0E82E62D" w14:textId="50E6E8CA" w:rsidR="00315353" w:rsidRPr="00285FD7" w:rsidRDefault="00D4303A" w:rsidP="002537BE">
      <w:pPr>
        <w:pStyle w:val="CBDNormalNumber"/>
        <w:numPr>
          <w:ilvl w:val="0"/>
          <w:numId w:val="0"/>
        </w:numPr>
        <w:ind w:left="567"/>
        <w:jc w:val="left"/>
      </w:pPr>
      <w:r>
        <w:t>Scenario 2</w:t>
      </w:r>
      <w:r w:rsidR="008C5157">
        <w:t xml:space="preserve"> (shorter </w:t>
      </w:r>
      <w:r w:rsidR="00515A2B">
        <w:t>meetings of the Subsidiary Bodies):</w:t>
      </w:r>
    </w:p>
    <w:p w14:paraId="3B105834" w14:textId="750F07FD" w:rsidR="00515A2B" w:rsidRDefault="00515A2B" w:rsidP="002537BE">
      <w:pPr>
        <w:pStyle w:val="CBDNormalNumber"/>
        <w:numPr>
          <w:ilvl w:val="1"/>
          <w:numId w:val="24"/>
        </w:numPr>
        <w:tabs>
          <w:tab w:val="clear" w:pos="1701"/>
        </w:tabs>
        <w:spacing w:before="60" w:after="60"/>
        <w:ind w:left="1135" w:hanging="284"/>
      </w:pPr>
      <w:r w:rsidRPr="00C91971">
        <w:t xml:space="preserve">Eighteenth meeting of the Conference of the Parties, thirteenth meeting of the Conference of the Parties serving as the meeting of the Parties to the Cartagena Protocol and seventh meeting of the Conference of the Parties </w:t>
      </w:r>
      <w:r w:rsidR="00046FEC">
        <w:t xml:space="preserve">serving as the meeting of the Parties </w:t>
      </w:r>
      <w:r w:rsidRPr="00C91971">
        <w:t>to the Nagoya Protocol:</w:t>
      </w:r>
      <w:r w:rsidRPr="00285FD7">
        <w:t xml:space="preserve"> </w:t>
      </w:r>
      <w:r>
        <w:t>14 days</w:t>
      </w:r>
    </w:p>
    <w:p w14:paraId="7D1493BC" w14:textId="01359555" w:rsidR="00515A2B" w:rsidRDefault="00515A2B" w:rsidP="006870CF">
      <w:pPr>
        <w:pStyle w:val="CBDNormalNumber"/>
        <w:numPr>
          <w:ilvl w:val="1"/>
          <w:numId w:val="24"/>
        </w:numPr>
        <w:tabs>
          <w:tab w:val="clear" w:pos="1701"/>
        </w:tabs>
        <w:spacing w:before="60" w:after="60"/>
        <w:ind w:left="1135" w:hanging="284"/>
      </w:pPr>
      <w:r>
        <w:t>Twenty-ninth meeting of the Subsidiary Body on Scientific, Technical and Technological Advice: 1</w:t>
      </w:r>
      <w:r w:rsidR="003878A7">
        <w:t>0</w:t>
      </w:r>
      <w:r>
        <w:t xml:space="preserve"> days</w:t>
      </w:r>
    </w:p>
    <w:p w14:paraId="19749321" w14:textId="3947D142" w:rsidR="00515A2B" w:rsidRDefault="00515A2B" w:rsidP="006870CF">
      <w:pPr>
        <w:pStyle w:val="CBDNormalNumber"/>
        <w:numPr>
          <w:ilvl w:val="1"/>
          <w:numId w:val="24"/>
        </w:numPr>
        <w:tabs>
          <w:tab w:val="clear" w:pos="1701"/>
        </w:tabs>
        <w:spacing w:before="60" w:after="60"/>
        <w:ind w:left="1135" w:hanging="284"/>
      </w:pPr>
      <w:r>
        <w:t>Eighth meeting of the Subsidiary Body on Implementation: 1</w:t>
      </w:r>
      <w:r w:rsidR="009B745C">
        <w:t>0</w:t>
      </w:r>
      <w:r>
        <w:t xml:space="preserve"> days</w:t>
      </w:r>
    </w:p>
    <w:p w14:paraId="283D07F8" w14:textId="10AA5AE0" w:rsidR="00515A2B" w:rsidRDefault="00515A2B" w:rsidP="002537BE">
      <w:pPr>
        <w:pStyle w:val="CBDNormalNumber"/>
        <w:numPr>
          <w:ilvl w:val="1"/>
          <w:numId w:val="24"/>
        </w:numPr>
        <w:tabs>
          <w:tab w:val="clear" w:pos="1701"/>
        </w:tabs>
        <w:spacing w:before="60" w:after="60"/>
        <w:ind w:left="1135" w:hanging="284"/>
      </w:pPr>
      <w:r>
        <w:t xml:space="preserve">Second meeting of the Subsidiary Body on </w:t>
      </w:r>
      <w:r w:rsidRPr="00025FB9">
        <w:t>Article 8(j) and Other Provisions of the Convention on Biological Diversity Related to Indigenous Peoples and Local Communities</w:t>
      </w:r>
      <w:r>
        <w:t>: 5 days</w:t>
      </w:r>
    </w:p>
    <w:p w14:paraId="39C8716D" w14:textId="69D4FD18" w:rsidR="00515A2B" w:rsidRPr="00285FD7" w:rsidRDefault="00326F7B" w:rsidP="002537BE">
      <w:pPr>
        <w:pStyle w:val="CBDNormalNumber"/>
        <w:numPr>
          <w:ilvl w:val="0"/>
          <w:numId w:val="0"/>
        </w:numPr>
        <w:ind w:left="567"/>
        <w:jc w:val="left"/>
      </w:pPr>
      <w:r>
        <w:t>Scenario 3 (combining meetings):</w:t>
      </w:r>
    </w:p>
    <w:p w14:paraId="582F3867" w14:textId="4E0797CA" w:rsidR="00326F7B" w:rsidRDefault="00326F7B" w:rsidP="002537BE">
      <w:pPr>
        <w:pStyle w:val="CBDNormalNumber"/>
        <w:numPr>
          <w:ilvl w:val="1"/>
          <w:numId w:val="24"/>
        </w:numPr>
        <w:tabs>
          <w:tab w:val="clear" w:pos="1701"/>
        </w:tabs>
        <w:spacing w:before="60" w:after="60"/>
        <w:ind w:left="1135" w:hanging="284"/>
      </w:pPr>
      <w:r w:rsidRPr="00C91971">
        <w:t xml:space="preserve">Eighteenth meeting of the Conference of the Parties, thirteenth meeting of the Conference of the Parties serving as the meeting of the Parties to the Cartagena Protocol and seventh meeting </w:t>
      </w:r>
      <w:r w:rsidRPr="00C91971">
        <w:lastRenderedPageBreak/>
        <w:t xml:space="preserve">of the Conference of the Parties </w:t>
      </w:r>
      <w:r w:rsidR="00046FEC">
        <w:t xml:space="preserve">serving as the meeting of the Parties </w:t>
      </w:r>
      <w:r w:rsidRPr="00C91971">
        <w:t>to the Nagoya Protocol:</w:t>
      </w:r>
      <w:r w:rsidRPr="00285FD7">
        <w:t xml:space="preserve"> </w:t>
      </w:r>
      <w:r>
        <w:t>14 days</w:t>
      </w:r>
    </w:p>
    <w:p w14:paraId="09DA646D" w14:textId="1BA08161" w:rsidR="00326F7B" w:rsidRDefault="00326F7B" w:rsidP="002537BE">
      <w:pPr>
        <w:pStyle w:val="CBDNormalNumber"/>
        <w:numPr>
          <w:ilvl w:val="1"/>
          <w:numId w:val="24"/>
        </w:numPr>
        <w:tabs>
          <w:tab w:val="clear" w:pos="1701"/>
        </w:tabs>
        <w:spacing w:before="60" w:after="60"/>
        <w:ind w:left="1135" w:hanging="284"/>
      </w:pPr>
      <w:r>
        <w:t>Twenty-ninth meeting of the Subsidiary Body on Scientific, Technical and Technological Advice</w:t>
      </w:r>
      <w:r w:rsidR="00A0239C">
        <w:t xml:space="preserve"> and e</w:t>
      </w:r>
      <w:r>
        <w:t xml:space="preserve">ighth meeting of the Subsidiary Body on Implementation: </w:t>
      </w:r>
      <w:r w:rsidR="00A0239C">
        <w:t>20</w:t>
      </w:r>
      <w:r>
        <w:t xml:space="preserve"> days</w:t>
      </w:r>
    </w:p>
    <w:p w14:paraId="1A4B63AB" w14:textId="29B44085" w:rsidR="00326F7B" w:rsidRDefault="00326F7B" w:rsidP="002537BE">
      <w:pPr>
        <w:pStyle w:val="CBDNormalNumber"/>
        <w:numPr>
          <w:ilvl w:val="1"/>
          <w:numId w:val="24"/>
        </w:numPr>
        <w:tabs>
          <w:tab w:val="clear" w:pos="1701"/>
        </w:tabs>
        <w:spacing w:before="60" w:after="60"/>
        <w:ind w:left="1135" w:hanging="284"/>
      </w:pPr>
      <w:r>
        <w:t xml:space="preserve">Second meeting of the Subsidiary Body on </w:t>
      </w:r>
      <w:r w:rsidRPr="00025FB9">
        <w:t>Article 8(j) and Other Provisions of the Convention on Biological Diversity Related to Indigenous Peoples and Local Communities</w:t>
      </w:r>
      <w:r>
        <w:t>: 5 days</w:t>
      </w:r>
    </w:p>
    <w:p w14:paraId="71314D57" w14:textId="77777777" w:rsidR="00326F7B" w:rsidRPr="00285FD7" w:rsidRDefault="00326F7B" w:rsidP="002537BE">
      <w:pPr>
        <w:pStyle w:val="CBDNormalNumber"/>
        <w:numPr>
          <w:ilvl w:val="0"/>
          <w:numId w:val="0"/>
        </w:numPr>
        <w:ind w:left="567"/>
        <w:jc w:val="left"/>
      </w:pPr>
    </w:p>
    <w:p w14:paraId="4FF93F49" w14:textId="77777777" w:rsidR="00A111D1" w:rsidRPr="003F1A75" w:rsidRDefault="00A111D1" w:rsidP="006E7BE2">
      <w:pPr>
        <w:pStyle w:val="Para1"/>
        <w:numPr>
          <w:ilvl w:val="0"/>
          <w:numId w:val="0"/>
        </w:numPr>
        <w:ind w:left="567"/>
        <w:jc w:val="center"/>
      </w:pPr>
      <w:r w:rsidRPr="003F1A75">
        <w:t>__________</w:t>
      </w:r>
    </w:p>
    <w:sectPr w:rsidR="00A111D1" w:rsidRPr="003F1A75" w:rsidSect="006E483F">
      <w:headerReference w:type="even" r:id="rId58"/>
      <w:headerReference w:type="default" r:id="rId59"/>
      <w:footerReference w:type="even" r:id="rId60"/>
      <w:footerReference w:type="default" r:id="rId61"/>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B6EDA" w14:textId="77777777" w:rsidR="00494852" w:rsidRPr="003F1A75" w:rsidRDefault="00494852" w:rsidP="00CF1848">
      <w:r w:rsidRPr="003F1A75">
        <w:separator/>
      </w:r>
    </w:p>
  </w:endnote>
  <w:endnote w:type="continuationSeparator" w:id="0">
    <w:p w14:paraId="34ADA951" w14:textId="77777777" w:rsidR="00494852" w:rsidRPr="003F1A75" w:rsidRDefault="0049485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9470A3F"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D81303" w14:textId="77777777" w:rsidR="00D75CA6" w:rsidRPr="009E66EC" w:rsidRDefault="00D75CA6" w:rsidP="00D75CA6">
        <w:pPr>
          <w:pStyle w:val="Footer"/>
        </w:pPr>
        <w:r w:rsidRPr="002537BE">
          <w:rPr>
            <w:szCs w:val="20"/>
          </w:rPr>
          <w:fldChar w:fldCharType="begin"/>
        </w:r>
        <w:r w:rsidRPr="002537BE">
          <w:rPr>
            <w:szCs w:val="20"/>
          </w:rPr>
          <w:instrText xml:space="preserve"> PAGE </w:instrText>
        </w:r>
        <w:r w:rsidRPr="002537BE">
          <w:rPr>
            <w:szCs w:val="20"/>
          </w:rPr>
          <w:fldChar w:fldCharType="separate"/>
        </w:r>
        <w:r w:rsidRPr="002537BE">
          <w:rPr>
            <w:szCs w:val="20"/>
          </w:rPr>
          <w:t>2</w:t>
        </w:r>
        <w:r w:rsidRPr="002537BE">
          <w:rPr>
            <w:szCs w:val="20"/>
          </w:rPr>
          <w:fldChar w:fldCharType="end"/>
        </w:r>
        <w:r w:rsidRPr="009E66EC">
          <w:rPr>
            <w:szCs w:val="20"/>
          </w:rPr>
          <w:t>/</w:t>
        </w:r>
        <w:r w:rsidRPr="002537BE">
          <w:rPr>
            <w:szCs w:val="20"/>
          </w:rPr>
          <w:fldChar w:fldCharType="begin"/>
        </w:r>
        <w:r w:rsidRPr="002537BE">
          <w:rPr>
            <w:szCs w:val="20"/>
          </w:rPr>
          <w:instrText xml:space="preserve"> NUMPAGES  </w:instrText>
        </w:r>
        <w:r w:rsidRPr="002537BE">
          <w:rPr>
            <w:szCs w:val="20"/>
          </w:rPr>
          <w:fldChar w:fldCharType="separate"/>
        </w:r>
        <w:r w:rsidRPr="002537BE">
          <w:rPr>
            <w:szCs w:val="20"/>
          </w:rPr>
          <w:t>3</w:t>
        </w:r>
        <w:r w:rsidRPr="002537B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9D9C" w14:textId="77777777" w:rsidR="00494852" w:rsidRPr="003F1A75" w:rsidRDefault="00494852" w:rsidP="00CF1848">
      <w:r w:rsidRPr="003F1A75">
        <w:separator/>
      </w:r>
    </w:p>
  </w:footnote>
  <w:footnote w:type="continuationSeparator" w:id="0">
    <w:p w14:paraId="414E987D" w14:textId="77777777" w:rsidR="00494852" w:rsidRPr="003F1A75" w:rsidRDefault="00494852" w:rsidP="00CF1848">
      <w:r w:rsidRPr="003F1A75">
        <w:continuationSeparator/>
      </w:r>
    </w:p>
  </w:footnote>
  <w:footnote w:id="1">
    <w:p w14:paraId="5B884B5B" w14:textId="7F39C2DB" w:rsidR="0025455D" w:rsidRPr="0025455D" w:rsidRDefault="0025455D">
      <w:pPr>
        <w:pStyle w:val="FootnoteText"/>
        <w:rPr>
          <w:lang w:val="en-US"/>
        </w:rPr>
      </w:pPr>
      <w:r>
        <w:rPr>
          <w:rStyle w:val="FootnoteReference"/>
        </w:rPr>
        <w:t>*</w:t>
      </w:r>
      <w:r>
        <w:t xml:space="preserve"> </w:t>
      </w:r>
      <w:hyperlink r:id="rId1" w:history="1">
        <w:r w:rsidRPr="00BB4E5D">
          <w:rPr>
            <w:rStyle w:val="Hyperlink"/>
          </w:rPr>
          <w:t>CBD/COP/17/1/Rev.1.</w:t>
        </w:r>
      </w:hyperlink>
    </w:p>
  </w:footnote>
  <w:footnote w:id="2">
    <w:p w14:paraId="10D921EC" w14:textId="502369EA" w:rsidR="0025455D" w:rsidRPr="0025455D" w:rsidRDefault="0025455D">
      <w:pPr>
        <w:pStyle w:val="FootnoteText"/>
        <w:rPr>
          <w:lang w:val="en-US"/>
        </w:rPr>
      </w:pPr>
      <w:r>
        <w:rPr>
          <w:rStyle w:val="FootnoteReference"/>
        </w:rPr>
        <w:t>**</w:t>
      </w:r>
      <w:r>
        <w:t xml:space="preserve"> </w:t>
      </w:r>
      <w:hyperlink r:id="rId2" w:history="1">
        <w:r w:rsidRPr="00BB4E5D">
          <w:rPr>
            <w:rStyle w:val="Hyperlink"/>
          </w:rPr>
          <w:t>CBD/CP/MOP/12/1.</w:t>
        </w:r>
      </w:hyperlink>
    </w:p>
  </w:footnote>
  <w:footnote w:id="3">
    <w:p w14:paraId="7240F643" w14:textId="3C4A9486" w:rsidR="0025455D" w:rsidRPr="0025455D" w:rsidRDefault="0025455D">
      <w:pPr>
        <w:pStyle w:val="FootnoteText"/>
        <w:rPr>
          <w:lang w:val="en-US"/>
        </w:rPr>
      </w:pPr>
      <w:r>
        <w:rPr>
          <w:rStyle w:val="FootnoteReference"/>
        </w:rPr>
        <w:t>***</w:t>
      </w:r>
      <w:r w:rsidRPr="0025455D">
        <w:t xml:space="preserve"> </w:t>
      </w:r>
      <w:hyperlink r:id="rId3" w:history="1">
        <w:r w:rsidRPr="00BB4E5D">
          <w:rPr>
            <w:rStyle w:val="Hyperlink"/>
          </w:rPr>
          <w:t>CBD/NP/MOP/6/1.</w:t>
        </w:r>
      </w:hyperlink>
    </w:p>
  </w:footnote>
  <w:footnote w:id="4">
    <w:p w14:paraId="5E10FABB" w14:textId="79FE55EB" w:rsidR="00DB1DFB" w:rsidRDefault="00DB1DFB">
      <w:pPr>
        <w:pStyle w:val="FootnoteText"/>
      </w:pPr>
      <w:r w:rsidRPr="00DB1DFB">
        <w:rPr>
          <w:rStyle w:val="FootnoteReference"/>
        </w:rPr>
        <w:sym w:font="Symbol" w:char="F02A"/>
      </w:r>
      <w:r w:rsidRPr="00DB1DFB">
        <w:rPr>
          <w:rStyle w:val="FootnoteReference"/>
        </w:rPr>
        <w:sym w:font="Symbol" w:char="F02A"/>
      </w:r>
      <w:r w:rsidRPr="00DB1DFB">
        <w:rPr>
          <w:rStyle w:val="FootnoteReference"/>
        </w:rPr>
        <w:sym w:font="Symbol" w:char="F02A"/>
      </w:r>
      <w:r w:rsidRPr="00DB1DFB">
        <w:rPr>
          <w:rStyle w:val="FootnoteReference"/>
        </w:rPr>
        <w:sym w:font="Symbol" w:char="F02A"/>
      </w:r>
      <w:r>
        <w:t xml:space="preserve"> The present document is being issued without formal editing.</w:t>
      </w:r>
    </w:p>
  </w:footnote>
  <w:footnote w:id="5">
    <w:p w14:paraId="411AD8EB" w14:textId="4AB86F32" w:rsidR="008B78C3" w:rsidRDefault="008B78C3" w:rsidP="008B78C3">
      <w:pPr>
        <w:pStyle w:val="FootnoteText"/>
      </w:pPr>
      <w:r>
        <w:rPr>
          <w:rStyle w:val="FootnoteReference"/>
        </w:rPr>
        <w:footnoteRef/>
      </w:r>
      <w:r>
        <w:t xml:space="preserve"> </w:t>
      </w:r>
      <w:r w:rsidRPr="008B78C3">
        <w:rPr>
          <w:szCs w:val="18"/>
        </w:rPr>
        <w:t xml:space="preserve">Note that the </w:t>
      </w:r>
      <w:r w:rsidR="009167CB" w:rsidRPr="008B78C3">
        <w:rPr>
          <w:szCs w:val="18"/>
        </w:rPr>
        <w:t xml:space="preserve">contribution </w:t>
      </w:r>
      <w:r w:rsidR="009167CB">
        <w:rPr>
          <w:szCs w:val="18"/>
        </w:rPr>
        <w:t xml:space="preserve">from the </w:t>
      </w:r>
      <w:r w:rsidRPr="008B78C3">
        <w:rPr>
          <w:szCs w:val="18"/>
        </w:rPr>
        <w:t>host</w:t>
      </w:r>
      <w:r w:rsidR="008A79E5">
        <w:rPr>
          <w:szCs w:val="18"/>
        </w:rPr>
        <w:t xml:space="preserve"> </w:t>
      </w:r>
      <w:r w:rsidRPr="008B78C3">
        <w:rPr>
          <w:szCs w:val="18"/>
        </w:rPr>
        <w:t xml:space="preserve">country is paid as a budget offset and thus is not described below. </w:t>
      </w:r>
    </w:p>
  </w:footnote>
  <w:footnote w:id="6">
    <w:p w14:paraId="3E0079ED" w14:textId="39A937C3" w:rsidR="008B78C3" w:rsidRDefault="008B78C3" w:rsidP="008B78C3">
      <w:pPr>
        <w:pStyle w:val="FootnoteText"/>
      </w:pPr>
      <w:r>
        <w:rPr>
          <w:rStyle w:val="FootnoteReference"/>
        </w:rPr>
        <w:footnoteRef/>
      </w:r>
      <w:r>
        <w:t xml:space="preserve"> T</w:t>
      </w:r>
      <w:r w:rsidRPr="00E44557">
        <w:t>he requirements for the trust fund for additional voluntary contributions in support of approved activities</w:t>
      </w:r>
      <w:r>
        <w:t xml:space="preserve"> for 2027</w:t>
      </w:r>
      <w:r w:rsidR="007B2B53">
        <w:t>–</w:t>
      </w:r>
      <w:r>
        <w:t>2028</w:t>
      </w:r>
      <w:r w:rsidRPr="00E44557">
        <w:t xml:space="preserve"> is presented in </w:t>
      </w:r>
      <w:hyperlink r:id="rId4" w:history="1">
        <w:r w:rsidR="00DA5124" w:rsidRPr="00A86541">
          <w:rPr>
            <w:rStyle w:val="Hyperlink"/>
          </w:rPr>
          <w:t>CBD/COP/17/4/Add.2</w:t>
        </w:r>
      </w:hyperlink>
      <w:r w:rsidR="00DA5124" w:rsidRPr="00DA5124">
        <w:t>-</w:t>
      </w:r>
      <w:hyperlink r:id="rId5" w:history="1">
        <w:r w:rsidR="00DA5124" w:rsidRPr="00EB0B75">
          <w:rPr>
            <w:rStyle w:val="Hyperlink"/>
          </w:rPr>
          <w:t>CBD/CP/MOP/12/5/Add.1</w:t>
        </w:r>
      </w:hyperlink>
      <w:r w:rsidR="00DA5124" w:rsidRPr="00DA5124">
        <w:t>-</w:t>
      </w:r>
      <w:hyperlink r:id="rId6" w:history="1">
        <w:r w:rsidR="00DA5124" w:rsidRPr="004C1D07">
          <w:rPr>
            <w:rStyle w:val="Hyperlink"/>
          </w:rPr>
          <w:t>CBD/NP/MOP/6/5/Add.1</w:t>
        </w:r>
      </w:hyperlink>
      <w:r w:rsidRPr="00E44557">
        <w:t>.</w:t>
      </w:r>
      <w:r>
        <w:t xml:space="preserve"> Note that additional activities include activities requested of the Executive Secretary </w:t>
      </w:r>
      <w:r w:rsidR="0037579C">
        <w:t>for which</w:t>
      </w:r>
      <w:r>
        <w:t xml:space="preserve"> the phrase “subject to the availability of resources” </w:t>
      </w:r>
      <w:r w:rsidR="0037579C">
        <w:t>is in</w:t>
      </w:r>
      <w:r>
        <w:t xml:space="preserve"> the request. </w:t>
      </w:r>
    </w:p>
  </w:footnote>
  <w:footnote w:id="7">
    <w:p w14:paraId="2A89D7BA" w14:textId="3F3E529A" w:rsidR="002A6971" w:rsidRPr="002A6971" w:rsidRDefault="002A6971">
      <w:pPr>
        <w:pStyle w:val="FootnoteText"/>
      </w:pPr>
      <w:r>
        <w:rPr>
          <w:rStyle w:val="FootnoteReference"/>
        </w:rPr>
        <w:footnoteRef/>
      </w:r>
      <w:r>
        <w:t xml:space="preserve"> </w:t>
      </w:r>
      <w:hyperlink r:id="rId7" w:history="1">
        <w:r>
          <w:rPr>
            <w:rStyle w:val="Hyperlink"/>
          </w:rPr>
          <w:t>www.cbd.int/information/adm-fin</w:t>
        </w:r>
      </w:hyperlink>
      <w:r>
        <w:t>.</w:t>
      </w:r>
    </w:p>
  </w:footnote>
  <w:footnote w:id="8">
    <w:p w14:paraId="4FA15006" w14:textId="13BE16DE" w:rsidR="009E1823" w:rsidRDefault="009E1823">
      <w:pPr>
        <w:pStyle w:val="FootnoteText"/>
      </w:pPr>
      <w:r>
        <w:rPr>
          <w:rStyle w:val="FootnoteReference"/>
        </w:rPr>
        <w:footnoteRef/>
      </w:r>
      <w:r>
        <w:t xml:space="preserve"> </w:t>
      </w:r>
      <w:hyperlink r:id="rId8" w:history="1">
        <w:r w:rsidR="00C60B9B" w:rsidRPr="003117FB">
          <w:rPr>
            <w:rStyle w:val="Hyperlink"/>
          </w:rPr>
          <w:t>CBD/COP/17/4/Add.1</w:t>
        </w:r>
      </w:hyperlink>
      <w:r w:rsidR="00C60B9B">
        <w:t>.</w:t>
      </w:r>
    </w:p>
  </w:footnote>
  <w:footnote w:id="9">
    <w:p w14:paraId="41322D51" w14:textId="4483FCEA" w:rsidR="00036E7C" w:rsidRPr="00036E7C" w:rsidRDefault="00036E7C" w:rsidP="00036E7C">
      <w:pPr>
        <w:pStyle w:val="FootnoteText"/>
      </w:pPr>
      <w:r>
        <w:rPr>
          <w:rStyle w:val="FootnoteReference"/>
        </w:rPr>
        <w:footnoteRef/>
      </w:r>
      <w:r w:rsidR="00C3453B">
        <w:t xml:space="preserve"> See</w:t>
      </w:r>
      <w:r>
        <w:t xml:space="preserve"> </w:t>
      </w:r>
      <w:hyperlink r:id="rId9" w:history="1">
        <w:r w:rsidRPr="0039345E">
          <w:rPr>
            <w:rStyle w:val="Hyperlink"/>
          </w:rPr>
          <w:t>CBD/SBI/6/INF/9</w:t>
        </w:r>
      </w:hyperlink>
      <w:r w:rsidR="00D8200E">
        <w:t>.</w:t>
      </w:r>
      <w:r>
        <w:t xml:space="preserve"> </w:t>
      </w:r>
      <w:r w:rsidR="009857E2">
        <w:t xml:space="preserve">The document contains a </w:t>
      </w:r>
      <w:r>
        <w:t xml:space="preserve">review </w:t>
      </w:r>
      <w:r w:rsidR="009857E2">
        <w:t>of</w:t>
      </w:r>
      <w:r>
        <w:t xml:space="preserve"> participation support mechanisms in other </w:t>
      </w:r>
      <w:r w:rsidR="004D3086" w:rsidRPr="004D3086">
        <w:t>multilateral environmental agreements</w:t>
      </w:r>
      <w:r>
        <w:t xml:space="preserve"> including UNFCCC, CITES, CMS, Basel, Rotterdam, Stockholm, Minamata, the Vienna Convention and Montreal Protocol, and Ramsar. It recognizes that all such agreements rely on voluntary trust fund</w:t>
      </w:r>
      <w:r w:rsidR="005F0437">
        <w:t>s</w:t>
      </w:r>
      <w:r>
        <w:t>. UNFCCC and CITES have distinct criteria for the allocation of fund</w:t>
      </w:r>
      <w:r w:rsidR="005F0437">
        <w:t>s</w:t>
      </w:r>
      <w:r>
        <w:t xml:space="preserve"> to support participation. However, all these agreements pay due consideration to </w:t>
      </w:r>
      <w:r w:rsidR="006378E7" w:rsidRPr="006378E7">
        <w:t>least developed countries</w:t>
      </w:r>
      <w:r w:rsidR="006378E7" w:rsidRPr="006378E7" w:rsidDel="006378E7">
        <w:t xml:space="preserve"> </w:t>
      </w:r>
      <w:r>
        <w:t xml:space="preserve">and </w:t>
      </w:r>
      <w:r w:rsidR="006378E7" w:rsidRPr="006378E7">
        <w:t>small island developing States</w:t>
      </w:r>
      <w:r>
        <w:t>. The additional consideration factors identified in the survey include payments of arrears and</w:t>
      </w:r>
      <w:r w:rsidR="005F0437">
        <w:t xml:space="preserve"> the</w:t>
      </w:r>
      <w:r>
        <w:t xml:space="preserve"> small size of delegation</w:t>
      </w:r>
      <w:r w:rsidR="00060B2D">
        <w:t>s</w:t>
      </w:r>
      <w:r>
        <w:t xml:space="preserve"> at the previous meeting of the </w:t>
      </w:r>
      <w:r w:rsidR="006378E7">
        <w:t>Conference of the Parties</w:t>
      </w:r>
      <w:r>
        <w:t xml:space="preserve">. For the Convention process, the allocation of BZ fund is guided by decision </w:t>
      </w:r>
      <w:hyperlink r:id="rId10" w:history="1">
        <w:r w:rsidRPr="00E971DF">
          <w:rPr>
            <w:rStyle w:val="Hyperlink"/>
          </w:rPr>
          <w:t>9/34</w:t>
        </w:r>
      </w:hyperlink>
      <w:r>
        <w:t xml:space="preserve"> (Annex: Procedure for the allocation of funding from the special voluntary trust fund (BZ) for facilitating participation of Parties in the Convention Process), including the following: (</w:t>
      </w:r>
      <w:proofErr w:type="spellStart"/>
      <w:r>
        <w:t>i</w:t>
      </w:r>
      <w:proofErr w:type="spellEnd"/>
      <w:r>
        <w:t xml:space="preserve">) Priority is given to the least developed countries and small island developing </w:t>
      </w:r>
      <w:r w:rsidR="00DC746C">
        <w:t>S</w:t>
      </w:r>
      <w:r>
        <w:t>tates; (ii) Adequate geographical representation of all eligible country Parties; (iii) Timely submission of funding request; (iv)</w:t>
      </w:r>
      <w:r w:rsidR="00DC746C">
        <w:t> </w:t>
      </w:r>
      <w:r>
        <w:t>Gender considerations.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EndPr/>
    <w:sdtContent>
      <w:p w14:paraId="762D77AC" w14:textId="77777777" w:rsidR="00534681" w:rsidRPr="003F1A75" w:rsidRDefault="00F1274E" w:rsidP="007C4951">
        <w:pPr>
          <w:pStyle w:val="Header"/>
          <w:spacing w:after="240"/>
          <w:rPr>
            <w:szCs w:val="20"/>
          </w:rPr>
        </w:pPr>
        <w:r>
          <w:rPr>
            <w:szCs w:val="20"/>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E2EB" w14:textId="1BB0B5CB" w:rsidR="006E483F" w:rsidRDefault="006E483F">
    <w:pPr>
      <w:pStyle w:val="Header"/>
    </w:pPr>
    <w:r w:rsidRPr="006E483F">
      <w:t>CBD/COP/17/</w:t>
    </w:r>
    <w:r w:rsidR="00A42078">
      <w:t>4/Add.5</w:t>
    </w:r>
    <w:r w:rsidRPr="006E483F">
      <w:t>-CBD/CP/MOP/12/</w:t>
    </w:r>
    <w:r w:rsidR="00A42078">
      <w:t>5/Add.</w:t>
    </w:r>
    <w:r w:rsidR="002B59DC">
      <w:t>2</w:t>
    </w:r>
    <w:r w:rsidRPr="006E483F">
      <w:t>-CBD/NP/MOP/6/</w:t>
    </w:r>
    <w:r w:rsidR="00A42078">
      <w:t>5/Add.</w:t>
    </w:r>
    <w:r w:rsidR="002B59DC">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31041F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9C3"/>
    <w:rsid w:val="00006385"/>
    <w:rsid w:val="00006AA5"/>
    <w:rsid w:val="000125DA"/>
    <w:rsid w:val="00013D10"/>
    <w:rsid w:val="000140C4"/>
    <w:rsid w:val="00015192"/>
    <w:rsid w:val="000165AA"/>
    <w:rsid w:val="00022191"/>
    <w:rsid w:val="00023550"/>
    <w:rsid w:val="0002459E"/>
    <w:rsid w:val="00025FB9"/>
    <w:rsid w:val="0002730A"/>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4BD"/>
    <w:rsid w:val="00093A9A"/>
    <w:rsid w:val="00093B01"/>
    <w:rsid w:val="000A0399"/>
    <w:rsid w:val="000A0D57"/>
    <w:rsid w:val="000A0E8B"/>
    <w:rsid w:val="000A1C22"/>
    <w:rsid w:val="000A2992"/>
    <w:rsid w:val="000A3BFD"/>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3809"/>
    <w:rsid w:val="000F6945"/>
    <w:rsid w:val="000F74F5"/>
    <w:rsid w:val="000F78FC"/>
    <w:rsid w:val="0010187D"/>
    <w:rsid w:val="00102F2A"/>
    <w:rsid w:val="001031DF"/>
    <w:rsid w:val="00104F10"/>
    <w:rsid w:val="00105372"/>
    <w:rsid w:val="001054A6"/>
    <w:rsid w:val="00106D50"/>
    <w:rsid w:val="00107206"/>
    <w:rsid w:val="001078A1"/>
    <w:rsid w:val="00110389"/>
    <w:rsid w:val="001117FF"/>
    <w:rsid w:val="00113857"/>
    <w:rsid w:val="001170EE"/>
    <w:rsid w:val="0011727E"/>
    <w:rsid w:val="00125B12"/>
    <w:rsid w:val="00127D1D"/>
    <w:rsid w:val="00127F8E"/>
    <w:rsid w:val="001301E0"/>
    <w:rsid w:val="001312AD"/>
    <w:rsid w:val="00131E7A"/>
    <w:rsid w:val="00134846"/>
    <w:rsid w:val="00142329"/>
    <w:rsid w:val="00145984"/>
    <w:rsid w:val="00146DD3"/>
    <w:rsid w:val="00151FE7"/>
    <w:rsid w:val="001526C8"/>
    <w:rsid w:val="00152EC2"/>
    <w:rsid w:val="00152F3D"/>
    <w:rsid w:val="001537A1"/>
    <w:rsid w:val="00164C0B"/>
    <w:rsid w:val="00164F30"/>
    <w:rsid w:val="00166E42"/>
    <w:rsid w:val="00167967"/>
    <w:rsid w:val="00172AF6"/>
    <w:rsid w:val="00172C3C"/>
    <w:rsid w:val="00173EFB"/>
    <w:rsid w:val="00176CEE"/>
    <w:rsid w:val="00176DC8"/>
    <w:rsid w:val="00177364"/>
    <w:rsid w:val="001825EA"/>
    <w:rsid w:val="001830F2"/>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618F"/>
    <w:rsid w:val="001E6655"/>
    <w:rsid w:val="001F3738"/>
    <w:rsid w:val="001F6307"/>
    <w:rsid w:val="001F64FF"/>
    <w:rsid w:val="001F7919"/>
    <w:rsid w:val="00204630"/>
    <w:rsid w:val="00205971"/>
    <w:rsid w:val="00212288"/>
    <w:rsid w:val="002130F4"/>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5FD7"/>
    <w:rsid w:val="00292149"/>
    <w:rsid w:val="00292914"/>
    <w:rsid w:val="00293210"/>
    <w:rsid w:val="00293CB8"/>
    <w:rsid w:val="00293CF1"/>
    <w:rsid w:val="00294F3D"/>
    <w:rsid w:val="002A36E3"/>
    <w:rsid w:val="002A5D3D"/>
    <w:rsid w:val="002A6971"/>
    <w:rsid w:val="002B358C"/>
    <w:rsid w:val="002B442E"/>
    <w:rsid w:val="002B4B02"/>
    <w:rsid w:val="002B535F"/>
    <w:rsid w:val="002B59DC"/>
    <w:rsid w:val="002B69C2"/>
    <w:rsid w:val="002C044E"/>
    <w:rsid w:val="002C04C0"/>
    <w:rsid w:val="002C057C"/>
    <w:rsid w:val="002C1AAD"/>
    <w:rsid w:val="002C2313"/>
    <w:rsid w:val="002C3517"/>
    <w:rsid w:val="002C42C1"/>
    <w:rsid w:val="002C45CE"/>
    <w:rsid w:val="002C621A"/>
    <w:rsid w:val="002C6A9D"/>
    <w:rsid w:val="002D186E"/>
    <w:rsid w:val="002D5244"/>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4C4C"/>
    <w:rsid w:val="00315353"/>
    <w:rsid w:val="003153EB"/>
    <w:rsid w:val="00316B41"/>
    <w:rsid w:val="00321083"/>
    <w:rsid w:val="0032136E"/>
    <w:rsid w:val="00321859"/>
    <w:rsid w:val="00321985"/>
    <w:rsid w:val="00322784"/>
    <w:rsid w:val="00326F7B"/>
    <w:rsid w:val="00344923"/>
    <w:rsid w:val="003473DA"/>
    <w:rsid w:val="003506B7"/>
    <w:rsid w:val="00351205"/>
    <w:rsid w:val="003554CA"/>
    <w:rsid w:val="00355546"/>
    <w:rsid w:val="003558E5"/>
    <w:rsid w:val="00355CC2"/>
    <w:rsid w:val="00355F61"/>
    <w:rsid w:val="00361E9B"/>
    <w:rsid w:val="00362457"/>
    <w:rsid w:val="00367F65"/>
    <w:rsid w:val="00372F74"/>
    <w:rsid w:val="00375429"/>
    <w:rsid w:val="0037579C"/>
    <w:rsid w:val="003801F7"/>
    <w:rsid w:val="00385CCB"/>
    <w:rsid w:val="00386939"/>
    <w:rsid w:val="003878A7"/>
    <w:rsid w:val="00392DEB"/>
    <w:rsid w:val="0039345E"/>
    <w:rsid w:val="003A0CEC"/>
    <w:rsid w:val="003A4C30"/>
    <w:rsid w:val="003A56E1"/>
    <w:rsid w:val="003A5CD3"/>
    <w:rsid w:val="003B0105"/>
    <w:rsid w:val="003B43CB"/>
    <w:rsid w:val="003B52C0"/>
    <w:rsid w:val="003C3D31"/>
    <w:rsid w:val="003C3DD0"/>
    <w:rsid w:val="003C425C"/>
    <w:rsid w:val="003D38E7"/>
    <w:rsid w:val="003D40E3"/>
    <w:rsid w:val="003D6834"/>
    <w:rsid w:val="003D6DA9"/>
    <w:rsid w:val="003E037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7439"/>
    <w:rsid w:val="00421F4D"/>
    <w:rsid w:val="00427D21"/>
    <w:rsid w:val="0043366E"/>
    <w:rsid w:val="004350D5"/>
    <w:rsid w:val="00437AEC"/>
    <w:rsid w:val="00445100"/>
    <w:rsid w:val="004475D6"/>
    <w:rsid w:val="00447926"/>
    <w:rsid w:val="00447F4A"/>
    <w:rsid w:val="004525AD"/>
    <w:rsid w:val="00452DE3"/>
    <w:rsid w:val="00453F0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94852"/>
    <w:rsid w:val="004A0164"/>
    <w:rsid w:val="004A311E"/>
    <w:rsid w:val="004A44F8"/>
    <w:rsid w:val="004A52FB"/>
    <w:rsid w:val="004B2235"/>
    <w:rsid w:val="004B2F33"/>
    <w:rsid w:val="004B3801"/>
    <w:rsid w:val="004B596F"/>
    <w:rsid w:val="004C0BFD"/>
    <w:rsid w:val="004C1D07"/>
    <w:rsid w:val="004D3086"/>
    <w:rsid w:val="004D34BA"/>
    <w:rsid w:val="004E01A9"/>
    <w:rsid w:val="004E1305"/>
    <w:rsid w:val="004E5826"/>
    <w:rsid w:val="004E7194"/>
    <w:rsid w:val="004F70C8"/>
    <w:rsid w:val="004F774A"/>
    <w:rsid w:val="0050055A"/>
    <w:rsid w:val="00503FF0"/>
    <w:rsid w:val="00504E2F"/>
    <w:rsid w:val="00506C02"/>
    <w:rsid w:val="0051006C"/>
    <w:rsid w:val="00512B9C"/>
    <w:rsid w:val="00515730"/>
    <w:rsid w:val="00515A2B"/>
    <w:rsid w:val="0051671D"/>
    <w:rsid w:val="00522FB7"/>
    <w:rsid w:val="00531525"/>
    <w:rsid w:val="00532CC0"/>
    <w:rsid w:val="00534681"/>
    <w:rsid w:val="00540C45"/>
    <w:rsid w:val="00542174"/>
    <w:rsid w:val="005433FE"/>
    <w:rsid w:val="00543B3F"/>
    <w:rsid w:val="00550122"/>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F0132"/>
    <w:rsid w:val="005F0437"/>
    <w:rsid w:val="005F0F68"/>
    <w:rsid w:val="005F3D87"/>
    <w:rsid w:val="005F4740"/>
    <w:rsid w:val="005F653D"/>
    <w:rsid w:val="00601870"/>
    <w:rsid w:val="006025B6"/>
    <w:rsid w:val="006052E6"/>
    <w:rsid w:val="00605918"/>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14E8"/>
    <w:rsid w:val="00682AE2"/>
    <w:rsid w:val="00682BA9"/>
    <w:rsid w:val="006870CF"/>
    <w:rsid w:val="00687524"/>
    <w:rsid w:val="00690BB9"/>
    <w:rsid w:val="00692148"/>
    <w:rsid w:val="0069310E"/>
    <w:rsid w:val="00695308"/>
    <w:rsid w:val="00697BF9"/>
    <w:rsid w:val="006A73C1"/>
    <w:rsid w:val="006A7E18"/>
    <w:rsid w:val="006B0450"/>
    <w:rsid w:val="006B1592"/>
    <w:rsid w:val="006B2290"/>
    <w:rsid w:val="006B2F7C"/>
    <w:rsid w:val="006B3BC2"/>
    <w:rsid w:val="006B65D0"/>
    <w:rsid w:val="006B71D9"/>
    <w:rsid w:val="006C0D4A"/>
    <w:rsid w:val="006C3EC8"/>
    <w:rsid w:val="006C7F3A"/>
    <w:rsid w:val="006D05AB"/>
    <w:rsid w:val="006D0E41"/>
    <w:rsid w:val="006D6527"/>
    <w:rsid w:val="006E0FEF"/>
    <w:rsid w:val="006E12C3"/>
    <w:rsid w:val="006E483F"/>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18B1"/>
    <w:rsid w:val="007329F5"/>
    <w:rsid w:val="00732C0F"/>
    <w:rsid w:val="0073546F"/>
    <w:rsid w:val="00736952"/>
    <w:rsid w:val="00740FDB"/>
    <w:rsid w:val="007447F4"/>
    <w:rsid w:val="00746021"/>
    <w:rsid w:val="00750B6E"/>
    <w:rsid w:val="00755275"/>
    <w:rsid w:val="007564C8"/>
    <w:rsid w:val="007569E6"/>
    <w:rsid w:val="00760086"/>
    <w:rsid w:val="0076013E"/>
    <w:rsid w:val="007621B0"/>
    <w:rsid w:val="007679A1"/>
    <w:rsid w:val="0077131B"/>
    <w:rsid w:val="00775235"/>
    <w:rsid w:val="00780A64"/>
    <w:rsid w:val="007819F8"/>
    <w:rsid w:val="00785061"/>
    <w:rsid w:val="00786056"/>
    <w:rsid w:val="00791256"/>
    <w:rsid w:val="00791C06"/>
    <w:rsid w:val="007942D3"/>
    <w:rsid w:val="007952BC"/>
    <w:rsid w:val="0079531A"/>
    <w:rsid w:val="00795F4A"/>
    <w:rsid w:val="00796360"/>
    <w:rsid w:val="00797B32"/>
    <w:rsid w:val="007A0F49"/>
    <w:rsid w:val="007B2099"/>
    <w:rsid w:val="007B2B0B"/>
    <w:rsid w:val="007B2B53"/>
    <w:rsid w:val="007B6C09"/>
    <w:rsid w:val="007B7741"/>
    <w:rsid w:val="007C0D50"/>
    <w:rsid w:val="007C2D08"/>
    <w:rsid w:val="007C3549"/>
    <w:rsid w:val="007C4951"/>
    <w:rsid w:val="007C517F"/>
    <w:rsid w:val="007C57EA"/>
    <w:rsid w:val="007D22FA"/>
    <w:rsid w:val="007D40D8"/>
    <w:rsid w:val="007D7977"/>
    <w:rsid w:val="007E09DA"/>
    <w:rsid w:val="007E0F8A"/>
    <w:rsid w:val="007E1795"/>
    <w:rsid w:val="007E32C4"/>
    <w:rsid w:val="007E6750"/>
    <w:rsid w:val="007F45B5"/>
    <w:rsid w:val="007F5D6D"/>
    <w:rsid w:val="007F718D"/>
    <w:rsid w:val="00801100"/>
    <w:rsid w:val="00801451"/>
    <w:rsid w:val="00801FAD"/>
    <w:rsid w:val="00805263"/>
    <w:rsid w:val="00805CB0"/>
    <w:rsid w:val="00811812"/>
    <w:rsid w:val="00813143"/>
    <w:rsid w:val="00814FA9"/>
    <w:rsid w:val="00815908"/>
    <w:rsid w:val="00816CA3"/>
    <w:rsid w:val="008178B6"/>
    <w:rsid w:val="00817AD8"/>
    <w:rsid w:val="00820C21"/>
    <w:rsid w:val="008212A6"/>
    <w:rsid w:val="00821BDE"/>
    <w:rsid w:val="0082259B"/>
    <w:rsid w:val="00832A9C"/>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C1E"/>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78C3"/>
    <w:rsid w:val="008C0495"/>
    <w:rsid w:val="008C185F"/>
    <w:rsid w:val="008C3DFE"/>
    <w:rsid w:val="008C3FB1"/>
    <w:rsid w:val="008C479E"/>
    <w:rsid w:val="008C5102"/>
    <w:rsid w:val="008C5157"/>
    <w:rsid w:val="008D3A54"/>
    <w:rsid w:val="008D4552"/>
    <w:rsid w:val="008D577E"/>
    <w:rsid w:val="008E3FF2"/>
    <w:rsid w:val="008E61FA"/>
    <w:rsid w:val="008E6A66"/>
    <w:rsid w:val="008F21E3"/>
    <w:rsid w:val="008F62B9"/>
    <w:rsid w:val="00905211"/>
    <w:rsid w:val="00906E17"/>
    <w:rsid w:val="009141AE"/>
    <w:rsid w:val="009167CB"/>
    <w:rsid w:val="00916C04"/>
    <w:rsid w:val="00917056"/>
    <w:rsid w:val="009212E0"/>
    <w:rsid w:val="00921A6E"/>
    <w:rsid w:val="00924B72"/>
    <w:rsid w:val="00924CDB"/>
    <w:rsid w:val="00925333"/>
    <w:rsid w:val="00930BA1"/>
    <w:rsid w:val="0093169E"/>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E1823"/>
    <w:rsid w:val="009E1A01"/>
    <w:rsid w:val="009E62DA"/>
    <w:rsid w:val="009E66EC"/>
    <w:rsid w:val="009F37F3"/>
    <w:rsid w:val="009F5D47"/>
    <w:rsid w:val="00A00894"/>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42A3"/>
    <w:rsid w:val="00A570DD"/>
    <w:rsid w:val="00A608D2"/>
    <w:rsid w:val="00A62D77"/>
    <w:rsid w:val="00A64AFB"/>
    <w:rsid w:val="00A65569"/>
    <w:rsid w:val="00A721E8"/>
    <w:rsid w:val="00A84714"/>
    <w:rsid w:val="00A84FB3"/>
    <w:rsid w:val="00A85239"/>
    <w:rsid w:val="00A86541"/>
    <w:rsid w:val="00A86542"/>
    <w:rsid w:val="00A86B71"/>
    <w:rsid w:val="00A93302"/>
    <w:rsid w:val="00A95855"/>
    <w:rsid w:val="00A95BFE"/>
    <w:rsid w:val="00A975D1"/>
    <w:rsid w:val="00AA1DE9"/>
    <w:rsid w:val="00AA1F44"/>
    <w:rsid w:val="00AA23F2"/>
    <w:rsid w:val="00AA2B64"/>
    <w:rsid w:val="00AA3C6E"/>
    <w:rsid w:val="00AA4471"/>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11EE6"/>
    <w:rsid w:val="00C137CA"/>
    <w:rsid w:val="00C16D8B"/>
    <w:rsid w:val="00C21C42"/>
    <w:rsid w:val="00C227C2"/>
    <w:rsid w:val="00C23D2F"/>
    <w:rsid w:val="00C27E3F"/>
    <w:rsid w:val="00C30FEA"/>
    <w:rsid w:val="00C3453B"/>
    <w:rsid w:val="00C35F08"/>
    <w:rsid w:val="00C36C14"/>
    <w:rsid w:val="00C41EE4"/>
    <w:rsid w:val="00C436D3"/>
    <w:rsid w:val="00C43D9C"/>
    <w:rsid w:val="00C443BD"/>
    <w:rsid w:val="00C451C5"/>
    <w:rsid w:val="00C45AA6"/>
    <w:rsid w:val="00C50799"/>
    <w:rsid w:val="00C523DE"/>
    <w:rsid w:val="00C55C66"/>
    <w:rsid w:val="00C56C3E"/>
    <w:rsid w:val="00C56E79"/>
    <w:rsid w:val="00C5709E"/>
    <w:rsid w:val="00C57198"/>
    <w:rsid w:val="00C57556"/>
    <w:rsid w:val="00C57887"/>
    <w:rsid w:val="00C60B9B"/>
    <w:rsid w:val="00C638A5"/>
    <w:rsid w:val="00C65EC3"/>
    <w:rsid w:val="00C669FE"/>
    <w:rsid w:val="00C66DD0"/>
    <w:rsid w:val="00C71A45"/>
    <w:rsid w:val="00C73037"/>
    <w:rsid w:val="00C865C3"/>
    <w:rsid w:val="00C90B4D"/>
    <w:rsid w:val="00C9161D"/>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2AA1"/>
    <w:rsid w:val="00CE42E5"/>
    <w:rsid w:val="00CF036B"/>
    <w:rsid w:val="00CF1111"/>
    <w:rsid w:val="00CF1848"/>
    <w:rsid w:val="00CF48A9"/>
    <w:rsid w:val="00CF524B"/>
    <w:rsid w:val="00D0538B"/>
    <w:rsid w:val="00D07B9B"/>
    <w:rsid w:val="00D12044"/>
    <w:rsid w:val="00D166C5"/>
    <w:rsid w:val="00D16EC0"/>
    <w:rsid w:val="00D170D9"/>
    <w:rsid w:val="00D17AF9"/>
    <w:rsid w:val="00D25D03"/>
    <w:rsid w:val="00D30C10"/>
    <w:rsid w:val="00D33B75"/>
    <w:rsid w:val="00D33B86"/>
    <w:rsid w:val="00D33EFC"/>
    <w:rsid w:val="00D3576C"/>
    <w:rsid w:val="00D404CD"/>
    <w:rsid w:val="00D4093E"/>
    <w:rsid w:val="00D40D5A"/>
    <w:rsid w:val="00D40DBC"/>
    <w:rsid w:val="00D4303A"/>
    <w:rsid w:val="00D44D00"/>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5AC"/>
    <w:rsid w:val="00DC746C"/>
    <w:rsid w:val="00DD118C"/>
    <w:rsid w:val="00DD3AE0"/>
    <w:rsid w:val="00DD61C6"/>
    <w:rsid w:val="00DE0891"/>
    <w:rsid w:val="00DE2627"/>
    <w:rsid w:val="00DE6D8F"/>
    <w:rsid w:val="00DE765C"/>
    <w:rsid w:val="00DE79D4"/>
    <w:rsid w:val="00DF09EF"/>
    <w:rsid w:val="00DF3626"/>
    <w:rsid w:val="00DF497F"/>
    <w:rsid w:val="00DF5649"/>
    <w:rsid w:val="00DF70E0"/>
    <w:rsid w:val="00E00FC2"/>
    <w:rsid w:val="00E0221D"/>
    <w:rsid w:val="00E10836"/>
    <w:rsid w:val="00E11698"/>
    <w:rsid w:val="00E12A58"/>
    <w:rsid w:val="00E14A1A"/>
    <w:rsid w:val="00E150A9"/>
    <w:rsid w:val="00E157AA"/>
    <w:rsid w:val="00E224A6"/>
    <w:rsid w:val="00E30548"/>
    <w:rsid w:val="00E33CE4"/>
    <w:rsid w:val="00E3400C"/>
    <w:rsid w:val="00E51F96"/>
    <w:rsid w:val="00E537CA"/>
    <w:rsid w:val="00E57814"/>
    <w:rsid w:val="00E64FC2"/>
    <w:rsid w:val="00E66235"/>
    <w:rsid w:val="00E6623C"/>
    <w:rsid w:val="00E67264"/>
    <w:rsid w:val="00E70341"/>
    <w:rsid w:val="00E71F11"/>
    <w:rsid w:val="00E76E11"/>
    <w:rsid w:val="00E802FA"/>
    <w:rsid w:val="00E80C00"/>
    <w:rsid w:val="00E8142B"/>
    <w:rsid w:val="00E82E24"/>
    <w:rsid w:val="00E83471"/>
    <w:rsid w:val="00E83C24"/>
    <w:rsid w:val="00E9318D"/>
    <w:rsid w:val="00E93F3E"/>
    <w:rsid w:val="00E95C7E"/>
    <w:rsid w:val="00E971DF"/>
    <w:rsid w:val="00E97241"/>
    <w:rsid w:val="00EA127E"/>
    <w:rsid w:val="00EA74AC"/>
    <w:rsid w:val="00EA7732"/>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2633"/>
    <w:rsid w:val="00F3289C"/>
    <w:rsid w:val="00F35BF2"/>
    <w:rsid w:val="00F40A88"/>
    <w:rsid w:val="00F45245"/>
    <w:rsid w:val="00F5289C"/>
    <w:rsid w:val="00F53193"/>
    <w:rsid w:val="00F53267"/>
    <w:rsid w:val="00F5357E"/>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72CB"/>
    <w:rsid w:val="00F87A86"/>
    <w:rsid w:val="00F9038B"/>
    <w:rsid w:val="00F904DF"/>
    <w:rsid w:val="00F90690"/>
    <w:rsid w:val="00F94774"/>
    <w:rsid w:val="00F95847"/>
    <w:rsid w:val="00F964CE"/>
    <w:rsid w:val="00FA1D6E"/>
    <w:rsid w:val="00FA1E48"/>
    <w:rsid w:val="00FA45FC"/>
    <w:rsid w:val="00FA536E"/>
    <w:rsid w:val="00FA663B"/>
    <w:rsid w:val="00FA6B87"/>
    <w:rsid w:val="00FB1FD2"/>
    <w:rsid w:val="00FB3B1C"/>
    <w:rsid w:val="00FB3B53"/>
    <w:rsid w:val="00FB4386"/>
    <w:rsid w:val="00FB4FB2"/>
    <w:rsid w:val="00FB63FF"/>
    <w:rsid w:val="00FB7835"/>
    <w:rsid w:val="00FC2BC0"/>
    <w:rsid w:val="00FC32FE"/>
    <w:rsid w:val="00FC53DB"/>
    <w:rsid w:val="00FC7712"/>
    <w:rsid w:val="00FD0F79"/>
    <w:rsid w:val="00FD2D51"/>
    <w:rsid w:val="00FD43F1"/>
    <w:rsid w:val="00FD6DDC"/>
    <w:rsid w:val="00FD75CB"/>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514A6"/>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CA"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header" Target="header2.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ecisions/?id=13708" TargetMode="External"/><Relationship Id="rId57" Type="http://schemas.openxmlformats.org/officeDocument/2006/relationships/image" Target="media/image6.png"/><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id=11677"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3DD6"/>
    <w:rsid w:val="001301E0"/>
    <w:rsid w:val="0013523E"/>
    <w:rsid w:val="00164E74"/>
    <w:rsid w:val="001B0843"/>
    <w:rsid w:val="001B19D4"/>
    <w:rsid w:val="001B4894"/>
    <w:rsid w:val="003A36DB"/>
    <w:rsid w:val="00446439"/>
    <w:rsid w:val="00450229"/>
    <w:rsid w:val="00613490"/>
    <w:rsid w:val="00671BAF"/>
    <w:rsid w:val="00682BA9"/>
    <w:rsid w:val="00750B6E"/>
    <w:rsid w:val="00801971"/>
    <w:rsid w:val="00832A9C"/>
    <w:rsid w:val="00A27067"/>
    <w:rsid w:val="00A92913"/>
    <w:rsid w:val="00AF4C3B"/>
    <w:rsid w:val="00BA1B51"/>
    <w:rsid w:val="00BB71F0"/>
    <w:rsid w:val="00BE6BAE"/>
    <w:rsid w:val="00D76574"/>
    <w:rsid w:val="00E157AA"/>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12</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Additional information on Administrative and Budgetary Matters</vt:lpstr>
    </vt:vector>
  </TitlesOfParts>
  <Company>SCBD</Company>
  <LinksUpToDate>false</LinksUpToDate>
  <CharactersWithSpaces>34278</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
  <dc:creator>Karci Aldridge Vegi</dc:creator>
  <cp:keywords>Convention on Biological Diversity</cp:keywords>
  <cp:lastModifiedBy>Veronique Lefebvre</cp:lastModifiedBy>
  <cp:revision>5</cp:revision>
  <cp:lastPrinted>2026-10-01T19:01:00Z</cp:lastPrinted>
  <dcterms:created xsi:type="dcterms:W3CDTF">2026-10-02T22:02:00Z</dcterms:created>
  <dcterms:modified xsi:type="dcterms:W3CDTF">2026-10-09T19:07:00Z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