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E56A4" w14:paraId="41F8F3BD" w14:textId="77777777" w:rsidTr="008A1499">
        <w:trPr>
          <w:trHeight w:val="850"/>
        </w:trPr>
        <w:tc>
          <w:tcPr>
            <w:tcW w:w="975" w:type="dxa"/>
            <w:vAlign w:val="bottom"/>
          </w:tcPr>
          <w:p w14:paraId="7D4812A9" w14:textId="77777777" w:rsidR="008A1499" w:rsidRPr="002E56A4" w:rsidRDefault="008A1499" w:rsidP="008A1499">
            <w:pPr>
              <w:pStyle w:val="AASmallLogo"/>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8A1499">
            <w:pPr>
              <w:pStyle w:val="AASmallLogo"/>
            </w:pPr>
          </w:p>
        </w:tc>
        <w:tc>
          <w:tcPr>
            <w:tcW w:w="1434" w:type="dxa"/>
            <w:noWrap/>
            <w:vAlign w:val="bottom"/>
          </w:tcPr>
          <w:p w14:paraId="2A787A5D" w14:textId="77777777" w:rsidR="008A1499" w:rsidRPr="002E56A4" w:rsidRDefault="008A1499" w:rsidP="008A1499">
            <w:pPr>
              <w:pStyle w:val="AASmallLogo"/>
            </w:pPr>
            <w:r w:rsidRPr="002E56A4">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E56A4">
              <w:t xml:space="preserve"> </w:t>
            </w:r>
          </w:p>
          <w:p w14:paraId="6AFB0B10" w14:textId="77777777" w:rsidR="008A1499" w:rsidRPr="002E56A4" w:rsidRDefault="008A1499" w:rsidP="008A1499">
            <w:pPr>
              <w:pStyle w:val="AASmallLogo"/>
            </w:pPr>
          </w:p>
        </w:tc>
        <w:tc>
          <w:tcPr>
            <w:tcW w:w="8073" w:type="dxa"/>
            <w:vAlign w:val="bottom"/>
          </w:tcPr>
          <w:p w14:paraId="3BE45761" w14:textId="1A43F6AE" w:rsidR="00205ACA" w:rsidRPr="002E56A4" w:rsidRDefault="008A1499" w:rsidP="00985AE2">
            <w:pPr>
              <w:pStyle w:val="ABSymbol"/>
            </w:pPr>
            <w:r w:rsidRPr="002E56A4">
              <w:rPr>
                <w:sz w:val="40"/>
              </w:rPr>
              <w:t>CBD</w:t>
            </w:r>
            <w:r w:rsidRPr="002E56A4">
              <w:t>/</w:t>
            </w:r>
            <w:r w:rsidR="003D5A52" w:rsidRPr="002E56A4">
              <w:t>SBSTTA</w:t>
            </w:r>
            <w:r w:rsidRPr="002E56A4">
              <w:t>/</w:t>
            </w:r>
            <w:r w:rsidR="007A5042">
              <w:t>REC/</w:t>
            </w:r>
            <w:r w:rsidR="003D5A52" w:rsidRPr="002E56A4">
              <w:t>28/</w:t>
            </w:r>
            <w:r w:rsidR="007A5042">
              <w:t>1</w:t>
            </w:r>
          </w:p>
        </w:tc>
      </w:tr>
    </w:tbl>
    <w:p w14:paraId="06AB68CA" w14:textId="77777777" w:rsidR="008A1499" w:rsidRPr="002E56A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E56A4" w14:paraId="2E253DA4" w14:textId="77777777" w:rsidTr="008A1499">
        <w:trPr>
          <w:trHeight w:val="1814"/>
        </w:trPr>
        <w:tc>
          <w:tcPr>
            <w:tcW w:w="7370" w:type="dxa"/>
          </w:tcPr>
          <w:p w14:paraId="78DFB9AA" w14:textId="77777777" w:rsidR="008A1499" w:rsidRPr="002E56A4" w:rsidRDefault="008A1499" w:rsidP="008A1499">
            <w:pPr>
              <w:pStyle w:val="ACLargeLogo"/>
            </w:pPr>
            <w:r w:rsidRPr="002E56A4">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E56A4">
              <w:t xml:space="preserve"> </w:t>
            </w:r>
          </w:p>
          <w:p w14:paraId="39E29602" w14:textId="77777777" w:rsidR="008A1499" w:rsidRPr="002E56A4" w:rsidRDefault="008A1499" w:rsidP="008A1499">
            <w:pPr>
              <w:pStyle w:val="ACLargeLogo"/>
            </w:pPr>
          </w:p>
        </w:tc>
        <w:tc>
          <w:tcPr>
            <w:tcW w:w="3112" w:type="dxa"/>
          </w:tcPr>
          <w:p w14:paraId="44A1B041" w14:textId="0FB24494" w:rsidR="008A1499" w:rsidRPr="002E56A4" w:rsidRDefault="008A1499" w:rsidP="008A1499">
            <w:pPr>
              <w:pStyle w:val="AEDistrNormal"/>
            </w:pPr>
            <w:r w:rsidRPr="002E56A4">
              <w:t xml:space="preserve">Distr.: </w:t>
            </w:r>
            <w:r w:rsidR="00D41656">
              <w:t>General</w:t>
            </w:r>
            <w:r w:rsidR="00D41656" w:rsidRPr="002E56A4">
              <w:t xml:space="preserve"> </w:t>
            </w:r>
          </w:p>
          <w:p w14:paraId="09F38C2D" w14:textId="3EDE7EF4" w:rsidR="008A1499" w:rsidRPr="002E56A4" w:rsidRDefault="00D35BB8" w:rsidP="008A1499">
            <w:pPr>
              <w:pStyle w:val="AEDistrNormal"/>
            </w:pPr>
            <w:r w:rsidRPr="002E56A4">
              <w:t>1 August</w:t>
            </w:r>
            <w:r w:rsidR="00631BD6" w:rsidRPr="002E56A4">
              <w:t xml:space="preserve"> 2026</w:t>
            </w:r>
          </w:p>
          <w:p w14:paraId="5F5556AA" w14:textId="77777777" w:rsidR="008A1499" w:rsidRPr="002E56A4" w:rsidRDefault="008A1499" w:rsidP="008A1499">
            <w:pPr>
              <w:pStyle w:val="AEDistrNormal6pt"/>
            </w:pPr>
            <w:r w:rsidRPr="002E56A4">
              <w:t xml:space="preserve">Original: English </w:t>
            </w:r>
          </w:p>
          <w:p w14:paraId="67EA9A10" w14:textId="77777777" w:rsidR="008A1499" w:rsidRPr="002E56A4" w:rsidRDefault="008A1499" w:rsidP="008A1499">
            <w:pPr>
              <w:pStyle w:val="AEDistrNormal6pt"/>
            </w:pPr>
          </w:p>
        </w:tc>
      </w:tr>
    </w:tbl>
    <w:p w14:paraId="65BA90A5" w14:textId="77777777" w:rsidR="008A1499" w:rsidRPr="002E56A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2E56A4" w14:paraId="75B3E175" w14:textId="77777777" w:rsidTr="008B30E1">
        <w:trPr>
          <w:trHeight w:val="57"/>
        </w:trPr>
        <w:tc>
          <w:tcPr>
            <w:tcW w:w="5670" w:type="dxa"/>
          </w:tcPr>
          <w:p w14:paraId="1E56FEE5" w14:textId="77777777" w:rsidR="00631BD6" w:rsidRPr="002E56A4" w:rsidRDefault="00631BD6">
            <w:pPr>
              <w:pStyle w:val="AFCorN12Bold"/>
              <w:rPr>
                <w:bCs/>
              </w:rPr>
            </w:pPr>
            <w:r w:rsidRPr="002E56A4">
              <w:rPr>
                <w:bCs/>
              </w:rPr>
              <w:t xml:space="preserve">Subsidiary Body on Scientific, </w:t>
            </w:r>
            <w:r w:rsidRPr="002E56A4">
              <w:br/>
            </w:r>
            <w:r w:rsidRPr="002E56A4">
              <w:rPr>
                <w:bCs/>
              </w:rPr>
              <w:t>Technical and Technological Advice</w:t>
            </w:r>
          </w:p>
          <w:p w14:paraId="0A7D4D12" w14:textId="77777777" w:rsidR="00631BD6" w:rsidRPr="002E56A4" w:rsidRDefault="00631BD6">
            <w:pPr>
              <w:pStyle w:val="AFCorNBold"/>
              <w:rPr>
                <w:bCs/>
              </w:rPr>
            </w:pPr>
            <w:r w:rsidRPr="002E56A4">
              <w:rPr>
                <w:bCs/>
              </w:rPr>
              <w:t xml:space="preserve">Twenty-eighth meeting </w:t>
            </w:r>
          </w:p>
          <w:p w14:paraId="04024FA9" w14:textId="77777777" w:rsidR="00631BD6" w:rsidRPr="008A15A3" w:rsidRDefault="00631BD6">
            <w:pPr>
              <w:pStyle w:val="AFCorNNormal"/>
              <w:rPr>
                <w:lang w:val="en-CA"/>
              </w:rPr>
            </w:pPr>
            <w:r w:rsidRPr="008A15A3">
              <w:rPr>
                <w:lang w:val="en-CA"/>
              </w:rPr>
              <w:t>Nairobi, 27 July–1 August 2026</w:t>
            </w:r>
          </w:p>
          <w:p w14:paraId="67B6A8A2" w14:textId="729FBAB3" w:rsidR="00631BD6" w:rsidRPr="002E56A4" w:rsidRDefault="00691BC4" w:rsidP="00691BC4">
            <w:pPr>
              <w:pStyle w:val="AFCorNNormal"/>
            </w:pPr>
            <w:r w:rsidRPr="002E56A4">
              <w:t>Agenda i</w:t>
            </w:r>
            <w:r w:rsidR="00631BD6" w:rsidRPr="002E56A4">
              <w:t xml:space="preserve">tem </w:t>
            </w:r>
            <w:r w:rsidR="000A17E4" w:rsidRPr="002E56A4">
              <w:t>3</w:t>
            </w:r>
          </w:p>
          <w:p w14:paraId="65704F6D" w14:textId="4FFDFD61" w:rsidR="00631BD6" w:rsidRPr="00985AE2" w:rsidRDefault="00631BD6" w:rsidP="006E7F9C">
            <w:pPr>
              <w:pStyle w:val="AFCorNBold"/>
              <w:rPr>
                <w:bCs/>
              </w:rPr>
            </w:pPr>
            <w:r w:rsidRPr="00985AE2">
              <w:rPr>
                <w:bCs/>
              </w:rPr>
              <w:t xml:space="preserve">Planning, monitoring, reporting and review </w:t>
            </w:r>
          </w:p>
        </w:tc>
        <w:tc>
          <w:tcPr>
            <w:tcW w:w="4812" w:type="dxa"/>
          </w:tcPr>
          <w:p w14:paraId="73E6BB7F" w14:textId="0459E319" w:rsidR="00631BD6" w:rsidRPr="002E56A4" w:rsidRDefault="00631BD6" w:rsidP="008B30E1">
            <w:pPr>
              <w:pStyle w:val="AFCorNBold"/>
              <w:rPr>
                <w:bCs/>
              </w:rPr>
            </w:pPr>
          </w:p>
        </w:tc>
      </w:tr>
    </w:tbl>
    <w:p w14:paraId="7836C14C" w14:textId="44FD9A30" w:rsidR="00CF5EA2" w:rsidRDefault="00CF5EA2" w:rsidP="00CF5EA2">
      <w:pPr>
        <w:pStyle w:val="CBDTitle"/>
      </w:pPr>
      <w:r>
        <w:t>Recommendation adopted by the Subsidiary Body on Scientific, Technical and Technological Advice on 1</w:t>
      </w:r>
      <w:r w:rsidR="005538CD">
        <w:t> </w:t>
      </w:r>
      <w:r>
        <w:t>August 2026</w:t>
      </w:r>
    </w:p>
    <w:p w14:paraId="438F8749" w14:textId="769B97BB" w:rsidR="00C9161D" w:rsidRPr="002E56A4" w:rsidRDefault="00CF5EA2" w:rsidP="00661FE4">
      <w:pPr>
        <w:pStyle w:val="CBDSubTitle"/>
        <w:tabs>
          <w:tab w:val="clear" w:pos="1134"/>
          <w:tab w:val="left" w:pos="1418"/>
        </w:tabs>
        <w:rPr>
          <w:caps/>
        </w:rPr>
      </w:pPr>
      <w:r>
        <w:t>28/1.</w:t>
      </w:r>
      <w:r w:rsidR="00DF1991">
        <w:tab/>
      </w:r>
      <w:r w:rsidR="003B6423" w:rsidRPr="002E56A4">
        <w:t>Planning, monitoring, reporting and review</w:t>
      </w:r>
      <w:r w:rsidR="00105372" w:rsidRPr="002E56A4">
        <w:rPr>
          <w:caps/>
        </w:rPr>
        <w:t xml:space="preserve"> </w:t>
      </w:r>
    </w:p>
    <w:p w14:paraId="6ED67A11" w14:textId="4A736CDD" w:rsidR="00CB6DAA" w:rsidRPr="002E56A4" w:rsidRDefault="007C4219" w:rsidP="008B30E1">
      <w:pPr>
        <w:pStyle w:val="CBDNormalNumber"/>
        <w:numPr>
          <w:ilvl w:val="0"/>
          <w:numId w:val="0"/>
        </w:numPr>
        <w:shd w:val="clear" w:color="auto" w:fill="FFFFFF" w:themeFill="background1"/>
        <w:ind w:left="567" w:firstLine="567"/>
        <w:rPr>
          <w:i/>
          <w:iCs/>
        </w:rPr>
      </w:pPr>
      <w:r w:rsidRPr="002E56A4">
        <w:rPr>
          <w:i/>
          <w:iCs/>
        </w:rPr>
        <w:t>The Subsidiary Body on Scientific, Technical and Technological Advice</w:t>
      </w:r>
    </w:p>
    <w:p w14:paraId="6482B6EF" w14:textId="1C48DD02" w:rsidR="061DA368" w:rsidRPr="002E56A4" w:rsidRDefault="061DA368" w:rsidP="0015738E">
      <w:pPr>
        <w:pStyle w:val="CBDNormalNumber"/>
        <w:numPr>
          <w:ilvl w:val="0"/>
          <w:numId w:val="0"/>
        </w:numPr>
        <w:shd w:val="clear" w:color="auto" w:fill="FFFFFF" w:themeFill="background1"/>
        <w:ind w:left="567" w:firstLine="567"/>
      </w:pPr>
      <w:r w:rsidRPr="002E56A4">
        <w:rPr>
          <w:i/>
          <w:iCs/>
        </w:rPr>
        <w:t xml:space="preserve">Invites </w:t>
      </w:r>
      <w:r w:rsidRPr="002E56A4">
        <w:t xml:space="preserve">the Subsidiary Body on Implementation, </w:t>
      </w:r>
      <w:r w:rsidR="00F668A3" w:rsidRPr="002E56A4">
        <w:t>in line</w:t>
      </w:r>
      <w:r w:rsidR="00F668A3" w:rsidRPr="002E56A4">
        <w:rPr>
          <w:iCs/>
        </w:rPr>
        <w:t xml:space="preserve"> </w:t>
      </w:r>
      <w:r w:rsidRPr="002E56A4">
        <w:t xml:space="preserve">with decision </w:t>
      </w:r>
      <w:hyperlink r:id="rId15">
        <w:r w:rsidRPr="002E56A4">
          <w:rPr>
            <w:rStyle w:val="Hyperlink"/>
          </w:rPr>
          <w:t>16/32</w:t>
        </w:r>
      </w:hyperlink>
      <w:r w:rsidR="00C564DF" w:rsidRPr="002E56A4">
        <w:t xml:space="preserve"> of</w:t>
      </w:r>
      <w:r w:rsidR="0015738E" w:rsidRPr="002E56A4">
        <w:t xml:space="preserve"> 27</w:t>
      </w:r>
      <w:r w:rsidR="0015738E" w:rsidRPr="002E56A4">
        <w:rPr>
          <w:iCs/>
        </w:rPr>
        <w:t> </w:t>
      </w:r>
      <w:r w:rsidR="0015738E" w:rsidRPr="002E56A4">
        <w:t>February 2025</w:t>
      </w:r>
      <w:r w:rsidRPr="002E56A4">
        <w:t xml:space="preserve">, to </w:t>
      </w:r>
      <w:r w:rsidR="00F1193F" w:rsidRPr="002E56A4">
        <w:t xml:space="preserve">agree to the </w:t>
      </w:r>
      <w:r w:rsidR="00F404EA" w:rsidRPr="002E56A4">
        <w:t>inclu</w:t>
      </w:r>
      <w:r w:rsidR="00F1193F" w:rsidRPr="002E56A4">
        <w:t>sion</w:t>
      </w:r>
      <w:r w:rsidR="00F404EA" w:rsidRPr="002E56A4">
        <w:rPr>
          <w:iCs/>
        </w:rPr>
        <w:t xml:space="preserve"> </w:t>
      </w:r>
      <w:r w:rsidR="00F1193F" w:rsidRPr="002E56A4">
        <w:t xml:space="preserve">of </w:t>
      </w:r>
      <w:r w:rsidR="00F404EA" w:rsidRPr="002E56A4">
        <w:t xml:space="preserve">the </w:t>
      </w:r>
      <w:r w:rsidRPr="002E56A4">
        <w:t xml:space="preserve">following </w:t>
      </w:r>
      <w:r w:rsidR="007352E7" w:rsidRPr="002E56A4">
        <w:t xml:space="preserve">provisions </w:t>
      </w:r>
      <w:r w:rsidR="00B17E21" w:rsidRPr="002E56A4">
        <w:t xml:space="preserve">on the </w:t>
      </w:r>
      <w:r w:rsidRPr="002E56A4">
        <w:t>scientific</w:t>
      </w:r>
      <w:r w:rsidR="007062C6" w:rsidRPr="002E56A4">
        <w:rPr>
          <w:iCs/>
        </w:rPr>
        <w:t>,</w:t>
      </w:r>
      <w:r w:rsidRPr="002E56A4">
        <w:t xml:space="preserve"> technical</w:t>
      </w:r>
      <w:r w:rsidR="00B17E21" w:rsidRPr="002E56A4">
        <w:rPr>
          <w:iCs/>
        </w:rPr>
        <w:t xml:space="preserve"> </w:t>
      </w:r>
      <w:r w:rsidR="00B17E21" w:rsidRPr="002E56A4">
        <w:t>and technological aspects of</w:t>
      </w:r>
      <w:r w:rsidRPr="002E56A4">
        <w:t xml:space="preserve"> the global report </w:t>
      </w:r>
      <w:r w:rsidR="00D94909" w:rsidRPr="002E56A4">
        <w:t>on collective progress in the implementation of the Kunming-Montreal Global Biodiversity Framework</w:t>
      </w:r>
      <w:r w:rsidR="00D94909" w:rsidRPr="002E56A4">
        <w:rPr>
          <w:rStyle w:val="FootnoteReference"/>
        </w:rPr>
        <w:footnoteReference w:id="1"/>
      </w:r>
      <w:r w:rsidR="6E01350A" w:rsidRPr="002E56A4">
        <w:rPr>
          <w:rStyle w:val="FootnoteReference"/>
        </w:rPr>
        <w:t xml:space="preserve"> </w:t>
      </w:r>
      <w:r w:rsidR="00F404EA" w:rsidRPr="002E56A4">
        <w:t>in the draft decision</w:t>
      </w:r>
      <w:r w:rsidR="002A522E" w:rsidRPr="002E56A4">
        <w:t>s</w:t>
      </w:r>
      <w:r w:rsidR="00F404EA" w:rsidRPr="002E56A4">
        <w:t xml:space="preserve"> </w:t>
      </w:r>
      <w:r w:rsidR="00D1151B" w:rsidRPr="002E56A4">
        <w:t>to</w:t>
      </w:r>
      <w:r w:rsidR="00F404EA" w:rsidRPr="002E56A4">
        <w:t xml:space="preserve"> be </w:t>
      </w:r>
      <w:r w:rsidR="00D1151B" w:rsidRPr="002E56A4">
        <w:t xml:space="preserve">submitted </w:t>
      </w:r>
      <w:r w:rsidRPr="002E56A4">
        <w:t xml:space="preserve">for consideration </w:t>
      </w:r>
      <w:r w:rsidR="00C564DF" w:rsidRPr="002E56A4">
        <w:t xml:space="preserve">by </w:t>
      </w:r>
      <w:r w:rsidRPr="002E56A4">
        <w:t xml:space="preserve">the Conference of the Parties at its </w:t>
      </w:r>
      <w:r w:rsidR="00C564DF" w:rsidRPr="002E56A4">
        <w:t xml:space="preserve">seventeenth </w:t>
      </w:r>
      <w:r w:rsidRPr="002E56A4">
        <w:t>meeting</w:t>
      </w:r>
      <w:r w:rsidR="00C564DF" w:rsidRPr="002E56A4">
        <w:t>:</w:t>
      </w:r>
    </w:p>
    <w:p w14:paraId="6B7ACD41" w14:textId="77777777" w:rsidR="00326744" w:rsidRPr="002E56A4" w:rsidRDefault="00326744" w:rsidP="00661FE4">
      <w:pPr>
        <w:pStyle w:val="Heading1"/>
        <w:numPr>
          <w:ilvl w:val="0"/>
          <w:numId w:val="0"/>
        </w:numPr>
        <w:tabs>
          <w:tab w:val="clear" w:pos="1134"/>
        </w:tabs>
        <w:ind w:left="1134" w:hanging="567"/>
        <w:rPr>
          <w:sz w:val="24"/>
          <w:szCs w:val="24"/>
        </w:rPr>
      </w:pPr>
      <w:r w:rsidRPr="002E56A4">
        <w:rPr>
          <w:sz w:val="24"/>
          <w:szCs w:val="24"/>
        </w:rPr>
        <w:t>A.</w:t>
      </w:r>
      <w:r w:rsidRPr="002E56A4">
        <w:rPr>
          <w:sz w:val="24"/>
          <w:szCs w:val="24"/>
        </w:rPr>
        <w:tab/>
        <w:t xml:space="preserve">Global review of collective progress in the implementation of the Kunming-Montreal Global Biodiversity Framework </w:t>
      </w:r>
      <w:r w:rsidRPr="000B2E6E">
        <w:rPr>
          <w:sz w:val="24"/>
          <w:szCs w:val="24"/>
        </w:rPr>
        <w:t>at the seventeenth meeting of the Conference of the Parties</w:t>
      </w:r>
    </w:p>
    <w:p w14:paraId="72FD9545" w14:textId="7F3BA175" w:rsidR="00326744" w:rsidRPr="00355323" w:rsidRDefault="009A4105" w:rsidP="008504F1">
      <w:pPr>
        <w:pStyle w:val="CBDNormalNoNumber"/>
        <w:tabs>
          <w:tab w:val="clear" w:pos="567"/>
        </w:tabs>
        <w:ind w:left="1134" w:firstLine="567"/>
      </w:pPr>
      <w:r w:rsidRPr="002E56A4">
        <w:rPr>
          <w:i/>
          <w:iCs/>
        </w:rPr>
        <w:t>The Conference of the Parties</w:t>
      </w:r>
      <w:r w:rsidRPr="002E56A4">
        <w:t>,</w:t>
      </w:r>
    </w:p>
    <w:p w14:paraId="320DE604" w14:textId="2AD6226B" w:rsidR="1479A724" w:rsidRPr="002E56A4" w:rsidRDefault="1479A724" w:rsidP="008504F1">
      <w:pPr>
        <w:shd w:val="clear" w:color="auto" w:fill="FFFFFF" w:themeFill="background1"/>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Recalling</w:t>
      </w:r>
      <w:r w:rsidRPr="002E56A4">
        <w:rPr>
          <w:rFonts w:eastAsia="Times New Roman"/>
          <w:color w:val="000000" w:themeColor="text1"/>
        </w:rPr>
        <w:t xml:space="preserve"> that, in </w:t>
      </w:r>
      <w:r w:rsidR="001A1839" w:rsidRPr="002E56A4">
        <w:rPr>
          <w:rFonts w:eastAsia="Times New Roman"/>
          <w:color w:val="000000" w:themeColor="text1"/>
        </w:rPr>
        <w:t xml:space="preserve">its </w:t>
      </w:r>
      <w:r w:rsidRPr="002E56A4">
        <w:rPr>
          <w:rFonts w:eastAsia="Times New Roman"/>
          <w:color w:val="000000" w:themeColor="text1"/>
        </w:rPr>
        <w:t xml:space="preserve">decisions </w:t>
      </w:r>
      <w:hyperlink r:id="rId16" w:history="1">
        <w:r w:rsidRPr="002E56A4">
          <w:rPr>
            <w:rStyle w:val="Hyperlink"/>
            <w:rFonts w:eastAsia="Times New Roman"/>
          </w:rPr>
          <w:t>15/4</w:t>
        </w:r>
      </w:hyperlink>
      <w:r w:rsidRPr="002E56A4">
        <w:rPr>
          <w:rFonts w:eastAsia="Times New Roman"/>
          <w:color w:val="000000" w:themeColor="text1"/>
        </w:rPr>
        <w:t xml:space="preserve"> </w:t>
      </w:r>
      <w:r w:rsidR="008872DF" w:rsidRPr="002E56A4">
        <w:rPr>
          <w:rFonts w:eastAsia="Times New Roman"/>
          <w:color w:val="000000" w:themeColor="text1"/>
        </w:rPr>
        <w:t xml:space="preserve">and </w:t>
      </w:r>
      <w:hyperlink r:id="rId17" w:history="1">
        <w:r w:rsidRPr="002E56A4">
          <w:rPr>
            <w:rStyle w:val="Hyperlink"/>
            <w:rFonts w:eastAsia="Times New Roman"/>
          </w:rPr>
          <w:t>15/6</w:t>
        </w:r>
      </w:hyperlink>
      <w:r w:rsidR="008872DF" w:rsidRPr="002E56A4">
        <w:rPr>
          <w:rFonts w:eastAsia="Times New Roman"/>
          <w:color w:val="000000" w:themeColor="text1"/>
        </w:rPr>
        <w:t xml:space="preserve"> of 19</w:t>
      </w:r>
      <w:r w:rsidR="00CE1808">
        <w:rPr>
          <w:rFonts w:eastAsia="Times New Roman"/>
          <w:color w:val="000000" w:themeColor="text1"/>
        </w:rPr>
        <w:t> </w:t>
      </w:r>
      <w:r w:rsidR="008872DF" w:rsidRPr="002E56A4">
        <w:rPr>
          <w:rFonts w:eastAsia="Times New Roman"/>
          <w:color w:val="000000" w:themeColor="text1"/>
        </w:rPr>
        <w:t>December 2022</w:t>
      </w:r>
      <w:r w:rsidRPr="002E56A4">
        <w:rPr>
          <w:rFonts w:eastAsia="Times New Roman"/>
          <w:color w:val="000000" w:themeColor="text1"/>
        </w:rPr>
        <w:t xml:space="preserve">, and </w:t>
      </w:r>
      <w:hyperlink r:id="rId18" w:history="1">
        <w:r w:rsidRPr="002E56A4">
          <w:rPr>
            <w:rStyle w:val="Hyperlink"/>
            <w:rFonts w:eastAsia="Times New Roman"/>
          </w:rPr>
          <w:t>16/32</w:t>
        </w:r>
      </w:hyperlink>
      <w:r w:rsidR="00F7071B" w:rsidRPr="002E56A4">
        <w:rPr>
          <w:rFonts w:eastAsia="Times New Roman"/>
          <w:color w:val="000000" w:themeColor="text1"/>
        </w:rPr>
        <w:t xml:space="preserve"> of </w:t>
      </w:r>
      <w:r w:rsidR="002E70DD" w:rsidRPr="002E56A4">
        <w:rPr>
          <w:rFonts w:eastAsia="Times New Roman"/>
          <w:color w:val="000000" w:themeColor="text1"/>
        </w:rPr>
        <w:t>27</w:t>
      </w:r>
      <w:r w:rsidR="003067E3">
        <w:rPr>
          <w:rFonts w:eastAsia="Times New Roman"/>
          <w:color w:val="000000" w:themeColor="text1"/>
        </w:rPr>
        <w:t> </w:t>
      </w:r>
      <w:r w:rsidR="002E70DD" w:rsidRPr="002E56A4">
        <w:rPr>
          <w:rFonts w:eastAsia="Times New Roman"/>
          <w:color w:val="000000" w:themeColor="text1"/>
        </w:rPr>
        <w:t>February 2025</w:t>
      </w:r>
      <w:r w:rsidRPr="002E56A4">
        <w:rPr>
          <w:rFonts w:eastAsia="Times New Roman"/>
          <w:color w:val="000000" w:themeColor="text1"/>
        </w:rPr>
        <w:t xml:space="preserve">, the Conference of the Parties decided to conduct a global review of collective progress in the implementation of the </w:t>
      </w:r>
      <w:r w:rsidR="00D031F7" w:rsidRPr="002E56A4">
        <w:rPr>
          <w:rFonts w:eastAsia="Times New Roman"/>
          <w:color w:val="000000" w:themeColor="text1"/>
        </w:rPr>
        <w:t xml:space="preserve">Kunming-Montreal Global Biodiversity </w:t>
      </w:r>
      <w:r w:rsidRPr="002E56A4">
        <w:rPr>
          <w:rFonts w:eastAsia="Times New Roman"/>
          <w:color w:val="000000" w:themeColor="text1"/>
        </w:rPr>
        <w:t xml:space="preserve">Framework at </w:t>
      </w:r>
      <w:r w:rsidR="00DA4651" w:rsidRPr="002E56A4">
        <w:rPr>
          <w:rFonts w:eastAsia="Times New Roman"/>
          <w:color w:val="000000" w:themeColor="text1"/>
        </w:rPr>
        <w:t xml:space="preserve">its </w:t>
      </w:r>
      <w:r w:rsidRPr="002E56A4">
        <w:rPr>
          <w:rFonts w:eastAsia="Times New Roman"/>
          <w:color w:val="000000" w:themeColor="text1"/>
        </w:rPr>
        <w:t xml:space="preserve">seventeenth meeting and that the national reports and the global report on collective progress in the implementation of the Framework </w:t>
      </w:r>
      <w:r w:rsidR="007B43EC">
        <w:rPr>
          <w:rFonts w:eastAsia="Times New Roman"/>
          <w:color w:val="000000" w:themeColor="text1"/>
        </w:rPr>
        <w:t>would be</w:t>
      </w:r>
      <w:r w:rsidRPr="002E56A4">
        <w:rPr>
          <w:rFonts w:eastAsia="Times New Roman"/>
          <w:color w:val="000000" w:themeColor="text1"/>
        </w:rPr>
        <w:t xml:space="preserve"> the primary sources of information for the global review,</w:t>
      </w:r>
    </w:p>
    <w:p w14:paraId="6E14098B" w14:textId="073F78A9" w:rsidR="1479A724" w:rsidRPr="002E56A4" w:rsidRDefault="00655AC2" w:rsidP="008504F1">
      <w:pPr>
        <w:shd w:val="clear" w:color="auto" w:fill="FFFFFF" w:themeFill="background1"/>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w:t>
      </w:r>
      <w:r w:rsidR="1479A724" w:rsidRPr="002E56A4">
        <w:rPr>
          <w:rFonts w:eastAsia="Times New Roman"/>
          <w:i/>
          <w:iCs/>
          <w:color w:val="000000" w:themeColor="text1"/>
        </w:rPr>
        <w:t>ecalling</w:t>
      </w:r>
      <w:r w:rsidRPr="002E56A4">
        <w:rPr>
          <w:rFonts w:eastAsia="Times New Roman"/>
          <w:i/>
          <w:iCs/>
          <w:color w:val="000000" w:themeColor="text1"/>
        </w:rPr>
        <w:t xml:space="preserve"> also</w:t>
      </w:r>
      <w:r w:rsidR="1479A724" w:rsidRPr="002E56A4">
        <w:rPr>
          <w:rFonts w:eastAsia="Times New Roman"/>
          <w:color w:val="000000" w:themeColor="text1"/>
        </w:rPr>
        <w:t xml:space="preserve"> that, in </w:t>
      </w:r>
      <w:r w:rsidR="00865F39">
        <w:rPr>
          <w:rFonts w:eastAsia="Times New Roman"/>
          <w:color w:val="000000" w:themeColor="text1"/>
        </w:rPr>
        <w:t xml:space="preserve">its </w:t>
      </w:r>
      <w:r w:rsidR="1479A724" w:rsidRPr="002E56A4">
        <w:rPr>
          <w:rFonts w:eastAsia="Times New Roman"/>
          <w:color w:val="000000" w:themeColor="text1"/>
        </w:rPr>
        <w:t xml:space="preserve">decision </w:t>
      </w:r>
      <w:hyperlink r:id="rId19" w:history="1">
        <w:r w:rsidR="1479A724" w:rsidRPr="002E56A4">
          <w:rPr>
            <w:rStyle w:val="Hyperlink"/>
            <w:rFonts w:eastAsia="Times New Roman"/>
          </w:rPr>
          <w:t>16/32</w:t>
        </w:r>
      </w:hyperlink>
      <w:r w:rsidR="1479A724" w:rsidRPr="002E56A4">
        <w:rPr>
          <w:rFonts w:eastAsia="Times New Roman"/>
          <w:color w:val="000000" w:themeColor="text1"/>
        </w:rPr>
        <w:t xml:space="preserve">, the Conference of the Parties also decided that the global review </w:t>
      </w:r>
      <w:r w:rsidR="00CA120A" w:rsidRPr="002E56A4">
        <w:rPr>
          <w:rFonts w:eastAsia="Times New Roman"/>
          <w:color w:val="000000" w:themeColor="text1"/>
        </w:rPr>
        <w:t xml:space="preserve">would </w:t>
      </w:r>
      <w:r w:rsidR="1479A724" w:rsidRPr="002E56A4">
        <w:rPr>
          <w:rFonts w:eastAsia="Times New Roman"/>
          <w:color w:val="000000" w:themeColor="text1"/>
        </w:rPr>
        <w:t xml:space="preserve">draw upon relevant recommendations of the subsidiary bodies </w:t>
      </w:r>
      <w:r w:rsidR="00642E59" w:rsidRPr="002E56A4">
        <w:rPr>
          <w:rFonts w:eastAsia="Times New Roman"/>
          <w:color w:val="000000" w:themeColor="text1"/>
        </w:rPr>
        <w:t xml:space="preserve">and working groups </w:t>
      </w:r>
      <w:r w:rsidR="1479A724" w:rsidRPr="002E56A4">
        <w:rPr>
          <w:rFonts w:eastAsia="Times New Roman"/>
          <w:color w:val="000000" w:themeColor="text1"/>
        </w:rPr>
        <w:t xml:space="preserve">and, as relevant, the outcomes of the informal technical dialogue, [which has </w:t>
      </w:r>
      <w:r w:rsidR="00353958" w:rsidRPr="002E56A4">
        <w:rPr>
          <w:rFonts w:eastAsia="Times New Roman"/>
          <w:color w:val="000000" w:themeColor="text1"/>
        </w:rPr>
        <w:t xml:space="preserve">since </w:t>
      </w:r>
      <w:r w:rsidR="1479A724" w:rsidRPr="002E56A4">
        <w:rPr>
          <w:rFonts w:eastAsia="Times New Roman"/>
          <w:color w:val="000000" w:themeColor="text1"/>
        </w:rPr>
        <w:t>been named the Kunming dialogue on collective progress in the implementation of the Kunming-Montreal Global Biodiversity Framework in support of the global review</w:t>
      </w:r>
      <w:r w:rsidR="008B1BAC" w:rsidRPr="002E56A4">
        <w:rPr>
          <w:rFonts w:eastAsia="Times New Roman"/>
          <w:color w:val="000000" w:themeColor="text1"/>
        </w:rPr>
        <w:t>,</w:t>
      </w:r>
      <w:r w:rsidR="1479A724" w:rsidRPr="002E56A4">
        <w:rPr>
          <w:rFonts w:eastAsia="Times New Roman"/>
          <w:color w:val="000000" w:themeColor="text1"/>
        </w:rPr>
        <w:t xml:space="preserve">] the outcomes of the subregional </w:t>
      </w:r>
      <w:r w:rsidR="00137B9C" w:rsidRPr="002E56A4">
        <w:rPr>
          <w:rFonts w:eastAsia="Times New Roman"/>
          <w:color w:val="000000" w:themeColor="text1"/>
        </w:rPr>
        <w:t>and</w:t>
      </w:r>
      <w:r w:rsidR="1479A724" w:rsidRPr="002E56A4">
        <w:rPr>
          <w:rFonts w:eastAsia="Times New Roman"/>
          <w:color w:val="000000" w:themeColor="text1"/>
        </w:rPr>
        <w:t xml:space="preserve"> regional dialogues on national biodiversity strategies and action plans and national reports, and the global analysis of information in national biodiversity strategies and action plans,</w:t>
      </w:r>
    </w:p>
    <w:p w14:paraId="06CD2D6D" w14:textId="52B363CD" w:rsidR="1479A724" w:rsidRPr="002E56A4" w:rsidRDefault="1479A724"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Recognizing</w:t>
      </w:r>
      <w:r w:rsidRPr="002E56A4">
        <w:rPr>
          <w:rFonts w:eastAsia="Times New Roman"/>
          <w:color w:val="000000" w:themeColor="text1"/>
        </w:rPr>
        <w:t xml:space="preserve"> that 129</w:t>
      </w:r>
      <w:r w:rsidR="00CC7F05" w:rsidRPr="002E56A4">
        <w:rPr>
          <w:rFonts w:eastAsia="Times New Roman"/>
          <w:color w:val="000000" w:themeColor="text1"/>
        </w:rPr>
        <w:t> </w:t>
      </w:r>
      <w:r w:rsidRPr="002E56A4">
        <w:rPr>
          <w:rFonts w:eastAsia="Times New Roman"/>
          <w:color w:val="000000" w:themeColor="text1"/>
        </w:rPr>
        <w:t>Parties ha</w:t>
      </w:r>
      <w:r w:rsidR="0078450C" w:rsidRPr="002E56A4">
        <w:rPr>
          <w:rFonts w:eastAsia="Times New Roman"/>
          <w:color w:val="000000" w:themeColor="text1"/>
        </w:rPr>
        <w:t>d</w:t>
      </w:r>
      <w:r w:rsidRPr="002E56A4">
        <w:rPr>
          <w:rFonts w:eastAsia="Times New Roman"/>
          <w:color w:val="000000" w:themeColor="text1"/>
        </w:rPr>
        <w:t xml:space="preserve"> submitted national reports in time </w:t>
      </w:r>
      <w:r w:rsidR="00936D3E" w:rsidRPr="002E56A4">
        <w:rPr>
          <w:rFonts w:eastAsia="Times New Roman"/>
          <w:color w:val="000000" w:themeColor="text1"/>
        </w:rPr>
        <w:t xml:space="preserve">for consideration </w:t>
      </w:r>
      <w:r w:rsidRPr="002E56A4">
        <w:rPr>
          <w:rFonts w:eastAsia="Times New Roman"/>
          <w:color w:val="000000" w:themeColor="text1"/>
        </w:rPr>
        <w:t xml:space="preserve">in the </w:t>
      </w:r>
      <w:r w:rsidR="00936D3E" w:rsidRPr="002E56A4">
        <w:rPr>
          <w:rFonts w:eastAsia="Times New Roman"/>
          <w:color w:val="000000" w:themeColor="text1"/>
        </w:rPr>
        <w:t xml:space="preserve">preparation of </w:t>
      </w:r>
      <w:r w:rsidR="00AF6324">
        <w:rPr>
          <w:rFonts w:eastAsia="Times New Roman"/>
          <w:color w:val="000000" w:themeColor="text1"/>
        </w:rPr>
        <w:t xml:space="preserve">the </w:t>
      </w:r>
      <w:r w:rsidRPr="002E56A4">
        <w:rPr>
          <w:rFonts w:eastAsia="Times New Roman"/>
          <w:color w:val="000000" w:themeColor="text1"/>
        </w:rPr>
        <w:t xml:space="preserve">global report, </w:t>
      </w:r>
      <w:r w:rsidR="00F73CB9" w:rsidRPr="002E56A4">
        <w:rPr>
          <w:rFonts w:eastAsia="Times New Roman"/>
          <w:color w:val="000000" w:themeColor="text1"/>
        </w:rPr>
        <w:t xml:space="preserve">that is, by 8 March 2026, </w:t>
      </w:r>
      <w:r w:rsidR="00355FD7" w:rsidRPr="002E56A4">
        <w:rPr>
          <w:rFonts w:eastAsia="Times New Roman"/>
          <w:color w:val="000000" w:themeColor="text1"/>
        </w:rPr>
        <w:t>which had</w:t>
      </w:r>
      <w:r w:rsidR="005E0D12" w:rsidRPr="002E56A4">
        <w:rPr>
          <w:rFonts w:eastAsia="Times New Roman"/>
          <w:color w:val="000000" w:themeColor="text1"/>
        </w:rPr>
        <w:t xml:space="preserve"> </w:t>
      </w:r>
      <w:r w:rsidRPr="002E56A4">
        <w:rPr>
          <w:rFonts w:eastAsia="Times New Roman"/>
          <w:color w:val="000000" w:themeColor="text1"/>
        </w:rPr>
        <w:t xml:space="preserve">provided substantial evidence for preparing the global report, </w:t>
      </w:r>
    </w:p>
    <w:p w14:paraId="480B886B" w14:textId="73F32F12" w:rsidR="1479A724" w:rsidRPr="002E56A4" w:rsidRDefault="00655AC2"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w:t>
      </w:r>
      <w:r w:rsidR="1479A724" w:rsidRPr="002E56A4">
        <w:rPr>
          <w:rFonts w:eastAsia="Times New Roman"/>
          <w:i/>
          <w:iCs/>
          <w:color w:val="000000" w:themeColor="text1"/>
        </w:rPr>
        <w:t>ecognizing</w:t>
      </w:r>
      <w:r w:rsidRPr="002E56A4">
        <w:rPr>
          <w:rFonts w:eastAsia="Times New Roman"/>
          <w:i/>
          <w:iCs/>
          <w:color w:val="000000" w:themeColor="text1"/>
        </w:rPr>
        <w:t xml:space="preserve"> also</w:t>
      </w:r>
      <w:r w:rsidR="1479A724" w:rsidRPr="002E56A4">
        <w:rPr>
          <w:rFonts w:eastAsia="Times New Roman"/>
          <w:color w:val="000000" w:themeColor="text1"/>
        </w:rPr>
        <w:t xml:space="preserve"> that additional sources of information identified in decision</w:t>
      </w:r>
      <w:r w:rsidR="00105BA9">
        <w:rPr>
          <w:rFonts w:eastAsia="Times New Roman"/>
          <w:color w:val="000000" w:themeColor="text1"/>
        </w:rPr>
        <w:t> </w:t>
      </w:r>
      <w:hyperlink r:id="rId20" w:history="1">
        <w:r w:rsidR="1479A724" w:rsidRPr="002E56A4">
          <w:rPr>
            <w:rStyle w:val="Hyperlink"/>
            <w:rFonts w:eastAsia="Times New Roman"/>
          </w:rPr>
          <w:t>16/32</w:t>
        </w:r>
      </w:hyperlink>
      <w:r w:rsidR="1479A724" w:rsidRPr="002E56A4">
        <w:rPr>
          <w:rFonts w:eastAsia="Times New Roman"/>
          <w:color w:val="000000" w:themeColor="text1"/>
        </w:rPr>
        <w:t>, such as scientific literature and the deliverables of the Intergovernmental Science-Policy Platform on Biodiversity and Ecosystem Services, were used in the preparation of the global report, that th</w:t>
      </w:r>
      <w:r w:rsidR="005033AF" w:rsidRPr="002E56A4">
        <w:rPr>
          <w:rFonts w:eastAsia="Times New Roman"/>
          <w:color w:val="000000" w:themeColor="text1"/>
        </w:rPr>
        <w:t>o</w:t>
      </w:r>
      <w:r w:rsidR="1479A724" w:rsidRPr="002E56A4">
        <w:rPr>
          <w:rFonts w:eastAsia="Times New Roman"/>
          <w:color w:val="000000" w:themeColor="text1"/>
        </w:rPr>
        <w:t xml:space="preserve">se </w:t>
      </w:r>
      <w:r w:rsidR="005033AF" w:rsidRPr="002E56A4">
        <w:rPr>
          <w:rFonts w:eastAsia="Times New Roman"/>
          <w:color w:val="000000" w:themeColor="text1"/>
        </w:rPr>
        <w:t xml:space="preserve">sources </w:t>
      </w:r>
      <w:r w:rsidR="1479A724" w:rsidRPr="002E56A4">
        <w:rPr>
          <w:rFonts w:eastAsia="Times New Roman"/>
          <w:color w:val="000000" w:themeColor="text1"/>
        </w:rPr>
        <w:t xml:space="preserve">further strengthened the evidence base for the global report </w:t>
      </w:r>
      <w:r w:rsidR="00E2252F" w:rsidRPr="002E56A4">
        <w:rPr>
          <w:rFonts w:eastAsia="Times New Roman"/>
          <w:color w:val="000000" w:themeColor="text1"/>
        </w:rPr>
        <w:t xml:space="preserve">and that </w:t>
      </w:r>
      <w:r w:rsidR="1479A724" w:rsidRPr="002E56A4">
        <w:rPr>
          <w:rFonts w:eastAsia="Times New Roman"/>
          <w:color w:val="000000" w:themeColor="text1"/>
        </w:rPr>
        <w:t xml:space="preserve">science </w:t>
      </w:r>
      <w:r w:rsidR="00E2252F" w:rsidRPr="002E56A4">
        <w:rPr>
          <w:rFonts w:eastAsia="Times New Roman"/>
          <w:color w:val="000000" w:themeColor="text1"/>
        </w:rPr>
        <w:t xml:space="preserve">played an important </w:t>
      </w:r>
      <w:r w:rsidR="00AF6324">
        <w:rPr>
          <w:rFonts w:eastAsia="Times New Roman"/>
          <w:color w:val="000000" w:themeColor="text1"/>
        </w:rPr>
        <w:t xml:space="preserve">role </w:t>
      </w:r>
      <w:r w:rsidR="00AC04AA" w:rsidRPr="002E56A4">
        <w:rPr>
          <w:rFonts w:eastAsia="Times New Roman"/>
          <w:color w:val="000000" w:themeColor="text1"/>
        </w:rPr>
        <w:t xml:space="preserve">in </w:t>
      </w:r>
      <w:r w:rsidR="1479A724" w:rsidRPr="002E56A4">
        <w:rPr>
          <w:rFonts w:eastAsia="Times New Roman"/>
          <w:color w:val="000000" w:themeColor="text1"/>
        </w:rPr>
        <w:t>the global review,</w:t>
      </w:r>
    </w:p>
    <w:p w14:paraId="46C0C7F9" w14:textId="1E33FB9A" w:rsidR="1479A724" w:rsidRPr="002E56A4" w:rsidRDefault="1479A724"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concern</w:t>
      </w:r>
      <w:r w:rsidRPr="002E56A4">
        <w:rPr>
          <w:rFonts w:eastAsia="Times New Roman"/>
          <w:color w:val="000000" w:themeColor="text1"/>
        </w:rPr>
        <w:t xml:space="preserve"> that there remain data and information gaps in the national reports</w:t>
      </w:r>
      <w:r w:rsidR="00A25D70" w:rsidRPr="002E56A4">
        <w:rPr>
          <w:rFonts w:eastAsia="Times New Roman"/>
          <w:color w:val="000000" w:themeColor="text1"/>
        </w:rPr>
        <w:t>,</w:t>
      </w:r>
      <w:r w:rsidRPr="002E56A4">
        <w:rPr>
          <w:rFonts w:eastAsia="Times New Roman"/>
          <w:color w:val="000000" w:themeColor="text1"/>
        </w:rPr>
        <w:t xml:space="preserve"> that not all Parties were able to submit national reports in time for them to be considered in the preparation of the global report and </w:t>
      </w:r>
      <w:r w:rsidR="00A25D70" w:rsidRPr="002E56A4">
        <w:rPr>
          <w:rFonts w:eastAsia="Times New Roman"/>
          <w:color w:val="000000" w:themeColor="text1"/>
        </w:rPr>
        <w:t xml:space="preserve">that, </w:t>
      </w:r>
      <w:r w:rsidRPr="002E56A4">
        <w:rPr>
          <w:rFonts w:eastAsia="Times New Roman"/>
          <w:color w:val="000000" w:themeColor="text1"/>
        </w:rPr>
        <w:t>consequently</w:t>
      </w:r>
      <w:r w:rsidR="00A25D70" w:rsidRPr="002E56A4">
        <w:rPr>
          <w:rFonts w:eastAsia="Times New Roman"/>
          <w:color w:val="000000" w:themeColor="text1"/>
        </w:rPr>
        <w:t>,</w:t>
      </w:r>
      <w:r w:rsidRPr="002E56A4">
        <w:rPr>
          <w:rFonts w:eastAsia="Times New Roman"/>
          <w:color w:val="000000" w:themeColor="text1"/>
        </w:rPr>
        <w:t xml:space="preserve"> the experiences of some Parties, in particular small island developing </w:t>
      </w:r>
      <w:r w:rsidR="00A25D70" w:rsidRPr="002E56A4">
        <w:rPr>
          <w:rFonts w:eastAsia="Times New Roman"/>
          <w:color w:val="000000" w:themeColor="text1"/>
        </w:rPr>
        <w:t>S</w:t>
      </w:r>
      <w:r w:rsidRPr="002E56A4">
        <w:rPr>
          <w:rFonts w:eastAsia="Times New Roman"/>
          <w:color w:val="000000" w:themeColor="text1"/>
        </w:rPr>
        <w:t>tates, are not well reflected in the global report,</w:t>
      </w:r>
    </w:p>
    <w:p w14:paraId="3AA957AC" w14:textId="02292EA1" w:rsidR="1479A724" w:rsidRPr="002E56A4" w:rsidRDefault="1479A724"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appreciation</w:t>
      </w:r>
      <w:r w:rsidRPr="002E56A4">
        <w:rPr>
          <w:rFonts w:eastAsia="Times New Roman"/>
          <w:color w:val="000000" w:themeColor="text1"/>
        </w:rPr>
        <w:t xml:space="preserve"> the support provided to Parties for developing national biodiversity strategies and actions plans and national reports, </w:t>
      </w:r>
    </w:p>
    <w:p w14:paraId="518180E3" w14:textId="55EE2B70" w:rsidR="1479A724" w:rsidRPr="002E56A4" w:rsidRDefault="1479A724"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Highlighting </w:t>
      </w:r>
      <w:r w:rsidRPr="002E56A4">
        <w:rPr>
          <w:rFonts w:eastAsia="Times New Roman"/>
          <w:color w:val="000000" w:themeColor="text1"/>
        </w:rPr>
        <w:t>that</w:t>
      </w:r>
      <w:r w:rsidR="006137EF" w:rsidRPr="002E56A4">
        <w:rPr>
          <w:rFonts w:eastAsia="Times New Roman"/>
          <w:color w:val="000000" w:themeColor="text1"/>
        </w:rPr>
        <w:t>,</w:t>
      </w:r>
      <w:r w:rsidRPr="002E56A4">
        <w:rPr>
          <w:rFonts w:eastAsia="Times New Roman"/>
          <w:color w:val="000000" w:themeColor="text1"/>
        </w:rPr>
        <w:t xml:space="preserve"> for many developing country Parties, in particular small island developing </w:t>
      </w:r>
      <w:r w:rsidR="00EA770C" w:rsidRPr="002E56A4">
        <w:rPr>
          <w:rFonts w:eastAsia="Times New Roman"/>
          <w:color w:val="000000" w:themeColor="text1"/>
        </w:rPr>
        <w:t>S</w:t>
      </w:r>
      <w:r w:rsidRPr="002E56A4">
        <w:rPr>
          <w:rFonts w:eastAsia="Times New Roman"/>
          <w:color w:val="000000" w:themeColor="text1"/>
        </w:rPr>
        <w:t>tates, there continue</w:t>
      </w:r>
      <w:r w:rsidR="006137EF" w:rsidRPr="002E56A4">
        <w:rPr>
          <w:rFonts w:eastAsia="Times New Roman"/>
          <w:color w:val="000000" w:themeColor="text1"/>
        </w:rPr>
        <w:t>s</w:t>
      </w:r>
      <w:r w:rsidRPr="002E56A4">
        <w:rPr>
          <w:rFonts w:eastAsia="Times New Roman"/>
          <w:color w:val="000000" w:themeColor="text1"/>
        </w:rPr>
        <w:t xml:space="preserve"> to be delays in the initiation of the Global Environment Facility support for developing national biodiversity strategies and actions plans and national reports</w:t>
      </w:r>
      <w:r w:rsidR="002B1C83" w:rsidRPr="002E56A4">
        <w:rPr>
          <w:rFonts w:eastAsia="Times New Roman"/>
          <w:color w:val="000000" w:themeColor="text1"/>
        </w:rPr>
        <w:t>,</w:t>
      </w:r>
      <w:r w:rsidRPr="002E56A4">
        <w:rPr>
          <w:rFonts w:eastAsia="Times New Roman"/>
          <w:color w:val="000000" w:themeColor="text1"/>
        </w:rPr>
        <w:t xml:space="preserve"> which </w:t>
      </w:r>
      <w:r w:rsidR="00E75066" w:rsidRPr="002E56A4">
        <w:rPr>
          <w:rFonts w:eastAsia="Times New Roman"/>
          <w:color w:val="000000" w:themeColor="text1"/>
        </w:rPr>
        <w:t xml:space="preserve">had an </w:t>
      </w:r>
      <w:r w:rsidRPr="002E56A4">
        <w:rPr>
          <w:rFonts w:eastAsia="Times New Roman"/>
          <w:color w:val="000000" w:themeColor="text1"/>
        </w:rPr>
        <w:t xml:space="preserve">impact </w:t>
      </w:r>
      <w:r w:rsidR="00E75066" w:rsidRPr="002E56A4">
        <w:rPr>
          <w:rFonts w:eastAsia="Times New Roman"/>
          <w:color w:val="000000" w:themeColor="text1"/>
        </w:rPr>
        <w:t xml:space="preserve">on </w:t>
      </w:r>
      <w:r w:rsidRPr="002E56A4">
        <w:rPr>
          <w:rFonts w:eastAsia="Times New Roman"/>
          <w:color w:val="000000" w:themeColor="text1"/>
        </w:rPr>
        <w:t>the timeliness and completeness of some national reports,</w:t>
      </w:r>
      <w:r w:rsidR="002A2C22" w:rsidRPr="002E56A4">
        <w:rPr>
          <w:rStyle w:val="FootnoteReference"/>
          <w:rFonts w:eastAsia="Times New Roman"/>
          <w:color w:val="000000" w:themeColor="text1"/>
        </w:rPr>
        <w:footnoteReference w:id="2"/>
      </w:r>
      <w:r w:rsidRPr="002E56A4">
        <w:rPr>
          <w:rFonts w:eastAsia="Times New Roman"/>
          <w:color w:val="000000" w:themeColor="text1"/>
        </w:rPr>
        <w:t xml:space="preserve"> </w:t>
      </w:r>
      <w:r w:rsidR="0026629D" w:rsidRPr="002E56A4">
        <w:rPr>
          <w:rFonts w:eastAsia="Times New Roman"/>
          <w:color w:val="000000" w:themeColor="text1"/>
        </w:rPr>
        <w:t xml:space="preserve">and </w:t>
      </w:r>
      <w:r w:rsidRPr="002E56A4">
        <w:rPr>
          <w:rFonts w:eastAsia="Times New Roman"/>
          <w:color w:val="000000" w:themeColor="text1"/>
        </w:rPr>
        <w:t xml:space="preserve">recognizing that a range of factors may have contributed to delays, </w:t>
      </w:r>
    </w:p>
    <w:p w14:paraId="157F667C" w14:textId="4F1B32C4" w:rsidR="1479A724" w:rsidRPr="002E56A4" w:rsidRDefault="1479A724" w:rsidP="00661FE4">
      <w:pPr>
        <w:tabs>
          <w:tab w:val="clear" w:pos="567"/>
          <w:tab w:val="left" w:pos="2835"/>
          <w:tab w:val="left" w:pos="3402"/>
        </w:tabs>
        <w:spacing w:after="120"/>
        <w:ind w:left="1134" w:firstLine="567"/>
        <w:rPr>
          <w:rFonts w:eastAsia="Times New Roman"/>
        </w:rPr>
      </w:pPr>
      <w:r w:rsidRPr="002E56A4">
        <w:rPr>
          <w:rFonts w:eastAsia="Times New Roman"/>
          <w:i/>
          <w:iCs/>
        </w:rPr>
        <w:t>Recognizing</w:t>
      </w:r>
      <w:r w:rsidRPr="002E56A4">
        <w:rPr>
          <w:rFonts w:eastAsia="Times New Roman"/>
        </w:rPr>
        <w:t xml:space="preserve"> that the information and data gaps identified in the global report do not necessarily represent gaps in </w:t>
      </w:r>
      <w:r w:rsidR="00DF5370">
        <w:rPr>
          <w:rFonts w:eastAsia="Times New Roman"/>
        </w:rPr>
        <w:t xml:space="preserve">the </w:t>
      </w:r>
      <w:r w:rsidRPr="002E56A4">
        <w:rPr>
          <w:rFonts w:eastAsia="Times New Roman"/>
        </w:rPr>
        <w:t xml:space="preserve">implementation </w:t>
      </w:r>
      <w:r w:rsidR="003E79A0" w:rsidRPr="002E56A4">
        <w:rPr>
          <w:rFonts w:eastAsia="Times New Roman"/>
        </w:rPr>
        <w:t xml:space="preserve">of </w:t>
      </w:r>
      <w:r w:rsidR="00DF5370">
        <w:rPr>
          <w:rFonts w:eastAsia="Times New Roman"/>
        </w:rPr>
        <w:t xml:space="preserve">the Framework </w:t>
      </w:r>
      <w:r w:rsidRPr="002E56A4">
        <w:rPr>
          <w:rFonts w:eastAsia="Times New Roman"/>
        </w:rPr>
        <w:t xml:space="preserve">or a lack of commitment to </w:t>
      </w:r>
      <w:r w:rsidR="00A935E5" w:rsidRPr="002E56A4">
        <w:rPr>
          <w:rFonts w:eastAsia="Times New Roman"/>
        </w:rPr>
        <w:t xml:space="preserve">the </w:t>
      </w:r>
      <w:r w:rsidRPr="002E56A4">
        <w:rPr>
          <w:rFonts w:eastAsia="Times New Roman"/>
        </w:rPr>
        <w:t>Framework,</w:t>
      </w:r>
    </w:p>
    <w:p w14:paraId="064FFC28" w14:textId="74C9B7BD" w:rsidR="1479A724" w:rsidRPr="002E56A4" w:rsidRDefault="1479A724" w:rsidP="00661FE4">
      <w:pPr>
        <w:tabs>
          <w:tab w:val="clear" w:pos="567"/>
          <w:tab w:val="left" w:pos="2835"/>
          <w:tab w:val="left" w:pos="3402"/>
        </w:tabs>
        <w:spacing w:after="120"/>
        <w:ind w:left="1134" w:firstLine="567"/>
        <w:rPr>
          <w:rFonts w:eastAsia="Times New Roman"/>
        </w:rPr>
      </w:pPr>
      <w:r w:rsidRPr="002E56A4">
        <w:rPr>
          <w:rFonts w:eastAsia="Times New Roman"/>
          <w:i/>
          <w:iCs/>
        </w:rPr>
        <w:t>Stressing</w:t>
      </w:r>
      <w:r w:rsidRPr="002E56A4">
        <w:rPr>
          <w:rFonts w:eastAsia="Times New Roman"/>
        </w:rPr>
        <w:t xml:space="preserve"> that many Parties face institutional, technical, capacity and resource challenges in preparing national biodiversity strategies and action plans and national reports, in particular </w:t>
      </w:r>
      <w:r w:rsidR="00E8700A" w:rsidRPr="002E56A4">
        <w:rPr>
          <w:rFonts w:eastAsia="Times New Roman"/>
        </w:rPr>
        <w:t xml:space="preserve">in </w:t>
      </w:r>
      <w:r w:rsidRPr="002E56A4">
        <w:rPr>
          <w:rFonts w:eastAsia="Times New Roman"/>
        </w:rPr>
        <w:t>relat</w:t>
      </w:r>
      <w:r w:rsidR="00E8700A" w:rsidRPr="002E56A4">
        <w:rPr>
          <w:rFonts w:eastAsia="Times New Roman"/>
        </w:rPr>
        <w:t>ion</w:t>
      </w:r>
      <w:r w:rsidRPr="002E56A4">
        <w:rPr>
          <w:rFonts w:eastAsia="Times New Roman"/>
        </w:rPr>
        <w:t xml:space="preserve"> to the use of the headline indicators in the monitoring framework</w:t>
      </w:r>
      <w:r w:rsidR="006562A4" w:rsidRPr="002E56A4">
        <w:rPr>
          <w:rFonts w:eastAsia="Times New Roman"/>
          <w:color w:val="000000" w:themeColor="text1"/>
        </w:rPr>
        <w:t xml:space="preserve"> </w:t>
      </w:r>
      <w:r w:rsidR="00BC5CAF">
        <w:rPr>
          <w:rFonts w:eastAsia="Times New Roman"/>
          <w:color w:val="000000" w:themeColor="text1"/>
        </w:rPr>
        <w:t xml:space="preserve">for the </w:t>
      </w:r>
      <w:r w:rsidR="006562A4" w:rsidRPr="002E56A4">
        <w:rPr>
          <w:rFonts w:eastAsia="Times New Roman"/>
          <w:color w:val="000000" w:themeColor="text1"/>
        </w:rPr>
        <w:t>Kunming-Montreal Global Biodiversity Framework</w:t>
      </w:r>
      <w:r w:rsidRPr="002E56A4">
        <w:rPr>
          <w:rFonts w:eastAsia="Times New Roman"/>
        </w:rPr>
        <w:t>,</w:t>
      </w:r>
      <w:r w:rsidR="006562A4" w:rsidRPr="002E56A4">
        <w:rPr>
          <w:rStyle w:val="FootnoteReference"/>
          <w:rFonts w:eastAsia="Times New Roman"/>
        </w:rPr>
        <w:footnoteReference w:id="3"/>
      </w:r>
      <w:r w:rsidRPr="002E56A4">
        <w:rPr>
          <w:rFonts w:eastAsia="Times New Roman"/>
        </w:rPr>
        <w:t xml:space="preserve"> which contribute to the information gaps in the global report,</w:t>
      </w:r>
    </w:p>
    <w:p w14:paraId="0AC25804" w14:textId="6AB29249" w:rsidR="1479A724" w:rsidRPr="002E56A4" w:rsidRDefault="1479A724"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Acknowledging </w:t>
      </w:r>
      <w:r w:rsidRPr="002E56A4">
        <w:rPr>
          <w:rFonts w:eastAsia="Times New Roman"/>
          <w:color w:val="000000" w:themeColor="text1"/>
        </w:rPr>
        <w:t>that</w:t>
      </w:r>
      <w:r w:rsidR="00B14E4F" w:rsidRPr="002E56A4">
        <w:rPr>
          <w:rFonts w:eastAsia="Times New Roman"/>
          <w:color w:val="000000" w:themeColor="text1"/>
        </w:rPr>
        <w:t>,</w:t>
      </w:r>
      <w:r w:rsidRPr="002E56A4">
        <w:rPr>
          <w:rFonts w:eastAsia="Times New Roman"/>
          <w:color w:val="000000" w:themeColor="text1"/>
        </w:rPr>
        <w:t xml:space="preserve"> while there were methodological, scientific, technical and data limitations and time constraints related to the </w:t>
      </w:r>
      <w:r w:rsidR="00587764" w:rsidRPr="002E56A4">
        <w:rPr>
          <w:rFonts w:eastAsia="Times New Roman"/>
          <w:color w:val="000000" w:themeColor="text1"/>
        </w:rPr>
        <w:t xml:space="preserve">preparation </w:t>
      </w:r>
      <w:r w:rsidRPr="002E56A4">
        <w:rPr>
          <w:rFonts w:eastAsia="Times New Roman"/>
          <w:color w:val="000000" w:themeColor="text1"/>
        </w:rPr>
        <w:t>of the first global report</w:t>
      </w:r>
      <w:r w:rsidR="006876BB" w:rsidRPr="002E56A4">
        <w:rPr>
          <w:rFonts w:eastAsia="Times New Roman"/>
          <w:color w:val="000000" w:themeColor="text1"/>
        </w:rPr>
        <w:t>,</w:t>
      </w:r>
      <w:r w:rsidRPr="002E56A4">
        <w:rPr>
          <w:rFonts w:eastAsia="Times New Roman"/>
          <w:color w:val="000000" w:themeColor="text1"/>
        </w:rPr>
        <w:t xml:space="preserve"> the global report is the most definitive source of information on collective progress currently available, that </w:t>
      </w:r>
      <w:r w:rsidR="00631C0D" w:rsidRPr="002E56A4">
        <w:rPr>
          <w:rFonts w:eastAsia="Times New Roman"/>
          <w:color w:val="000000" w:themeColor="text1"/>
        </w:rPr>
        <w:t xml:space="preserve">it </w:t>
      </w:r>
      <w:r w:rsidRPr="002E56A4">
        <w:rPr>
          <w:rFonts w:eastAsia="Times New Roman"/>
          <w:color w:val="000000" w:themeColor="text1"/>
        </w:rPr>
        <w:t>was developed through a Party-led process and that it provides a [sound] basis for the global review</w:t>
      </w:r>
      <w:r w:rsidR="0034105D">
        <w:rPr>
          <w:rFonts w:eastAsia="Times New Roman"/>
          <w:color w:val="000000" w:themeColor="text1"/>
        </w:rPr>
        <w:t>,</w:t>
      </w:r>
      <w:r w:rsidRPr="002E56A4">
        <w:rPr>
          <w:rFonts w:eastAsia="Times New Roman"/>
          <w:color w:val="000000" w:themeColor="text1"/>
        </w:rPr>
        <w:t xml:space="preserve"> </w:t>
      </w:r>
    </w:p>
    <w:p w14:paraId="77C42747" w14:textId="5ECCCDCB" w:rsidR="1479A724" w:rsidRPr="002E56A4" w:rsidRDefault="00ED27B2" w:rsidP="00661FE4">
      <w:pPr>
        <w:tabs>
          <w:tab w:val="clear" w:pos="567"/>
          <w:tab w:val="left" w:pos="2835"/>
          <w:tab w:val="left" w:pos="3402"/>
        </w:tabs>
        <w:spacing w:after="120"/>
        <w:ind w:left="1134" w:firstLine="567"/>
        <w:rPr>
          <w:rFonts w:eastAsia="Times New Roman"/>
        </w:rPr>
      </w:pPr>
      <w:r>
        <w:rPr>
          <w:rFonts w:eastAsia="Times New Roman"/>
          <w:i/>
          <w:iCs/>
        </w:rPr>
        <w:t>A</w:t>
      </w:r>
      <w:r w:rsidR="1479A724" w:rsidRPr="002E56A4">
        <w:rPr>
          <w:rFonts w:eastAsia="Times New Roman"/>
          <w:i/>
          <w:iCs/>
        </w:rPr>
        <w:t>cknowledging</w:t>
      </w:r>
      <w:r>
        <w:rPr>
          <w:rFonts w:eastAsia="Times New Roman"/>
          <w:i/>
          <w:iCs/>
        </w:rPr>
        <w:t xml:space="preserve"> also</w:t>
      </w:r>
      <w:r w:rsidR="1479A724" w:rsidRPr="002E56A4">
        <w:rPr>
          <w:rFonts w:eastAsia="Times New Roman"/>
        </w:rPr>
        <w:t xml:space="preserve"> that the planning, monitoring, reporting and review mechanism</w:t>
      </w:r>
      <w:r w:rsidR="008076CC">
        <w:rPr>
          <w:rFonts w:eastAsia="Times New Roman"/>
        </w:rPr>
        <w:t>s</w:t>
      </w:r>
      <w:r w:rsidR="1479A724" w:rsidRPr="002E56A4">
        <w:rPr>
          <w:rFonts w:eastAsia="Times New Roman"/>
        </w:rPr>
        <w:t xml:space="preserve">, including future global reviews, could be further strengthened by </w:t>
      </w:r>
      <w:proofErr w:type="gramStart"/>
      <w:r w:rsidR="1479A724" w:rsidRPr="002E56A4">
        <w:rPr>
          <w:rFonts w:eastAsia="Times New Roman"/>
        </w:rPr>
        <w:t>taking into account</w:t>
      </w:r>
      <w:proofErr w:type="gramEnd"/>
      <w:r w:rsidR="1479A724" w:rsidRPr="002E56A4">
        <w:rPr>
          <w:rFonts w:eastAsia="Times New Roman"/>
        </w:rPr>
        <w:t xml:space="preserve"> the experiences and lessons learned in preparing the first global report and the seventh national reports,</w:t>
      </w:r>
    </w:p>
    <w:p w14:paraId="4E5701B6" w14:textId="5C5261F2" w:rsidR="1479A724" w:rsidRPr="002E56A4" w:rsidRDefault="1479A724" w:rsidP="00661FE4">
      <w:pPr>
        <w:tabs>
          <w:tab w:val="clear" w:pos="567"/>
          <w:tab w:val="left" w:pos="2835"/>
          <w:tab w:val="left" w:pos="3402"/>
        </w:tabs>
        <w:spacing w:after="120"/>
        <w:ind w:left="1134" w:firstLine="567"/>
        <w:rPr>
          <w:rFonts w:eastAsia="Times New Roman"/>
        </w:rPr>
      </w:pPr>
      <w:r w:rsidRPr="002E56A4">
        <w:rPr>
          <w:rFonts w:eastAsia="Times New Roman"/>
          <w:i/>
          <w:iCs/>
        </w:rPr>
        <w:t xml:space="preserve">Expressing appreciation </w:t>
      </w:r>
      <w:r w:rsidRPr="002E56A4">
        <w:rPr>
          <w:rFonts w:eastAsia="Times New Roman"/>
        </w:rPr>
        <w:t>for</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34E745C1" w14:textId="45A9F61B" w:rsidR="1479A724" w:rsidRPr="002E56A4" w:rsidRDefault="1479A724" w:rsidP="00661FE4">
      <w:pPr>
        <w:tabs>
          <w:tab w:val="clear" w:pos="567"/>
          <w:tab w:val="left" w:pos="2835"/>
          <w:tab w:val="left" w:pos="3402"/>
        </w:tabs>
        <w:spacing w:after="120"/>
        <w:ind w:left="1134" w:firstLine="567"/>
        <w:rPr>
          <w:rFonts w:eastAsia="Times New Roman"/>
        </w:rPr>
      </w:pPr>
      <w:r w:rsidRPr="002E56A4">
        <w:rPr>
          <w:rFonts w:eastAsia="Times New Roman"/>
        </w:rPr>
        <w:t>1.</w:t>
      </w:r>
      <w:r w:rsidRPr="002E56A4">
        <w:tab/>
      </w:r>
      <w:r w:rsidR="00A55E70" w:rsidRPr="002E56A4">
        <w:rPr>
          <w:rFonts w:eastAsia="Times New Roman"/>
          <w:i/>
          <w:iCs/>
        </w:rPr>
        <w:t>W</w:t>
      </w:r>
      <w:r w:rsidRPr="002E56A4">
        <w:rPr>
          <w:rFonts w:eastAsia="Times New Roman"/>
          <w:i/>
          <w:iCs/>
        </w:rPr>
        <w:t>elcomes</w:t>
      </w:r>
      <w:r w:rsidR="000637EC">
        <w:rPr>
          <w:rFonts w:eastAsia="Times New Roman"/>
          <w:i/>
          <w:iCs/>
        </w:rPr>
        <w:t xml:space="preserve"> </w:t>
      </w:r>
      <w:r w:rsidR="000637EC" w:rsidRPr="00355323">
        <w:rPr>
          <w:rFonts w:eastAsia="Times New Roman"/>
        </w:rPr>
        <w:t>[</w:t>
      </w:r>
      <w:r w:rsidR="000637EC">
        <w:rPr>
          <w:rFonts w:eastAsia="Times New Roman"/>
          <w:i/>
          <w:iCs/>
        </w:rPr>
        <w:t>with appreciation</w:t>
      </w:r>
      <w:r w:rsidRPr="002E56A4">
        <w:rPr>
          <w:rFonts w:eastAsia="Times New Roman"/>
        </w:rPr>
        <w:t>]</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global report on collective progress in the implementation of the Kunming-Montreal Global Biodiversity Framework</w:t>
      </w:r>
      <w:r w:rsidR="00053BE3">
        <w:rPr>
          <w:rFonts w:eastAsia="Times New Roman"/>
        </w:rPr>
        <w:t>, and notes its overarching messages and key messages</w:t>
      </w:r>
      <w:r w:rsidRPr="002E56A4">
        <w:rPr>
          <w:rFonts w:eastAsia="Times New Roman"/>
        </w:rPr>
        <w:t>;</w:t>
      </w:r>
    </w:p>
    <w:p w14:paraId="4E7A2E76" w14:textId="5B1C9640" w:rsidR="1479A724" w:rsidRPr="002E56A4" w:rsidRDefault="00AF3080" w:rsidP="00661FE4">
      <w:pPr>
        <w:tabs>
          <w:tab w:val="clear" w:pos="567"/>
          <w:tab w:val="left" w:pos="2835"/>
          <w:tab w:val="left" w:pos="3402"/>
        </w:tabs>
        <w:spacing w:after="120"/>
        <w:ind w:left="1134" w:firstLine="567"/>
        <w:rPr>
          <w:rFonts w:eastAsia="Times New Roman"/>
        </w:rPr>
      </w:pPr>
      <w:r w:rsidRPr="002E56A4">
        <w:rPr>
          <w:rFonts w:eastAsia="Times New Roman"/>
        </w:rPr>
        <w:t>2</w:t>
      </w:r>
      <w:r w:rsidR="1479A724" w:rsidRPr="002E56A4">
        <w:rPr>
          <w:rFonts w:eastAsia="Times New Roman"/>
          <w:i/>
          <w:iCs/>
        </w:rPr>
        <w:t>.</w:t>
      </w:r>
      <w:r w:rsidR="1479A724" w:rsidRPr="002E56A4">
        <w:tab/>
      </w:r>
      <w:r w:rsidR="1479A724" w:rsidRPr="002E56A4">
        <w:rPr>
          <w:rFonts w:eastAsia="Times New Roman"/>
        </w:rPr>
        <w:t>[</w:t>
      </w:r>
      <w:r w:rsidR="00D44EA1" w:rsidRPr="00661FE4">
        <w:rPr>
          <w:rFonts w:eastAsia="Times New Roman"/>
          <w:i/>
          <w:iCs/>
        </w:rPr>
        <w:t>Also</w:t>
      </w:r>
      <w:r w:rsidR="00D44EA1">
        <w:rPr>
          <w:rFonts w:eastAsia="Times New Roman"/>
        </w:rPr>
        <w:t xml:space="preserve"> </w:t>
      </w:r>
      <w:proofErr w:type="gramStart"/>
      <w:r w:rsidR="00D44EA1">
        <w:rPr>
          <w:rFonts w:eastAsia="Times New Roman"/>
          <w:i/>
          <w:iCs/>
        </w:rPr>
        <w:t>w</w:t>
      </w:r>
      <w:r w:rsidR="1479A724" w:rsidRPr="002E56A4">
        <w:rPr>
          <w:rFonts w:eastAsia="Times New Roman"/>
          <w:i/>
          <w:iCs/>
        </w:rPr>
        <w:t>elcome</w:t>
      </w:r>
      <w:r w:rsidR="005C535A" w:rsidRPr="002E56A4">
        <w:rPr>
          <w:rFonts w:eastAsia="Times New Roman"/>
          <w:i/>
          <w:iCs/>
        </w:rPr>
        <w:t>s</w:t>
      </w:r>
      <w:r w:rsidR="1479A724" w:rsidRPr="002E56A4">
        <w:rPr>
          <w:rFonts w:eastAsia="Times New Roman"/>
        </w:rPr>
        <w:t>][</w:t>
      </w:r>
      <w:proofErr w:type="gramEnd"/>
      <w:r w:rsidR="1479A724" w:rsidRPr="002E56A4">
        <w:rPr>
          <w:rFonts w:eastAsia="Times New Roman"/>
          <w:i/>
          <w:iCs/>
        </w:rPr>
        <w:t>Recognizes</w:t>
      </w:r>
      <w:r w:rsidR="1479A724" w:rsidRPr="002E56A4">
        <w:rPr>
          <w:rFonts w:eastAsia="Times New Roman"/>
        </w:rPr>
        <w:t>]</w:t>
      </w:r>
      <w:r w:rsidR="1479A724" w:rsidRPr="002E56A4">
        <w:rPr>
          <w:rFonts w:eastAsia="Times New Roman"/>
          <w:i/>
          <w:iCs/>
        </w:rPr>
        <w:t xml:space="preserve"> with appreciation</w:t>
      </w:r>
      <w:r w:rsidR="1479A724" w:rsidRPr="002E56A4">
        <w:rPr>
          <w:rFonts w:eastAsia="Times New Roman"/>
        </w:rPr>
        <w:t xml:space="preserve"> that the Framework has generated unprecedented global engagement and has driven action, innovation, collaboration and learning;</w:t>
      </w:r>
    </w:p>
    <w:p w14:paraId="558AC6A5" w14:textId="687823AE" w:rsidR="1479A724" w:rsidRPr="002E56A4" w:rsidRDefault="00AF3080" w:rsidP="00661FE4">
      <w:pPr>
        <w:tabs>
          <w:tab w:val="clear" w:pos="567"/>
          <w:tab w:val="left" w:pos="2835"/>
          <w:tab w:val="left" w:pos="3402"/>
        </w:tabs>
        <w:spacing w:after="120"/>
        <w:ind w:left="1134" w:firstLine="567"/>
        <w:rPr>
          <w:rFonts w:eastAsia="Times New Roman"/>
        </w:rPr>
      </w:pPr>
      <w:r w:rsidRPr="002E56A4">
        <w:rPr>
          <w:rFonts w:eastAsia="Times New Roman"/>
        </w:rPr>
        <w:t>3</w:t>
      </w:r>
      <w:r w:rsidR="1479A724" w:rsidRPr="002E56A4">
        <w:rPr>
          <w:rFonts w:eastAsia="Times New Roman"/>
          <w:i/>
          <w:iCs/>
        </w:rPr>
        <w:t>.</w:t>
      </w:r>
      <w:r w:rsidR="1479A724" w:rsidRPr="002E56A4">
        <w:tab/>
      </w:r>
      <w:r w:rsidR="00D44EA1">
        <w:rPr>
          <w:i/>
          <w:iCs/>
        </w:rPr>
        <w:t>Further</w:t>
      </w:r>
      <w:r w:rsidR="00D44EA1">
        <w:t xml:space="preserve"> </w:t>
      </w:r>
      <w:r w:rsidR="002723F8">
        <w:rPr>
          <w:rFonts w:eastAsia="Times New Roman"/>
          <w:i/>
          <w:iCs/>
        </w:rPr>
        <w:t>w</w:t>
      </w:r>
      <w:r w:rsidR="1479A724" w:rsidRPr="002E56A4">
        <w:rPr>
          <w:rFonts w:eastAsia="Times New Roman"/>
          <w:i/>
          <w:iCs/>
        </w:rPr>
        <w:t xml:space="preserve">elcomes </w:t>
      </w:r>
      <w:r w:rsidR="005C535A" w:rsidRPr="002E56A4">
        <w:rPr>
          <w:rFonts w:eastAsia="Times New Roman"/>
        </w:rPr>
        <w:t>the fact</w:t>
      </w:r>
      <w:r w:rsidR="005C535A" w:rsidRPr="002E56A4">
        <w:rPr>
          <w:rFonts w:eastAsia="Times New Roman"/>
          <w:i/>
          <w:iCs/>
        </w:rPr>
        <w:t xml:space="preserve"> </w:t>
      </w:r>
      <w:r w:rsidR="1479A724" w:rsidRPr="002E56A4">
        <w:rPr>
          <w:rFonts w:eastAsia="Times New Roman"/>
        </w:rPr>
        <w:t>that Parties have taken action</w:t>
      </w:r>
      <w:r w:rsidR="00744951" w:rsidRPr="002E56A4">
        <w:rPr>
          <w:rFonts w:eastAsia="Times New Roman"/>
        </w:rPr>
        <w:t>s</w:t>
      </w:r>
      <w:r w:rsidR="1479A724" w:rsidRPr="002E56A4">
        <w:rPr>
          <w:rFonts w:eastAsia="Times New Roman"/>
        </w:rPr>
        <w:t xml:space="preserve"> across all 23</w:t>
      </w:r>
      <w:r w:rsidR="004876B0" w:rsidRPr="002E56A4">
        <w:rPr>
          <w:rFonts w:eastAsia="Times New Roman"/>
        </w:rPr>
        <w:t> </w:t>
      </w:r>
      <w:r w:rsidR="1479A724" w:rsidRPr="00EA5438">
        <w:rPr>
          <w:rFonts w:eastAsia="Times New Roman"/>
        </w:rPr>
        <w:t>targets</w:t>
      </w:r>
      <w:r w:rsidR="1479A724" w:rsidRPr="002E56A4">
        <w:rPr>
          <w:rFonts w:eastAsia="Times New Roman"/>
        </w:rPr>
        <w:t xml:space="preserve"> of the Framework showing successful examples of implementation for every target</w:t>
      </w:r>
      <w:r w:rsidR="00122303">
        <w:rPr>
          <w:rFonts w:eastAsia="Times New Roman"/>
        </w:rPr>
        <w:t>;</w:t>
      </w:r>
    </w:p>
    <w:p w14:paraId="71EF8B32" w14:textId="505F6BE9" w:rsidR="1479A724" w:rsidRPr="002E56A4" w:rsidRDefault="00AF3080" w:rsidP="00661FE4">
      <w:pPr>
        <w:tabs>
          <w:tab w:val="clear" w:pos="567"/>
          <w:tab w:val="left" w:pos="2835"/>
          <w:tab w:val="left" w:pos="3402"/>
        </w:tabs>
        <w:spacing w:after="120"/>
        <w:ind w:left="1134" w:firstLine="567"/>
        <w:rPr>
          <w:rFonts w:eastAsia="Times New Roman"/>
        </w:rPr>
      </w:pPr>
      <w:r w:rsidRPr="002E56A4">
        <w:rPr>
          <w:rFonts w:eastAsia="Times New Roman"/>
        </w:rPr>
        <w:t>4</w:t>
      </w:r>
      <w:r w:rsidR="1479A724" w:rsidRPr="002E56A4">
        <w:rPr>
          <w:rFonts w:eastAsia="Times New Roman"/>
          <w:i/>
          <w:iCs/>
        </w:rPr>
        <w:t>.</w:t>
      </w:r>
      <w:r w:rsidR="1479A724" w:rsidRPr="002E56A4">
        <w:tab/>
      </w:r>
      <w:r w:rsidR="00D44EA1">
        <w:rPr>
          <w:rFonts w:eastAsia="Times New Roman"/>
          <w:i/>
          <w:iCs/>
        </w:rPr>
        <w:t>W</w:t>
      </w:r>
      <w:r w:rsidR="1479A724" w:rsidRPr="002E56A4">
        <w:rPr>
          <w:rFonts w:eastAsia="Times New Roman"/>
          <w:i/>
          <w:iCs/>
        </w:rPr>
        <w:t xml:space="preserve">elcomes </w:t>
      </w:r>
      <w:r w:rsidR="005C535A" w:rsidRPr="002E56A4">
        <w:rPr>
          <w:rFonts w:eastAsia="Times New Roman"/>
        </w:rPr>
        <w:t>the fact</w:t>
      </w:r>
      <w:r w:rsidR="005C535A" w:rsidRPr="002E56A4">
        <w:rPr>
          <w:rFonts w:eastAsia="Times New Roman"/>
          <w:i/>
          <w:iCs/>
        </w:rPr>
        <w:t xml:space="preserve"> </w:t>
      </w:r>
      <w:r w:rsidR="1479A724" w:rsidRPr="002E56A4">
        <w:rPr>
          <w:rFonts w:eastAsia="Times New Roman"/>
        </w:rPr>
        <w:t>that actors other than national Governments, namely</w:t>
      </w:r>
      <w:r w:rsidR="00C55FA2" w:rsidRPr="002E56A4">
        <w:rPr>
          <w:rFonts w:eastAsia="Times New Roman"/>
        </w:rPr>
        <w:t>,</w:t>
      </w:r>
      <w:r w:rsidR="1479A724" w:rsidRPr="002E56A4">
        <w:rPr>
          <w:rFonts w:eastAsia="Times New Roman"/>
        </w:rPr>
        <w:t xml:space="preserve">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0020470C" w:rsidRPr="002E56A4">
        <w:rPr>
          <w:rStyle w:val="FootnoteReference"/>
          <w:rFonts w:eastAsia="Times New Roman"/>
        </w:rPr>
        <w:footnoteReference w:id="4"/>
      </w:r>
    </w:p>
    <w:p w14:paraId="6C3D28BC" w14:textId="77BBBAB5" w:rsidR="00326744" w:rsidRPr="002E56A4" w:rsidRDefault="00CB12AC" w:rsidP="0013349F">
      <w:pPr>
        <w:pStyle w:val="CBDNormalNoNumber"/>
        <w:tabs>
          <w:tab w:val="clear" w:pos="567"/>
        </w:tabs>
        <w:ind w:left="1134" w:firstLine="567"/>
      </w:pPr>
      <w:r>
        <w:t>5</w:t>
      </w:r>
      <w:r w:rsidR="00326744" w:rsidRPr="002E56A4">
        <w:rPr>
          <w:kern w:val="22"/>
        </w:rPr>
        <w:t>.</w:t>
      </w:r>
      <w:r w:rsidR="00326744" w:rsidRPr="002E56A4">
        <w:rPr>
          <w:kern w:val="22"/>
        </w:rPr>
        <w:tab/>
      </w:r>
      <w:r w:rsidR="00326744" w:rsidRPr="002E56A4">
        <w:rPr>
          <w:i/>
          <w:iCs/>
          <w:lang w:val="en-CA"/>
        </w:rPr>
        <w:t xml:space="preserve">Highlights </w:t>
      </w:r>
      <w:r w:rsidR="00677EC8" w:rsidRPr="002E56A4">
        <w:rPr>
          <w:lang w:val="en-CA"/>
        </w:rPr>
        <w:t>the fact</w:t>
      </w:r>
      <w:r w:rsidR="00677EC8" w:rsidRPr="002E56A4">
        <w:rPr>
          <w:i/>
          <w:iCs/>
          <w:lang w:val="en-CA"/>
        </w:rPr>
        <w:t xml:space="preserve"> </w:t>
      </w:r>
      <w:r w:rsidR="00326744" w:rsidRPr="002E56A4">
        <w:rPr>
          <w:lang w:val="en-CA"/>
        </w:rPr>
        <w:t>that</w:t>
      </w:r>
      <w:r w:rsidR="00ED55D3" w:rsidRPr="002E56A4">
        <w:rPr>
          <w:lang w:val="en-CA"/>
        </w:rPr>
        <w:t>, as indicated in</w:t>
      </w:r>
      <w:r w:rsidR="00326744" w:rsidRPr="002E56A4">
        <w:rPr>
          <w:lang w:val="en-CA"/>
        </w:rPr>
        <w:t xml:space="preserve"> the global report</w:t>
      </w:r>
      <w:r w:rsidR="00ED55D3" w:rsidRPr="002E56A4">
        <w:rPr>
          <w:lang w:val="en-CA"/>
        </w:rPr>
        <w:t>,</w:t>
      </w:r>
      <w:r w:rsidR="00326744" w:rsidRPr="002E56A4">
        <w:rPr>
          <w:lang w:val="en-CA"/>
        </w:rPr>
        <w:t xml:space="preserve"> </w:t>
      </w:r>
      <w:r w:rsidR="008B1399" w:rsidRPr="002E56A4">
        <w:rPr>
          <w:lang w:val="en-CA"/>
        </w:rPr>
        <w:t>the review ha</w:t>
      </w:r>
      <w:r w:rsidR="00E46C1D">
        <w:rPr>
          <w:lang w:val="en-CA"/>
        </w:rPr>
        <w:t>s</w:t>
      </w:r>
      <w:r w:rsidR="008B1399" w:rsidRPr="002E56A4">
        <w:rPr>
          <w:lang w:val="en-CA"/>
        </w:rPr>
        <w:t xml:space="preserve"> revealed both </w:t>
      </w:r>
      <w:r w:rsidR="00326744" w:rsidRPr="002E56A4">
        <w:rPr>
          <w:lang w:val="en-CA"/>
        </w:rPr>
        <w:t xml:space="preserve">progress </w:t>
      </w:r>
      <w:r w:rsidR="00B230D6" w:rsidRPr="002E56A4">
        <w:rPr>
          <w:lang w:val="en-CA"/>
        </w:rPr>
        <w:t xml:space="preserve">and </w:t>
      </w:r>
      <w:r w:rsidR="00326744" w:rsidRPr="002E56A4">
        <w:rPr>
          <w:lang w:val="en-CA"/>
        </w:rPr>
        <w:t>gaps</w:t>
      </w:r>
      <w:r w:rsidR="00044AEC" w:rsidRPr="002E56A4">
        <w:rPr>
          <w:lang w:val="en-CA"/>
        </w:rPr>
        <w:t xml:space="preserve"> in implementation</w:t>
      </w:r>
      <w:r w:rsidR="00326744" w:rsidRPr="002E56A4">
        <w:rPr>
          <w:lang w:val="en-CA"/>
        </w:rPr>
        <w:t>, in particular:</w:t>
      </w:r>
    </w:p>
    <w:p w14:paraId="0150A9B7" w14:textId="616B3D7C" w:rsidR="00326744" w:rsidRPr="002E56A4" w:rsidRDefault="00645507" w:rsidP="00661FE4">
      <w:pPr>
        <w:pStyle w:val="CBDNormalNoNumber"/>
        <w:keepNext/>
        <w:tabs>
          <w:tab w:val="clear" w:pos="567"/>
        </w:tabs>
        <w:ind w:firstLine="567"/>
      </w:pPr>
      <w:r w:rsidRPr="002E56A4">
        <w:t>(a)</w:t>
      </w:r>
      <w:r w:rsidRPr="002E56A4">
        <w:tab/>
      </w:r>
      <w:r w:rsidR="000637EC">
        <w:rPr>
          <w:kern w:val="22"/>
        </w:rPr>
        <w:t>Scope and coverage</w:t>
      </w:r>
    </w:p>
    <w:p w14:paraId="0E8B8DCD" w14:textId="3C6C9245" w:rsidR="00326744" w:rsidRPr="002E56A4" w:rsidRDefault="00326744" w:rsidP="00661FE4">
      <w:pPr>
        <w:pStyle w:val="CBDNormalNoNumber"/>
        <w:tabs>
          <w:tab w:val="clear" w:pos="567"/>
          <w:tab w:val="clear" w:pos="1134"/>
          <w:tab w:val="clear" w:pos="1701"/>
        </w:tabs>
        <w:ind w:left="2268" w:hanging="567"/>
      </w:pPr>
      <w:r w:rsidRPr="002E56A4">
        <w:t>(</w:t>
      </w:r>
      <w:proofErr w:type="spellStart"/>
      <w:r w:rsidR="00645507" w:rsidRPr="002E56A4">
        <w:t>i</w:t>
      </w:r>
      <w:proofErr w:type="spellEnd"/>
      <w:r w:rsidRPr="002E56A4">
        <w:t>)</w:t>
      </w:r>
      <w:r w:rsidRPr="002E56A4">
        <w:tab/>
      </w:r>
      <w:r w:rsidRPr="002E56A4">
        <w:rPr>
          <w:lang w:val="en-CA"/>
        </w:rPr>
        <w:t xml:space="preserve">Parties </w:t>
      </w:r>
      <w:r w:rsidR="710310B9" w:rsidRPr="002E56A4">
        <w:rPr>
          <w:lang w:val="en-CA"/>
        </w:rPr>
        <w:t>have</w:t>
      </w:r>
      <w:r w:rsidR="00DE5BE8" w:rsidRPr="002E56A4">
        <w:rPr>
          <w:lang w:val="en-CA"/>
        </w:rPr>
        <w:t xml:space="preserve"> </w:t>
      </w:r>
      <w:r w:rsidRPr="002E56A4">
        <w:rPr>
          <w:lang w:val="en-CA"/>
        </w:rPr>
        <w:t>collectively set national targets that had a higher level of scope and coverage of Targets</w:t>
      </w:r>
      <w:r w:rsidR="00EF17B4" w:rsidRPr="002E56A4">
        <w:rPr>
          <w:lang w:val="en-CA"/>
        </w:rPr>
        <w:t> </w:t>
      </w:r>
      <w:r w:rsidRPr="002E56A4">
        <w:rPr>
          <w:lang w:val="en-CA"/>
        </w:rPr>
        <w:t xml:space="preserve">4, 5, </w:t>
      </w:r>
      <w:r w:rsidRPr="002E56A4">
        <w:t>8, 9, 10 and 11 of the Framework</w:t>
      </w:r>
      <w:r w:rsidR="00EF17B4" w:rsidRPr="002E56A4">
        <w:t>,</w:t>
      </w:r>
      <w:r w:rsidRPr="002E56A4">
        <w:t xml:space="preserve"> an intermediate level of scope and coverage of </w:t>
      </w:r>
      <w:r w:rsidR="007B0966" w:rsidRPr="002E56A4">
        <w:t>T</w:t>
      </w:r>
      <w:r w:rsidRPr="002E56A4">
        <w:t>argets</w:t>
      </w:r>
      <w:r w:rsidR="00EF17B4" w:rsidRPr="002E56A4">
        <w:t> </w:t>
      </w:r>
      <w:r w:rsidRPr="002E56A4">
        <w:t xml:space="preserve">2, 3, 6, 7, 12, 13, 17 and 21 and </w:t>
      </w:r>
      <w:r w:rsidR="00EF17B4" w:rsidRPr="002E56A4">
        <w:t xml:space="preserve">a </w:t>
      </w:r>
      <w:r w:rsidRPr="002E56A4">
        <w:t xml:space="preserve">lower level of scope and coverage of </w:t>
      </w:r>
      <w:r w:rsidRPr="002E56A4">
        <w:rPr>
          <w:lang w:val="en-CA"/>
        </w:rPr>
        <w:t>Targets</w:t>
      </w:r>
      <w:r w:rsidR="007B0966" w:rsidRPr="002E56A4">
        <w:rPr>
          <w:lang w:val="en-CA"/>
        </w:rPr>
        <w:t> </w:t>
      </w:r>
      <w:r w:rsidRPr="002E56A4">
        <w:rPr>
          <w:lang w:val="en-CA"/>
        </w:rPr>
        <w:t xml:space="preserve">1, 14, 15, 16, 18, 19, </w:t>
      </w:r>
      <w:r w:rsidR="71E9B056" w:rsidRPr="002E56A4">
        <w:rPr>
          <w:lang w:val="en-CA"/>
        </w:rPr>
        <w:t xml:space="preserve">20, </w:t>
      </w:r>
      <w:r w:rsidRPr="002E56A4">
        <w:rPr>
          <w:lang w:val="en-CA"/>
        </w:rPr>
        <w:t>22 and 23;</w:t>
      </w:r>
    </w:p>
    <w:p w14:paraId="1ACBAD6B" w14:textId="77F6B5A0" w:rsidR="00326744" w:rsidRPr="002E56A4" w:rsidRDefault="00326744" w:rsidP="00661FE4">
      <w:pPr>
        <w:pStyle w:val="CBDNormalNoNumber"/>
        <w:tabs>
          <w:tab w:val="clear" w:pos="567"/>
          <w:tab w:val="clear" w:pos="1134"/>
          <w:tab w:val="clear" w:pos="1701"/>
        </w:tabs>
        <w:ind w:left="2268" w:hanging="567"/>
      </w:pPr>
      <w:r w:rsidRPr="002E56A4">
        <w:t>(</w:t>
      </w:r>
      <w:r w:rsidR="00645507" w:rsidRPr="002E56A4">
        <w:t>ii</w:t>
      </w:r>
      <w:r w:rsidRPr="002E56A4">
        <w:t>)</w:t>
      </w:r>
      <w:r w:rsidRPr="002E56A4">
        <w:tab/>
      </w:r>
      <w:r w:rsidRPr="002E56A4">
        <w:rPr>
          <w:lang w:val="en-CA"/>
        </w:rPr>
        <w:t>The consideration of marine, coastal and inland water ecosystems, issues related to the drivers of biodiversity loss and issues related to [</w:t>
      </w:r>
      <w:r w:rsidR="007B0966" w:rsidRPr="002E56A4">
        <w:rPr>
          <w:lang w:val="en-CA"/>
        </w:rPr>
        <w:t>s</w:t>
      </w:r>
      <w:r w:rsidRPr="002E56A4">
        <w:rPr>
          <w:lang w:val="en-CA"/>
        </w:rPr>
        <w:t>ection</w:t>
      </w:r>
      <w:r w:rsidR="00BA2FDC">
        <w:rPr>
          <w:lang w:val="en-CA"/>
        </w:rPr>
        <w:t> </w:t>
      </w:r>
      <w:r w:rsidRPr="002E56A4">
        <w:rPr>
          <w:lang w:val="en-CA"/>
        </w:rPr>
        <w:t xml:space="preserve">C of the Framework, in particular] </w:t>
      </w:r>
      <w:r w:rsidR="00AF6324">
        <w:rPr>
          <w:lang w:val="en-CA"/>
        </w:rPr>
        <w:t>[</w:t>
      </w:r>
      <w:r w:rsidRPr="002E56A4">
        <w:rPr>
          <w:lang w:val="en-CA"/>
        </w:rPr>
        <w:t xml:space="preserve">whole-of-government and whole-of-society approaches, including participation, </w:t>
      </w:r>
      <w:r w:rsidR="00C94972" w:rsidRPr="002E56A4">
        <w:rPr>
          <w:lang w:val="en-CA"/>
        </w:rPr>
        <w:t xml:space="preserve">the </w:t>
      </w:r>
      <w:r w:rsidRPr="002E56A4">
        <w:rPr>
          <w:lang w:val="en-CA"/>
        </w:rPr>
        <w:t>engagement of actors other than national Governments, gender responsiveness, equitable governance and mainstreaming</w:t>
      </w:r>
      <w:r w:rsidR="00AF6324">
        <w:rPr>
          <w:lang w:val="en-CA"/>
        </w:rPr>
        <w:t>]</w:t>
      </w:r>
      <w:r w:rsidR="00C22A0B" w:rsidRPr="002E56A4">
        <w:rPr>
          <w:lang w:val="en-CA"/>
        </w:rPr>
        <w:t>,</w:t>
      </w:r>
      <w:r w:rsidRPr="002E56A4">
        <w:rPr>
          <w:lang w:val="en-CA"/>
        </w:rPr>
        <w:t xml:space="preserve"> ha</w:t>
      </w:r>
      <w:r w:rsidR="00972840">
        <w:rPr>
          <w:lang w:val="en-CA"/>
        </w:rPr>
        <w:t>s</w:t>
      </w:r>
      <w:r w:rsidRPr="002E56A4">
        <w:rPr>
          <w:lang w:val="en-CA"/>
        </w:rPr>
        <w:t xml:space="preserve"> been less addressed in national biodiversity strategies and action plans, national targets and national reports;</w:t>
      </w:r>
    </w:p>
    <w:p w14:paraId="12C8ACD7" w14:textId="72E96640" w:rsidR="00326744" w:rsidRPr="002E56A4" w:rsidRDefault="00645507" w:rsidP="00661FE4">
      <w:pPr>
        <w:pStyle w:val="CBDNormalNoNumber"/>
        <w:keepNext/>
        <w:tabs>
          <w:tab w:val="clear" w:pos="567"/>
        </w:tabs>
        <w:ind w:firstLine="567"/>
        <w:rPr>
          <w:kern w:val="22"/>
        </w:rPr>
      </w:pPr>
      <w:r w:rsidRPr="002E56A4">
        <w:rPr>
          <w:kern w:val="22"/>
        </w:rPr>
        <w:t>(b)</w:t>
      </w:r>
      <w:r w:rsidRPr="002E56A4">
        <w:rPr>
          <w:kern w:val="22"/>
        </w:rPr>
        <w:tab/>
      </w:r>
      <w:r w:rsidR="00AF72C4">
        <w:rPr>
          <w:kern w:val="22"/>
        </w:rPr>
        <w:t>A</w:t>
      </w:r>
      <w:r w:rsidR="00326744" w:rsidRPr="002E56A4">
        <w:rPr>
          <w:kern w:val="22"/>
        </w:rPr>
        <w:t>ction and implementation</w:t>
      </w:r>
    </w:p>
    <w:p w14:paraId="379B7076" w14:textId="6A330512" w:rsidR="00326744" w:rsidRPr="002E56A4" w:rsidRDefault="00326744" w:rsidP="00661FE4">
      <w:pPr>
        <w:pStyle w:val="CBDNormalNoNumber"/>
        <w:tabs>
          <w:tab w:val="clear" w:pos="567"/>
          <w:tab w:val="clear" w:pos="1134"/>
          <w:tab w:val="clear" w:pos="1701"/>
        </w:tabs>
        <w:ind w:left="2268" w:hanging="567"/>
      </w:pPr>
      <w:r w:rsidRPr="002E56A4">
        <w:t>(</w:t>
      </w:r>
      <w:proofErr w:type="spellStart"/>
      <w:r w:rsidR="00645507" w:rsidRPr="002E56A4">
        <w:t>i</w:t>
      </w:r>
      <w:proofErr w:type="spellEnd"/>
      <w:r w:rsidRPr="002E56A4">
        <w:t>)</w:t>
      </w:r>
      <w:r w:rsidRPr="002E56A4">
        <w:tab/>
        <w:t xml:space="preserve">National </w:t>
      </w:r>
      <w:r w:rsidRPr="002E56A4">
        <w:rPr>
          <w:lang w:val="en-CA"/>
        </w:rPr>
        <w:t>targets</w:t>
      </w:r>
      <w:r w:rsidRPr="002E56A4">
        <w:t xml:space="preserve"> associated with Targets</w:t>
      </w:r>
      <w:r w:rsidR="00C24523" w:rsidRPr="002E56A4">
        <w:t> </w:t>
      </w:r>
      <w:r w:rsidRPr="002E56A4">
        <w:t xml:space="preserve">1, 2, 3, 8, 13, 20, 21 and 22 of the Framework </w:t>
      </w:r>
      <w:r w:rsidR="00BF3DEF">
        <w:t xml:space="preserve">were </w:t>
      </w:r>
      <w:r w:rsidRPr="002E56A4">
        <w:t>most frequently self-assessed by Parties as being on track, while national targets associated with Targets</w:t>
      </w:r>
      <w:r w:rsidR="00C24523" w:rsidRPr="002E56A4">
        <w:t> </w:t>
      </w:r>
      <w:r w:rsidRPr="002E56A4">
        <w:t xml:space="preserve">6, 12, 15, 16, 18 and 19 </w:t>
      </w:r>
      <w:r w:rsidR="00BF3DEF">
        <w:t xml:space="preserve">were </w:t>
      </w:r>
      <w:r w:rsidRPr="002E56A4">
        <w:t>least frequently self-assessed by Parties as being on track</w:t>
      </w:r>
      <w:r w:rsidR="00815348" w:rsidRPr="002E56A4">
        <w:t>;</w:t>
      </w:r>
      <w:r w:rsidRPr="002E56A4">
        <w:t xml:space="preserve"> </w:t>
      </w:r>
      <w:r w:rsidR="00815348" w:rsidRPr="002E56A4">
        <w:t>h</w:t>
      </w:r>
      <w:r w:rsidRPr="002E56A4">
        <w:t>owever, less</w:t>
      </w:r>
      <w:r w:rsidR="00815348" w:rsidRPr="002E56A4">
        <w:t xml:space="preserve"> </w:t>
      </w:r>
      <w:r w:rsidRPr="002E56A4">
        <w:t xml:space="preserve">than half of the national targets associated with any global target </w:t>
      </w:r>
      <w:r w:rsidR="0034626A" w:rsidRPr="002E56A4">
        <w:t xml:space="preserve">had been </w:t>
      </w:r>
      <w:r w:rsidRPr="002E56A4">
        <w:t xml:space="preserve">reported </w:t>
      </w:r>
      <w:r w:rsidR="00CC2472" w:rsidRPr="002E56A4">
        <w:t xml:space="preserve">by Parties </w:t>
      </w:r>
      <w:r w:rsidRPr="002E56A4">
        <w:t xml:space="preserve">as </w:t>
      </w:r>
      <w:r w:rsidR="00C205AD">
        <w:t xml:space="preserve">being </w:t>
      </w:r>
      <w:r w:rsidRPr="002E56A4">
        <w:t>on</w:t>
      </w:r>
      <w:r w:rsidR="00815348" w:rsidRPr="002E56A4">
        <w:t xml:space="preserve"> </w:t>
      </w:r>
      <w:r w:rsidRPr="002E56A4">
        <w:t>track;</w:t>
      </w:r>
    </w:p>
    <w:p w14:paraId="61363179" w14:textId="70D0B0C4" w:rsidR="00326744" w:rsidRPr="002E56A4" w:rsidRDefault="00326744" w:rsidP="00661FE4">
      <w:pPr>
        <w:pStyle w:val="CBDNormalNoNumber"/>
        <w:tabs>
          <w:tab w:val="clear" w:pos="567"/>
          <w:tab w:val="clear" w:pos="1134"/>
          <w:tab w:val="clear" w:pos="1701"/>
        </w:tabs>
        <w:ind w:left="2268" w:hanging="567"/>
      </w:pPr>
      <w:r w:rsidRPr="002E56A4">
        <w:t>(</w:t>
      </w:r>
      <w:r w:rsidR="00645507" w:rsidRPr="002E56A4">
        <w:t>ii</w:t>
      </w:r>
      <w:r w:rsidRPr="002E56A4">
        <w:t>)</w:t>
      </w:r>
      <w:r w:rsidRPr="002E56A4">
        <w:tab/>
      </w:r>
      <w:r w:rsidRPr="002E56A4">
        <w:rPr>
          <w:lang w:val="en-US"/>
        </w:rPr>
        <w:t xml:space="preserve">While </w:t>
      </w:r>
      <w:r w:rsidRPr="002E56A4">
        <w:rPr>
          <w:lang w:val="en-CA"/>
        </w:rPr>
        <w:t>there</w:t>
      </w:r>
      <w:r w:rsidRPr="002E56A4">
        <w:rPr>
          <w:lang w:val="en-US"/>
        </w:rPr>
        <w:t xml:space="preserve"> </w:t>
      </w:r>
      <w:r w:rsidR="006D42AF" w:rsidRPr="002E56A4">
        <w:rPr>
          <w:lang w:val="en-US"/>
        </w:rPr>
        <w:t xml:space="preserve">were </w:t>
      </w:r>
      <w:r w:rsidRPr="002E56A4">
        <w:rPr>
          <w:lang w:val="en-US"/>
        </w:rPr>
        <w:t xml:space="preserve">data and national monitoring capacity gaps </w:t>
      </w:r>
      <w:r w:rsidR="006D42AF" w:rsidRPr="002E56A4">
        <w:rPr>
          <w:lang w:val="en-US"/>
        </w:rPr>
        <w:t xml:space="preserve">that </w:t>
      </w:r>
      <w:r w:rsidRPr="002E56A4">
        <w:rPr>
          <w:lang w:val="en-US"/>
        </w:rPr>
        <w:t>limit</w:t>
      </w:r>
      <w:r w:rsidR="006D42AF" w:rsidRPr="002E56A4">
        <w:rPr>
          <w:lang w:val="en-US"/>
        </w:rPr>
        <w:t>ed</w:t>
      </w:r>
      <w:r w:rsidRPr="002E56A4">
        <w:rPr>
          <w:lang w:val="en-US"/>
        </w:rPr>
        <w:t xml:space="preserve"> the ability to report national data and</w:t>
      </w:r>
      <w:r w:rsidR="00157C11" w:rsidRPr="002E56A4">
        <w:rPr>
          <w:lang w:val="en-US"/>
        </w:rPr>
        <w:t>,</w:t>
      </w:r>
      <w:r w:rsidRPr="002E56A4">
        <w:rPr>
          <w:lang w:val="en-US"/>
        </w:rPr>
        <w:t xml:space="preserve"> </w:t>
      </w:r>
      <w:r w:rsidR="00E506BB" w:rsidRPr="002E56A4">
        <w:rPr>
          <w:lang w:val="en-US"/>
        </w:rPr>
        <w:t>thus</w:t>
      </w:r>
      <w:r w:rsidR="00157C11" w:rsidRPr="002E56A4">
        <w:rPr>
          <w:lang w:val="en-US"/>
        </w:rPr>
        <w:t>,</w:t>
      </w:r>
      <w:r w:rsidR="00E506BB" w:rsidRPr="002E56A4">
        <w:rPr>
          <w:lang w:val="en-US"/>
        </w:rPr>
        <w:t xml:space="preserve"> </w:t>
      </w:r>
      <w:r w:rsidR="00157C11" w:rsidRPr="002E56A4">
        <w:rPr>
          <w:lang w:val="en-US"/>
        </w:rPr>
        <w:t xml:space="preserve">to </w:t>
      </w:r>
      <w:r w:rsidRPr="002E56A4">
        <w:rPr>
          <w:lang w:val="en-US"/>
        </w:rPr>
        <w:t xml:space="preserve">aggregate </w:t>
      </w:r>
      <w:r w:rsidR="00A56C76" w:rsidRPr="002E56A4">
        <w:rPr>
          <w:lang w:val="en-US"/>
        </w:rPr>
        <w:t xml:space="preserve">them at </w:t>
      </w:r>
      <w:r w:rsidRPr="002E56A4">
        <w:rPr>
          <w:lang w:val="en-US"/>
        </w:rPr>
        <w:t xml:space="preserve">the global level and conclusively track collective progress towards the global targets, </w:t>
      </w:r>
      <w:r w:rsidRPr="002E56A4">
        <w:t>indicators related to the targets of the Framework show</w:t>
      </w:r>
      <w:r w:rsidR="006D42AF" w:rsidRPr="002E56A4">
        <w:t>ed</w:t>
      </w:r>
      <w:r w:rsidRPr="002E56A4">
        <w:t xml:space="preserve"> negative trends </w:t>
      </w:r>
      <w:r w:rsidR="00A56C76" w:rsidRPr="002E56A4">
        <w:t xml:space="preserve">more commonly </w:t>
      </w:r>
      <w:r w:rsidRPr="002E56A4">
        <w:t xml:space="preserve">than positive ones; </w:t>
      </w:r>
    </w:p>
    <w:p w14:paraId="7714E5F1" w14:textId="18368D5A" w:rsidR="00326744" w:rsidRPr="002E56A4" w:rsidRDefault="00645507" w:rsidP="00661FE4">
      <w:pPr>
        <w:pStyle w:val="CBDNormalNoNumber"/>
        <w:keepNext/>
        <w:tabs>
          <w:tab w:val="clear" w:pos="567"/>
        </w:tabs>
        <w:ind w:firstLine="567"/>
        <w:rPr>
          <w:kern w:val="22"/>
        </w:rPr>
      </w:pPr>
      <w:r w:rsidRPr="002E56A4">
        <w:rPr>
          <w:lang w:val="en-CA"/>
        </w:rPr>
        <w:t>(c)</w:t>
      </w:r>
      <w:r w:rsidRPr="002E56A4">
        <w:rPr>
          <w:lang w:val="en-CA"/>
        </w:rPr>
        <w:tab/>
      </w:r>
      <w:r w:rsidR="000637EC">
        <w:rPr>
          <w:kern w:val="22"/>
        </w:rPr>
        <w:t>M</w:t>
      </w:r>
      <w:r w:rsidR="00326744" w:rsidRPr="002E56A4">
        <w:rPr>
          <w:kern w:val="22"/>
        </w:rPr>
        <w:t>eans of implementation</w:t>
      </w:r>
    </w:p>
    <w:p w14:paraId="79914667" w14:textId="5FA2F34D" w:rsidR="00326744" w:rsidRPr="002E56A4" w:rsidRDefault="00326744" w:rsidP="00661FE4">
      <w:pPr>
        <w:pStyle w:val="CBDNormalNoNumber"/>
        <w:tabs>
          <w:tab w:val="clear" w:pos="567"/>
          <w:tab w:val="clear" w:pos="1134"/>
          <w:tab w:val="clear" w:pos="1701"/>
        </w:tabs>
        <w:ind w:left="2268" w:hanging="567"/>
      </w:pPr>
      <w:r w:rsidRPr="002E56A4">
        <w:rPr>
          <w:lang w:val="en-US"/>
        </w:rPr>
        <w:t>(</w:t>
      </w:r>
      <w:proofErr w:type="spellStart"/>
      <w:r w:rsidR="00645507" w:rsidRPr="002E56A4">
        <w:rPr>
          <w:lang w:val="en-US"/>
        </w:rPr>
        <w:t>i</w:t>
      </w:r>
      <w:proofErr w:type="spellEnd"/>
      <w:r w:rsidRPr="002E56A4">
        <w:rPr>
          <w:lang w:val="en-US"/>
        </w:rPr>
        <w:t>)</w:t>
      </w:r>
      <w:r w:rsidRPr="002E56A4">
        <w:rPr>
          <w:lang w:val="en-US"/>
        </w:rPr>
        <w:tab/>
      </w:r>
      <w:r w:rsidR="000637EC">
        <w:t>M</w:t>
      </w:r>
      <w:r w:rsidRPr="002E56A4">
        <w:t xml:space="preserve">eans of implementation </w:t>
      </w:r>
      <w:r w:rsidR="000637EC">
        <w:t>remain</w:t>
      </w:r>
      <w:r w:rsidRPr="002E56A4">
        <w:t xml:space="preserve"> </w:t>
      </w:r>
      <w:r w:rsidR="00AD1CD6">
        <w:t xml:space="preserve">below </w:t>
      </w:r>
      <w:r w:rsidR="000637EC">
        <w:t>what is</w:t>
      </w:r>
      <w:r w:rsidRPr="002E56A4">
        <w:t xml:space="preserve"> required for the full and effective implementation of the Framework, especially for developing country Parties, in particular least developed countries and small island developing </w:t>
      </w:r>
      <w:r w:rsidR="007635B6" w:rsidRPr="002E56A4">
        <w:t>S</w:t>
      </w:r>
      <w:r w:rsidRPr="002E56A4">
        <w:t>tates</w:t>
      </w:r>
      <w:r w:rsidR="00863DE4">
        <w:t>;</w:t>
      </w:r>
    </w:p>
    <w:p w14:paraId="5546DD8B" w14:textId="522D6BF4" w:rsidR="00326744" w:rsidRDefault="000637EC" w:rsidP="00661FE4">
      <w:pPr>
        <w:pStyle w:val="CBDNormalNoNumber"/>
        <w:tabs>
          <w:tab w:val="clear" w:pos="567"/>
          <w:tab w:val="clear" w:pos="1134"/>
          <w:tab w:val="clear" w:pos="1701"/>
        </w:tabs>
        <w:ind w:left="2268" w:hanging="567"/>
      </w:pPr>
      <w:r>
        <w:t>(ii</w:t>
      </w:r>
      <w:r w:rsidR="00245D0F" w:rsidRPr="002E56A4">
        <w:t>)</w:t>
      </w:r>
      <w:r w:rsidR="007635B6" w:rsidRPr="002E56A4">
        <w:tab/>
      </w:r>
      <w:r w:rsidR="00FB7C6E">
        <w:t>S</w:t>
      </w:r>
      <w:r w:rsidR="00FB7C6E" w:rsidRPr="002E56A4">
        <w:t>ince the adoption of the Framework</w:t>
      </w:r>
      <w:r w:rsidR="00FB7C6E">
        <w:t>,</w:t>
      </w:r>
      <w:r w:rsidR="00FB7C6E" w:rsidRPr="002E56A4">
        <w:t xml:space="preserve"> </w:t>
      </w:r>
      <w:r w:rsidR="00FB7C6E">
        <w:t>t</w:t>
      </w:r>
      <w:r w:rsidR="00326744" w:rsidRPr="002E56A4">
        <w:t>here ha</w:t>
      </w:r>
      <w:r w:rsidR="002130FB">
        <w:t>s</w:t>
      </w:r>
      <w:r w:rsidR="00326744" w:rsidRPr="002E56A4">
        <w:t xml:space="preserve"> been some</w:t>
      </w:r>
      <w:r w:rsidR="001F5BA5">
        <w:t>,</w:t>
      </w:r>
      <w:r w:rsidR="00326744" w:rsidRPr="002E56A4">
        <w:t xml:space="preserve"> </w:t>
      </w:r>
      <w:r w:rsidR="001F5BA5">
        <w:t xml:space="preserve">albeit </w:t>
      </w:r>
      <w:r>
        <w:t>uneven</w:t>
      </w:r>
      <w:r w:rsidR="001F5BA5">
        <w:t>,</w:t>
      </w:r>
      <w:r>
        <w:t xml:space="preserve"> progress across Parties</w:t>
      </w:r>
      <w:r w:rsidR="00326744" w:rsidRPr="002E56A4">
        <w:t xml:space="preserve"> in domestic and international public finance, positive incentives for biodiversity, capacity-building and development, access to and transfer of technology and technical and scientific cooperation</w:t>
      </w:r>
      <w:r w:rsidR="00FB7C6E">
        <w:t>;</w:t>
      </w:r>
    </w:p>
    <w:p w14:paraId="1AAE0EB7" w14:textId="20D8673D" w:rsidR="00326744" w:rsidRPr="002E56A4" w:rsidRDefault="00326744" w:rsidP="00661FE4">
      <w:pPr>
        <w:pStyle w:val="CBDNormalNoNumber"/>
        <w:tabs>
          <w:tab w:val="clear" w:pos="567"/>
          <w:tab w:val="clear" w:pos="1134"/>
          <w:tab w:val="clear" w:pos="1701"/>
        </w:tabs>
        <w:ind w:left="2268" w:hanging="567"/>
        <w:rPr>
          <w:iCs/>
        </w:rPr>
      </w:pPr>
      <w:r w:rsidRPr="002E56A4">
        <w:rPr>
          <w:iCs/>
        </w:rPr>
        <w:t>(</w:t>
      </w:r>
      <w:r w:rsidR="000D1321" w:rsidRPr="002E56A4">
        <w:rPr>
          <w:iCs/>
        </w:rPr>
        <w:t>iii</w:t>
      </w:r>
      <w:r w:rsidRPr="002E56A4">
        <w:rPr>
          <w:iCs/>
        </w:rPr>
        <w:t>)</w:t>
      </w:r>
      <w:r w:rsidRPr="002E56A4">
        <w:rPr>
          <w:iCs/>
        </w:rPr>
        <w:tab/>
        <w:t>Collectively, limited progress ha</w:t>
      </w:r>
      <w:r w:rsidR="002130FB">
        <w:rPr>
          <w:iCs/>
        </w:rPr>
        <w:t>s</w:t>
      </w:r>
      <w:r w:rsidRPr="002E56A4">
        <w:rPr>
          <w:iCs/>
        </w:rPr>
        <w:t xml:space="preserve"> been made in mobilizing and tracking private sector finance and positive incentives and in reducing incentives, including subsidies, harmful to biodiversity; </w:t>
      </w:r>
    </w:p>
    <w:p w14:paraId="22774791" w14:textId="095CC9B0" w:rsidR="00326744" w:rsidRPr="002E56A4" w:rsidRDefault="00326744" w:rsidP="00661FE4">
      <w:pPr>
        <w:pStyle w:val="CBDNormalNoNumber"/>
        <w:tabs>
          <w:tab w:val="clear" w:pos="567"/>
          <w:tab w:val="clear" w:pos="1134"/>
          <w:tab w:val="clear" w:pos="1701"/>
        </w:tabs>
        <w:ind w:left="2268" w:hanging="567"/>
        <w:rPr>
          <w:iCs/>
        </w:rPr>
      </w:pPr>
      <w:r w:rsidRPr="002E56A4">
        <w:rPr>
          <w:iCs/>
        </w:rPr>
        <w:t>(</w:t>
      </w:r>
      <w:r w:rsidR="000D1321" w:rsidRPr="002E56A4">
        <w:rPr>
          <w:iCs/>
        </w:rPr>
        <w:t>iv</w:t>
      </w:r>
      <w:r w:rsidRPr="002E56A4">
        <w:rPr>
          <w:iCs/>
        </w:rPr>
        <w:t>)</w:t>
      </w:r>
      <w:r w:rsidRPr="002E56A4">
        <w:rPr>
          <w:iCs/>
        </w:rPr>
        <w:tab/>
        <w:t xml:space="preserve">The </w:t>
      </w:r>
      <w:r w:rsidR="005D64E3">
        <w:rPr>
          <w:iCs/>
        </w:rPr>
        <w:t xml:space="preserve">lack of </w:t>
      </w:r>
      <w:r w:rsidRPr="002E56A4">
        <w:rPr>
          <w:iCs/>
        </w:rPr>
        <w:t xml:space="preserve">availability of sufficient and timely means of implementation </w:t>
      </w:r>
      <w:r w:rsidR="00EC6381">
        <w:rPr>
          <w:iCs/>
        </w:rPr>
        <w:t xml:space="preserve">was </w:t>
      </w:r>
      <w:r w:rsidRPr="002E56A4">
        <w:rPr>
          <w:iCs/>
        </w:rPr>
        <w:t xml:space="preserve">identified as the most common barrier to implementation, especially by developing country Parties, in particular least developed countries and small island developing </w:t>
      </w:r>
      <w:r w:rsidR="002C2CC7" w:rsidRPr="002E56A4">
        <w:rPr>
          <w:iCs/>
        </w:rPr>
        <w:t>S</w:t>
      </w:r>
      <w:r w:rsidRPr="002E56A4">
        <w:rPr>
          <w:iCs/>
        </w:rPr>
        <w:t xml:space="preserve">tates; </w:t>
      </w:r>
    </w:p>
    <w:p w14:paraId="55014B49" w14:textId="6371EF6A" w:rsidR="00326744" w:rsidRPr="002E56A4" w:rsidRDefault="00F94520" w:rsidP="00661FE4">
      <w:pPr>
        <w:pStyle w:val="CBDNormalNoNumber"/>
        <w:keepNext/>
        <w:tabs>
          <w:tab w:val="clear" w:pos="567"/>
        </w:tabs>
        <w:ind w:firstLine="567"/>
        <w:rPr>
          <w:kern w:val="22"/>
        </w:rPr>
      </w:pPr>
      <w:r w:rsidRPr="002E56A4">
        <w:rPr>
          <w:iCs/>
        </w:rPr>
        <w:t>(d)</w:t>
      </w:r>
      <w:r w:rsidRPr="002E56A4">
        <w:rPr>
          <w:iCs/>
        </w:rPr>
        <w:tab/>
      </w:r>
      <w:r w:rsidR="000637EC">
        <w:rPr>
          <w:kern w:val="22"/>
        </w:rPr>
        <w:t>W</w:t>
      </w:r>
      <w:r w:rsidR="00326744" w:rsidRPr="002E56A4">
        <w:rPr>
          <w:kern w:val="22"/>
        </w:rPr>
        <w:t>hole-of-</w:t>
      </w:r>
      <w:r w:rsidR="00BA1776" w:rsidRPr="002E56A4">
        <w:rPr>
          <w:kern w:val="22"/>
        </w:rPr>
        <w:t>g</w:t>
      </w:r>
      <w:r w:rsidR="00326744" w:rsidRPr="002E56A4">
        <w:rPr>
          <w:kern w:val="22"/>
        </w:rPr>
        <w:t>overnment approaches</w:t>
      </w:r>
    </w:p>
    <w:p w14:paraId="2DB1FF8B" w14:textId="3D66F32A" w:rsidR="00326744" w:rsidRPr="002E56A4" w:rsidRDefault="00326744" w:rsidP="00661FE4">
      <w:pPr>
        <w:pStyle w:val="CBDNormalNoNumber"/>
        <w:tabs>
          <w:tab w:val="clear" w:pos="567"/>
          <w:tab w:val="clear" w:pos="1134"/>
          <w:tab w:val="clear" w:pos="1701"/>
        </w:tabs>
        <w:ind w:left="2268" w:hanging="567"/>
      </w:pPr>
      <w:r w:rsidRPr="002E56A4">
        <w:t>(</w:t>
      </w:r>
      <w:proofErr w:type="spellStart"/>
      <w:r w:rsidRPr="002E56A4">
        <w:t>i</w:t>
      </w:r>
      <w:proofErr w:type="spellEnd"/>
      <w:r w:rsidRPr="002E56A4">
        <w:t>)</w:t>
      </w:r>
      <w:r w:rsidRPr="002E56A4">
        <w:tab/>
        <w:t>Parties ha</w:t>
      </w:r>
      <w:r w:rsidR="00291B47">
        <w:t>ve</w:t>
      </w:r>
      <w:r w:rsidRPr="002E56A4">
        <w:t xml:space="preserve"> made progress in strengthening environmental governance, including </w:t>
      </w:r>
      <w:r w:rsidR="00563C4B" w:rsidRPr="002E56A4">
        <w:t xml:space="preserve">by </w:t>
      </w:r>
      <w:r w:rsidRPr="002E56A4">
        <w:t xml:space="preserve">engaging </w:t>
      </w:r>
      <w:r w:rsidR="00563C4B" w:rsidRPr="002E56A4">
        <w:t xml:space="preserve">all </w:t>
      </w:r>
      <w:r w:rsidRPr="002E56A4">
        <w:t>levels of government</w:t>
      </w:r>
      <w:r w:rsidR="00563C4B" w:rsidRPr="002E56A4">
        <w:t xml:space="preserve"> and all sectors</w:t>
      </w:r>
      <w:r w:rsidRPr="002E56A4">
        <w:t xml:space="preserve">; however, gaps </w:t>
      </w:r>
      <w:r w:rsidR="00831707" w:rsidRPr="002E56A4">
        <w:t xml:space="preserve">remain </w:t>
      </w:r>
      <w:proofErr w:type="gramStart"/>
      <w:r w:rsidR="00831707" w:rsidRPr="002E56A4">
        <w:t xml:space="preserve">with regard </w:t>
      </w:r>
      <w:r w:rsidRPr="002E56A4">
        <w:t>to</w:t>
      </w:r>
      <w:proofErr w:type="gramEnd"/>
      <w:r w:rsidRPr="002E56A4">
        <w:t xml:space="preserve"> </w:t>
      </w:r>
      <w:r w:rsidR="4F57090A" w:rsidRPr="002E56A4">
        <w:t>policy coherence,</w:t>
      </w:r>
      <w:r w:rsidRPr="002E56A4">
        <w:t xml:space="preserve"> mainstreaming biodiversity and its multiple values into national policy and engaging ministries beyond the environmental sector in implementation</w:t>
      </w:r>
      <w:r w:rsidR="00F55DB8" w:rsidRPr="002E56A4">
        <w:t>;</w:t>
      </w:r>
    </w:p>
    <w:p w14:paraId="20A5510A" w14:textId="318B589E" w:rsidR="00326744" w:rsidRPr="002E56A4" w:rsidRDefault="00326744" w:rsidP="00661FE4">
      <w:pPr>
        <w:pStyle w:val="CBDNormalNoNumber"/>
        <w:tabs>
          <w:tab w:val="clear" w:pos="567"/>
          <w:tab w:val="clear" w:pos="1134"/>
          <w:tab w:val="clear" w:pos="1701"/>
        </w:tabs>
        <w:ind w:left="2268" w:hanging="567"/>
      </w:pPr>
      <w:r w:rsidRPr="002E56A4">
        <w:t>(</w:t>
      </w:r>
      <w:r w:rsidR="00F94520" w:rsidRPr="002E56A4">
        <w:t>ii</w:t>
      </w:r>
      <w:r w:rsidRPr="002E56A4">
        <w:t>)</w:t>
      </w:r>
      <w:r w:rsidRPr="002E56A4">
        <w:tab/>
        <w:t xml:space="preserve">Gaps </w:t>
      </w:r>
      <w:r w:rsidR="004260F9" w:rsidRPr="002E56A4">
        <w:t xml:space="preserve">remain with regard to </w:t>
      </w:r>
      <w:r w:rsidRPr="002E56A4">
        <w:t>progress towards Target</w:t>
      </w:r>
      <w:r w:rsidR="00A12804" w:rsidRPr="002E56A4">
        <w:t>s </w:t>
      </w:r>
      <w:r w:rsidRPr="002E56A4">
        <w:t xml:space="preserve">1 and 14 of the Framework, </w:t>
      </w:r>
      <w:r w:rsidR="00D24293" w:rsidRPr="002E56A4">
        <w:t xml:space="preserve">which relate to integrated planning and mainstreaming </w:t>
      </w:r>
      <w:r w:rsidR="0078743E" w:rsidRPr="002E56A4">
        <w:t xml:space="preserve">and </w:t>
      </w:r>
      <w:r w:rsidR="519AEF0E" w:rsidRPr="002E56A4">
        <w:t>are</w:t>
      </w:r>
      <w:r w:rsidR="00BC3938" w:rsidRPr="002E56A4">
        <w:t xml:space="preserve"> </w:t>
      </w:r>
      <w:r w:rsidRPr="002E56A4">
        <w:t>most directly relate</w:t>
      </w:r>
      <w:r w:rsidR="00BC3938" w:rsidRPr="002E56A4">
        <w:t>d</w:t>
      </w:r>
      <w:r w:rsidRPr="002E56A4">
        <w:t xml:space="preserve"> to whole</w:t>
      </w:r>
      <w:r w:rsidR="0060200F" w:rsidRPr="002E56A4">
        <w:t>-</w:t>
      </w:r>
      <w:r w:rsidRPr="002E56A4">
        <w:t>of</w:t>
      </w:r>
      <w:r w:rsidR="0060200F" w:rsidRPr="002E56A4">
        <w:t>-</w:t>
      </w:r>
      <w:r w:rsidRPr="002E56A4">
        <w:t>government approaches, especially in relation to integrated spatial planning, integrating biodiversity and its multiple values into policies, regulations, planning and development processes and ensuring integration across all levels of government and sectors;</w:t>
      </w:r>
    </w:p>
    <w:p w14:paraId="0122A26F" w14:textId="1434A524" w:rsidR="00326744" w:rsidRPr="002E56A4" w:rsidRDefault="00F94520" w:rsidP="00661FE4">
      <w:pPr>
        <w:pStyle w:val="CBDNormalNoNumber"/>
        <w:keepNext/>
        <w:tabs>
          <w:tab w:val="clear" w:pos="567"/>
        </w:tabs>
        <w:ind w:firstLine="567"/>
        <w:rPr>
          <w:kern w:val="22"/>
        </w:rPr>
      </w:pPr>
      <w:r w:rsidRPr="002E56A4">
        <w:rPr>
          <w:kern w:val="22"/>
        </w:rPr>
        <w:t>(e)</w:t>
      </w:r>
      <w:r w:rsidRPr="002E56A4">
        <w:rPr>
          <w:kern w:val="22"/>
        </w:rPr>
        <w:tab/>
      </w:r>
      <w:r w:rsidR="000637EC" w:rsidRPr="00E8197B">
        <w:rPr>
          <w:kern w:val="22"/>
        </w:rPr>
        <w:t>W</w:t>
      </w:r>
      <w:r w:rsidR="00326744" w:rsidRPr="00E8197B">
        <w:rPr>
          <w:kern w:val="22"/>
        </w:rPr>
        <w:t>hole</w:t>
      </w:r>
      <w:r w:rsidR="00CC0111" w:rsidRPr="00E8197B">
        <w:rPr>
          <w:kern w:val="22"/>
        </w:rPr>
        <w:t>-</w:t>
      </w:r>
      <w:r w:rsidR="00326744" w:rsidRPr="00E8197B">
        <w:rPr>
          <w:kern w:val="22"/>
        </w:rPr>
        <w:t>of</w:t>
      </w:r>
      <w:r w:rsidR="00CC0111" w:rsidRPr="00E8197B">
        <w:rPr>
          <w:kern w:val="22"/>
        </w:rPr>
        <w:t>-</w:t>
      </w:r>
      <w:r w:rsidR="00326744" w:rsidRPr="00E8197B">
        <w:rPr>
          <w:kern w:val="22"/>
        </w:rPr>
        <w:t xml:space="preserve">society </w:t>
      </w:r>
      <w:r w:rsidR="00C85CBD" w:rsidRPr="00E8197B">
        <w:rPr>
          <w:kern w:val="22"/>
        </w:rPr>
        <w:t>approaches</w:t>
      </w:r>
    </w:p>
    <w:p w14:paraId="28BE3FD6" w14:textId="3684CDB1" w:rsidR="00326744" w:rsidRPr="002E56A4" w:rsidRDefault="00326744" w:rsidP="00661FE4">
      <w:pPr>
        <w:pStyle w:val="CBDNormalNoNumber"/>
        <w:tabs>
          <w:tab w:val="clear" w:pos="567"/>
          <w:tab w:val="clear" w:pos="1134"/>
          <w:tab w:val="clear" w:pos="1701"/>
        </w:tabs>
        <w:ind w:left="2268" w:hanging="567"/>
        <w:rPr>
          <w:lang w:val="en-CA"/>
        </w:rPr>
      </w:pPr>
      <w:r w:rsidRPr="002E56A4">
        <w:rPr>
          <w:lang w:val="en-CA"/>
        </w:rPr>
        <w:t>(</w:t>
      </w:r>
      <w:proofErr w:type="spellStart"/>
      <w:r w:rsidR="00F94520" w:rsidRPr="002E56A4">
        <w:rPr>
          <w:lang w:val="en-CA"/>
        </w:rPr>
        <w:t>i</w:t>
      </w:r>
      <w:proofErr w:type="spellEnd"/>
      <w:r w:rsidRPr="002E56A4">
        <w:rPr>
          <w:lang w:val="en-CA"/>
        </w:rPr>
        <w:t>)</w:t>
      </w:r>
      <w:r w:rsidRPr="002E56A4">
        <w:tab/>
        <w:t xml:space="preserve">Actors other than national Governments </w:t>
      </w:r>
      <w:r w:rsidR="00291B47">
        <w:t>are</w:t>
      </w:r>
      <w:r w:rsidR="00291B47" w:rsidRPr="002E56A4">
        <w:t xml:space="preserve"> </w:t>
      </w:r>
      <w:r w:rsidRPr="002E56A4">
        <w:t>actively supporting the implementation of the Framework</w:t>
      </w:r>
      <w:r w:rsidR="00027F4B" w:rsidRPr="002E56A4">
        <w:t>,</w:t>
      </w:r>
      <w:r w:rsidRPr="002E56A4">
        <w:rPr>
          <w:lang w:val="en-CA"/>
        </w:rPr>
        <w:t xml:space="preserve"> </w:t>
      </w:r>
      <w:r w:rsidR="00027F4B" w:rsidRPr="002E56A4">
        <w:rPr>
          <w:lang w:val="en-CA"/>
        </w:rPr>
        <w:t xml:space="preserve">but </w:t>
      </w:r>
      <w:r w:rsidRPr="002E56A4">
        <w:rPr>
          <w:lang w:val="en-CA"/>
        </w:rPr>
        <w:t>indigenous peoples and local communities, women, youth and persons with disabilities face challenges related to limited resources, technical capacities, access to information and knowledge</w:t>
      </w:r>
      <w:r w:rsidR="00EC3B50">
        <w:rPr>
          <w:lang w:val="en-CA"/>
        </w:rPr>
        <w:t>,</w:t>
      </w:r>
      <w:r w:rsidRPr="002E56A4">
        <w:rPr>
          <w:lang w:val="en-CA"/>
        </w:rPr>
        <w:t xml:space="preserve"> effective participation and coordination mechanisms</w:t>
      </w:r>
      <w:r w:rsidR="00885BBD" w:rsidRPr="002E56A4">
        <w:rPr>
          <w:lang w:val="en-CA"/>
        </w:rPr>
        <w:t>;</w:t>
      </w:r>
    </w:p>
    <w:p w14:paraId="25A3C179" w14:textId="57EAE22B" w:rsidR="00326744" w:rsidRPr="002E56A4" w:rsidRDefault="00326744" w:rsidP="00661FE4">
      <w:pPr>
        <w:pStyle w:val="CBDNormalNoNumber"/>
        <w:tabs>
          <w:tab w:val="clear" w:pos="567"/>
          <w:tab w:val="clear" w:pos="1134"/>
          <w:tab w:val="clear" w:pos="1701"/>
        </w:tabs>
        <w:ind w:left="2268" w:hanging="567"/>
        <w:rPr>
          <w:iCs/>
          <w:lang w:val="en-CA"/>
        </w:rPr>
      </w:pPr>
      <w:r w:rsidRPr="002E56A4">
        <w:rPr>
          <w:iCs/>
          <w:lang w:val="en-CA"/>
        </w:rPr>
        <w:t>(</w:t>
      </w:r>
      <w:r w:rsidR="00F94520" w:rsidRPr="002E56A4">
        <w:rPr>
          <w:iCs/>
          <w:lang w:val="en-CA"/>
        </w:rPr>
        <w:t>ii</w:t>
      </w:r>
      <w:r w:rsidRPr="002E56A4">
        <w:rPr>
          <w:iCs/>
          <w:lang w:val="en-CA"/>
        </w:rPr>
        <w:t>)</w:t>
      </w:r>
      <w:r w:rsidRPr="002E56A4">
        <w:rPr>
          <w:iCs/>
          <w:lang w:val="en-CA"/>
        </w:rPr>
        <w:tab/>
      </w:r>
      <w:r w:rsidRPr="002E56A4">
        <w:rPr>
          <w:iCs/>
        </w:rPr>
        <w:t>Collectively, Parties ha</w:t>
      </w:r>
      <w:r w:rsidR="00291B47">
        <w:rPr>
          <w:iCs/>
        </w:rPr>
        <w:t>ve</w:t>
      </w:r>
      <w:r w:rsidRPr="002E56A4">
        <w:rPr>
          <w:iCs/>
        </w:rPr>
        <w:t xml:space="preserve"> made progress in engaging actors other than national Government</w:t>
      </w:r>
      <w:r w:rsidR="000A14F6" w:rsidRPr="002E56A4">
        <w:rPr>
          <w:iCs/>
        </w:rPr>
        <w:t>s</w:t>
      </w:r>
      <w:r w:rsidRPr="002E56A4">
        <w:rPr>
          <w:iCs/>
        </w:rPr>
        <w:t xml:space="preserve"> in planning and implementation</w:t>
      </w:r>
      <w:r w:rsidR="000A14F6" w:rsidRPr="002E56A4">
        <w:rPr>
          <w:iCs/>
        </w:rPr>
        <w:t>;</w:t>
      </w:r>
      <w:r w:rsidRPr="002E56A4">
        <w:rPr>
          <w:iCs/>
        </w:rPr>
        <w:t xml:space="preserve"> however, many Parties reported challenges in accounting for the contributions of th</w:t>
      </w:r>
      <w:r w:rsidR="002C0085" w:rsidRPr="002E56A4">
        <w:rPr>
          <w:iCs/>
        </w:rPr>
        <w:t>o</w:t>
      </w:r>
      <w:r w:rsidRPr="002E56A4">
        <w:rPr>
          <w:iCs/>
        </w:rPr>
        <w:t xml:space="preserve">se actors in national implementation efforts; </w:t>
      </w:r>
    </w:p>
    <w:p w14:paraId="1641FDF0" w14:textId="1FD3BF71" w:rsidR="00326744" w:rsidRPr="002E56A4" w:rsidRDefault="00326744" w:rsidP="00661FE4">
      <w:pPr>
        <w:pStyle w:val="CBDNormalNoNumber"/>
        <w:tabs>
          <w:tab w:val="clear" w:pos="567"/>
          <w:tab w:val="clear" w:pos="1134"/>
          <w:tab w:val="clear" w:pos="1701"/>
        </w:tabs>
        <w:ind w:left="2268" w:hanging="567"/>
        <w:rPr>
          <w:lang w:val="en-CA"/>
        </w:rPr>
      </w:pPr>
      <w:r w:rsidRPr="002E56A4">
        <w:rPr>
          <w:lang w:val="en-CA"/>
        </w:rPr>
        <w:t>(</w:t>
      </w:r>
      <w:r w:rsidR="00F94520" w:rsidRPr="002E56A4">
        <w:rPr>
          <w:lang w:val="en-CA"/>
        </w:rPr>
        <w:t>iii</w:t>
      </w:r>
      <w:r w:rsidRPr="002E56A4">
        <w:rPr>
          <w:lang w:val="en-CA"/>
        </w:rPr>
        <w:t>)</w:t>
      </w:r>
      <w:r w:rsidRPr="002E56A4">
        <w:rPr>
          <w:lang w:val="en-CA"/>
        </w:rPr>
        <w:tab/>
      </w:r>
      <w:r w:rsidRPr="002E56A4">
        <w:rPr>
          <w:iCs/>
        </w:rPr>
        <w:t>While many Parties reported progress towards some elements of Targets</w:t>
      </w:r>
      <w:r w:rsidR="002C0085" w:rsidRPr="002E56A4">
        <w:rPr>
          <w:iCs/>
        </w:rPr>
        <w:t> </w:t>
      </w:r>
      <w:r w:rsidRPr="002E56A4">
        <w:rPr>
          <w:iCs/>
        </w:rPr>
        <w:t>22 and 23</w:t>
      </w:r>
      <w:r w:rsidR="002C0085" w:rsidRPr="002E56A4">
        <w:rPr>
          <w:iCs/>
        </w:rPr>
        <w:t xml:space="preserve"> of the Framework</w:t>
      </w:r>
      <w:r w:rsidRPr="002E56A4">
        <w:rPr>
          <w:iCs/>
        </w:rPr>
        <w:t>, such as involving to a varying degree indigenous peoples and local communities, women and youth,</w:t>
      </w:r>
      <w:r w:rsidRPr="002E56A4">
        <w:rPr>
          <w:lang w:val="en-CA"/>
        </w:rPr>
        <w:t xml:space="preserve"> persons with disabilities</w:t>
      </w:r>
      <w:r w:rsidRPr="002E56A4">
        <w:rPr>
          <w:iCs/>
        </w:rPr>
        <w:t xml:space="preserve"> and other actors defined in th</w:t>
      </w:r>
      <w:r w:rsidR="00E76A33" w:rsidRPr="002E56A4">
        <w:rPr>
          <w:iCs/>
        </w:rPr>
        <w:t>o</w:t>
      </w:r>
      <w:r w:rsidRPr="002E56A4">
        <w:rPr>
          <w:iCs/>
        </w:rPr>
        <w:t>se targets in biodiversity-related decision</w:t>
      </w:r>
      <w:r w:rsidR="00E76A33" w:rsidRPr="002E56A4">
        <w:rPr>
          <w:iCs/>
        </w:rPr>
        <w:t>-</w:t>
      </w:r>
      <w:r w:rsidRPr="002E56A4">
        <w:rPr>
          <w:iCs/>
        </w:rPr>
        <w:t xml:space="preserve">making, issues related to the following </w:t>
      </w:r>
      <w:r w:rsidR="00216F04">
        <w:rPr>
          <w:iCs/>
        </w:rPr>
        <w:t xml:space="preserve">were </w:t>
      </w:r>
      <w:r w:rsidRPr="002E56A4">
        <w:rPr>
          <w:iCs/>
        </w:rPr>
        <w:t>less well reflected in national targets</w:t>
      </w:r>
      <w:r w:rsidR="00CA7654" w:rsidRPr="002E56A4">
        <w:rPr>
          <w:iCs/>
        </w:rPr>
        <w:t>:</w:t>
      </w:r>
      <w:r w:rsidRPr="002E56A4">
        <w:rPr>
          <w:iCs/>
        </w:rPr>
        <w:t xml:space="preserve"> access to information and justice, rights over lands, territories, resources and traditional knowledge, </w:t>
      </w:r>
      <w:r w:rsidR="00DF5370">
        <w:rPr>
          <w:iCs/>
        </w:rPr>
        <w:t>and</w:t>
      </w:r>
      <w:r w:rsidR="00216F04">
        <w:rPr>
          <w:iCs/>
        </w:rPr>
        <w:t xml:space="preserve"> </w:t>
      </w:r>
      <w:r w:rsidRPr="002E56A4">
        <w:rPr>
          <w:iCs/>
        </w:rPr>
        <w:t>the protection of environmental human rights defenders or gender-responsive biodiversity governance;</w:t>
      </w:r>
    </w:p>
    <w:p w14:paraId="7CB79A24" w14:textId="7328EC60" w:rsidR="00326744" w:rsidRPr="002E56A4" w:rsidRDefault="00F94520" w:rsidP="00661FE4">
      <w:pPr>
        <w:pStyle w:val="CBDNormalNoNumber"/>
        <w:keepNext/>
        <w:tabs>
          <w:tab w:val="clear" w:pos="567"/>
        </w:tabs>
        <w:ind w:firstLine="567"/>
        <w:rPr>
          <w:kern w:val="22"/>
        </w:rPr>
      </w:pPr>
      <w:r w:rsidRPr="002E56A4">
        <w:rPr>
          <w:kern w:val="22"/>
        </w:rPr>
        <w:t>(f)</w:t>
      </w:r>
      <w:r w:rsidRPr="002E56A4">
        <w:rPr>
          <w:kern w:val="22"/>
        </w:rPr>
        <w:tab/>
      </w:r>
      <w:r w:rsidR="000637EC">
        <w:rPr>
          <w:kern w:val="22"/>
        </w:rPr>
        <w:t>D</w:t>
      </w:r>
      <w:r w:rsidR="00326744" w:rsidRPr="002E56A4">
        <w:rPr>
          <w:kern w:val="22"/>
        </w:rPr>
        <w:t>ata and knowledge</w:t>
      </w:r>
    </w:p>
    <w:p w14:paraId="2AA1573F" w14:textId="174674B7" w:rsidR="00326744" w:rsidRPr="002E56A4" w:rsidRDefault="00326744" w:rsidP="00661FE4">
      <w:pPr>
        <w:pStyle w:val="CBDNormalNoNumber"/>
        <w:tabs>
          <w:tab w:val="clear" w:pos="567"/>
          <w:tab w:val="clear" w:pos="1134"/>
          <w:tab w:val="clear" w:pos="1701"/>
        </w:tabs>
        <w:ind w:left="2268" w:hanging="567"/>
      </w:pPr>
      <w:r w:rsidRPr="002E56A4">
        <w:t>(</w:t>
      </w:r>
      <w:proofErr w:type="spellStart"/>
      <w:r w:rsidR="00F94520" w:rsidRPr="002E56A4">
        <w:t>i</w:t>
      </w:r>
      <w:proofErr w:type="spellEnd"/>
      <w:r w:rsidRPr="002E56A4">
        <w:t>)</w:t>
      </w:r>
      <w:r w:rsidRPr="002E56A4">
        <w:tab/>
        <w:t>Parties ha</w:t>
      </w:r>
      <w:r w:rsidR="00B07C3D">
        <w:t>ve</w:t>
      </w:r>
      <w:r w:rsidRPr="002E56A4">
        <w:t xml:space="preserve"> demonstrated improvements to national monitoring and knowledge management systems, including accounting for traditional knowledge and </w:t>
      </w:r>
      <w:r w:rsidR="00007DFF" w:rsidRPr="002E56A4">
        <w:t xml:space="preserve">collecting and using </w:t>
      </w:r>
      <w:r w:rsidRPr="002E56A4">
        <w:t xml:space="preserve">information from government agencies, scientific institutions, indigenous peoples and local communities, civil society and international sources, </w:t>
      </w:r>
      <w:r w:rsidR="005D64A2" w:rsidRPr="002E56A4">
        <w:t>as</w:t>
      </w:r>
      <w:r w:rsidRPr="002E56A4">
        <w:t xml:space="preserve"> reflected in the progress </w:t>
      </w:r>
      <w:r w:rsidR="005D64A2" w:rsidRPr="002E56A4">
        <w:t xml:space="preserve">made </w:t>
      </w:r>
      <w:r w:rsidRPr="002E56A4">
        <w:t xml:space="preserve">towards </w:t>
      </w:r>
      <w:r w:rsidR="000232C2" w:rsidRPr="002E56A4">
        <w:t>T</w:t>
      </w:r>
      <w:r w:rsidRPr="002E56A4">
        <w:t>arget</w:t>
      </w:r>
      <w:r w:rsidR="005D64A2" w:rsidRPr="002E56A4">
        <w:t> </w:t>
      </w:r>
      <w:r w:rsidRPr="002E56A4">
        <w:t>21 of the Framework</w:t>
      </w:r>
      <w:r w:rsidR="003F6093" w:rsidRPr="002E56A4">
        <w:t>;</w:t>
      </w:r>
      <w:r w:rsidRPr="002E56A4">
        <w:t xml:space="preserve"> </w:t>
      </w:r>
    </w:p>
    <w:p w14:paraId="0A9CC702" w14:textId="346123C1" w:rsidR="00326744" w:rsidRPr="002E56A4" w:rsidRDefault="00326744" w:rsidP="00661FE4">
      <w:pPr>
        <w:pStyle w:val="CBDNormalNoNumber"/>
        <w:tabs>
          <w:tab w:val="clear" w:pos="567"/>
          <w:tab w:val="clear" w:pos="1134"/>
          <w:tab w:val="clear" w:pos="1701"/>
        </w:tabs>
        <w:ind w:left="2268" w:hanging="567"/>
        <w:rPr>
          <w:lang w:val="en-US"/>
        </w:rPr>
      </w:pPr>
      <w:r w:rsidRPr="002E56A4">
        <w:t>(</w:t>
      </w:r>
      <w:r w:rsidR="00F94520" w:rsidRPr="002E56A4">
        <w:rPr>
          <w:lang w:val="en-US"/>
        </w:rPr>
        <w:t>ii</w:t>
      </w:r>
      <w:r w:rsidRPr="002E56A4">
        <w:rPr>
          <w:lang w:val="en-US"/>
        </w:rPr>
        <w:t>)</w:t>
      </w:r>
      <w:r w:rsidRPr="002E56A4">
        <w:rPr>
          <w:lang w:val="en-US"/>
        </w:rPr>
        <w:tab/>
      </w:r>
      <w:r w:rsidR="00DE4E86" w:rsidRPr="002E56A4">
        <w:rPr>
          <w:lang w:val="en-US"/>
        </w:rPr>
        <w:t xml:space="preserve">A total of </w:t>
      </w:r>
      <w:r w:rsidRPr="002E56A4">
        <w:t>116</w:t>
      </w:r>
      <w:r w:rsidR="00DE4E86" w:rsidRPr="002E56A4">
        <w:t> </w:t>
      </w:r>
      <w:r w:rsidRPr="002E56A4">
        <w:t>Parties reported on at least one headline indicator</w:t>
      </w:r>
      <w:r w:rsidR="00DE4E86" w:rsidRPr="002E56A4">
        <w:t>;</w:t>
      </w:r>
      <w:r w:rsidRPr="002E56A4">
        <w:t xml:space="preserve"> </w:t>
      </w:r>
      <w:r w:rsidR="00DE4E86" w:rsidRPr="002E56A4">
        <w:t>t</w:t>
      </w:r>
      <w:r w:rsidRPr="002E56A4">
        <w:t>he</w:t>
      </w:r>
      <w:r w:rsidR="000232C2" w:rsidRPr="002E56A4">
        <w:t xml:space="preserve"> </w:t>
      </w:r>
      <w:r w:rsidRPr="002E56A4">
        <w:rPr>
          <w:lang w:val="en-US"/>
        </w:rPr>
        <w:t xml:space="preserve">headline indicators on protected area extent (3.1), </w:t>
      </w:r>
      <w:r w:rsidR="0060277C" w:rsidRPr="002E56A4">
        <w:rPr>
          <w:lang w:val="en-US"/>
        </w:rPr>
        <w:t>R</w:t>
      </w:r>
      <w:r w:rsidRPr="002E56A4">
        <w:rPr>
          <w:lang w:val="en-US"/>
        </w:rPr>
        <w:t xml:space="preserve">ed </w:t>
      </w:r>
      <w:r w:rsidR="0060277C" w:rsidRPr="002E56A4">
        <w:rPr>
          <w:lang w:val="en-US"/>
        </w:rPr>
        <w:t>L</w:t>
      </w:r>
      <w:r w:rsidRPr="002E56A4">
        <w:rPr>
          <w:lang w:val="en-US"/>
        </w:rPr>
        <w:t xml:space="preserve">ist </w:t>
      </w:r>
      <w:r w:rsidR="0060277C" w:rsidRPr="002E56A4">
        <w:rPr>
          <w:lang w:val="en-US"/>
        </w:rPr>
        <w:t>I</w:t>
      </w:r>
      <w:r w:rsidRPr="002E56A4">
        <w:rPr>
          <w:lang w:val="en-US"/>
        </w:rPr>
        <w:t>ndex (A.3), international public funding (D.1) and domestic public funding (D.</w:t>
      </w:r>
      <w:r w:rsidR="00DE623E" w:rsidRPr="002E56A4">
        <w:rPr>
          <w:lang w:val="en-US"/>
        </w:rPr>
        <w:t>2</w:t>
      </w:r>
      <w:r w:rsidRPr="002E56A4">
        <w:rPr>
          <w:lang w:val="en-US"/>
        </w:rPr>
        <w:t xml:space="preserve">), which are associated with </w:t>
      </w:r>
      <w:r w:rsidR="000232C2" w:rsidRPr="002E56A4">
        <w:rPr>
          <w:lang w:val="en-US"/>
        </w:rPr>
        <w:t>T</w:t>
      </w:r>
      <w:r w:rsidRPr="002E56A4">
        <w:rPr>
          <w:lang w:val="en-US"/>
        </w:rPr>
        <w:t>arget</w:t>
      </w:r>
      <w:r w:rsidR="009148C9" w:rsidRPr="002E56A4">
        <w:rPr>
          <w:lang w:val="en-US"/>
        </w:rPr>
        <w:t>s </w:t>
      </w:r>
      <w:r w:rsidRPr="002E56A4">
        <w:rPr>
          <w:lang w:val="en-US"/>
        </w:rPr>
        <w:t>3, 4 and 19</w:t>
      </w:r>
      <w:r w:rsidR="009148C9" w:rsidRPr="002E56A4">
        <w:rPr>
          <w:lang w:val="en-US"/>
        </w:rPr>
        <w:t xml:space="preserve"> of the Framework</w:t>
      </w:r>
      <w:r w:rsidRPr="002E56A4">
        <w:rPr>
          <w:lang w:val="en-US"/>
        </w:rPr>
        <w:t>, were the headline indicators</w:t>
      </w:r>
      <w:r w:rsidR="00FB756E" w:rsidRPr="00FB756E">
        <w:rPr>
          <w:lang w:val="en-US"/>
        </w:rPr>
        <w:t xml:space="preserve"> </w:t>
      </w:r>
      <w:r w:rsidR="00FB756E" w:rsidRPr="002E56A4">
        <w:rPr>
          <w:lang w:val="en-US"/>
        </w:rPr>
        <w:t>most reported</w:t>
      </w:r>
      <w:r w:rsidR="00FB756E">
        <w:rPr>
          <w:lang w:val="en-US"/>
        </w:rPr>
        <w:t xml:space="preserve"> on</w:t>
      </w:r>
      <w:r w:rsidR="00506AF4" w:rsidRPr="002E56A4">
        <w:rPr>
          <w:lang w:val="en-US"/>
        </w:rPr>
        <w:t>,</w:t>
      </w:r>
      <w:r w:rsidRPr="002E56A4">
        <w:rPr>
          <w:lang w:val="en-US"/>
        </w:rPr>
        <w:t xml:space="preserve"> </w:t>
      </w:r>
      <w:r w:rsidR="00522F5F">
        <w:rPr>
          <w:lang w:val="en-US"/>
        </w:rPr>
        <w:t xml:space="preserve">while </w:t>
      </w:r>
      <w:r w:rsidRPr="002E56A4">
        <w:rPr>
          <w:lang w:val="en-US"/>
        </w:rPr>
        <w:t xml:space="preserve">the indicators related to </w:t>
      </w:r>
      <w:r w:rsidR="000649E7" w:rsidRPr="002E56A4">
        <w:rPr>
          <w:lang w:val="en-US"/>
        </w:rPr>
        <w:t>l</w:t>
      </w:r>
      <w:r w:rsidRPr="002E56A4">
        <w:t xml:space="preserve">and-use change and land tenure in the traditional territories of indigenous peoples and </w:t>
      </w:r>
      <w:r w:rsidRPr="002E56A4">
        <w:rPr>
          <w:iCs/>
        </w:rPr>
        <w:t>local</w:t>
      </w:r>
      <w:r w:rsidRPr="002E56A4">
        <w:t xml:space="preserve"> communities (</w:t>
      </w:r>
      <w:r w:rsidRPr="002E56A4">
        <w:rPr>
          <w:lang w:val="en-US"/>
        </w:rPr>
        <w:t xml:space="preserve">22.1), </w:t>
      </w:r>
      <w:r w:rsidRPr="002E56A4">
        <w:t>benefits from the sustainable use of wild species (</w:t>
      </w:r>
      <w:r w:rsidRPr="002E56A4">
        <w:rPr>
          <w:lang w:val="en-US"/>
        </w:rPr>
        <w:t xml:space="preserve">9.1), </w:t>
      </w:r>
      <w:r w:rsidRPr="002E56A4">
        <w:t>index of coastal eutrophication (</w:t>
      </w:r>
      <w:r w:rsidRPr="002E56A4">
        <w:rPr>
          <w:lang w:val="en-US"/>
        </w:rPr>
        <w:t xml:space="preserve">7.1) and </w:t>
      </w:r>
      <w:r w:rsidRPr="002E56A4">
        <w:t xml:space="preserve">monetary benefits received in accordance with applicable internationally agreed access and benefit-sharing instruments (C.1), which are associated with </w:t>
      </w:r>
      <w:r w:rsidR="00EE3599" w:rsidRPr="002E56A4">
        <w:t>T</w:t>
      </w:r>
      <w:r w:rsidRPr="002E56A4">
        <w:t>arget</w:t>
      </w:r>
      <w:r w:rsidR="000649E7" w:rsidRPr="002E56A4">
        <w:t>s </w:t>
      </w:r>
      <w:r w:rsidRPr="002E56A4">
        <w:t>7, 9 and 13,</w:t>
      </w:r>
      <w:r w:rsidRPr="002E56A4">
        <w:rPr>
          <w:lang w:val="en-US"/>
        </w:rPr>
        <w:t xml:space="preserve"> were the indicators</w:t>
      </w:r>
      <w:r w:rsidR="00522F5F" w:rsidRPr="00522F5F">
        <w:rPr>
          <w:lang w:val="en-US"/>
        </w:rPr>
        <w:t xml:space="preserve"> </w:t>
      </w:r>
      <w:r w:rsidR="00522F5F" w:rsidRPr="002E56A4">
        <w:rPr>
          <w:lang w:val="en-US"/>
        </w:rPr>
        <w:t>least reported</w:t>
      </w:r>
      <w:r w:rsidR="00522F5F">
        <w:rPr>
          <w:lang w:val="en-US"/>
        </w:rPr>
        <w:t xml:space="preserve"> on</w:t>
      </w:r>
      <w:r w:rsidR="00366617" w:rsidRPr="002E56A4">
        <w:rPr>
          <w:lang w:val="en-US"/>
        </w:rPr>
        <w:t>;</w:t>
      </w:r>
    </w:p>
    <w:p w14:paraId="3B8B5744" w14:textId="2166C66D" w:rsidR="00326744" w:rsidRPr="002E56A4" w:rsidRDefault="00326744" w:rsidP="00661FE4">
      <w:pPr>
        <w:pStyle w:val="CBDNormalNoNumber"/>
        <w:tabs>
          <w:tab w:val="clear" w:pos="567"/>
          <w:tab w:val="clear" w:pos="1134"/>
          <w:tab w:val="clear" w:pos="1701"/>
        </w:tabs>
        <w:ind w:left="2268" w:hanging="567"/>
      </w:pPr>
      <w:r w:rsidRPr="002E56A4">
        <w:t>(</w:t>
      </w:r>
      <w:r w:rsidR="00F94520" w:rsidRPr="002E56A4">
        <w:t>iii</w:t>
      </w:r>
      <w:r w:rsidRPr="002E56A4">
        <w:t>)</w:t>
      </w:r>
      <w:r w:rsidRPr="002E56A4">
        <w:tab/>
        <w:t xml:space="preserve">For 19 of the </w:t>
      </w:r>
      <w:r w:rsidRPr="000561B1">
        <w:t>23</w:t>
      </w:r>
      <w:r w:rsidR="00F3691A" w:rsidRPr="000561B1">
        <w:t> </w:t>
      </w:r>
      <w:r w:rsidR="00727F7F" w:rsidRPr="000561B1">
        <w:t>t</w:t>
      </w:r>
      <w:r w:rsidRPr="000561B1">
        <w:t>argets of</w:t>
      </w:r>
      <w:r w:rsidRPr="002E56A4">
        <w:t xml:space="preserve"> the Framework</w:t>
      </w:r>
      <w:r w:rsidR="00F3691A" w:rsidRPr="002E56A4">
        <w:t>,</w:t>
      </w:r>
      <w:r w:rsidRPr="002E56A4">
        <w:t xml:space="preserve"> less than half of </w:t>
      </w:r>
      <w:r w:rsidR="005C6477" w:rsidRPr="002E56A4">
        <w:t xml:space="preserve">the reporting </w:t>
      </w:r>
      <w:r w:rsidRPr="002E56A4">
        <w:t xml:space="preserve">Parties submitted any data for a </w:t>
      </w:r>
      <w:r w:rsidRPr="002E56A4">
        <w:rPr>
          <w:iCs/>
        </w:rPr>
        <w:t>headline</w:t>
      </w:r>
      <w:r w:rsidRPr="002E56A4">
        <w:t>, component, complementary or national indicator</w:t>
      </w:r>
      <w:r w:rsidR="00FC2371" w:rsidRPr="002E56A4">
        <w:t>;</w:t>
      </w:r>
      <w:r w:rsidRPr="002E56A4">
        <w:t xml:space="preserve"> </w:t>
      </w:r>
      <w:r w:rsidR="00FC2371" w:rsidRPr="002E56A4">
        <w:t>t</w:t>
      </w:r>
      <w:r w:rsidRPr="002E56A4">
        <w:t xml:space="preserve">he targets with the most </w:t>
      </w:r>
      <w:r w:rsidR="007269DB" w:rsidRPr="002E56A4">
        <w:t xml:space="preserve">reported </w:t>
      </w:r>
      <w:r w:rsidRPr="002E56A4">
        <w:t>quantitative data were 1, 2, 3, 4 and</w:t>
      </w:r>
      <w:r w:rsidR="002B6CF2">
        <w:t> </w:t>
      </w:r>
      <w:r w:rsidRPr="002E56A4">
        <w:t>10</w:t>
      </w:r>
      <w:r w:rsidR="008C1222" w:rsidRPr="002E56A4">
        <w:t>,</w:t>
      </w:r>
      <w:r w:rsidRPr="002E56A4">
        <w:t xml:space="preserve"> while </w:t>
      </w:r>
      <w:r w:rsidR="00EE3599" w:rsidRPr="002E56A4">
        <w:t>T</w:t>
      </w:r>
      <w:r w:rsidRPr="002E56A4">
        <w:t>argets</w:t>
      </w:r>
      <w:r w:rsidR="008C1222" w:rsidRPr="002E56A4">
        <w:t> </w:t>
      </w:r>
      <w:r w:rsidRPr="002E56A4">
        <w:t>8, 14, 16, 17, 20, 22 and 23 received the least</w:t>
      </w:r>
      <w:r w:rsidR="00366617" w:rsidRPr="002E56A4">
        <w:t>;</w:t>
      </w:r>
      <w:r w:rsidRPr="002E56A4">
        <w:t xml:space="preserve"> </w:t>
      </w:r>
    </w:p>
    <w:p w14:paraId="6B9FA6BD" w14:textId="0FBF340F" w:rsidR="00326744" w:rsidRPr="002E56A4" w:rsidRDefault="00326744" w:rsidP="00661FE4">
      <w:pPr>
        <w:pStyle w:val="CBDNormalNoNumber"/>
        <w:tabs>
          <w:tab w:val="clear" w:pos="567"/>
          <w:tab w:val="clear" w:pos="1134"/>
          <w:tab w:val="clear" w:pos="1701"/>
        </w:tabs>
        <w:ind w:left="2268" w:hanging="567"/>
      </w:pPr>
      <w:r w:rsidRPr="002E56A4">
        <w:t>(</w:t>
      </w:r>
      <w:r w:rsidR="00F94520" w:rsidRPr="002E56A4">
        <w:t>iv</w:t>
      </w:r>
      <w:r w:rsidRPr="002E56A4">
        <w:t>)</w:t>
      </w:r>
      <w:r w:rsidRPr="002E56A4">
        <w:tab/>
        <w:t xml:space="preserve">The use of disaggregated indicator information, including by ecosystem type, sex, age, indigenous people and </w:t>
      </w:r>
      <w:r w:rsidRPr="002E56A4">
        <w:rPr>
          <w:iCs/>
        </w:rPr>
        <w:t>local</w:t>
      </w:r>
      <w:r w:rsidRPr="002E56A4">
        <w:t xml:space="preserve"> communit</w:t>
      </w:r>
      <w:r w:rsidR="00FC2371" w:rsidRPr="002E56A4">
        <w:t>y</w:t>
      </w:r>
      <w:r w:rsidRPr="002E56A4">
        <w:t xml:space="preserve"> status or other relevant characteristics, was limited;</w:t>
      </w:r>
    </w:p>
    <w:p w14:paraId="03B75FB0" w14:textId="238355BC" w:rsidR="64FBA20D" w:rsidRPr="002E56A4" w:rsidRDefault="00326744" w:rsidP="00661FE4">
      <w:pPr>
        <w:pStyle w:val="CBDNormalNoNumber"/>
        <w:tabs>
          <w:tab w:val="clear" w:pos="567"/>
          <w:tab w:val="clear" w:pos="1134"/>
          <w:tab w:val="clear" w:pos="1701"/>
        </w:tabs>
        <w:ind w:left="2268" w:hanging="567"/>
        <w:rPr>
          <w:rFonts w:eastAsia="Times New Roman"/>
        </w:rPr>
      </w:pPr>
      <w:r w:rsidRPr="002E56A4">
        <w:t>(</w:t>
      </w:r>
      <w:r w:rsidR="00F94520" w:rsidRPr="002E56A4">
        <w:t>v</w:t>
      </w:r>
      <w:r w:rsidRPr="002E56A4">
        <w:t>)</w:t>
      </w:r>
      <w:r w:rsidRPr="002E56A4">
        <w:tab/>
      </w:r>
      <w:r w:rsidR="64FBA20D" w:rsidRPr="00355323">
        <w:rPr>
          <w:rFonts w:eastAsia="Times New Roman"/>
        </w:rPr>
        <w:t>Reporting</w:t>
      </w:r>
      <w:r w:rsidR="000637EC">
        <w:rPr>
          <w:rFonts w:eastAsia="Times New Roman"/>
        </w:rPr>
        <w:t xml:space="preserve"> </w:t>
      </w:r>
      <w:r w:rsidR="002B3BB5">
        <w:rPr>
          <w:rFonts w:eastAsia="Times New Roman"/>
        </w:rPr>
        <w:t>against the</w:t>
      </w:r>
      <w:r w:rsidR="000637EC">
        <w:rPr>
          <w:rFonts w:eastAsia="Times New Roman"/>
        </w:rPr>
        <w:t xml:space="preserve"> indicators</w:t>
      </w:r>
      <w:r w:rsidR="64FBA20D" w:rsidRPr="00355323">
        <w:rPr>
          <w:rFonts w:eastAsia="Times New Roman"/>
        </w:rPr>
        <w:t xml:space="preserve"> and monitoring efforts have been negatively affected by </w:t>
      </w:r>
      <w:r w:rsidR="000637EC">
        <w:rPr>
          <w:rFonts w:eastAsia="Times New Roman"/>
        </w:rPr>
        <w:t xml:space="preserve">gaps, </w:t>
      </w:r>
      <w:r w:rsidR="64FBA20D" w:rsidRPr="00355323">
        <w:rPr>
          <w:rFonts w:eastAsia="Times New Roman"/>
        </w:rPr>
        <w:t>challenges</w:t>
      </w:r>
      <w:r w:rsidR="000637EC">
        <w:rPr>
          <w:rFonts w:eastAsia="Times New Roman"/>
        </w:rPr>
        <w:t xml:space="preserve"> and barriers </w:t>
      </w:r>
      <w:r w:rsidR="64FBA20D" w:rsidRPr="002E56A4">
        <w:rPr>
          <w:rFonts w:eastAsia="Times New Roman"/>
        </w:rPr>
        <w:t>relate</w:t>
      </w:r>
      <w:r w:rsidR="000637EC">
        <w:rPr>
          <w:rFonts w:eastAsia="Times New Roman"/>
        </w:rPr>
        <w:t>d</w:t>
      </w:r>
      <w:r w:rsidR="64FBA20D" w:rsidRPr="002E56A4">
        <w:rPr>
          <w:rFonts w:eastAsia="Times New Roman"/>
        </w:rPr>
        <w:t xml:space="preserve"> to </w:t>
      </w:r>
      <w:r w:rsidR="000637EC">
        <w:rPr>
          <w:rFonts w:eastAsia="Times New Roman"/>
        </w:rPr>
        <w:t>methodologies</w:t>
      </w:r>
      <w:r w:rsidR="000171BC">
        <w:rPr>
          <w:rFonts w:eastAsia="Times New Roman"/>
        </w:rPr>
        <w:t>,</w:t>
      </w:r>
      <w:r w:rsidR="000637EC">
        <w:rPr>
          <w:rFonts w:eastAsia="Times New Roman"/>
        </w:rPr>
        <w:t xml:space="preserve"> </w:t>
      </w:r>
      <w:r w:rsidR="64FBA20D" w:rsidRPr="002E56A4">
        <w:rPr>
          <w:rFonts w:eastAsia="Times New Roman"/>
        </w:rPr>
        <w:t>data availability and access, data fragmentation, technical and technological infrastructure, resource availability and capacity;</w:t>
      </w:r>
    </w:p>
    <w:p w14:paraId="2DCC53A9" w14:textId="4A01066A" w:rsidR="000637EC" w:rsidRDefault="00087FCF" w:rsidP="00661FE4">
      <w:pPr>
        <w:tabs>
          <w:tab w:val="clear" w:pos="567"/>
        </w:tabs>
        <w:spacing w:after="120"/>
        <w:ind w:left="1134" w:firstLine="567"/>
        <w:rPr>
          <w:rFonts w:eastAsia="Times New Roman"/>
        </w:rPr>
      </w:pPr>
      <w:r>
        <w:rPr>
          <w:rFonts w:eastAsia="Times New Roman"/>
        </w:rPr>
        <w:t>6</w:t>
      </w:r>
      <w:r w:rsidR="0588231D" w:rsidRPr="00355323">
        <w:rPr>
          <w:rFonts w:eastAsia="Times New Roman"/>
          <w:i/>
          <w:iCs/>
        </w:rPr>
        <w:t>.</w:t>
      </w:r>
      <w:r w:rsidR="0588231D" w:rsidRPr="002E56A4">
        <w:tab/>
      </w:r>
      <w:r w:rsidR="000637EC">
        <w:rPr>
          <w:i/>
          <w:iCs/>
        </w:rPr>
        <w:t xml:space="preserve">Notes with deep </w:t>
      </w:r>
      <w:r w:rsidR="000637EC" w:rsidRPr="002B3BB5">
        <w:rPr>
          <w:i/>
          <w:iCs/>
        </w:rPr>
        <w:t>concern</w:t>
      </w:r>
      <w:r w:rsidR="000637EC">
        <w:t xml:space="preserve"> that, unless collective implementation is rapidly accelerated, including through enhanced international cooperation, improved actions and efforts and strengthened means of implementation, the 2030 targets and mission </w:t>
      </w:r>
      <w:r w:rsidR="002B3BB5">
        <w:t xml:space="preserve">of the Framework </w:t>
      </w:r>
      <w:r w:rsidR="000637EC">
        <w:t xml:space="preserve">will not be achieved, and </w:t>
      </w:r>
      <w:r w:rsidR="000637EC" w:rsidRPr="00355323">
        <w:rPr>
          <w:rFonts w:eastAsia="Times New Roman"/>
        </w:rPr>
        <w:t>s</w:t>
      </w:r>
      <w:r w:rsidR="0588231D" w:rsidRPr="00355323">
        <w:rPr>
          <w:rFonts w:eastAsia="Times New Roman"/>
        </w:rPr>
        <w:t>tresses</w:t>
      </w:r>
      <w:r w:rsidR="0588231D" w:rsidRPr="00355323">
        <w:rPr>
          <w:rFonts w:eastAsia="Times New Roman"/>
          <w:i/>
          <w:iCs/>
        </w:rPr>
        <w:t xml:space="preserve"> </w:t>
      </w:r>
      <w:r w:rsidR="000637EC">
        <w:rPr>
          <w:rFonts w:eastAsia="Times New Roman"/>
          <w:lang w:val="en-CA"/>
        </w:rPr>
        <w:t>the</w:t>
      </w:r>
      <w:r w:rsidR="0588231D" w:rsidRPr="00355323">
        <w:rPr>
          <w:rFonts w:eastAsia="Times New Roman"/>
        </w:rPr>
        <w:t xml:space="preserve"> imperative </w:t>
      </w:r>
      <w:r w:rsidR="00912FE9">
        <w:rPr>
          <w:rFonts w:eastAsia="Times New Roman"/>
        </w:rPr>
        <w:t>to</w:t>
      </w:r>
      <w:r w:rsidR="0588231D" w:rsidRPr="00355323">
        <w:rPr>
          <w:rFonts w:eastAsia="Times New Roman"/>
        </w:rPr>
        <w:t xml:space="preserve"> address gaps, challenges and barriers in implementation to achieve the 2030 targets and mission</w:t>
      </w:r>
      <w:r>
        <w:rPr>
          <w:rFonts w:eastAsia="Times New Roman"/>
        </w:rPr>
        <w:t>;</w:t>
      </w:r>
      <w:r w:rsidR="00115E8D" w:rsidRPr="00355323">
        <w:rPr>
          <w:rFonts w:eastAsia="Times New Roman"/>
        </w:rPr>
        <w:t xml:space="preserve"> </w:t>
      </w:r>
    </w:p>
    <w:p w14:paraId="295CCEDC" w14:textId="7ED707C7" w:rsidR="0588231D" w:rsidRPr="00355323" w:rsidRDefault="000A3155" w:rsidP="00661FE4">
      <w:pPr>
        <w:tabs>
          <w:tab w:val="clear" w:pos="567"/>
        </w:tabs>
        <w:spacing w:after="120"/>
        <w:ind w:left="1134" w:firstLine="567"/>
        <w:rPr>
          <w:rFonts w:eastAsia="Times New Roman"/>
        </w:rPr>
      </w:pPr>
      <w:r>
        <w:rPr>
          <w:rFonts w:eastAsia="Times New Roman"/>
        </w:rPr>
        <w:t>[</w:t>
      </w:r>
      <w:r w:rsidR="00087FCF">
        <w:rPr>
          <w:rFonts w:eastAsia="Times New Roman"/>
        </w:rPr>
        <w:t>7.</w:t>
      </w:r>
      <w:r w:rsidR="00087FCF">
        <w:rPr>
          <w:rFonts w:eastAsia="Times New Roman"/>
        </w:rPr>
        <w:tab/>
      </w:r>
      <w:r w:rsidR="00912FE9">
        <w:rPr>
          <w:rFonts w:eastAsia="Times New Roman"/>
          <w:i/>
          <w:iCs/>
        </w:rPr>
        <w:t xml:space="preserve">Also </w:t>
      </w:r>
      <w:r w:rsidR="000637EC">
        <w:rPr>
          <w:rFonts w:eastAsia="Times New Roman"/>
          <w:i/>
          <w:iCs/>
        </w:rPr>
        <w:t xml:space="preserve">notes with deep concern </w:t>
      </w:r>
      <w:r w:rsidR="000637EC">
        <w:rPr>
          <w:rFonts w:eastAsia="Times New Roman"/>
        </w:rPr>
        <w:t>that</w:t>
      </w:r>
      <w:r w:rsidR="00912FE9">
        <w:rPr>
          <w:rFonts w:eastAsia="Times New Roman"/>
        </w:rPr>
        <w:t>,</w:t>
      </w:r>
      <w:r w:rsidR="000637EC">
        <w:rPr>
          <w:rFonts w:eastAsia="Times New Roman"/>
        </w:rPr>
        <w:t xml:space="preserve"> if the 2030 targets and mission </w:t>
      </w:r>
      <w:r w:rsidR="00912FE9">
        <w:t xml:space="preserve">of the Framework </w:t>
      </w:r>
      <w:r w:rsidR="000637EC">
        <w:rPr>
          <w:rFonts w:eastAsia="Times New Roman"/>
        </w:rPr>
        <w:t xml:space="preserve">are not achieved, </w:t>
      </w:r>
      <w:r w:rsidR="008B704F">
        <w:rPr>
          <w:rFonts w:eastAsia="Times New Roman"/>
        </w:rPr>
        <w:t>[</w:t>
      </w:r>
      <w:r w:rsidR="00353513">
        <w:rPr>
          <w:rFonts w:eastAsia="Times New Roman"/>
        </w:rPr>
        <w:t>its</w:t>
      </w:r>
      <w:r w:rsidR="000637EC">
        <w:rPr>
          <w:rFonts w:eastAsia="Times New Roman"/>
        </w:rPr>
        <w:t xml:space="preserve"> </w:t>
      </w:r>
      <w:r w:rsidR="0588231D" w:rsidRPr="00355323">
        <w:rPr>
          <w:rFonts w:eastAsia="Times New Roman"/>
        </w:rPr>
        <w:t>2050 goals and vision</w:t>
      </w:r>
      <w:r w:rsidR="000637EC">
        <w:rPr>
          <w:rFonts w:eastAsia="Times New Roman"/>
        </w:rPr>
        <w:t xml:space="preserve"> may be at risk [unless the provision of means of implementation are rapidly accelerated</w:t>
      </w:r>
      <w:r w:rsidR="00DF5370">
        <w:rPr>
          <w:rFonts w:eastAsia="Times New Roman"/>
        </w:rPr>
        <w:t>]</w:t>
      </w:r>
      <w:r w:rsidR="000637EC">
        <w:rPr>
          <w:rFonts w:eastAsia="Times New Roman"/>
        </w:rPr>
        <w:t>]</w:t>
      </w:r>
      <w:r w:rsidR="0588231D" w:rsidRPr="00355323">
        <w:rPr>
          <w:rFonts w:eastAsia="Times New Roman"/>
        </w:rPr>
        <w:t>;</w:t>
      </w:r>
      <w:r>
        <w:rPr>
          <w:rFonts w:eastAsia="Times New Roman"/>
        </w:rPr>
        <w:t>]</w:t>
      </w:r>
    </w:p>
    <w:p w14:paraId="2CB0EEA1" w14:textId="298CA40F" w:rsidR="0588231D" w:rsidRPr="00355323" w:rsidRDefault="00087FCF" w:rsidP="00661FE4">
      <w:pPr>
        <w:tabs>
          <w:tab w:val="clear" w:pos="567"/>
        </w:tabs>
        <w:spacing w:after="120"/>
        <w:ind w:left="1134" w:firstLine="567"/>
        <w:rPr>
          <w:rFonts w:eastAsia="Times New Roman"/>
        </w:rPr>
      </w:pPr>
      <w:r>
        <w:rPr>
          <w:rFonts w:eastAsia="Times New Roman"/>
        </w:rPr>
        <w:t>8</w:t>
      </w:r>
      <w:r w:rsidR="0588231D" w:rsidRPr="00355323">
        <w:rPr>
          <w:rFonts w:eastAsia="Times New Roman"/>
        </w:rPr>
        <w:t>.</w:t>
      </w:r>
      <w:r w:rsidR="0588231D" w:rsidRPr="002E56A4">
        <w:tab/>
      </w:r>
      <w:r w:rsidR="0588231D" w:rsidRPr="00355323">
        <w:rPr>
          <w:rFonts w:eastAsia="Times New Roman"/>
          <w:i/>
          <w:iCs/>
        </w:rPr>
        <w:t xml:space="preserve">Invites </w:t>
      </w:r>
      <w:r w:rsidR="0588231D" w:rsidRPr="00355323">
        <w:rPr>
          <w:rFonts w:eastAsia="Times New Roman"/>
        </w:rPr>
        <w:t xml:space="preserve">Parties, other Governments, actors other than national </w:t>
      </w:r>
      <w:r w:rsidR="00182748" w:rsidRPr="00355323">
        <w:rPr>
          <w:rFonts w:eastAsia="Times New Roman"/>
        </w:rPr>
        <w:t>G</w:t>
      </w:r>
      <w:r w:rsidR="0588231D" w:rsidRPr="00355323">
        <w:rPr>
          <w:rFonts w:eastAsia="Times New Roman"/>
        </w:rPr>
        <w:t xml:space="preserve">overnments and </w:t>
      </w:r>
      <w:r w:rsidR="00951C54" w:rsidRPr="002E56A4">
        <w:rPr>
          <w:kern w:val="22"/>
        </w:rPr>
        <w:t xml:space="preserve">the regional and subregional </w:t>
      </w:r>
      <w:r w:rsidR="0588231D" w:rsidRPr="00355323">
        <w:rPr>
          <w:rFonts w:eastAsia="Times New Roman"/>
        </w:rPr>
        <w:t xml:space="preserve">technical and scientific cooperation support centres supporting the implementation </w:t>
      </w:r>
      <w:r w:rsidR="0588231D" w:rsidRPr="00355323">
        <w:rPr>
          <w:rFonts w:eastAsia="Times New Roman"/>
          <w:lang w:val="en-CA"/>
        </w:rPr>
        <w:t xml:space="preserve">of the Framework </w:t>
      </w:r>
      <w:r w:rsidR="0588231D" w:rsidRPr="00355323">
        <w:rPr>
          <w:rFonts w:eastAsia="Times New Roman"/>
        </w:rPr>
        <w:t xml:space="preserve">to make use of the information </w:t>
      </w:r>
      <w:r w:rsidR="00FC5F87">
        <w:rPr>
          <w:rFonts w:eastAsia="Times New Roman"/>
        </w:rPr>
        <w:t xml:space="preserve">that is </w:t>
      </w:r>
      <w:r w:rsidR="0588231D" w:rsidRPr="00355323">
        <w:rPr>
          <w:rFonts w:eastAsia="Times New Roman"/>
        </w:rPr>
        <w:t xml:space="preserve">contained in </w:t>
      </w:r>
      <w:r w:rsidR="0027154E">
        <w:rPr>
          <w:rFonts w:eastAsia="Times New Roman"/>
        </w:rPr>
        <w:t xml:space="preserve">the </w:t>
      </w:r>
      <w:r w:rsidR="0588231D" w:rsidRPr="00355323">
        <w:rPr>
          <w:rFonts w:eastAsia="Times New Roman"/>
        </w:rPr>
        <w:t>global report and the national biodiversity strategies and action plans, national targets and national reports</w:t>
      </w:r>
      <w:r w:rsidR="00E46313">
        <w:rPr>
          <w:rFonts w:eastAsia="Times New Roman"/>
        </w:rPr>
        <w:t>,</w:t>
      </w:r>
      <w:r w:rsidR="0588231D" w:rsidRPr="00355323">
        <w:rPr>
          <w:rFonts w:eastAsia="Times New Roman"/>
        </w:rPr>
        <w:t xml:space="preserve"> </w:t>
      </w:r>
      <w:r w:rsidR="00E46313">
        <w:rPr>
          <w:rFonts w:eastAsia="Times New Roman"/>
        </w:rPr>
        <w:t xml:space="preserve">when </w:t>
      </w:r>
      <w:r w:rsidR="0588231D" w:rsidRPr="00355323">
        <w:rPr>
          <w:rFonts w:eastAsia="Times New Roman"/>
        </w:rPr>
        <w:t>executing their respective mandates</w:t>
      </w:r>
      <w:r w:rsidR="00E46313">
        <w:rPr>
          <w:rFonts w:eastAsia="Times New Roman"/>
        </w:rPr>
        <w:t>,</w:t>
      </w:r>
      <w:r w:rsidR="0588231D" w:rsidRPr="00355323">
        <w:rPr>
          <w:rFonts w:eastAsia="Times New Roman"/>
        </w:rPr>
        <w:t xml:space="preserve"> and </w:t>
      </w:r>
      <w:r w:rsidR="00FC5F87">
        <w:rPr>
          <w:rFonts w:eastAsia="Times New Roman"/>
        </w:rPr>
        <w:t>that is within their area</w:t>
      </w:r>
      <w:r w:rsidR="00E46313">
        <w:rPr>
          <w:rFonts w:eastAsia="Times New Roman"/>
        </w:rPr>
        <w:t xml:space="preserve"> </w:t>
      </w:r>
      <w:r w:rsidR="00FC5F87">
        <w:rPr>
          <w:rFonts w:eastAsia="Times New Roman"/>
        </w:rPr>
        <w:t xml:space="preserve">of </w:t>
      </w:r>
      <w:r w:rsidR="0588231D" w:rsidRPr="00355323">
        <w:rPr>
          <w:rFonts w:eastAsia="Times New Roman"/>
        </w:rPr>
        <w:t>competence, where relevant;</w:t>
      </w:r>
    </w:p>
    <w:p w14:paraId="6909C32C" w14:textId="645C40B9" w:rsidR="0588231D" w:rsidRPr="00355323" w:rsidRDefault="00087FCF" w:rsidP="00661FE4">
      <w:pPr>
        <w:tabs>
          <w:tab w:val="clear" w:pos="567"/>
          <w:tab w:val="left" w:pos="2835"/>
          <w:tab w:val="left" w:pos="3402"/>
        </w:tabs>
        <w:spacing w:after="120"/>
        <w:ind w:left="1134" w:firstLine="567"/>
        <w:rPr>
          <w:rFonts w:eastAsia="Times New Roman"/>
        </w:rPr>
      </w:pPr>
      <w:r>
        <w:rPr>
          <w:rFonts w:eastAsia="Times New Roman"/>
        </w:rPr>
        <w:t>9</w:t>
      </w:r>
      <w:r w:rsidR="0588231D" w:rsidRPr="00355323">
        <w:rPr>
          <w:rFonts w:eastAsia="Times New Roman"/>
        </w:rPr>
        <w:t>.</w:t>
      </w:r>
      <w:r w:rsidR="0588231D" w:rsidRPr="002E56A4">
        <w:tab/>
      </w:r>
      <w:r w:rsidR="0588231D" w:rsidRPr="00355323">
        <w:rPr>
          <w:rFonts w:eastAsia="Times New Roman"/>
          <w:i/>
          <w:iCs/>
        </w:rPr>
        <w:t xml:space="preserve">Urges </w:t>
      </w:r>
      <w:r w:rsidR="0588231D" w:rsidRPr="00355323">
        <w:rPr>
          <w:rFonts w:eastAsia="Times New Roman"/>
        </w:rPr>
        <w:t>Parties to further develop and/or strengthen national monitoring and knowledge management systems to address the gaps in data and knowledge mentioned above and to improve evidenced-based decision</w:t>
      </w:r>
      <w:r w:rsidR="00CA3B79" w:rsidRPr="00355323">
        <w:rPr>
          <w:rFonts w:eastAsia="Times New Roman"/>
        </w:rPr>
        <w:t>-</w:t>
      </w:r>
      <w:r w:rsidR="0588231D" w:rsidRPr="00355323">
        <w:rPr>
          <w:rFonts w:eastAsia="Times New Roman"/>
        </w:rPr>
        <w:t xml:space="preserve">making and </w:t>
      </w:r>
      <w:r w:rsidR="00CA3B79" w:rsidRPr="00355323">
        <w:rPr>
          <w:rFonts w:eastAsia="Times New Roman"/>
        </w:rPr>
        <w:t xml:space="preserve">the </w:t>
      </w:r>
      <w:r w:rsidR="0588231D" w:rsidRPr="00355323">
        <w:rPr>
          <w:rFonts w:eastAsia="Times New Roman"/>
        </w:rPr>
        <w:t>tracking of national progress in the implementation of the Framework;</w:t>
      </w:r>
    </w:p>
    <w:p w14:paraId="55F0626F" w14:textId="4822C63E" w:rsidR="0588231D" w:rsidRPr="00355323" w:rsidRDefault="0588231D" w:rsidP="00661FE4">
      <w:pPr>
        <w:tabs>
          <w:tab w:val="clear" w:pos="567"/>
          <w:tab w:val="left" w:pos="2835"/>
          <w:tab w:val="left" w:pos="3402"/>
        </w:tabs>
        <w:spacing w:after="120"/>
        <w:ind w:left="1134" w:firstLine="567"/>
        <w:rPr>
          <w:rFonts w:eastAsia="Times New Roman"/>
        </w:rPr>
      </w:pPr>
      <w:r w:rsidRPr="00355323">
        <w:rPr>
          <w:rFonts w:eastAsia="Times New Roman"/>
        </w:rPr>
        <w:t>[</w:t>
      </w:r>
      <w:r w:rsidR="00087FCF">
        <w:rPr>
          <w:rFonts w:eastAsia="Times New Roman"/>
        </w:rPr>
        <w:t>10</w:t>
      </w:r>
      <w:r w:rsidRPr="00355323">
        <w:rPr>
          <w:rFonts w:eastAsia="Times New Roman"/>
        </w:rPr>
        <w:t>.</w:t>
      </w:r>
      <w:r w:rsidR="00B625F1" w:rsidRPr="00355323">
        <w:rPr>
          <w:rFonts w:eastAsia="Times New Roman"/>
        </w:rPr>
        <w:tab/>
      </w:r>
      <w:r w:rsidRPr="00355323">
        <w:rPr>
          <w:rFonts w:eastAsia="Times New Roman"/>
          <w:i/>
          <w:iCs/>
        </w:rPr>
        <w:t>Encourages</w:t>
      </w:r>
      <w:r w:rsidRPr="00355323">
        <w:rPr>
          <w:rFonts w:eastAsia="Times New Roman"/>
        </w:rPr>
        <w:t xml:space="preserve"> Parties to ensure that the foundational data needed for </w:t>
      </w:r>
      <w:r w:rsidR="2F535E93" w:rsidRPr="00355323">
        <w:rPr>
          <w:rFonts w:eastAsia="Times New Roman"/>
        </w:rPr>
        <w:t>implementing</w:t>
      </w:r>
      <w:r w:rsidRPr="00355323">
        <w:rPr>
          <w:rFonts w:eastAsia="Times New Roman"/>
        </w:rPr>
        <w:t xml:space="preserve"> the monitoring framework</w:t>
      </w:r>
      <w:r w:rsidR="000F306C" w:rsidRPr="000F306C">
        <w:rPr>
          <w:rFonts w:eastAsia="Times New Roman"/>
          <w:color w:val="000000" w:themeColor="text1"/>
        </w:rPr>
        <w:t xml:space="preserve"> </w:t>
      </w:r>
      <w:r w:rsidR="000F306C">
        <w:rPr>
          <w:rFonts w:eastAsia="Times New Roman"/>
          <w:color w:val="000000" w:themeColor="text1"/>
        </w:rPr>
        <w:t xml:space="preserve">for the </w:t>
      </w:r>
      <w:r w:rsidR="000F306C" w:rsidRPr="002E56A4">
        <w:rPr>
          <w:rFonts w:eastAsia="Times New Roman"/>
          <w:color w:val="000000" w:themeColor="text1"/>
        </w:rPr>
        <w:t>Kunming-Montreal Global Biodiversity Framework</w:t>
      </w:r>
      <w:r w:rsidRPr="00355323">
        <w:rPr>
          <w:rFonts w:eastAsia="Times New Roman"/>
        </w:rPr>
        <w:t>, in particular national ecosystem maps, are in place to support the operationali</w:t>
      </w:r>
      <w:r w:rsidR="00927419" w:rsidRPr="00355323">
        <w:rPr>
          <w:rFonts w:eastAsia="Times New Roman"/>
        </w:rPr>
        <w:t>z</w:t>
      </w:r>
      <w:r w:rsidRPr="00355323">
        <w:rPr>
          <w:rFonts w:eastAsia="Times New Roman"/>
        </w:rPr>
        <w:t>ation of the ecosystem-based headline indicators;]</w:t>
      </w:r>
    </w:p>
    <w:p w14:paraId="5E899A1F" w14:textId="42B02534" w:rsidR="0588231D" w:rsidRPr="00355323" w:rsidRDefault="00087FCF" w:rsidP="00661FE4">
      <w:pPr>
        <w:tabs>
          <w:tab w:val="clear" w:pos="567"/>
          <w:tab w:val="left" w:pos="2835"/>
          <w:tab w:val="left" w:pos="3402"/>
        </w:tabs>
        <w:spacing w:after="120"/>
        <w:ind w:left="1134" w:firstLine="567"/>
        <w:rPr>
          <w:rFonts w:eastAsia="Times New Roman"/>
        </w:rPr>
      </w:pPr>
      <w:r>
        <w:rPr>
          <w:rFonts w:eastAsia="Times New Roman"/>
        </w:rPr>
        <w:t>11</w:t>
      </w:r>
      <w:r w:rsidR="0588231D" w:rsidRPr="00355323">
        <w:rPr>
          <w:rFonts w:eastAsia="Times New Roman"/>
        </w:rPr>
        <w:t>.</w:t>
      </w:r>
      <w:r w:rsidR="0588231D" w:rsidRPr="002E56A4">
        <w:tab/>
      </w:r>
      <w:r w:rsidR="0588231D" w:rsidRPr="00355323">
        <w:rPr>
          <w:rFonts w:eastAsia="Times New Roman"/>
        </w:rPr>
        <w:t>[</w:t>
      </w:r>
      <w:r w:rsidR="00770099" w:rsidRPr="00355323">
        <w:rPr>
          <w:rFonts w:eastAsia="Times New Roman"/>
          <w:i/>
          <w:iCs/>
        </w:rPr>
        <w:t>Also</w:t>
      </w:r>
      <w:r w:rsidR="00770099" w:rsidRPr="00355323">
        <w:rPr>
          <w:rFonts w:eastAsia="Times New Roman"/>
        </w:rPr>
        <w:t xml:space="preserve"> </w:t>
      </w:r>
      <w:r w:rsidR="00770099" w:rsidRPr="00355323">
        <w:rPr>
          <w:rFonts w:eastAsia="Times New Roman"/>
          <w:i/>
          <w:iCs/>
        </w:rPr>
        <w:t>e</w:t>
      </w:r>
      <w:r w:rsidR="0588231D" w:rsidRPr="00355323">
        <w:rPr>
          <w:rFonts w:eastAsia="Times New Roman"/>
          <w:i/>
          <w:iCs/>
        </w:rPr>
        <w:t>ncourages</w:t>
      </w:r>
      <w:r w:rsidR="0588231D" w:rsidRPr="00355323">
        <w:rPr>
          <w:rFonts w:eastAsia="Times New Roman"/>
        </w:rPr>
        <w:t xml:space="preserve"> Parties, </w:t>
      </w:r>
      <w:r w:rsidR="00EC69EA" w:rsidRPr="00A17A71">
        <w:rPr>
          <w:rFonts w:eastAsia="Times New Roman"/>
        </w:rPr>
        <w:t xml:space="preserve">and </w:t>
      </w:r>
      <w:r w:rsidR="0588231D" w:rsidRPr="00A17A71">
        <w:rPr>
          <w:rFonts w:eastAsia="Times New Roman"/>
        </w:rPr>
        <w:t>[requests][invites] the Global Environment Facility and</w:t>
      </w:r>
      <w:r w:rsidR="0588231D" w:rsidRPr="00355323">
        <w:rPr>
          <w:rFonts w:eastAsia="Times New Roman"/>
        </w:rPr>
        <w:t xml:space="preserve"> invites other Governments and other organizations, to provide support for addressing the technical and financial challenges faced by Parties, especially developing country Parties, in particular least developed countries and small island developing States, in improving their national monitoring and knowledge management systems [and foundational data needed for implementing and monitoring the Framework], including </w:t>
      </w:r>
      <w:r w:rsidR="00256AF9" w:rsidRPr="00355323">
        <w:rPr>
          <w:rFonts w:eastAsia="Times New Roman"/>
        </w:rPr>
        <w:t xml:space="preserve">by </w:t>
      </w:r>
      <w:r w:rsidR="0588231D" w:rsidRPr="00355323">
        <w:rPr>
          <w:rFonts w:eastAsia="Times New Roman"/>
        </w:rPr>
        <w:t>enhancing the provision of adequate, predictable, accessible and timely financial resources, technology transfer [on favo</w:t>
      </w:r>
      <w:r w:rsidR="00256AF9" w:rsidRPr="00355323">
        <w:rPr>
          <w:rFonts w:eastAsia="Times New Roman"/>
        </w:rPr>
        <w:t>u</w:t>
      </w:r>
      <w:r w:rsidR="0588231D" w:rsidRPr="00355323">
        <w:rPr>
          <w:rFonts w:eastAsia="Times New Roman"/>
        </w:rPr>
        <w:t>rable terms, including on concessional and preferential terms</w:t>
      </w:r>
      <w:r w:rsidR="00256AF9" w:rsidRPr="00355323">
        <w:rPr>
          <w:rFonts w:eastAsia="Times New Roman"/>
        </w:rPr>
        <w:t>,</w:t>
      </w:r>
      <w:r w:rsidR="0588231D" w:rsidRPr="00355323">
        <w:rPr>
          <w:rFonts w:eastAsia="Times New Roman"/>
        </w:rPr>
        <w:t xml:space="preserve"> as mutually agreed][on mutually agreed terms], technical assistance and capacity-building and development to developing country Parties </w:t>
      </w:r>
      <w:r w:rsidR="007A045C" w:rsidRPr="00355323">
        <w:rPr>
          <w:rFonts w:eastAsia="Times New Roman"/>
        </w:rPr>
        <w:t xml:space="preserve">in order </w:t>
      </w:r>
      <w:r w:rsidR="0588231D" w:rsidRPr="00355323">
        <w:rPr>
          <w:rFonts w:eastAsia="Times New Roman"/>
        </w:rPr>
        <w:t xml:space="preserve">to enable </w:t>
      </w:r>
      <w:r w:rsidR="007A045C" w:rsidRPr="00355323">
        <w:rPr>
          <w:rFonts w:eastAsia="Times New Roman"/>
        </w:rPr>
        <w:t xml:space="preserve">the </w:t>
      </w:r>
      <w:r w:rsidR="0588231D" w:rsidRPr="00355323">
        <w:rPr>
          <w:rFonts w:eastAsia="Times New Roman"/>
        </w:rPr>
        <w:t>effective implementation of the monitoring framework and the Kunming-Montreal Global Biodiversity Framework;</w:t>
      </w:r>
      <w:r w:rsidR="009E1E67" w:rsidRPr="00355323">
        <w:rPr>
          <w:rStyle w:val="FootnoteReference"/>
          <w:rFonts w:eastAsia="Times New Roman"/>
        </w:rPr>
        <w:footnoteReference w:id="5"/>
      </w:r>
      <w:r w:rsidR="0588231D" w:rsidRPr="00355323">
        <w:rPr>
          <w:rFonts w:eastAsia="Times New Roman"/>
        </w:rPr>
        <w:t>]</w:t>
      </w:r>
    </w:p>
    <w:p w14:paraId="612BD828" w14:textId="038A8506" w:rsidR="0588231D" w:rsidRPr="00355323" w:rsidRDefault="00087FCF" w:rsidP="00661FE4">
      <w:pPr>
        <w:tabs>
          <w:tab w:val="clear" w:pos="567"/>
          <w:tab w:val="left" w:pos="2835"/>
          <w:tab w:val="left" w:pos="3402"/>
        </w:tabs>
        <w:spacing w:after="120"/>
        <w:ind w:left="1134" w:firstLine="567"/>
        <w:rPr>
          <w:rFonts w:eastAsia="Times New Roman"/>
        </w:rPr>
      </w:pPr>
      <w:r>
        <w:rPr>
          <w:rFonts w:eastAsia="Times New Roman"/>
        </w:rPr>
        <w:t>12</w:t>
      </w:r>
      <w:r w:rsidR="0588231D" w:rsidRPr="00355323">
        <w:rPr>
          <w:rFonts w:eastAsia="Times New Roman"/>
        </w:rPr>
        <w:t>.</w:t>
      </w:r>
      <w:r w:rsidR="0588231D" w:rsidRPr="002E56A4">
        <w:tab/>
      </w:r>
      <w:r w:rsidR="0588231D" w:rsidRPr="00355323">
        <w:rPr>
          <w:rFonts w:eastAsia="Times New Roman"/>
          <w:i/>
          <w:iCs/>
        </w:rPr>
        <w:t xml:space="preserve">Invites </w:t>
      </w:r>
      <w:r w:rsidR="0588231D" w:rsidRPr="00355323">
        <w:rPr>
          <w:rFonts w:eastAsia="Times New Roman"/>
        </w:rPr>
        <w:t>actors other than national Governments,</w:t>
      </w:r>
      <w:r w:rsidR="00763AC9" w:rsidRPr="00355323">
        <w:rPr>
          <w:rFonts w:eastAsia="Times New Roman"/>
        </w:rPr>
        <w:t xml:space="preserve"> </w:t>
      </w:r>
      <w:r w:rsidR="0588231D" w:rsidRPr="00355323">
        <w:rPr>
          <w:rFonts w:eastAsia="Times New Roman"/>
        </w:rPr>
        <w:t xml:space="preserve">the </w:t>
      </w:r>
      <w:r w:rsidR="002C7F5B">
        <w:rPr>
          <w:rFonts w:eastAsia="Times New Roman"/>
        </w:rPr>
        <w:t>technical</w:t>
      </w:r>
      <w:r w:rsidR="002C7F5B" w:rsidRPr="00355323">
        <w:rPr>
          <w:rFonts w:eastAsia="Times New Roman"/>
        </w:rPr>
        <w:t xml:space="preserve"> </w:t>
      </w:r>
      <w:r w:rsidR="00A763A8">
        <w:rPr>
          <w:rFonts w:eastAsia="Times New Roman"/>
        </w:rPr>
        <w:t xml:space="preserve">and scientific </w:t>
      </w:r>
      <w:r w:rsidR="0588231D" w:rsidRPr="00355323">
        <w:rPr>
          <w:rFonts w:eastAsia="Times New Roman"/>
        </w:rPr>
        <w:t xml:space="preserve">cooperation </w:t>
      </w:r>
      <w:r w:rsidR="003D7003" w:rsidRPr="00355323">
        <w:rPr>
          <w:rFonts w:eastAsia="Times New Roman"/>
        </w:rPr>
        <w:t xml:space="preserve">support </w:t>
      </w:r>
      <w:r w:rsidR="0588231D" w:rsidRPr="00355323">
        <w:rPr>
          <w:rFonts w:eastAsia="Times New Roman"/>
        </w:rPr>
        <w:t>centres, the secretariats of biodiversity-related conventions and other relevant multilateral environmental agreements, United Nations entities and intergovernmental organizations to support the efforts of Parties to improve national monitoring and knowledge management systems;</w:t>
      </w:r>
      <w:r w:rsidR="0588231D" w:rsidRPr="002E56A4">
        <w:rPr>
          <w:rFonts w:eastAsia="Times New Roman"/>
        </w:rPr>
        <w:t xml:space="preserve"> </w:t>
      </w:r>
    </w:p>
    <w:p w14:paraId="46D285FB" w14:textId="3C806C87" w:rsidR="0588231D" w:rsidRPr="00355323" w:rsidRDefault="00087FCF" w:rsidP="00661FE4">
      <w:pPr>
        <w:tabs>
          <w:tab w:val="clear" w:pos="567"/>
        </w:tabs>
        <w:spacing w:after="120"/>
        <w:ind w:left="1134" w:firstLine="567"/>
        <w:rPr>
          <w:rFonts w:eastAsia="Times New Roman"/>
          <w:u w:val="single"/>
        </w:rPr>
      </w:pPr>
      <w:r>
        <w:rPr>
          <w:rFonts w:eastAsia="Times New Roman"/>
        </w:rPr>
        <w:t>13</w:t>
      </w:r>
      <w:r w:rsidR="0588231D" w:rsidRPr="00355323">
        <w:rPr>
          <w:rFonts w:eastAsia="Times New Roman"/>
          <w:i/>
          <w:iCs/>
        </w:rPr>
        <w:t>.</w:t>
      </w:r>
      <w:r w:rsidR="0588231D" w:rsidRPr="002E56A4">
        <w:tab/>
      </w:r>
      <w:r w:rsidR="0588231D" w:rsidRPr="00355323">
        <w:rPr>
          <w:rFonts w:eastAsia="Times New Roman"/>
          <w:i/>
          <w:iCs/>
        </w:rPr>
        <w:t xml:space="preserve">Encourages </w:t>
      </w:r>
      <w:r w:rsidR="0588231D" w:rsidRPr="00355323">
        <w:rPr>
          <w:rFonts w:eastAsia="Times New Roman"/>
        </w:rPr>
        <w:t>Parties to make full use of existing mechanisms</w:t>
      </w:r>
      <w:r w:rsidR="00076D97" w:rsidRPr="00355323">
        <w:rPr>
          <w:rFonts w:eastAsia="Times New Roman"/>
        </w:rPr>
        <w:t>,</w:t>
      </w:r>
      <w:r w:rsidR="0588231D" w:rsidRPr="00355323">
        <w:rPr>
          <w:rFonts w:eastAsia="Times New Roman"/>
        </w:rPr>
        <w:t xml:space="preserve"> tools</w:t>
      </w:r>
      <w:r w:rsidR="00C961AE">
        <w:rPr>
          <w:rFonts w:eastAsia="Times New Roman"/>
        </w:rPr>
        <w:t>,</w:t>
      </w:r>
      <w:r w:rsidR="00076D97" w:rsidRPr="00355323">
        <w:rPr>
          <w:rFonts w:eastAsia="Times New Roman"/>
        </w:rPr>
        <w:t xml:space="preserve"> </w:t>
      </w:r>
      <w:r w:rsidR="0588231D" w:rsidRPr="00355323">
        <w:rPr>
          <w:rFonts w:eastAsia="Times New Roman"/>
        </w:rPr>
        <w:t xml:space="preserve">the </w:t>
      </w:r>
      <w:r w:rsidR="007F0E5C">
        <w:rPr>
          <w:rFonts w:eastAsia="Times New Roman"/>
        </w:rPr>
        <w:t>technical</w:t>
      </w:r>
      <w:r w:rsidR="007F0E5C" w:rsidRPr="00355323">
        <w:rPr>
          <w:rFonts w:eastAsia="Times New Roman"/>
        </w:rPr>
        <w:t xml:space="preserve"> </w:t>
      </w:r>
      <w:r w:rsidR="004746A9">
        <w:rPr>
          <w:rFonts w:eastAsia="Times New Roman"/>
        </w:rPr>
        <w:t xml:space="preserve">and scientific </w:t>
      </w:r>
      <w:r w:rsidR="00182748" w:rsidRPr="00355323">
        <w:rPr>
          <w:rFonts w:eastAsia="Times New Roman"/>
        </w:rPr>
        <w:t>c</w:t>
      </w:r>
      <w:r w:rsidR="0588231D" w:rsidRPr="00355323">
        <w:rPr>
          <w:rFonts w:eastAsia="Times New Roman"/>
        </w:rPr>
        <w:t xml:space="preserve">ooperation </w:t>
      </w:r>
      <w:r w:rsidR="00076D97" w:rsidRPr="00355323">
        <w:rPr>
          <w:rFonts w:eastAsia="Times New Roman"/>
        </w:rPr>
        <w:t>s</w:t>
      </w:r>
      <w:r w:rsidR="0588231D" w:rsidRPr="00355323">
        <w:rPr>
          <w:rFonts w:eastAsia="Times New Roman"/>
        </w:rPr>
        <w:t xml:space="preserve">upport </w:t>
      </w:r>
      <w:r w:rsidR="00076D97" w:rsidRPr="00355323">
        <w:rPr>
          <w:rFonts w:eastAsia="Times New Roman"/>
        </w:rPr>
        <w:t>c</w:t>
      </w:r>
      <w:r w:rsidR="0588231D" w:rsidRPr="00355323">
        <w:rPr>
          <w:rFonts w:eastAsia="Times New Roman"/>
        </w:rPr>
        <w:t>entres, capacity-building and development initiatives and plans, and enhanced regional cooperation to strengthen monitoring and knowledge management systems;</w:t>
      </w:r>
      <w:r w:rsidR="0588231D" w:rsidRPr="002E56A4">
        <w:rPr>
          <w:rFonts w:eastAsia="Times New Roman"/>
          <w:u w:val="single"/>
        </w:rPr>
        <w:t xml:space="preserve"> </w:t>
      </w:r>
    </w:p>
    <w:p w14:paraId="1E315823" w14:textId="437BC833" w:rsidR="0588231D" w:rsidRPr="00355323" w:rsidRDefault="00087FCF" w:rsidP="00661FE4">
      <w:pPr>
        <w:tabs>
          <w:tab w:val="clear" w:pos="567"/>
        </w:tabs>
        <w:spacing w:after="120"/>
        <w:ind w:left="1134" w:firstLine="567"/>
        <w:rPr>
          <w:rFonts w:eastAsia="Times New Roman"/>
        </w:rPr>
      </w:pPr>
      <w:r>
        <w:rPr>
          <w:rFonts w:eastAsia="Times New Roman"/>
        </w:rPr>
        <w:t>14</w:t>
      </w:r>
      <w:r w:rsidR="0588231D" w:rsidRPr="00355323">
        <w:rPr>
          <w:rFonts w:eastAsia="Times New Roman"/>
        </w:rPr>
        <w:t>.</w:t>
      </w:r>
      <w:r w:rsidR="0588231D" w:rsidRPr="002E56A4">
        <w:tab/>
      </w:r>
      <w:r w:rsidR="0588231D" w:rsidRPr="00355323">
        <w:rPr>
          <w:rFonts w:eastAsia="Times New Roman"/>
          <w:i/>
          <w:iCs/>
        </w:rPr>
        <w:t>Requests</w:t>
      </w:r>
      <w:r w:rsidR="0588231D" w:rsidRPr="00355323">
        <w:rPr>
          <w:rFonts w:eastAsia="Times New Roman"/>
        </w:rPr>
        <w:t xml:space="preserve"> the Executive Secretary:</w:t>
      </w:r>
    </w:p>
    <w:p w14:paraId="29DAB0B2" w14:textId="19724897" w:rsidR="0588231D" w:rsidRPr="00355323" w:rsidRDefault="0588231D" w:rsidP="00661FE4">
      <w:pPr>
        <w:tabs>
          <w:tab w:val="clear" w:pos="567"/>
          <w:tab w:val="left" w:pos="2835"/>
          <w:tab w:val="left" w:pos="3402"/>
        </w:tabs>
        <w:spacing w:after="120"/>
        <w:ind w:left="1134" w:firstLine="564"/>
        <w:rPr>
          <w:rFonts w:eastAsia="Times New Roman"/>
        </w:rPr>
      </w:pPr>
      <w:r w:rsidRPr="00355323">
        <w:rPr>
          <w:rFonts w:eastAsia="Times New Roman"/>
        </w:rPr>
        <w:t>(a)</w:t>
      </w:r>
      <w:r w:rsidRPr="002E56A4">
        <w:tab/>
      </w:r>
      <w:r w:rsidRPr="00355323">
        <w:rPr>
          <w:rFonts w:eastAsia="Times New Roman"/>
        </w:rPr>
        <w:t>To make the information contained in the submitted national biodiversity strategies and action plans, national targets, national reports and commitments from actors other than national Governments more easily accessible;</w:t>
      </w:r>
      <w:r w:rsidRPr="002E56A4">
        <w:rPr>
          <w:rFonts w:eastAsia="Times New Roman"/>
        </w:rPr>
        <w:t xml:space="preserve"> </w:t>
      </w:r>
    </w:p>
    <w:p w14:paraId="0444EF44" w14:textId="56EA0621" w:rsidR="0588231D" w:rsidRPr="00355323" w:rsidRDefault="0588231D" w:rsidP="00661FE4">
      <w:pPr>
        <w:tabs>
          <w:tab w:val="clear" w:pos="567"/>
          <w:tab w:val="left" w:pos="2835"/>
          <w:tab w:val="left" w:pos="3402"/>
        </w:tabs>
        <w:spacing w:after="120"/>
        <w:ind w:left="1134" w:firstLine="564"/>
        <w:rPr>
          <w:rFonts w:eastAsia="Times New Roman"/>
        </w:rPr>
      </w:pPr>
      <w:r w:rsidRPr="00355323">
        <w:rPr>
          <w:rFonts w:eastAsia="Times New Roman"/>
        </w:rPr>
        <w:t>(b)</w:t>
      </w:r>
      <w:r w:rsidRPr="002E56A4">
        <w:tab/>
      </w:r>
      <w:r w:rsidRPr="00355323">
        <w:rPr>
          <w:rFonts w:eastAsia="Times New Roman"/>
        </w:rPr>
        <w:t>To make the findings from the global report easily accessible</w:t>
      </w:r>
      <w:r w:rsidR="00B40422" w:rsidRPr="00355323">
        <w:rPr>
          <w:rFonts w:eastAsia="Times New Roman"/>
        </w:rPr>
        <w:t>,</w:t>
      </w:r>
      <w:r w:rsidRPr="00355323">
        <w:rPr>
          <w:rFonts w:eastAsia="Times New Roman"/>
        </w:rPr>
        <w:t xml:space="preserve"> including through the development of information dashboards on the clearing-house mechanism of the Convention</w:t>
      </w:r>
      <w:r w:rsidR="006F1C3E" w:rsidRPr="00355323">
        <w:rPr>
          <w:rFonts w:eastAsia="Times New Roman"/>
        </w:rPr>
        <w:t xml:space="preserve"> on Biological Diversity</w:t>
      </w:r>
      <w:r w:rsidRPr="00355323">
        <w:rPr>
          <w:rFonts w:eastAsia="Times New Roman"/>
        </w:rPr>
        <w:t>;</w:t>
      </w:r>
      <w:r w:rsidR="00977CEF" w:rsidRPr="00355323">
        <w:rPr>
          <w:rStyle w:val="FootnoteReference"/>
          <w:rFonts w:eastAsia="Times New Roman"/>
        </w:rPr>
        <w:footnoteReference w:id="6"/>
      </w:r>
      <w:r w:rsidRPr="002E56A4">
        <w:rPr>
          <w:rFonts w:eastAsia="Times New Roman"/>
        </w:rPr>
        <w:t xml:space="preserve"> </w:t>
      </w:r>
    </w:p>
    <w:p w14:paraId="6086EEF3" w14:textId="5CA955A7" w:rsidR="00326744" w:rsidRPr="002E56A4" w:rsidRDefault="0588231D" w:rsidP="00661FE4">
      <w:pPr>
        <w:tabs>
          <w:tab w:val="clear" w:pos="567"/>
          <w:tab w:val="left" w:pos="2835"/>
          <w:tab w:val="left" w:pos="3402"/>
        </w:tabs>
        <w:spacing w:after="120"/>
        <w:ind w:left="1134" w:firstLine="564"/>
      </w:pPr>
      <w:r w:rsidRPr="00355323">
        <w:rPr>
          <w:rFonts w:eastAsia="Times New Roman"/>
        </w:rPr>
        <w:t>(c)</w:t>
      </w:r>
      <w:r w:rsidRPr="002E56A4">
        <w:tab/>
      </w:r>
      <w:r w:rsidRPr="00355323">
        <w:rPr>
          <w:rFonts w:eastAsia="Times New Roman"/>
        </w:rPr>
        <w:t xml:space="preserve">To continue to coordinate and collaborate with relevant partners to provide capacity-building and development </w:t>
      </w:r>
      <w:r w:rsidR="00F9226D">
        <w:rPr>
          <w:rFonts w:eastAsia="Times New Roman"/>
        </w:rPr>
        <w:t xml:space="preserve">support </w:t>
      </w:r>
      <w:r w:rsidRPr="00355323">
        <w:rPr>
          <w:rFonts w:eastAsia="Times New Roman"/>
        </w:rPr>
        <w:t>to Parties and actors other than national Governments aimed at improving national monitoring and knowledge management systems.</w:t>
      </w:r>
    </w:p>
    <w:p w14:paraId="3389DADD" w14:textId="628E9C41" w:rsidR="00326744" w:rsidRPr="002E56A4" w:rsidRDefault="00326744" w:rsidP="00661FE4">
      <w:pPr>
        <w:pStyle w:val="Heading1longmultiline"/>
        <w:numPr>
          <w:ilvl w:val="0"/>
          <w:numId w:val="0"/>
        </w:numPr>
        <w:tabs>
          <w:tab w:val="clear" w:pos="1134"/>
        </w:tabs>
        <w:ind w:left="1134" w:hanging="567"/>
      </w:pPr>
      <w:r w:rsidRPr="002E56A4">
        <w:t>B.</w:t>
      </w:r>
      <w:r w:rsidRPr="002E56A4">
        <w:tab/>
        <w:t>Further enhancing planning, monitoring, reporting and review mechanisms, including the monitoring framework</w:t>
      </w:r>
      <w:r w:rsidR="000E10E9" w:rsidRPr="002E56A4">
        <w:t xml:space="preserve"> for the </w:t>
      </w:r>
      <w:r w:rsidR="00050092" w:rsidRPr="002E56A4">
        <w:br/>
      </w:r>
      <w:r w:rsidR="000E10E9" w:rsidRPr="002E56A4">
        <w:t>Kunming-Montreal Global Biodiversity Framework</w:t>
      </w:r>
    </w:p>
    <w:p w14:paraId="3472F6D9" w14:textId="4C318FD9" w:rsidR="009A4105" w:rsidRPr="002E56A4" w:rsidRDefault="009A4105" w:rsidP="003F430C">
      <w:pPr>
        <w:pStyle w:val="CBDNormalNoNumber"/>
        <w:keepNext/>
        <w:keepLines/>
        <w:tabs>
          <w:tab w:val="clear" w:pos="567"/>
        </w:tabs>
        <w:ind w:left="1134" w:firstLine="567"/>
        <w:rPr>
          <w:kern w:val="22"/>
          <w:lang w:val="en-CA"/>
        </w:rPr>
      </w:pPr>
      <w:r w:rsidRPr="002E56A4">
        <w:rPr>
          <w:i/>
          <w:iCs/>
        </w:rPr>
        <w:t>The Conference of the Parties</w:t>
      </w:r>
      <w:r w:rsidRPr="002E56A4">
        <w:t>,</w:t>
      </w:r>
    </w:p>
    <w:p w14:paraId="2F670EF2" w14:textId="6747D2E3" w:rsidR="00326744" w:rsidRPr="002E56A4" w:rsidRDefault="00326744" w:rsidP="003F430C">
      <w:pPr>
        <w:pStyle w:val="CBDNormalNoNumber"/>
        <w:tabs>
          <w:tab w:val="clear" w:pos="567"/>
        </w:tabs>
        <w:ind w:left="1134"/>
        <w:rPr>
          <w:iCs/>
          <w:kern w:val="22"/>
        </w:rPr>
      </w:pPr>
      <w:r w:rsidRPr="002E56A4">
        <w:rPr>
          <w:i/>
          <w:kern w:val="22"/>
        </w:rPr>
        <w:tab/>
        <w:t xml:space="preserve">Recalling </w:t>
      </w:r>
      <w:r w:rsidR="00582A3B" w:rsidRPr="002E56A4">
        <w:rPr>
          <w:iCs/>
          <w:kern w:val="22"/>
        </w:rPr>
        <w:t xml:space="preserve">its </w:t>
      </w:r>
      <w:r w:rsidRPr="002E56A4">
        <w:rPr>
          <w:iCs/>
          <w:kern w:val="22"/>
        </w:rPr>
        <w:t xml:space="preserve">decisions </w:t>
      </w:r>
      <w:hyperlink r:id="rId21" w:history="1">
        <w:r w:rsidRPr="005D597B">
          <w:rPr>
            <w:rStyle w:val="Hyperlink"/>
            <w:iCs/>
            <w:kern w:val="22"/>
          </w:rPr>
          <w:t>15/4</w:t>
        </w:r>
      </w:hyperlink>
      <w:r w:rsidRPr="002E56A4">
        <w:rPr>
          <w:iCs/>
          <w:kern w:val="22"/>
        </w:rPr>
        <w:t xml:space="preserve">, </w:t>
      </w:r>
      <w:hyperlink r:id="rId22" w:history="1">
        <w:r w:rsidRPr="005D597B">
          <w:rPr>
            <w:rStyle w:val="Hyperlink"/>
            <w:iCs/>
            <w:kern w:val="22"/>
          </w:rPr>
          <w:t>15/5</w:t>
        </w:r>
      </w:hyperlink>
      <w:r w:rsidRPr="002E56A4">
        <w:rPr>
          <w:iCs/>
          <w:kern w:val="22"/>
        </w:rPr>
        <w:t xml:space="preserve">, </w:t>
      </w:r>
      <w:hyperlink r:id="rId23" w:history="1">
        <w:r w:rsidRPr="005D597B">
          <w:rPr>
            <w:rStyle w:val="Hyperlink"/>
            <w:iCs/>
            <w:kern w:val="22"/>
          </w:rPr>
          <w:t>15/6</w:t>
        </w:r>
      </w:hyperlink>
      <w:r w:rsidR="00093C9C" w:rsidRPr="002E56A4">
        <w:rPr>
          <w:iCs/>
          <w:kern w:val="22"/>
        </w:rPr>
        <w:t xml:space="preserve"> of 19</w:t>
      </w:r>
      <w:r w:rsidR="006A109D" w:rsidRPr="002E56A4">
        <w:rPr>
          <w:iCs/>
          <w:kern w:val="22"/>
        </w:rPr>
        <w:t> </w:t>
      </w:r>
      <w:r w:rsidR="00093C9C" w:rsidRPr="002E56A4">
        <w:rPr>
          <w:iCs/>
          <w:kern w:val="22"/>
        </w:rPr>
        <w:t>December 2022</w:t>
      </w:r>
      <w:r w:rsidRPr="002E56A4">
        <w:rPr>
          <w:iCs/>
          <w:kern w:val="22"/>
        </w:rPr>
        <w:t xml:space="preserve">, </w:t>
      </w:r>
      <w:hyperlink r:id="rId24" w:history="1">
        <w:r w:rsidRPr="009F5A1A">
          <w:rPr>
            <w:rStyle w:val="Hyperlink"/>
            <w:iCs/>
            <w:kern w:val="22"/>
          </w:rPr>
          <w:t>16/4</w:t>
        </w:r>
      </w:hyperlink>
      <w:r w:rsidR="00722BF2" w:rsidRPr="002E56A4">
        <w:rPr>
          <w:iCs/>
          <w:kern w:val="22"/>
        </w:rPr>
        <w:t xml:space="preserve"> of 30</w:t>
      </w:r>
      <w:r w:rsidR="006A109D" w:rsidRPr="002E56A4">
        <w:rPr>
          <w:iCs/>
          <w:kern w:val="22"/>
        </w:rPr>
        <w:t> </w:t>
      </w:r>
      <w:r w:rsidR="00722BF2" w:rsidRPr="002E56A4">
        <w:rPr>
          <w:iCs/>
          <w:kern w:val="22"/>
        </w:rPr>
        <w:t>October</w:t>
      </w:r>
      <w:r w:rsidR="007D2EEE">
        <w:rPr>
          <w:iCs/>
          <w:kern w:val="22"/>
        </w:rPr>
        <w:t> </w:t>
      </w:r>
      <w:r w:rsidR="00722BF2" w:rsidRPr="002E56A4">
        <w:rPr>
          <w:iCs/>
          <w:kern w:val="22"/>
        </w:rPr>
        <w:t>202</w:t>
      </w:r>
      <w:r w:rsidR="0079296B" w:rsidRPr="002E56A4">
        <w:rPr>
          <w:iCs/>
          <w:kern w:val="22"/>
        </w:rPr>
        <w:t>4</w:t>
      </w:r>
      <w:r w:rsidRPr="002E56A4">
        <w:rPr>
          <w:iCs/>
          <w:kern w:val="22"/>
        </w:rPr>
        <w:t xml:space="preserve"> </w:t>
      </w:r>
      <w:r w:rsidR="00582A3B" w:rsidRPr="002E56A4">
        <w:rPr>
          <w:iCs/>
          <w:kern w:val="22"/>
        </w:rPr>
        <w:t xml:space="preserve">and </w:t>
      </w:r>
      <w:hyperlink r:id="rId25" w:history="1">
        <w:r w:rsidRPr="009F5A1A">
          <w:rPr>
            <w:rStyle w:val="Hyperlink"/>
            <w:iCs/>
            <w:kern w:val="22"/>
          </w:rPr>
          <w:t>16/31</w:t>
        </w:r>
      </w:hyperlink>
      <w:r w:rsidRPr="002E56A4">
        <w:rPr>
          <w:iCs/>
          <w:kern w:val="22"/>
        </w:rPr>
        <w:t xml:space="preserve"> and </w:t>
      </w:r>
      <w:hyperlink r:id="rId26" w:history="1">
        <w:r w:rsidRPr="009F5A1A">
          <w:rPr>
            <w:rStyle w:val="Hyperlink"/>
            <w:iCs/>
            <w:kern w:val="22"/>
          </w:rPr>
          <w:t>16/32</w:t>
        </w:r>
      </w:hyperlink>
      <w:r w:rsidR="00A44EBB" w:rsidRPr="002E56A4">
        <w:rPr>
          <w:iCs/>
          <w:kern w:val="22"/>
        </w:rPr>
        <w:t xml:space="preserve"> of 27</w:t>
      </w:r>
      <w:r w:rsidR="006A109D" w:rsidRPr="002E56A4">
        <w:rPr>
          <w:iCs/>
          <w:kern w:val="22"/>
        </w:rPr>
        <w:t> </w:t>
      </w:r>
      <w:r w:rsidR="00A44EBB" w:rsidRPr="002E56A4">
        <w:rPr>
          <w:iCs/>
          <w:kern w:val="22"/>
        </w:rPr>
        <w:t>February 2025</w:t>
      </w:r>
      <w:r w:rsidRPr="002E56A4">
        <w:rPr>
          <w:iCs/>
          <w:kern w:val="22"/>
        </w:rPr>
        <w:t xml:space="preserve">, </w:t>
      </w:r>
    </w:p>
    <w:p w14:paraId="7C15D320" w14:textId="3EB25BA7" w:rsidR="00BF4761" w:rsidRPr="002E56A4" w:rsidRDefault="00326744" w:rsidP="00661FE4">
      <w:pPr>
        <w:pStyle w:val="CBDNormalNoNumber"/>
        <w:tabs>
          <w:tab w:val="clear" w:pos="567"/>
        </w:tabs>
        <w:ind w:left="1134"/>
      </w:pPr>
      <w:r w:rsidRPr="002E56A4">
        <w:rPr>
          <w:i/>
          <w:iCs/>
        </w:rPr>
        <w:tab/>
        <w:t>Noting</w:t>
      </w:r>
      <w:r w:rsidRPr="002E56A4">
        <w:t xml:space="preserve"> that there are still gaps related to the coverage, methodologies and metadata for existing indicators and </w:t>
      </w:r>
      <w:r w:rsidR="0018072B" w:rsidRPr="002E56A4">
        <w:t xml:space="preserve">the </w:t>
      </w:r>
      <w:r w:rsidRPr="002E56A4">
        <w:t>operationalization of the monitoring framework</w:t>
      </w:r>
      <w:r w:rsidR="00AC4840" w:rsidRPr="002E56A4">
        <w:t xml:space="preserve"> for the Kunming-Montreal Global Biodiversity Framework</w:t>
      </w:r>
      <w:r w:rsidR="00CE3AD6" w:rsidRPr="002E56A4">
        <w:t>,</w:t>
      </w:r>
      <w:r w:rsidR="0018072B" w:rsidRPr="002E56A4">
        <w:rPr>
          <w:rStyle w:val="FootnoteReference"/>
        </w:rPr>
        <w:footnoteReference w:id="7"/>
      </w:r>
      <w:r w:rsidRPr="002E56A4">
        <w:t xml:space="preserve"> </w:t>
      </w:r>
    </w:p>
    <w:p w14:paraId="057B25B2" w14:textId="49724BE5" w:rsidR="00326744" w:rsidRPr="002E56A4" w:rsidRDefault="00326744" w:rsidP="00661FE4">
      <w:pPr>
        <w:pStyle w:val="CBDNormalNoNumber"/>
        <w:tabs>
          <w:tab w:val="clear" w:pos="567"/>
        </w:tabs>
        <w:ind w:left="1134" w:firstLine="567"/>
      </w:pPr>
      <w:r w:rsidRPr="002E56A4">
        <w:t>1.</w:t>
      </w:r>
      <w:r w:rsidRPr="002E56A4">
        <w:tab/>
      </w:r>
      <w:r w:rsidRPr="002E56A4">
        <w:rPr>
          <w:i/>
          <w:iCs/>
        </w:rPr>
        <w:t>Notes</w:t>
      </w:r>
      <w:r w:rsidRPr="002E56A4">
        <w:t xml:space="preserve"> with concern that the methodological readiness of headline indicators</w:t>
      </w:r>
      <w:r w:rsidR="000E2361" w:rsidRPr="002E56A4">
        <w:t xml:space="preserve"> l</w:t>
      </w:r>
      <w:r w:rsidR="000E2361" w:rsidRPr="00355323">
        <w:t>isted in methodological status</w:t>
      </w:r>
      <w:r w:rsidR="00D9194F" w:rsidRPr="00355323">
        <w:t>es</w:t>
      </w:r>
      <w:r w:rsidR="000610CD">
        <w:t> </w:t>
      </w:r>
      <w:r w:rsidR="000E2361" w:rsidRPr="00355323">
        <w:t xml:space="preserve">1, 2 and 3 in </w:t>
      </w:r>
      <w:r w:rsidR="00346578" w:rsidRPr="00355323">
        <w:t xml:space="preserve">document </w:t>
      </w:r>
      <w:hyperlink r:id="rId27" w:history="1">
        <w:r w:rsidR="00CC03BC" w:rsidRPr="00355323">
          <w:rPr>
            <w:rStyle w:val="Hyperlink"/>
          </w:rPr>
          <w:t>CBD/SBSTTA/28/INF/4</w:t>
        </w:r>
      </w:hyperlink>
      <w:r w:rsidR="00F34B49" w:rsidRPr="002E56A4">
        <w:rPr>
          <w:rStyle w:val="FootnoteReference"/>
        </w:rPr>
        <w:footnoteReference w:id="8"/>
      </w:r>
      <w:r w:rsidR="00CC03BC" w:rsidRPr="00355323">
        <w:t xml:space="preserve"> </w:t>
      </w:r>
      <w:r w:rsidRPr="002E56A4">
        <w:t>remains low, which impedes national reporting</w:t>
      </w:r>
      <w:r w:rsidR="009B648C" w:rsidRPr="002E56A4">
        <w:t>;</w:t>
      </w:r>
    </w:p>
    <w:p w14:paraId="6061C72C" w14:textId="7A35D150" w:rsidR="00326744" w:rsidRPr="002E56A4" w:rsidRDefault="00326744" w:rsidP="00661FE4">
      <w:pPr>
        <w:pStyle w:val="CBDNormalNoNumber"/>
        <w:tabs>
          <w:tab w:val="clear" w:pos="567"/>
        </w:tabs>
        <w:ind w:left="1134" w:firstLine="567"/>
      </w:pPr>
      <w:r w:rsidRPr="002E56A4">
        <w:t>2.</w:t>
      </w:r>
      <w:r w:rsidRPr="002E56A4">
        <w:rPr>
          <w:i/>
        </w:rPr>
        <w:tab/>
      </w:r>
      <w:r w:rsidRPr="002E56A4">
        <w:rPr>
          <w:i/>
          <w:iCs/>
        </w:rPr>
        <w:t>Notes</w:t>
      </w:r>
      <w:r w:rsidRPr="002E56A4">
        <w:rPr>
          <w:iCs/>
        </w:rPr>
        <w:t xml:space="preserve"> </w:t>
      </w:r>
      <w:r w:rsidRPr="002E56A4">
        <w:rPr>
          <w:i/>
          <w:iCs/>
        </w:rPr>
        <w:t>with appreciation</w:t>
      </w:r>
      <w:r w:rsidRPr="002E56A4">
        <w:t xml:space="preserve"> the technical updates to the metadata for the headline indicators, as contained in document </w:t>
      </w:r>
      <w:hyperlink r:id="rId28" w:history="1">
        <w:r w:rsidRPr="002E56A4">
          <w:rPr>
            <w:rStyle w:val="Hyperlink"/>
          </w:rPr>
          <w:t>CBD/SBSTTA/28/INF/4</w:t>
        </w:r>
      </w:hyperlink>
      <w:r w:rsidR="00940D58">
        <w:t>,</w:t>
      </w:r>
      <w:r w:rsidRPr="002E56A4">
        <w:t xml:space="preserve"> and the support provided by the Food and Agriculture Organization of the United Nations and its partners to the further development and operationalization of some headline indicators, as described in document </w:t>
      </w:r>
      <w:hyperlink r:id="rId29" w:history="1">
        <w:r w:rsidRPr="002E56A4">
          <w:rPr>
            <w:rStyle w:val="Hyperlink"/>
          </w:rPr>
          <w:t>CBD/SBSTTA/28/INF/8</w:t>
        </w:r>
        <w:r w:rsidR="0029108F" w:rsidRPr="002E56A4">
          <w:rPr>
            <w:rStyle w:val="Hyperlink"/>
          </w:rPr>
          <w:t>/Rev.1</w:t>
        </w:r>
      </w:hyperlink>
      <w:r w:rsidRPr="002E56A4">
        <w:rPr>
          <w:iCs/>
        </w:rPr>
        <w:t>;</w:t>
      </w:r>
    </w:p>
    <w:p w14:paraId="2222D4F4" w14:textId="4514B041" w:rsidR="00326744" w:rsidRPr="002E56A4" w:rsidRDefault="00326744" w:rsidP="00661FE4">
      <w:pPr>
        <w:pStyle w:val="CBDNormalNoNumber"/>
        <w:tabs>
          <w:tab w:val="clear" w:pos="567"/>
        </w:tabs>
        <w:ind w:left="1134" w:firstLine="567"/>
        <w:rPr>
          <w:bCs/>
          <w:iCs/>
        </w:rPr>
      </w:pPr>
      <w:r w:rsidRPr="002E56A4">
        <w:rPr>
          <w:bCs/>
        </w:rPr>
        <w:t>[3.</w:t>
      </w:r>
      <w:r w:rsidRPr="002E56A4">
        <w:rPr>
          <w:bCs/>
          <w:i/>
          <w:iCs/>
        </w:rPr>
        <w:tab/>
        <w:t>Agrees</w:t>
      </w:r>
      <w:r w:rsidRPr="002E56A4">
        <w:rPr>
          <w:bCs/>
          <w:iCs/>
        </w:rPr>
        <w:t xml:space="preserve"> to the inclusion of the additional component and complementary indicators contained in </w:t>
      </w:r>
      <w:r w:rsidR="001A47EB" w:rsidRPr="002E56A4">
        <w:rPr>
          <w:bCs/>
          <w:iCs/>
        </w:rPr>
        <w:t>a</w:t>
      </w:r>
      <w:r w:rsidRPr="002E56A4">
        <w:rPr>
          <w:bCs/>
          <w:iCs/>
        </w:rPr>
        <w:t>nnex</w:t>
      </w:r>
      <w:r w:rsidR="001F27D8" w:rsidRPr="002E56A4">
        <w:rPr>
          <w:bCs/>
          <w:iCs/>
        </w:rPr>
        <w:t> </w:t>
      </w:r>
      <w:r w:rsidRPr="002E56A4">
        <w:rPr>
          <w:bCs/>
          <w:iCs/>
        </w:rPr>
        <w:t>I to the present decision in the monitoring framework</w:t>
      </w:r>
      <w:r w:rsidR="000F306C">
        <w:rPr>
          <w:bCs/>
          <w:iCs/>
        </w:rPr>
        <w:t>,</w:t>
      </w:r>
      <w:r w:rsidRPr="002E56A4">
        <w:rPr>
          <w:bCs/>
          <w:iCs/>
        </w:rPr>
        <w:t xml:space="preserve"> noting that their use in national reporting is optional and subject to national circumstances;] </w:t>
      </w:r>
    </w:p>
    <w:p w14:paraId="2D5052AF" w14:textId="207AF859" w:rsidR="00326744" w:rsidRPr="002E56A4" w:rsidRDefault="00326744" w:rsidP="00661FE4">
      <w:pPr>
        <w:pStyle w:val="CBDNormalNoNumber"/>
        <w:tabs>
          <w:tab w:val="clear" w:pos="567"/>
        </w:tabs>
        <w:ind w:left="1134" w:firstLine="567"/>
        <w:rPr>
          <w:bCs/>
          <w:iCs/>
        </w:rPr>
      </w:pPr>
      <w:r w:rsidRPr="002E56A4">
        <w:rPr>
          <w:bCs/>
        </w:rPr>
        <w:t>[3</w:t>
      </w:r>
      <w:r w:rsidR="00E422D3" w:rsidRPr="002E56A4">
        <w:rPr>
          <w:bCs/>
        </w:rPr>
        <w:t>.</w:t>
      </w:r>
      <w:r w:rsidR="00DB422A" w:rsidRPr="002E56A4">
        <w:rPr>
          <w:bCs/>
        </w:rPr>
        <w:t>A</w:t>
      </w:r>
      <w:r w:rsidRPr="002E56A4">
        <w:rPr>
          <w:bCs/>
        </w:rPr>
        <w:t>lt</w:t>
      </w:r>
      <w:r w:rsidR="00DB422A" w:rsidRPr="002E56A4">
        <w:rPr>
          <w:bCs/>
        </w:rPr>
        <w:t>.</w:t>
      </w:r>
      <w:r w:rsidRPr="002E56A4">
        <w:rPr>
          <w:bCs/>
          <w:i/>
          <w:iCs/>
        </w:rPr>
        <w:tab/>
      </w:r>
      <w:r w:rsidR="004937C6">
        <w:rPr>
          <w:bCs/>
          <w:i/>
          <w:iCs/>
        </w:rPr>
        <w:t>Takes n</w:t>
      </w:r>
      <w:r w:rsidRPr="002E56A4">
        <w:rPr>
          <w:bCs/>
          <w:i/>
          <w:iCs/>
        </w:rPr>
        <w:t xml:space="preserve">ote </w:t>
      </w:r>
      <w:r w:rsidR="004937C6">
        <w:rPr>
          <w:bCs/>
        </w:rPr>
        <w:t xml:space="preserve">of </w:t>
      </w:r>
      <w:r w:rsidRPr="002E56A4">
        <w:rPr>
          <w:bCs/>
        </w:rPr>
        <w:t>the additional component and complementary indicators proposed in annex</w:t>
      </w:r>
      <w:r w:rsidR="001F27D8" w:rsidRPr="002E56A4">
        <w:rPr>
          <w:bCs/>
        </w:rPr>
        <w:t> I</w:t>
      </w:r>
      <w:r w:rsidRPr="002E56A4">
        <w:rPr>
          <w:bCs/>
        </w:rPr>
        <w:t xml:space="preserve"> to the present decision, noting that Parties may use them in national reporting and that their use is optional and subject to national circumstances;]</w:t>
      </w:r>
    </w:p>
    <w:p w14:paraId="7D80C655" w14:textId="73C7C56F" w:rsidR="00326744" w:rsidRPr="002E56A4" w:rsidRDefault="00326744" w:rsidP="003F430C">
      <w:pPr>
        <w:pStyle w:val="CBDNormalNoNumber"/>
        <w:tabs>
          <w:tab w:val="clear" w:pos="567"/>
        </w:tabs>
        <w:ind w:left="1134" w:firstLine="567"/>
      </w:pPr>
      <w:r w:rsidRPr="002E56A4">
        <w:t>4.</w:t>
      </w:r>
      <w:r w:rsidRPr="002E56A4">
        <w:tab/>
      </w:r>
      <w:r w:rsidRPr="002E56A4">
        <w:rPr>
          <w:i/>
          <w:iCs/>
        </w:rPr>
        <w:t>Requests</w:t>
      </w:r>
      <w:r w:rsidRPr="002E56A4">
        <w:t xml:space="preserve"> the Subsidiary Body on Scientific, Technical and Technological Advice to consider</w:t>
      </w:r>
      <w:r w:rsidR="006434B5" w:rsidRPr="002E56A4">
        <w:t>,</w:t>
      </w:r>
      <w:r w:rsidRPr="002E56A4">
        <w:t xml:space="preserve"> at a meeting held before the eighteenth meeting of the Conference of the Parties</w:t>
      </w:r>
      <w:r w:rsidR="006434B5" w:rsidRPr="002E56A4">
        <w:t>,</w:t>
      </w:r>
      <w:r w:rsidRPr="002E56A4">
        <w:t xml:space="preserve"> scientific and technical inputs relevant to the second global review of collective progress in the implementation of the Framework, specifically</w:t>
      </w:r>
      <w:r w:rsidR="00813DC3" w:rsidRPr="002E56A4">
        <w:t xml:space="preserve"> </w:t>
      </w:r>
      <w:r w:rsidR="00813DC3" w:rsidRPr="00355323">
        <w:t>taking into account</w:t>
      </w:r>
      <w:r w:rsidRPr="002E56A4">
        <w:t xml:space="preserve"> the need to address methodological, scientific, technical and data limitations </w:t>
      </w:r>
      <w:r w:rsidR="00FC5F87">
        <w:t>of</w:t>
      </w:r>
      <w:r w:rsidR="00FC5F87" w:rsidRPr="002E56A4">
        <w:t xml:space="preserve"> </w:t>
      </w:r>
      <w:r w:rsidRPr="002E56A4">
        <w:t>the first global review, including</w:t>
      </w:r>
      <w:r w:rsidR="007D3B38" w:rsidRPr="002E56A4">
        <w:t xml:space="preserve"> </w:t>
      </w:r>
      <w:r w:rsidR="007D3B38" w:rsidRPr="00355323">
        <w:t>[further methodological development of headline indicators that remain at a low level of development and methodological readiness,]</w:t>
      </w:r>
      <w:r w:rsidR="007D3B38" w:rsidRPr="002E56A4">
        <w:t xml:space="preserve"> </w:t>
      </w:r>
      <w:r w:rsidR="003107DA" w:rsidRPr="002E56A4">
        <w:t xml:space="preserve">ways </w:t>
      </w:r>
      <w:r w:rsidRPr="002E56A4">
        <w:t xml:space="preserve">to reflect, among other inputs, the relevant deliverables of the Intergovernmental Science-Policy Platform on Biodiversity and Ecosystem Services, in particular its second global assessment of biodiversity and ecosystem services, while recognizing that </w:t>
      </w:r>
      <w:r w:rsidR="00C12F16" w:rsidRPr="00355323">
        <w:t>[the sources of information were agreed in paragraph</w:t>
      </w:r>
      <w:r w:rsidR="006732C4" w:rsidRPr="00355323">
        <w:t> </w:t>
      </w:r>
      <w:r w:rsidR="00C12F16" w:rsidRPr="00355323">
        <w:t xml:space="preserve">18 decision </w:t>
      </w:r>
      <w:hyperlink r:id="rId30" w:history="1">
        <w:r w:rsidR="00C12F16" w:rsidRPr="00355323">
          <w:rPr>
            <w:rStyle w:val="Hyperlink"/>
          </w:rPr>
          <w:t>16/32</w:t>
        </w:r>
      </w:hyperlink>
      <w:r w:rsidR="00C12F16" w:rsidRPr="00355323">
        <w:t xml:space="preserve"> </w:t>
      </w:r>
      <w:r w:rsidR="0045022E" w:rsidRPr="00355323">
        <w:t>and that</w:t>
      </w:r>
      <w:r w:rsidR="00427AD2">
        <w:t>]</w:t>
      </w:r>
      <w:r w:rsidR="0045022E" w:rsidRPr="00355323">
        <w:t xml:space="preserve"> </w:t>
      </w:r>
      <w:r w:rsidR="00C12F16" w:rsidRPr="00355323">
        <w:t>the eighth</w:t>
      </w:r>
      <w:r w:rsidR="00E5671A" w:rsidRPr="002E56A4">
        <w:t xml:space="preserve"> </w:t>
      </w:r>
      <w:r w:rsidRPr="002E56A4">
        <w:t xml:space="preserve">national reports remain the primary source of information for the </w:t>
      </w:r>
      <w:r w:rsidR="00E5671A" w:rsidRPr="00355323">
        <w:t>second</w:t>
      </w:r>
      <w:r w:rsidR="00E5671A" w:rsidRPr="002E56A4">
        <w:t xml:space="preserve"> </w:t>
      </w:r>
      <w:r w:rsidRPr="002E56A4">
        <w:t>global review</w:t>
      </w:r>
      <w:r w:rsidR="0045022E" w:rsidRPr="002E56A4">
        <w:t>,</w:t>
      </w:r>
      <w:r w:rsidRPr="002E56A4">
        <w:t xml:space="preserve"> and respecting the respective mandates of the Convention and the Platform;</w:t>
      </w:r>
    </w:p>
    <w:p w14:paraId="5045A503" w14:textId="0C8B8E0E" w:rsidR="00326744" w:rsidRPr="002E56A4" w:rsidRDefault="00326744" w:rsidP="003F430C">
      <w:pPr>
        <w:pStyle w:val="CBDNormalNoNumber"/>
        <w:ind w:left="1134" w:firstLine="567"/>
        <w:rPr>
          <w:i/>
          <w:iCs/>
          <w:lang w:val="en-CA"/>
        </w:rPr>
      </w:pPr>
      <w:r w:rsidRPr="002E56A4">
        <w:rPr>
          <w:kern w:val="22"/>
        </w:rPr>
        <w:t>5.</w:t>
      </w:r>
      <w:r w:rsidRPr="002E56A4">
        <w:rPr>
          <w:i/>
          <w:kern w:val="22"/>
        </w:rPr>
        <w:tab/>
      </w:r>
      <w:r w:rsidRPr="002E56A4">
        <w:rPr>
          <w:i/>
          <w:iCs/>
          <w:kern w:val="22"/>
        </w:rPr>
        <w:t>Emphasi</w:t>
      </w:r>
      <w:r w:rsidR="00F84223" w:rsidRPr="002E56A4">
        <w:rPr>
          <w:i/>
          <w:iCs/>
        </w:rPr>
        <w:t>z</w:t>
      </w:r>
      <w:r w:rsidRPr="002E56A4">
        <w:rPr>
          <w:i/>
          <w:iCs/>
          <w:kern w:val="22"/>
        </w:rPr>
        <w:t>es</w:t>
      </w:r>
      <w:r w:rsidRPr="002E56A4">
        <w:rPr>
          <w:kern w:val="22"/>
        </w:rPr>
        <w:t xml:space="preserve"> the scientific and technical importance of maintaining comparability between the seventh and eighth national report</w:t>
      </w:r>
      <w:r w:rsidR="00753445" w:rsidRPr="002E56A4">
        <w:t>s</w:t>
      </w:r>
      <w:r w:rsidRPr="002E56A4">
        <w:rPr>
          <w:kern w:val="22"/>
        </w:rPr>
        <w:t xml:space="preserve"> and the first and second global report</w:t>
      </w:r>
      <w:r w:rsidR="00753445" w:rsidRPr="002E56A4">
        <w:t>s</w:t>
      </w:r>
      <w:r w:rsidR="005B111B" w:rsidRPr="002E56A4">
        <w:t>,</w:t>
      </w:r>
      <w:r w:rsidRPr="002E56A4">
        <w:rPr>
          <w:iCs/>
          <w:kern w:val="22"/>
        </w:rPr>
        <w:t xml:space="preserve"> </w:t>
      </w:r>
      <w:r w:rsidR="005B111B" w:rsidRPr="002E56A4">
        <w:t xml:space="preserve">as well as </w:t>
      </w:r>
      <w:r w:rsidRPr="002E56A4">
        <w:rPr>
          <w:kern w:val="22"/>
        </w:rPr>
        <w:t>the need to ensure that any changes to the planning, monitoring, reporting and review mechanism</w:t>
      </w:r>
      <w:r w:rsidR="00BE26F6">
        <w:rPr>
          <w:kern w:val="22"/>
        </w:rPr>
        <w:t>s</w:t>
      </w:r>
      <w:r w:rsidRPr="002E56A4">
        <w:rPr>
          <w:kern w:val="22"/>
        </w:rPr>
        <w:t xml:space="preserve"> provide continuity, do not disrupt the existing efforts of Parties to establish</w:t>
      </w:r>
      <w:r w:rsidRPr="00355323">
        <w:rPr>
          <w:kern w:val="22"/>
        </w:rPr>
        <w:t xml:space="preserve"> </w:t>
      </w:r>
      <w:r w:rsidR="004A2CB5" w:rsidRPr="00355323">
        <w:t>national</w:t>
      </w:r>
      <w:r w:rsidR="004A2CB5" w:rsidRPr="002E56A4">
        <w:t xml:space="preserve"> </w:t>
      </w:r>
      <w:r w:rsidRPr="002E56A4">
        <w:rPr>
          <w:kern w:val="22"/>
        </w:rPr>
        <w:t>monitoring</w:t>
      </w:r>
      <w:r w:rsidRPr="002E56A4">
        <w:rPr>
          <w:iCs/>
          <w:kern w:val="22"/>
        </w:rPr>
        <w:t xml:space="preserve"> </w:t>
      </w:r>
      <w:r w:rsidR="004A2CB5" w:rsidRPr="00355323">
        <w:t>[</w:t>
      </w:r>
      <w:r w:rsidRPr="002E56A4">
        <w:rPr>
          <w:kern w:val="22"/>
        </w:rPr>
        <w:t>systems</w:t>
      </w:r>
      <w:r w:rsidR="00A0614E" w:rsidRPr="00355323">
        <w:t>][mechanisms]</w:t>
      </w:r>
      <w:r w:rsidRPr="002E56A4">
        <w:rPr>
          <w:kern w:val="22"/>
        </w:rPr>
        <w:t xml:space="preserve"> and do not increase the reporting burden related to the indicators</w:t>
      </w:r>
      <w:r w:rsidR="004638D7" w:rsidRPr="002E56A4">
        <w:t xml:space="preserve"> [</w:t>
      </w:r>
      <w:r w:rsidR="004638D7" w:rsidRPr="00355323">
        <w:t>for the eighth national report</w:t>
      </w:r>
      <w:r w:rsidR="003555BC" w:rsidRPr="00355323">
        <w:t>,</w:t>
      </w:r>
      <w:r w:rsidR="004638D7" w:rsidRPr="00355323">
        <w:t xml:space="preserve"> while allowing for development in national monitoring [systems][mechanisms]]</w:t>
      </w:r>
      <w:r w:rsidRPr="00355323">
        <w:rPr>
          <w:kern w:val="22"/>
        </w:rPr>
        <w:t>;</w:t>
      </w:r>
    </w:p>
    <w:p w14:paraId="1AD840EE" w14:textId="4C9C351F" w:rsidR="00326744" w:rsidRPr="002E56A4" w:rsidRDefault="00326744" w:rsidP="00661FE4">
      <w:pPr>
        <w:pStyle w:val="CBDNormalNoNumber"/>
        <w:tabs>
          <w:tab w:val="clear" w:pos="567"/>
        </w:tabs>
        <w:ind w:left="1134" w:firstLine="567"/>
      </w:pPr>
      <w:r w:rsidRPr="002E56A4">
        <w:rPr>
          <w:lang w:val="en-CA"/>
        </w:rPr>
        <w:t>6.</w:t>
      </w:r>
      <w:r w:rsidRPr="002E56A4">
        <w:rPr>
          <w:i/>
          <w:iCs/>
        </w:rPr>
        <w:tab/>
        <w:t>Decides</w:t>
      </w:r>
      <w:r w:rsidRPr="002E56A4">
        <w:t xml:space="preserve"> to establish an ad hoc technical expert group, with a mandate until the eighteenth meeting of the Conference of the Parties, to advise on the further operationalization of the monitoring framework</w:t>
      </w:r>
      <w:r w:rsidR="006707CB" w:rsidRPr="002E56A4">
        <w:t>,</w:t>
      </w:r>
      <w:r w:rsidRPr="002E56A4">
        <w:t xml:space="preserve"> and in particular to support the eight</w:t>
      </w:r>
      <w:r w:rsidR="006707CB" w:rsidRPr="002E56A4">
        <w:t>h</w:t>
      </w:r>
      <w:r w:rsidRPr="002E56A4">
        <w:t xml:space="preserve"> round of national reporting in accordance with the terms of reference contained in annex</w:t>
      </w:r>
      <w:r w:rsidR="006707CB" w:rsidRPr="002E56A4">
        <w:t> </w:t>
      </w:r>
      <w:r w:rsidRPr="002E56A4">
        <w:t>II to the present decision;</w:t>
      </w:r>
    </w:p>
    <w:p w14:paraId="753F9FF5" w14:textId="0FD8626E" w:rsidR="00326744" w:rsidRPr="002E56A4" w:rsidRDefault="00326744" w:rsidP="00661FE4">
      <w:pPr>
        <w:pStyle w:val="CBDNormalNoNumber"/>
        <w:tabs>
          <w:tab w:val="clear" w:pos="567"/>
        </w:tabs>
        <w:ind w:left="1134" w:firstLine="567"/>
      </w:pPr>
      <w:r w:rsidRPr="002E56A4">
        <w:t>7.</w:t>
      </w:r>
      <w:r w:rsidRPr="002E56A4">
        <w:rPr>
          <w:i/>
          <w:iCs/>
        </w:rPr>
        <w:tab/>
        <w:t xml:space="preserve">Requests </w:t>
      </w:r>
      <w:r w:rsidRPr="002E56A4">
        <w:t xml:space="preserve">the Subsidiary Body on Scientific, Technical and Technological Advice to consider the outcomes of the </w:t>
      </w:r>
      <w:r w:rsidR="00083554" w:rsidRPr="002E56A4">
        <w:t xml:space="preserve">work of the </w:t>
      </w:r>
      <w:r w:rsidRPr="002E56A4">
        <w:rPr>
          <w:lang w:bidi="ar-SY"/>
        </w:rPr>
        <w:t>Ad Hoc Technical Expert Group on the Further Operationalization of the Monitoring Framework for the Kunming-Montreal Global Biodiversity Framework</w:t>
      </w:r>
      <w:r w:rsidRPr="002E56A4">
        <w:t xml:space="preserve"> established pursuant to paragraph</w:t>
      </w:r>
      <w:r w:rsidR="00083554" w:rsidRPr="002E56A4">
        <w:t> 6</w:t>
      </w:r>
      <w:r w:rsidRPr="002E56A4">
        <w:t xml:space="preserve"> above</w:t>
      </w:r>
      <w:r w:rsidR="00083554" w:rsidRPr="002E56A4">
        <w:t>,</w:t>
      </w:r>
      <w:r w:rsidRPr="002E56A4">
        <w:t xml:space="preserve"> for subsequent consideration by the Conference of the Parties at its eighteenth meeting;</w:t>
      </w:r>
    </w:p>
    <w:p w14:paraId="24E86E5F" w14:textId="28AD5431" w:rsidR="00326744" w:rsidRPr="002E56A4" w:rsidRDefault="00326744" w:rsidP="00661FE4">
      <w:pPr>
        <w:pStyle w:val="CBDNormalNoNumber"/>
        <w:tabs>
          <w:tab w:val="clear" w:pos="567"/>
        </w:tabs>
        <w:ind w:left="1134" w:firstLine="567"/>
      </w:pPr>
      <w:r w:rsidRPr="002E56A4">
        <w:t>8.</w:t>
      </w:r>
      <w:r w:rsidRPr="002E56A4">
        <w:rPr>
          <w:i/>
          <w:iCs/>
        </w:rPr>
        <w:tab/>
        <w:t>Requests</w:t>
      </w:r>
      <w:r w:rsidRPr="002E56A4">
        <w:t xml:space="preserve"> the Subsidiary Body on Article 8(j) and Other Provisions of the Convention on Biological Diversity Related to Indigenous Peoples and Local Communities, building on its recommendation</w:t>
      </w:r>
      <w:r w:rsidR="00FE7E3D">
        <w:t>s</w:t>
      </w:r>
      <w:r w:rsidRPr="002E56A4">
        <w:t xml:space="preserve"> </w:t>
      </w:r>
      <w:hyperlink r:id="rId31" w:history="1">
        <w:r w:rsidRPr="002E56A4">
          <w:rPr>
            <w:rStyle w:val="Hyperlink"/>
          </w:rPr>
          <w:t>1/3</w:t>
        </w:r>
      </w:hyperlink>
      <w:r w:rsidRPr="002E56A4">
        <w:t xml:space="preserve"> and </w:t>
      </w:r>
      <w:hyperlink r:id="rId32" w:history="1">
        <w:r w:rsidRPr="002E56A4">
          <w:rPr>
            <w:rStyle w:val="Hyperlink"/>
          </w:rPr>
          <w:t>1/5</w:t>
        </w:r>
      </w:hyperlink>
      <w:r w:rsidRPr="002E56A4">
        <w:t xml:space="preserve"> of 30</w:t>
      </w:r>
      <w:r w:rsidR="002D08C8" w:rsidRPr="002E56A4">
        <w:t> </w:t>
      </w:r>
      <w:r w:rsidRPr="002E56A4">
        <w:t>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r w:rsidR="000F56B2" w:rsidRPr="002E56A4">
        <w:t>;</w:t>
      </w:r>
    </w:p>
    <w:p w14:paraId="03DEE970" w14:textId="77777777" w:rsidR="00326744" w:rsidRPr="002E56A4" w:rsidRDefault="00326744" w:rsidP="00661FE4">
      <w:pPr>
        <w:pStyle w:val="CBDNormalNoNumber"/>
        <w:tabs>
          <w:tab w:val="clear" w:pos="567"/>
        </w:tabs>
        <w:ind w:left="1134" w:firstLine="567"/>
      </w:pPr>
      <w:r w:rsidRPr="002E56A4">
        <w:t>9.</w:t>
      </w:r>
      <w:r w:rsidRPr="002E56A4">
        <w:tab/>
      </w:r>
      <w:r w:rsidRPr="002E56A4">
        <w:rPr>
          <w:i/>
          <w:iCs/>
        </w:rPr>
        <w:t>Requests</w:t>
      </w:r>
      <w:r w:rsidRPr="002E56A4">
        <w:t xml:space="preserve"> the Executive Secretary: </w:t>
      </w:r>
    </w:p>
    <w:p w14:paraId="19AE26A3" w14:textId="7F082AFD" w:rsidR="00326744" w:rsidRPr="002E56A4" w:rsidRDefault="00326744" w:rsidP="00661FE4">
      <w:pPr>
        <w:pStyle w:val="CBDNormalNoNumber"/>
        <w:tabs>
          <w:tab w:val="clear" w:pos="567"/>
          <w:tab w:val="clear" w:pos="1134"/>
          <w:tab w:val="clear" w:pos="2268"/>
          <w:tab w:val="clear" w:pos="2835"/>
          <w:tab w:val="clear" w:pos="3402"/>
        </w:tabs>
        <w:ind w:left="1134" w:firstLine="567"/>
      </w:pPr>
      <w:r w:rsidRPr="002E56A4">
        <w:t>(a)</w:t>
      </w:r>
      <w:r w:rsidRPr="002E56A4">
        <w:tab/>
        <w:t xml:space="preserve">When further developing the functionality of the </w:t>
      </w:r>
      <w:r w:rsidR="004168D2" w:rsidRPr="002E56A4">
        <w:t>o</w:t>
      </w:r>
      <w:r w:rsidRPr="002E56A4">
        <w:t xml:space="preserve">nline </w:t>
      </w:r>
      <w:r w:rsidR="004168D2" w:rsidRPr="002E56A4">
        <w:t>r</w:t>
      </w:r>
      <w:r w:rsidRPr="002E56A4">
        <w:t xml:space="preserve">eporting </w:t>
      </w:r>
      <w:r w:rsidR="004168D2" w:rsidRPr="002E56A4">
        <w:t>t</w:t>
      </w:r>
      <w:r w:rsidRPr="002E56A4">
        <w:t>ool, to improve its functionality for indicator</w:t>
      </w:r>
      <w:r w:rsidR="00D41BA4" w:rsidRPr="002E56A4">
        <w:t xml:space="preserve"> </w:t>
      </w:r>
      <w:r w:rsidRPr="002E56A4">
        <w:t xml:space="preserve">reporting and data entry [and extraction], ensuring that existing global data </w:t>
      </w:r>
      <w:r w:rsidR="00337E05" w:rsidRPr="002E56A4">
        <w:t>are</w:t>
      </w:r>
      <w:r w:rsidRPr="002E56A4">
        <w:t xml:space="preserve"> available through the tool, and to identify </w:t>
      </w:r>
      <w:r w:rsidR="00FC5F87">
        <w:t xml:space="preserve">possible </w:t>
      </w:r>
      <w:r w:rsidR="00FC5F87" w:rsidRPr="002E56A4">
        <w:t xml:space="preserve">improvements to the tool </w:t>
      </w:r>
      <w:r w:rsidRPr="002E56A4">
        <w:t>and make</w:t>
      </w:r>
      <w:r w:rsidR="00FC5F87">
        <w:t xml:space="preserve"> them</w:t>
      </w:r>
      <w:r w:rsidR="00922E6C" w:rsidRPr="002E56A4">
        <w:t>,</w:t>
      </w:r>
      <w:r w:rsidRPr="002E56A4">
        <w:t xml:space="preserve"> as needed;</w:t>
      </w:r>
    </w:p>
    <w:p w14:paraId="490CF07D" w14:textId="42FD592E" w:rsidR="00326744" w:rsidRPr="002E56A4" w:rsidRDefault="00326744" w:rsidP="00661FE4">
      <w:pPr>
        <w:pStyle w:val="CBDNormalNoNumber"/>
        <w:tabs>
          <w:tab w:val="clear" w:pos="567"/>
          <w:tab w:val="clear" w:pos="1134"/>
          <w:tab w:val="clear" w:pos="2268"/>
          <w:tab w:val="clear" w:pos="2835"/>
          <w:tab w:val="clear" w:pos="3402"/>
        </w:tabs>
        <w:ind w:left="1134" w:firstLine="567"/>
        <w:rPr>
          <w:bCs/>
        </w:rPr>
      </w:pPr>
      <w:r w:rsidRPr="002E56A4">
        <w:rPr>
          <w:bCs/>
        </w:rPr>
        <w:t>(b)</w:t>
      </w:r>
      <w:r w:rsidRPr="002E56A4">
        <w:rPr>
          <w:bCs/>
        </w:rPr>
        <w:tab/>
      </w:r>
      <w:r w:rsidRPr="002E56A4">
        <w:rPr>
          <w:kern w:val="22"/>
        </w:rPr>
        <w:t>To</w:t>
      </w:r>
      <w:r w:rsidRPr="002E56A4">
        <w:rPr>
          <w:i/>
          <w:iCs/>
          <w:kern w:val="22"/>
        </w:rPr>
        <w:t xml:space="preserve"> </w:t>
      </w:r>
      <w:r w:rsidRPr="002E56A4">
        <w:rPr>
          <w:kern w:val="22"/>
        </w:rPr>
        <w:t>collaborate with</w:t>
      </w:r>
      <w:r w:rsidRPr="002E56A4">
        <w:rPr>
          <w:i/>
          <w:iCs/>
          <w:kern w:val="22"/>
        </w:rPr>
        <w:t xml:space="preserve"> </w:t>
      </w:r>
      <w:r w:rsidRPr="002E56A4">
        <w:rPr>
          <w:kern w:val="22"/>
        </w:rPr>
        <w:t>relevant partners, including</w:t>
      </w:r>
      <w:r w:rsidR="004274F7" w:rsidRPr="002E56A4">
        <w:rPr>
          <w:kern w:val="22"/>
        </w:rPr>
        <w:t xml:space="preserve"> </w:t>
      </w:r>
      <w:r w:rsidRPr="002E56A4">
        <w:rPr>
          <w:kern w:val="22"/>
        </w:rPr>
        <w:t>the</w:t>
      </w:r>
      <w:r w:rsidR="004274F7" w:rsidRPr="002E56A4">
        <w:rPr>
          <w:kern w:val="22"/>
        </w:rPr>
        <w:t xml:space="preserve"> </w:t>
      </w:r>
      <w:r w:rsidRPr="002E56A4">
        <w:rPr>
          <w:kern w:val="22"/>
        </w:rPr>
        <w:t xml:space="preserve">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w:t>
      </w:r>
      <w:r w:rsidR="000E2091">
        <w:rPr>
          <w:kern w:val="22"/>
        </w:rPr>
        <w:t>organizations</w:t>
      </w:r>
      <w:r w:rsidRPr="002E56A4">
        <w:rPr>
          <w:kern w:val="22"/>
        </w:rPr>
        <w:t xml:space="preserve">, including those addressing issues related to indigenous peoples and local communities, women, youth and the private sector, to support the further operationalization of the monitoring framework, including by supporting </w:t>
      </w:r>
      <w:r w:rsidRPr="002E56A4">
        <w:t xml:space="preserve">technical and scientific cooperation and </w:t>
      </w:r>
      <w:r w:rsidRPr="002E56A4">
        <w:rPr>
          <w:kern w:val="22"/>
        </w:rPr>
        <w:t>capacity</w:t>
      </w:r>
      <w:r w:rsidR="00265BB0" w:rsidRPr="002E56A4">
        <w:rPr>
          <w:kern w:val="22"/>
        </w:rPr>
        <w:t>-</w:t>
      </w:r>
      <w:r w:rsidRPr="002E56A4">
        <w:rPr>
          <w:kern w:val="22"/>
        </w:rPr>
        <w:t xml:space="preserve">building and development related to </w:t>
      </w:r>
      <w:r w:rsidRPr="002E56A4">
        <w:rPr>
          <w:iCs/>
        </w:rPr>
        <w:t xml:space="preserve">the use of the monitoring framework and the development of national biodiversity monitoring systems; </w:t>
      </w:r>
    </w:p>
    <w:p w14:paraId="1072CADF" w14:textId="7766225E" w:rsidR="00326744" w:rsidRPr="002E56A4" w:rsidRDefault="00326744" w:rsidP="00661FE4">
      <w:pPr>
        <w:pStyle w:val="CBDNormalNoNumber"/>
        <w:tabs>
          <w:tab w:val="clear" w:pos="567"/>
          <w:tab w:val="clear" w:pos="1134"/>
          <w:tab w:val="clear" w:pos="2268"/>
          <w:tab w:val="clear" w:pos="2835"/>
          <w:tab w:val="clear" w:pos="3402"/>
        </w:tabs>
        <w:ind w:left="1134" w:firstLine="567"/>
        <w:rPr>
          <w:bCs/>
        </w:rPr>
      </w:pPr>
      <w:r w:rsidRPr="002E56A4">
        <w:rPr>
          <w:bCs/>
        </w:rPr>
        <w:t>(c)</w:t>
      </w:r>
      <w:r w:rsidRPr="002E56A4">
        <w:rPr>
          <w:bCs/>
        </w:rPr>
        <w:tab/>
      </w:r>
      <w:r w:rsidRPr="002E56A4">
        <w:rPr>
          <w:kern w:val="22"/>
        </w:rPr>
        <w:t>To support the further development of metadata for indicators</w:t>
      </w:r>
      <w:r w:rsidR="00C37A98">
        <w:rPr>
          <w:kern w:val="22"/>
        </w:rPr>
        <w:t>,</w:t>
      </w:r>
      <w:r w:rsidRPr="002E56A4">
        <w:rPr>
          <w:kern w:val="22"/>
        </w:rPr>
        <w:t xml:space="preserve"> under the guidance of the Ad Hoc Technical Expert Group on the Further Operationalization of the Monitoring Framework</w:t>
      </w:r>
      <w:r w:rsidR="00D203E8" w:rsidRPr="002E56A4">
        <w:rPr>
          <w:kern w:val="22"/>
        </w:rPr>
        <w:t>;</w:t>
      </w:r>
    </w:p>
    <w:p w14:paraId="1EDD903A" w14:textId="77777777" w:rsidR="00326744" w:rsidRPr="002E56A4" w:rsidRDefault="00326744" w:rsidP="00661FE4">
      <w:pPr>
        <w:pStyle w:val="CBDNormalNoNumber"/>
        <w:tabs>
          <w:tab w:val="clear" w:pos="567"/>
          <w:tab w:val="clear" w:pos="1134"/>
          <w:tab w:val="clear" w:pos="2268"/>
          <w:tab w:val="clear" w:pos="2835"/>
          <w:tab w:val="clear" w:pos="3402"/>
        </w:tabs>
        <w:ind w:left="1134" w:firstLine="567"/>
        <w:rPr>
          <w:bCs/>
        </w:rPr>
      </w:pPr>
      <w:r w:rsidRPr="002E56A4">
        <w:rPr>
          <w:bCs/>
        </w:rPr>
        <w:t>(d)</w:t>
      </w:r>
      <w:r w:rsidRPr="002E56A4">
        <w:rPr>
          <w:bCs/>
        </w:rPr>
        <w:tab/>
      </w:r>
      <w:r w:rsidRPr="002E56A4">
        <w:rPr>
          <w:kern w:val="22"/>
        </w:rPr>
        <w:t xml:space="preserve">To keep the metadata for all headline and binary indicators under review, as necessary, </w:t>
      </w:r>
      <w:proofErr w:type="gramStart"/>
      <w:r w:rsidRPr="002E56A4">
        <w:rPr>
          <w:kern w:val="22"/>
        </w:rPr>
        <w:t>in order to</w:t>
      </w:r>
      <w:proofErr w:type="gramEnd"/>
      <w:r w:rsidRPr="002E56A4">
        <w:rPr>
          <w:kern w:val="22"/>
        </w:rPr>
        <w:t xml:space="preserve"> reflect methodological improvements, but without introducing substantive changes to methodology;</w:t>
      </w:r>
    </w:p>
    <w:p w14:paraId="34F2B1ED" w14:textId="24417719" w:rsidR="00326744" w:rsidRPr="002E56A4" w:rsidRDefault="00326744" w:rsidP="00661FE4">
      <w:pPr>
        <w:pStyle w:val="CBDNormalNoNumber"/>
        <w:tabs>
          <w:tab w:val="clear" w:pos="567"/>
          <w:tab w:val="clear" w:pos="1134"/>
          <w:tab w:val="clear" w:pos="2268"/>
          <w:tab w:val="clear" w:pos="2835"/>
          <w:tab w:val="clear" w:pos="3402"/>
        </w:tabs>
        <w:ind w:left="1134" w:firstLine="567"/>
        <w:rPr>
          <w:bCs/>
        </w:rPr>
      </w:pPr>
      <w:r w:rsidRPr="002E56A4">
        <w:rPr>
          <w:bCs/>
        </w:rPr>
        <w:t>(e)</w:t>
      </w:r>
      <w:r w:rsidRPr="002E56A4">
        <w:rPr>
          <w:bCs/>
        </w:rPr>
        <w:tab/>
      </w:r>
      <w:r w:rsidRPr="002E56A4">
        <w:rPr>
          <w:kern w:val="22"/>
        </w:rPr>
        <w:t xml:space="preserve">To collect information from Parties related to </w:t>
      </w:r>
      <w:r w:rsidR="00FB7127" w:rsidRPr="002E56A4">
        <w:rPr>
          <w:kern w:val="22"/>
        </w:rPr>
        <w:t>sub</w:t>
      </w:r>
      <w:r w:rsidRPr="002E56A4">
        <w:rPr>
          <w:kern w:val="22"/>
        </w:rPr>
        <w:t>paragraphs</w:t>
      </w:r>
      <w:r w:rsidR="00EC3CBC" w:rsidRPr="002E56A4">
        <w:rPr>
          <w:kern w:val="22"/>
        </w:rPr>
        <w:t> </w:t>
      </w:r>
      <w:r w:rsidRPr="002E56A4">
        <w:rPr>
          <w:kern w:val="22"/>
        </w:rPr>
        <w:t>2 (a), (d) and (e) of annex</w:t>
      </w:r>
      <w:r w:rsidR="00EC3CBC" w:rsidRPr="002E56A4">
        <w:rPr>
          <w:kern w:val="22"/>
        </w:rPr>
        <w:t> </w:t>
      </w:r>
      <w:r w:rsidRPr="002E56A4">
        <w:rPr>
          <w:kern w:val="22"/>
        </w:rPr>
        <w:t xml:space="preserve">II and make this information available to the </w:t>
      </w:r>
      <w:r w:rsidR="00EC3CBC" w:rsidRPr="002E56A4">
        <w:rPr>
          <w:kern w:val="22"/>
        </w:rPr>
        <w:t xml:space="preserve">Ad Hoc Technical Expert Group on the Further Operationalization of the Monitoring Framework </w:t>
      </w:r>
      <w:r w:rsidRPr="002E56A4">
        <w:rPr>
          <w:kern w:val="22"/>
        </w:rPr>
        <w:t>for its consideration when undertaking its work;</w:t>
      </w:r>
    </w:p>
    <w:p w14:paraId="5DA0950E" w14:textId="7E82B2CD" w:rsidR="00326744" w:rsidRPr="002E56A4" w:rsidRDefault="00326744" w:rsidP="00C46D28">
      <w:pPr>
        <w:pStyle w:val="CBDNormalNoNumber"/>
        <w:tabs>
          <w:tab w:val="clear" w:pos="567"/>
          <w:tab w:val="clear" w:pos="1134"/>
          <w:tab w:val="clear" w:pos="2268"/>
          <w:tab w:val="clear" w:pos="2835"/>
          <w:tab w:val="clear" w:pos="3402"/>
        </w:tabs>
        <w:ind w:left="1134" w:firstLine="567"/>
        <w:rPr>
          <w:bCs/>
        </w:rPr>
      </w:pPr>
      <w:r w:rsidRPr="002E56A4">
        <w:rPr>
          <w:bCs/>
        </w:rPr>
        <w:t>(f)</w:t>
      </w:r>
      <w:r w:rsidRPr="002E56A4">
        <w:rPr>
          <w:bCs/>
        </w:rPr>
        <w:tab/>
      </w:r>
      <w:r w:rsidRPr="002E56A4">
        <w:rPr>
          <w:kern w:val="22"/>
        </w:rPr>
        <w:t>To identify potential collaborators for the development of headline indicators</w:t>
      </w:r>
      <w:r w:rsidR="00F45529" w:rsidRPr="002E56A4">
        <w:rPr>
          <w:kern w:val="22"/>
        </w:rPr>
        <w:t> </w:t>
      </w:r>
      <w:r w:rsidRPr="002E56A4">
        <w:rPr>
          <w:kern w:val="22"/>
        </w:rPr>
        <w:t>1.1</w:t>
      </w:r>
      <w:r w:rsidR="006867D6">
        <w:rPr>
          <w:kern w:val="22"/>
        </w:rPr>
        <w:t>[</w:t>
      </w:r>
      <w:r w:rsidRPr="002E56A4">
        <w:rPr>
          <w:kern w:val="22"/>
        </w:rPr>
        <w:t>, 7.2 (pesticide environment concentration)] and 9.1;</w:t>
      </w:r>
    </w:p>
    <w:p w14:paraId="7483309F" w14:textId="098D79BC" w:rsidR="00326744" w:rsidRPr="002E56A4" w:rsidRDefault="00326744" w:rsidP="00661FE4">
      <w:pPr>
        <w:pStyle w:val="CBDNormalNoNumber"/>
        <w:tabs>
          <w:tab w:val="clear" w:pos="567"/>
          <w:tab w:val="clear" w:pos="1134"/>
          <w:tab w:val="clear" w:pos="2268"/>
          <w:tab w:val="clear" w:pos="2835"/>
          <w:tab w:val="clear" w:pos="3402"/>
        </w:tabs>
        <w:ind w:left="1134" w:firstLine="567"/>
        <w:rPr>
          <w:kern w:val="22"/>
        </w:rPr>
      </w:pPr>
      <w:r w:rsidRPr="002E56A4">
        <w:rPr>
          <w:kern w:val="22"/>
        </w:rPr>
        <w:t>(g)</w:t>
      </w:r>
      <w:r w:rsidRPr="002E56A4">
        <w:rPr>
          <w:kern w:val="22"/>
        </w:rPr>
        <w:tab/>
        <w:t>To</w:t>
      </w:r>
      <w:r w:rsidRPr="002E56A4">
        <w:rPr>
          <w:i/>
          <w:iCs/>
          <w:kern w:val="22"/>
        </w:rPr>
        <w:t xml:space="preserve"> </w:t>
      </w:r>
      <w:r w:rsidRPr="002E56A4">
        <w:rPr>
          <w:kern w:val="22"/>
        </w:rPr>
        <w:t>encourage the partner organi</w:t>
      </w:r>
      <w:r w:rsidR="00F45529" w:rsidRPr="002E56A4">
        <w:rPr>
          <w:kern w:val="22"/>
        </w:rPr>
        <w:t>z</w:t>
      </w:r>
      <w:r w:rsidRPr="002E56A4">
        <w:rPr>
          <w:kern w:val="22"/>
        </w:rPr>
        <w:t>ation</w:t>
      </w:r>
      <w:r w:rsidR="00F10099">
        <w:rPr>
          <w:kern w:val="22"/>
        </w:rPr>
        <w:t>s</w:t>
      </w:r>
      <w:r w:rsidRPr="002E56A4">
        <w:rPr>
          <w:kern w:val="22"/>
        </w:rPr>
        <w:t xml:space="preserve"> providing global data to ensure the timely update and validation of th</w:t>
      </w:r>
      <w:r w:rsidR="00337E05" w:rsidRPr="002E56A4">
        <w:rPr>
          <w:kern w:val="22"/>
        </w:rPr>
        <w:t>ose</w:t>
      </w:r>
      <w:r w:rsidRPr="002E56A4">
        <w:rPr>
          <w:kern w:val="22"/>
        </w:rPr>
        <w:t xml:space="preserve"> data</w:t>
      </w:r>
      <w:r w:rsidR="00FB7127" w:rsidRPr="002E56A4">
        <w:rPr>
          <w:kern w:val="22"/>
        </w:rPr>
        <w:t>.</w:t>
      </w:r>
    </w:p>
    <w:p w14:paraId="7BD3A4C2" w14:textId="5596A679" w:rsidR="00326744" w:rsidRPr="002E56A4" w:rsidRDefault="00326744" w:rsidP="00661FE4">
      <w:pPr>
        <w:pStyle w:val="CBDDesicionAnnex"/>
        <w:ind w:left="1134"/>
        <w:rPr>
          <w:lang w:bidi="ar-SY"/>
        </w:rPr>
      </w:pPr>
      <w:r w:rsidRPr="002E56A4">
        <w:rPr>
          <w:lang w:bidi="ar-SY"/>
        </w:rPr>
        <w:t xml:space="preserve">Annex </w:t>
      </w:r>
      <w:r w:rsidR="009A5E47" w:rsidRPr="002E56A4">
        <w:rPr>
          <w:lang w:bidi="ar-SY"/>
        </w:rPr>
        <w:t>I</w:t>
      </w:r>
    </w:p>
    <w:p w14:paraId="01648E68" w14:textId="06F8287A" w:rsidR="00326744" w:rsidRPr="002E56A4" w:rsidRDefault="00326744" w:rsidP="00661FE4">
      <w:pPr>
        <w:pStyle w:val="CBDDesicionAnnex"/>
        <w:spacing w:before="120" w:after="240"/>
        <w:ind w:left="1134"/>
        <w:rPr>
          <w:lang w:bidi="ar-SY"/>
        </w:rPr>
      </w:pPr>
      <w:r w:rsidRPr="002E56A4">
        <w:rPr>
          <w:lang w:bidi="ar-SY"/>
        </w:rPr>
        <w:t>Optional component and complementary indicators to be added to the monitoring framework for the Kunming-Montreal Global Biodiversity Framework</w:t>
      </w:r>
    </w:p>
    <w:tbl>
      <w:tblPr>
        <w:tblStyle w:val="TableGrid"/>
        <w:tblW w:w="4846" w:type="pct"/>
        <w:tblInd w:w="993"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7"/>
        <w:gridCol w:w="2415"/>
        <w:gridCol w:w="5240"/>
      </w:tblGrid>
      <w:tr w:rsidR="00326744" w:rsidRPr="002E56A4" w14:paraId="60C55DA9" w14:textId="77777777" w:rsidTr="00661FE4">
        <w:trPr>
          <w:trHeight w:val="220"/>
          <w:tblHeader/>
        </w:trPr>
        <w:tc>
          <w:tcPr>
            <w:tcW w:w="1417" w:type="dxa"/>
            <w:tcBorders>
              <w:top w:val="single" w:sz="4" w:space="0" w:color="auto"/>
              <w:bottom w:val="single" w:sz="4" w:space="0" w:color="auto"/>
            </w:tcBorders>
            <w:shd w:val="clear" w:color="auto" w:fill="FFFFFF" w:themeFill="background1"/>
            <w:vAlign w:val="center"/>
          </w:tcPr>
          <w:p w14:paraId="09B7DCDD" w14:textId="77777777" w:rsidR="00326744" w:rsidRPr="002E56A4" w:rsidRDefault="00326744"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Most relevant goal or target</w:t>
            </w:r>
          </w:p>
        </w:tc>
        <w:tc>
          <w:tcPr>
            <w:tcW w:w="2415" w:type="dxa"/>
            <w:tcBorders>
              <w:top w:val="single" w:sz="4" w:space="0" w:color="auto"/>
              <w:bottom w:val="single" w:sz="4" w:space="0" w:color="auto"/>
            </w:tcBorders>
            <w:shd w:val="clear" w:color="auto" w:fill="FFFFFF" w:themeFill="background1"/>
            <w:vAlign w:val="bottom"/>
          </w:tcPr>
          <w:p w14:paraId="6DA0BCC9" w14:textId="77777777" w:rsidR="00326744" w:rsidRPr="002E56A4" w:rsidRDefault="00326744"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 type</w:t>
            </w:r>
          </w:p>
        </w:tc>
        <w:tc>
          <w:tcPr>
            <w:tcW w:w="5240" w:type="dxa"/>
            <w:tcBorders>
              <w:top w:val="single" w:sz="4" w:space="0" w:color="auto"/>
              <w:bottom w:val="single" w:sz="4" w:space="0" w:color="auto"/>
            </w:tcBorders>
            <w:shd w:val="clear" w:color="auto" w:fill="FFFFFF" w:themeFill="background1"/>
            <w:vAlign w:val="bottom"/>
          </w:tcPr>
          <w:p w14:paraId="4A7760B2" w14:textId="77777777" w:rsidR="00326744" w:rsidRPr="002E56A4" w:rsidRDefault="00326744"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w:t>
            </w:r>
          </w:p>
        </w:tc>
      </w:tr>
      <w:tr w:rsidR="00326744" w:rsidRPr="002E56A4" w14:paraId="28379F79" w14:textId="77777777" w:rsidTr="00661FE4">
        <w:tc>
          <w:tcPr>
            <w:tcW w:w="1417" w:type="dxa"/>
            <w:tcBorders>
              <w:top w:val="single" w:sz="4" w:space="0" w:color="auto"/>
            </w:tcBorders>
            <w:shd w:val="clear" w:color="auto" w:fill="FFFFFF" w:themeFill="background1"/>
            <w:vAlign w:val="center"/>
          </w:tcPr>
          <w:p w14:paraId="0EA703CD"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tcBorders>
              <w:top w:val="single" w:sz="4" w:space="0" w:color="auto"/>
            </w:tcBorders>
            <w:shd w:val="clear" w:color="auto" w:fill="FFFFFF" w:themeFill="background1"/>
          </w:tcPr>
          <w:p w14:paraId="38497610"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tcBorders>
              <w:top w:val="single" w:sz="4" w:space="0" w:color="auto"/>
            </w:tcBorders>
            <w:shd w:val="clear" w:color="auto" w:fill="FFFFFF" w:themeFill="background1"/>
          </w:tcPr>
          <w:p w14:paraId="75430C31"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Scorecard of genetic diversity in wild species </w:t>
            </w:r>
          </w:p>
        </w:tc>
      </w:tr>
      <w:tr w:rsidR="00326744" w:rsidRPr="002E56A4" w14:paraId="6300779C" w14:textId="77777777" w:rsidTr="00661FE4">
        <w:tc>
          <w:tcPr>
            <w:tcW w:w="1417" w:type="dxa"/>
            <w:shd w:val="clear" w:color="auto" w:fill="FFFFFF" w:themeFill="background1"/>
            <w:vAlign w:val="center"/>
          </w:tcPr>
          <w:p w14:paraId="78EDBF8B"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shd w:val="clear" w:color="auto" w:fill="FFFFFF" w:themeFill="background1"/>
          </w:tcPr>
          <w:p w14:paraId="53DA287D"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735019F3" w14:textId="77777777" w:rsidR="00326744" w:rsidRPr="002E56A4" w:rsidRDefault="00326744" w:rsidP="00661FE4">
            <w:pPr>
              <w:keepLines/>
              <w:spacing w:before="40" w:after="40"/>
              <w:ind w:right="-57"/>
              <w:jc w:val="left"/>
              <w:rPr>
                <w:sz w:val="20"/>
                <w:szCs w:val="20"/>
              </w:rPr>
            </w:pPr>
            <w:r w:rsidRPr="002E56A4">
              <w:rPr>
                <w:sz w:val="20"/>
                <w:szCs w:val="20"/>
              </w:rPr>
              <w:t>Dendritic connectivity index</w:t>
            </w:r>
          </w:p>
        </w:tc>
      </w:tr>
      <w:tr w:rsidR="00326744" w:rsidRPr="002E56A4" w14:paraId="2A8729C7" w14:textId="77777777" w:rsidTr="00661FE4">
        <w:tc>
          <w:tcPr>
            <w:tcW w:w="1417" w:type="dxa"/>
            <w:shd w:val="clear" w:color="auto" w:fill="FFFFFF" w:themeFill="background1"/>
            <w:vAlign w:val="center"/>
          </w:tcPr>
          <w:p w14:paraId="23F99116"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383FC4AC"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0168BF7F"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326744" w:rsidRPr="002E56A4" w14:paraId="0AEB5013" w14:textId="77777777" w:rsidTr="00661FE4">
        <w:tc>
          <w:tcPr>
            <w:tcW w:w="1417" w:type="dxa"/>
            <w:shd w:val="clear" w:color="auto" w:fill="FFFFFF" w:themeFill="background1"/>
            <w:vAlign w:val="center"/>
          </w:tcPr>
          <w:p w14:paraId="1E5A8B71"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12A42C5B"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3F466707"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Extent of lost farmed types of aquaculture species</w:t>
            </w:r>
          </w:p>
        </w:tc>
      </w:tr>
      <w:tr w:rsidR="00326744" w:rsidRPr="002E56A4" w14:paraId="0FCB581D" w14:textId="77777777" w:rsidTr="00661FE4">
        <w:tc>
          <w:tcPr>
            <w:tcW w:w="1417" w:type="dxa"/>
            <w:shd w:val="clear" w:color="auto" w:fill="FFFFFF" w:themeFill="background1"/>
            <w:vAlign w:val="center"/>
          </w:tcPr>
          <w:p w14:paraId="006BA081"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3BF91FCC"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5F45B205"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populations of wild relatives of aquaculture species subject to conservation measures</w:t>
            </w:r>
          </w:p>
        </w:tc>
      </w:tr>
      <w:tr w:rsidR="00326744" w:rsidRPr="002E56A4" w14:paraId="6804CE96" w14:textId="77777777" w:rsidTr="00661FE4">
        <w:trPr>
          <w:trHeight w:val="88"/>
        </w:trPr>
        <w:tc>
          <w:tcPr>
            <w:tcW w:w="1417" w:type="dxa"/>
            <w:shd w:val="clear" w:color="auto" w:fill="FFFFFF" w:themeFill="background1"/>
            <w:vAlign w:val="center"/>
          </w:tcPr>
          <w:p w14:paraId="07001267"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28CE9FEF"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19DA553D"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Extent of ex situ conservation for </w:t>
            </w:r>
            <w:proofErr w:type="gramStart"/>
            <w:r w:rsidRPr="002E56A4">
              <w:rPr>
                <w:rFonts w:asciiTheme="majorBidi" w:hAnsiTheme="majorBidi" w:cstheme="majorBidi"/>
                <w:color w:val="000000"/>
                <w:sz w:val="20"/>
                <w:szCs w:val="20"/>
              </w:rPr>
              <w:t>important farmed</w:t>
            </w:r>
            <w:proofErr w:type="gramEnd"/>
            <w:r w:rsidRPr="002E56A4">
              <w:rPr>
                <w:rFonts w:asciiTheme="majorBidi" w:hAnsiTheme="majorBidi" w:cstheme="majorBidi"/>
                <w:color w:val="000000"/>
                <w:sz w:val="20"/>
                <w:szCs w:val="20"/>
              </w:rPr>
              <w:t xml:space="preserve"> types of aquatic genetic resources</w:t>
            </w:r>
          </w:p>
        </w:tc>
      </w:tr>
      <w:tr w:rsidR="00326744" w:rsidRPr="002E56A4" w14:paraId="366F1FE4" w14:textId="77777777" w:rsidTr="00661FE4">
        <w:tc>
          <w:tcPr>
            <w:tcW w:w="1417" w:type="dxa"/>
            <w:shd w:val="clear" w:color="auto" w:fill="FFFFFF" w:themeFill="background1"/>
            <w:vAlign w:val="center"/>
          </w:tcPr>
          <w:p w14:paraId="1B7650FF"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250E0DD2"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2734FA32"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non-native species used in aquaculture posing a risk for native biodiversity</w:t>
            </w:r>
          </w:p>
        </w:tc>
      </w:tr>
      <w:tr w:rsidR="00326744" w:rsidRPr="002E56A4" w14:paraId="24CA6DB4" w14:textId="77777777" w:rsidTr="00661FE4">
        <w:trPr>
          <w:trHeight w:val="45"/>
        </w:trPr>
        <w:tc>
          <w:tcPr>
            <w:tcW w:w="1417" w:type="dxa"/>
            <w:shd w:val="clear" w:color="auto" w:fill="FFFFFF" w:themeFill="background1"/>
            <w:vAlign w:val="center"/>
          </w:tcPr>
          <w:p w14:paraId="60272B7E"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7</w:t>
            </w:r>
          </w:p>
        </w:tc>
        <w:tc>
          <w:tcPr>
            <w:tcW w:w="2415" w:type="dxa"/>
            <w:shd w:val="clear" w:color="auto" w:fill="FFFFFF" w:themeFill="background1"/>
          </w:tcPr>
          <w:p w14:paraId="59BC6D6B" w14:textId="77777777" w:rsidR="00326744" w:rsidRPr="002E56A4" w:rsidRDefault="00326744" w:rsidP="00661FE4">
            <w:pPr>
              <w:keepLines/>
              <w:spacing w:before="40" w:after="40"/>
              <w:ind w:right="-57"/>
              <w:jc w:val="left"/>
              <w:rPr>
                <w:rFonts w:asciiTheme="majorBidi" w:hAnsiTheme="majorBidi" w:cstheme="majorBidi"/>
                <w:sz w:val="20"/>
                <w:szCs w:val="20"/>
                <w:vertAlign w:val="superscript"/>
              </w:rPr>
            </w:pPr>
            <w:r w:rsidRPr="002E56A4">
              <w:rPr>
                <w:rFonts w:asciiTheme="majorBidi" w:hAnsiTheme="majorBidi" w:cstheme="majorBidi"/>
                <w:sz w:val="20"/>
                <w:szCs w:val="20"/>
              </w:rPr>
              <w:t>Complementary</w:t>
            </w:r>
          </w:p>
        </w:tc>
        <w:tc>
          <w:tcPr>
            <w:tcW w:w="5240" w:type="dxa"/>
            <w:shd w:val="clear" w:color="auto" w:fill="FFFFFF" w:themeFill="background1"/>
          </w:tcPr>
          <w:p w14:paraId="2CBE8A3F" w14:textId="4941B847" w:rsidR="00326744" w:rsidRPr="002E56A4" w:rsidRDefault="00326744" w:rsidP="00661FE4">
            <w:pPr>
              <w:keepLines/>
              <w:spacing w:before="40" w:after="40"/>
              <w:ind w:right="-57"/>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Levels and trends of mercury and mercury compounds in the environment and in human</w:t>
            </w:r>
            <w:r w:rsidR="004C78DB">
              <w:rPr>
                <w:rFonts w:asciiTheme="majorBidi" w:hAnsiTheme="majorBidi" w:cstheme="majorBidi"/>
                <w:color w:val="000000"/>
                <w:sz w:val="20"/>
                <w:szCs w:val="20"/>
              </w:rPr>
              <w:t xml:space="preserve"> being</w:t>
            </w:r>
            <w:r w:rsidRPr="002E56A4">
              <w:rPr>
                <w:rFonts w:asciiTheme="majorBidi" w:hAnsiTheme="majorBidi" w:cstheme="majorBidi"/>
                <w:color w:val="000000"/>
                <w:sz w:val="20"/>
                <w:szCs w:val="20"/>
              </w:rPr>
              <w:t>s due to anthropogenic emissions and releases</w:t>
            </w:r>
          </w:p>
        </w:tc>
      </w:tr>
      <w:tr w:rsidR="00326744" w:rsidRPr="002E56A4" w14:paraId="55C0D858" w14:textId="77777777" w:rsidTr="00661FE4">
        <w:trPr>
          <w:trHeight w:val="186"/>
        </w:trPr>
        <w:tc>
          <w:tcPr>
            <w:tcW w:w="1417" w:type="dxa"/>
            <w:shd w:val="clear" w:color="auto" w:fill="FFFFFF" w:themeFill="background1"/>
            <w:vAlign w:val="center"/>
          </w:tcPr>
          <w:p w14:paraId="04DF4B91"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7</w:t>
            </w:r>
          </w:p>
        </w:tc>
        <w:tc>
          <w:tcPr>
            <w:tcW w:w="2415" w:type="dxa"/>
            <w:shd w:val="clear" w:color="auto" w:fill="FFFFFF" w:themeFill="background1"/>
          </w:tcPr>
          <w:p w14:paraId="05629D7F"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3340BDDF"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Freshwater eutrophication index </w:t>
            </w:r>
          </w:p>
        </w:tc>
      </w:tr>
      <w:tr w:rsidR="00326744" w:rsidRPr="002E56A4" w14:paraId="6C77C0C5" w14:textId="77777777" w:rsidTr="00661FE4">
        <w:trPr>
          <w:trHeight w:val="186"/>
        </w:trPr>
        <w:tc>
          <w:tcPr>
            <w:tcW w:w="1417" w:type="dxa"/>
            <w:shd w:val="clear" w:color="auto" w:fill="FFFFFF" w:themeFill="background1"/>
            <w:vAlign w:val="center"/>
          </w:tcPr>
          <w:p w14:paraId="62389AFB"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11</w:t>
            </w:r>
          </w:p>
        </w:tc>
        <w:tc>
          <w:tcPr>
            <w:tcW w:w="2415" w:type="dxa"/>
            <w:shd w:val="clear" w:color="auto" w:fill="FFFFFF" w:themeFill="background1"/>
          </w:tcPr>
          <w:p w14:paraId="309E886B" w14:textId="77777777" w:rsidR="00326744" w:rsidRPr="002E56A4" w:rsidRDefault="00326744"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4CE446AA" w14:textId="77777777" w:rsidR="00326744" w:rsidRPr="002E56A4" w:rsidRDefault="00326744" w:rsidP="00661FE4">
            <w:pPr>
              <w:keepLines/>
              <w:tabs>
                <w:tab w:val="clear" w:pos="567"/>
                <w:tab w:val="clear" w:pos="1134"/>
                <w:tab w:val="clear" w:pos="1701"/>
                <w:tab w:val="clear" w:pos="2268"/>
              </w:tabs>
              <w:spacing w:before="40" w:after="40"/>
              <w:jc w:val="left"/>
              <w:rPr>
                <w:sz w:val="20"/>
                <w:szCs w:val="20"/>
              </w:rPr>
            </w:pPr>
            <w:r w:rsidRPr="002E56A4">
              <w:rPr>
                <w:sz w:val="20"/>
                <w:szCs w:val="20"/>
              </w:rPr>
              <w:t>Mortality rate attributed to household and ambient air pollution</w:t>
            </w:r>
          </w:p>
        </w:tc>
      </w:tr>
      <w:tr w:rsidR="00326744" w:rsidRPr="002E56A4" w14:paraId="59FB1470" w14:textId="77777777" w:rsidTr="00661FE4">
        <w:tc>
          <w:tcPr>
            <w:tcW w:w="1417" w:type="dxa"/>
            <w:shd w:val="clear" w:color="auto" w:fill="FFFFFF" w:themeFill="background1"/>
            <w:vAlign w:val="center"/>
          </w:tcPr>
          <w:p w14:paraId="492B3DAD"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16</w:t>
            </w:r>
          </w:p>
        </w:tc>
        <w:tc>
          <w:tcPr>
            <w:tcW w:w="2415" w:type="dxa"/>
            <w:shd w:val="clear" w:color="auto" w:fill="FFFFFF" w:themeFill="background1"/>
          </w:tcPr>
          <w:p w14:paraId="1AE9F648" w14:textId="77777777" w:rsidR="00326744" w:rsidRPr="002E56A4" w:rsidRDefault="00326744"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1C99F93B"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Global environmental impacts of consumption indicator </w:t>
            </w:r>
          </w:p>
        </w:tc>
      </w:tr>
      <w:tr w:rsidR="00326744" w:rsidRPr="002E56A4" w14:paraId="74FC7E06" w14:textId="77777777" w:rsidTr="00661FE4">
        <w:tc>
          <w:tcPr>
            <w:tcW w:w="1417" w:type="dxa"/>
            <w:shd w:val="clear" w:color="auto" w:fill="FFFFFF" w:themeFill="background1"/>
            <w:vAlign w:val="center"/>
          </w:tcPr>
          <w:p w14:paraId="104BFBE2"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4E0AD5DB"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10BB1AB6"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market price support</w:t>
            </w:r>
          </w:p>
        </w:tc>
      </w:tr>
      <w:tr w:rsidR="00326744" w:rsidRPr="002E56A4" w14:paraId="0F414291" w14:textId="77777777" w:rsidTr="00661FE4">
        <w:tc>
          <w:tcPr>
            <w:tcW w:w="1417" w:type="dxa"/>
            <w:shd w:val="clear" w:color="auto" w:fill="FFFFFF" w:themeFill="background1"/>
            <w:vAlign w:val="center"/>
          </w:tcPr>
          <w:p w14:paraId="157B9814"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41860052"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4CC72773"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non-exempt direct payments </w:t>
            </w:r>
          </w:p>
        </w:tc>
      </w:tr>
      <w:tr w:rsidR="00326744" w:rsidRPr="002E56A4" w14:paraId="34AF816F" w14:textId="77777777" w:rsidTr="00661FE4">
        <w:tc>
          <w:tcPr>
            <w:tcW w:w="1417" w:type="dxa"/>
            <w:shd w:val="clear" w:color="auto" w:fill="FFFFFF" w:themeFill="background1"/>
            <w:vAlign w:val="center"/>
          </w:tcPr>
          <w:p w14:paraId="55A37BB5"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7BCDB015"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1CE913F6"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lang w:val="en-CA"/>
              </w:rPr>
              <w:t xml:space="preserve">Monetary value of </w:t>
            </w:r>
            <w:r w:rsidRPr="002E56A4">
              <w:rPr>
                <w:rFonts w:asciiTheme="majorBidi" w:hAnsiTheme="majorBidi" w:cstheme="majorBidi"/>
                <w:sz w:val="20"/>
                <w:szCs w:val="20"/>
              </w:rPr>
              <w:t xml:space="preserve">agriculture-related </w:t>
            </w:r>
            <w:r w:rsidRPr="002E56A4">
              <w:rPr>
                <w:rFonts w:asciiTheme="majorBidi" w:hAnsiTheme="majorBidi" w:cstheme="majorBidi"/>
                <w:sz w:val="20"/>
                <w:szCs w:val="20"/>
                <w:lang w:val="en-CA"/>
              </w:rPr>
              <w:t>other product-specific support</w:t>
            </w:r>
          </w:p>
        </w:tc>
      </w:tr>
      <w:tr w:rsidR="00326744" w:rsidRPr="002E56A4" w14:paraId="3438BD46" w14:textId="77777777" w:rsidTr="00661FE4">
        <w:tc>
          <w:tcPr>
            <w:tcW w:w="1417" w:type="dxa"/>
            <w:shd w:val="clear" w:color="auto" w:fill="FFFFFF" w:themeFill="background1"/>
            <w:vAlign w:val="center"/>
          </w:tcPr>
          <w:p w14:paraId="4C055A96"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04710F7A"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i/>
                <w:sz w:val="20"/>
                <w:szCs w:val="20"/>
                <w:vertAlign w:val="superscript"/>
              </w:rPr>
            </w:pPr>
            <w:r w:rsidRPr="002E56A4">
              <w:rPr>
                <w:rFonts w:asciiTheme="majorBidi" w:hAnsiTheme="majorBidi" w:cstheme="majorBidi"/>
                <w:sz w:val="20"/>
                <w:szCs w:val="20"/>
              </w:rPr>
              <w:t>Component</w:t>
            </w:r>
          </w:p>
        </w:tc>
        <w:tc>
          <w:tcPr>
            <w:tcW w:w="5240" w:type="dxa"/>
            <w:shd w:val="clear" w:color="auto" w:fill="FFFFFF" w:themeFill="background1"/>
          </w:tcPr>
          <w:p w14:paraId="006B6CC7"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product-specific equivalent measurement of support</w:t>
            </w:r>
          </w:p>
        </w:tc>
      </w:tr>
      <w:tr w:rsidR="00326744" w:rsidRPr="002E56A4" w14:paraId="3D4B176A" w14:textId="77777777" w:rsidTr="00661FE4">
        <w:tc>
          <w:tcPr>
            <w:tcW w:w="1417" w:type="dxa"/>
            <w:shd w:val="clear" w:color="auto" w:fill="FFFFFF" w:themeFill="background1"/>
            <w:vAlign w:val="center"/>
          </w:tcPr>
          <w:p w14:paraId="7FC1FBFF"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4FED5B9C"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5FE05C8B" w14:textId="77777777" w:rsidR="00326744" w:rsidRPr="002E56A4" w:rsidRDefault="00326744"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non-product-specific aggregated measurement of support </w:t>
            </w:r>
          </w:p>
        </w:tc>
      </w:tr>
      <w:tr w:rsidR="00326744" w:rsidRPr="002E56A4" w14:paraId="657C9997" w14:textId="77777777" w:rsidTr="00661FE4">
        <w:tc>
          <w:tcPr>
            <w:tcW w:w="1417" w:type="dxa"/>
            <w:shd w:val="clear" w:color="auto" w:fill="FFFFFF" w:themeFill="background1"/>
            <w:vAlign w:val="center"/>
          </w:tcPr>
          <w:p w14:paraId="04CE0BF6" w14:textId="77777777" w:rsidR="00326744" w:rsidRPr="002E56A4" w:rsidRDefault="00326744"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19</w:t>
            </w:r>
          </w:p>
        </w:tc>
        <w:tc>
          <w:tcPr>
            <w:tcW w:w="2415" w:type="dxa"/>
            <w:shd w:val="clear" w:color="auto" w:fill="FFFFFF" w:themeFill="background1"/>
          </w:tcPr>
          <w:p w14:paraId="6FAD96A9" w14:textId="77777777" w:rsidR="00326744" w:rsidRPr="002E56A4" w:rsidRDefault="00326744" w:rsidP="00661FE4">
            <w:pPr>
              <w:pStyle w:val="CBDNormalNumber"/>
              <w:keepLines/>
              <w:numPr>
                <w:ilvl w:val="0"/>
                <w:numId w:val="0"/>
              </w:numPr>
              <w:spacing w:before="40" w:after="40"/>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7179B75F" w14:textId="77777777" w:rsidR="00326744" w:rsidRPr="002E56A4" w:rsidRDefault="00326744" w:rsidP="00661FE4">
            <w:pPr>
              <w:pStyle w:val="CBDNormalNumber"/>
              <w:keepLines/>
              <w:numPr>
                <w:ilvl w:val="0"/>
                <w:numId w:val="0"/>
              </w:numPr>
              <w:spacing w:before="40"/>
              <w:jc w:val="left"/>
              <w:rPr>
                <w:rFonts w:asciiTheme="majorBidi" w:hAnsiTheme="majorBidi" w:cstheme="majorBidi"/>
                <w:sz w:val="20"/>
                <w:szCs w:val="20"/>
              </w:rPr>
            </w:pPr>
            <w:r w:rsidRPr="002E56A4">
              <w:rPr>
                <w:rFonts w:asciiTheme="majorBidi" w:hAnsiTheme="majorBidi" w:cstheme="majorBidi"/>
                <w:sz w:val="20"/>
                <w:szCs w:val="20"/>
              </w:rPr>
              <w:t>Biodiversity investment ratio</w:t>
            </w:r>
          </w:p>
        </w:tc>
      </w:tr>
    </w:tbl>
    <w:p w14:paraId="0169428F" w14:textId="7381F00F" w:rsidR="00326744" w:rsidRPr="002E56A4" w:rsidRDefault="00326744" w:rsidP="00072A40">
      <w:pPr>
        <w:pStyle w:val="CBDDesicionAnnex"/>
        <w:ind w:left="1134"/>
        <w:rPr>
          <w:lang w:bidi="ar-SY"/>
        </w:rPr>
      </w:pPr>
      <w:r w:rsidRPr="002E56A4">
        <w:rPr>
          <w:lang w:bidi="ar-SY"/>
        </w:rPr>
        <w:t xml:space="preserve">Annex </w:t>
      </w:r>
      <w:r w:rsidR="009A5E47" w:rsidRPr="002E56A4">
        <w:rPr>
          <w:lang w:bidi="ar-SY"/>
        </w:rPr>
        <w:t>II</w:t>
      </w:r>
    </w:p>
    <w:p w14:paraId="3E2B09F8" w14:textId="77777777" w:rsidR="00326744" w:rsidRPr="002E56A4" w:rsidRDefault="00326744" w:rsidP="006E7F9C">
      <w:pPr>
        <w:pStyle w:val="CBDDesicionAnnex"/>
        <w:spacing w:before="0"/>
        <w:ind w:left="1134"/>
        <w:rPr>
          <w:lang w:bidi="ar-SY"/>
        </w:rPr>
      </w:pPr>
      <w:r w:rsidRPr="002E56A4">
        <w:rPr>
          <w:lang w:bidi="ar-SY"/>
        </w:rPr>
        <w:t>Terms of reference for the Ad Hoc Technical Expert Group on the Further Operationalization of the Monitoring Framework for the Kunming-Montreal Global Biodiversity Framework</w:t>
      </w:r>
    </w:p>
    <w:p w14:paraId="142A3468" w14:textId="587F11EF" w:rsidR="00326744" w:rsidRPr="002E56A4" w:rsidRDefault="00326744">
      <w:pPr>
        <w:pStyle w:val="CBDNormalNoNumber"/>
        <w:tabs>
          <w:tab w:val="clear" w:pos="567"/>
        </w:tabs>
        <w:ind w:left="1134" w:firstLine="567"/>
      </w:pPr>
      <w:r w:rsidRPr="002E56A4">
        <w:t>1.</w:t>
      </w:r>
      <w:r w:rsidRPr="002E56A4">
        <w:tab/>
        <w:t xml:space="preserve">The Ad Hoc Technical Expert Group on </w:t>
      </w:r>
      <w:r w:rsidRPr="002E56A4">
        <w:rPr>
          <w:lang w:bidi="ar-SY"/>
        </w:rPr>
        <w:t>the Further Operationalization of the Monitoring Framework for the Kunming-Montreal Global Biodiversity Framework</w:t>
      </w:r>
      <w:r w:rsidR="008B6C9F" w:rsidRPr="002E56A4">
        <w:rPr>
          <w:rStyle w:val="FootnoteReference"/>
        </w:rPr>
        <w:footnoteReference w:id="9"/>
      </w:r>
      <w:r w:rsidRPr="002E56A4">
        <w:t xml:space="preserve"> shall develop:</w:t>
      </w:r>
    </w:p>
    <w:p w14:paraId="728BB9B2" w14:textId="0E0D45AA" w:rsidR="00326744" w:rsidRPr="002E56A4" w:rsidRDefault="00326744" w:rsidP="49622A9F">
      <w:pPr>
        <w:pStyle w:val="CBDH3"/>
        <w:tabs>
          <w:tab w:val="clear" w:pos="567"/>
        </w:tabs>
        <w:spacing w:before="0"/>
        <w:ind w:left="1134" w:firstLine="0"/>
        <w:jc w:val="both"/>
        <w:rPr>
          <w:b w:val="0"/>
        </w:rPr>
      </w:pPr>
      <w:r w:rsidRPr="002E56A4">
        <w:rPr>
          <w:b w:val="0"/>
          <w:bCs/>
        </w:rPr>
        <w:tab/>
      </w:r>
      <w:r w:rsidRPr="002E56A4">
        <w:rPr>
          <w:b w:val="0"/>
        </w:rPr>
        <w:t>(a</w:t>
      </w:r>
      <w:r w:rsidR="001D5DD3" w:rsidRPr="002E56A4">
        <w:rPr>
          <w:b w:val="0"/>
        </w:rPr>
        <w:t>)</w:t>
      </w:r>
      <w:r w:rsidRPr="002E56A4">
        <w:tab/>
      </w:r>
      <w:r w:rsidRPr="002E56A4">
        <w:rPr>
          <w:b w:val="0"/>
        </w:rPr>
        <w:t xml:space="preserve">Technical advice on the further development of the </w:t>
      </w:r>
      <w:r w:rsidR="008B704F">
        <w:rPr>
          <w:b w:val="0"/>
        </w:rPr>
        <w:t xml:space="preserve">methodology and </w:t>
      </w:r>
      <w:r w:rsidRPr="002E56A4">
        <w:rPr>
          <w:b w:val="0"/>
        </w:rPr>
        <w:t>metadata of the headline indicators listed in methodological status</w:t>
      </w:r>
      <w:r w:rsidR="00F76122" w:rsidRPr="002E56A4">
        <w:rPr>
          <w:b w:val="0"/>
        </w:rPr>
        <w:t>es</w:t>
      </w:r>
      <w:r w:rsidR="00925538">
        <w:rPr>
          <w:b w:val="0"/>
        </w:rPr>
        <w:t> </w:t>
      </w:r>
      <w:r w:rsidRPr="002E56A4">
        <w:rPr>
          <w:b w:val="0"/>
        </w:rPr>
        <w:t xml:space="preserve">1, 2 and 3 in </w:t>
      </w:r>
      <w:r w:rsidR="009E237D" w:rsidRPr="002E56A4">
        <w:rPr>
          <w:b w:val="0"/>
        </w:rPr>
        <w:t xml:space="preserve">document </w:t>
      </w:r>
      <w:hyperlink r:id="rId33" w:history="1">
        <w:r w:rsidRPr="002E56A4">
          <w:rPr>
            <w:rStyle w:val="Hyperlink"/>
            <w:b w:val="0"/>
          </w:rPr>
          <w:t>CBD/SBSTTA/28/INF/4</w:t>
        </w:r>
      </w:hyperlink>
      <w:r w:rsidR="009E237D" w:rsidRPr="002E56A4">
        <w:rPr>
          <w:b w:val="0"/>
        </w:rPr>
        <w:t>,</w:t>
      </w:r>
      <w:r w:rsidRPr="002E56A4">
        <w:rPr>
          <w:b w:val="0"/>
        </w:rPr>
        <w:t xml:space="preserve"> as appropriate;</w:t>
      </w:r>
    </w:p>
    <w:p w14:paraId="755FD1FB" w14:textId="2E364D25" w:rsidR="00326744" w:rsidRPr="002E56A4" w:rsidRDefault="00326744">
      <w:pPr>
        <w:pStyle w:val="CBDNormalNumber"/>
        <w:keepNext/>
        <w:numPr>
          <w:ilvl w:val="0"/>
          <w:numId w:val="0"/>
        </w:numPr>
        <w:tabs>
          <w:tab w:val="clear" w:pos="567"/>
        </w:tabs>
        <w:spacing w:before="0"/>
        <w:ind w:left="1134"/>
      </w:pPr>
      <w:r w:rsidRPr="002E56A4">
        <w:tab/>
        <w:t>(b)</w:t>
      </w:r>
      <w:r w:rsidRPr="002E56A4">
        <w:tab/>
        <w:t>Practical advice on the use and operationalization of the metadata for headline indicators in national monitoring and reporting processes, including on the use of disaggregation options</w:t>
      </w:r>
      <w:r w:rsidR="00286304">
        <w:t>.</w:t>
      </w:r>
    </w:p>
    <w:p w14:paraId="78076ECF" w14:textId="49A1AB1F" w:rsidR="00326744" w:rsidRPr="002E56A4" w:rsidRDefault="00326744" w:rsidP="003F4CE2">
      <w:pPr>
        <w:pStyle w:val="CBDNormalNoNumber"/>
        <w:tabs>
          <w:tab w:val="clear" w:pos="567"/>
        </w:tabs>
        <w:ind w:left="1134" w:firstLine="567"/>
      </w:pPr>
      <w:r w:rsidRPr="002E56A4">
        <w:t>2.</w:t>
      </w:r>
      <w:r w:rsidRPr="002E56A4">
        <w:tab/>
        <w:t>The Ad Hoc Technical Expert Group shall work on the basis of decisions</w:t>
      </w:r>
      <w:r w:rsidR="0013697A" w:rsidRPr="002E56A4">
        <w:t> </w:t>
      </w:r>
      <w:hyperlink r:id="rId34" w:history="1">
        <w:r w:rsidRPr="00661FE4">
          <w:rPr>
            <w:rStyle w:val="Hyperlink"/>
          </w:rPr>
          <w:t>15/4</w:t>
        </w:r>
        <w:r w:rsidRPr="002E56A4">
          <w:t xml:space="preserve">, </w:t>
        </w:r>
        <w:r w:rsidRPr="00661FE4">
          <w:rPr>
            <w:rStyle w:val="Hyperlink"/>
          </w:rPr>
          <w:t>15/5</w:t>
        </w:r>
      </w:hyperlink>
      <w:r w:rsidRPr="002E56A4">
        <w:t xml:space="preserve">, </w:t>
      </w:r>
      <w:hyperlink r:id="rId35" w:history="1">
        <w:r w:rsidRPr="00661FE4">
          <w:rPr>
            <w:rStyle w:val="Hyperlink"/>
          </w:rPr>
          <w:t>15/6</w:t>
        </w:r>
      </w:hyperlink>
      <w:r w:rsidR="006215ED" w:rsidRPr="002E56A4">
        <w:t xml:space="preserve"> of </w:t>
      </w:r>
      <w:r w:rsidR="00CA746D" w:rsidRPr="002E56A4">
        <w:t>19</w:t>
      </w:r>
      <w:r w:rsidR="0046454C" w:rsidRPr="002E56A4">
        <w:t> </w:t>
      </w:r>
      <w:r w:rsidR="00CA746D" w:rsidRPr="002E56A4">
        <w:t>December 2022</w:t>
      </w:r>
      <w:r w:rsidRPr="002E56A4">
        <w:t xml:space="preserve">, </w:t>
      </w:r>
      <w:hyperlink r:id="rId36" w:history="1">
        <w:r w:rsidRPr="002E56A4">
          <w:rPr>
            <w:rStyle w:val="Hyperlink"/>
          </w:rPr>
          <w:t>16/4</w:t>
        </w:r>
      </w:hyperlink>
      <w:r w:rsidR="00B00590" w:rsidRPr="002E56A4">
        <w:t xml:space="preserve"> of 30</w:t>
      </w:r>
      <w:r w:rsidR="0046454C" w:rsidRPr="002E56A4">
        <w:t> </w:t>
      </w:r>
      <w:r w:rsidR="00B00590" w:rsidRPr="002E56A4">
        <w:t>October 2024</w:t>
      </w:r>
      <w:r w:rsidRPr="002E56A4">
        <w:t xml:space="preserve">, </w:t>
      </w:r>
      <w:hyperlink r:id="rId37" w:history="1">
        <w:r w:rsidRPr="00661FE4">
          <w:rPr>
            <w:rStyle w:val="Hyperlink"/>
          </w:rPr>
          <w:t>16/31</w:t>
        </w:r>
      </w:hyperlink>
      <w:r w:rsidRPr="002E56A4">
        <w:t xml:space="preserve">, </w:t>
      </w:r>
      <w:hyperlink r:id="rId38" w:history="1">
        <w:r w:rsidRPr="00661FE4">
          <w:rPr>
            <w:rStyle w:val="Hyperlink"/>
          </w:rPr>
          <w:t>16/32</w:t>
        </w:r>
      </w:hyperlink>
      <w:r w:rsidRPr="002E56A4">
        <w:t xml:space="preserve"> </w:t>
      </w:r>
      <w:r w:rsidR="00A800D9" w:rsidRPr="002E56A4">
        <w:t xml:space="preserve">of </w:t>
      </w:r>
      <w:r w:rsidR="003F4CE2" w:rsidRPr="003F4CE2">
        <w:t>27</w:t>
      </w:r>
      <w:r w:rsidR="003F4CE2">
        <w:t> </w:t>
      </w:r>
      <w:r w:rsidR="003F4CE2" w:rsidRPr="003F4CE2">
        <w:t>February 2025</w:t>
      </w:r>
      <w:r w:rsidR="00A800D9" w:rsidRPr="002E56A4">
        <w:t xml:space="preserve"> </w:t>
      </w:r>
      <w:r w:rsidRPr="002E56A4">
        <w:t>and 17/--</w:t>
      </w:r>
      <w:r w:rsidR="0006536B">
        <w:t xml:space="preserve"> of XX</w:t>
      </w:r>
      <w:r w:rsidRPr="002E56A4">
        <w:rPr>
          <w:vertAlign w:val="superscript"/>
        </w:rPr>
        <w:footnoteReference w:id="10"/>
      </w:r>
      <w:r w:rsidRPr="002E56A4">
        <w:t xml:space="preserve"> and the metadata for the headline indicators</w:t>
      </w:r>
      <w:r w:rsidRPr="002E56A4">
        <w:rPr>
          <w:rStyle w:val="FootnoteReference"/>
        </w:rPr>
        <w:footnoteReference w:id="11"/>
      </w:r>
      <w:r w:rsidRPr="002E56A4">
        <w:t xml:space="preserve"> and take into account:</w:t>
      </w:r>
    </w:p>
    <w:p w14:paraId="5032F94E" w14:textId="44B79672" w:rsidR="00326744" w:rsidRPr="002E56A4" w:rsidRDefault="00326744">
      <w:pPr>
        <w:pStyle w:val="CBDNormalNumber"/>
        <w:numPr>
          <w:ilvl w:val="0"/>
          <w:numId w:val="0"/>
        </w:numPr>
        <w:tabs>
          <w:tab w:val="clear" w:pos="567"/>
        </w:tabs>
        <w:spacing w:before="0"/>
        <w:ind w:left="1134" w:firstLine="567"/>
      </w:pPr>
      <w:r w:rsidRPr="002E56A4">
        <w:t>(a)</w:t>
      </w:r>
      <w:r w:rsidRPr="002E56A4">
        <w:tab/>
        <w:t xml:space="preserve">The experience of Parties in preparing their seventh national reports, including the </w:t>
      </w:r>
      <w:r w:rsidRPr="002E56A4">
        <w:rPr>
          <w:iCs/>
        </w:rPr>
        <w:t xml:space="preserve">technical, capacity and resource gaps </w:t>
      </w:r>
      <w:r w:rsidR="00425882" w:rsidRPr="002E56A4">
        <w:rPr>
          <w:iCs/>
        </w:rPr>
        <w:t xml:space="preserve">that they </w:t>
      </w:r>
      <w:r w:rsidRPr="002E56A4">
        <w:rPr>
          <w:iCs/>
        </w:rPr>
        <w:t>faced in using the monitoring framework</w:t>
      </w:r>
      <w:r w:rsidR="00FB06A0" w:rsidRPr="00FB06A0">
        <w:rPr>
          <w:lang w:bidi="ar-SY"/>
        </w:rPr>
        <w:t xml:space="preserve"> </w:t>
      </w:r>
      <w:r w:rsidR="00FB06A0" w:rsidRPr="002E56A4">
        <w:rPr>
          <w:lang w:bidi="ar-SY"/>
        </w:rPr>
        <w:t>for the Kunming-Montreal Global Biodiversity Framework</w:t>
      </w:r>
      <w:r w:rsidRPr="002E56A4">
        <w:rPr>
          <w:iCs/>
        </w:rPr>
        <w:t>;</w:t>
      </w:r>
      <w:r w:rsidR="00FB06A0">
        <w:rPr>
          <w:rStyle w:val="FootnoteReference"/>
          <w:iCs/>
        </w:rPr>
        <w:footnoteReference w:id="12"/>
      </w:r>
    </w:p>
    <w:p w14:paraId="4E92F3C9" w14:textId="2BF6513C" w:rsidR="00326744" w:rsidRPr="002E56A4" w:rsidRDefault="00326744">
      <w:pPr>
        <w:pStyle w:val="CBDNormalNumber"/>
        <w:numPr>
          <w:ilvl w:val="0"/>
          <w:numId w:val="0"/>
        </w:numPr>
        <w:tabs>
          <w:tab w:val="clear" w:pos="567"/>
        </w:tabs>
        <w:spacing w:before="0"/>
        <w:ind w:left="1134" w:firstLine="567"/>
        <w:rPr>
          <w:lang w:val="en-CA"/>
        </w:rPr>
      </w:pPr>
      <w:r w:rsidRPr="002E56A4">
        <w:t>(b)</w:t>
      </w:r>
      <w:r w:rsidRPr="002E56A4">
        <w:tab/>
      </w:r>
      <w:r w:rsidRPr="002E56A4">
        <w:rPr>
          <w:lang w:val="en-CA"/>
        </w:rPr>
        <w:t xml:space="preserve">The </w:t>
      </w:r>
      <w:r w:rsidRPr="002E56A4">
        <w:t>review of the use of indicators in the seventh national reports</w:t>
      </w:r>
      <w:r w:rsidR="00A04348" w:rsidRPr="002E56A4">
        <w:t>;</w:t>
      </w:r>
      <w:r w:rsidR="00A04348" w:rsidRPr="002E56A4">
        <w:rPr>
          <w:rStyle w:val="FootnoteReference"/>
        </w:rPr>
        <w:footnoteReference w:id="13"/>
      </w:r>
      <w:r w:rsidRPr="002E56A4">
        <w:rPr>
          <w:lang w:val="en-CA"/>
        </w:rPr>
        <w:t xml:space="preserve"> </w:t>
      </w:r>
    </w:p>
    <w:p w14:paraId="769F46AD" w14:textId="2397362D" w:rsidR="00326744" w:rsidRPr="002E56A4" w:rsidRDefault="00326744">
      <w:pPr>
        <w:pStyle w:val="CBDNormalNumber"/>
        <w:numPr>
          <w:ilvl w:val="0"/>
          <w:numId w:val="0"/>
        </w:numPr>
        <w:tabs>
          <w:tab w:val="clear" w:pos="567"/>
        </w:tabs>
        <w:spacing w:before="0"/>
        <w:ind w:left="1134" w:firstLine="567"/>
      </w:pPr>
      <w:r w:rsidRPr="002E56A4">
        <w:rPr>
          <w:lang w:val="en-CA"/>
        </w:rPr>
        <w:t>(c)</w:t>
      </w:r>
      <w:r w:rsidRPr="002E56A4">
        <w:rPr>
          <w:lang w:val="en-CA"/>
        </w:rPr>
        <w:tab/>
      </w:r>
      <w:r w:rsidRPr="002E56A4">
        <w:t>Relevant findings from the global report of collective progress in the implementation of the Framework and lessons learned from its preparation;</w:t>
      </w:r>
    </w:p>
    <w:p w14:paraId="576740D3" w14:textId="77777777" w:rsidR="00326744" w:rsidRPr="002E56A4" w:rsidRDefault="00326744">
      <w:pPr>
        <w:pStyle w:val="CBDNormalNumber"/>
        <w:numPr>
          <w:ilvl w:val="0"/>
          <w:numId w:val="0"/>
        </w:numPr>
        <w:tabs>
          <w:tab w:val="clear" w:pos="567"/>
        </w:tabs>
        <w:spacing w:before="0"/>
        <w:ind w:left="1134" w:firstLine="567"/>
      </w:pPr>
      <w:r w:rsidRPr="002E56A4">
        <w:t>(d)</w:t>
      </w:r>
      <w:r w:rsidRPr="002E56A4">
        <w:tab/>
        <w:t>The reporting burden on Parties;</w:t>
      </w:r>
    </w:p>
    <w:p w14:paraId="2F2EC0BC" w14:textId="2896397D" w:rsidR="00326744" w:rsidRPr="002E56A4" w:rsidRDefault="00326744">
      <w:pPr>
        <w:pStyle w:val="CBDNormalNumber"/>
        <w:numPr>
          <w:ilvl w:val="0"/>
          <w:numId w:val="0"/>
        </w:numPr>
        <w:tabs>
          <w:tab w:val="clear" w:pos="567"/>
        </w:tabs>
        <w:spacing w:before="0"/>
        <w:ind w:left="1134" w:firstLine="567"/>
      </w:pPr>
      <w:r w:rsidRPr="002E56A4">
        <w:t>(e)</w:t>
      </w:r>
      <w:r w:rsidRPr="002E56A4">
        <w:tab/>
        <w:t>The capacity, technical, institutional and financial needs of Parties and the specific challenges faced by developing country Parties, in particular least developed countries and small island developing States;</w:t>
      </w:r>
    </w:p>
    <w:p w14:paraId="2FA4BD39" w14:textId="6F9173A6" w:rsidR="00326744" w:rsidRPr="002E56A4" w:rsidRDefault="00326744">
      <w:pPr>
        <w:pStyle w:val="CBDNormalNumber"/>
        <w:numPr>
          <w:ilvl w:val="0"/>
          <w:numId w:val="0"/>
        </w:numPr>
        <w:tabs>
          <w:tab w:val="clear" w:pos="567"/>
        </w:tabs>
        <w:spacing w:before="0"/>
        <w:ind w:left="1134" w:firstLine="567"/>
      </w:pPr>
      <w:r w:rsidRPr="002E56A4">
        <w:t>(f)</w:t>
      </w:r>
      <w:r w:rsidRPr="002E56A4">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r w:rsidR="000152ED" w:rsidRPr="002E56A4">
        <w:t>;</w:t>
      </w:r>
    </w:p>
    <w:p w14:paraId="5DFBEDC6" w14:textId="5A2EAC30" w:rsidR="00326744" w:rsidRPr="002E56A4" w:rsidRDefault="00326744" w:rsidP="001151D5">
      <w:pPr>
        <w:pStyle w:val="CBDNormalNumber"/>
        <w:numPr>
          <w:ilvl w:val="0"/>
          <w:numId w:val="0"/>
        </w:numPr>
        <w:tabs>
          <w:tab w:val="clear" w:pos="567"/>
        </w:tabs>
        <w:spacing w:before="0"/>
        <w:ind w:left="1134" w:firstLine="567"/>
      </w:pPr>
      <w:r w:rsidRPr="002E56A4">
        <w:t>(g)</w:t>
      </w:r>
      <w:r w:rsidR="00CD1196" w:rsidRPr="002E56A4">
        <w:tab/>
      </w:r>
      <w:r w:rsidRPr="002E56A4">
        <w:t xml:space="preserve">The revised guidance </w:t>
      </w:r>
      <w:r w:rsidR="001151D5" w:rsidRPr="002E56A4">
        <w:t xml:space="preserve">on using the indicators of the monitoring framework </w:t>
      </w:r>
      <w:r w:rsidRPr="002E56A4">
        <w:t xml:space="preserve">developed by the </w:t>
      </w:r>
      <w:r w:rsidR="005B19BD" w:rsidRPr="002E56A4">
        <w:rPr>
          <w:kern w:val="22"/>
        </w:rPr>
        <w:t xml:space="preserve">Ad Hoc Technical Expert Group </w:t>
      </w:r>
      <w:r w:rsidRPr="002E56A4">
        <w:t xml:space="preserve">on </w:t>
      </w:r>
      <w:r w:rsidR="005B19BD" w:rsidRPr="002E56A4">
        <w:t>I</w:t>
      </w:r>
      <w:r w:rsidRPr="002E56A4">
        <w:t xml:space="preserve">ndicators </w:t>
      </w:r>
      <w:r w:rsidR="008514A1" w:rsidRPr="002E56A4">
        <w:t>for the Kunming-Montreal Global Biodiversity Framework</w:t>
      </w:r>
      <w:r w:rsidR="00AC5A9F" w:rsidRPr="002E56A4">
        <w:t>.</w:t>
      </w:r>
      <w:r w:rsidR="00AC5A9F" w:rsidRPr="002E56A4">
        <w:rPr>
          <w:rStyle w:val="FootnoteReference"/>
        </w:rPr>
        <w:footnoteReference w:id="14"/>
      </w:r>
    </w:p>
    <w:p w14:paraId="24DDBC5E" w14:textId="7813883A" w:rsidR="00326744" w:rsidRPr="002E56A4" w:rsidRDefault="00326744">
      <w:pPr>
        <w:pStyle w:val="CBDNormalNoNumber"/>
        <w:tabs>
          <w:tab w:val="clear" w:pos="567"/>
        </w:tabs>
        <w:ind w:left="1134" w:firstLine="567"/>
      </w:pPr>
      <w:r w:rsidRPr="002E56A4">
        <w:t>3.</w:t>
      </w:r>
      <w:r w:rsidR="007B0524" w:rsidRPr="002E56A4">
        <w:tab/>
      </w:r>
      <w:r w:rsidR="00B47B55" w:rsidRPr="00355323">
        <w:t xml:space="preserve">The Ad Hoc Technical Expert Group </w:t>
      </w:r>
      <w:r w:rsidR="00FE2E09" w:rsidRPr="00355323">
        <w:t>sha</w:t>
      </w:r>
      <w:r w:rsidR="00A8328B" w:rsidRPr="00355323">
        <w:t>ll</w:t>
      </w:r>
      <w:r w:rsidR="00B47B55" w:rsidRPr="002E56A4">
        <w:t xml:space="preserve"> </w:t>
      </w:r>
      <w:r w:rsidRPr="002E56A4">
        <w:t>work with relevant organi</w:t>
      </w:r>
      <w:r w:rsidR="00F45529" w:rsidRPr="002E56A4">
        <w:t>z</w:t>
      </w:r>
      <w:r w:rsidRPr="002E56A4">
        <w:t>ations</w:t>
      </w:r>
      <w:r w:rsidR="0094620A">
        <w:t xml:space="preserve"> and entities</w:t>
      </w:r>
      <w:r w:rsidRPr="002E56A4">
        <w:t>, including the regional and subregion</w:t>
      </w:r>
      <w:r w:rsidR="0053420C">
        <w:t>al</w:t>
      </w:r>
      <w:r w:rsidRPr="002E56A4">
        <w:t xml:space="preserve"> technical and scientific </w:t>
      </w:r>
      <w:r w:rsidR="00AF6324">
        <w:t xml:space="preserve">cooperation </w:t>
      </w:r>
      <w:r w:rsidRPr="002E56A4">
        <w:t>support centr</w:t>
      </w:r>
      <w:r w:rsidR="00DF65EC" w:rsidRPr="002E56A4">
        <w:t>e</w:t>
      </w:r>
      <w:r w:rsidRPr="002E56A4">
        <w:t xml:space="preserve">s and </w:t>
      </w:r>
      <w:r w:rsidR="0053420C">
        <w:t xml:space="preserve">the </w:t>
      </w:r>
      <w:r w:rsidRPr="002E56A4">
        <w:t>organi</w:t>
      </w:r>
      <w:r w:rsidR="00F45529" w:rsidRPr="002E56A4">
        <w:t>z</w:t>
      </w:r>
      <w:r w:rsidRPr="002E56A4">
        <w:t xml:space="preserve">ations </w:t>
      </w:r>
      <w:r w:rsidR="0094620A">
        <w:t xml:space="preserve">and entities </w:t>
      </w:r>
      <w:r w:rsidRPr="002E56A4">
        <w:t>identified in table</w:t>
      </w:r>
      <w:r w:rsidR="00DF65EC" w:rsidRPr="002E56A4">
        <w:t> </w:t>
      </w:r>
      <w:r w:rsidRPr="002E56A4">
        <w:t xml:space="preserve">1 of </w:t>
      </w:r>
      <w:r w:rsidR="00DF65EC" w:rsidRPr="002E56A4">
        <w:t>a</w:t>
      </w:r>
      <w:r w:rsidRPr="002E56A4">
        <w:t>nnex</w:t>
      </w:r>
      <w:r w:rsidR="00DF65EC" w:rsidRPr="002E56A4">
        <w:t> </w:t>
      </w:r>
      <w:r w:rsidRPr="002E56A4">
        <w:t xml:space="preserve">II to document </w:t>
      </w:r>
      <w:hyperlink r:id="rId39" w:history="1">
        <w:r w:rsidR="001A055E" w:rsidRPr="001A055E">
          <w:rPr>
            <w:rStyle w:val="Hyperlink"/>
          </w:rPr>
          <w:t>CBD/SBSTTA/26</w:t>
        </w:r>
        <w:r w:rsidRPr="001A055E">
          <w:rPr>
            <w:rStyle w:val="Hyperlink"/>
          </w:rPr>
          <w:t>/2</w:t>
        </w:r>
      </w:hyperlink>
      <w:r w:rsidRPr="002E56A4">
        <w:rPr>
          <w:rStyle w:val="Hyperlink"/>
        </w:rPr>
        <w:t>,</w:t>
      </w:r>
      <w:r w:rsidRPr="002E56A4">
        <w:t xml:space="preserve"> as appropriate</w:t>
      </w:r>
      <w:r w:rsidR="00226BA6">
        <w:t>.</w:t>
      </w:r>
    </w:p>
    <w:p w14:paraId="69902A27" w14:textId="1919DC14" w:rsidR="00326744" w:rsidRPr="002E56A4" w:rsidRDefault="00326744">
      <w:pPr>
        <w:pStyle w:val="CBDNormalNoNumber"/>
        <w:tabs>
          <w:tab w:val="clear" w:pos="567"/>
        </w:tabs>
        <w:ind w:left="1134" w:firstLine="567"/>
      </w:pPr>
      <w:r w:rsidRPr="002E56A4">
        <w:t>4.</w:t>
      </w:r>
      <w:r w:rsidRPr="002E56A4">
        <w:tab/>
        <w:t xml:space="preserve">The Ad Hoc Technical Expert Group </w:t>
      </w:r>
      <w:r w:rsidR="00A31E47" w:rsidRPr="002E56A4">
        <w:t xml:space="preserve">shall </w:t>
      </w:r>
      <w:r w:rsidRPr="002E56A4">
        <w:t>be composed of 30</w:t>
      </w:r>
      <w:r w:rsidR="007B0524" w:rsidRPr="002E56A4">
        <w:t> </w:t>
      </w:r>
      <w:r w:rsidRPr="002E56A4">
        <w:t>technical experts nominated by Parties, including experts on statistics, biodiversity monitoring, national statistical and biodiversity information systems, data management and governance, capacity</w:t>
      </w:r>
      <w:r w:rsidR="00265BB0" w:rsidRPr="002E56A4">
        <w:t>-</w:t>
      </w:r>
      <w:r w:rsidRPr="002E56A4">
        <w:t>building and development, regional cooperation, biodiversity finance, national reporting processes and relevant social and natural sciences, and up to 15</w:t>
      </w:r>
      <w:r w:rsidR="003F7545">
        <w:t> </w:t>
      </w:r>
      <w:r w:rsidRPr="002E56A4">
        <w:t xml:space="preserve">technical experts nominated by observer organizations and other relevant organizations. The Executive Secretary, in consultation with the Bureau of the Subsidiary Body on Scientific, Technical and Technological Advice, </w:t>
      </w:r>
      <w:r w:rsidR="00940E48" w:rsidRPr="002E56A4">
        <w:t xml:space="preserve">shall </w:t>
      </w:r>
      <w:r w:rsidRPr="002E56A4">
        <w:t xml:space="preserve">select experts from the nominations submitted by Parties and organizations with due regard to representation of </w:t>
      </w:r>
      <w:r w:rsidR="00F727BA" w:rsidRPr="002E56A4">
        <w:t xml:space="preserve">various </w:t>
      </w:r>
      <w:r w:rsidRPr="002E56A4">
        <w:t>areas of technical expertise</w:t>
      </w:r>
      <w:r w:rsidR="00DB0C97" w:rsidRPr="002E56A4">
        <w:t>;</w:t>
      </w:r>
      <w:r w:rsidRPr="002E56A4">
        <w:t xml:space="preserve"> ensuring balance in expertise on all aspects of the goals and targets of the Framework</w:t>
      </w:r>
      <w:r w:rsidR="00DB0C97" w:rsidRPr="002E56A4">
        <w:t>;</w:t>
      </w:r>
      <w:r w:rsidRPr="002E56A4">
        <w:t xml:space="preserve"> also taking into account geographical representation</w:t>
      </w:r>
      <w:r w:rsidR="00DB0C97" w:rsidRPr="002E56A4">
        <w:t>;</w:t>
      </w:r>
      <w:r w:rsidRPr="002E56A4">
        <w:t xml:space="preserve"> the representation of indigenous peoples and local communities, women’s and youth groups and major stakeholders</w:t>
      </w:r>
      <w:r w:rsidR="00DB0C97" w:rsidRPr="002E56A4">
        <w:t>;</w:t>
      </w:r>
      <w:r w:rsidRPr="002E56A4">
        <w:t xml:space="preserve"> gender balance</w:t>
      </w:r>
      <w:r w:rsidR="00DB0C97" w:rsidRPr="002E56A4">
        <w:t>;</w:t>
      </w:r>
      <w:r w:rsidRPr="002E56A4">
        <w:t xml:space="preserve"> the special conditions of developing countries, in particular least developed countries and small island developing States, and countries with economies in transition</w:t>
      </w:r>
      <w:r w:rsidR="00DB0C97" w:rsidRPr="002E56A4">
        <w:t>;</w:t>
      </w:r>
      <w:r w:rsidRPr="002E56A4">
        <w:t xml:space="preserve"> </w:t>
      </w:r>
      <w:r w:rsidR="00DB0C97" w:rsidRPr="002E56A4">
        <w:t xml:space="preserve">and </w:t>
      </w:r>
      <w:r w:rsidRPr="002E56A4">
        <w:t xml:space="preserve">the special situation of developing countries that are most environmentally vulnerable, such as those with arid and semi-arid zones, coastal and mountainous areas. </w:t>
      </w:r>
    </w:p>
    <w:p w14:paraId="5AAE095C" w14:textId="1D072E1F" w:rsidR="00326744" w:rsidRPr="002E56A4" w:rsidRDefault="00326744">
      <w:pPr>
        <w:pStyle w:val="CBDNormalNoNumber"/>
        <w:tabs>
          <w:tab w:val="clear" w:pos="567"/>
        </w:tabs>
        <w:ind w:left="1134" w:firstLine="567"/>
      </w:pPr>
      <w:r w:rsidRPr="002E56A4">
        <w:t>5.</w:t>
      </w:r>
      <w:r w:rsidRPr="002E56A4">
        <w:tab/>
        <w:t xml:space="preserve">The Ad Hoc Technical Expert Group </w:t>
      </w:r>
      <w:r w:rsidR="00940E48" w:rsidRPr="002E56A4">
        <w:t xml:space="preserve">shall </w:t>
      </w:r>
      <w:r w:rsidRPr="002E56A4">
        <w:t>nominate two co-chairs from among the selected experts, one from a developed country and one from a developing country</w:t>
      </w:r>
      <w:r w:rsidR="00226BA6">
        <w:t>.</w:t>
      </w:r>
    </w:p>
    <w:p w14:paraId="61A9FD8A" w14:textId="37812584" w:rsidR="00326744" w:rsidRPr="002E56A4" w:rsidRDefault="00326744">
      <w:pPr>
        <w:pStyle w:val="CBDNormalNoNumber"/>
        <w:tabs>
          <w:tab w:val="clear" w:pos="567"/>
        </w:tabs>
        <w:ind w:left="1134" w:firstLine="567"/>
      </w:pPr>
      <w:r w:rsidRPr="002E56A4">
        <w:t>6.</w:t>
      </w:r>
      <w:r w:rsidRPr="002E56A4">
        <w:tab/>
        <w:t>The Chair of the Subsidiary Body on Scientific, Technical and Technological Advice, the Chair of the Subsidiary Body on Implementation and the Co-Chairs</w:t>
      </w:r>
      <w:r w:rsidRPr="002E56A4" w:rsidDel="00707998">
        <w:t xml:space="preserve"> </w:t>
      </w:r>
      <w:r w:rsidRPr="002E56A4">
        <w:t>of the Subsidiary Body on Article 8(j) and Other Provisions of the Convention on Biological Diversity Related to Indigenous Peoples and Local Communities</w:t>
      </w:r>
      <w:r w:rsidRPr="002E56A4" w:rsidDel="00707998">
        <w:t xml:space="preserve"> </w:t>
      </w:r>
      <w:r w:rsidRPr="002E56A4">
        <w:t>shall be invited to participate, ex officio, in the meetings of the Ad Hoc Technical Expert Group</w:t>
      </w:r>
      <w:r w:rsidR="00226BA6">
        <w:t>.</w:t>
      </w:r>
    </w:p>
    <w:p w14:paraId="51707F48" w14:textId="101CB646" w:rsidR="00326744" w:rsidRPr="002E56A4" w:rsidRDefault="00326744">
      <w:pPr>
        <w:pStyle w:val="CBDNormalNoNumber"/>
        <w:tabs>
          <w:tab w:val="clear" w:pos="567"/>
        </w:tabs>
        <w:ind w:left="1134" w:firstLine="567"/>
      </w:pPr>
      <w:r w:rsidRPr="002E56A4">
        <w:t>7.</w:t>
      </w:r>
      <w:r w:rsidRPr="002E56A4">
        <w:tab/>
        <w:t xml:space="preserve">The Ad Hoc Technical Expert Group </w:t>
      </w:r>
      <w:r w:rsidR="00940E48" w:rsidRPr="002E56A4">
        <w:t xml:space="preserve">shall </w:t>
      </w:r>
      <w:r w:rsidRPr="002E56A4">
        <w:t>also seek cooperation with and may also invite, as appropriate, other experts, including representatives of the technical and scientific cooperation support centres and the organi</w:t>
      </w:r>
      <w:r w:rsidR="00EA6967" w:rsidRPr="002E56A4">
        <w:t>z</w:t>
      </w:r>
      <w:r w:rsidRPr="002E56A4">
        <w:t xml:space="preserve">ations </w:t>
      </w:r>
      <w:r w:rsidR="00753045">
        <w:t xml:space="preserve">and entities </w:t>
      </w:r>
      <w:r w:rsidRPr="002E56A4">
        <w:t>identified in table</w:t>
      </w:r>
      <w:r w:rsidR="00EA2BA0" w:rsidRPr="002E56A4">
        <w:t> </w:t>
      </w:r>
      <w:r w:rsidRPr="002E56A4">
        <w:t>1 of annex</w:t>
      </w:r>
      <w:r w:rsidR="00EA2BA0" w:rsidRPr="002E56A4">
        <w:t> </w:t>
      </w:r>
      <w:r w:rsidRPr="002E56A4">
        <w:t xml:space="preserve">II to document </w:t>
      </w:r>
      <w:hyperlink r:id="rId40" w:history="1">
        <w:r w:rsidRPr="002E56A4">
          <w:rPr>
            <w:rStyle w:val="Hyperlink"/>
          </w:rPr>
          <w:t>CBD/SBSTTA/26/2</w:t>
        </w:r>
      </w:hyperlink>
      <w:r w:rsidRPr="002E56A4">
        <w:t xml:space="preserve">, to contribute their expertise and experiences on specific issues related to the terms of reference of the Expert Group </w:t>
      </w:r>
      <w:r w:rsidR="00FC5F87">
        <w:t xml:space="preserve">while </w:t>
      </w:r>
      <w:r w:rsidRPr="002E56A4">
        <w:t>avoid</w:t>
      </w:r>
      <w:r w:rsidR="00FC5F87">
        <w:t>ing</w:t>
      </w:r>
      <w:r w:rsidRPr="002E56A4">
        <w:t xml:space="preserve"> duplication</w:t>
      </w:r>
      <w:r w:rsidR="00226BA6">
        <w:t>.</w:t>
      </w:r>
    </w:p>
    <w:p w14:paraId="63CFD96D" w14:textId="4BBDCC5F" w:rsidR="00326744" w:rsidRPr="002E56A4" w:rsidRDefault="00326744">
      <w:pPr>
        <w:pStyle w:val="CBDNormalNoNumber"/>
        <w:tabs>
          <w:tab w:val="clear" w:pos="567"/>
        </w:tabs>
        <w:ind w:left="1134" w:firstLine="567"/>
      </w:pPr>
      <w:r w:rsidRPr="002E56A4">
        <w:t>8.</w:t>
      </w:r>
      <w:r w:rsidRPr="002E56A4">
        <w:tab/>
        <w:t xml:space="preserve">The Ad Hoc Technical Expert Group </w:t>
      </w:r>
      <w:r w:rsidR="00940E48" w:rsidRPr="002E56A4">
        <w:t xml:space="preserve">shall </w:t>
      </w:r>
      <w:r w:rsidRPr="002E56A4">
        <w:t xml:space="preserve">primarily conduct its work electronically and, subject to the availability of resources, also meet </w:t>
      </w:r>
      <w:r w:rsidR="00A51896" w:rsidRPr="002E56A4">
        <w:t>in person</w:t>
      </w:r>
      <w:r w:rsidRPr="002E56A4">
        <w:t xml:space="preserve">, if </w:t>
      </w:r>
      <w:r w:rsidR="00A51896" w:rsidRPr="002E56A4">
        <w:t>necessary</w:t>
      </w:r>
      <w:r w:rsidR="00D35DEA" w:rsidRPr="002E56A4">
        <w:t>.</w:t>
      </w:r>
    </w:p>
    <w:p w14:paraId="37D5167F" w14:textId="3D88A81A" w:rsidR="00326744" w:rsidRPr="002E56A4" w:rsidRDefault="00326744">
      <w:pPr>
        <w:pStyle w:val="CBDNormalNoNumber"/>
        <w:tabs>
          <w:tab w:val="clear" w:pos="567"/>
        </w:tabs>
        <w:ind w:left="1134" w:firstLine="567"/>
      </w:pPr>
      <w:r w:rsidRPr="002E56A4">
        <w:t>9.</w:t>
      </w:r>
      <w:r w:rsidRPr="002E56A4">
        <w:tab/>
        <w:t xml:space="preserve">The Ad Hoc Technical Expert Group </w:t>
      </w:r>
      <w:r w:rsidR="00A51896" w:rsidRPr="002E56A4">
        <w:t xml:space="preserve">shall </w:t>
      </w:r>
      <w:r w:rsidRPr="002E56A4">
        <w:t xml:space="preserve">be established and start its work immediately following approval by the Conference of the Parties at its seventeenth meeting and report on its work to the Subsidiary Body on Scientific, Technical and Technological Advice at </w:t>
      </w:r>
      <w:r w:rsidR="00AC7EA6" w:rsidRPr="002E56A4">
        <w:t xml:space="preserve">a </w:t>
      </w:r>
      <w:r w:rsidRPr="002E56A4">
        <w:t xml:space="preserve">meeting held </w:t>
      </w:r>
      <w:r w:rsidR="00AC7EA6" w:rsidRPr="002E56A4">
        <w:t xml:space="preserve">before </w:t>
      </w:r>
      <w:r w:rsidRPr="002E56A4">
        <w:t>the eighteenth meeting of the Conference of the Parties.</w:t>
      </w:r>
    </w:p>
    <w:p w14:paraId="26C8E7A5" w14:textId="29734B5B" w:rsidR="00C9532D" w:rsidRPr="00617CF8" w:rsidRDefault="00326744" w:rsidP="00D17709">
      <w:pPr>
        <w:pStyle w:val="Para1"/>
        <w:numPr>
          <w:ilvl w:val="0"/>
          <w:numId w:val="0"/>
        </w:numPr>
        <w:spacing w:before="0"/>
        <w:ind w:left="567"/>
        <w:jc w:val="center"/>
        <w:rPr>
          <w:iCs/>
        </w:rPr>
      </w:pPr>
      <w:r w:rsidRPr="002E56A4">
        <w:t>__________</w:t>
      </w:r>
    </w:p>
    <w:sectPr w:rsidR="00C9532D" w:rsidRPr="00617CF8" w:rsidSect="00E32713">
      <w:headerReference w:type="even" r:id="rId41"/>
      <w:headerReference w:type="default" r:id="rId42"/>
      <w:footerReference w:type="even" r:id="rId43"/>
      <w:footerReference w:type="default" r:id="rId44"/>
      <w:headerReference w:type="first" r:id="rId45"/>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0D899" w14:textId="77777777" w:rsidR="00310DF3" w:rsidRPr="003F1A75" w:rsidRDefault="00310DF3" w:rsidP="00CF1848">
      <w:r w:rsidRPr="003F1A75">
        <w:separator/>
      </w:r>
    </w:p>
  </w:endnote>
  <w:endnote w:type="continuationSeparator" w:id="0">
    <w:p w14:paraId="5141ADF0" w14:textId="77777777" w:rsidR="00310DF3" w:rsidRPr="003F1A75" w:rsidRDefault="00310DF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521F0" w14:textId="77777777" w:rsidR="00310DF3" w:rsidRPr="003F1A75" w:rsidRDefault="00310DF3" w:rsidP="00CF1848">
      <w:r w:rsidRPr="003F1A75">
        <w:separator/>
      </w:r>
    </w:p>
  </w:footnote>
  <w:footnote w:type="continuationSeparator" w:id="0">
    <w:p w14:paraId="7B6274FD" w14:textId="77777777" w:rsidR="00310DF3" w:rsidRPr="003F1A75" w:rsidRDefault="00310DF3" w:rsidP="00CF1848">
      <w:r w:rsidRPr="003F1A75">
        <w:continuationSeparator/>
      </w:r>
    </w:p>
  </w:footnote>
  <w:footnote w:id="1">
    <w:p w14:paraId="61E4A58D" w14:textId="77777777" w:rsidR="00D94909" w:rsidRPr="002E56A4" w:rsidRDefault="00D94909" w:rsidP="00D94909">
      <w:pPr>
        <w:pStyle w:val="FootnoteText"/>
      </w:pPr>
      <w:r w:rsidRPr="002E56A4">
        <w:rPr>
          <w:rStyle w:val="FootnoteReference"/>
        </w:rPr>
        <w:footnoteRef/>
      </w:r>
      <w:r w:rsidRPr="002E56A4">
        <w:t xml:space="preserve"> Decision </w:t>
      </w:r>
      <w:hyperlink r:id="rId1" w:history="1">
        <w:r w:rsidRPr="002E56A4">
          <w:rPr>
            <w:rStyle w:val="Hyperlink"/>
          </w:rPr>
          <w:t>15/4</w:t>
        </w:r>
      </w:hyperlink>
      <w:r w:rsidRPr="002E56A4">
        <w:t>, annex.</w:t>
      </w:r>
    </w:p>
  </w:footnote>
  <w:footnote w:id="2">
    <w:p w14:paraId="3C95748F" w14:textId="5C75F698" w:rsidR="002A2C22" w:rsidRPr="002E56A4" w:rsidRDefault="002A2C22" w:rsidP="006E7F9C">
      <w:pPr>
        <w:rPr>
          <w:rFonts w:eastAsia="Times New Roman"/>
          <w:szCs w:val="18"/>
        </w:rPr>
      </w:pPr>
      <w:r w:rsidRPr="002E56A4">
        <w:rPr>
          <w:rStyle w:val="FootnoteReference"/>
        </w:rPr>
        <w:footnoteRef/>
      </w:r>
      <w:r w:rsidRPr="002E56A4">
        <w:t xml:space="preserve"> </w:t>
      </w:r>
      <w:r w:rsidRPr="002E56A4">
        <w:rPr>
          <w:rFonts w:eastAsia="Times New Roman"/>
          <w:sz w:val="18"/>
          <w:szCs w:val="18"/>
        </w:rPr>
        <w:t>The timing of disbursement and expenditure for the enabling activities projects funded by the Global Environment Facility is available in</w:t>
      </w:r>
      <w:r w:rsidR="00880607" w:rsidRPr="002E56A4">
        <w:rPr>
          <w:rFonts w:eastAsia="Times New Roman"/>
          <w:sz w:val="18"/>
          <w:szCs w:val="18"/>
        </w:rPr>
        <w:t xml:space="preserve"> document</w:t>
      </w:r>
      <w:r w:rsidRPr="002E56A4">
        <w:rPr>
          <w:rFonts w:eastAsia="Times New Roman"/>
          <w:sz w:val="18"/>
          <w:szCs w:val="18"/>
        </w:rPr>
        <w:t xml:space="preserve"> </w:t>
      </w:r>
      <w:hyperlink r:id="rId2" w:history="1">
        <w:r w:rsidRPr="002E56A4">
          <w:rPr>
            <w:rStyle w:val="Hyperlink"/>
            <w:rFonts w:eastAsia="Times New Roman"/>
            <w:sz w:val="18"/>
            <w:szCs w:val="18"/>
          </w:rPr>
          <w:t>CBD/SBI/7/INF/17</w:t>
        </w:r>
      </w:hyperlink>
      <w:r w:rsidRPr="002E56A4">
        <w:rPr>
          <w:rFonts w:eastAsia="Times New Roman"/>
          <w:sz w:val="18"/>
          <w:szCs w:val="18"/>
        </w:rPr>
        <w:t xml:space="preserve"> and summarized in the global report.</w:t>
      </w:r>
    </w:p>
  </w:footnote>
  <w:footnote w:id="3">
    <w:p w14:paraId="69175FCF" w14:textId="009BF5FD" w:rsidR="006562A4" w:rsidRPr="002E56A4" w:rsidRDefault="006562A4">
      <w:pPr>
        <w:pStyle w:val="FootnoteText"/>
      </w:pPr>
      <w:r w:rsidRPr="002E56A4">
        <w:rPr>
          <w:rStyle w:val="FootnoteReference"/>
        </w:rPr>
        <w:footnoteRef/>
      </w:r>
      <w:r w:rsidRPr="002E56A4">
        <w:t xml:space="preserve"> Decision </w:t>
      </w:r>
      <w:hyperlink r:id="rId3" w:history="1">
        <w:r w:rsidRPr="002E56A4">
          <w:rPr>
            <w:rStyle w:val="Hyperlink"/>
          </w:rPr>
          <w:t>15/5</w:t>
        </w:r>
      </w:hyperlink>
      <w:r w:rsidRPr="002E56A4">
        <w:t>, annex I.</w:t>
      </w:r>
    </w:p>
  </w:footnote>
  <w:footnote w:id="4">
    <w:p w14:paraId="6D87BCFF" w14:textId="485C7C0E" w:rsidR="0020470C" w:rsidRPr="002E56A4" w:rsidRDefault="0020470C">
      <w:pPr>
        <w:pStyle w:val="FootnoteText"/>
      </w:pPr>
      <w:r w:rsidRPr="002E56A4">
        <w:rPr>
          <w:rStyle w:val="FootnoteReference"/>
        </w:rPr>
        <w:footnoteRef/>
      </w:r>
      <w:r w:rsidRPr="002E56A4">
        <w:t xml:space="preserve"> All references to “</w:t>
      </w:r>
      <w:r w:rsidRPr="002E56A4">
        <w:rPr>
          <w:rFonts w:eastAsia="Times New Roman"/>
        </w:rPr>
        <w:t>actors other than national Governments</w:t>
      </w:r>
      <w:r w:rsidRPr="002E56A4">
        <w:t xml:space="preserve">” are to be understood as </w:t>
      </w:r>
      <w:r w:rsidR="00424222" w:rsidRPr="002E56A4">
        <w:t>described in paragraph 4</w:t>
      </w:r>
      <w:r w:rsidR="00BB6728" w:rsidRPr="002E56A4">
        <w:t xml:space="preserve"> (in line with decision</w:t>
      </w:r>
      <w:r w:rsidR="00764FD6" w:rsidRPr="002E56A4">
        <w:t>s</w:t>
      </w:r>
      <w:r w:rsidR="00DF560D" w:rsidRPr="002E56A4">
        <w:t> </w:t>
      </w:r>
      <w:hyperlink r:id="rId4" w:history="1">
        <w:r w:rsidR="00764FD6" w:rsidRPr="002E56A4">
          <w:rPr>
            <w:rStyle w:val="Hyperlink"/>
          </w:rPr>
          <w:t>15/6</w:t>
        </w:r>
      </w:hyperlink>
      <w:r w:rsidR="00764FD6" w:rsidRPr="002E56A4">
        <w:t xml:space="preserve"> and </w:t>
      </w:r>
      <w:hyperlink r:id="rId5" w:history="1">
        <w:r w:rsidR="00764FD6" w:rsidRPr="002E56A4">
          <w:rPr>
            <w:rStyle w:val="Hyperlink"/>
          </w:rPr>
          <w:t>16/32</w:t>
        </w:r>
      </w:hyperlink>
      <w:r w:rsidR="00764FD6" w:rsidRPr="002E56A4">
        <w:t>)</w:t>
      </w:r>
      <w:r w:rsidR="00424222" w:rsidRPr="002E56A4">
        <w:t>.</w:t>
      </w:r>
    </w:p>
  </w:footnote>
  <w:footnote w:id="5">
    <w:p w14:paraId="26EF9CD4" w14:textId="679E44D9" w:rsidR="009E1E67" w:rsidRPr="002E56A4" w:rsidRDefault="009E1E67" w:rsidP="001B587E">
      <w:pPr>
        <w:pStyle w:val="FootnoteText"/>
        <w:rPr>
          <w:lang w:val="en-CA"/>
        </w:rPr>
      </w:pPr>
      <w:r w:rsidRPr="002E56A4">
        <w:rPr>
          <w:rStyle w:val="FootnoteReference"/>
        </w:rPr>
        <w:footnoteRef/>
      </w:r>
      <w:r w:rsidRPr="002E56A4">
        <w:t xml:space="preserve"> </w:t>
      </w:r>
      <w:r w:rsidRPr="00355323">
        <w:rPr>
          <w:rFonts w:eastAsia="Times New Roman"/>
        </w:rPr>
        <w:t xml:space="preserve">The </w:t>
      </w:r>
      <w:r w:rsidR="0006652A">
        <w:rPr>
          <w:rFonts w:eastAsia="Times New Roman"/>
        </w:rPr>
        <w:t>section</w:t>
      </w:r>
      <w:r w:rsidR="0006652A" w:rsidRPr="00355323">
        <w:rPr>
          <w:rFonts w:eastAsia="Times New Roman"/>
        </w:rPr>
        <w:t xml:space="preserve"> of </w:t>
      </w:r>
      <w:r w:rsidRPr="00355323">
        <w:rPr>
          <w:rFonts w:eastAsia="Times New Roman"/>
        </w:rPr>
        <w:t>paragraph</w:t>
      </w:r>
      <w:r w:rsidR="00552340">
        <w:rPr>
          <w:rFonts w:eastAsia="Times New Roman"/>
        </w:rPr>
        <w:t> 11</w:t>
      </w:r>
      <w:r w:rsidRPr="00355323">
        <w:rPr>
          <w:rFonts w:eastAsia="Times New Roman"/>
        </w:rPr>
        <w:t xml:space="preserve"> </w:t>
      </w:r>
      <w:r w:rsidR="006947FC" w:rsidRPr="00355323">
        <w:rPr>
          <w:rFonts w:eastAsia="Times New Roman"/>
        </w:rPr>
        <w:t xml:space="preserve">related to the Global Environment Facility </w:t>
      </w:r>
      <w:r w:rsidRPr="00355323">
        <w:rPr>
          <w:rFonts w:eastAsia="Times New Roman"/>
        </w:rPr>
        <w:t xml:space="preserve">will be </w:t>
      </w:r>
      <w:r w:rsidR="003577EA" w:rsidRPr="00355323">
        <w:rPr>
          <w:rFonts w:eastAsia="Times New Roman"/>
        </w:rPr>
        <w:t xml:space="preserve">duplicated in the decision </w:t>
      </w:r>
      <w:r w:rsidR="001B587E" w:rsidRPr="00355323">
        <w:rPr>
          <w:rFonts w:eastAsia="Times New Roman"/>
        </w:rPr>
        <w:t xml:space="preserve">on the </w:t>
      </w:r>
      <w:r w:rsidR="007F0E5C">
        <w:rPr>
          <w:rFonts w:eastAsia="Times New Roman"/>
        </w:rPr>
        <w:t>f</w:t>
      </w:r>
      <w:r w:rsidR="001B587E" w:rsidRPr="00355323">
        <w:rPr>
          <w:rFonts w:eastAsia="Times New Roman"/>
        </w:rPr>
        <w:t>inancial mechanism to be adopted at the seventeenth meeting of the Conference of the Parties</w:t>
      </w:r>
      <w:r w:rsidR="003B7183" w:rsidRPr="00355323">
        <w:rPr>
          <w:rFonts w:eastAsia="Times New Roman"/>
        </w:rPr>
        <w:t>.</w:t>
      </w:r>
    </w:p>
  </w:footnote>
  <w:footnote w:id="6">
    <w:p w14:paraId="6AF9FB70" w14:textId="2CA26109" w:rsidR="00977CEF" w:rsidRPr="002E56A4" w:rsidRDefault="00977CEF">
      <w:pPr>
        <w:pStyle w:val="FootnoteText"/>
        <w:rPr>
          <w:lang w:val="en-CA"/>
        </w:rPr>
      </w:pPr>
      <w:r w:rsidRPr="002E56A4">
        <w:rPr>
          <w:rStyle w:val="FootnoteReference"/>
        </w:rPr>
        <w:footnoteRef/>
      </w:r>
      <w:r w:rsidRPr="002E56A4">
        <w:t xml:space="preserve"> United Nations, </w:t>
      </w:r>
      <w:r w:rsidRPr="002E56A4">
        <w:rPr>
          <w:i/>
          <w:iCs/>
        </w:rPr>
        <w:t>Treaty Series</w:t>
      </w:r>
      <w:r w:rsidRPr="002E56A4">
        <w:t>, vol. 1760, No. 30619.</w:t>
      </w:r>
    </w:p>
  </w:footnote>
  <w:footnote w:id="7">
    <w:p w14:paraId="4B539AC1" w14:textId="16636F69" w:rsidR="0018072B" w:rsidRPr="002E56A4" w:rsidRDefault="0018072B">
      <w:pPr>
        <w:pStyle w:val="FootnoteText"/>
        <w:rPr>
          <w:lang w:val="en-CA"/>
        </w:rPr>
      </w:pPr>
      <w:r w:rsidRPr="002E56A4">
        <w:rPr>
          <w:rStyle w:val="FootnoteReference"/>
        </w:rPr>
        <w:footnoteRef/>
      </w:r>
      <w:r w:rsidRPr="002E56A4">
        <w:t xml:space="preserve"> </w:t>
      </w:r>
      <w:r w:rsidRPr="002E56A4">
        <w:rPr>
          <w:lang w:val="en-CA"/>
        </w:rPr>
        <w:t xml:space="preserve">Decision </w:t>
      </w:r>
      <w:hyperlink r:id="rId6" w:history="1">
        <w:r w:rsidRPr="002E56A4">
          <w:rPr>
            <w:rStyle w:val="Hyperlink"/>
            <w:lang w:val="en-CA"/>
          </w:rPr>
          <w:t>15/5</w:t>
        </w:r>
      </w:hyperlink>
      <w:r w:rsidRPr="002E56A4">
        <w:rPr>
          <w:lang w:val="en-CA"/>
        </w:rPr>
        <w:t>, annex I.</w:t>
      </w:r>
    </w:p>
  </w:footnote>
  <w:footnote w:id="8">
    <w:p w14:paraId="56E03267" w14:textId="730FB9BE" w:rsidR="00F34B49" w:rsidRPr="002E56A4" w:rsidRDefault="00F34B49" w:rsidP="00F34B49">
      <w:pPr>
        <w:pStyle w:val="FootnoteText"/>
        <w:rPr>
          <w:lang w:val="en-CA"/>
        </w:rPr>
      </w:pPr>
      <w:r w:rsidRPr="002E56A4">
        <w:rPr>
          <w:rStyle w:val="FootnoteReference"/>
        </w:rPr>
        <w:footnoteRef/>
      </w:r>
      <w:r w:rsidRPr="002E56A4">
        <w:rPr>
          <w:lang w:val="en-CA"/>
        </w:rPr>
        <w:t xml:space="preserve"> I.e. indicators B.1, C.1, C.2, D.3, 1.1, 7.2 (pesticide environment concentration), 9.1, 9.2, 15.1, 18.2, 21.1 and 22.1.</w:t>
      </w:r>
    </w:p>
  </w:footnote>
  <w:footnote w:id="9">
    <w:p w14:paraId="1DDFF02B" w14:textId="77777777" w:rsidR="008B6C9F" w:rsidRPr="006E7F9C" w:rsidRDefault="008B6C9F" w:rsidP="008B6C9F">
      <w:pPr>
        <w:pStyle w:val="FootnoteText"/>
        <w:rPr>
          <w:lang w:val="en-CA"/>
        </w:rPr>
      </w:pPr>
      <w:r w:rsidRPr="004713B0">
        <w:rPr>
          <w:rStyle w:val="FootnoteReference"/>
        </w:rPr>
        <w:footnoteRef/>
      </w:r>
      <w:r w:rsidRPr="004713B0">
        <w:t xml:space="preserve"> </w:t>
      </w:r>
      <w:r w:rsidRPr="004713B0">
        <w:rPr>
          <w:lang w:val="en-CA"/>
        </w:rPr>
        <w:t xml:space="preserve">Decision </w:t>
      </w:r>
      <w:hyperlink r:id="rId7" w:history="1">
        <w:r w:rsidRPr="004713B0">
          <w:rPr>
            <w:rStyle w:val="Hyperlink"/>
            <w:lang w:val="en-CA"/>
          </w:rPr>
          <w:t>15/4</w:t>
        </w:r>
      </w:hyperlink>
      <w:r w:rsidRPr="004713B0">
        <w:rPr>
          <w:lang w:val="en-CA"/>
        </w:rPr>
        <w:t>, annex.</w:t>
      </w:r>
    </w:p>
  </w:footnote>
  <w:footnote w:id="10">
    <w:p w14:paraId="3F6BCE08" w14:textId="7C9D9F21" w:rsidR="00326744" w:rsidRPr="002E56A4" w:rsidRDefault="00326744">
      <w:pPr>
        <w:pStyle w:val="FootnoteText"/>
        <w:rPr>
          <w:lang w:val="en-CA"/>
        </w:rPr>
      </w:pPr>
      <w:r w:rsidRPr="002E56A4">
        <w:rPr>
          <w:rStyle w:val="FootnoteReference"/>
        </w:rPr>
        <w:footnoteRef/>
      </w:r>
      <w:r w:rsidRPr="002E56A4">
        <w:t xml:space="preserve"> </w:t>
      </w:r>
      <w:r w:rsidRPr="002E56A4">
        <w:rPr>
          <w:lang w:val="en-CA"/>
        </w:rPr>
        <w:t>Decision on the global review</w:t>
      </w:r>
      <w:r w:rsidR="001D234D" w:rsidRPr="001D234D">
        <w:t xml:space="preserve"> </w:t>
      </w:r>
      <w:r w:rsidR="001D234D" w:rsidRPr="001D234D">
        <w:rPr>
          <w:lang w:val="en-CA"/>
        </w:rPr>
        <w:t xml:space="preserve">of collective progress in the implementation of </w:t>
      </w:r>
      <w:r w:rsidR="008B6C9F">
        <w:rPr>
          <w:lang w:val="en-CA"/>
        </w:rPr>
        <w:t xml:space="preserve">the </w:t>
      </w:r>
      <w:r w:rsidR="001D234D" w:rsidRPr="001D234D">
        <w:rPr>
          <w:lang w:val="en-CA"/>
        </w:rPr>
        <w:t>Framework</w:t>
      </w:r>
      <w:r w:rsidR="00FC18DE" w:rsidRPr="002E56A4">
        <w:rPr>
          <w:lang w:val="en-CA"/>
        </w:rPr>
        <w:t xml:space="preserve"> to be adopted at the seventeenth meeting of the Conference of the Parties</w:t>
      </w:r>
      <w:r w:rsidR="0046454C" w:rsidRPr="002E56A4">
        <w:rPr>
          <w:lang w:val="en-CA"/>
        </w:rPr>
        <w:t>.</w:t>
      </w:r>
    </w:p>
  </w:footnote>
  <w:footnote w:id="11">
    <w:p w14:paraId="25CBCE38" w14:textId="275D7307" w:rsidR="00326744" w:rsidRPr="002E56A4" w:rsidRDefault="00326744">
      <w:pPr>
        <w:pStyle w:val="FootnoteText"/>
        <w:rPr>
          <w:lang w:val="en-CA"/>
        </w:rPr>
      </w:pPr>
      <w:r w:rsidRPr="002E56A4">
        <w:rPr>
          <w:rStyle w:val="FootnoteReference"/>
        </w:rPr>
        <w:footnoteRef/>
      </w:r>
      <w:r w:rsidRPr="002E56A4">
        <w:t xml:space="preserve"> </w:t>
      </w:r>
      <w:r w:rsidR="00FC18DE" w:rsidRPr="002E56A4">
        <w:t xml:space="preserve">See </w:t>
      </w:r>
      <w:hyperlink r:id="rId8" w:history="1">
        <w:r w:rsidRPr="002E56A4">
          <w:rPr>
            <w:rStyle w:val="Hyperlink"/>
          </w:rPr>
          <w:t>CBD/COP/16/INF/4</w:t>
        </w:r>
      </w:hyperlink>
      <w:r w:rsidR="005F70BA">
        <w:t xml:space="preserve"> and </w:t>
      </w:r>
      <w:hyperlink r:id="rId9" w:history="1">
        <w:r w:rsidR="005F70BA" w:rsidRPr="00214D97">
          <w:rPr>
            <w:rStyle w:val="Hyperlink"/>
          </w:rPr>
          <w:t>CBD/SBSTTA/28/INF/4</w:t>
        </w:r>
      </w:hyperlink>
      <w:r w:rsidR="004D0893" w:rsidRPr="002E56A4">
        <w:t>.</w:t>
      </w:r>
    </w:p>
  </w:footnote>
  <w:footnote w:id="12">
    <w:p w14:paraId="52137B7D" w14:textId="57F99E7B" w:rsidR="00FB06A0" w:rsidRPr="00661FE4" w:rsidRDefault="00FB06A0">
      <w:pPr>
        <w:pStyle w:val="FootnoteText"/>
        <w:rPr>
          <w:lang w:val="en-CA"/>
        </w:rPr>
      </w:pPr>
      <w:r>
        <w:rPr>
          <w:rStyle w:val="FootnoteReference"/>
        </w:rPr>
        <w:footnoteRef/>
      </w:r>
      <w:r>
        <w:t xml:space="preserve"> </w:t>
      </w:r>
      <w:r>
        <w:rPr>
          <w:lang w:val="en-CA"/>
        </w:rPr>
        <w:t xml:space="preserve">Decision </w:t>
      </w:r>
      <w:hyperlink r:id="rId10" w:history="1">
        <w:r w:rsidRPr="00EC76F8">
          <w:rPr>
            <w:rStyle w:val="Hyperlink"/>
            <w:lang w:val="en-CA"/>
          </w:rPr>
          <w:t>15/5</w:t>
        </w:r>
      </w:hyperlink>
      <w:r>
        <w:rPr>
          <w:lang w:val="en-CA"/>
        </w:rPr>
        <w:t>, annex I.</w:t>
      </w:r>
    </w:p>
  </w:footnote>
  <w:footnote w:id="13">
    <w:p w14:paraId="38E3D133" w14:textId="3701636A" w:rsidR="00A04348" w:rsidRPr="002E56A4" w:rsidRDefault="00A04348">
      <w:pPr>
        <w:pStyle w:val="FootnoteText"/>
        <w:rPr>
          <w:lang w:val="en-CA"/>
        </w:rPr>
      </w:pPr>
      <w:r w:rsidRPr="002E56A4">
        <w:rPr>
          <w:rStyle w:val="FootnoteReference"/>
        </w:rPr>
        <w:footnoteRef/>
      </w:r>
      <w:r w:rsidRPr="002E56A4">
        <w:t xml:space="preserve"> </w:t>
      </w:r>
      <w:hyperlink r:id="rId11" w:history="1">
        <w:r w:rsidRPr="00661FE4">
          <w:rPr>
            <w:rStyle w:val="Hyperlink"/>
          </w:rPr>
          <w:t>CBD/SBSTTA/28/INF/11</w:t>
        </w:r>
      </w:hyperlink>
      <w:r w:rsidRPr="002E56A4">
        <w:t>.</w:t>
      </w:r>
    </w:p>
  </w:footnote>
  <w:footnote w:id="14">
    <w:p w14:paraId="16AB3AE7" w14:textId="7F4E2A8F" w:rsidR="00AC5A9F" w:rsidRPr="002E56A4" w:rsidRDefault="00AC5A9F">
      <w:pPr>
        <w:pStyle w:val="FootnoteText"/>
        <w:rPr>
          <w:lang w:val="en-CA"/>
        </w:rPr>
      </w:pPr>
      <w:r w:rsidRPr="002E56A4">
        <w:rPr>
          <w:rStyle w:val="FootnoteReference"/>
        </w:rPr>
        <w:footnoteRef/>
      </w:r>
      <w:r w:rsidRPr="002E56A4">
        <w:t xml:space="preserve"> </w:t>
      </w:r>
      <w:hyperlink r:id="rId12" w:history="1">
        <w:r w:rsidRPr="002E56A4">
          <w:rPr>
            <w:rStyle w:val="Hyperlink"/>
          </w:rPr>
          <w:t>CBD/COP/16/INF/3/Rev.1</w:t>
        </w:r>
      </w:hyperlink>
      <w:r w:rsidRPr="002E56A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0B305BD3" w:rsidR="00534681" w:rsidRPr="003F1A75" w:rsidRDefault="00310DF3"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90CE9">
          <w:rPr>
            <w:szCs w:val="20"/>
          </w:rPr>
          <w:t>CBD/SBSTTA/REC/28/1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593F6AA5" w:rsidR="009505C9" w:rsidRPr="003F1A75" w:rsidRDefault="00C90CE9" w:rsidP="007C4951">
        <w:pPr>
          <w:pStyle w:val="Header"/>
          <w:spacing w:after="240"/>
          <w:jc w:val="right"/>
        </w:pPr>
        <w:r>
          <w:t>CBD/SBSTTA/REC/28/1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3C692E" w:rsidRDefault="00520CA2" w:rsidP="003C692E">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1BC"/>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3BDB"/>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BE3"/>
    <w:rsid w:val="00053D71"/>
    <w:rsid w:val="0005424F"/>
    <w:rsid w:val="000543AE"/>
    <w:rsid w:val="00054618"/>
    <w:rsid w:val="00054876"/>
    <w:rsid w:val="00055497"/>
    <w:rsid w:val="00055619"/>
    <w:rsid w:val="000561B1"/>
    <w:rsid w:val="00056645"/>
    <w:rsid w:val="00057912"/>
    <w:rsid w:val="00057A1E"/>
    <w:rsid w:val="00057D04"/>
    <w:rsid w:val="0006019B"/>
    <w:rsid w:val="000610CD"/>
    <w:rsid w:val="0006110F"/>
    <w:rsid w:val="0006163B"/>
    <w:rsid w:val="000617C6"/>
    <w:rsid w:val="0006232B"/>
    <w:rsid w:val="0006267B"/>
    <w:rsid w:val="0006365E"/>
    <w:rsid w:val="000637EC"/>
    <w:rsid w:val="000645AC"/>
    <w:rsid w:val="000649E7"/>
    <w:rsid w:val="0006536B"/>
    <w:rsid w:val="000655A1"/>
    <w:rsid w:val="00065AC4"/>
    <w:rsid w:val="0006652A"/>
    <w:rsid w:val="00067163"/>
    <w:rsid w:val="00067184"/>
    <w:rsid w:val="00067302"/>
    <w:rsid w:val="00067DA9"/>
    <w:rsid w:val="00067DD5"/>
    <w:rsid w:val="000704F0"/>
    <w:rsid w:val="0007054B"/>
    <w:rsid w:val="000706A7"/>
    <w:rsid w:val="00070ACC"/>
    <w:rsid w:val="000715AD"/>
    <w:rsid w:val="0007171B"/>
    <w:rsid w:val="00071EFD"/>
    <w:rsid w:val="00072217"/>
    <w:rsid w:val="00072A40"/>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13DD"/>
    <w:rsid w:val="000918C9"/>
    <w:rsid w:val="00092236"/>
    <w:rsid w:val="000927ED"/>
    <w:rsid w:val="00092964"/>
    <w:rsid w:val="00092A62"/>
    <w:rsid w:val="00092B21"/>
    <w:rsid w:val="0009304C"/>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155"/>
    <w:rsid w:val="000A3B6B"/>
    <w:rsid w:val="000A3F86"/>
    <w:rsid w:val="000A48A7"/>
    <w:rsid w:val="000A6535"/>
    <w:rsid w:val="000A656F"/>
    <w:rsid w:val="000A6EC3"/>
    <w:rsid w:val="000A762F"/>
    <w:rsid w:val="000B04A2"/>
    <w:rsid w:val="000B0642"/>
    <w:rsid w:val="000B10DD"/>
    <w:rsid w:val="000B1C58"/>
    <w:rsid w:val="000B28A4"/>
    <w:rsid w:val="000B2E6E"/>
    <w:rsid w:val="000B2F82"/>
    <w:rsid w:val="000B33A9"/>
    <w:rsid w:val="000B37BD"/>
    <w:rsid w:val="000B4A0A"/>
    <w:rsid w:val="000B4C45"/>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C7B7F"/>
    <w:rsid w:val="000D04C0"/>
    <w:rsid w:val="000D070F"/>
    <w:rsid w:val="000D0F68"/>
    <w:rsid w:val="000D1321"/>
    <w:rsid w:val="000D153F"/>
    <w:rsid w:val="000D1705"/>
    <w:rsid w:val="000D1AAD"/>
    <w:rsid w:val="000D1BA8"/>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091"/>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06C"/>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0FFA"/>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BA9"/>
    <w:rsid w:val="00105D57"/>
    <w:rsid w:val="001069F6"/>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303"/>
    <w:rsid w:val="0012253E"/>
    <w:rsid w:val="00122CAE"/>
    <w:rsid w:val="00122EA3"/>
    <w:rsid w:val="00123933"/>
    <w:rsid w:val="00123E14"/>
    <w:rsid w:val="00123E1B"/>
    <w:rsid w:val="00123EFD"/>
    <w:rsid w:val="001241E9"/>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49F"/>
    <w:rsid w:val="00133889"/>
    <w:rsid w:val="00134146"/>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2E18"/>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6F52"/>
    <w:rsid w:val="00187E18"/>
    <w:rsid w:val="00190440"/>
    <w:rsid w:val="0019108B"/>
    <w:rsid w:val="0019170B"/>
    <w:rsid w:val="001921A0"/>
    <w:rsid w:val="001921EB"/>
    <w:rsid w:val="00194AAD"/>
    <w:rsid w:val="001964E8"/>
    <w:rsid w:val="00197A58"/>
    <w:rsid w:val="00197A93"/>
    <w:rsid w:val="00197DC1"/>
    <w:rsid w:val="001A055E"/>
    <w:rsid w:val="001A0C02"/>
    <w:rsid w:val="001A0D6A"/>
    <w:rsid w:val="001A0F2C"/>
    <w:rsid w:val="001A118A"/>
    <w:rsid w:val="001A1839"/>
    <w:rsid w:val="001A1AF0"/>
    <w:rsid w:val="001A29B4"/>
    <w:rsid w:val="001A35EC"/>
    <w:rsid w:val="001A3CBD"/>
    <w:rsid w:val="001A4735"/>
    <w:rsid w:val="001A47EB"/>
    <w:rsid w:val="001A5A31"/>
    <w:rsid w:val="001A6F4B"/>
    <w:rsid w:val="001A729A"/>
    <w:rsid w:val="001A7374"/>
    <w:rsid w:val="001A7ABE"/>
    <w:rsid w:val="001A7DCE"/>
    <w:rsid w:val="001B075C"/>
    <w:rsid w:val="001B0BEF"/>
    <w:rsid w:val="001B1152"/>
    <w:rsid w:val="001B13FE"/>
    <w:rsid w:val="001B1952"/>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D22"/>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0A36"/>
    <w:rsid w:val="001D10B1"/>
    <w:rsid w:val="001D154E"/>
    <w:rsid w:val="001D1813"/>
    <w:rsid w:val="001D234D"/>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132E"/>
    <w:rsid w:val="001F175E"/>
    <w:rsid w:val="001F27D8"/>
    <w:rsid w:val="001F2876"/>
    <w:rsid w:val="001F3031"/>
    <w:rsid w:val="001F531D"/>
    <w:rsid w:val="001F59C8"/>
    <w:rsid w:val="001F5BA5"/>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0FB"/>
    <w:rsid w:val="002131B2"/>
    <w:rsid w:val="00213468"/>
    <w:rsid w:val="002134B7"/>
    <w:rsid w:val="00213D36"/>
    <w:rsid w:val="0021442F"/>
    <w:rsid w:val="0021456F"/>
    <w:rsid w:val="0021485E"/>
    <w:rsid w:val="00214D9F"/>
    <w:rsid w:val="00215277"/>
    <w:rsid w:val="00215510"/>
    <w:rsid w:val="00215FA8"/>
    <w:rsid w:val="00216ED7"/>
    <w:rsid w:val="00216F04"/>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6BA6"/>
    <w:rsid w:val="002278E4"/>
    <w:rsid w:val="00227C68"/>
    <w:rsid w:val="00227D0F"/>
    <w:rsid w:val="0023039F"/>
    <w:rsid w:val="0023109F"/>
    <w:rsid w:val="00232532"/>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67D"/>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149"/>
    <w:rsid w:val="002612C8"/>
    <w:rsid w:val="0026156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54E"/>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6304"/>
    <w:rsid w:val="0028791E"/>
    <w:rsid w:val="00287EDF"/>
    <w:rsid w:val="00290F8F"/>
    <w:rsid w:val="00290FA3"/>
    <w:rsid w:val="0029108F"/>
    <w:rsid w:val="00291B47"/>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47E9"/>
    <w:rsid w:val="002B4AF9"/>
    <w:rsid w:val="002B5C8F"/>
    <w:rsid w:val="002B652F"/>
    <w:rsid w:val="002B6CF2"/>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2F4A"/>
    <w:rsid w:val="002C33AF"/>
    <w:rsid w:val="002C3ECB"/>
    <w:rsid w:val="002C3F46"/>
    <w:rsid w:val="002C44C8"/>
    <w:rsid w:val="002C456C"/>
    <w:rsid w:val="002C507A"/>
    <w:rsid w:val="002C64BF"/>
    <w:rsid w:val="002C6E1F"/>
    <w:rsid w:val="002C7F5B"/>
    <w:rsid w:val="002D08C8"/>
    <w:rsid w:val="002D094B"/>
    <w:rsid w:val="002D09D2"/>
    <w:rsid w:val="002D0A3E"/>
    <w:rsid w:val="002D2356"/>
    <w:rsid w:val="002D2806"/>
    <w:rsid w:val="002D2859"/>
    <w:rsid w:val="002D338E"/>
    <w:rsid w:val="002D3F31"/>
    <w:rsid w:val="002D4C36"/>
    <w:rsid w:val="002D4F86"/>
    <w:rsid w:val="002D5411"/>
    <w:rsid w:val="002D6779"/>
    <w:rsid w:val="002D76F6"/>
    <w:rsid w:val="002D783D"/>
    <w:rsid w:val="002E0AB5"/>
    <w:rsid w:val="002E0ACE"/>
    <w:rsid w:val="002E13C2"/>
    <w:rsid w:val="002E13FC"/>
    <w:rsid w:val="002E174F"/>
    <w:rsid w:val="002E19FD"/>
    <w:rsid w:val="002E2225"/>
    <w:rsid w:val="002E3330"/>
    <w:rsid w:val="002E4A50"/>
    <w:rsid w:val="002E4C6A"/>
    <w:rsid w:val="002E5569"/>
    <w:rsid w:val="002E56A4"/>
    <w:rsid w:val="002E56F1"/>
    <w:rsid w:val="002E5DC6"/>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07C"/>
    <w:rsid w:val="003033C7"/>
    <w:rsid w:val="00303875"/>
    <w:rsid w:val="003040A0"/>
    <w:rsid w:val="00304A83"/>
    <w:rsid w:val="00304DE9"/>
    <w:rsid w:val="0030518E"/>
    <w:rsid w:val="00305270"/>
    <w:rsid w:val="003054C5"/>
    <w:rsid w:val="003060EB"/>
    <w:rsid w:val="0030654B"/>
    <w:rsid w:val="003067E3"/>
    <w:rsid w:val="00307988"/>
    <w:rsid w:val="003100FB"/>
    <w:rsid w:val="0031055F"/>
    <w:rsid w:val="003107DA"/>
    <w:rsid w:val="003109C9"/>
    <w:rsid w:val="00310B86"/>
    <w:rsid w:val="00310DF3"/>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17F4C"/>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381"/>
    <w:rsid w:val="00325B12"/>
    <w:rsid w:val="0032658B"/>
    <w:rsid w:val="00326744"/>
    <w:rsid w:val="00327698"/>
    <w:rsid w:val="00327A67"/>
    <w:rsid w:val="00330807"/>
    <w:rsid w:val="0033096C"/>
    <w:rsid w:val="00331200"/>
    <w:rsid w:val="00331647"/>
    <w:rsid w:val="00331748"/>
    <w:rsid w:val="003318DF"/>
    <w:rsid w:val="00331FB7"/>
    <w:rsid w:val="00332769"/>
    <w:rsid w:val="0033397E"/>
    <w:rsid w:val="00334078"/>
    <w:rsid w:val="00334B45"/>
    <w:rsid w:val="00334DF0"/>
    <w:rsid w:val="00335726"/>
    <w:rsid w:val="0033577D"/>
    <w:rsid w:val="00335CCF"/>
    <w:rsid w:val="00335DDB"/>
    <w:rsid w:val="00336726"/>
    <w:rsid w:val="00336752"/>
    <w:rsid w:val="00336DF8"/>
    <w:rsid w:val="00336F71"/>
    <w:rsid w:val="003370C5"/>
    <w:rsid w:val="00337783"/>
    <w:rsid w:val="00337930"/>
    <w:rsid w:val="00337E05"/>
    <w:rsid w:val="0034009F"/>
    <w:rsid w:val="00340879"/>
    <w:rsid w:val="00340AD8"/>
    <w:rsid w:val="00340C29"/>
    <w:rsid w:val="0034105D"/>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B760D"/>
    <w:rsid w:val="003C1F58"/>
    <w:rsid w:val="003C32C0"/>
    <w:rsid w:val="003C350C"/>
    <w:rsid w:val="003C3CD8"/>
    <w:rsid w:val="003C4221"/>
    <w:rsid w:val="003C4DC4"/>
    <w:rsid w:val="003C4E0B"/>
    <w:rsid w:val="003C4F2E"/>
    <w:rsid w:val="003C5235"/>
    <w:rsid w:val="003C527A"/>
    <w:rsid w:val="003C5B03"/>
    <w:rsid w:val="003C692E"/>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B38"/>
    <w:rsid w:val="003E3D72"/>
    <w:rsid w:val="003E43C1"/>
    <w:rsid w:val="003E4AF5"/>
    <w:rsid w:val="003E4C52"/>
    <w:rsid w:val="003E4F4C"/>
    <w:rsid w:val="003E6525"/>
    <w:rsid w:val="003E73DF"/>
    <w:rsid w:val="003E74E2"/>
    <w:rsid w:val="003E7946"/>
    <w:rsid w:val="003E799C"/>
    <w:rsid w:val="003E79A0"/>
    <w:rsid w:val="003E79F3"/>
    <w:rsid w:val="003F0FDC"/>
    <w:rsid w:val="003F1522"/>
    <w:rsid w:val="003F1A6A"/>
    <w:rsid w:val="003F1A75"/>
    <w:rsid w:val="003F2E68"/>
    <w:rsid w:val="003F2EB9"/>
    <w:rsid w:val="003F3188"/>
    <w:rsid w:val="003F3649"/>
    <w:rsid w:val="003F430C"/>
    <w:rsid w:val="003F4CE2"/>
    <w:rsid w:val="003F5211"/>
    <w:rsid w:val="003F591A"/>
    <w:rsid w:val="003F5DF8"/>
    <w:rsid w:val="003F5F31"/>
    <w:rsid w:val="003F6093"/>
    <w:rsid w:val="003F63B1"/>
    <w:rsid w:val="003F7224"/>
    <w:rsid w:val="003F7545"/>
    <w:rsid w:val="003F7A1B"/>
    <w:rsid w:val="00400D45"/>
    <w:rsid w:val="00401306"/>
    <w:rsid w:val="00401578"/>
    <w:rsid w:val="004017F6"/>
    <w:rsid w:val="00402935"/>
    <w:rsid w:val="00402D45"/>
    <w:rsid w:val="00403103"/>
    <w:rsid w:val="00403268"/>
    <w:rsid w:val="004048C5"/>
    <w:rsid w:val="00405509"/>
    <w:rsid w:val="00405B3F"/>
    <w:rsid w:val="00406084"/>
    <w:rsid w:val="0040633A"/>
    <w:rsid w:val="004067B7"/>
    <w:rsid w:val="00407688"/>
    <w:rsid w:val="00410317"/>
    <w:rsid w:val="00410DC1"/>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01D1"/>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AD2"/>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3388"/>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3B0"/>
    <w:rsid w:val="00471BA4"/>
    <w:rsid w:val="00472131"/>
    <w:rsid w:val="00472F25"/>
    <w:rsid w:val="004738B0"/>
    <w:rsid w:val="00474045"/>
    <w:rsid w:val="004740F3"/>
    <w:rsid w:val="00474605"/>
    <w:rsid w:val="004746A9"/>
    <w:rsid w:val="00474930"/>
    <w:rsid w:val="00474E73"/>
    <w:rsid w:val="00475CBF"/>
    <w:rsid w:val="00475CF1"/>
    <w:rsid w:val="00476184"/>
    <w:rsid w:val="00476753"/>
    <w:rsid w:val="00476CC5"/>
    <w:rsid w:val="00477A64"/>
    <w:rsid w:val="00477F7D"/>
    <w:rsid w:val="00480390"/>
    <w:rsid w:val="0048077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15"/>
    <w:rsid w:val="00491D71"/>
    <w:rsid w:val="0049312C"/>
    <w:rsid w:val="00493664"/>
    <w:rsid w:val="004937C6"/>
    <w:rsid w:val="00493E99"/>
    <w:rsid w:val="004946AC"/>
    <w:rsid w:val="00494D0B"/>
    <w:rsid w:val="00495267"/>
    <w:rsid w:val="00495EC2"/>
    <w:rsid w:val="00496381"/>
    <w:rsid w:val="004966C7"/>
    <w:rsid w:val="00496DAB"/>
    <w:rsid w:val="004975E2"/>
    <w:rsid w:val="004A099E"/>
    <w:rsid w:val="004A1D5F"/>
    <w:rsid w:val="004A1D8E"/>
    <w:rsid w:val="004A2BC5"/>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89B"/>
    <w:rsid w:val="004B0B1E"/>
    <w:rsid w:val="004B0CD9"/>
    <w:rsid w:val="004B19D0"/>
    <w:rsid w:val="004B1BEA"/>
    <w:rsid w:val="004B1F3B"/>
    <w:rsid w:val="004B2851"/>
    <w:rsid w:val="004B2B5E"/>
    <w:rsid w:val="004B6542"/>
    <w:rsid w:val="004B655B"/>
    <w:rsid w:val="004B65A0"/>
    <w:rsid w:val="004B6C92"/>
    <w:rsid w:val="004B702D"/>
    <w:rsid w:val="004B723D"/>
    <w:rsid w:val="004B74C3"/>
    <w:rsid w:val="004B75B5"/>
    <w:rsid w:val="004B7F70"/>
    <w:rsid w:val="004C08A6"/>
    <w:rsid w:val="004C0CDE"/>
    <w:rsid w:val="004C1076"/>
    <w:rsid w:val="004C1233"/>
    <w:rsid w:val="004C1996"/>
    <w:rsid w:val="004C22E2"/>
    <w:rsid w:val="004C322D"/>
    <w:rsid w:val="004C324D"/>
    <w:rsid w:val="004C365B"/>
    <w:rsid w:val="004C3D00"/>
    <w:rsid w:val="004C4A94"/>
    <w:rsid w:val="004C4BA1"/>
    <w:rsid w:val="004C5419"/>
    <w:rsid w:val="004C57DB"/>
    <w:rsid w:val="004C5F90"/>
    <w:rsid w:val="004C6325"/>
    <w:rsid w:val="004C64E3"/>
    <w:rsid w:val="004C6789"/>
    <w:rsid w:val="004C6BDE"/>
    <w:rsid w:val="004C77E8"/>
    <w:rsid w:val="004C78DB"/>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4BF"/>
    <w:rsid w:val="004E075B"/>
    <w:rsid w:val="004E0C40"/>
    <w:rsid w:val="004E1100"/>
    <w:rsid w:val="004E1861"/>
    <w:rsid w:val="004E1C2A"/>
    <w:rsid w:val="004E1EF0"/>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11"/>
    <w:rsid w:val="004F26D9"/>
    <w:rsid w:val="004F27A0"/>
    <w:rsid w:val="004F3C8B"/>
    <w:rsid w:val="004F4042"/>
    <w:rsid w:val="004F4C33"/>
    <w:rsid w:val="004F4CF0"/>
    <w:rsid w:val="004F5274"/>
    <w:rsid w:val="004F5751"/>
    <w:rsid w:val="004F61DE"/>
    <w:rsid w:val="004F65A3"/>
    <w:rsid w:val="004F6B23"/>
    <w:rsid w:val="004F734D"/>
    <w:rsid w:val="00500772"/>
    <w:rsid w:val="00501355"/>
    <w:rsid w:val="0050166D"/>
    <w:rsid w:val="00501B2E"/>
    <w:rsid w:val="00501D0D"/>
    <w:rsid w:val="00502928"/>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AD0"/>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2F5F"/>
    <w:rsid w:val="00523601"/>
    <w:rsid w:val="0052483D"/>
    <w:rsid w:val="0052496C"/>
    <w:rsid w:val="00524E5A"/>
    <w:rsid w:val="00525465"/>
    <w:rsid w:val="00525FAB"/>
    <w:rsid w:val="005260DB"/>
    <w:rsid w:val="00526131"/>
    <w:rsid w:val="00526230"/>
    <w:rsid w:val="005263B9"/>
    <w:rsid w:val="00526881"/>
    <w:rsid w:val="00526BE9"/>
    <w:rsid w:val="00527231"/>
    <w:rsid w:val="00527B76"/>
    <w:rsid w:val="00527F05"/>
    <w:rsid w:val="00531A61"/>
    <w:rsid w:val="00531C9B"/>
    <w:rsid w:val="005323AC"/>
    <w:rsid w:val="0053381E"/>
    <w:rsid w:val="005340B4"/>
    <w:rsid w:val="0053420C"/>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2340"/>
    <w:rsid w:val="005538CD"/>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0C1E"/>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140"/>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7E8"/>
    <w:rsid w:val="005A1EA8"/>
    <w:rsid w:val="005A22D9"/>
    <w:rsid w:val="005A275F"/>
    <w:rsid w:val="005A3B9F"/>
    <w:rsid w:val="005A3C54"/>
    <w:rsid w:val="005A4BE3"/>
    <w:rsid w:val="005A4DF4"/>
    <w:rsid w:val="005A6548"/>
    <w:rsid w:val="005A6597"/>
    <w:rsid w:val="005A7F43"/>
    <w:rsid w:val="005B111B"/>
    <w:rsid w:val="005B19BD"/>
    <w:rsid w:val="005B35E2"/>
    <w:rsid w:val="005B3895"/>
    <w:rsid w:val="005B3E31"/>
    <w:rsid w:val="005B3EEE"/>
    <w:rsid w:val="005B3F9A"/>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5D28"/>
    <w:rsid w:val="005C6252"/>
    <w:rsid w:val="005C6477"/>
    <w:rsid w:val="005C6B9C"/>
    <w:rsid w:val="005C729E"/>
    <w:rsid w:val="005C75EE"/>
    <w:rsid w:val="005C7E00"/>
    <w:rsid w:val="005D0A65"/>
    <w:rsid w:val="005D1531"/>
    <w:rsid w:val="005D23AD"/>
    <w:rsid w:val="005D2F73"/>
    <w:rsid w:val="005D31ED"/>
    <w:rsid w:val="005D57AA"/>
    <w:rsid w:val="005D57C3"/>
    <w:rsid w:val="005D597B"/>
    <w:rsid w:val="005D64A2"/>
    <w:rsid w:val="005D64E3"/>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61A"/>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0BA"/>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0AE0"/>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5C0"/>
    <w:rsid w:val="00656930"/>
    <w:rsid w:val="00656C89"/>
    <w:rsid w:val="006570EB"/>
    <w:rsid w:val="00657A3E"/>
    <w:rsid w:val="00657D54"/>
    <w:rsid w:val="006602ED"/>
    <w:rsid w:val="006607CC"/>
    <w:rsid w:val="00661524"/>
    <w:rsid w:val="00661B1C"/>
    <w:rsid w:val="00661E12"/>
    <w:rsid w:val="00661EB9"/>
    <w:rsid w:val="00661FE4"/>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549D"/>
    <w:rsid w:val="00685A1B"/>
    <w:rsid w:val="006864FE"/>
    <w:rsid w:val="006866CE"/>
    <w:rsid w:val="006867D6"/>
    <w:rsid w:val="00686BEA"/>
    <w:rsid w:val="00686C2F"/>
    <w:rsid w:val="00686CDE"/>
    <w:rsid w:val="00687417"/>
    <w:rsid w:val="0068762E"/>
    <w:rsid w:val="006876BB"/>
    <w:rsid w:val="0068790A"/>
    <w:rsid w:val="00687C6F"/>
    <w:rsid w:val="00690399"/>
    <w:rsid w:val="006907B2"/>
    <w:rsid w:val="006912D6"/>
    <w:rsid w:val="00691489"/>
    <w:rsid w:val="006914E7"/>
    <w:rsid w:val="00691BC4"/>
    <w:rsid w:val="006924CB"/>
    <w:rsid w:val="006926CA"/>
    <w:rsid w:val="00692B44"/>
    <w:rsid w:val="00692B86"/>
    <w:rsid w:val="00693106"/>
    <w:rsid w:val="00693B3E"/>
    <w:rsid w:val="00693BAA"/>
    <w:rsid w:val="006946BC"/>
    <w:rsid w:val="00694723"/>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4C5B"/>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0C5E"/>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D6FB7"/>
    <w:rsid w:val="006E1A7F"/>
    <w:rsid w:val="006E21B1"/>
    <w:rsid w:val="006E2B69"/>
    <w:rsid w:val="006E2E18"/>
    <w:rsid w:val="006E3A90"/>
    <w:rsid w:val="006E3BD8"/>
    <w:rsid w:val="006E3C22"/>
    <w:rsid w:val="006E3E6A"/>
    <w:rsid w:val="006E3F63"/>
    <w:rsid w:val="006E4349"/>
    <w:rsid w:val="006E5711"/>
    <w:rsid w:val="006E5945"/>
    <w:rsid w:val="006E6215"/>
    <w:rsid w:val="006E7715"/>
    <w:rsid w:val="006E7849"/>
    <w:rsid w:val="006E78D3"/>
    <w:rsid w:val="006E7A5B"/>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628"/>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27F7F"/>
    <w:rsid w:val="00730F4A"/>
    <w:rsid w:val="007320CA"/>
    <w:rsid w:val="00732154"/>
    <w:rsid w:val="0073242B"/>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5"/>
    <w:rsid w:val="0075304B"/>
    <w:rsid w:val="007532A2"/>
    <w:rsid w:val="00753445"/>
    <w:rsid w:val="00753579"/>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C6B"/>
    <w:rsid w:val="00764FD6"/>
    <w:rsid w:val="0076631A"/>
    <w:rsid w:val="00766EFF"/>
    <w:rsid w:val="007676BC"/>
    <w:rsid w:val="00767866"/>
    <w:rsid w:val="00767A4E"/>
    <w:rsid w:val="00770099"/>
    <w:rsid w:val="007703D2"/>
    <w:rsid w:val="007703DA"/>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3F21"/>
    <w:rsid w:val="00794096"/>
    <w:rsid w:val="007941BA"/>
    <w:rsid w:val="007942D3"/>
    <w:rsid w:val="007949C8"/>
    <w:rsid w:val="00795566"/>
    <w:rsid w:val="00795628"/>
    <w:rsid w:val="00795ED0"/>
    <w:rsid w:val="00796012"/>
    <w:rsid w:val="00796692"/>
    <w:rsid w:val="0079690E"/>
    <w:rsid w:val="007A0363"/>
    <w:rsid w:val="007A03FD"/>
    <w:rsid w:val="007A045C"/>
    <w:rsid w:val="007A08BB"/>
    <w:rsid w:val="007A1CEA"/>
    <w:rsid w:val="007A21DB"/>
    <w:rsid w:val="007A3449"/>
    <w:rsid w:val="007A5042"/>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43EC"/>
    <w:rsid w:val="007B501F"/>
    <w:rsid w:val="007B6C09"/>
    <w:rsid w:val="007B6CD7"/>
    <w:rsid w:val="007B7587"/>
    <w:rsid w:val="007B7741"/>
    <w:rsid w:val="007B7921"/>
    <w:rsid w:val="007B7C6E"/>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2EEE"/>
    <w:rsid w:val="007D30B0"/>
    <w:rsid w:val="007D3507"/>
    <w:rsid w:val="007D3593"/>
    <w:rsid w:val="007D393F"/>
    <w:rsid w:val="007D3B38"/>
    <w:rsid w:val="007D4201"/>
    <w:rsid w:val="007D4E45"/>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24F"/>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682"/>
    <w:rsid w:val="007E793D"/>
    <w:rsid w:val="007E7C48"/>
    <w:rsid w:val="007F06C4"/>
    <w:rsid w:val="007F0B90"/>
    <w:rsid w:val="007F0E5C"/>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6C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A1D"/>
    <w:rsid w:val="00825D1A"/>
    <w:rsid w:val="008263DF"/>
    <w:rsid w:val="00826956"/>
    <w:rsid w:val="00826A48"/>
    <w:rsid w:val="00827AAF"/>
    <w:rsid w:val="00827CD4"/>
    <w:rsid w:val="00827EDB"/>
    <w:rsid w:val="0083033B"/>
    <w:rsid w:val="008310F6"/>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3CF"/>
    <w:rsid w:val="0084764C"/>
    <w:rsid w:val="00847BB0"/>
    <w:rsid w:val="00847C14"/>
    <w:rsid w:val="00847CD4"/>
    <w:rsid w:val="008504F1"/>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5D1"/>
    <w:rsid w:val="00862C72"/>
    <w:rsid w:val="00863834"/>
    <w:rsid w:val="0086388A"/>
    <w:rsid w:val="00863DE4"/>
    <w:rsid w:val="0086400F"/>
    <w:rsid w:val="00864716"/>
    <w:rsid w:val="00864DA8"/>
    <w:rsid w:val="00865B74"/>
    <w:rsid w:val="00865CD9"/>
    <w:rsid w:val="00865F3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57A"/>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343"/>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15A3"/>
    <w:rsid w:val="008A2F30"/>
    <w:rsid w:val="008A3B64"/>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6C9F"/>
    <w:rsid w:val="008B704F"/>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30D"/>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5538"/>
    <w:rsid w:val="009263D9"/>
    <w:rsid w:val="00926654"/>
    <w:rsid w:val="0092669F"/>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9BC"/>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D58"/>
    <w:rsid w:val="00940E48"/>
    <w:rsid w:val="0094118E"/>
    <w:rsid w:val="00941F32"/>
    <w:rsid w:val="00941F6B"/>
    <w:rsid w:val="00943143"/>
    <w:rsid w:val="00943E5E"/>
    <w:rsid w:val="0094620A"/>
    <w:rsid w:val="00946666"/>
    <w:rsid w:val="009466BE"/>
    <w:rsid w:val="00946AAF"/>
    <w:rsid w:val="00946B1D"/>
    <w:rsid w:val="009475C1"/>
    <w:rsid w:val="00947B6C"/>
    <w:rsid w:val="00947C27"/>
    <w:rsid w:val="00947D03"/>
    <w:rsid w:val="00947E11"/>
    <w:rsid w:val="009505C9"/>
    <w:rsid w:val="00950752"/>
    <w:rsid w:val="00950AA6"/>
    <w:rsid w:val="00951011"/>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479"/>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840"/>
    <w:rsid w:val="009729BB"/>
    <w:rsid w:val="009739F4"/>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6F4"/>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B41"/>
    <w:rsid w:val="009A2F83"/>
    <w:rsid w:val="009A3A6D"/>
    <w:rsid w:val="009A3EF9"/>
    <w:rsid w:val="009A4105"/>
    <w:rsid w:val="009A4ADE"/>
    <w:rsid w:val="009A501E"/>
    <w:rsid w:val="009A583B"/>
    <w:rsid w:val="009A5E47"/>
    <w:rsid w:val="009A65A3"/>
    <w:rsid w:val="009A65D9"/>
    <w:rsid w:val="009A6856"/>
    <w:rsid w:val="009A69F3"/>
    <w:rsid w:val="009A787D"/>
    <w:rsid w:val="009B0BDB"/>
    <w:rsid w:val="009B158D"/>
    <w:rsid w:val="009B17EF"/>
    <w:rsid w:val="009B34E5"/>
    <w:rsid w:val="009B35BF"/>
    <w:rsid w:val="009B40EF"/>
    <w:rsid w:val="009B46FB"/>
    <w:rsid w:val="009B506C"/>
    <w:rsid w:val="009B5646"/>
    <w:rsid w:val="009B56E4"/>
    <w:rsid w:val="009B57B9"/>
    <w:rsid w:val="009B59F6"/>
    <w:rsid w:val="009B648C"/>
    <w:rsid w:val="009C0365"/>
    <w:rsid w:val="009C0437"/>
    <w:rsid w:val="009C084B"/>
    <w:rsid w:val="009C0C0F"/>
    <w:rsid w:val="009C1BD8"/>
    <w:rsid w:val="009C1FA3"/>
    <w:rsid w:val="009C2D96"/>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1DC8"/>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AF4"/>
    <w:rsid w:val="009E1E67"/>
    <w:rsid w:val="009E237D"/>
    <w:rsid w:val="009E2846"/>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A1A"/>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17A71"/>
    <w:rsid w:val="00A20F51"/>
    <w:rsid w:val="00A212FD"/>
    <w:rsid w:val="00A215A4"/>
    <w:rsid w:val="00A216C0"/>
    <w:rsid w:val="00A2449B"/>
    <w:rsid w:val="00A24A33"/>
    <w:rsid w:val="00A24AC3"/>
    <w:rsid w:val="00A2545A"/>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59CD"/>
    <w:rsid w:val="00A460C5"/>
    <w:rsid w:val="00A46FB3"/>
    <w:rsid w:val="00A47A4B"/>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107"/>
    <w:rsid w:val="00A706ED"/>
    <w:rsid w:val="00A70C03"/>
    <w:rsid w:val="00A70CF1"/>
    <w:rsid w:val="00A7169D"/>
    <w:rsid w:val="00A71D4B"/>
    <w:rsid w:val="00A7263B"/>
    <w:rsid w:val="00A72698"/>
    <w:rsid w:val="00A73116"/>
    <w:rsid w:val="00A738C4"/>
    <w:rsid w:val="00A73EC4"/>
    <w:rsid w:val="00A746F7"/>
    <w:rsid w:val="00A74DFF"/>
    <w:rsid w:val="00A763A8"/>
    <w:rsid w:val="00A7659E"/>
    <w:rsid w:val="00A76DDA"/>
    <w:rsid w:val="00A76FC8"/>
    <w:rsid w:val="00A77333"/>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1852"/>
    <w:rsid w:val="00AB2342"/>
    <w:rsid w:val="00AB2A35"/>
    <w:rsid w:val="00AB3F39"/>
    <w:rsid w:val="00AB3FDE"/>
    <w:rsid w:val="00AB44C4"/>
    <w:rsid w:val="00AB44D5"/>
    <w:rsid w:val="00AB4E77"/>
    <w:rsid w:val="00AB5AEE"/>
    <w:rsid w:val="00AB6501"/>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CD6"/>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4A6"/>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324"/>
    <w:rsid w:val="00AF6E1D"/>
    <w:rsid w:val="00AF72C4"/>
    <w:rsid w:val="00B00148"/>
    <w:rsid w:val="00B00590"/>
    <w:rsid w:val="00B009EF"/>
    <w:rsid w:val="00B00A54"/>
    <w:rsid w:val="00B00E53"/>
    <w:rsid w:val="00B017FA"/>
    <w:rsid w:val="00B0186A"/>
    <w:rsid w:val="00B01DE3"/>
    <w:rsid w:val="00B0417A"/>
    <w:rsid w:val="00B044F2"/>
    <w:rsid w:val="00B04585"/>
    <w:rsid w:val="00B04950"/>
    <w:rsid w:val="00B052B8"/>
    <w:rsid w:val="00B05518"/>
    <w:rsid w:val="00B064AC"/>
    <w:rsid w:val="00B0671A"/>
    <w:rsid w:val="00B06D30"/>
    <w:rsid w:val="00B0762D"/>
    <w:rsid w:val="00B07C3D"/>
    <w:rsid w:val="00B1017E"/>
    <w:rsid w:val="00B103C5"/>
    <w:rsid w:val="00B10576"/>
    <w:rsid w:val="00B11B11"/>
    <w:rsid w:val="00B12497"/>
    <w:rsid w:val="00B130AC"/>
    <w:rsid w:val="00B14263"/>
    <w:rsid w:val="00B1475C"/>
    <w:rsid w:val="00B14E4F"/>
    <w:rsid w:val="00B152AA"/>
    <w:rsid w:val="00B15C3A"/>
    <w:rsid w:val="00B16222"/>
    <w:rsid w:val="00B16326"/>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8B3"/>
    <w:rsid w:val="00B24901"/>
    <w:rsid w:val="00B24A2C"/>
    <w:rsid w:val="00B256F5"/>
    <w:rsid w:val="00B25C45"/>
    <w:rsid w:val="00B25E2C"/>
    <w:rsid w:val="00B27316"/>
    <w:rsid w:val="00B275AA"/>
    <w:rsid w:val="00B27776"/>
    <w:rsid w:val="00B27D9B"/>
    <w:rsid w:val="00B30310"/>
    <w:rsid w:val="00B30479"/>
    <w:rsid w:val="00B3054E"/>
    <w:rsid w:val="00B3083A"/>
    <w:rsid w:val="00B30BB3"/>
    <w:rsid w:val="00B30E2F"/>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290"/>
    <w:rsid w:val="00B4395C"/>
    <w:rsid w:val="00B43BF2"/>
    <w:rsid w:val="00B43FCE"/>
    <w:rsid w:val="00B449C3"/>
    <w:rsid w:val="00B45043"/>
    <w:rsid w:val="00B45505"/>
    <w:rsid w:val="00B45B95"/>
    <w:rsid w:val="00B46CEE"/>
    <w:rsid w:val="00B4727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146"/>
    <w:rsid w:val="00B56CFA"/>
    <w:rsid w:val="00B57285"/>
    <w:rsid w:val="00B5741B"/>
    <w:rsid w:val="00B5742E"/>
    <w:rsid w:val="00B5767A"/>
    <w:rsid w:val="00B60ED1"/>
    <w:rsid w:val="00B6162E"/>
    <w:rsid w:val="00B61FBA"/>
    <w:rsid w:val="00B625F1"/>
    <w:rsid w:val="00B634B5"/>
    <w:rsid w:val="00B63D2D"/>
    <w:rsid w:val="00B63F17"/>
    <w:rsid w:val="00B649EF"/>
    <w:rsid w:val="00B64D88"/>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A3"/>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A00CC"/>
    <w:rsid w:val="00BA00F0"/>
    <w:rsid w:val="00BA01C6"/>
    <w:rsid w:val="00BA07B3"/>
    <w:rsid w:val="00BA0BB8"/>
    <w:rsid w:val="00BA11CC"/>
    <w:rsid w:val="00BA11EA"/>
    <w:rsid w:val="00BA1776"/>
    <w:rsid w:val="00BA26FF"/>
    <w:rsid w:val="00BA2888"/>
    <w:rsid w:val="00BA2CE0"/>
    <w:rsid w:val="00BA2FDC"/>
    <w:rsid w:val="00BA3079"/>
    <w:rsid w:val="00BA3CD5"/>
    <w:rsid w:val="00BA4302"/>
    <w:rsid w:val="00BA4500"/>
    <w:rsid w:val="00BA49BE"/>
    <w:rsid w:val="00BA4DAD"/>
    <w:rsid w:val="00BA53CE"/>
    <w:rsid w:val="00BA602E"/>
    <w:rsid w:val="00BA652D"/>
    <w:rsid w:val="00BA677B"/>
    <w:rsid w:val="00BA69BC"/>
    <w:rsid w:val="00BA6CD7"/>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B6C"/>
    <w:rsid w:val="00BB2C76"/>
    <w:rsid w:val="00BB2DFE"/>
    <w:rsid w:val="00BB3C82"/>
    <w:rsid w:val="00BB3D2F"/>
    <w:rsid w:val="00BB4606"/>
    <w:rsid w:val="00BB497D"/>
    <w:rsid w:val="00BB4DF5"/>
    <w:rsid w:val="00BB5142"/>
    <w:rsid w:val="00BB5CEC"/>
    <w:rsid w:val="00BB6067"/>
    <w:rsid w:val="00BB6391"/>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3B"/>
    <w:rsid w:val="00BC3187"/>
    <w:rsid w:val="00BC3938"/>
    <w:rsid w:val="00BC3AB3"/>
    <w:rsid w:val="00BC424B"/>
    <w:rsid w:val="00BC493D"/>
    <w:rsid w:val="00BC49B4"/>
    <w:rsid w:val="00BC5CAF"/>
    <w:rsid w:val="00BC5CBA"/>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6F6"/>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DEF"/>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8A5"/>
    <w:rsid w:val="00C11A80"/>
    <w:rsid w:val="00C12F0F"/>
    <w:rsid w:val="00C12F16"/>
    <w:rsid w:val="00C13222"/>
    <w:rsid w:val="00C143F8"/>
    <w:rsid w:val="00C14E1F"/>
    <w:rsid w:val="00C152E5"/>
    <w:rsid w:val="00C1531F"/>
    <w:rsid w:val="00C154D3"/>
    <w:rsid w:val="00C157B7"/>
    <w:rsid w:val="00C15A7C"/>
    <w:rsid w:val="00C164CD"/>
    <w:rsid w:val="00C17B61"/>
    <w:rsid w:val="00C17F1F"/>
    <w:rsid w:val="00C17F7D"/>
    <w:rsid w:val="00C20311"/>
    <w:rsid w:val="00C2036B"/>
    <w:rsid w:val="00C205AD"/>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37A98"/>
    <w:rsid w:val="00C400FC"/>
    <w:rsid w:val="00C40737"/>
    <w:rsid w:val="00C407E9"/>
    <w:rsid w:val="00C40F29"/>
    <w:rsid w:val="00C412B9"/>
    <w:rsid w:val="00C418BF"/>
    <w:rsid w:val="00C420FD"/>
    <w:rsid w:val="00C42532"/>
    <w:rsid w:val="00C42754"/>
    <w:rsid w:val="00C42E07"/>
    <w:rsid w:val="00C42F37"/>
    <w:rsid w:val="00C443BD"/>
    <w:rsid w:val="00C44BCA"/>
    <w:rsid w:val="00C451C5"/>
    <w:rsid w:val="00C457DD"/>
    <w:rsid w:val="00C45ACF"/>
    <w:rsid w:val="00C46D28"/>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495"/>
    <w:rsid w:val="00C6265D"/>
    <w:rsid w:val="00C62959"/>
    <w:rsid w:val="00C62ACE"/>
    <w:rsid w:val="00C63784"/>
    <w:rsid w:val="00C64888"/>
    <w:rsid w:val="00C64D98"/>
    <w:rsid w:val="00C672CA"/>
    <w:rsid w:val="00C6731C"/>
    <w:rsid w:val="00C7091D"/>
    <w:rsid w:val="00C70ADA"/>
    <w:rsid w:val="00C7158F"/>
    <w:rsid w:val="00C7165D"/>
    <w:rsid w:val="00C71A66"/>
    <w:rsid w:val="00C72410"/>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7BB"/>
    <w:rsid w:val="00C84FC9"/>
    <w:rsid w:val="00C857C0"/>
    <w:rsid w:val="00C85CBD"/>
    <w:rsid w:val="00C85EB8"/>
    <w:rsid w:val="00C86522"/>
    <w:rsid w:val="00C8699C"/>
    <w:rsid w:val="00C86F32"/>
    <w:rsid w:val="00C903EB"/>
    <w:rsid w:val="00C90CE9"/>
    <w:rsid w:val="00C90E2B"/>
    <w:rsid w:val="00C9161D"/>
    <w:rsid w:val="00C92A16"/>
    <w:rsid w:val="00C93351"/>
    <w:rsid w:val="00C9339E"/>
    <w:rsid w:val="00C93A4D"/>
    <w:rsid w:val="00C93D52"/>
    <w:rsid w:val="00C944A6"/>
    <w:rsid w:val="00C9489A"/>
    <w:rsid w:val="00C94972"/>
    <w:rsid w:val="00C9532D"/>
    <w:rsid w:val="00C957AE"/>
    <w:rsid w:val="00C95CE6"/>
    <w:rsid w:val="00C95E4E"/>
    <w:rsid w:val="00C961A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74C"/>
    <w:rsid w:val="00CA4F9F"/>
    <w:rsid w:val="00CA5693"/>
    <w:rsid w:val="00CA5BE4"/>
    <w:rsid w:val="00CA5FA3"/>
    <w:rsid w:val="00CA63F3"/>
    <w:rsid w:val="00CA65D9"/>
    <w:rsid w:val="00CA7333"/>
    <w:rsid w:val="00CA746D"/>
    <w:rsid w:val="00CA7654"/>
    <w:rsid w:val="00CA7949"/>
    <w:rsid w:val="00CB12AC"/>
    <w:rsid w:val="00CB17B2"/>
    <w:rsid w:val="00CB20FF"/>
    <w:rsid w:val="00CB2924"/>
    <w:rsid w:val="00CB2ECD"/>
    <w:rsid w:val="00CB38D4"/>
    <w:rsid w:val="00CB3A1E"/>
    <w:rsid w:val="00CB42F8"/>
    <w:rsid w:val="00CB50D8"/>
    <w:rsid w:val="00CB5B1F"/>
    <w:rsid w:val="00CB6DAA"/>
    <w:rsid w:val="00CC0111"/>
    <w:rsid w:val="00CC03BC"/>
    <w:rsid w:val="00CC0E6E"/>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185"/>
    <w:rsid w:val="00CD6204"/>
    <w:rsid w:val="00CD7493"/>
    <w:rsid w:val="00CD7E7B"/>
    <w:rsid w:val="00CE0A04"/>
    <w:rsid w:val="00CE0E3B"/>
    <w:rsid w:val="00CE1742"/>
    <w:rsid w:val="00CE1808"/>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4C7"/>
    <w:rsid w:val="00CF06F1"/>
    <w:rsid w:val="00CF0B27"/>
    <w:rsid w:val="00CF0BA0"/>
    <w:rsid w:val="00CF140B"/>
    <w:rsid w:val="00CF17FF"/>
    <w:rsid w:val="00CF1848"/>
    <w:rsid w:val="00CF2457"/>
    <w:rsid w:val="00CF2AE7"/>
    <w:rsid w:val="00CF2F5B"/>
    <w:rsid w:val="00CF3C67"/>
    <w:rsid w:val="00CF41AD"/>
    <w:rsid w:val="00CF4311"/>
    <w:rsid w:val="00CF5472"/>
    <w:rsid w:val="00CF5A02"/>
    <w:rsid w:val="00CF5B6F"/>
    <w:rsid w:val="00CF5EA2"/>
    <w:rsid w:val="00CF66FB"/>
    <w:rsid w:val="00CF69CD"/>
    <w:rsid w:val="00CF7072"/>
    <w:rsid w:val="00CF711D"/>
    <w:rsid w:val="00CF71A2"/>
    <w:rsid w:val="00CF7BE5"/>
    <w:rsid w:val="00D0003A"/>
    <w:rsid w:val="00D000E2"/>
    <w:rsid w:val="00D00FC8"/>
    <w:rsid w:val="00D01A4C"/>
    <w:rsid w:val="00D01D6F"/>
    <w:rsid w:val="00D0236E"/>
    <w:rsid w:val="00D0279A"/>
    <w:rsid w:val="00D031F7"/>
    <w:rsid w:val="00D03CCE"/>
    <w:rsid w:val="00D03DBE"/>
    <w:rsid w:val="00D03F70"/>
    <w:rsid w:val="00D04D40"/>
    <w:rsid w:val="00D06044"/>
    <w:rsid w:val="00D063D5"/>
    <w:rsid w:val="00D06E46"/>
    <w:rsid w:val="00D079B1"/>
    <w:rsid w:val="00D102CD"/>
    <w:rsid w:val="00D1052F"/>
    <w:rsid w:val="00D1096F"/>
    <w:rsid w:val="00D109C9"/>
    <w:rsid w:val="00D10A17"/>
    <w:rsid w:val="00D1151B"/>
    <w:rsid w:val="00D1183E"/>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27DC8"/>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656"/>
    <w:rsid w:val="00D41BA4"/>
    <w:rsid w:val="00D42DE6"/>
    <w:rsid w:val="00D430F7"/>
    <w:rsid w:val="00D436B9"/>
    <w:rsid w:val="00D443DB"/>
    <w:rsid w:val="00D44EA1"/>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27F5"/>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561"/>
    <w:rsid w:val="00D94909"/>
    <w:rsid w:val="00D9498E"/>
    <w:rsid w:val="00D94CA9"/>
    <w:rsid w:val="00D956C7"/>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5A4"/>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47C9"/>
    <w:rsid w:val="00DC4801"/>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2FC9"/>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1991"/>
    <w:rsid w:val="00DF2F14"/>
    <w:rsid w:val="00DF322E"/>
    <w:rsid w:val="00DF4139"/>
    <w:rsid w:val="00DF46E9"/>
    <w:rsid w:val="00DF5370"/>
    <w:rsid w:val="00DF560D"/>
    <w:rsid w:val="00DF5E08"/>
    <w:rsid w:val="00DF6047"/>
    <w:rsid w:val="00DF628D"/>
    <w:rsid w:val="00DF65EC"/>
    <w:rsid w:val="00DF775D"/>
    <w:rsid w:val="00E00624"/>
    <w:rsid w:val="00E00E67"/>
    <w:rsid w:val="00E0180D"/>
    <w:rsid w:val="00E0197B"/>
    <w:rsid w:val="00E01E74"/>
    <w:rsid w:val="00E01F95"/>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1AF2"/>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713"/>
    <w:rsid w:val="00E32857"/>
    <w:rsid w:val="00E32906"/>
    <w:rsid w:val="00E33553"/>
    <w:rsid w:val="00E3374F"/>
    <w:rsid w:val="00E33EC7"/>
    <w:rsid w:val="00E3405C"/>
    <w:rsid w:val="00E34C86"/>
    <w:rsid w:val="00E34F74"/>
    <w:rsid w:val="00E359B7"/>
    <w:rsid w:val="00E369F0"/>
    <w:rsid w:val="00E36AC7"/>
    <w:rsid w:val="00E37058"/>
    <w:rsid w:val="00E370A4"/>
    <w:rsid w:val="00E37350"/>
    <w:rsid w:val="00E37433"/>
    <w:rsid w:val="00E400CA"/>
    <w:rsid w:val="00E4092A"/>
    <w:rsid w:val="00E414CA"/>
    <w:rsid w:val="00E416FA"/>
    <w:rsid w:val="00E422D3"/>
    <w:rsid w:val="00E42694"/>
    <w:rsid w:val="00E42923"/>
    <w:rsid w:val="00E43879"/>
    <w:rsid w:val="00E44801"/>
    <w:rsid w:val="00E449B1"/>
    <w:rsid w:val="00E44E55"/>
    <w:rsid w:val="00E44F16"/>
    <w:rsid w:val="00E453E5"/>
    <w:rsid w:val="00E456F2"/>
    <w:rsid w:val="00E46313"/>
    <w:rsid w:val="00E46426"/>
    <w:rsid w:val="00E46C19"/>
    <w:rsid w:val="00E46C1D"/>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197B"/>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438"/>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B50"/>
    <w:rsid w:val="00EC3CBC"/>
    <w:rsid w:val="00EC40CD"/>
    <w:rsid w:val="00EC4EDE"/>
    <w:rsid w:val="00EC4F5C"/>
    <w:rsid w:val="00EC614A"/>
    <w:rsid w:val="00EC6381"/>
    <w:rsid w:val="00EC699A"/>
    <w:rsid w:val="00EC69EA"/>
    <w:rsid w:val="00EC6ADB"/>
    <w:rsid w:val="00EC7032"/>
    <w:rsid w:val="00EC76F8"/>
    <w:rsid w:val="00ED01CC"/>
    <w:rsid w:val="00ED05A2"/>
    <w:rsid w:val="00ED1C8B"/>
    <w:rsid w:val="00ED1D14"/>
    <w:rsid w:val="00ED27B2"/>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9E8"/>
    <w:rsid w:val="00EEA1D5"/>
    <w:rsid w:val="00EF01F3"/>
    <w:rsid w:val="00EF12DC"/>
    <w:rsid w:val="00EF17B4"/>
    <w:rsid w:val="00EF1969"/>
    <w:rsid w:val="00EF21E8"/>
    <w:rsid w:val="00EF2CC7"/>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099"/>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0DCF"/>
    <w:rsid w:val="00F318D6"/>
    <w:rsid w:val="00F31D80"/>
    <w:rsid w:val="00F32452"/>
    <w:rsid w:val="00F3247D"/>
    <w:rsid w:val="00F326FF"/>
    <w:rsid w:val="00F32727"/>
    <w:rsid w:val="00F33349"/>
    <w:rsid w:val="00F34414"/>
    <w:rsid w:val="00F34B49"/>
    <w:rsid w:val="00F34F64"/>
    <w:rsid w:val="00F353FE"/>
    <w:rsid w:val="00F3569D"/>
    <w:rsid w:val="00F35D87"/>
    <w:rsid w:val="00F36093"/>
    <w:rsid w:val="00F3691A"/>
    <w:rsid w:val="00F3797B"/>
    <w:rsid w:val="00F37D7B"/>
    <w:rsid w:val="00F37F9F"/>
    <w:rsid w:val="00F404EA"/>
    <w:rsid w:val="00F4169F"/>
    <w:rsid w:val="00F41AC6"/>
    <w:rsid w:val="00F41AD2"/>
    <w:rsid w:val="00F42DE5"/>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3A0E"/>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2B"/>
    <w:rsid w:val="00F741A3"/>
    <w:rsid w:val="00F74368"/>
    <w:rsid w:val="00F756A1"/>
    <w:rsid w:val="00F75860"/>
    <w:rsid w:val="00F76122"/>
    <w:rsid w:val="00F762F8"/>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8785B"/>
    <w:rsid w:val="00F9006D"/>
    <w:rsid w:val="00F9038B"/>
    <w:rsid w:val="00F9044B"/>
    <w:rsid w:val="00F9074A"/>
    <w:rsid w:val="00F90FB6"/>
    <w:rsid w:val="00F9131F"/>
    <w:rsid w:val="00F91787"/>
    <w:rsid w:val="00F91F7A"/>
    <w:rsid w:val="00F91F81"/>
    <w:rsid w:val="00F9211B"/>
    <w:rsid w:val="00F9226D"/>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6A0"/>
    <w:rsid w:val="00FB0BB3"/>
    <w:rsid w:val="00FB205A"/>
    <w:rsid w:val="00FB29A5"/>
    <w:rsid w:val="00FB3F8E"/>
    <w:rsid w:val="00FB6C26"/>
    <w:rsid w:val="00FB7127"/>
    <w:rsid w:val="00FB756E"/>
    <w:rsid w:val="00FB78B3"/>
    <w:rsid w:val="00FB7A90"/>
    <w:rsid w:val="00FB7C6E"/>
    <w:rsid w:val="00FB7ECB"/>
    <w:rsid w:val="00FC0387"/>
    <w:rsid w:val="00FC0D8F"/>
    <w:rsid w:val="00FC0FED"/>
    <w:rsid w:val="00FC14D9"/>
    <w:rsid w:val="00FC1769"/>
    <w:rsid w:val="00FC18DE"/>
    <w:rsid w:val="00FC2371"/>
    <w:rsid w:val="00FC3331"/>
    <w:rsid w:val="00FC3938"/>
    <w:rsid w:val="00FC3E26"/>
    <w:rsid w:val="00FC45C2"/>
    <w:rsid w:val="00FC53DB"/>
    <w:rsid w:val="00FC5730"/>
    <w:rsid w:val="00FC5AAD"/>
    <w:rsid w:val="00FC5F87"/>
    <w:rsid w:val="00FC608C"/>
    <w:rsid w:val="00FC6492"/>
    <w:rsid w:val="00FC7D93"/>
    <w:rsid w:val="00FC7FCF"/>
    <w:rsid w:val="00FD00ED"/>
    <w:rsid w:val="00FD0662"/>
    <w:rsid w:val="00FD078B"/>
    <w:rsid w:val="00FD0AE0"/>
    <w:rsid w:val="00FD1A5E"/>
    <w:rsid w:val="00FD229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E7E3D"/>
    <w:rsid w:val="00FF0278"/>
    <w:rsid w:val="00FF0C42"/>
    <w:rsid w:val="00FF102E"/>
    <w:rsid w:val="00FF117A"/>
    <w:rsid w:val="00FF1A38"/>
    <w:rsid w:val="00FF1C6C"/>
    <w:rsid w:val="00FF36A2"/>
    <w:rsid w:val="00FF3A8D"/>
    <w:rsid w:val="00FF3BA2"/>
    <w:rsid w:val="00FF3D6F"/>
    <w:rsid w:val="00FF3D7F"/>
    <w:rsid w:val="00FF3D90"/>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48" Type="http://schemas.microsoft.com/office/2020/10/relationships/intelligence" Target="intelligence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67458E5B-BA86-4121-8E32-F2A99DED2503}"/>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2</TotalTime>
  <Pages>1</Pages>
  <Words>4905</Words>
  <Characters>27965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Planning, monitoring, reporting and review</vt:lpstr>
    </vt:vector>
  </TitlesOfParts>
  <Company>SCBD</Company>
  <LinksUpToDate>false</LinksUpToDate>
  <CharactersWithSpaces>32805</CharactersWithSpaces>
  <SharedDoc>false</SharedDoc>
  <HLinks>
    <vt:vector size="222" baseType="variant">
      <vt:variant>
        <vt:i4>4587591</vt:i4>
      </vt:variant>
      <vt:variant>
        <vt:i4>75</vt:i4>
      </vt:variant>
      <vt:variant>
        <vt:i4>0</vt:i4>
      </vt:variant>
      <vt:variant>
        <vt:i4>5</vt:i4>
      </vt:variant>
      <vt:variant>
        <vt:lpwstr>https://www.cbd.int/documents/CBD/SBSTTA/26/2</vt:lpwstr>
      </vt:variant>
      <vt:variant>
        <vt:lpwstr/>
      </vt:variant>
      <vt:variant>
        <vt:i4>4587591</vt:i4>
      </vt:variant>
      <vt:variant>
        <vt:i4>72</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8126586</vt:i4>
      </vt:variant>
      <vt:variant>
        <vt:i4>42</vt:i4>
      </vt:variant>
      <vt:variant>
        <vt:i4>0</vt:i4>
      </vt:variant>
      <vt:variant>
        <vt:i4>5</vt:i4>
      </vt:variant>
      <vt:variant>
        <vt:lpwstr>https://www.cbd.int/documents/CBD/SBSTTA/28/INF/8/REV1</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458822</vt:i4>
      </vt:variant>
      <vt:variant>
        <vt:i4>36</vt:i4>
      </vt:variant>
      <vt:variant>
        <vt:i4>0</vt:i4>
      </vt:variant>
      <vt:variant>
        <vt:i4>5</vt:i4>
      </vt:variant>
      <vt:variant>
        <vt:lpwstr>https://www.cbd.int/documents/CBD/SBSTTA/28/INF/4</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6422572</vt:i4>
      </vt:variant>
      <vt:variant>
        <vt:i4>27</vt:i4>
      </vt:variant>
      <vt:variant>
        <vt:i4>0</vt:i4>
      </vt:variant>
      <vt:variant>
        <vt:i4>5</vt:i4>
      </vt:variant>
      <vt:variant>
        <vt:lpwstr>https://www.cbd.int/documents/CBD/COP/16/INF/3/REV1</vt:lpwstr>
      </vt:variant>
      <vt:variant>
        <vt:lpwstr/>
      </vt:variant>
      <vt:variant>
        <vt:i4>3539063</vt:i4>
      </vt:variant>
      <vt:variant>
        <vt:i4>24</vt:i4>
      </vt:variant>
      <vt:variant>
        <vt:i4>0</vt:i4>
      </vt:variant>
      <vt:variant>
        <vt:i4>5</vt:i4>
      </vt:variant>
      <vt:variant>
        <vt:lpwstr>https://www.cbd.int/documents/CBD/SBSTTA/28/INF/11</vt:lpwstr>
      </vt:variant>
      <vt:variant>
        <vt:lpwstr/>
      </vt:variant>
      <vt:variant>
        <vt:i4>6357094</vt:i4>
      </vt:variant>
      <vt:variant>
        <vt:i4>21</vt:i4>
      </vt:variant>
      <vt:variant>
        <vt:i4>0</vt:i4>
      </vt:variant>
      <vt:variant>
        <vt:i4>5</vt:i4>
      </vt:variant>
      <vt:variant>
        <vt:lpwstr>https://www.cbd.int/documents/CBD/COP/16/INF/4</vt:lpwstr>
      </vt:variant>
      <vt:variant>
        <vt:lpwstr/>
      </vt:variant>
      <vt:variant>
        <vt:i4>458822</vt:i4>
      </vt:variant>
      <vt:variant>
        <vt:i4>18</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monitoring, reporting and review</dc:title>
  <dc:subject>CBD/SBSTTA/REC/28/1</dc:subject>
  <dc:creator>Secretariat of the Convention on Biological Diversity</dc:creator>
  <cp:keywords>Convention on Biological Diversity</cp:keywords>
  <dc:description/>
  <cp:lastModifiedBy>Veronique Lefebvre</cp:lastModifiedBy>
  <cp:revision>3</cp:revision>
  <cp:lastPrinted>2026-06-17T11:32:00Z</cp:lastPrinted>
  <dcterms:created xsi:type="dcterms:W3CDTF">2026-09-03T19:44:00Z</dcterms:created>
  <dcterms:modified xsi:type="dcterms:W3CDTF">2026-09-03T19:44:00Z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